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6AAA8" w14:textId="77777777" w:rsidR="001A4ADE" w:rsidRDefault="00DC6AA5" w:rsidP="001A4ADE">
      <w:r w:rsidRPr="00DC6AA5">
        <w:rPr>
          <w:noProof/>
          <w:lang w:eastAsia="en-GB"/>
        </w:rPr>
        <mc:AlternateContent>
          <mc:Choice Requires="wpg">
            <w:drawing>
              <wp:anchor distT="0" distB="0" distL="114300" distR="114300" simplePos="0" relativeHeight="251662847" behindDoc="1" locked="0" layoutInCell="1" allowOverlap="1" wp14:anchorId="69D29B27" wp14:editId="4F972473">
                <wp:simplePos x="0" y="0"/>
                <wp:positionH relativeFrom="column">
                  <wp:posOffset>-667385</wp:posOffset>
                </wp:positionH>
                <wp:positionV relativeFrom="paragraph">
                  <wp:posOffset>2462530</wp:posOffset>
                </wp:positionV>
                <wp:extent cx="18634659" cy="7761600"/>
                <wp:effectExtent l="0" t="0" r="0" b="0"/>
                <wp:wrapNone/>
                <wp:docPr id="11" name="Icon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634659" cy="7761600"/>
                          <a:chOff x="3175" y="0"/>
                          <a:chExt cx="23285451" cy="9699626"/>
                        </a:xfrm>
                      </wpg:grpSpPr>
                      <wps:wsp>
                        <wps:cNvPr id="12" name="Freeform 12"/>
                        <wps:cNvSpPr>
                          <a:spLocks noEditPoints="1"/>
                        </wps:cNvSpPr>
                        <wps:spPr bwMode="auto">
                          <a:xfrm>
                            <a:off x="8812213" y="1144588"/>
                            <a:ext cx="912813" cy="914400"/>
                          </a:xfrm>
                          <a:custGeom>
                            <a:avLst/>
                            <a:gdLst>
                              <a:gd name="T0" fmla="*/ 106 w 243"/>
                              <a:gd name="T1" fmla="*/ 137 h 244"/>
                              <a:gd name="T2" fmla="*/ 102 w 243"/>
                              <a:gd name="T3" fmla="*/ 139 h 244"/>
                              <a:gd name="T4" fmla="*/ 145 w 243"/>
                              <a:gd name="T5" fmla="*/ 139 h 244"/>
                              <a:gd name="T6" fmla="*/ 62 w 243"/>
                              <a:gd name="T7" fmla="*/ 35 h 244"/>
                              <a:gd name="T8" fmla="*/ 163 w 243"/>
                              <a:gd name="T9" fmla="*/ 221 h 244"/>
                              <a:gd name="T10" fmla="*/ 209 w 243"/>
                              <a:gd name="T11" fmla="*/ 64 h 244"/>
                              <a:gd name="T12" fmla="*/ 213 w 243"/>
                              <a:gd name="T13" fmla="*/ 61 h 244"/>
                              <a:gd name="T14" fmla="*/ 80 w 243"/>
                              <a:gd name="T15" fmla="*/ 62 h 244"/>
                              <a:gd name="T16" fmla="*/ 149 w 243"/>
                              <a:gd name="T17" fmla="*/ 191 h 244"/>
                              <a:gd name="T18" fmla="*/ 182 w 243"/>
                              <a:gd name="T19" fmla="*/ 83 h 244"/>
                              <a:gd name="T20" fmla="*/ 186 w 243"/>
                              <a:gd name="T21" fmla="*/ 81 h 244"/>
                              <a:gd name="T22" fmla="*/ 48 w 243"/>
                              <a:gd name="T23" fmla="*/ 177 h 244"/>
                              <a:gd name="T24" fmla="*/ 52 w 243"/>
                              <a:gd name="T25" fmla="*/ 174 h 244"/>
                              <a:gd name="T26" fmla="*/ 189 w 243"/>
                              <a:gd name="T27" fmla="*/ 182 h 244"/>
                              <a:gd name="T28" fmla="*/ 159 w 243"/>
                              <a:gd name="T29" fmla="*/ 99 h 244"/>
                              <a:gd name="T30" fmla="*/ 137 w 243"/>
                              <a:gd name="T31" fmla="*/ 165 h 244"/>
                              <a:gd name="T32" fmla="*/ 102 w 243"/>
                              <a:gd name="T33" fmla="*/ 93 h 244"/>
                              <a:gd name="T34" fmla="*/ 157 w 243"/>
                              <a:gd name="T35" fmla="*/ 151 h 244"/>
                              <a:gd name="T36" fmla="*/ 90 w 243"/>
                              <a:gd name="T37" fmla="*/ 75 h 244"/>
                              <a:gd name="T38" fmla="*/ 142 w 243"/>
                              <a:gd name="T39" fmla="*/ 175 h 244"/>
                              <a:gd name="T40" fmla="*/ 168 w 243"/>
                              <a:gd name="T41" fmla="*/ 93 h 244"/>
                              <a:gd name="T42" fmla="*/ 172 w 243"/>
                              <a:gd name="T43" fmla="*/ 90 h 244"/>
                              <a:gd name="T44" fmla="*/ 163 w 243"/>
                              <a:gd name="T45" fmla="*/ 244 h 244"/>
                              <a:gd name="T46" fmla="*/ 125 w 243"/>
                              <a:gd name="T47" fmla="*/ 131 h 244"/>
                              <a:gd name="T48" fmla="*/ 131 w 243"/>
                              <a:gd name="T49" fmla="*/ 119 h 244"/>
                              <a:gd name="T50" fmla="*/ 144 w 243"/>
                              <a:gd name="T51" fmla="*/ 141 h 244"/>
                              <a:gd name="T52" fmla="*/ 220 w 243"/>
                              <a:gd name="T53" fmla="*/ 198 h 244"/>
                              <a:gd name="T54" fmla="*/ 183 w 243"/>
                              <a:gd name="T55" fmla="*/ 202 h 244"/>
                              <a:gd name="T56" fmla="*/ 189 w 243"/>
                              <a:gd name="T57" fmla="*/ 191 h 244"/>
                              <a:gd name="T58" fmla="*/ 177 w 243"/>
                              <a:gd name="T59" fmla="*/ 180 h 244"/>
                              <a:gd name="T60" fmla="*/ 156 w 243"/>
                              <a:gd name="T61" fmla="*/ 159 h 244"/>
                              <a:gd name="T62" fmla="*/ 156 w 243"/>
                              <a:gd name="T63" fmla="*/ 159 h 244"/>
                              <a:gd name="T64" fmla="*/ 127 w 243"/>
                              <a:gd name="T65" fmla="*/ 122 h 244"/>
                              <a:gd name="T66" fmla="*/ 126 w 243"/>
                              <a:gd name="T67" fmla="*/ 127 h 244"/>
                              <a:gd name="T68" fmla="*/ 138 w 243"/>
                              <a:gd name="T69" fmla="*/ 144 h 244"/>
                              <a:gd name="T70" fmla="*/ 133 w 243"/>
                              <a:gd name="T71" fmla="*/ 136 h 244"/>
                              <a:gd name="T72" fmla="*/ 153 w 243"/>
                              <a:gd name="T73" fmla="*/ 156 h 244"/>
                              <a:gd name="T74" fmla="*/ 139 w 243"/>
                              <a:gd name="T75" fmla="*/ 151 h 244"/>
                              <a:gd name="T76" fmla="*/ 147 w 243"/>
                              <a:gd name="T77" fmla="*/ 168 h 244"/>
                              <a:gd name="T78" fmla="*/ 147 w 243"/>
                              <a:gd name="T79" fmla="*/ 168 h 244"/>
                              <a:gd name="T80" fmla="*/ 164 w 243"/>
                              <a:gd name="T81" fmla="*/ 181 h 244"/>
                              <a:gd name="T82" fmla="*/ 153 w 243"/>
                              <a:gd name="T83" fmla="*/ 165 h 244"/>
                              <a:gd name="T84" fmla="*/ 154 w 243"/>
                              <a:gd name="T85" fmla="*/ 182 h 244"/>
                              <a:gd name="T86" fmla="*/ 155 w 243"/>
                              <a:gd name="T87" fmla="*/ 186 h 244"/>
                              <a:gd name="T88" fmla="*/ 164 w 243"/>
                              <a:gd name="T89" fmla="*/ 204 h 244"/>
                              <a:gd name="T90" fmla="*/ 180 w 243"/>
                              <a:gd name="T91" fmla="*/ 183 h 244"/>
                              <a:gd name="T92" fmla="*/ 164 w 243"/>
                              <a:gd name="T93" fmla="*/ 204 h 244"/>
                              <a:gd name="T94" fmla="*/ 178 w 243"/>
                              <a:gd name="T95" fmla="*/ 206 h 244"/>
                              <a:gd name="T96" fmla="*/ 171 w 243"/>
                              <a:gd name="T97" fmla="*/ 220 h 244"/>
                              <a:gd name="T98" fmla="*/ 182 w 243"/>
                              <a:gd name="T99" fmla="*/ 206 h 244"/>
                              <a:gd name="T100" fmla="*/ 206 w 243"/>
                              <a:gd name="T101" fmla="*/ 208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3" h="244">
                                <a:moveTo>
                                  <a:pt x="141" y="112"/>
                                </a:moveTo>
                                <a:cubicBezTo>
                                  <a:pt x="134" y="102"/>
                                  <a:pt x="121" y="100"/>
                                  <a:pt x="111" y="107"/>
                                </a:cubicBezTo>
                                <a:cubicBezTo>
                                  <a:pt x="102" y="113"/>
                                  <a:pt x="99" y="127"/>
                                  <a:pt x="106" y="137"/>
                                </a:cubicBezTo>
                                <a:cubicBezTo>
                                  <a:pt x="111" y="144"/>
                                  <a:pt x="120" y="147"/>
                                  <a:pt x="128" y="145"/>
                                </a:cubicBezTo>
                                <a:cubicBezTo>
                                  <a:pt x="130" y="150"/>
                                  <a:pt x="130" y="150"/>
                                  <a:pt x="130" y="150"/>
                                </a:cubicBezTo>
                                <a:cubicBezTo>
                                  <a:pt x="120" y="152"/>
                                  <a:pt x="108" y="149"/>
                                  <a:pt x="102" y="139"/>
                                </a:cubicBezTo>
                                <a:cubicBezTo>
                                  <a:pt x="94" y="128"/>
                                  <a:pt x="96" y="111"/>
                                  <a:pt x="108" y="102"/>
                                </a:cubicBezTo>
                                <a:cubicBezTo>
                                  <a:pt x="120" y="94"/>
                                  <a:pt x="137" y="97"/>
                                  <a:pt x="145" y="109"/>
                                </a:cubicBezTo>
                                <a:cubicBezTo>
                                  <a:pt x="152" y="118"/>
                                  <a:pt x="151" y="131"/>
                                  <a:pt x="145" y="139"/>
                                </a:cubicBezTo>
                                <a:cubicBezTo>
                                  <a:pt x="142" y="136"/>
                                  <a:pt x="142" y="136"/>
                                  <a:pt x="142" y="136"/>
                                </a:cubicBezTo>
                                <a:cubicBezTo>
                                  <a:pt x="146" y="129"/>
                                  <a:pt x="146" y="119"/>
                                  <a:pt x="141" y="112"/>
                                </a:cubicBezTo>
                                <a:close/>
                                <a:moveTo>
                                  <a:pt x="62" y="35"/>
                                </a:moveTo>
                                <a:cubicBezTo>
                                  <a:pt x="12" y="69"/>
                                  <a:pt x="0" y="137"/>
                                  <a:pt x="34" y="187"/>
                                </a:cubicBezTo>
                                <a:cubicBezTo>
                                  <a:pt x="64" y="229"/>
                                  <a:pt x="119" y="244"/>
                                  <a:pt x="165" y="225"/>
                                </a:cubicBezTo>
                                <a:cubicBezTo>
                                  <a:pt x="163" y="221"/>
                                  <a:pt x="163" y="221"/>
                                  <a:pt x="163" y="221"/>
                                </a:cubicBezTo>
                                <a:cubicBezTo>
                                  <a:pt x="119" y="238"/>
                                  <a:pt x="67" y="224"/>
                                  <a:pt x="38" y="184"/>
                                </a:cubicBezTo>
                                <a:cubicBezTo>
                                  <a:pt x="5" y="137"/>
                                  <a:pt x="17" y="71"/>
                                  <a:pt x="64" y="38"/>
                                </a:cubicBezTo>
                                <a:cubicBezTo>
                                  <a:pt x="112" y="5"/>
                                  <a:pt x="176" y="17"/>
                                  <a:pt x="209" y="64"/>
                                </a:cubicBezTo>
                                <a:cubicBezTo>
                                  <a:pt x="238" y="104"/>
                                  <a:pt x="233" y="158"/>
                                  <a:pt x="202" y="193"/>
                                </a:cubicBezTo>
                                <a:cubicBezTo>
                                  <a:pt x="205" y="197"/>
                                  <a:pt x="205" y="197"/>
                                  <a:pt x="205" y="197"/>
                                </a:cubicBezTo>
                                <a:cubicBezTo>
                                  <a:pt x="238" y="160"/>
                                  <a:pt x="243" y="104"/>
                                  <a:pt x="213" y="61"/>
                                </a:cubicBezTo>
                                <a:cubicBezTo>
                                  <a:pt x="179" y="12"/>
                                  <a:pt x="111" y="0"/>
                                  <a:pt x="62" y="35"/>
                                </a:cubicBezTo>
                                <a:close/>
                                <a:moveTo>
                                  <a:pt x="186" y="81"/>
                                </a:moveTo>
                                <a:cubicBezTo>
                                  <a:pt x="162" y="46"/>
                                  <a:pt x="115" y="38"/>
                                  <a:pt x="80" y="62"/>
                                </a:cubicBezTo>
                                <a:cubicBezTo>
                                  <a:pt x="46" y="86"/>
                                  <a:pt x="38" y="133"/>
                                  <a:pt x="62" y="168"/>
                                </a:cubicBezTo>
                                <a:cubicBezTo>
                                  <a:pt x="82" y="196"/>
                                  <a:pt x="119" y="207"/>
                                  <a:pt x="151" y="195"/>
                                </a:cubicBezTo>
                                <a:cubicBezTo>
                                  <a:pt x="149" y="191"/>
                                  <a:pt x="149" y="191"/>
                                  <a:pt x="149" y="191"/>
                                </a:cubicBezTo>
                                <a:cubicBezTo>
                                  <a:pt x="119" y="202"/>
                                  <a:pt x="85" y="192"/>
                                  <a:pt x="66" y="165"/>
                                </a:cubicBezTo>
                                <a:cubicBezTo>
                                  <a:pt x="43" y="133"/>
                                  <a:pt x="51" y="88"/>
                                  <a:pt x="83" y="66"/>
                                </a:cubicBezTo>
                                <a:cubicBezTo>
                                  <a:pt x="115" y="43"/>
                                  <a:pt x="159" y="51"/>
                                  <a:pt x="182" y="83"/>
                                </a:cubicBezTo>
                                <a:cubicBezTo>
                                  <a:pt x="201" y="110"/>
                                  <a:pt x="198" y="147"/>
                                  <a:pt x="178" y="170"/>
                                </a:cubicBezTo>
                                <a:cubicBezTo>
                                  <a:pt x="181" y="174"/>
                                  <a:pt x="181" y="174"/>
                                  <a:pt x="181" y="174"/>
                                </a:cubicBezTo>
                                <a:cubicBezTo>
                                  <a:pt x="203" y="148"/>
                                  <a:pt x="206" y="109"/>
                                  <a:pt x="186" y="81"/>
                                </a:cubicBezTo>
                                <a:close/>
                                <a:moveTo>
                                  <a:pt x="199" y="71"/>
                                </a:moveTo>
                                <a:cubicBezTo>
                                  <a:pt x="170" y="29"/>
                                  <a:pt x="112" y="20"/>
                                  <a:pt x="71" y="49"/>
                                </a:cubicBezTo>
                                <a:cubicBezTo>
                                  <a:pt x="29" y="78"/>
                                  <a:pt x="19" y="135"/>
                                  <a:pt x="48" y="177"/>
                                </a:cubicBezTo>
                                <a:cubicBezTo>
                                  <a:pt x="73" y="213"/>
                                  <a:pt x="119" y="225"/>
                                  <a:pt x="157" y="210"/>
                                </a:cubicBezTo>
                                <a:cubicBezTo>
                                  <a:pt x="155" y="206"/>
                                  <a:pt x="155" y="206"/>
                                  <a:pt x="155" y="206"/>
                                </a:cubicBezTo>
                                <a:cubicBezTo>
                                  <a:pt x="119" y="220"/>
                                  <a:pt x="75" y="208"/>
                                  <a:pt x="52" y="174"/>
                                </a:cubicBezTo>
                                <a:cubicBezTo>
                                  <a:pt x="24" y="135"/>
                                  <a:pt x="34" y="80"/>
                                  <a:pt x="74" y="53"/>
                                </a:cubicBezTo>
                                <a:cubicBezTo>
                                  <a:pt x="113" y="25"/>
                                  <a:pt x="168" y="35"/>
                                  <a:pt x="195" y="74"/>
                                </a:cubicBezTo>
                                <a:cubicBezTo>
                                  <a:pt x="219" y="108"/>
                                  <a:pt x="215" y="152"/>
                                  <a:pt x="189" y="182"/>
                                </a:cubicBezTo>
                                <a:cubicBezTo>
                                  <a:pt x="193" y="185"/>
                                  <a:pt x="193" y="185"/>
                                  <a:pt x="193" y="185"/>
                                </a:cubicBezTo>
                                <a:cubicBezTo>
                                  <a:pt x="220" y="154"/>
                                  <a:pt x="224" y="107"/>
                                  <a:pt x="199" y="71"/>
                                </a:cubicBezTo>
                                <a:close/>
                                <a:moveTo>
                                  <a:pt x="159" y="99"/>
                                </a:moveTo>
                                <a:cubicBezTo>
                                  <a:pt x="145" y="80"/>
                                  <a:pt x="119" y="75"/>
                                  <a:pt x="99" y="89"/>
                                </a:cubicBezTo>
                                <a:cubicBezTo>
                                  <a:pt x="79" y="102"/>
                                  <a:pt x="75" y="129"/>
                                  <a:pt x="88" y="149"/>
                                </a:cubicBezTo>
                                <a:cubicBezTo>
                                  <a:pt x="100" y="165"/>
                                  <a:pt x="119" y="171"/>
                                  <a:pt x="137" y="165"/>
                                </a:cubicBezTo>
                                <a:cubicBezTo>
                                  <a:pt x="135" y="161"/>
                                  <a:pt x="135" y="161"/>
                                  <a:pt x="135" y="161"/>
                                </a:cubicBezTo>
                                <a:cubicBezTo>
                                  <a:pt x="119" y="166"/>
                                  <a:pt x="102" y="160"/>
                                  <a:pt x="92" y="146"/>
                                </a:cubicBezTo>
                                <a:cubicBezTo>
                                  <a:pt x="80" y="129"/>
                                  <a:pt x="84" y="105"/>
                                  <a:pt x="102" y="93"/>
                                </a:cubicBezTo>
                                <a:cubicBezTo>
                                  <a:pt x="119" y="80"/>
                                  <a:pt x="143" y="85"/>
                                  <a:pt x="155" y="102"/>
                                </a:cubicBezTo>
                                <a:cubicBezTo>
                                  <a:pt x="165" y="116"/>
                                  <a:pt x="164" y="135"/>
                                  <a:pt x="154" y="148"/>
                                </a:cubicBezTo>
                                <a:cubicBezTo>
                                  <a:pt x="157" y="151"/>
                                  <a:pt x="157" y="151"/>
                                  <a:pt x="157" y="151"/>
                                </a:cubicBezTo>
                                <a:cubicBezTo>
                                  <a:pt x="169" y="136"/>
                                  <a:pt x="170" y="115"/>
                                  <a:pt x="159" y="99"/>
                                </a:cubicBezTo>
                                <a:close/>
                                <a:moveTo>
                                  <a:pt x="172" y="90"/>
                                </a:moveTo>
                                <a:cubicBezTo>
                                  <a:pt x="154" y="63"/>
                                  <a:pt x="117" y="57"/>
                                  <a:pt x="90" y="75"/>
                                </a:cubicBezTo>
                                <a:cubicBezTo>
                                  <a:pt x="63" y="94"/>
                                  <a:pt x="56" y="131"/>
                                  <a:pt x="75" y="158"/>
                                </a:cubicBezTo>
                                <a:cubicBezTo>
                                  <a:pt x="91" y="181"/>
                                  <a:pt x="119" y="188"/>
                                  <a:pt x="144" y="180"/>
                                </a:cubicBezTo>
                                <a:cubicBezTo>
                                  <a:pt x="142" y="175"/>
                                  <a:pt x="142" y="175"/>
                                  <a:pt x="142" y="175"/>
                                </a:cubicBezTo>
                                <a:cubicBezTo>
                                  <a:pt x="119" y="183"/>
                                  <a:pt x="93" y="176"/>
                                  <a:pt x="79" y="155"/>
                                </a:cubicBezTo>
                                <a:cubicBezTo>
                                  <a:pt x="62" y="131"/>
                                  <a:pt x="68" y="97"/>
                                  <a:pt x="92" y="79"/>
                                </a:cubicBezTo>
                                <a:cubicBezTo>
                                  <a:pt x="117" y="62"/>
                                  <a:pt x="151" y="68"/>
                                  <a:pt x="168" y="93"/>
                                </a:cubicBezTo>
                                <a:cubicBezTo>
                                  <a:pt x="183" y="113"/>
                                  <a:pt x="181" y="141"/>
                                  <a:pt x="165" y="159"/>
                                </a:cubicBezTo>
                                <a:cubicBezTo>
                                  <a:pt x="169" y="162"/>
                                  <a:pt x="169" y="162"/>
                                  <a:pt x="169" y="162"/>
                                </a:cubicBezTo>
                                <a:cubicBezTo>
                                  <a:pt x="186" y="142"/>
                                  <a:pt x="188" y="113"/>
                                  <a:pt x="172" y="90"/>
                                </a:cubicBezTo>
                                <a:close/>
                                <a:moveTo>
                                  <a:pt x="220" y="198"/>
                                </a:moveTo>
                                <a:cubicBezTo>
                                  <a:pt x="223" y="202"/>
                                  <a:pt x="223" y="202"/>
                                  <a:pt x="223" y="202"/>
                                </a:cubicBezTo>
                                <a:cubicBezTo>
                                  <a:pt x="163" y="244"/>
                                  <a:pt x="163" y="244"/>
                                  <a:pt x="163" y="244"/>
                                </a:cubicBezTo>
                                <a:cubicBezTo>
                                  <a:pt x="161" y="240"/>
                                  <a:pt x="161" y="240"/>
                                  <a:pt x="161" y="240"/>
                                </a:cubicBezTo>
                                <a:cubicBezTo>
                                  <a:pt x="171" y="233"/>
                                  <a:pt x="171" y="233"/>
                                  <a:pt x="171" y="233"/>
                                </a:cubicBezTo>
                                <a:cubicBezTo>
                                  <a:pt x="125" y="131"/>
                                  <a:pt x="125" y="131"/>
                                  <a:pt x="125" y="131"/>
                                </a:cubicBezTo>
                                <a:cubicBezTo>
                                  <a:pt x="122" y="132"/>
                                  <a:pt x="119" y="131"/>
                                  <a:pt x="118" y="128"/>
                                </a:cubicBezTo>
                                <a:cubicBezTo>
                                  <a:pt x="115" y="125"/>
                                  <a:pt x="116" y="120"/>
                                  <a:pt x="120" y="117"/>
                                </a:cubicBezTo>
                                <a:cubicBezTo>
                                  <a:pt x="123" y="115"/>
                                  <a:pt x="128" y="116"/>
                                  <a:pt x="131" y="119"/>
                                </a:cubicBezTo>
                                <a:cubicBezTo>
                                  <a:pt x="132" y="122"/>
                                  <a:pt x="132" y="125"/>
                                  <a:pt x="131" y="128"/>
                                </a:cubicBezTo>
                                <a:cubicBezTo>
                                  <a:pt x="144" y="140"/>
                                  <a:pt x="144" y="140"/>
                                  <a:pt x="144" y="140"/>
                                </a:cubicBezTo>
                                <a:cubicBezTo>
                                  <a:pt x="144" y="141"/>
                                  <a:pt x="144" y="141"/>
                                  <a:pt x="144" y="141"/>
                                </a:cubicBezTo>
                                <a:cubicBezTo>
                                  <a:pt x="144" y="141"/>
                                  <a:pt x="144" y="141"/>
                                  <a:pt x="144" y="141"/>
                                </a:cubicBezTo>
                                <a:cubicBezTo>
                                  <a:pt x="210" y="205"/>
                                  <a:pt x="210" y="205"/>
                                  <a:pt x="210" y="205"/>
                                </a:cubicBezTo>
                                <a:cubicBezTo>
                                  <a:pt x="220" y="198"/>
                                  <a:pt x="220" y="198"/>
                                  <a:pt x="220" y="198"/>
                                </a:cubicBezTo>
                                <a:cubicBezTo>
                                  <a:pt x="220" y="198"/>
                                  <a:pt x="220" y="198"/>
                                  <a:pt x="220" y="198"/>
                                </a:cubicBezTo>
                                <a:close/>
                                <a:moveTo>
                                  <a:pt x="189" y="191"/>
                                </a:moveTo>
                                <a:cubicBezTo>
                                  <a:pt x="183" y="202"/>
                                  <a:pt x="183" y="202"/>
                                  <a:pt x="183" y="202"/>
                                </a:cubicBezTo>
                                <a:cubicBezTo>
                                  <a:pt x="198" y="201"/>
                                  <a:pt x="198" y="201"/>
                                  <a:pt x="198" y="201"/>
                                </a:cubicBezTo>
                                <a:cubicBezTo>
                                  <a:pt x="189" y="191"/>
                                  <a:pt x="189" y="191"/>
                                  <a:pt x="189" y="191"/>
                                </a:cubicBezTo>
                                <a:cubicBezTo>
                                  <a:pt x="189" y="191"/>
                                  <a:pt x="189" y="191"/>
                                  <a:pt x="189" y="191"/>
                                </a:cubicBezTo>
                                <a:close/>
                                <a:moveTo>
                                  <a:pt x="171" y="174"/>
                                </a:moveTo>
                                <a:cubicBezTo>
                                  <a:pt x="168" y="181"/>
                                  <a:pt x="168" y="181"/>
                                  <a:pt x="168" y="181"/>
                                </a:cubicBezTo>
                                <a:cubicBezTo>
                                  <a:pt x="177" y="180"/>
                                  <a:pt x="177" y="180"/>
                                  <a:pt x="177" y="180"/>
                                </a:cubicBezTo>
                                <a:cubicBezTo>
                                  <a:pt x="171" y="174"/>
                                  <a:pt x="171" y="174"/>
                                  <a:pt x="171" y="174"/>
                                </a:cubicBezTo>
                                <a:cubicBezTo>
                                  <a:pt x="171" y="174"/>
                                  <a:pt x="171" y="174"/>
                                  <a:pt x="171" y="174"/>
                                </a:cubicBezTo>
                                <a:close/>
                                <a:moveTo>
                                  <a:pt x="156" y="159"/>
                                </a:moveTo>
                                <a:cubicBezTo>
                                  <a:pt x="155" y="161"/>
                                  <a:pt x="155" y="161"/>
                                  <a:pt x="155" y="161"/>
                                </a:cubicBezTo>
                                <a:cubicBezTo>
                                  <a:pt x="158" y="161"/>
                                  <a:pt x="158" y="161"/>
                                  <a:pt x="158" y="161"/>
                                </a:cubicBezTo>
                                <a:cubicBezTo>
                                  <a:pt x="156" y="159"/>
                                  <a:pt x="156" y="159"/>
                                  <a:pt x="156" y="159"/>
                                </a:cubicBezTo>
                                <a:cubicBezTo>
                                  <a:pt x="156" y="159"/>
                                  <a:pt x="156" y="159"/>
                                  <a:pt x="156" y="159"/>
                                </a:cubicBezTo>
                                <a:close/>
                                <a:moveTo>
                                  <a:pt x="126" y="127"/>
                                </a:moveTo>
                                <a:cubicBezTo>
                                  <a:pt x="128" y="126"/>
                                  <a:pt x="129" y="123"/>
                                  <a:pt x="127" y="122"/>
                                </a:cubicBezTo>
                                <a:cubicBezTo>
                                  <a:pt x="126" y="120"/>
                                  <a:pt x="124" y="119"/>
                                  <a:pt x="122" y="121"/>
                                </a:cubicBezTo>
                                <a:cubicBezTo>
                                  <a:pt x="120" y="122"/>
                                  <a:pt x="119" y="125"/>
                                  <a:pt x="121" y="126"/>
                                </a:cubicBezTo>
                                <a:cubicBezTo>
                                  <a:pt x="122" y="128"/>
                                  <a:pt x="125" y="128"/>
                                  <a:pt x="126" y="127"/>
                                </a:cubicBezTo>
                                <a:close/>
                                <a:moveTo>
                                  <a:pt x="133" y="136"/>
                                </a:moveTo>
                                <a:cubicBezTo>
                                  <a:pt x="136" y="144"/>
                                  <a:pt x="136" y="144"/>
                                  <a:pt x="136" y="144"/>
                                </a:cubicBezTo>
                                <a:cubicBezTo>
                                  <a:pt x="138" y="144"/>
                                  <a:pt x="138" y="144"/>
                                  <a:pt x="138" y="144"/>
                                </a:cubicBezTo>
                                <a:cubicBezTo>
                                  <a:pt x="139" y="143"/>
                                  <a:pt x="139" y="143"/>
                                  <a:pt x="139" y="143"/>
                                </a:cubicBezTo>
                                <a:cubicBezTo>
                                  <a:pt x="133" y="136"/>
                                  <a:pt x="133" y="136"/>
                                  <a:pt x="133" y="136"/>
                                </a:cubicBezTo>
                                <a:cubicBezTo>
                                  <a:pt x="133" y="136"/>
                                  <a:pt x="133" y="136"/>
                                  <a:pt x="133" y="136"/>
                                </a:cubicBezTo>
                                <a:close/>
                                <a:moveTo>
                                  <a:pt x="145" y="162"/>
                                </a:moveTo>
                                <a:cubicBezTo>
                                  <a:pt x="151" y="162"/>
                                  <a:pt x="151" y="162"/>
                                  <a:pt x="151" y="162"/>
                                </a:cubicBezTo>
                                <a:cubicBezTo>
                                  <a:pt x="153" y="156"/>
                                  <a:pt x="153" y="156"/>
                                  <a:pt x="153" y="156"/>
                                </a:cubicBezTo>
                                <a:cubicBezTo>
                                  <a:pt x="144" y="148"/>
                                  <a:pt x="144" y="148"/>
                                  <a:pt x="144" y="148"/>
                                </a:cubicBezTo>
                                <a:cubicBezTo>
                                  <a:pt x="141" y="148"/>
                                  <a:pt x="141" y="148"/>
                                  <a:pt x="141" y="148"/>
                                </a:cubicBezTo>
                                <a:cubicBezTo>
                                  <a:pt x="139" y="151"/>
                                  <a:pt x="139" y="151"/>
                                  <a:pt x="139" y="151"/>
                                </a:cubicBezTo>
                                <a:cubicBezTo>
                                  <a:pt x="145" y="162"/>
                                  <a:pt x="145" y="162"/>
                                  <a:pt x="145" y="162"/>
                                </a:cubicBezTo>
                                <a:cubicBezTo>
                                  <a:pt x="145" y="162"/>
                                  <a:pt x="145" y="162"/>
                                  <a:pt x="145" y="162"/>
                                </a:cubicBezTo>
                                <a:close/>
                                <a:moveTo>
                                  <a:pt x="147" y="168"/>
                                </a:moveTo>
                                <a:cubicBezTo>
                                  <a:pt x="149" y="165"/>
                                  <a:pt x="149" y="165"/>
                                  <a:pt x="149" y="165"/>
                                </a:cubicBezTo>
                                <a:cubicBezTo>
                                  <a:pt x="146" y="166"/>
                                  <a:pt x="146" y="166"/>
                                  <a:pt x="146" y="166"/>
                                </a:cubicBezTo>
                                <a:cubicBezTo>
                                  <a:pt x="147" y="168"/>
                                  <a:pt x="147" y="168"/>
                                  <a:pt x="147" y="168"/>
                                </a:cubicBezTo>
                                <a:cubicBezTo>
                                  <a:pt x="147" y="168"/>
                                  <a:pt x="147" y="168"/>
                                  <a:pt x="147" y="168"/>
                                </a:cubicBezTo>
                                <a:close/>
                                <a:moveTo>
                                  <a:pt x="154" y="182"/>
                                </a:moveTo>
                                <a:cubicBezTo>
                                  <a:pt x="164" y="181"/>
                                  <a:pt x="164" y="181"/>
                                  <a:pt x="164" y="181"/>
                                </a:cubicBezTo>
                                <a:cubicBezTo>
                                  <a:pt x="169" y="171"/>
                                  <a:pt x="169" y="171"/>
                                  <a:pt x="169" y="171"/>
                                </a:cubicBezTo>
                                <a:cubicBezTo>
                                  <a:pt x="161" y="164"/>
                                  <a:pt x="161" y="164"/>
                                  <a:pt x="161" y="164"/>
                                </a:cubicBezTo>
                                <a:cubicBezTo>
                                  <a:pt x="153" y="165"/>
                                  <a:pt x="153" y="165"/>
                                  <a:pt x="153" y="165"/>
                                </a:cubicBezTo>
                                <a:cubicBezTo>
                                  <a:pt x="149" y="173"/>
                                  <a:pt x="149" y="173"/>
                                  <a:pt x="149" y="173"/>
                                </a:cubicBezTo>
                                <a:cubicBezTo>
                                  <a:pt x="154" y="182"/>
                                  <a:pt x="154" y="182"/>
                                  <a:pt x="154" y="182"/>
                                </a:cubicBezTo>
                                <a:cubicBezTo>
                                  <a:pt x="154" y="182"/>
                                  <a:pt x="154" y="182"/>
                                  <a:pt x="154" y="182"/>
                                </a:cubicBezTo>
                                <a:close/>
                                <a:moveTo>
                                  <a:pt x="159" y="193"/>
                                </a:moveTo>
                                <a:cubicBezTo>
                                  <a:pt x="162" y="185"/>
                                  <a:pt x="162" y="185"/>
                                  <a:pt x="162" y="185"/>
                                </a:cubicBezTo>
                                <a:cubicBezTo>
                                  <a:pt x="155" y="186"/>
                                  <a:pt x="155" y="186"/>
                                  <a:pt x="155" y="186"/>
                                </a:cubicBezTo>
                                <a:cubicBezTo>
                                  <a:pt x="159" y="193"/>
                                  <a:pt x="159" y="193"/>
                                  <a:pt x="159" y="193"/>
                                </a:cubicBezTo>
                                <a:cubicBezTo>
                                  <a:pt x="159" y="193"/>
                                  <a:pt x="159" y="193"/>
                                  <a:pt x="159" y="193"/>
                                </a:cubicBezTo>
                                <a:close/>
                                <a:moveTo>
                                  <a:pt x="164" y="204"/>
                                </a:moveTo>
                                <a:cubicBezTo>
                                  <a:pt x="179" y="203"/>
                                  <a:pt x="179" y="203"/>
                                  <a:pt x="179" y="203"/>
                                </a:cubicBezTo>
                                <a:cubicBezTo>
                                  <a:pt x="186" y="189"/>
                                  <a:pt x="186" y="189"/>
                                  <a:pt x="186" y="189"/>
                                </a:cubicBezTo>
                                <a:cubicBezTo>
                                  <a:pt x="180" y="183"/>
                                  <a:pt x="180" y="183"/>
                                  <a:pt x="180" y="183"/>
                                </a:cubicBezTo>
                                <a:cubicBezTo>
                                  <a:pt x="167" y="184"/>
                                  <a:pt x="167" y="184"/>
                                  <a:pt x="167" y="184"/>
                                </a:cubicBezTo>
                                <a:cubicBezTo>
                                  <a:pt x="161" y="197"/>
                                  <a:pt x="161" y="197"/>
                                  <a:pt x="161" y="197"/>
                                </a:cubicBezTo>
                                <a:cubicBezTo>
                                  <a:pt x="164" y="204"/>
                                  <a:pt x="164" y="204"/>
                                  <a:pt x="164" y="204"/>
                                </a:cubicBezTo>
                                <a:cubicBezTo>
                                  <a:pt x="164" y="204"/>
                                  <a:pt x="164" y="204"/>
                                  <a:pt x="164" y="204"/>
                                </a:cubicBezTo>
                                <a:close/>
                                <a:moveTo>
                                  <a:pt x="171" y="220"/>
                                </a:moveTo>
                                <a:cubicBezTo>
                                  <a:pt x="178" y="206"/>
                                  <a:pt x="178" y="206"/>
                                  <a:pt x="178" y="206"/>
                                </a:cubicBezTo>
                                <a:cubicBezTo>
                                  <a:pt x="165" y="208"/>
                                  <a:pt x="165" y="208"/>
                                  <a:pt x="165" y="208"/>
                                </a:cubicBezTo>
                                <a:cubicBezTo>
                                  <a:pt x="171" y="220"/>
                                  <a:pt x="171" y="220"/>
                                  <a:pt x="171" y="220"/>
                                </a:cubicBezTo>
                                <a:cubicBezTo>
                                  <a:pt x="171" y="220"/>
                                  <a:pt x="171" y="220"/>
                                  <a:pt x="171" y="220"/>
                                </a:cubicBezTo>
                                <a:close/>
                                <a:moveTo>
                                  <a:pt x="206" y="208"/>
                                </a:moveTo>
                                <a:cubicBezTo>
                                  <a:pt x="202" y="204"/>
                                  <a:pt x="202" y="204"/>
                                  <a:pt x="202" y="204"/>
                                </a:cubicBezTo>
                                <a:cubicBezTo>
                                  <a:pt x="182" y="206"/>
                                  <a:pt x="182" y="206"/>
                                  <a:pt x="182" y="206"/>
                                </a:cubicBezTo>
                                <a:cubicBezTo>
                                  <a:pt x="173" y="224"/>
                                  <a:pt x="173" y="224"/>
                                  <a:pt x="173" y="224"/>
                                </a:cubicBezTo>
                                <a:cubicBezTo>
                                  <a:pt x="175" y="230"/>
                                  <a:pt x="175" y="230"/>
                                  <a:pt x="175" y="230"/>
                                </a:cubicBezTo>
                                <a:cubicBezTo>
                                  <a:pt x="206" y="208"/>
                                  <a:pt x="206" y="208"/>
                                  <a:pt x="206" y="208"/>
                                </a:cubicBezTo>
                                <a:cubicBezTo>
                                  <a:pt x="206" y="208"/>
                                  <a:pt x="206" y="208"/>
                                  <a:pt x="206" y="20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eeform 13"/>
                        <wps:cNvSpPr>
                          <a:spLocks noEditPoints="1"/>
                        </wps:cNvSpPr>
                        <wps:spPr bwMode="auto">
                          <a:xfrm>
                            <a:off x="2298700" y="1249363"/>
                            <a:ext cx="896938" cy="814388"/>
                          </a:xfrm>
                          <a:custGeom>
                            <a:avLst/>
                            <a:gdLst>
                              <a:gd name="T0" fmla="*/ 147 w 239"/>
                              <a:gd name="T1" fmla="*/ 137 h 217"/>
                              <a:gd name="T2" fmla="*/ 119 w 239"/>
                              <a:gd name="T3" fmla="*/ 24 h 217"/>
                              <a:gd name="T4" fmla="*/ 166 w 239"/>
                              <a:gd name="T5" fmla="*/ 17 h 217"/>
                              <a:gd name="T6" fmla="*/ 134 w 239"/>
                              <a:gd name="T7" fmla="*/ 146 h 217"/>
                              <a:gd name="T8" fmla="*/ 64 w 239"/>
                              <a:gd name="T9" fmla="*/ 193 h 217"/>
                              <a:gd name="T10" fmla="*/ 37 w 239"/>
                              <a:gd name="T11" fmla="*/ 81 h 217"/>
                              <a:gd name="T12" fmla="*/ 84 w 239"/>
                              <a:gd name="T13" fmla="*/ 74 h 217"/>
                              <a:gd name="T14" fmla="*/ 174 w 239"/>
                              <a:gd name="T15" fmla="*/ 5 h 217"/>
                              <a:gd name="T16" fmla="*/ 85 w 239"/>
                              <a:gd name="T17" fmla="*/ 49 h 217"/>
                              <a:gd name="T18" fmla="*/ 29 w 239"/>
                              <a:gd name="T19" fmla="*/ 70 h 217"/>
                              <a:gd name="T20" fmla="*/ 3 w 239"/>
                              <a:gd name="T21" fmla="*/ 129 h 217"/>
                              <a:gd name="T22" fmla="*/ 77 w 239"/>
                              <a:gd name="T23" fmla="*/ 212 h 217"/>
                              <a:gd name="T24" fmla="*/ 133 w 239"/>
                              <a:gd name="T25" fmla="*/ 160 h 217"/>
                              <a:gd name="T26" fmla="*/ 148 w 239"/>
                              <a:gd name="T27" fmla="*/ 162 h 217"/>
                              <a:gd name="T28" fmla="*/ 161 w 239"/>
                              <a:gd name="T29" fmla="*/ 138 h 217"/>
                              <a:gd name="T30" fmla="*/ 225 w 239"/>
                              <a:gd name="T31" fmla="*/ 105 h 217"/>
                              <a:gd name="T32" fmla="*/ 229 w 239"/>
                              <a:gd name="T33" fmla="*/ 105 h 217"/>
                              <a:gd name="T34" fmla="*/ 178 w 239"/>
                              <a:gd name="T35" fmla="*/ 7 h 217"/>
                              <a:gd name="T36" fmla="*/ 27 w 239"/>
                              <a:gd name="T37" fmla="*/ 122 h 217"/>
                              <a:gd name="T38" fmla="*/ 56 w 239"/>
                              <a:gd name="T39" fmla="*/ 105 h 217"/>
                              <a:gd name="T40" fmla="*/ 81 w 239"/>
                              <a:gd name="T41" fmla="*/ 95 h 217"/>
                              <a:gd name="T42" fmla="*/ 81 w 239"/>
                              <a:gd name="T43" fmla="*/ 95 h 217"/>
                              <a:gd name="T44" fmla="*/ 50 w 239"/>
                              <a:gd name="T45" fmla="*/ 96 h 217"/>
                              <a:gd name="T46" fmla="*/ 69 w 239"/>
                              <a:gd name="T47" fmla="*/ 124 h 217"/>
                              <a:gd name="T48" fmla="*/ 94 w 239"/>
                              <a:gd name="T49" fmla="*/ 114 h 217"/>
                              <a:gd name="T50" fmla="*/ 94 w 239"/>
                              <a:gd name="T51" fmla="*/ 110 h 217"/>
                              <a:gd name="T52" fmla="*/ 40 w 239"/>
                              <a:gd name="T53" fmla="*/ 140 h 217"/>
                              <a:gd name="T54" fmla="*/ 51 w 239"/>
                              <a:gd name="T55" fmla="*/ 144 h 217"/>
                              <a:gd name="T56" fmla="*/ 64 w 239"/>
                              <a:gd name="T57" fmla="*/ 161 h 217"/>
                              <a:gd name="T58" fmla="*/ 64 w 239"/>
                              <a:gd name="T59" fmla="*/ 163 h 217"/>
                              <a:gd name="T60" fmla="*/ 105 w 239"/>
                              <a:gd name="T61" fmla="*/ 132 h 217"/>
                              <a:gd name="T62" fmla="*/ 107 w 239"/>
                              <a:gd name="T63" fmla="*/ 133 h 217"/>
                              <a:gd name="T64" fmla="*/ 108 w 239"/>
                              <a:gd name="T65" fmla="*/ 121 h 217"/>
                              <a:gd name="T66" fmla="*/ 163 w 239"/>
                              <a:gd name="T67" fmla="*/ 38 h 217"/>
                              <a:gd name="T68" fmla="*/ 163 w 239"/>
                              <a:gd name="T69" fmla="*/ 38 h 217"/>
                              <a:gd name="T70" fmla="*/ 138 w 239"/>
                              <a:gd name="T71" fmla="*/ 48 h 217"/>
                              <a:gd name="T72" fmla="*/ 163 w 239"/>
                              <a:gd name="T73" fmla="*/ 38 h 217"/>
                              <a:gd name="T74" fmla="*/ 132 w 239"/>
                              <a:gd name="T75" fmla="*/ 39 h 217"/>
                              <a:gd name="T76" fmla="*/ 119 w 239"/>
                              <a:gd name="T77" fmla="*/ 67 h 217"/>
                              <a:gd name="T78" fmla="*/ 151 w 239"/>
                              <a:gd name="T79" fmla="*/ 67 h 217"/>
                              <a:gd name="T80" fmla="*/ 176 w 239"/>
                              <a:gd name="T81" fmla="*/ 57 h 217"/>
                              <a:gd name="T82" fmla="*/ 176 w 239"/>
                              <a:gd name="T83" fmla="*/ 53 h 217"/>
                              <a:gd name="T84" fmla="*/ 122 w 239"/>
                              <a:gd name="T85" fmla="*/ 83 h 217"/>
                              <a:gd name="T86" fmla="*/ 133 w 239"/>
                              <a:gd name="T87" fmla="*/ 87 h 217"/>
                              <a:gd name="T88" fmla="*/ 145 w 239"/>
                              <a:gd name="T89" fmla="*/ 104 h 217"/>
                              <a:gd name="T90" fmla="*/ 164 w 239"/>
                              <a:gd name="T91" fmla="*/ 85 h 217"/>
                              <a:gd name="T92" fmla="*/ 189 w 239"/>
                              <a:gd name="T93" fmla="*/ 75 h 217"/>
                              <a:gd name="T94" fmla="*/ 189 w 239"/>
                              <a:gd name="T95" fmla="*/ 75 h 217"/>
                              <a:gd name="T96" fmla="*/ 158 w 239"/>
                              <a:gd name="T97" fmla="*/ 77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9" h="217">
                                <a:moveTo>
                                  <a:pt x="216" y="89"/>
                                </a:moveTo>
                                <a:cubicBezTo>
                                  <a:pt x="204" y="87"/>
                                  <a:pt x="188" y="89"/>
                                  <a:pt x="172" y="100"/>
                                </a:cubicBezTo>
                                <a:cubicBezTo>
                                  <a:pt x="157" y="111"/>
                                  <a:pt x="149" y="126"/>
                                  <a:pt x="147" y="137"/>
                                </a:cubicBezTo>
                                <a:cubicBezTo>
                                  <a:pt x="97" y="65"/>
                                  <a:pt x="97" y="65"/>
                                  <a:pt x="97" y="65"/>
                                </a:cubicBezTo>
                                <a:cubicBezTo>
                                  <a:pt x="97" y="63"/>
                                  <a:pt x="98" y="57"/>
                                  <a:pt x="99" y="51"/>
                                </a:cubicBezTo>
                                <a:cubicBezTo>
                                  <a:pt x="102" y="43"/>
                                  <a:pt x="107" y="32"/>
                                  <a:pt x="119" y="24"/>
                                </a:cubicBezTo>
                                <a:cubicBezTo>
                                  <a:pt x="130" y="16"/>
                                  <a:pt x="142" y="15"/>
                                  <a:pt x="152" y="16"/>
                                </a:cubicBezTo>
                                <a:cubicBezTo>
                                  <a:pt x="158" y="15"/>
                                  <a:pt x="160" y="15"/>
                                  <a:pt x="163" y="17"/>
                                </a:cubicBezTo>
                                <a:cubicBezTo>
                                  <a:pt x="165" y="16"/>
                                  <a:pt x="166" y="17"/>
                                  <a:pt x="166" y="17"/>
                                </a:cubicBezTo>
                                <a:cubicBezTo>
                                  <a:pt x="216" y="89"/>
                                  <a:pt x="216" y="89"/>
                                  <a:pt x="216" y="89"/>
                                </a:cubicBezTo>
                                <a:cubicBezTo>
                                  <a:pt x="216" y="89"/>
                                  <a:pt x="216" y="89"/>
                                  <a:pt x="216" y="89"/>
                                </a:cubicBezTo>
                                <a:close/>
                                <a:moveTo>
                                  <a:pt x="134" y="146"/>
                                </a:moveTo>
                                <a:cubicBezTo>
                                  <a:pt x="122" y="145"/>
                                  <a:pt x="106" y="146"/>
                                  <a:pt x="91" y="157"/>
                                </a:cubicBezTo>
                                <a:cubicBezTo>
                                  <a:pt x="91" y="157"/>
                                  <a:pt x="91" y="157"/>
                                  <a:pt x="91" y="157"/>
                                </a:cubicBezTo>
                                <a:cubicBezTo>
                                  <a:pt x="76" y="167"/>
                                  <a:pt x="69" y="182"/>
                                  <a:pt x="64" y="193"/>
                                </a:cubicBezTo>
                                <a:cubicBezTo>
                                  <a:pt x="15" y="123"/>
                                  <a:pt x="15" y="123"/>
                                  <a:pt x="15" y="123"/>
                                </a:cubicBezTo>
                                <a:cubicBezTo>
                                  <a:pt x="16" y="120"/>
                                  <a:pt x="16" y="115"/>
                                  <a:pt x="17" y="108"/>
                                </a:cubicBezTo>
                                <a:cubicBezTo>
                                  <a:pt x="22" y="99"/>
                                  <a:pt x="26" y="89"/>
                                  <a:pt x="37" y="81"/>
                                </a:cubicBezTo>
                                <a:cubicBezTo>
                                  <a:pt x="49" y="73"/>
                                  <a:pt x="61" y="72"/>
                                  <a:pt x="71" y="72"/>
                                </a:cubicBezTo>
                                <a:cubicBezTo>
                                  <a:pt x="76" y="72"/>
                                  <a:pt x="78" y="73"/>
                                  <a:pt x="82" y="74"/>
                                </a:cubicBezTo>
                                <a:cubicBezTo>
                                  <a:pt x="83" y="73"/>
                                  <a:pt x="84" y="74"/>
                                  <a:pt x="84" y="74"/>
                                </a:cubicBezTo>
                                <a:cubicBezTo>
                                  <a:pt x="134" y="146"/>
                                  <a:pt x="134" y="146"/>
                                  <a:pt x="134" y="146"/>
                                </a:cubicBezTo>
                                <a:cubicBezTo>
                                  <a:pt x="134" y="146"/>
                                  <a:pt x="134" y="146"/>
                                  <a:pt x="134" y="146"/>
                                </a:cubicBezTo>
                                <a:close/>
                                <a:moveTo>
                                  <a:pt x="174" y="5"/>
                                </a:moveTo>
                                <a:cubicBezTo>
                                  <a:pt x="173" y="4"/>
                                  <a:pt x="167" y="1"/>
                                  <a:pt x="154" y="1"/>
                                </a:cubicBezTo>
                                <a:cubicBezTo>
                                  <a:pt x="143" y="0"/>
                                  <a:pt x="127" y="1"/>
                                  <a:pt x="111" y="13"/>
                                </a:cubicBezTo>
                                <a:cubicBezTo>
                                  <a:pt x="95" y="24"/>
                                  <a:pt x="88" y="38"/>
                                  <a:pt x="85" y="49"/>
                                </a:cubicBezTo>
                                <a:cubicBezTo>
                                  <a:pt x="83" y="52"/>
                                  <a:pt x="84" y="56"/>
                                  <a:pt x="83" y="58"/>
                                </a:cubicBezTo>
                                <a:cubicBezTo>
                                  <a:pt x="81" y="58"/>
                                  <a:pt x="76" y="57"/>
                                  <a:pt x="74" y="57"/>
                                </a:cubicBezTo>
                                <a:cubicBezTo>
                                  <a:pt x="61" y="57"/>
                                  <a:pt x="45" y="59"/>
                                  <a:pt x="29" y="70"/>
                                </a:cubicBezTo>
                                <a:cubicBezTo>
                                  <a:pt x="13" y="81"/>
                                  <a:pt x="6" y="95"/>
                                  <a:pt x="4" y="106"/>
                                </a:cubicBezTo>
                                <a:cubicBezTo>
                                  <a:pt x="1" y="118"/>
                                  <a:pt x="0" y="126"/>
                                  <a:pt x="1" y="127"/>
                                </a:cubicBezTo>
                                <a:cubicBezTo>
                                  <a:pt x="3" y="129"/>
                                  <a:pt x="3" y="129"/>
                                  <a:pt x="3" y="129"/>
                                </a:cubicBezTo>
                                <a:cubicBezTo>
                                  <a:pt x="64" y="217"/>
                                  <a:pt x="64" y="217"/>
                                  <a:pt x="64" y="217"/>
                                </a:cubicBezTo>
                                <a:cubicBezTo>
                                  <a:pt x="77" y="212"/>
                                  <a:pt x="77" y="212"/>
                                  <a:pt x="77" y="212"/>
                                </a:cubicBezTo>
                                <a:cubicBezTo>
                                  <a:pt x="77" y="212"/>
                                  <a:pt x="77" y="212"/>
                                  <a:pt x="77" y="212"/>
                                </a:cubicBezTo>
                                <a:cubicBezTo>
                                  <a:pt x="77" y="212"/>
                                  <a:pt x="77" y="205"/>
                                  <a:pt x="79" y="196"/>
                                </a:cubicBezTo>
                                <a:cubicBezTo>
                                  <a:pt x="83" y="187"/>
                                  <a:pt x="87" y="177"/>
                                  <a:pt x="99" y="169"/>
                                </a:cubicBezTo>
                                <a:cubicBezTo>
                                  <a:pt x="110" y="161"/>
                                  <a:pt x="122" y="160"/>
                                  <a:pt x="133" y="160"/>
                                </a:cubicBezTo>
                                <a:cubicBezTo>
                                  <a:pt x="137" y="159"/>
                                  <a:pt x="140" y="160"/>
                                  <a:pt x="143" y="162"/>
                                </a:cubicBezTo>
                                <a:cubicBezTo>
                                  <a:pt x="144" y="161"/>
                                  <a:pt x="145" y="162"/>
                                  <a:pt x="147" y="161"/>
                                </a:cubicBezTo>
                                <a:cubicBezTo>
                                  <a:pt x="148" y="162"/>
                                  <a:pt x="148" y="162"/>
                                  <a:pt x="148" y="162"/>
                                </a:cubicBezTo>
                                <a:cubicBezTo>
                                  <a:pt x="150" y="163"/>
                                  <a:pt x="152" y="163"/>
                                  <a:pt x="155" y="161"/>
                                </a:cubicBezTo>
                                <a:cubicBezTo>
                                  <a:pt x="158" y="159"/>
                                  <a:pt x="158" y="157"/>
                                  <a:pt x="159" y="154"/>
                                </a:cubicBezTo>
                                <a:cubicBezTo>
                                  <a:pt x="158" y="153"/>
                                  <a:pt x="158" y="147"/>
                                  <a:pt x="161" y="138"/>
                                </a:cubicBezTo>
                                <a:cubicBezTo>
                                  <a:pt x="164" y="131"/>
                                  <a:pt x="169" y="119"/>
                                  <a:pt x="180" y="111"/>
                                </a:cubicBezTo>
                                <a:cubicBezTo>
                                  <a:pt x="192" y="103"/>
                                  <a:pt x="204" y="102"/>
                                  <a:pt x="213" y="103"/>
                                </a:cubicBezTo>
                                <a:cubicBezTo>
                                  <a:pt x="218" y="102"/>
                                  <a:pt x="221" y="103"/>
                                  <a:pt x="225" y="105"/>
                                </a:cubicBezTo>
                                <a:cubicBezTo>
                                  <a:pt x="226" y="104"/>
                                  <a:pt x="227" y="105"/>
                                  <a:pt x="227" y="105"/>
                                </a:cubicBezTo>
                                <a:cubicBezTo>
                                  <a:pt x="229" y="105"/>
                                  <a:pt x="229" y="105"/>
                                  <a:pt x="229" y="105"/>
                                </a:cubicBezTo>
                                <a:cubicBezTo>
                                  <a:pt x="229" y="105"/>
                                  <a:pt x="229" y="105"/>
                                  <a:pt x="229" y="105"/>
                                </a:cubicBezTo>
                                <a:cubicBezTo>
                                  <a:pt x="229" y="105"/>
                                  <a:pt x="229" y="105"/>
                                  <a:pt x="229" y="105"/>
                                </a:cubicBezTo>
                                <a:cubicBezTo>
                                  <a:pt x="239" y="95"/>
                                  <a:pt x="239" y="95"/>
                                  <a:pt x="239" y="95"/>
                                </a:cubicBezTo>
                                <a:cubicBezTo>
                                  <a:pt x="178" y="7"/>
                                  <a:pt x="178" y="7"/>
                                  <a:pt x="178" y="7"/>
                                </a:cubicBezTo>
                                <a:cubicBezTo>
                                  <a:pt x="174" y="5"/>
                                  <a:pt x="174" y="5"/>
                                  <a:pt x="174" y="5"/>
                                </a:cubicBezTo>
                                <a:cubicBezTo>
                                  <a:pt x="174" y="5"/>
                                  <a:pt x="174" y="5"/>
                                  <a:pt x="174" y="5"/>
                                </a:cubicBezTo>
                                <a:close/>
                                <a:moveTo>
                                  <a:pt x="27" y="122"/>
                                </a:moveTo>
                                <a:cubicBezTo>
                                  <a:pt x="37" y="124"/>
                                  <a:pt x="37" y="124"/>
                                  <a:pt x="37" y="124"/>
                                </a:cubicBezTo>
                                <a:cubicBezTo>
                                  <a:pt x="38" y="125"/>
                                  <a:pt x="38" y="125"/>
                                  <a:pt x="38" y="125"/>
                                </a:cubicBezTo>
                                <a:cubicBezTo>
                                  <a:pt x="38" y="125"/>
                                  <a:pt x="42" y="115"/>
                                  <a:pt x="56" y="105"/>
                                </a:cubicBezTo>
                                <a:cubicBezTo>
                                  <a:pt x="63" y="100"/>
                                  <a:pt x="70" y="97"/>
                                  <a:pt x="74" y="97"/>
                                </a:cubicBezTo>
                                <a:cubicBezTo>
                                  <a:pt x="77" y="96"/>
                                  <a:pt x="79" y="95"/>
                                  <a:pt x="79" y="95"/>
                                </a:cubicBezTo>
                                <a:cubicBezTo>
                                  <a:pt x="81" y="95"/>
                                  <a:pt x="81" y="95"/>
                                  <a:pt x="81" y="95"/>
                                </a:cubicBezTo>
                                <a:cubicBezTo>
                                  <a:pt x="81" y="95"/>
                                  <a:pt x="81" y="95"/>
                                  <a:pt x="81" y="95"/>
                                </a:cubicBezTo>
                                <a:cubicBezTo>
                                  <a:pt x="81" y="95"/>
                                  <a:pt x="81" y="95"/>
                                  <a:pt x="81" y="95"/>
                                </a:cubicBezTo>
                                <a:cubicBezTo>
                                  <a:pt x="81" y="95"/>
                                  <a:pt x="81" y="95"/>
                                  <a:pt x="81" y="95"/>
                                </a:cubicBezTo>
                                <a:cubicBezTo>
                                  <a:pt x="81" y="91"/>
                                  <a:pt x="81" y="91"/>
                                  <a:pt x="81" y="91"/>
                                </a:cubicBezTo>
                                <a:cubicBezTo>
                                  <a:pt x="82" y="83"/>
                                  <a:pt x="82" y="83"/>
                                  <a:pt x="82" y="83"/>
                                </a:cubicBezTo>
                                <a:cubicBezTo>
                                  <a:pt x="82" y="83"/>
                                  <a:pt x="67" y="84"/>
                                  <a:pt x="50" y="96"/>
                                </a:cubicBezTo>
                                <a:cubicBezTo>
                                  <a:pt x="33" y="108"/>
                                  <a:pt x="27" y="122"/>
                                  <a:pt x="27" y="122"/>
                                </a:cubicBezTo>
                                <a:moveTo>
                                  <a:pt x="51" y="144"/>
                                </a:moveTo>
                                <a:cubicBezTo>
                                  <a:pt x="51" y="144"/>
                                  <a:pt x="55" y="134"/>
                                  <a:pt x="69" y="124"/>
                                </a:cubicBezTo>
                                <a:cubicBezTo>
                                  <a:pt x="76" y="119"/>
                                  <a:pt x="83" y="116"/>
                                  <a:pt x="87" y="115"/>
                                </a:cubicBezTo>
                                <a:cubicBezTo>
                                  <a:pt x="91" y="115"/>
                                  <a:pt x="92" y="114"/>
                                  <a:pt x="92" y="114"/>
                                </a:cubicBezTo>
                                <a:cubicBezTo>
                                  <a:pt x="94" y="114"/>
                                  <a:pt x="94" y="114"/>
                                  <a:pt x="94" y="114"/>
                                </a:cubicBezTo>
                                <a:cubicBezTo>
                                  <a:pt x="94" y="114"/>
                                  <a:pt x="94" y="114"/>
                                  <a:pt x="94" y="114"/>
                                </a:cubicBezTo>
                                <a:cubicBezTo>
                                  <a:pt x="94" y="114"/>
                                  <a:pt x="94" y="114"/>
                                  <a:pt x="94" y="114"/>
                                </a:cubicBezTo>
                                <a:cubicBezTo>
                                  <a:pt x="94" y="110"/>
                                  <a:pt x="94" y="110"/>
                                  <a:pt x="94" y="110"/>
                                </a:cubicBezTo>
                                <a:cubicBezTo>
                                  <a:pt x="95" y="102"/>
                                  <a:pt x="95" y="102"/>
                                  <a:pt x="95" y="102"/>
                                </a:cubicBezTo>
                                <a:cubicBezTo>
                                  <a:pt x="95" y="102"/>
                                  <a:pt x="80" y="103"/>
                                  <a:pt x="63" y="115"/>
                                </a:cubicBezTo>
                                <a:cubicBezTo>
                                  <a:pt x="46" y="127"/>
                                  <a:pt x="40" y="140"/>
                                  <a:pt x="40" y="140"/>
                                </a:cubicBezTo>
                                <a:cubicBezTo>
                                  <a:pt x="51" y="144"/>
                                  <a:pt x="51" y="144"/>
                                  <a:pt x="51" y="144"/>
                                </a:cubicBezTo>
                                <a:cubicBezTo>
                                  <a:pt x="50" y="143"/>
                                  <a:pt x="50" y="143"/>
                                  <a:pt x="50" y="143"/>
                                </a:cubicBezTo>
                                <a:cubicBezTo>
                                  <a:pt x="51" y="144"/>
                                  <a:pt x="51" y="144"/>
                                  <a:pt x="51" y="144"/>
                                </a:cubicBezTo>
                                <a:cubicBezTo>
                                  <a:pt x="51" y="144"/>
                                  <a:pt x="51" y="144"/>
                                  <a:pt x="51" y="144"/>
                                </a:cubicBezTo>
                                <a:close/>
                                <a:moveTo>
                                  <a:pt x="53" y="159"/>
                                </a:moveTo>
                                <a:cubicBezTo>
                                  <a:pt x="64" y="161"/>
                                  <a:pt x="64" y="161"/>
                                  <a:pt x="64" y="161"/>
                                </a:cubicBezTo>
                                <a:cubicBezTo>
                                  <a:pt x="64" y="161"/>
                                  <a:pt x="64" y="161"/>
                                  <a:pt x="64" y="161"/>
                                </a:cubicBezTo>
                                <a:cubicBezTo>
                                  <a:pt x="64" y="163"/>
                                  <a:pt x="64" y="163"/>
                                  <a:pt x="64" y="163"/>
                                </a:cubicBezTo>
                                <a:cubicBezTo>
                                  <a:pt x="64" y="163"/>
                                  <a:pt x="64" y="163"/>
                                  <a:pt x="64" y="163"/>
                                </a:cubicBezTo>
                                <a:cubicBezTo>
                                  <a:pt x="64" y="161"/>
                                  <a:pt x="68" y="153"/>
                                  <a:pt x="82" y="143"/>
                                </a:cubicBezTo>
                                <a:cubicBezTo>
                                  <a:pt x="90" y="138"/>
                                  <a:pt x="96" y="135"/>
                                  <a:pt x="100" y="134"/>
                                </a:cubicBezTo>
                                <a:cubicBezTo>
                                  <a:pt x="103" y="132"/>
                                  <a:pt x="105" y="132"/>
                                  <a:pt x="105" y="132"/>
                                </a:cubicBezTo>
                                <a:cubicBezTo>
                                  <a:pt x="107" y="131"/>
                                  <a:pt x="107" y="131"/>
                                  <a:pt x="107" y="133"/>
                                </a:cubicBezTo>
                                <a:cubicBezTo>
                                  <a:pt x="107" y="133"/>
                                  <a:pt x="107" y="133"/>
                                  <a:pt x="107" y="133"/>
                                </a:cubicBezTo>
                                <a:cubicBezTo>
                                  <a:pt x="107" y="133"/>
                                  <a:pt x="107" y="133"/>
                                  <a:pt x="107" y="133"/>
                                </a:cubicBezTo>
                                <a:cubicBezTo>
                                  <a:pt x="107" y="133"/>
                                  <a:pt x="107" y="133"/>
                                  <a:pt x="107" y="133"/>
                                </a:cubicBezTo>
                                <a:cubicBezTo>
                                  <a:pt x="107" y="129"/>
                                  <a:pt x="107" y="129"/>
                                  <a:pt x="107" y="129"/>
                                </a:cubicBezTo>
                                <a:cubicBezTo>
                                  <a:pt x="108" y="121"/>
                                  <a:pt x="108" y="121"/>
                                  <a:pt x="108" y="121"/>
                                </a:cubicBezTo>
                                <a:cubicBezTo>
                                  <a:pt x="108" y="121"/>
                                  <a:pt x="93" y="122"/>
                                  <a:pt x="76" y="134"/>
                                </a:cubicBezTo>
                                <a:cubicBezTo>
                                  <a:pt x="59" y="146"/>
                                  <a:pt x="53" y="159"/>
                                  <a:pt x="53" y="159"/>
                                </a:cubicBezTo>
                                <a:moveTo>
                                  <a:pt x="163" y="38"/>
                                </a:moveTo>
                                <a:cubicBezTo>
                                  <a:pt x="163" y="34"/>
                                  <a:pt x="163" y="34"/>
                                  <a:pt x="163" y="34"/>
                                </a:cubicBezTo>
                                <a:cubicBezTo>
                                  <a:pt x="163" y="38"/>
                                  <a:pt x="163" y="38"/>
                                  <a:pt x="163" y="38"/>
                                </a:cubicBezTo>
                                <a:cubicBezTo>
                                  <a:pt x="163" y="38"/>
                                  <a:pt x="163" y="38"/>
                                  <a:pt x="163" y="38"/>
                                </a:cubicBezTo>
                                <a:moveTo>
                                  <a:pt x="119" y="67"/>
                                </a:moveTo>
                                <a:cubicBezTo>
                                  <a:pt x="120" y="68"/>
                                  <a:pt x="120" y="68"/>
                                  <a:pt x="120" y="68"/>
                                </a:cubicBezTo>
                                <a:cubicBezTo>
                                  <a:pt x="120" y="68"/>
                                  <a:pt x="123" y="58"/>
                                  <a:pt x="138" y="48"/>
                                </a:cubicBezTo>
                                <a:cubicBezTo>
                                  <a:pt x="145" y="43"/>
                                  <a:pt x="152" y="40"/>
                                  <a:pt x="157" y="38"/>
                                </a:cubicBezTo>
                                <a:cubicBezTo>
                                  <a:pt x="159" y="39"/>
                                  <a:pt x="161" y="38"/>
                                  <a:pt x="161" y="38"/>
                                </a:cubicBezTo>
                                <a:cubicBezTo>
                                  <a:pt x="163" y="38"/>
                                  <a:pt x="163" y="38"/>
                                  <a:pt x="163" y="38"/>
                                </a:cubicBezTo>
                                <a:cubicBezTo>
                                  <a:pt x="163" y="38"/>
                                  <a:pt x="163" y="38"/>
                                  <a:pt x="163" y="38"/>
                                </a:cubicBezTo>
                                <a:cubicBezTo>
                                  <a:pt x="163" y="26"/>
                                  <a:pt x="163" y="26"/>
                                  <a:pt x="163" y="26"/>
                                </a:cubicBezTo>
                                <a:cubicBezTo>
                                  <a:pt x="163" y="26"/>
                                  <a:pt x="149" y="27"/>
                                  <a:pt x="132" y="39"/>
                                </a:cubicBezTo>
                                <a:cubicBezTo>
                                  <a:pt x="114" y="51"/>
                                  <a:pt x="109" y="64"/>
                                  <a:pt x="109" y="64"/>
                                </a:cubicBezTo>
                                <a:cubicBezTo>
                                  <a:pt x="120" y="68"/>
                                  <a:pt x="120" y="68"/>
                                  <a:pt x="120" y="68"/>
                                </a:cubicBezTo>
                                <a:cubicBezTo>
                                  <a:pt x="119" y="67"/>
                                  <a:pt x="119" y="67"/>
                                  <a:pt x="119" y="67"/>
                                </a:cubicBezTo>
                                <a:cubicBezTo>
                                  <a:pt x="119" y="67"/>
                                  <a:pt x="119" y="67"/>
                                  <a:pt x="119" y="67"/>
                                </a:cubicBezTo>
                                <a:close/>
                                <a:moveTo>
                                  <a:pt x="133" y="87"/>
                                </a:moveTo>
                                <a:cubicBezTo>
                                  <a:pt x="133" y="87"/>
                                  <a:pt x="137" y="77"/>
                                  <a:pt x="151" y="67"/>
                                </a:cubicBezTo>
                                <a:cubicBezTo>
                                  <a:pt x="158" y="62"/>
                                  <a:pt x="165" y="59"/>
                                  <a:pt x="170" y="57"/>
                                </a:cubicBezTo>
                                <a:cubicBezTo>
                                  <a:pt x="172" y="57"/>
                                  <a:pt x="174" y="56"/>
                                  <a:pt x="174" y="56"/>
                                </a:cubicBezTo>
                                <a:cubicBezTo>
                                  <a:pt x="176" y="57"/>
                                  <a:pt x="176" y="57"/>
                                  <a:pt x="176" y="57"/>
                                </a:cubicBezTo>
                                <a:cubicBezTo>
                                  <a:pt x="176" y="57"/>
                                  <a:pt x="176" y="57"/>
                                  <a:pt x="176" y="57"/>
                                </a:cubicBezTo>
                                <a:cubicBezTo>
                                  <a:pt x="176" y="57"/>
                                  <a:pt x="176" y="57"/>
                                  <a:pt x="176" y="57"/>
                                </a:cubicBezTo>
                                <a:cubicBezTo>
                                  <a:pt x="176" y="53"/>
                                  <a:pt x="176" y="53"/>
                                  <a:pt x="176" y="53"/>
                                </a:cubicBezTo>
                                <a:cubicBezTo>
                                  <a:pt x="176" y="45"/>
                                  <a:pt x="176" y="45"/>
                                  <a:pt x="176" y="45"/>
                                </a:cubicBezTo>
                                <a:cubicBezTo>
                                  <a:pt x="176" y="45"/>
                                  <a:pt x="162" y="46"/>
                                  <a:pt x="145" y="58"/>
                                </a:cubicBezTo>
                                <a:cubicBezTo>
                                  <a:pt x="128" y="70"/>
                                  <a:pt x="122" y="83"/>
                                  <a:pt x="122" y="83"/>
                                </a:cubicBezTo>
                                <a:cubicBezTo>
                                  <a:pt x="133" y="87"/>
                                  <a:pt x="133" y="87"/>
                                  <a:pt x="133" y="87"/>
                                </a:cubicBezTo>
                                <a:cubicBezTo>
                                  <a:pt x="132" y="85"/>
                                  <a:pt x="132" y="85"/>
                                  <a:pt x="132" y="85"/>
                                </a:cubicBezTo>
                                <a:cubicBezTo>
                                  <a:pt x="133" y="87"/>
                                  <a:pt x="133" y="87"/>
                                  <a:pt x="133" y="87"/>
                                </a:cubicBezTo>
                                <a:cubicBezTo>
                                  <a:pt x="133" y="87"/>
                                  <a:pt x="133" y="87"/>
                                  <a:pt x="133" y="87"/>
                                </a:cubicBezTo>
                                <a:close/>
                                <a:moveTo>
                                  <a:pt x="135" y="102"/>
                                </a:moveTo>
                                <a:cubicBezTo>
                                  <a:pt x="145" y="104"/>
                                  <a:pt x="145" y="104"/>
                                  <a:pt x="145" y="104"/>
                                </a:cubicBezTo>
                                <a:cubicBezTo>
                                  <a:pt x="146" y="105"/>
                                  <a:pt x="146" y="105"/>
                                  <a:pt x="146" y="105"/>
                                </a:cubicBezTo>
                                <a:cubicBezTo>
                                  <a:pt x="146" y="105"/>
                                  <a:pt x="146" y="105"/>
                                  <a:pt x="146" y="105"/>
                                </a:cubicBezTo>
                                <a:cubicBezTo>
                                  <a:pt x="147" y="103"/>
                                  <a:pt x="150" y="95"/>
                                  <a:pt x="164" y="85"/>
                                </a:cubicBezTo>
                                <a:cubicBezTo>
                                  <a:pt x="171" y="80"/>
                                  <a:pt x="178" y="78"/>
                                  <a:pt x="183" y="76"/>
                                </a:cubicBezTo>
                                <a:cubicBezTo>
                                  <a:pt x="185" y="75"/>
                                  <a:pt x="187" y="75"/>
                                  <a:pt x="187" y="75"/>
                                </a:cubicBezTo>
                                <a:cubicBezTo>
                                  <a:pt x="188" y="74"/>
                                  <a:pt x="188" y="74"/>
                                  <a:pt x="189" y="75"/>
                                </a:cubicBezTo>
                                <a:cubicBezTo>
                                  <a:pt x="189" y="75"/>
                                  <a:pt x="189" y="75"/>
                                  <a:pt x="189" y="75"/>
                                </a:cubicBezTo>
                                <a:cubicBezTo>
                                  <a:pt x="189" y="75"/>
                                  <a:pt x="189" y="75"/>
                                  <a:pt x="189" y="75"/>
                                </a:cubicBezTo>
                                <a:cubicBezTo>
                                  <a:pt x="189" y="75"/>
                                  <a:pt x="189" y="75"/>
                                  <a:pt x="189" y="75"/>
                                </a:cubicBezTo>
                                <a:cubicBezTo>
                                  <a:pt x="189" y="72"/>
                                  <a:pt x="189" y="72"/>
                                  <a:pt x="189" y="72"/>
                                </a:cubicBezTo>
                                <a:cubicBezTo>
                                  <a:pt x="190" y="64"/>
                                  <a:pt x="190" y="64"/>
                                  <a:pt x="190" y="64"/>
                                </a:cubicBezTo>
                                <a:cubicBezTo>
                                  <a:pt x="190" y="64"/>
                                  <a:pt x="175" y="65"/>
                                  <a:pt x="158" y="77"/>
                                </a:cubicBezTo>
                                <a:cubicBezTo>
                                  <a:pt x="141" y="89"/>
                                  <a:pt x="135" y="102"/>
                                  <a:pt x="135" y="10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 name="Freeform 14"/>
                        <wps:cNvSpPr>
                          <a:spLocks noEditPoints="1"/>
                        </wps:cNvSpPr>
                        <wps:spPr bwMode="auto">
                          <a:xfrm>
                            <a:off x="7945438" y="1211263"/>
                            <a:ext cx="533400" cy="893763"/>
                          </a:xfrm>
                          <a:custGeom>
                            <a:avLst/>
                            <a:gdLst>
                              <a:gd name="T0" fmla="*/ 73 w 142"/>
                              <a:gd name="T1" fmla="*/ 231 h 238"/>
                              <a:gd name="T2" fmla="*/ 47 w 142"/>
                              <a:gd name="T3" fmla="*/ 227 h 238"/>
                              <a:gd name="T4" fmla="*/ 44 w 142"/>
                              <a:gd name="T5" fmla="*/ 190 h 238"/>
                              <a:gd name="T6" fmla="*/ 78 w 142"/>
                              <a:gd name="T7" fmla="*/ 206 h 238"/>
                              <a:gd name="T8" fmla="*/ 73 w 142"/>
                              <a:gd name="T9" fmla="*/ 231 h 238"/>
                              <a:gd name="T10" fmla="*/ 104 w 142"/>
                              <a:gd name="T11" fmla="*/ 47 h 238"/>
                              <a:gd name="T12" fmla="*/ 117 w 142"/>
                              <a:gd name="T13" fmla="*/ 71 h 238"/>
                              <a:gd name="T14" fmla="*/ 142 w 142"/>
                              <a:gd name="T15" fmla="*/ 54 h 238"/>
                              <a:gd name="T16" fmla="*/ 142 w 142"/>
                              <a:gd name="T17" fmla="*/ 54 h 238"/>
                              <a:gd name="T18" fmla="*/ 126 w 142"/>
                              <a:gd name="T19" fmla="*/ 31 h 238"/>
                              <a:gd name="T20" fmla="*/ 104 w 142"/>
                              <a:gd name="T21" fmla="*/ 47 h 238"/>
                              <a:gd name="T22" fmla="*/ 104 w 142"/>
                              <a:gd name="T23" fmla="*/ 47 h 238"/>
                              <a:gd name="T24" fmla="*/ 35 w 142"/>
                              <a:gd name="T25" fmla="*/ 97 h 238"/>
                              <a:gd name="T26" fmla="*/ 22 w 142"/>
                              <a:gd name="T27" fmla="*/ 183 h 238"/>
                              <a:gd name="T28" fmla="*/ 29 w 142"/>
                              <a:gd name="T29" fmla="*/ 193 h 238"/>
                              <a:gd name="T30" fmla="*/ 51 w 142"/>
                              <a:gd name="T31" fmla="*/ 178 h 238"/>
                              <a:gd name="T32" fmla="*/ 44 w 142"/>
                              <a:gd name="T33" fmla="*/ 169 h 238"/>
                              <a:gd name="T34" fmla="*/ 53 w 142"/>
                              <a:gd name="T35" fmla="*/ 116 h 238"/>
                              <a:gd name="T36" fmla="*/ 35 w 142"/>
                              <a:gd name="T37" fmla="*/ 97 h 238"/>
                              <a:gd name="T38" fmla="*/ 71 w 142"/>
                              <a:gd name="T39" fmla="*/ 3 h 238"/>
                              <a:gd name="T40" fmla="*/ 45 w 142"/>
                              <a:gd name="T41" fmla="*/ 20 h 238"/>
                              <a:gd name="T42" fmla="*/ 44 w 142"/>
                              <a:gd name="T43" fmla="*/ 18 h 238"/>
                              <a:gd name="T44" fmla="*/ 37 w 142"/>
                              <a:gd name="T45" fmla="*/ 17 h 238"/>
                              <a:gd name="T46" fmla="*/ 27 w 142"/>
                              <a:gd name="T47" fmla="*/ 24 h 238"/>
                              <a:gd name="T48" fmla="*/ 27 w 142"/>
                              <a:gd name="T49" fmla="*/ 29 h 238"/>
                              <a:gd name="T50" fmla="*/ 29 w 142"/>
                              <a:gd name="T51" fmla="*/ 32 h 238"/>
                              <a:gd name="T52" fmla="*/ 4 w 142"/>
                              <a:gd name="T53" fmla="*/ 49 h 238"/>
                              <a:gd name="T54" fmla="*/ 3 w 142"/>
                              <a:gd name="T55" fmla="*/ 61 h 238"/>
                              <a:gd name="T56" fmla="*/ 14 w 142"/>
                              <a:gd name="T57" fmla="*/ 63 h 238"/>
                              <a:gd name="T58" fmla="*/ 39 w 142"/>
                              <a:gd name="T59" fmla="*/ 45 h 238"/>
                              <a:gd name="T60" fmla="*/ 45 w 142"/>
                              <a:gd name="T61" fmla="*/ 54 h 238"/>
                              <a:gd name="T62" fmla="*/ 45 w 142"/>
                              <a:gd name="T63" fmla="*/ 54 h 238"/>
                              <a:gd name="T64" fmla="*/ 31 w 142"/>
                              <a:gd name="T65" fmla="*/ 64 h 238"/>
                              <a:gd name="T66" fmla="*/ 76 w 142"/>
                              <a:gd name="T67" fmla="*/ 128 h 238"/>
                              <a:gd name="T68" fmla="*/ 120 w 142"/>
                              <a:gd name="T69" fmla="*/ 97 h 238"/>
                              <a:gd name="T70" fmla="*/ 75 w 142"/>
                              <a:gd name="T71" fmla="*/ 33 h 238"/>
                              <a:gd name="T72" fmla="*/ 61 w 142"/>
                              <a:gd name="T73" fmla="*/ 43 h 238"/>
                              <a:gd name="T74" fmla="*/ 61 w 142"/>
                              <a:gd name="T75" fmla="*/ 43 h 238"/>
                              <a:gd name="T76" fmla="*/ 55 w 142"/>
                              <a:gd name="T77" fmla="*/ 34 h 238"/>
                              <a:gd name="T78" fmla="*/ 80 w 142"/>
                              <a:gd name="T79" fmla="*/ 16 h 238"/>
                              <a:gd name="T80" fmla="*/ 82 w 142"/>
                              <a:gd name="T81" fmla="*/ 6 h 238"/>
                              <a:gd name="T82" fmla="*/ 71 w 142"/>
                              <a:gd name="T83" fmla="*/ 3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2" h="238">
                                <a:moveTo>
                                  <a:pt x="73" y="231"/>
                                </a:moveTo>
                                <a:cubicBezTo>
                                  <a:pt x="64" y="238"/>
                                  <a:pt x="54" y="236"/>
                                  <a:pt x="47" y="227"/>
                                </a:cubicBezTo>
                                <a:cubicBezTo>
                                  <a:pt x="41" y="218"/>
                                  <a:pt x="46" y="203"/>
                                  <a:pt x="44" y="190"/>
                                </a:cubicBezTo>
                                <a:cubicBezTo>
                                  <a:pt x="55" y="197"/>
                                  <a:pt x="72" y="197"/>
                                  <a:pt x="78" y="206"/>
                                </a:cubicBezTo>
                                <a:cubicBezTo>
                                  <a:pt x="84" y="215"/>
                                  <a:pt x="81" y="226"/>
                                  <a:pt x="73" y="231"/>
                                </a:cubicBezTo>
                                <a:moveTo>
                                  <a:pt x="104" y="47"/>
                                </a:moveTo>
                                <a:cubicBezTo>
                                  <a:pt x="109" y="55"/>
                                  <a:pt x="113" y="63"/>
                                  <a:pt x="117" y="71"/>
                                </a:cubicBezTo>
                                <a:cubicBezTo>
                                  <a:pt x="142" y="54"/>
                                  <a:pt x="142" y="54"/>
                                  <a:pt x="142" y="54"/>
                                </a:cubicBezTo>
                                <a:cubicBezTo>
                                  <a:pt x="142" y="54"/>
                                  <a:pt x="142" y="54"/>
                                  <a:pt x="142" y="54"/>
                                </a:cubicBezTo>
                                <a:cubicBezTo>
                                  <a:pt x="126" y="31"/>
                                  <a:pt x="126" y="31"/>
                                  <a:pt x="126" y="31"/>
                                </a:cubicBezTo>
                                <a:cubicBezTo>
                                  <a:pt x="104" y="47"/>
                                  <a:pt x="104" y="47"/>
                                  <a:pt x="104" y="47"/>
                                </a:cubicBezTo>
                                <a:cubicBezTo>
                                  <a:pt x="104" y="47"/>
                                  <a:pt x="104" y="47"/>
                                  <a:pt x="104" y="47"/>
                                </a:cubicBezTo>
                                <a:close/>
                                <a:moveTo>
                                  <a:pt x="35" y="97"/>
                                </a:moveTo>
                                <a:cubicBezTo>
                                  <a:pt x="8" y="117"/>
                                  <a:pt x="3" y="155"/>
                                  <a:pt x="22" y="183"/>
                                </a:cubicBezTo>
                                <a:cubicBezTo>
                                  <a:pt x="29" y="193"/>
                                  <a:pt x="29" y="193"/>
                                  <a:pt x="29" y="193"/>
                                </a:cubicBezTo>
                                <a:cubicBezTo>
                                  <a:pt x="51" y="178"/>
                                  <a:pt x="51" y="178"/>
                                  <a:pt x="51" y="178"/>
                                </a:cubicBezTo>
                                <a:cubicBezTo>
                                  <a:pt x="44" y="169"/>
                                  <a:pt x="44" y="169"/>
                                  <a:pt x="44" y="169"/>
                                </a:cubicBezTo>
                                <a:cubicBezTo>
                                  <a:pt x="33" y="153"/>
                                  <a:pt x="37" y="129"/>
                                  <a:pt x="53" y="116"/>
                                </a:cubicBezTo>
                                <a:cubicBezTo>
                                  <a:pt x="46" y="110"/>
                                  <a:pt x="40" y="103"/>
                                  <a:pt x="35" y="97"/>
                                </a:cubicBezTo>
                                <a:moveTo>
                                  <a:pt x="71" y="3"/>
                                </a:moveTo>
                                <a:cubicBezTo>
                                  <a:pt x="45" y="20"/>
                                  <a:pt x="45" y="20"/>
                                  <a:pt x="45" y="20"/>
                                </a:cubicBezTo>
                                <a:cubicBezTo>
                                  <a:pt x="44" y="18"/>
                                  <a:pt x="44" y="18"/>
                                  <a:pt x="44" y="18"/>
                                </a:cubicBezTo>
                                <a:cubicBezTo>
                                  <a:pt x="43" y="16"/>
                                  <a:pt x="40" y="15"/>
                                  <a:pt x="37" y="17"/>
                                </a:cubicBezTo>
                                <a:cubicBezTo>
                                  <a:pt x="27" y="24"/>
                                  <a:pt x="27" y="24"/>
                                  <a:pt x="27" y="24"/>
                                </a:cubicBezTo>
                                <a:cubicBezTo>
                                  <a:pt x="26" y="24"/>
                                  <a:pt x="26" y="28"/>
                                  <a:pt x="27" y="29"/>
                                </a:cubicBezTo>
                                <a:cubicBezTo>
                                  <a:pt x="29" y="32"/>
                                  <a:pt x="29" y="32"/>
                                  <a:pt x="29" y="32"/>
                                </a:cubicBezTo>
                                <a:cubicBezTo>
                                  <a:pt x="4" y="49"/>
                                  <a:pt x="4" y="49"/>
                                  <a:pt x="4" y="49"/>
                                </a:cubicBezTo>
                                <a:cubicBezTo>
                                  <a:pt x="0" y="52"/>
                                  <a:pt x="0" y="57"/>
                                  <a:pt x="3" y="61"/>
                                </a:cubicBezTo>
                                <a:cubicBezTo>
                                  <a:pt x="5" y="64"/>
                                  <a:pt x="10" y="66"/>
                                  <a:pt x="14" y="63"/>
                                </a:cubicBezTo>
                                <a:cubicBezTo>
                                  <a:pt x="39" y="45"/>
                                  <a:pt x="39" y="45"/>
                                  <a:pt x="39" y="45"/>
                                </a:cubicBezTo>
                                <a:cubicBezTo>
                                  <a:pt x="45" y="54"/>
                                  <a:pt x="45" y="54"/>
                                  <a:pt x="45" y="54"/>
                                </a:cubicBezTo>
                                <a:cubicBezTo>
                                  <a:pt x="45" y="54"/>
                                  <a:pt x="45" y="54"/>
                                  <a:pt x="45" y="54"/>
                                </a:cubicBezTo>
                                <a:cubicBezTo>
                                  <a:pt x="31" y="64"/>
                                  <a:pt x="31" y="64"/>
                                  <a:pt x="31" y="64"/>
                                </a:cubicBezTo>
                                <a:cubicBezTo>
                                  <a:pt x="31" y="88"/>
                                  <a:pt x="53" y="109"/>
                                  <a:pt x="76" y="128"/>
                                </a:cubicBezTo>
                                <a:cubicBezTo>
                                  <a:pt x="120" y="97"/>
                                  <a:pt x="120" y="97"/>
                                  <a:pt x="120" y="97"/>
                                </a:cubicBezTo>
                                <a:cubicBezTo>
                                  <a:pt x="110" y="69"/>
                                  <a:pt x="98" y="42"/>
                                  <a:pt x="75" y="33"/>
                                </a:cubicBezTo>
                                <a:cubicBezTo>
                                  <a:pt x="61" y="43"/>
                                  <a:pt x="61" y="43"/>
                                  <a:pt x="61" y="43"/>
                                </a:cubicBezTo>
                                <a:cubicBezTo>
                                  <a:pt x="61" y="43"/>
                                  <a:pt x="61" y="43"/>
                                  <a:pt x="61" y="43"/>
                                </a:cubicBezTo>
                                <a:cubicBezTo>
                                  <a:pt x="55" y="34"/>
                                  <a:pt x="55" y="34"/>
                                  <a:pt x="55" y="34"/>
                                </a:cubicBezTo>
                                <a:cubicBezTo>
                                  <a:pt x="80" y="16"/>
                                  <a:pt x="80" y="16"/>
                                  <a:pt x="80" y="16"/>
                                </a:cubicBezTo>
                                <a:cubicBezTo>
                                  <a:pt x="84" y="14"/>
                                  <a:pt x="84" y="8"/>
                                  <a:pt x="82" y="6"/>
                                </a:cubicBezTo>
                                <a:cubicBezTo>
                                  <a:pt x="80" y="2"/>
                                  <a:pt x="74" y="0"/>
                                  <a:pt x="71" y="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15"/>
                        <wps:cNvSpPr>
                          <a:spLocks noEditPoints="1"/>
                        </wps:cNvSpPr>
                        <wps:spPr bwMode="auto">
                          <a:xfrm>
                            <a:off x="3175" y="1241425"/>
                            <a:ext cx="927100" cy="866775"/>
                          </a:xfrm>
                          <a:custGeom>
                            <a:avLst/>
                            <a:gdLst>
                              <a:gd name="T0" fmla="*/ 29 w 247"/>
                              <a:gd name="T1" fmla="*/ 97 h 231"/>
                              <a:gd name="T2" fmla="*/ 108 w 247"/>
                              <a:gd name="T3" fmla="*/ 211 h 231"/>
                              <a:gd name="T4" fmla="*/ 99 w 247"/>
                              <a:gd name="T5" fmla="*/ 217 h 231"/>
                              <a:gd name="T6" fmla="*/ 66 w 247"/>
                              <a:gd name="T7" fmla="*/ 212 h 231"/>
                              <a:gd name="T8" fmla="*/ 14 w 247"/>
                              <a:gd name="T9" fmla="*/ 138 h 231"/>
                              <a:gd name="T10" fmla="*/ 20 w 247"/>
                              <a:gd name="T11" fmla="*/ 104 h 231"/>
                              <a:gd name="T12" fmla="*/ 29 w 247"/>
                              <a:gd name="T13" fmla="*/ 97 h 231"/>
                              <a:gd name="T14" fmla="*/ 29 w 247"/>
                              <a:gd name="T15" fmla="*/ 97 h 231"/>
                              <a:gd name="T16" fmla="*/ 130 w 247"/>
                              <a:gd name="T17" fmla="*/ 26 h 231"/>
                              <a:gd name="T18" fmla="*/ 210 w 247"/>
                              <a:gd name="T19" fmla="*/ 140 h 231"/>
                              <a:gd name="T20" fmla="*/ 117 w 247"/>
                              <a:gd name="T21" fmla="*/ 205 h 231"/>
                              <a:gd name="T22" fmla="*/ 37 w 247"/>
                              <a:gd name="T23" fmla="*/ 92 h 231"/>
                              <a:gd name="T24" fmla="*/ 60 w 247"/>
                              <a:gd name="T25" fmla="*/ 75 h 231"/>
                              <a:gd name="T26" fmla="*/ 49 w 247"/>
                              <a:gd name="T27" fmla="*/ 60 h 231"/>
                              <a:gd name="T28" fmla="*/ 52 w 247"/>
                              <a:gd name="T29" fmla="*/ 43 h 231"/>
                              <a:gd name="T30" fmla="*/ 79 w 247"/>
                              <a:gd name="T31" fmla="*/ 24 h 231"/>
                              <a:gd name="T32" fmla="*/ 96 w 247"/>
                              <a:gd name="T33" fmla="*/ 27 h 231"/>
                              <a:gd name="T34" fmla="*/ 107 w 247"/>
                              <a:gd name="T35" fmla="*/ 42 h 231"/>
                              <a:gd name="T36" fmla="*/ 130 w 247"/>
                              <a:gd name="T37" fmla="*/ 26 h 231"/>
                              <a:gd name="T38" fmla="*/ 130 w 247"/>
                              <a:gd name="T39" fmla="*/ 26 h 231"/>
                              <a:gd name="T40" fmla="*/ 68 w 247"/>
                              <a:gd name="T41" fmla="*/ 70 h 231"/>
                              <a:gd name="T42" fmla="*/ 99 w 247"/>
                              <a:gd name="T43" fmla="*/ 48 h 231"/>
                              <a:gd name="T44" fmla="*/ 88 w 247"/>
                              <a:gd name="T45" fmla="*/ 32 h 231"/>
                              <a:gd name="T46" fmla="*/ 57 w 247"/>
                              <a:gd name="T47" fmla="*/ 54 h 231"/>
                              <a:gd name="T48" fmla="*/ 68 w 247"/>
                              <a:gd name="T49" fmla="*/ 70 h 231"/>
                              <a:gd name="T50" fmla="*/ 68 w 247"/>
                              <a:gd name="T51" fmla="*/ 70 h 231"/>
                              <a:gd name="T52" fmla="*/ 154 w 247"/>
                              <a:gd name="T53" fmla="*/ 93 h 231"/>
                              <a:gd name="T54" fmla="*/ 119 w 247"/>
                              <a:gd name="T55" fmla="*/ 86 h 231"/>
                              <a:gd name="T56" fmla="*/ 119 w 247"/>
                              <a:gd name="T57" fmla="*/ 86 h 231"/>
                              <a:gd name="T58" fmla="*/ 109 w 247"/>
                              <a:gd name="T59" fmla="*/ 93 h 231"/>
                              <a:gd name="T60" fmla="*/ 116 w 247"/>
                              <a:gd name="T61" fmla="*/ 104 h 231"/>
                              <a:gd name="T62" fmla="*/ 116 w 247"/>
                              <a:gd name="T63" fmla="*/ 104 h 231"/>
                              <a:gd name="T64" fmla="*/ 130 w 247"/>
                              <a:gd name="T65" fmla="*/ 106 h 231"/>
                              <a:gd name="T66" fmla="*/ 96 w 247"/>
                              <a:gd name="T67" fmla="*/ 129 h 231"/>
                              <a:gd name="T68" fmla="*/ 96 w 247"/>
                              <a:gd name="T69" fmla="*/ 129 h 231"/>
                              <a:gd name="T70" fmla="*/ 92 w 247"/>
                              <a:gd name="T71" fmla="*/ 136 h 231"/>
                              <a:gd name="T72" fmla="*/ 99 w 247"/>
                              <a:gd name="T73" fmla="*/ 146 h 231"/>
                              <a:gd name="T74" fmla="*/ 106 w 247"/>
                              <a:gd name="T75" fmla="*/ 144 h 231"/>
                              <a:gd name="T76" fmla="*/ 106 w 247"/>
                              <a:gd name="T77" fmla="*/ 144 h 231"/>
                              <a:gd name="T78" fmla="*/ 140 w 247"/>
                              <a:gd name="T79" fmla="*/ 121 h 231"/>
                              <a:gd name="T80" fmla="*/ 137 w 247"/>
                              <a:gd name="T81" fmla="*/ 134 h 231"/>
                              <a:gd name="T82" fmla="*/ 138 w 247"/>
                              <a:gd name="T83" fmla="*/ 135 h 231"/>
                              <a:gd name="T84" fmla="*/ 138 w 247"/>
                              <a:gd name="T85" fmla="*/ 135 h 231"/>
                              <a:gd name="T86" fmla="*/ 145 w 247"/>
                              <a:gd name="T87" fmla="*/ 145 h 231"/>
                              <a:gd name="T88" fmla="*/ 155 w 247"/>
                              <a:gd name="T89" fmla="*/ 138 h 231"/>
                              <a:gd name="T90" fmla="*/ 155 w 247"/>
                              <a:gd name="T91" fmla="*/ 136 h 231"/>
                              <a:gd name="T92" fmla="*/ 161 w 247"/>
                              <a:gd name="T93" fmla="*/ 103 h 231"/>
                              <a:gd name="T94" fmla="*/ 154 w 247"/>
                              <a:gd name="T95" fmla="*/ 93 h 231"/>
                              <a:gd name="T96" fmla="*/ 148 w 247"/>
                              <a:gd name="T97" fmla="*/ 14 h 231"/>
                              <a:gd name="T98" fmla="*/ 139 w 247"/>
                              <a:gd name="T99" fmla="*/ 20 h 231"/>
                              <a:gd name="T100" fmla="*/ 211 w 247"/>
                              <a:gd name="T101" fmla="*/ 123 h 231"/>
                              <a:gd name="T102" fmla="*/ 218 w 247"/>
                              <a:gd name="T103" fmla="*/ 134 h 231"/>
                              <a:gd name="T104" fmla="*/ 228 w 247"/>
                              <a:gd name="T105" fmla="*/ 127 h 231"/>
                              <a:gd name="T106" fmla="*/ 233 w 247"/>
                              <a:gd name="T107" fmla="*/ 93 h 231"/>
                              <a:gd name="T108" fmla="*/ 182 w 247"/>
                              <a:gd name="T109" fmla="*/ 19 h 231"/>
                              <a:gd name="T110" fmla="*/ 148 w 247"/>
                              <a:gd name="T111" fmla="*/ 14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7" h="231">
                                <a:moveTo>
                                  <a:pt x="29" y="97"/>
                                </a:moveTo>
                                <a:cubicBezTo>
                                  <a:pt x="108" y="211"/>
                                  <a:pt x="108" y="211"/>
                                  <a:pt x="108" y="211"/>
                                </a:cubicBezTo>
                                <a:cubicBezTo>
                                  <a:pt x="99" y="217"/>
                                  <a:pt x="99" y="217"/>
                                  <a:pt x="99" y="217"/>
                                </a:cubicBezTo>
                                <a:cubicBezTo>
                                  <a:pt x="79" y="231"/>
                                  <a:pt x="66" y="212"/>
                                  <a:pt x="66" y="212"/>
                                </a:cubicBezTo>
                                <a:cubicBezTo>
                                  <a:pt x="14" y="138"/>
                                  <a:pt x="14" y="138"/>
                                  <a:pt x="14" y="138"/>
                                </a:cubicBezTo>
                                <a:cubicBezTo>
                                  <a:pt x="0" y="118"/>
                                  <a:pt x="20" y="104"/>
                                  <a:pt x="20" y="104"/>
                                </a:cubicBezTo>
                                <a:cubicBezTo>
                                  <a:pt x="29" y="97"/>
                                  <a:pt x="29" y="97"/>
                                  <a:pt x="29" y="97"/>
                                </a:cubicBezTo>
                                <a:cubicBezTo>
                                  <a:pt x="29" y="97"/>
                                  <a:pt x="29" y="97"/>
                                  <a:pt x="29" y="97"/>
                                </a:cubicBezTo>
                                <a:close/>
                                <a:moveTo>
                                  <a:pt x="130" y="26"/>
                                </a:moveTo>
                                <a:cubicBezTo>
                                  <a:pt x="210" y="140"/>
                                  <a:pt x="210" y="140"/>
                                  <a:pt x="210" y="140"/>
                                </a:cubicBezTo>
                                <a:cubicBezTo>
                                  <a:pt x="117" y="205"/>
                                  <a:pt x="117" y="205"/>
                                  <a:pt x="117" y="205"/>
                                </a:cubicBezTo>
                                <a:cubicBezTo>
                                  <a:pt x="37" y="92"/>
                                  <a:pt x="37" y="92"/>
                                  <a:pt x="37" y="92"/>
                                </a:cubicBezTo>
                                <a:cubicBezTo>
                                  <a:pt x="60" y="75"/>
                                  <a:pt x="60" y="75"/>
                                  <a:pt x="60" y="75"/>
                                </a:cubicBezTo>
                                <a:cubicBezTo>
                                  <a:pt x="49" y="60"/>
                                  <a:pt x="49" y="60"/>
                                  <a:pt x="49" y="60"/>
                                </a:cubicBezTo>
                                <a:cubicBezTo>
                                  <a:pt x="42" y="50"/>
                                  <a:pt x="52" y="43"/>
                                  <a:pt x="52" y="43"/>
                                </a:cubicBezTo>
                                <a:cubicBezTo>
                                  <a:pt x="79" y="24"/>
                                  <a:pt x="79" y="24"/>
                                  <a:pt x="79" y="24"/>
                                </a:cubicBezTo>
                                <a:cubicBezTo>
                                  <a:pt x="89" y="17"/>
                                  <a:pt x="96" y="27"/>
                                  <a:pt x="96" y="27"/>
                                </a:cubicBezTo>
                                <a:cubicBezTo>
                                  <a:pt x="107" y="42"/>
                                  <a:pt x="107" y="42"/>
                                  <a:pt x="107" y="42"/>
                                </a:cubicBezTo>
                                <a:cubicBezTo>
                                  <a:pt x="130" y="26"/>
                                  <a:pt x="130" y="26"/>
                                  <a:pt x="130" y="26"/>
                                </a:cubicBezTo>
                                <a:cubicBezTo>
                                  <a:pt x="130" y="26"/>
                                  <a:pt x="130" y="26"/>
                                  <a:pt x="130" y="26"/>
                                </a:cubicBezTo>
                                <a:close/>
                                <a:moveTo>
                                  <a:pt x="68" y="70"/>
                                </a:moveTo>
                                <a:cubicBezTo>
                                  <a:pt x="99" y="48"/>
                                  <a:pt x="99" y="48"/>
                                  <a:pt x="99" y="48"/>
                                </a:cubicBezTo>
                                <a:cubicBezTo>
                                  <a:pt x="88" y="32"/>
                                  <a:pt x="88" y="32"/>
                                  <a:pt x="88" y="32"/>
                                </a:cubicBezTo>
                                <a:cubicBezTo>
                                  <a:pt x="57" y="54"/>
                                  <a:pt x="57" y="54"/>
                                  <a:pt x="57" y="54"/>
                                </a:cubicBezTo>
                                <a:cubicBezTo>
                                  <a:pt x="68" y="70"/>
                                  <a:pt x="68" y="70"/>
                                  <a:pt x="68" y="70"/>
                                </a:cubicBezTo>
                                <a:cubicBezTo>
                                  <a:pt x="68" y="70"/>
                                  <a:pt x="68" y="70"/>
                                  <a:pt x="68" y="70"/>
                                </a:cubicBezTo>
                                <a:close/>
                                <a:moveTo>
                                  <a:pt x="154" y="93"/>
                                </a:moveTo>
                                <a:cubicBezTo>
                                  <a:pt x="119" y="86"/>
                                  <a:pt x="119" y="86"/>
                                  <a:pt x="119" y="86"/>
                                </a:cubicBezTo>
                                <a:cubicBezTo>
                                  <a:pt x="119" y="86"/>
                                  <a:pt x="119" y="86"/>
                                  <a:pt x="119" y="86"/>
                                </a:cubicBezTo>
                                <a:cubicBezTo>
                                  <a:pt x="114" y="86"/>
                                  <a:pt x="110" y="89"/>
                                  <a:pt x="109" y="93"/>
                                </a:cubicBezTo>
                                <a:cubicBezTo>
                                  <a:pt x="108" y="98"/>
                                  <a:pt x="111" y="103"/>
                                  <a:pt x="116" y="104"/>
                                </a:cubicBezTo>
                                <a:cubicBezTo>
                                  <a:pt x="116" y="104"/>
                                  <a:pt x="116" y="104"/>
                                  <a:pt x="116" y="104"/>
                                </a:cubicBezTo>
                                <a:cubicBezTo>
                                  <a:pt x="130" y="106"/>
                                  <a:pt x="130" y="106"/>
                                  <a:pt x="130" y="106"/>
                                </a:cubicBezTo>
                                <a:cubicBezTo>
                                  <a:pt x="96" y="129"/>
                                  <a:pt x="96" y="129"/>
                                  <a:pt x="96" y="129"/>
                                </a:cubicBezTo>
                                <a:cubicBezTo>
                                  <a:pt x="96" y="129"/>
                                  <a:pt x="96" y="129"/>
                                  <a:pt x="96" y="129"/>
                                </a:cubicBezTo>
                                <a:cubicBezTo>
                                  <a:pt x="94" y="131"/>
                                  <a:pt x="93" y="133"/>
                                  <a:pt x="92" y="136"/>
                                </a:cubicBezTo>
                                <a:cubicBezTo>
                                  <a:pt x="92" y="141"/>
                                  <a:pt x="94" y="145"/>
                                  <a:pt x="99" y="146"/>
                                </a:cubicBezTo>
                                <a:cubicBezTo>
                                  <a:pt x="102" y="146"/>
                                  <a:pt x="105" y="145"/>
                                  <a:pt x="106" y="144"/>
                                </a:cubicBezTo>
                                <a:cubicBezTo>
                                  <a:pt x="106" y="144"/>
                                  <a:pt x="106" y="144"/>
                                  <a:pt x="106" y="144"/>
                                </a:cubicBezTo>
                                <a:cubicBezTo>
                                  <a:pt x="140" y="121"/>
                                  <a:pt x="140" y="121"/>
                                  <a:pt x="140" y="121"/>
                                </a:cubicBezTo>
                                <a:cubicBezTo>
                                  <a:pt x="137" y="134"/>
                                  <a:pt x="137" y="134"/>
                                  <a:pt x="137" y="134"/>
                                </a:cubicBezTo>
                                <a:cubicBezTo>
                                  <a:pt x="138" y="135"/>
                                  <a:pt x="138" y="135"/>
                                  <a:pt x="138" y="135"/>
                                </a:cubicBezTo>
                                <a:cubicBezTo>
                                  <a:pt x="138" y="135"/>
                                  <a:pt x="138" y="135"/>
                                  <a:pt x="138" y="135"/>
                                </a:cubicBezTo>
                                <a:cubicBezTo>
                                  <a:pt x="137" y="140"/>
                                  <a:pt x="140" y="144"/>
                                  <a:pt x="145" y="145"/>
                                </a:cubicBezTo>
                                <a:cubicBezTo>
                                  <a:pt x="150" y="146"/>
                                  <a:pt x="154" y="143"/>
                                  <a:pt x="155" y="138"/>
                                </a:cubicBezTo>
                                <a:cubicBezTo>
                                  <a:pt x="155" y="137"/>
                                  <a:pt x="155" y="137"/>
                                  <a:pt x="155" y="136"/>
                                </a:cubicBezTo>
                                <a:cubicBezTo>
                                  <a:pt x="161" y="103"/>
                                  <a:pt x="161" y="103"/>
                                  <a:pt x="161" y="103"/>
                                </a:cubicBezTo>
                                <a:cubicBezTo>
                                  <a:pt x="161" y="98"/>
                                  <a:pt x="158" y="93"/>
                                  <a:pt x="154" y="93"/>
                                </a:cubicBezTo>
                                <a:close/>
                                <a:moveTo>
                                  <a:pt x="148" y="14"/>
                                </a:moveTo>
                                <a:cubicBezTo>
                                  <a:pt x="139" y="20"/>
                                  <a:pt x="139" y="20"/>
                                  <a:pt x="139" y="20"/>
                                </a:cubicBezTo>
                                <a:cubicBezTo>
                                  <a:pt x="211" y="123"/>
                                  <a:pt x="211" y="123"/>
                                  <a:pt x="211" y="123"/>
                                </a:cubicBezTo>
                                <a:cubicBezTo>
                                  <a:pt x="218" y="134"/>
                                  <a:pt x="218" y="134"/>
                                  <a:pt x="218" y="134"/>
                                </a:cubicBezTo>
                                <a:cubicBezTo>
                                  <a:pt x="228" y="127"/>
                                  <a:pt x="228" y="127"/>
                                  <a:pt x="228" y="127"/>
                                </a:cubicBezTo>
                                <a:cubicBezTo>
                                  <a:pt x="228" y="127"/>
                                  <a:pt x="247" y="113"/>
                                  <a:pt x="233" y="93"/>
                                </a:cubicBezTo>
                                <a:cubicBezTo>
                                  <a:pt x="182" y="19"/>
                                  <a:pt x="182" y="19"/>
                                  <a:pt x="182" y="19"/>
                                </a:cubicBezTo>
                                <a:cubicBezTo>
                                  <a:pt x="182" y="19"/>
                                  <a:pt x="168" y="0"/>
                                  <a:pt x="148" y="1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16"/>
                        <wps:cNvSpPr>
                          <a:spLocks noEditPoints="1"/>
                        </wps:cNvSpPr>
                        <wps:spPr bwMode="auto">
                          <a:xfrm>
                            <a:off x="1214437" y="1304925"/>
                            <a:ext cx="754063" cy="739775"/>
                          </a:xfrm>
                          <a:custGeom>
                            <a:avLst/>
                            <a:gdLst>
                              <a:gd name="T0" fmla="*/ 33 w 201"/>
                              <a:gd name="T1" fmla="*/ 101 h 197"/>
                              <a:gd name="T2" fmla="*/ 26 w 201"/>
                              <a:gd name="T3" fmla="*/ 32 h 197"/>
                              <a:gd name="T4" fmla="*/ 35 w 201"/>
                              <a:gd name="T5" fmla="*/ 21 h 197"/>
                              <a:gd name="T6" fmla="*/ 47 w 201"/>
                              <a:gd name="T7" fmla="*/ 30 h 197"/>
                              <a:gd name="T8" fmla="*/ 54 w 201"/>
                              <a:gd name="T9" fmla="*/ 100 h 197"/>
                              <a:gd name="T10" fmla="*/ 45 w 201"/>
                              <a:gd name="T11" fmla="*/ 112 h 197"/>
                              <a:gd name="T12" fmla="*/ 60 w 201"/>
                              <a:gd name="T13" fmla="*/ 21 h 197"/>
                              <a:gd name="T14" fmla="*/ 122 w 201"/>
                              <a:gd name="T15" fmla="*/ 53 h 197"/>
                              <a:gd name="T16" fmla="*/ 136 w 201"/>
                              <a:gd name="T17" fmla="*/ 49 h 197"/>
                              <a:gd name="T18" fmla="*/ 131 w 201"/>
                              <a:gd name="T19" fmla="*/ 34 h 197"/>
                              <a:gd name="T20" fmla="*/ 70 w 201"/>
                              <a:gd name="T21" fmla="*/ 2 h 197"/>
                              <a:gd name="T22" fmla="*/ 56 w 201"/>
                              <a:gd name="T23" fmla="*/ 7 h 197"/>
                              <a:gd name="T24" fmla="*/ 174 w 201"/>
                              <a:gd name="T25" fmla="*/ 19 h 197"/>
                              <a:gd name="T26" fmla="*/ 139 w 201"/>
                              <a:gd name="T27" fmla="*/ 31 h 197"/>
                              <a:gd name="T28" fmla="*/ 142 w 201"/>
                              <a:gd name="T29" fmla="*/ 51 h 197"/>
                              <a:gd name="T30" fmla="*/ 120 w 201"/>
                              <a:gd name="T31" fmla="*/ 58 h 197"/>
                              <a:gd name="T32" fmla="*/ 108 w 201"/>
                              <a:gd name="T33" fmla="*/ 51 h 197"/>
                              <a:gd name="T34" fmla="*/ 88 w 201"/>
                              <a:gd name="T35" fmla="*/ 66 h 197"/>
                              <a:gd name="T36" fmla="*/ 87 w 201"/>
                              <a:gd name="T37" fmla="*/ 66 h 197"/>
                              <a:gd name="T38" fmla="*/ 58 w 201"/>
                              <a:gd name="T39" fmla="*/ 86 h 197"/>
                              <a:gd name="T40" fmla="*/ 59 w 201"/>
                              <a:gd name="T41" fmla="*/ 100 h 197"/>
                              <a:gd name="T42" fmla="*/ 45 w 201"/>
                              <a:gd name="T43" fmla="*/ 117 h 197"/>
                              <a:gd name="T44" fmla="*/ 6 w 201"/>
                              <a:gd name="T45" fmla="*/ 121 h 197"/>
                              <a:gd name="T46" fmla="*/ 6 w 201"/>
                              <a:gd name="T47" fmla="*/ 122 h 197"/>
                              <a:gd name="T48" fmla="*/ 18 w 201"/>
                              <a:gd name="T49" fmla="*/ 139 h 197"/>
                              <a:gd name="T50" fmla="*/ 18 w 201"/>
                              <a:gd name="T51" fmla="*/ 139 h 197"/>
                              <a:gd name="T52" fmla="*/ 77 w 201"/>
                              <a:gd name="T53" fmla="*/ 189 h 197"/>
                              <a:gd name="T54" fmla="*/ 140 w 201"/>
                              <a:gd name="T55" fmla="*/ 163 h 197"/>
                              <a:gd name="T56" fmla="*/ 193 w 201"/>
                              <a:gd name="T57" fmla="*/ 127 h 197"/>
                              <a:gd name="T58" fmla="*/ 169 w 201"/>
                              <a:gd name="T59" fmla="*/ 36 h 197"/>
                              <a:gd name="T60" fmla="*/ 172 w 201"/>
                              <a:gd name="T61" fmla="*/ 33 h 197"/>
                              <a:gd name="T62" fmla="*/ 97 w 201"/>
                              <a:gd name="T63" fmla="*/ 175 h 197"/>
                              <a:gd name="T64" fmla="*/ 87 w 201"/>
                              <a:gd name="T65" fmla="*/ 172 h 197"/>
                              <a:gd name="T66" fmla="*/ 64 w 201"/>
                              <a:gd name="T67" fmla="*/ 139 h 197"/>
                              <a:gd name="T68" fmla="*/ 67 w 201"/>
                              <a:gd name="T69" fmla="*/ 129 h 197"/>
                              <a:gd name="T70" fmla="*/ 76 w 201"/>
                              <a:gd name="T71" fmla="*/ 131 h 197"/>
                              <a:gd name="T72" fmla="*/ 99 w 201"/>
                              <a:gd name="T73" fmla="*/ 165 h 197"/>
                              <a:gd name="T74" fmla="*/ 97 w 201"/>
                              <a:gd name="T75" fmla="*/ 175 h 197"/>
                              <a:gd name="T76" fmla="*/ 114 w 201"/>
                              <a:gd name="T77" fmla="*/ 154 h 197"/>
                              <a:gd name="T78" fmla="*/ 114 w 201"/>
                              <a:gd name="T79" fmla="*/ 154 h 197"/>
                              <a:gd name="T80" fmla="*/ 91 w 201"/>
                              <a:gd name="T81" fmla="*/ 121 h 197"/>
                              <a:gd name="T82" fmla="*/ 102 w 201"/>
                              <a:gd name="T83" fmla="*/ 113 h 197"/>
                              <a:gd name="T84" fmla="*/ 125 w 201"/>
                              <a:gd name="T85" fmla="*/ 146 h 197"/>
                              <a:gd name="T86" fmla="*/ 125 w 201"/>
                              <a:gd name="T87" fmla="*/ 146 h 197"/>
                              <a:gd name="T88" fmla="*/ 150 w 201"/>
                              <a:gd name="T89" fmla="*/ 139 h 197"/>
                              <a:gd name="T90" fmla="*/ 140 w 201"/>
                              <a:gd name="T91" fmla="*/ 136 h 197"/>
                              <a:gd name="T92" fmla="*/ 117 w 201"/>
                              <a:gd name="T93" fmla="*/ 103 h 197"/>
                              <a:gd name="T94" fmla="*/ 119 w 201"/>
                              <a:gd name="T95" fmla="*/ 94 h 197"/>
                              <a:gd name="T96" fmla="*/ 128 w 201"/>
                              <a:gd name="T97" fmla="*/ 95 h 197"/>
                              <a:gd name="T98" fmla="*/ 152 w 201"/>
                              <a:gd name="T99" fmla="*/ 129 h 197"/>
                              <a:gd name="T100" fmla="*/ 150 w 201"/>
                              <a:gd name="T101" fmla="*/ 139 h 197"/>
                              <a:gd name="T102" fmla="*/ 166 w 201"/>
                              <a:gd name="T103" fmla="*/ 119 h 197"/>
                              <a:gd name="T104" fmla="*/ 166 w 201"/>
                              <a:gd name="T105" fmla="*/ 119 h 197"/>
                              <a:gd name="T106" fmla="*/ 144 w 201"/>
                              <a:gd name="T107" fmla="*/ 85 h 197"/>
                              <a:gd name="T108" fmla="*/ 155 w 201"/>
                              <a:gd name="T109" fmla="*/ 77 h 197"/>
                              <a:gd name="T110" fmla="*/ 178 w 201"/>
                              <a:gd name="T111" fmla="*/ 111 h 197"/>
                              <a:gd name="T112" fmla="*/ 178 w 201"/>
                              <a:gd name="T113" fmla="*/ 111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1" h="197">
                                <a:moveTo>
                                  <a:pt x="33" y="102"/>
                                </a:moveTo>
                                <a:cubicBezTo>
                                  <a:pt x="33" y="102"/>
                                  <a:pt x="33" y="102"/>
                                  <a:pt x="33" y="101"/>
                                </a:cubicBezTo>
                                <a:cubicBezTo>
                                  <a:pt x="33" y="101"/>
                                  <a:pt x="33" y="101"/>
                                  <a:pt x="33" y="101"/>
                                </a:cubicBezTo>
                                <a:cubicBezTo>
                                  <a:pt x="26" y="32"/>
                                  <a:pt x="26" y="32"/>
                                  <a:pt x="26" y="32"/>
                                </a:cubicBezTo>
                                <a:cubicBezTo>
                                  <a:pt x="26" y="32"/>
                                  <a:pt x="26" y="32"/>
                                  <a:pt x="26" y="32"/>
                                </a:cubicBezTo>
                                <a:cubicBezTo>
                                  <a:pt x="25" y="27"/>
                                  <a:pt x="30" y="22"/>
                                  <a:pt x="35" y="21"/>
                                </a:cubicBezTo>
                                <a:cubicBezTo>
                                  <a:pt x="41" y="21"/>
                                  <a:pt x="46" y="25"/>
                                  <a:pt x="47" y="30"/>
                                </a:cubicBezTo>
                                <a:cubicBezTo>
                                  <a:pt x="47" y="30"/>
                                  <a:pt x="47" y="30"/>
                                  <a:pt x="47" y="30"/>
                                </a:cubicBezTo>
                                <a:cubicBezTo>
                                  <a:pt x="54" y="100"/>
                                  <a:pt x="54" y="100"/>
                                  <a:pt x="54" y="100"/>
                                </a:cubicBezTo>
                                <a:cubicBezTo>
                                  <a:pt x="54" y="100"/>
                                  <a:pt x="54" y="100"/>
                                  <a:pt x="54" y="100"/>
                                </a:cubicBezTo>
                                <a:cubicBezTo>
                                  <a:pt x="54" y="100"/>
                                  <a:pt x="54" y="100"/>
                                  <a:pt x="55" y="100"/>
                                </a:cubicBezTo>
                                <a:cubicBezTo>
                                  <a:pt x="55" y="106"/>
                                  <a:pt x="51" y="112"/>
                                  <a:pt x="45" y="112"/>
                                </a:cubicBezTo>
                                <a:cubicBezTo>
                                  <a:pt x="39" y="112"/>
                                  <a:pt x="34" y="108"/>
                                  <a:pt x="33" y="102"/>
                                </a:cubicBezTo>
                                <a:close/>
                                <a:moveTo>
                                  <a:pt x="60" y="21"/>
                                </a:moveTo>
                                <a:cubicBezTo>
                                  <a:pt x="122" y="53"/>
                                  <a:pt x="122" y="53"/>
                                  <a:pt x="122" y="53"/>
                                </a:cubicBezTo>
                                <a:cubicBezTo>
                                  <a:pt x="122" y="53"/>
                                  <a:pt x="122" y="53"/>
                                  <a:pt x="122" y="53"/>
                                </a:cubicBezTo>
                                <a:cubicBezTo>
                                  <a:pt x="123" y="53"/>
                                  <a:pt x="123" y="53"/>
                                  <a:pt x="123" y="53"/>
                                </a:cubicBezTo>
                                <a:cubicBezTo>
                                  <a:pt x="128" y="56"/>
                                  <a:pt x="134" y="54"/>
                                  <a:pt x="136" y="49"/>
                                </a:cubicBezTo>
                                <a:cubicBezTo>
                                  <a:pt x="139" y="43"/>
                                  <a:pt x="137" y="37"/>
                                  <a:pt x="132" y="35"/>
                                </a:cubicBezTo>
                                <a:cubicBezTo>
                                  <a:pt x="131" y="34"/>
                                  <a:pt x="131" y="34"/>
                                  <a:pt x="131" y="34"/>
                                </a:cubicBezTo>
                                <a:cubicBezTo>
                                  <a:pt x="131" y="34"/>
                                  <a:pt x="131" y="34"/>
                                  <a:pt x="131" y="34"/>
                                </a:cubicBezTo>
                                <a:cubicBezTo>
                                  <a:pt x="70" y="2"/>
                                  <a:pt x="70" y="2"/>
                                  <a:pt x="70" y="2"/>
                                </a:cubicBezTo>
                                <a:cubicBezTo>
                                  <a:pt x="70" y="2"/>
                                  <a:pt x="70" y="2"/>
                                  <a:pt x="70" y="2"/>
                                </a:cubicBezTo>
                                <a:cubicBezTo>
                                  <a:pt x="65" y="0"/>
                                  <a:pt x="58" y="2"/>
                                  <a:pt x="56" y="7"/>
                                </a:cubicBezTo>
                                <a:cubicBezTo>
                                  <a:pt x="53" y="12"/>
                                  <a:pt x="55" y="19"/>
                                  <a:pt x="60" y="21"/>
                                </a:cubicBezTo>
                                <a:close/>
                                <a:moveTo>
                                  <a:pt x="174" y="19"/>
                                </a:moveTo>
                                <a:cubicBezTo>
                                  <a:pt x="172" y="14"/>
                                  <a:pt x="165" y="13"/>
                                  <a:pt x="160" y="16"/>
                                </a:cubicBezTo>
                                <a:cubicBezTo>
                                  <a:pt x="139" y="31"/>
                                  <a:pt x="139" y="31"/>
                                  <a:pt x="139" y="31"/>
                                </a:cubicBezTo>
                                <a:cubicBezTo>
                                  <a:pt x="137" y="32"/>
                                  <a:pt x="137" y="32"/>
                                  <a:pt x="137" y="32"/>
                                </a:cubicBezTo>
                                <a:cubicBezTo>
                                  <a:pt x="143" y="37"/>
                                  <a:pt x="145" y="45"/>
                                  <a:pt x="142" y="51"/>
                                </a:cubicBezTo>
                                <a:cubicBezTo>
                                  <a:pt x="138" y="59"/>
                                  <a:pt x="128" y="62"/>
                                  <a:pt x="121" y="58"/>
                                </a:cubicBezTo>
                                <a:cubicBezTo>
                                  <a:pt x="120" y="58"/>
                                  <a:pt x="120" y="58"/>
                                  <a:pt x="120" y="58"/>
                                </a:cubicBezTo>
                                <a:cubicBezTo>
                                  <a:pt x="120" y="58"/>
                                  <a:pt x="120" y="58"/>
                                  <a:pt x="120" y="58"/>
                                </a:cubicBezTo>
                                <a:cubicBezTo>
                                  <a:pt x="108" y="51"/>
                                  <a:pt x="108" y="51"/>
                                  <a:pt x="108" y="51"/>
                                </a:cubicBezTo>
                                <a:cubicBezTo>
                                  <a:pt x="88" y="66"/>
                                  <a:pt x="88" y="66"/>
                                  <a:pt x="88" y="66"/>
                                </a:cubicBezTo>
                                <a:cubicBezTo>
                                  <a:pt x="88" y="66"/>
                                  <a:pt x="88" y="66"/>
                                  <a:pt x="88" y="66"/>
                                </a:cubicBezTo>
                                <a:cubicBezTo>
                                  <a:pt x="87" y="66"/>
                                  <a:pt x="87" y="66"/>
                                  <a:pt x="87" y="66"/>
                                </a:cubicBezTo>
                                <a:cubicBezTo>
                                  <a:pt x="87" y="66"/>
                                  <a:pt x="87" y="66"/>
                                  <a:pt x="87" y="66"/>
                                </a:cubicBezTo>
                                <a:cubicBezTo>
                                  <a:pt x="87" y="66"/>
                                  <a:pt x="87" y="66"/>
                                  <a:pt x="87" y="66"/>
                                </a:cubicBezTo>
                                <a:cubicBezTo>
                                  <a:pt x="58" y="86"/>
                                  <a:pt x="58" y="86"/>
                                  <a:pt x="58" y="86"/>
                                </a:cubicBezTo>
                                <a:cubicBezTo>
                                  <a:pt x="59" y="100"/>
                                  <a:pt x="59" y="100"/>
                                  <a:pt x="59" y="100"/>
                                </a:cubicBezTo>
                                <a:cubicBezTo>
                                  <a:pt x="59" y="100"/>
                                  <a:pt x="59" y="100"/>
                                  <a:pt x="59" y="100"/>
                                </a:cubicBezTo>
                                <a:cubicBezTo>
                                  <a:pt x="59" y="100"/>
                                  <a:pt x="59" y="100"/>
                                  <a:pt x="59" y="101"/>
                                </a:cubicBezTo>
                                <a:cubicBezTo>
                                  <a:pt x="60" y="109"/>
                                  <a:pt x="54" y="116"/>
                                  <a:pt x="45" y="117"/>
                                </a:cubicBezTo>
                                <a:cubicBezTo>
                                  <a:pt x="38" y="118"/>
                                  <a:pt x="31" y="113"/>
                                  <a:pt x="29" y="106"/>
                                </a:cubicBezTo>
                                <a:cubicBezTo>
                                  <a:pt x="6" y="121"/>
                                  <a:pt x="6" y="121"/>
                                  <a:pt x="6" y="121"/>
                                </a:cubicBezTo>
                                <a:cubicBezTo>
                                  <a:pt x="7" y="122"/>
                                  <a:pt x="7" y="122"/>
                                  <a:pt x="7" y="122"/>
                                </a:cubicBezTo>
                                <a:cubicBezTo>
                                  <a:pt x="6" y="122"/>
                                  <a:pt x="6" y="122"/>
                                  <a:pt x="6" y="122"/>
                                </a:cubicBezTo>
                                <a:cubicBezTo>
                                  <a:pt x="1" y="125"/>
                                  <a:pt x="0" y="132"/>
                                  <a:pt x="3" y="136"/>
                                </a:cubicBezTo>
                                <a:cubicBezTo>
                                  <a:pt x="7" y="141"/>
                                  <a:pt x="13" y="143"/>
                                  <a:pt x="18" y="139"/>
                                </a:cubicBezTo>
                                <a:cubicBezTo>
                                  <a:pt x="18" y="139"/>
                                  <a:pt x="18" y="139"/>
                                  <a:pt x="18" y="139"/>
                                </a:cubicBezTo>
                                <a:cubicBezTo>
                                  <a:pt x="18" y="139"/>
                                  <a:pt x="18" y="139"/>
                                  <a:pt x="18" y="139"/>
                                </a:cubicBezTo>
                                <a:cubicBezTo>
                                  <a:pt x="21" y="137"/>
                                  <a:pt x="21" y="137"/>
                                  <a:pt x="21" y="137"/>
                                </a:cubicBezTo>
                                <a:cubicBezTo>
                                  <a:pt x="29" y="144"/>
                                  <a:pt x="74" y="187"/>
                                  <a:pt x="77" y="189"/>
                                </a:cubicBezTo>
                                <a:cubicBezTo>
                                  <a:pt x="81" y="192"/>
                                  <a:pt x="89" y="197"/>
                                  <a:pt x="98" y="192"/>
                                </a:cubicBezTo>
                                <a:cubicBezTo>
                                  <a:pt x="103" y="188"/>
                                  <a:pt x="126" y="172"/>
                                  <a:pt x="140" y="163"/>
                                </a:cubicBezTo>
                                <a:cubicBezTo>
                                  <a:pt x="140" y="163"/>
                                  <a:pt x="144" y="160"/>
                                  <a:pt x="150" y="156"/>
                                </a:cubicBezTo>
                                <a:cubicBezTo>
                                  <a:pt x="164" y="147"/>
                                  <a:pt x="187" y="131"/>
                                  <a:pt x="193" y="127"/>
                                </a:cubicBezTo>
                                <a:cubicBezTo>
                                  <a:pt x="201" y="121"/>
                                  <a:pt x="199" y="111"/>
                                  <a:pt x="197" y="106"/>
                                </a:cubicBezTo>
                                <a:cubicBezTo>
                                  <a:pt x="196" y="103"/>
                                  <a:pt x="173" y="46"/>
                                  <a:pt x="169" y="36"/>
                                </a:cubicBezTo>
                                <a:cubicBezTo>
                                  <a:pt x="172" y="33"/>
                                  <a:pt x="172" y="33"/>
                                  <a:pt x="172" y="33"/>
                                </a:cubicBezTo>
                                <a:cubicBezTo>
                                  <a:pt x="172" y="33"/>
                                  <a:pt x="172" y="33"/>
                                  <a:pt x="172" y="33"/>
                                </a:cubicBezTo>
                                <a:cubicBezTo>
                                  <a:pt x="177" y="30"/>
                                  <a:pt x="178" y="24"/>
                                  <a:pt x="174" y="19"/>
                                </a:cubicBezTo>
                                <a:close/>
                                <a:moveTo>
                                  <a:pt x="97" y="175"/>
                                </a:moveTo>
                                <a:cubicBezTo>
                                  <a:pt x="94" y="177"/>
                                  <a:pt x="90" y="176"/>
                                  <a:pt x="88" y="173"/>
                                </a:cubicBezTo>
                                <a:cubicBezTo>
                                  <a:pt x="88" y="173"/>
                                  <a:pt x="88" y="173"/>
                                  <a:pt x="87" y="172"/>
                                </a:cubicBezTo>
                                <a:cubicBezTo>
                                  <a:pt x="87" y="172"/>
                                  <a:pt x="87" y="172"/>
                                  <a:pt x="87" y="172"/>
                                </a:cubicBezTo>
                                <a:cubicBezTo>
                                  <a:pt x="64" y="139"/>
                                  <a:pt x="64" y="139"/>
                                  <a:pt x="64" y="139"/>
                                </a:cubicBezTo>
                                <a:cubicBezTo>
                                  <a:pt x="64" y="139"/>
                                  <a:pt x="64" y="139"/>
                                  <a:pt x="64" y="139"/>
                                </a:cubicBezTo>
                                <a:cubicBezTo>
                                  <a:pt x="62" y="136"/>
                                  <a:pt x="64" y="131"/>
                                  <a:pt x="67" y="129"/>
                                </a:cubicBezTo>
                                <a:cubicBezTo>
                                  <a:pt x="69" y="127"/>
                                  <a:pt x="74" y="128"/>
                                  <a:pt x="76" y="131"/>
                                </a:cubicBezTo>
                                <a:cubicBezTo>
                                  <a:pt x="76" y="131"/>
                                  <a:pt x="76" y="131"/>
                                  <a:pt x="76" y="131"/>
                                </a:cubicBezTo>
                                <a:cubicBezTo>
                                  <a:pt x="99" y="165"/>
                                  <a:pt x="99" y="165"/>
                                  <a:pt x="99" y="165"/>
                                </a:cubicBezTo>
                                <a:cubicBezTo>
                                  <a:pt x="99" y="165"/>
                                  <a:pt x="99" y="165"/>
                                  <a:pt x="99" y="165"/>
                                </a:cubicBezTo>
                                <a:cubicBezTo>
                                  <a:pt x="99" y="165"/>
                                  <a:pt x="99" y="165"/>
                                  <a:pt x="99" y="165"/>
                                </a:cubicBezTo>
                                <a:cubicBezTo>
                                  <a:pt x="101" y="168"/>
                                  <a:pt x="101" y="172"/>
                                  <a:pt x="97" y="175"/>
                                </a:cubicBezTo>
                                <a:close/>
                                <a:moveTo>
                                  <a:pt x="124" y="156"/>
                                </a:moveTo>
                                <a:cubicBezTo>
                                  <a:pt x="120" y="159"/>
                                  <a:pt x="116" y="158"/>
                                  <a:pt x="114" y="154"/>
                                </a:cubicBezTo>
                                <a:cubicBezTo>
                                  <a:pt x="114" y="154"/>
                                  <a:pt x="114" y="154"/>
                                  <a:pt x="114" y="154"/>
                                </a:cubicBezTo>
                                <a:cubicBezTo>
                                  <a:pt x="114" y="154"/>
                                  <a:pt x="114" y="154"/>
                                  <a:pt x="114" y="154"/>
                                </a:cubicBezTo>
                                <a:cubicBezTo>
                                  <a:pt x="91" y="121"/>
                                  <a:pt x="91" y="121"/>
                                  <a:pt x="91" y="121"/>
                                </a:cubicBezTo>
                                <a:cubicBezTo>
                                  <a:pt x="91" y="121"/>
                                  <a:pt x="91" y="121"/>
                                  <a:pt x="91" y="121"/>
                                </a:cubicBezTo>
                                <a:cubicBezTo>
                                  <a:pt x="89" y="117"/>
                                  <a:pt x="89" y="113"/>
                                  <a:pt x="93" y="111"/>
                                </a:cubicBezTo>
                                <a:cubicBezTo>
                                  <a:pt x="96" y="109"/>
                                  <a:pt x="100" y="110"/>
                                  <a:pt x="102" y="113"/>
                                </a:cubicBezTo>
                                <a:cubicBezTo>
                                  <a:pt x="102" y="113"/>
                                  <a:pt x="102" y="113"/>
                                  <a:pt x="102" y="113"/>
                                </a:cubicBezTo>
                                <a:cubicBezTo>
                                  <a:pt x="125" y="146"/>
                                  <a:pt x="125" y="146"/>
                                  <a:pt x="125" y="146"/>
                                </a:cubicBezTo>
                                <a:cubicBezTo>
                                  <a:pt x="125" y="146"/>
                                  <a:pt x="125" y="146"/>
                                  <a:pt x="125" y="146"/>
                                </a:cubicBezTo>
                                <a:cubicBezTo>
                                  <a:pt x="125" y="146"/>
                                  <a:pt x="125" y="146"/>
                                  <a:pt x="125" y="146"/>
                                </a:cubicBezTo>
                                <a:cubicBezTo>
                                  <a:pt x="128" y="150"/>
                                  <a:pt x="126" y="154"/>
                                  <a:pt x="124" y="156"/>
                                </a:cubicBezTo>
                                <a:close/>
                                <a:moveTo>
                                  <a:pt x="150" y="139"/>
                                </a:moveTo>
                                <a:cubicBezTo>
                                  <a:pt x="147" y="141"/>
                                  <a:pt x="142" y="140"/>
                                  <a:pt x="140" y="137"/>
                                </a:cubicBezTo>
                                <a:cubicBezTo>
                                  <a:pt x="140" y="136"/>
                                  <a:pt x="140" y="136"/>
                                  <a:pt x="140" y="136"/>
                                </a:cubicBezTo>
                                <a:cubicBezTo>
                                  <a:pt x="140" y="136"/>
                                  <a:pt x="140" y="136"/>
                                  <a:pt x="140" y="136"/>
                                </a:cubicBezTo>
                                <a:cubicBezTo>
                                  <a:pt x="117" y="103"/>
                                  <a:pt x="117" y="103"/>
                                  <a:pt x="117" y="103"/>
                                </a:cubicBezTo>
                                <a:cubicBezTo>
                                  <a:pt x="117" y="103"/>
                                  <a:pt x="117" y="103"/>
                                  <a:pt x="117" y="103"/>
                                </a:cubicBezTo>
                                <a:cubicBezTo>
                                  <a:pt x="115" y="100"/>
                                  <a:pt x="116" y="96"/>
                                  <a:pt x="119" y="94"/>
                                </a:cubicBezTo>
                                <a:cubicBezTo>
                                  <a:pt x="122" y="92"/>
                                  <a:pt x="126" y="92"/>
                                  <a:pt x="128" y="95"/>
                                </a:cubicBezTo>
                                <a:cubicBezTo>
                                  <a:pt x="128" y="95"/>
                                  <a:pt x="128" y="95"/>
                                  <a:pt x="128" y="95"/>
                                </a:cubicBezTo>
                                <a:cubicBezTo>
                                  <a:pt x="152" y="129"/>
                                  <a:pt x="152" y="129"/>
                                  <a:pt x="152" y="129"/>
                                </a:cubicBezTo>
                                <a:cubicBezTo>
                                  <a:pt x="152" y="129"/>
                                  <a:pt x="152" y="129"/>
                                  <a:pt x="152" y="129"/>
                                </a:cubicBezTo>
                                <a:cubicBezTo>
                                  <a:pt x="152" y="129"/>
                                  <a:pt x="152" y="129"/>
                                  <a:pt x="152" y="129"/>
                                </a:cubicBezTo>
                                <a:cubicBezTo>
                                  <a:pt x="154" y="132"/>
                                  <a:pt x="153" y="136"/>
                                  <a:pt x="150" y="139"/>
                                </a:cubicBezTo>
                                <a:close/>
                                <a:moveTo>
                                  <a:pt x="176" y="120"/>
                                </a:moveTo>
                                <a:cubicBezTo>
                                  <a:pt x="173" y="123"/>
                                  <a:pt x="169" y="122"/>
                                  <a:pt x="166" y="119"/>
                                </a:cubicBezTo>
                                <a:cubicBezTo>
                                  <a:pt x="166" y="119"/>
                                  <a:pt x="166" y="119"/>
                                  <a:pt x="166" y="119"/>
                                </a:cubicBezTo>
                                <a:cubicBezTo>
                                  <a:pt x="166" y="119"/>
                                  <a:pt x="166" y="119"/>
                                  <a:pt x="166" y="119"/>
                                </a:cubicBezTo>
                                <a:cubicBezTo>
                                  <a:pt x="144" y="85"/>
                                  <a:pt x="144" y="85"/>
                                  <a:pt x="144" y="85"/>
                                </a:cubicBezTo>
                                <a:cubicBezTo>
                                  <a:pt x="144" y="85"/>
                                  <a:pt x="144" y="85"/>
                                  <a:pt x="144" y="85"/>
                                </a:cubicBezTo>
                                <a:cubicBezTo>
                                  <a:pt x="141" y="81"/>
                                  <a:pt x="142" y="78"/>
                                  <a:pt x="145" y="75"/>
                                </a:cubicBezTo>
                                <a:cubicBezTo>
                                  <a:pt x="148" y="73"/>
                                  <a:pt x="152" y="74"/>
                                  <a:pt x="155" y="77"/>
                                </a:cubicBezTo>
                                <a:cubicBezTo>
                                  <a:pt x="155" y="77"/>
                                  <a:pt x="155" y="77"/>
                                  <a:pt x="155" y="77"/>
                                </a:cubicBezTo>
                                <a:cubicBezTo>
                                  <a:pt x="178" y="111"/>
                                  <a:pt x="178" y="111"/>
                                  <a:pt x="178" y="111"/>
                                </a:cubicBezTo>
                                <a:cubicBezTo>
                                  <a:pt x="178" y="111"/>
                                  <a:pt x="178" y="111"/>
                                  <a:pt x="178" y="111"/>
                                </a:cubicBezTo>
                                <a:cubicBezTo>
                                  <a:pt x="178" y="111"/>
                                  <a:pt x="178" y="111"/>
                                  <a:pt x="178" y="111"/>
                                </a:cubicBezTo>
                                <a:cubicBezTo>
                                  <a:pt x="180" y="114"/>
                                  <a:pt x="179" y="118"/>
                                  <a:pt x="176" y="12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17"/>
                        <wps:cNvSpPr>
                          <a:spLocks noEditPoints="1"/>
                        </wps:cNvSpPr>
                        <wps:spPr bwMode="auto">
                          <a:xfrm>
                            <a:off x="3365500" y="1290638"/>
                            <a:ext cx="531813" cy="693738"/>
                          </a:xfrm>
                          <a:custGeom>
                            <a:avLst/>
                            <a:gdLst>
                              <a:gd name="T0" fmla="*/ 30 w 142"/>
                              <a:gd name="T1" fmla="*/ 10 h 185"/>
                              <a:gd name="T2" fmla="*/ 30 w 142"/>
                              <a:gd name="T3" fmla="*/ 10 h 185"/>
                              <a:gd name="T4" fmla="*/ 21 w 142"/>
                              <a:gd name="T5" fmla="*/ 0 h 185"/>
                              <a:gd name="T6" fmla="*/ 10 w 142"/>
                              <a:gd name="T7" fmla="*/ 5 h 185"/>
                              <a:gd name="T8" fmla="*/ 9 w 142"/>
                              <a:gd name="T9" fmla="*/ 6 h 185"/>
                              <a:gd name="T10" fmla="*/ 7 w 142"/>
                              <a:gd name="T11" fmla="*/ 7 h 185"/>
                              <a:gd name="T12" fmla="*/ 6 w 142"/>
                              <a:gd name="T13" fmla="*/ 9 h 185"/>
                              <a:gd name="T14" fmla="*/ 4 w 142"/>
                              <a:gd name="T15" fmla="*/ 10 h 185"/>
                              <a:gd name="T16" fmla="*/ 3 w 142"/>
                              <a:gd name="T17" fmla="*/ 11 h 185"/>
                              <a:gd name="T18" fmla="*/ 2 w 142"/>
                              <a:gd name="T19" fmla="*/ 12 h 185"/>
                              <a:gd name="T20" fmla="*/ 1 w 142"/>
                              <a:gd name="T21" fmla="*/ 13 h 185"/>
                              <a:gd name="T22" fmla="*/ 1 w 142"/>
                              <a:gd name="T23" fmla="*/ 14 h 185"/>
                              <a:gd name="T24" fmla="*/ 0 w 142"/>
                              <a:gd name="T25" fmla="*/ 15 h 185"/>
                              <a:gd name="T26" fmla="*/ 6 w 142"/>
                              <a:gd name="T27" fmla="*/ 26 h 185"/>
                              <a:gd name="T28" fmla="*/ 5 w 142"/>
                              <a:gd name="T29" fmla="*/ 27 h 185"/>
                              <a:gd name="T30" fmla="*/ 6 w 142"/>
                              <a:gd name="T31" fmla="*/ 30 h 185"/>
                              <a:gd name="T32" fmla="*/ 7 w 142"/>
                              <a:gd name="T33" fmla="*/ 31 h 185"/>
                              <a:gd name="T34" fmla="*/ 11 w 142"/>
                              <a:gd name="T35" fmla="*/ 31 h 185"/>
                              <a:gd name="T36" fmla="*/ 14 w 142"/>
                              <a:gd name="T37" fmla="*/ 53 h 185"/>
                              <a:gd name="T38" fmla="*/ 16 w 142"/>
                              <a:gd name="T39" fmla="*/ 72 h 185"/>
                              <a:gd name="T40" fmla="*/ 20 w 142"/>
                              <a:gd name="T41" fmla="*/ 81 h 185"/>
                              <a:gd name="T42" fmla="*/ 23 w 142"/>
                              <a:gd name="T43" fmla="*/ 83 h 185"/>
                              <a:gd name="T44" fmla="*/ 50 w 142"/>
                              <a:gd name="T45" fmla="*/ 123 h 185"/>
                              <a:gd name="T46" fmla="*/ 52 w 142"/>
                              <a:gd name="T47" fmla="*/ 128 h 185"/>
                              <a:gd name="T48" fmla="*/ 54 w 142"/>
                              <a:gd name="T49" fmla="*/ 130 h 185"/>
                              <a:gd name="T50" fmla="*/ 55 w 142"/>
                              <a:gd name="T51" fmla="*/ 130 h 185"/>
                              <a:gd name="T52" fmla="*/ 56 w 142"/>
                              <a:gd name="T53" fmla="*/ 131 h 185"/>
                              <a:gd name="T54" fmla="*/ 70 w 142"/>
                              <a:gd name="T55" fmla="*/ 145 h 185"/>
                              <a:gd name="T56" fmla="*/ 78 w 142"/>
                              <a:gd name="T57" fmla="*/ 163 h 185"/>
                              <a:gd name="T58" fmla="*/ 79 w 142"/>
                              <a:gd name="T59" fmla="*/ 167 h 185"/>
                              <a:gd name="T60" fmla="*/ 82 w 142"/>
                              <a:gd name="T61" fmla="*/ 173 h 185"/>
                              <a:gd name="T62" fmla="*/ 107 w 142"/>
                              <a:gd name="T63" fmla="*/ 183 h 185"/>
                              <a:gd name="T64" fmla="*/ 112 w 142"/>
                              <a:gd name="T65" fmla="*/ 179 h 185"/>
                              <a:gd name="T66" fmla="*/ 115 w 142"/>
                              <a:gd name="T67" fmla="*/ 174 h 185"/>
                              <a:gd name="T68" fmla="*/ 123 w 142"/>
                              <a:gd name="T69" fmla="*/ 174 h 185"/>
                              <a:gd name="T70" fmla="*/ 129 w 142"/>
                              <a:gd name="T71" fmla="*/ 166 h 185"/>
                              <a:gd name="T72" fmla="*/ 135 w 142"/>
                              <a:gd name="T73" fmla="*/ 164 h 185"/>
                              <a:gd name="T74" fmla="*/ 136 w 142"/>
                              <a:gd name="T75" fmla="*/ 164 h 185"/>
                              <a:gd name="T76" fmla="*/ 137 w 142"/>
                              <a:gd name="T77" fmla="*/ 135 h 185"/>
                              <a:gd name="T78" fmla="*/ 134 w 142"/>
                              <a:gd name="T79" fmla="*/ 132 h 185"/>
                              <a:gd name="T80" fmla="*/ 133 w 142"/>
                              <a:gd name="T81" fmla="*/ 131 h 185"/>
                              <a:gd name="T82" fmla="*/ 132 w 142"/>
                              <a:gd name="T83" fmla="*/ 131 h 185"/>
                              <a:gd name="T84" fmla="*/ 115 w 142"/>
                              <a:gd name="T85" fmla="*/ 113 h 185"/>
                              <a:gd name="T86" fmla="*/ 115 w 142"/>
                              <a:gd name="T87" fmla="*/ 113 h 185"/>
                              <a:gd name="T88" fmla="*/ 108 w 142"/>
                              <a:gd name="T89" fmla="*/ 95 h 185"/>
                              <a:gd name="T90" fmla="*/ 108 w 142"/>
                              <a:gd name="T91" fmla="*/ 94 h 185"/>
                              <a:gd name="T92" fmla="*/ 108 w 142"/>
                              <a:gd name="T93" fmla="*/ 92 h 185"/>
                              <a:gd name="T94" fmla="*/ 106 w 142"/>
                              <a:gd name="T95" fmla="*/ 89 h 185"/>
                              <a:gd name="T96" fmla="*/ 103 w 142"/>
                              <a:gd name="T97" fmla="*/ 87 h 185"/>
                              <a:gd name="T98" fmla="*/ 76 w 142"/>
                              <a:gd name="T99" fmla="*/ 44 h 185"/>
                              <a:gd name="T100" fmla="*/ 68 w 142"/>
                              <a:gd name="T101" fmla="*/ 36 h 185"/>
                              <a:gd name="T102" fmla="*/ 48 w 142"/>
                              <a:gd name="T103" fmla="*/ 26 h 185"/>
                              <a:gd name="T104" fmla="*/ 32 w 142"/>
                              <a:gd name="T105" fmla="*/ 15 h 185"/>
                              <a:gd name="T106" fmla="*/ 34 w 142"/>
                              <a:gd name="T107" fmla="*/ 11 h 185"/>
                              <a:gd name="T108" fmla="*/ 31 w 142"/>
                              <a:gd name="T109" fmla="*/ 10 h 185"/>
                              <a:gd name="T110" fmla="*/ 44 w 142"/>
                              <a:gd name="T111" fmla="*/ 27 h 185"/>
                              <a:gd name="T112" fmla="*/ 64 w 142"/>
                              <a:gd name="T113" fmla="*/ 37 h 185"/>
                              <a:gd name="T114" fmla="*/ 17 w 142"/>
                              <a:gd name="T115" fmla="*/ 53 h 185"/>
                              <a:gd name="T116" fmla="*/ 13 w 142"/>
                              <a:gd name="T117" fmla="*/ 30 h 185"/>
                              <a:gd name="T118" fmla="*/ 10 w 142"/>
                              <a:gd name="T119" fmla="*/ 27 h 185"/>
                              <a:gd name="T120" fmla="*/ 29 w 142"/>
                              <a:gd name="T121" fmla="*/ 1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2" h="185">
                                <a:moveTo>
                                  <a:pt x="31" y="10"/>
                                </a:moveTo>
                                <a:cubicBezTo>
                                  <a:pt x="30" y="10"/>
                                  <a:pt x="30" y="10"/>
                                  <a:pt x="30" y="10"/>
                                </a:cubicBezTo>
                                <a:cubicBezTo>
                                  <a:pt x="30" y="10"/>
                                  <a:pt x="30" y="10"/>
                                  <a:pt x="30" y="10"/>
                                </a:cubicBezTo>
                                <a:cubicBezTo>
                                  <a:pt x="30" y="10"/>
                                  <a:pt x="30" y="10"/>
                                  <a:pt x="30" y="10"/>
                                </a:cubicBezTo>
                                <a:cubicBezTo>
                                  <a:pt x="27" y="5"/>
                                  <a:pt x="24" y="2"/>
                                  <a:pt x="21" y="0"/>
                                </a:cubicBezTo>
                                <a:cubicBezTo>
                                  <a:pt x="21" y="0"/>
                                  <a:pt x="21" y="0"/>
                                  <a:pt x="21" y="0"/>
                                </a:cubicBezTo>
                                <a:cubicBezTo>
                                  <a:pt x="21" y="0"/>
                                  <a:pt x="21" y="0"/>
                                  <a:pt x="21" y="1"/>
                                </a:cubicBezTo>
                                <a:cubicBezTo>
                                  <a:pt x="19" y="1"/>
                                  <a:pt x="15" y="3"/>
                                  <a:pt x="10" y="5"/>
                                </a:cubicBezTo>
                                <a:cubicBezTo>
                                  <a:pt x="10" y="5"/>
                                  <a:pt x="10" y="5"/>
                                  <a:pt x="9" y="6"/>
                                </a:cubicBezTo>
                                <a:cubicBezTo>
                                  <a:pt x="9" y="6"/>
                                  <a:pt x="9" y="6"/>
                                  <a:pt x="9" y="6"/>
                                </a:cubicBezTo>
                                <a:cubicBezTo>
                                  <a:pt x="9" y="6"/>
                                  <a:pt x="9" y="6"/>
                                  <a:pt x="9" y="6"/>
                                </a:cubicBezTo>
                                <a:cubicBezTo>
                                  <a:pt x="8" y="7"/>
                                  <a:pt x="8" y="7"/>
                                  <a:pt x="7" y="7"/>
                                </a:cubicBezTo>
                                <a:cubicBezTo>
                                  <a:pt x="7" y="7"/>
                                  <a:pt x="7" y="7"/>
                                  <a:pt x="7" y="8"/>
                                </a:cubicBezTo>
                                <a:cubicBezTo>
                                  <a:pt x="6" y="8"/>
                                  <a:pt x="6" y="8"/>
                                  <a:pt x="6" y="9"/>
                                </a:cubicBezTo>
                                <a:cubicBezTo>
                                  <a:pt x="6" y="9"/>
                                  <a:pt x="6" y="9"/>
                                  <a:pt x="5" y="9"/>
                                </a:cubicBezTo>
                                <a:cubicBezTo>
                                  <a:pt x="5" y="9"/>
                                  <a:pt x="5" y="10"/>
                                  <a:pt x="4" y="10"/>
                                </a:cubicBezTo>
                                <a:cubicBezTo>
                                  <a:pt x="4" y="10"/>
                                  <a:pt x="4" y="10"/>
                                  <a:pt x="4" y="10"/>
                                </a:cubicBezTo>
                                <a:cubicBezTo>
                                  <a:pt x="4" y="10"/>
                                  <a:pt x="3" y="11"/>
                                  <a:pt x="3" y="11"/>
                                </a:cubicBezTo>
                                <a:cubicBezTo>
                                  <a:pt x="3" y="11"/>
                                  <a:pt x="3" y="11"/>
                                  <a:pt x="3" y="11"/>
                                </a:cubicBezTo>
                                <a:cubicBezTo>
                                  <a:pt x="3" y="12"/>
                                  <a:pt x="2" y="12"/>
                                  <a:pt x="2" y="12"/>
                                </a:cubicBezTo>
                                <a:cubicBezTo>
                                  <a:pt x="2" y="12"/>
                                  <a:pt x="2" y="12"/>
                                  <a:pt x="2" y="12"/>
                                </a:cubicBezTo>
                                <a:cubicBezTo>
                                  <a:pt x="1" y="12"/>
                                  <a:pt x="1" y="12"/>
                                  <a:pt x="1" y="13"/>
                                </a:cubicBezTo>
                                <a:cubicBezTo>
                                  <a:pt x="1" y="13"/>
                                  <a:pt x="1" y="13"/>
                                  <a:pt x="1" y="13"/>
                                </a:cubicBezTo>
                                <a:cubicBezTo>
                                  <a:pt x="1" y="14"/>
                                  <a:pt x="1" y="14"/>
                                  <a:pt x="1" y="14"/>
                                </a:cubicBezTo>
                                <a:cubicBezTo>
                                  <a:pt x="1" y="14"/>
                                  <a:pt x="1" y="14"/>
                                  <a:pt x="0" y="14"/>
                                </a:cubicBezTo>
                                <a:cubicBezTo>
                                  <a:pt x="0" y="15"/>
                                  <a:pt x="0" y="15"/>
                                  <a:pt x="0" y="15"/>
                                </a:cubicBezTo>
                                <a:cubicBezTo>
                                  <a:pt x="1" y="18"/>
                                  <a:pt x="3" y="21"/>
                                  <a:pt x="5" y="26"/>
                                </a:cubicBezTo>
                                <a:cubicBezTo>
                                  <a:pt x="6" y="26"/>
                                  <a:pt x="6" y="26"/>
                                  <a:pt x="6" y="26"/>
                                </a:cubicBezTo>
                                <a:cubicBezTo>
                                  <a:pt x="6" y="26"/>
                                  <a:pt x="6" y="26"/>
                                  <a:pt x="6" y="26"/>
                                </a:cubicBezTo>
                                <a:cubicBezTo>
                                  <a:pt x="5" y="26"/>
                                  <a:pt x="5" y="26"/>
                                  <a:pt x="5" y="27"/>
                                </a:cubicBezTo>
                                <a:cubicBezTo>
                                  <a:pt x="5" y="28"/>
                                  <a:pt x="4" y="29"/>
                                  <a:pt x="6" y="30"/>
                                </a:cubicBezTo>
                                <a:cubicBezTo>
                                  <a:pt x="6" y="30"/>
                                  <a:pt x="6" y="30"/>
                                  <a:pt x="6" y="30"/>
                                </a:cubicBezTo>
                                <a:cubicBezTo>
                                  <a:pt x="6" y="30"/>
                                  <a:pt x="6" y="30"/>
                                  <a:pt x="6" y="30"/>
                                </a:cubicBezTo>
                                <a:cubicBezTo>
                                  <a:pt x="7" y="31"/>
                                  <a:pt x="7" y="31"/>
                                  <a:pt x="7" y="31"/>
                                </a:cubicBezTo>
                                <a:cubicBezTo>
                                  <a:pt x="7" y="31"/>
                                  <a:pt x="8" y="30"/>
                                  <a:pt x="9" y="30"/>
                                </a:cubicBezTo>
                                <a:cubicBezTo>
                                  <a:pt x="10" y="30"/>
                                  <a:pt x="10" y="30"/>
                                  <a:pt x="11" y="31"/>
                                </a:cubicBezTo>
                                <a:cubicBezTo>
                                  <a:pt x="13" y="35"/>
                                  <a:pt x="14" y="40"/>
                                  <a:pt x="14" y="45"/>
                                </a:cubicBezTo>
                                <a:cubicBezTo>
                                  <a:pt x="14" y="48"/>
                                  <a:pt x="14" y="50"/>
                                  <a:pt x="14" y="53"/>
                                </a:cubicBezTo>
                                <a:cubicBezTo>
                                  <a:pt x="14" y="61"/>
                                  <a:pt x="15" y="66"/>
                                  <a:pt x="16" y="71"/>
                                </a:cubicBezTo>
                                <a:cubicBezTo>
                                  <a:pt x="15" y="71"/>
                                  <a:pt x="16" y="72"/>
                                  <a:pt x="16" y="72"/>
                                </a:cubicBezTo>
                                <a:cubicBezTo>
                                  <a:pt x="17" y="72"/>
                                  <a:pt x="17" y="72"/>
                                  <a:pt x="17" y="72"/>
                                </a:cubicBezTo>
                                <a:cubicBezTo>
                                  <a:pt x="18" y="76"/>
                                  <a:pt x="19" y="79"/>
                                  <a:pt x="20" y="81"/>
                                </a:cubicBezTo>
                                <a:cubicBezTo>
                                  <a:pt x="21" y="82"/>
                                  <a:pt x="21" y="82"/>
                                  <a:pt x="21" y="82"/>
                                </a:cubicBezTo>
                                <a:cubicBezTo>
                                  <a:pt x="22" y="83"/>
                                  <a:pt x="23" y="83"/>
                                  <a:pt x="23" y="83"/>
                                </a:cubicBezTo>
                                <a:cubicBezTo>
                                  <a:pt x="23" y="83"/>
                                  <a:pt x="38" y="105"/>
                                  <a:pt x="46" y="117"/>
                                </a:cubicBezTo>
                                <a:cubicBezTo>
                                  <a:pt x="49" y="120"/>
                                  <a:pt x="50" y="123"/>
                                  <a:pt x="50" y="123"/>
                                </a:cubicBezTo>
                                <a:cubicBezTo>
                                  <a:pt x="50" y="124"/>
                                  <a:pt x="50" y="125"/>
                                  <a:pt x="51" y="126"/>
                                </a:cubicBezTo>
                                <a:cubicBezTo>
                                  <a:pt x="51" y="127"/>
                                  <a:pt x="52" y="127"/>
                                  <a:pt x="52" y="128"/>
                                </a:cubicBezTo>
                                <a:cubicBezTo>
                                  <a:pt x="53" y="129"/>
                                  <a:pt x="53" y="129"/>
                                  <a:pt x="54" y="130"/>
                                </a:cubicBezTo>
                                <a:cubicBezTo>
                                  <a:pt x="54" y="130"/>
                                  <a:pt x="54" y="130"/>
                                  <a:pt x="54" y="130"/>
                                </a:cubicBezTo>
                                <a:cubicBezTo>
                                  <a:pt x="54" y="130"/>
                                  <a:pt x="54" y="130"/>
                                  <a:pt x="55" y="130"/>
                                </a:cubicBezTo>
                                <a:cubicBezTo>
                                  <a:pt x="55" y="130"/>
                                  <a:pt x="55" y="130"/>
                                  <a:pt x="55" y="130"/>
                                </a:cubicBezTo>
                                <a:cubicBezTo>
                                  <a:pt x="55" y="130"/>
                                  <a:pt x="55" y="130"/>
                                  <a:pt x="55" y="130"/>
                                </a:cubicBezTo>
                                <a:cubicBezTo>
                                  <a:pt x="55" y="130"/>
                                  <a:pt x="56" y="130"/>
                                  <a:pt x="56" y="131"/>
                                </a:cubicBezTo>
                                <a:cubicBezTo>
                                  <a:pt x="59" y="133"/>
                                  <a:pt x="65" y="138"/>
                                  <a:pt x="69" y="144"/>
                                </a:cubicBezTo>
                                <a:cubicBezTo>
                                  <a:pt x="70" y="145"/>
                                  <a:pt x="70" y="145"/>
                                  <a:pt x="70" y="145"/>
                                </a:cubicBezTo>
                                <a:cubicBezTo>
                                  <a:pt x="72" y="148"/>
                                  <a:pt x="73" y="151"/>
                                  <a:pt x="74" y="154"/>
                                </a:cubicBezTo>
                                <a:cubicBezTo>
                                  <a:pt x="76" y="157"/>
                                  <a:pt x="77" y="160"/>
                                  <a:pt x="78" y="163"/>
                                </a:cubicBezTo>
                                <a:cubicBezTo>
                                  <a:pt x="79" y="164"/>
                                  <a:pt x="79" y="166"/>
                                  <a:pt x="80" y="166"/>
                                </a:cubicBezTo>
                                <a:cubicBezTo>
                                  <a:pt x="79" y="167"/>
                                  <a:pt x="79" y="167"/>
                                  <a:pt x="79" y="167"/>
                                </a:cubicBezTo>
                                <a:cubicBezTo>
                                  <a:pt x="80" y="169"/>
                                  <a:pt x="82" y="172"/>
                                  <a:pt x="82" y="172"/>
                                </a:cubicBezTo>
                                <a:cubicBezTo>
                                  <a:pt x="82" y="172"/>
                                  <a:pt x="82" y="172"/>
                                  <a:pt x="82" y="173"/>
                                </a:cubicBezTo>
                                <a:cubicBezTo>
                                  <a:pt x="85" y="175"/>
                                  <a:pt x="99" y="185"/>
                                  <a:pt x="102" y="185"/>
                                </a:cubicBezTo>
                                <a:cubicBezTo>
                                  <a:pt x="104" y="185"/>
                                  <a:pt x="105" y="184"/>
                                  <a:pt x="107" y="183"/>
                                </a:cubicBezTo>
                                <a:cubicBezTo>
                                  <a:pt x="109" y="182"/>
                                  <a:pt x="111" y="181"/>
                                  <a:pt x="112" y="180"/>
                                </a:cubicBezTo>
                                <a:cubicBezTo>
                                  <a:pt x="112" y="179"/>
                                  <a:pt x="112" y="179"/>
                                  <a:pt x="112" y="179"/>
                                </a:cubicBezTo>
                                <a:cubicBezTo>
                                  <a:pt x="113" y="178"/>
                                  <a:pt x="114" y="177"/>
                                  <a:pt x="114" y="175"/>
                                </a:cubicBezTo>
                                <a:cubicBezTo>
                                  <a:pt x="115" y="175"/>
                                  <a:pt x="115" y="174"/>
                                  <a:pt x="115" y="174"/>
                                </a:cubicBezTo>
                                <a:cubicBezTo>
                                  <a:pt x="116" y="175"/>
                                  <a:pt x="117" y="174"/>
                                  <a:pt x="118" y="175"/>
                                </a:cubicBezTo>
                                <a:cubicBezTo>
                                  <a:pt x="119" y="175"/>
                                  <a:pt x="121" y="175"/>
                                  <a:pt x="123" y="174"/>
                                </a:cubicBezTo>
                                <a:cubicBezTo>
                                  <a:pt x="125" y="172"/>
                                  <a:pt x="126" y="169"/>
                                  <a:pt x="126" y="167"/>
                                </a:cubicBezTo>
                                <a:cubicBezTo>
                                  <a:pt x="127" y="166"/>
                                  <a:pt x="128" y="166"/>
                                  <a:pt x="129" y="166"/>
                                </a:cubicBezTo>
                                <a:cubicBezTo>
                                  <a:pt x="130" y="166"/>
                                  <a:pt x="131" y="166"/>
                                  <a:pt x="132" y="166"/>
                                </a:cubicBezTo>
                                <a:cubicBezTo>
                                  <a:pt x="133" y="165"/>
                                  <a:pt x="134" y="165"/>
                                  <a:pt x="135" y="164"/>
                                </a:cubicBezTo>
                                <a:cubicBezTo>
                                  <a:pt x="135" y="164"/>
                                  <a:pt x="135" y="164"/>
                                  <a:pt x="135" y="164"/>
                                </a:cubicBezTo>
                                <a:cubicBezTo>
                                  <a:pt x="136" y="164"/>
                                  <a:pt x="136" y="164"/>
                                  <a:pt x="136" y="164"/>
                                </a:cubicBezTo>
                                <a:cubicBezTo>
                                  <a:pt x="138" y="163"/>
                                  <a:pt x="140" y="161"/>
                                  <a:pt x="141" y="159"/>
                                </a:cubicBezTo>
                                <a:cubicBezTo>
                                  <a:pt x="142" y="156"/>
                                  <a:pt x="138" y="139"/>
                                  <a:pt x="137" y="135"/>
                                </a:cubicBezTo>
                                <a:cubicBezTo>
                                  <a:pt x="136" y="135"/>
                                  <a:pt x="136" y="135"/>
                                  <a:pt x="136" y="135"/>
                                </a:cubicBezTo>
                                <a:cubicBezTo>
                                  <a:pt x="136" y="134"/>
                                  <a:pt x="135" y="133"/>
                                  <a:pt x="134" y="132"/>
                                </a:cubicBezTo>
                                <a:cubicBezTo>
                                  <a:pt x="134" y="131"/>
                                  <a:pt x="134" y="131"/>
                                  <a:pt x="133" y="131"/>
                                </a:cubicBezTo>
                                <a:cubicBezTo>
                                  <a:pt x="133" y="131"/>
                                  <a:pt x="133" y="131"/>
                                  <a:pt x="133" y="131"/>
                                </a:cubicBezTo>
                                <a:cubicBezTo>
                                  <a:pt x="133" y="131"/>
                                  <a:pt x="133" y="130"/>
                                  <a:pt x="132" y="131"/>
                                </a:cubicBezTo>
                                <a:cubicBezTo>
                                  <a:pt x="132" y="131"/>
                                  <a:pt x="132" y="131"/>
                                  <a:pt x="132" y="131"/>
                                </a:cubicBezTo>
                                <a:cubicBezTo>
                                  <a:pt x="131" y="130"/>
                                  <a:pt x="122" y="122"/>
                                  <a:pt x="116" y="115"/>
                                </a:cubicBezTo>
                                <a:cubicBezTo>
                                  <a:pt x="116" y="114"/>
                                  <a:pt x="116" y="114"/>
                                  <a:pt x="115" y="113"/>
                                </a:cubicBezTo>
                                <a:cubicBezTo>
                                  <a:pt x="115" y="113"/>
                                  <a:pt x="115" y="113"/>
                                  <a:pt x="115" y="113"/>
                                </a:cubicBezTo>
                                <a:cubicBezTo>
                                  <a:pt x="115" y="113"/>
                                  <a:pt x="115" y="113"/>
                                  <a:pt x="115" y="113"/>
                                </a:cubicBezTo>
                                <a:cubicBezTo>
                                  <a:pt x="113" y="109"/>
                                  <a:pt x="111" y="105"/>
                                  <a:pt x="110" y="101"/>
                                </a:cubicBezTo>
                                <a:cubicBezTo>
                                  <a:pt x="109" y="98"/>
                                  <a:pt x="108" y="95"/>
                                  <a:pt x="108" y="95"/>
                                </a:cubicBezTo>
                                <a:cubicBezTo>
                                  <a:pt x="108" y="94"/>
                                  <a:pt x="108" y="94"/>
                                  <a:pt x="108" y="94"/>
                                </a:cubicBezTo>
                                <a:cubicBezTo>
                                  <a:pt x="108" y="94"/>
                                  <a:pt x="108" y="94"/>
                                  <a:pt x="108" y="94"/>
                                </a:cubicBezTo>
                                <a:cubicBezTo>
                                  <a:pt x="108" y="93"/>
                                  <a:pt x="108" y="93"/>
                                  <a:pt x="108" y="93"/>
                                </a:cubicBezTo>
                                <a:cubicBezTo>
                                  <a:pt x="108" y="93"/>
                                  <a:pt x="108" y="93"/>
                                  <a:pt x="108" y="92"/>
                                </a:cubicBezTo>
                                <a:cubicBezTo>
                                  <a:pt x="107" y="92"/>
                                  <a:pt x="107" y="91"/>
                                  <a:pt x="107" y="91"/>
                                </a:cubicBezTo>
                                <a:cubicBezTo>
                                  <a:pt x="106" y="90"/>
                                  <a:pt x="106" y="90"/>
                                  <a:pt x="106" y="89"/>
                                </a:cubicBezTo>
                                <a:cubicBezTo>
                                  <a:pt x="105" y="89"/>
                                  <a:pt x="105" y="88"/>
                                  <a:pt x="105" y="88"/>
                                </a:cubicBezTo>
                                <a:cubicBezTo>
                                  <a:pt x="104" y="88"/>
                                  <a:pt x="104" y="88"/>
                                  <a:pt x="103" y="87"/>
                                </a:cubicBezTo>
                                <a:cubicBezTo>
                                  <a:pt x="102" y="87"/>
                                  <a:pt x="76" y="47"/>
                                  <a:pt x="76" y="47"/>
                                </a:cubicBezTo>
                                <a:cubicBezTo>
                                  <a:pt x="76" y="47"/>
                                  <a:pt x="76" y="46"/>
                                  <a:pt x="76" y="44"/>
                                </a:cubicBezTo>
                                <a:cubicBezTo>
                                  <a:pt x="74" y="42"/>
                                  <a:pt x="71" y="39"/>
                                  <a:pt x="68" y="38"/>
                                </a:cubicBezTo>
                                <a:cubicBezTo>
                                  <a:pt x="68" y="37"/>
                                  <a:pt x="69" y="36"/>
                                  <a:pt x="68" y="36"/>
                                </a:cubicBezTo>
                                <a:cubicBezTo>
                                  <a:pt x="67" y="35"/>
                                  <a:pt x="67" y="35"/>
                                  <a:pt x="67" y="35"/>
                                </a:cubicBezTo>
                                <a:cubicBezTo>
                                  <a:pt x="62" y="33"/>
                                  <a:pt x="56" y="29"/>
                                  <a:pt x="48" y="26"/>
                                </a:cubicBezTo>
                                <a:cubicBezTo>
                                  <a:pt x="47" y="26"/>
                                  <a:pt x="46" y="25"/>
                                  <a:pt x="45" y="25"/>
                                </a:cubicBezTo>
                                <a:cubicBezTo>
                                  <a:pt x="39" y="22"/>
                                  <a:pt x="34" y="19"/>
                                  <a:pt x="32" y="15"/>
                                </a:cubicBezTo>
                                <a:cubicBezTo>
                                  <a:pt x="33" y="14"/>
                                  <a:pt x="33" y="13"/>
                                  <a:pt x="33" y="12"/>
                                </a:cubicBezTo>
                                <a:cubicBezTo>
                                  <a:pt x="34" y="12"/>
                                  <a:pt x="34" y="12"/>
                                  <a:pt x="34" y="11"/>
                                </a:cubicBezTo>
                                <a:cubicBezTo>
                                  <a:pt x="33" y="10"/>
                                  <a:pt x="33" y="9"/>
                                  <a:pt x="31" y="10"/>
                                </a:cubicBezTo>
                                <a:cubicBezTo>
                                  <a:pt x="31" y="9"/>
                                  <a:pt x="31" y="10"/>
                                  <a:pt x="31" y="10"/>
                                </a:cubicBezTo>
                                <a:close/>
                                <a:moveTo>
                                  <a:pt x="29" y="15"/>
                                </a:moveTo>
                                <a:cubicBezTo>
                                  <a:pt x="31" y="21"/>
                                  <a:pt x="38" y="24"/>
                                  <a:pt x="44" y="27"/>
                                </a:cubicBezTo>
                                <a:cubicBezTo>
                                  <a:pt x="45" y="28"/>
                                  <a:pt x="46" y="28"/>
                                  <a:pt x="47" y="29"/>
                                </a:cubicBezTo>
                                <a:cubicBezTo>
                                  <a:pt x="54" y="32"/>
                                  <a:pt x="60" y="34"/>
                                  <a:pt x="64" y="37"/>
                                </a:cubicBezTo>
                                <a:cubicBezTo>
                                  <a:pt x="18" y="68"/>
                                  <a:pt x="18" y="68"/>
                                  <a:pt x="18" y="68"/>
                                </a:cubicBezTo>
                                <a:cubicBezTo>
                                  <a:pt x="18" y="64"/>
                                  <a:pt x="17" y="59"/>
                                  <a:pt x="17" y="53"/>
                                </a:cubicBezTo>
                                <a:cubicBezTo>
                                  <a:pt x="17" y="50"/>
                                  <a:pt x="17" y="48"/>
                                  <a:pt x="17" y="45"/>
                                </a:cubicBezTo>
                                <a:cubicBezTo>
                                  <a:pt x="16" y="40"/>
                                  <a:pt x="16" y="34"/>
                                  <a:pt x="13" y="30"/>
                                </a:cubicBezTo>
                                <a:cubicBezTo>
                                  <a:pt x="12" y="29"/>
                                  <a:pt x="12" y="28"/>
                                  <a:pt x="11" y="27"/>
                                </a:cubicBezTo>
                                <a:cubicBezTo>
                                  <a:pt x="10" y="27"/>
                                  <a:pt x="10" y="27"/>
                                  <a:pt x="10" y="27"/>
                                </a:cubicBezTo>
                                <a:cubicBezTo>
                                  <a:pt x="29" y="14"/>
                                  <a:pt x="29" y="14"/>
                                  <a:pt x="29" y="14"/>
                                </a:cubicBezTo>
                                <a:cubicBezTo>
                                  <a:pt x="29" y="14"/>
                                  <a:pt x="28" y="15"/>
                                  <a:pt x="29" y="1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Freeform 18"/>
                        <wps:cNvSpPr>
                          <a:spLocks noEditPoints="1"/>
                        </wps:cNvSpPr>
                        <wps:spPr bwMode="auto">
                          <a:xfrm>
                            <a:off x="4108450" y="1114425"/>
                            <a:ext cx="1150938" cy="985838"/>
                          </a:xfrm>
                          <a:custGeom>
                            <a:avLst/>
                            <a:gdLst>
                              <a:gd name="T0" fmla="*/ 238 w 307"/>
                              <a:gd name="T1" fmla="*/ 119 h 263"/>
                              <a:gd name="T2" fmla="*/ 245 w 307"/>
                              <a:gd name="T3" fmla="*/ 130 h 263"/>
                              <a:gd name="T4" fmla="*/ 226 w 307"/>
                              <a:gd name="T5" fmla="*/ 135 h 263"/>
                              <a:gd name="T6" fmla="*/ 256 w 307"/>
                              <a:gd name="T7" fmla="*/ 115 h 263"/>
                              <a:gd name="T8" fmla="*/ 226 w 307"/>
                              <a:gd name="T9" fmla="*/ 135 h 263"/>
                              <a:gd name="T10" fmla="*/ 103 w 307"/>
                              <a:gd name="T11" fmla="*/ 213 h 263"/>
                              <a:gd name="T12" fmla="*/ 110 w 307"/>
                              <a:gd name="T13" fmla="*/ 223 h 263"/>
                              <a:gd name="T14" fmla="*/ 92 w 307"/>
                              <a:gd name="T15" fmla="*/ 228 h 263"/>
                              <a:gd name="T16" fmla="*/ 122 w 307"/>
                              <a:gd name="T17" fmla="*/ 207 h 263"/>
                              <a:gd name="T18" fmla="*/ 92 w 307"/>
                              <a:gd name="T19" fmla="*/ 228 h 263"/>
                              <a:gd name="T20" fmla="*/ 274 w 307"/>
                              <a:gd name="T21" fmla="*/ 46 h 263"/>
                              <a:gd name="T22" fmla="*/ 229 w 307"/>
                              <a:gd name="T23" fmla="*/ 73 h 263"/>
                              <a:gd name="T24" fmla="*/ 219 w 307"/>
                              <a:gd name="T25" fmla="*/ 51 h 263"/>
                              <a:gd name="T26" fmla="*/ 266 w 307"/>
                              <a:gd name="T27" fmla="*/ 29 h 263"/>
                              <a:gd name="T28" fmla="*/ 275 w 307"/>
                              <a:gd name="T29" fmla="*/ 41 h 263"/>
                              <a:gd name="T30" fmla="*/ 219 w 307"/>
                              <a:gd name="T31" fmla="*/ 85 h 263"/>
                              <a:gd name="T32" fmla="*/ 174 w 307"/>
                              <a:gd name="T33" fmla="*/ 112 h 263"/>
                              <a:gd name="T34" fmla="*/ 164 w 307"/>
                              <a:gd name="T35" fmla="*/ 90 h 263"/>
                              <a:gd name="T36" fmla="*/ 208 w 307"/>
                              <a:gd name="T37" fmla="*/ 63 h 263"/>
                              <a:gd name="T38" fmla="*/ 220 w 307"/>
                              <a:gd name="T39" fmla="*/ 79 h 263"/>
                              <a:gd name="T40" fmla="*/ 164 w 307"/>
                              <a:gd name="T41" fmla="*/ 123 h 263"/>
                              <a:gd name="T42" fmla="*/ 119 w 307"/>
                              <a:gd name="T43" fmla="*/ 149 h 263"/>
                              <a:gd name="T44" fmla="*/ 109 w 307"/>
                              <a:gd name="T45" fmla="*/ 128 h 263"/>
                              <a:gd name="T46" fmla="*/ 153 w 307"/>
                              <a:gd name="T47" fmla="*/ 101 h 263"/>
                              <a:gd name="T48" fmla="*/ 165 w 307"/>
                              <a:gd name="T49" fmla="*/ 118 h 263"/>
                              <a:gd name="T50" fmla="*/ 109 w 307"/>
                              <a:gd name="T51" fmla="*/ 161 h 263"/>
                              <a:gd name="T52" fmla="*/ 64 w 307"/>
                              <a:gd name="T53" fmla="*/ 188 h 263"/>
                              <a:gd name="T54" fmla="*/ 53 w 307"/>
                              <a:gd name="T55" fmla="*/ 166 h 263"/>
                              <a:gd name="T56" fmla="*/ 98 w 307"/>
                              <a:gd name="T57" fmla="*/ 139 h 263"/>
                              <a:gd name="T58" fmla="*/ 110 w 307"/>
                              <a:gd name="T59" fmla="*/ 156 h 263"/>
                              <a:gd name="T60" fmla="*/ 75 w 307"/>
                              <a:gd name="T61" fmla="*/ 233 h 263"/>
                              <a:gd name="T62" fmla="*/ 58 w 307"/>
                              <a:gd name="T63" fmla="*/ 240 h 263"/>
                              <a:gd name="T64" fmla="*/ 25 w 307"/>
                              <a:gd name="T65" fmla="*/ 185 h 263"/>
                              <a:gd name="T66" fmla="*/ 41 w 307"/>
                              <a:gd name="T67" fmla="*/ 179 h 263"/>
                              <a:gd name="T68" fmla="*/ 75 w 307"/>
                              <a:gd name="T69" fmla="*/ 228 h 263"/>
                              <a:gd name="T70" fmla="*/ 270 w 307"/>
                              <a:gd name="T71" fmla="*/ 15 h 263"/>
                              <a:gd name="T72" fmla="*/ 172 w 307"/>
                              <a:gd name="T73" fmla="*/ 61 h 263"/>
                              <a:gd name="T74" fmla="*/ 7 w 307"/>
                              <a:gd name="T75" fmla="*/ 177 h 263"/>
                              <a:gd name="T76" fmla="*/ 28 w 307"/>
                              <a:gd name="T77" fmla="*/ 220 h 263"/>
                              <a:gd name="T78" fmla="*/ 47 w 307"/>
                              <a:gd name="T79" fmla="*/ 257 h 263"/>
                              <a:gd name="T80" fmla="*/ 94 w 307"/>
                              <a:gd name="T81" fmla="*/ 233 h 263"/>
                              <a:gd name="T82" fmla="*/ 95 w 307"/>
                              <a:gd name="T83" fmla="*/ 201 h 263"/>
                              <a:gd name="T84" fmla="*/ 126 w 307"/>
                              <a:gd name="T85" fmla="*/ 210 h 263"/>
                              <a:gd name="T86" fmla="*/ 227 w 307"/>
                              <a:gd name="T87" fmla="*/ 139 h 263"/>
                              <a:gd name="T88" fmla="*/ 224 w 307"/>
                              <a:gd name="T89" fmla="*/ 137 h 263"/>
                              <a:gd name="T90" fmla="*/ 258 w 307"/>
                              <a:gd name="T91" fmla="*/ 113 h 263"/>
                              <a:gd name="T92" fmla="*/ 264 w 307"/>
                              <a:gd name="T93" fmla="*/ 114 h 263"/>
                              <a:gd name="T94" fmla="*/ 304 w 307"/>
                              <a:gd name="T95" fmla="*/ 64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7" h="263">
                                <a:moveTo>
                                  <a:pt x="236" y="129"/>
                                </a:moveTo>
                                <a:cubicBezTo>
                                  <a:pt x="234" y="126"/>
                                  <a:pt x="235" y="122"/>
                                  <a:pt x="238" y="119"/>
                                </a:cubicBezTo>
                                <a:cubicBezTo>
                                  <a:pt x="240" y="118"/>
                                  <a:pt x="244" y="119"/>
                                  <a:pt x="246" y="122"/>
                                </a:cubicBezTo>
                                <a:cubicBezTo>
                                  <a:pt x="248" y="124"/>
                                  <a:pt x="247" y="128"/>
                                  <a:pt x="245" y="130"/>
                                </a:cubicBezTo>
                                <a:cubicBezTo>
                                  <a:pt x="242" y="132"/>
                                  <a:pt x="238" y="131"/>
                                  <a:pt x="236" y="129"/>
                                </a:cubicBezTo>
                                <a:moveTo>
                                  <a:pt x="226" y="135"/>
                                </a:moveTo>
                                <a:cubicBezTo>
                                  <a:pt x="232" y="144"/>
                                  <a:pt x="243" y="146"/>
                                  <a:pt x="252" y="140"/>
                                </a:cubicBezTo>
                                <a:cubicBezTo>
                                  <a:pt x="260" y="134"/>
                                  <a:pt x="262" y="123"/>
                                  <a:pt x="256" y="115"/>
                                </a:cubicBezTo>
                                <a:cubicBezTo>
                                  <a:pt x="250" y="106"/>
                                  <a:pt x="239" y="104"/>
                                  <a:pt x="230" y="109"/>
                                </a:cubicBezTo>
                                <a:cubicBezTo>
                                  <a:pt x="222" y="115"/>
                                  <a:pt x="220" y="127"/>
                                  <a:pt x="226" y="135"/>
                                </a:cubicBezTo>
                                <a:moveTo>
                                  <a:pt x="102" y="221"/>
                                </a:moveTo>
                                <a:cubicBezTo>
                                  <a:pt x="100" y="218"/>
                                  <a:pt x="101" y="214"/>
                                  <a:pt x="103" y="213"/>
                                </a:cubicBezTo>
                                <a:cubicBezTo>
                                  <a:pt x="106" y="210"/>
                                  <a:pt x="110" y="211"/>
                                  <a:pt x="112" y="214"/>
                                </a:cubicBezTo>
                                <a:cubicBezTo>
                                  <a:pt x="114" y="217"/>
                                  <a:pt x="113" y="221"/>
                                  <a:pt x="110" y="223"/>
                                </a:cubicBezTo>
                                <a:cubicBezTo>
                                  <a:pt x="108" y="224"/>
                                  <a:pt x="104" y="224"/>
                                  <a:pt x="102" y="221"/>
                                </a:cubicBezTo>
                                <a:moveTo>
                                  <a:pt x="92" y="228"/>
                                </a:moveTo>
                                <a:cubicBezTo>
                                  <a:pt x="98" y="236"/>
                                  <a:pt x="109" y="238"/>
                                  <a:pt x="118" y="233"/>
                                </a:cubicBezTo>
                                <a:cubicBezTo>
                                  <a:pt x="126" y="227"/>
                                  <a:pt x="128" y="216"/>
                                  <a:pt x="122" y="207"/>
                                </a:cubicBezTo>
                                <a:cubicBezTo>
                                  <a:pt x="117" y="199"/>
                                  <a:pt x="105" y="196"/>
                                  <a:pt x="96" y="202"/>
                                </a:cubicBezTo>
                                <a:cubicBezTo>
                                  <a:pt x="88" y="208"/>
                                  <a:pt x="87" y="220"/>
                                  <a:pt x="92" y="228"/>
                                </a:cubicBezTo>
                                <a:moveTo>
                                  <a:pt x="275" y="41"/>
                                </a:moveTo>
                                <a:cubicBezTo>
                                  <a:pt x="275" y="41"/>
                                  <a:pt x="277" y="44"/>
                                  <a:pt x="274" y="46"/>
                                </a:cubicBezTo>
                                <a:cubicBezTo>
                                  <a:pt x="234" y="74"/>
                                  <a:pt x="234" y="74"/>
                                  <a:pt x="234" y="74"/>
                                </a:cubicBezTo>
                                <a:cubicBezTo>
                                  <a:pt x="234" y="74"/>
                                  <a:pt x="232" y="76"/>
                                  <a:pt x="229" y="73"/>
                                </a:cubicBezTo>
                                <a:cubicBezTo>
                                  <a:pt x="218" y="56"/>
                                  <a:pt x="218" y="56"/>
                                  <a:pt x="218" y="56"/>
                                </a:cubicBezTo>
                                <a:cubicBezTo>
                                  <a:pt x="218" y="56"/>
                                  <a:pt x="216" y="53"/>
                                  <a:pt x="219" y="51"/>
                                </a:cubicBezTo>
                                <a:cubicBezTo>
                                  <a:pt x="219" y="51"/>
                                  <a:pt x="247" y="32"/>
                                  <a:pt x="250" y="29"/>
                                </a:cubicBezTo>
                                <a:cubicBezTo>
                                  <a:pt x="254" y="26"/>
                                  <a:pt x="261" y="22"/>
                                  <a:pt x="266" y="29"/>
                                </a:cubicBezTo>
                                <a:cubicBezTo>
                                  <a:pt x="275" y="41"/>
                                  <a:pt x="275" y="41"/>
                                  <a:pt x="275" y="41"/>
                                </a:cubicBezTo>
                                <a:cubicBezTo>
                                  <a:pt x="275" y="41"/>
                                  <a:pt x="275" y="41"/>
                                  <a:pt x="275" y="41"/>
                                </a:cubicBezTo>
                                <a:close/>
                                <a:moveTo>
                                  <a:pt x="220" y="79"/>
                                </a:moveTo>
                                <a:cubicBezTo>
                                  <a:pt x="220" y="79"/>
                                  <a:pt x="222" y="82"/>
                                  <a:pt x="219" y="85"/>
                                </a:cubicBezTo>
                                <a:cubicBezTo>
                                  <a:pt x="179" y="112"/>
                                  <a:pt x="179" y="112"/>
                                  <a:pt x="179" y="112"/>
                                </a:cubicBezTo>
                                <a:cubicBezTo>
                                  <a:pt x="179" y="112"/>
                                  <a:pt x="176" y="115"/>
                                  <a:pt x="174" y="112"/>
                                </a:cubicBezTo>
                                <a:cubicBezTo>
                                  <a:pt x="162" y="94"/>
                                  <a:pt x="162" y="94"/>
                                  <a:pt x="162" y="94"/>
                                </a:cubicBezTo>
                                <a:cubicBezTo>
                                  <a:pt x="162" y="94"/>
                                  <a:pt x="160" y="91"/>
                                  <a:pt x="164" y="90"/>
                                </a:cubicBezTo>
                                <a:cubicBezTo>
                                  <a:pt x="203" y="62"/>
                                  <a:pt x="203" y="62"/>
                                  <a:pt x="203" y="62"/>
                                </a:cubicBezTo>
                                <a:cubicBezTo>
                                  <a:pt x="203" y="62"/>
                                  <a:pt x="206" y="60"/>
                                  <a:pt x="208" y="63"/>
                                </a:cubicBezTo>
                                <a:cubicBezTo>
                                  <a:pt x="220" y="79"/>
                                  <a:pt x="220" y="79"/>
                                  <a:pt x="220" y="79"/>
                                </a:cubicBezTo>
                                <a:cubicBezTo>
                                  <a:pt x="220" y="79"/>
                                  <a:pt x="220" y="79"/>
                                  <a:pt x="220" y="79"/>
                                </a:cubicBezTo>
                                <a:close/>
                                <a:moveTo>
                                  <a:pt x="165" y="118"/>
                                </a:moveTo>
                                <a:cubicBezTo>
                                  <a:pt x="165" y="118"/>
                                  <a:pt x="167" y="120"/>
                                  <a:pt x="164" y="123"/>
                                </a:cubicBezTo>
                                <a:cubicBezTo>
                                  <a:pt x="124" y="150"/>
                                  <a:pt x="124" y="150"/>
                                  <a:pt x="124" y="150"/>
                                </a:cubicBezTo>
                                <a:cubicBezTo>
                                  <a:pt x="124" y="150"/>
                                  <a:pt x="121" y="152"/>
                                  <a:pt x="119" y="149"/>
                                </a:cubicBezTo>
                                <a:cubicBezTo>
                                  <a:pt x="108" y="133"/>
                                  <a:pt x="108" y="133"/>
                                  <a:pt x="108" y="133"/>
                                </a:cubicBezTo>
                                <a:cubicBezTo>
                                  <a:pt x="108" y="133"/>
                                  <a:pt x="106" y="130"/>
                                  <a:pt x="109" y="128"/>
                                </a:cubicBezTo>
                                <a:cubicBezTo>
                                  <a:pt x="148" y="100"/>
                                  <a:pt x="148" y="100"/>
                                  <a:pt x="148" y="100"/>
                                </a:cubicBezTo>
                                <a:cubicBezTo>
                                  <a:pt x="148" y="100"/>
                                  <a:pt x="151" y="98"/>
                                  <a:pt x="153" y="101"/>
                                </a:cubicBezTo>
                                <a:cubicBezTo>
                                  <a:pt x="165" y="118"/>
                                  <a:pt x="165" y="118"/>
                                  <a:pt x="165" y="118"/>
                                </a:cubicBezTo>
                                <a:cubicBezTo>
                                  <a:pt x="165" y="118"/>
                                  <a:pt x="165" y="118"/>
                                  <a:pt x="165" y="118"/>
                                </a:cubicBezTo>
                                <a:close/>
                                <a:moveTo>
                                  <a:pt x="110" y="156"/>
                                </a:moveTo>
                                <a:cubicBezTo>
                                  <a:pt x="110" y="156"/>
                                  <a:pt x="112" y="159"/>
                                  <a:pt x="109" y="161"/>
                                </a:cubicBezTo>
                                <a:cubicBezTo>
                                  <a:pt x="69" y="189"/>
                                  <a:pt x="69" y="189"/>
                                  <a:pt x="69" y="189"/>
                                </a:cubicBezTo>
                                <a:cubicBezTo>
                                  <a:pt x="69" y="189"/>
                                  <a:pt x="66" y="191"/>
                                  <a:pt x="64" y="188"/>
                                </a:cubicBezTo>
                                <a:cubicBezTo>
                                  <a:pt x="53" y="171"/>
                                  <a:pt x="53" y="171"/>
                                  <a:pt x="53" y="171"/>
                                </a:cubicBezTo>
                                <a:cubicBezTo>
                                  <a:pt x="53" y="171"/>
                                  <a:pt x="50" y="168"/>
                                  <a:pt x="53" y="166"/>
                                </a:cubicBezTo>
                                <a:cubicBezTo>
                                  <a:pt x="93" y="138"/>
                                  <a:pt x="93" y="138"/>
                                  <a:pt x="93" y="138"/>
                                </a:cubicBezTo>
                                <a:cubicBezTo>
                                  <a:pt x="93" y="138"/>
                                  <a:pt x="96" y="136"/>
                                  <a:pt x="98" y="139"/>
                                </a:cubicBezTo>
                                <a:cubicBezTo>
                                  <a:pt x="110" y="156"/>
                                  <a:pt x="110" y="156"/>
                                  <a:pt x="110" y="156"/>
                                </a:cubicBezTo>
                                <a:cubicBezTo>
                                  <a:pt x="110" y="156"/>
                                  <a:pt x="110" y="156"/>
                                  <a:pt x="110" y="156"/>
                                </a:cubicBezTo>
                                <a:close/>
                                <a:moveTo>
                                  <a:pt x="75" y="228"/>
                                </a:moveTo>
                                <a:cubicBezTo>
                                  <a:pt x="78" y="231"/>
                                  <a:pt x="75" y="233"/>
                                  <a:pt x="75" y="233"/>
                                </a:cubicBezTo>
                                <a:cubicBezTo>
                                  <a:pt x="63" y="241"/>
                                  <a:pt x="63" y="241"/>
                                  <a:pt x="63" y="241"/>
                                </a:cubicBezTo>
                                <a:cubicBezTo>
                                  <a:pt x="60" y="243"/>
                                  <a:pt x="58" y="240"/>
                                  <a:pt x="58" y="240"/>
                                </a:cubicBezTo>
                                <a:cubicBezTo>
                                  <a:pt x="24" y="190"/>
                                  <a:pt x="24" y="190"/>
                                  <a:pt x="24" y="190"/>
                                </a:cubicBezTo>
                                <a:cubicBezTo>
                                  <a:pt x="22" y="187"/>
                                  <a:pt x="25" y="185"/>
                                  <a:pt x="25" y="185"/>
                                </a:cubicBezTo>
                                <a:cubicBezTo>
                                  <a:pt x="36" y="178"/>
                                  <a:pt x="36" y="178"/>
                                  <a:pt x="36" y="178"/>
                                </a:cubicBezTo>
                                <a:cubicBezTo>
                                  <a:pt x="39" y="176"/>
                                  <a:pt x="41" y="179"/>
                                  <a:pt x="41" y="179"/>
                                </a:cubicBezTo>
                                <a:cubicBezTo>
                                  <a:pt x="75" y="228"/>
                                  <a:pt x="75" y="228"/>
                                  <a:pt x="75" y="228"/>
                                </a:cubicBezTo>
                                <a:cubicBezTo>
                                  <a:pt x="75" y="228"/>
                                  <a:pt x="75" y="228"/>
                                  <a:pt x="75" y="228"/>
                                </a:cubicBezTo>
                                <a:close/>
                                <a:moveTo>
                                  <a:pt x="304" y="64"/>
                                </a:moveTo>
                                <a:cubicBezTo>
                                  <a:pt x="270" y="15"/>
                                  <a:pt x="270" y="15"/>
                                  <a:pt x="270" y="15"/>
                                </a:cubicBezTo>
                                <a:cubicBezTo>
                                  <a:pt x="270" y="15"/>
                                  <a:pt x="260" y="0"/>
                                  <a:pt x="245" y="11"/>
                                </a:cubicBezTo>
                                <a:cubicBezTo>
                                  <a:pt x="172" y="61"/>
                                  <a:pt x="172" y="61"/>
                                  <a:pt x="172" y="61"/>
                                </a:cubicBezTo>
                                <a:cubicBezTo>
                                  <a:pt x="97" y="113"/>
                                  <a:pt x="97" y="113"/>
                                  <a:pt x="97" y="113"/>
                                </a:cubicBezTo>
                                <a:cubicBezTo>
                                  <a:pt x="7" y="177"/>
                                  <a:pt x="7" y="177"/>
                                  <a:pt x="7" y="177"/>
                                </a:cubicBezTo>
                                <a:cubicBezTo>
                                  <a:pt x="7" y="177"/>
                                  <a:pt x="0" y="180"/>
                                  <a:pt x="4" y="186"/>
                                </a:cubicBezTo>
                                <a:cubicBezTo>
                                  <a:pt x="28" y="220"/>
                                  <a:pt x="28" y="220"/>
                                  <a:pt x="28" y="220"/>
                                </a:cubicBezTo>
                                <a:cubicBezTo>
                                  <a:pt x="26" y="222"/>
                                  <a:pt x="25" y="225"/>
                                  <a:pt x="27" y="229"/>
                                </a:cubicBezTo>
                                <a:cubicBezTo>
                                  <a:pt x="47" y="257"/>
                                  <a:pt x="47" y="257"/>
                                  <a:pt x="47" y="257"/>
                                </a:cubicBezTo>
                                <a:cubicBezTo>
                                  <a:pt x="47" y="257"/>
                                  <a:pt x="51" y="263"/>
                                  <a:pt x="57" y="258"/>
                                </a:cubicBezTo>
                                <a:cubicBezTo>
                                  <a:pt x="94" y="233"/>
                                  <a:pt x="94" y="233"/>
                                  <a:pt x="94" y="233"/>
                                </a:cubicBezTo>
                                <a:cubicBezTo>
                                  <a:pt x="92" y="232"/>
                                  <a:pt x="92" y="231"/>
                                  <a:pt x="91" y="229"/>
                                </a:cubicBezTo>
                                <a:cubicBezTo>
                                  <a:pt x="84" y="220"/>
                                  <a:pt x="86" y="207"/>
                                  <a:pt x="95" y="201"/>
                                </a:cubicBezTo>
                                <a:cubicBezTo>
                                  <a:pt x="104" y="194"/>
                                  <a:pt x="117" y="196"/>
                                  <a:pt x="124" y="206"/>
                                </a:cubicBezTo>
                                <a:cubicBezTo>
                                  <a:pt x="125" y="207"/>
                                  <a:pt x="126" y="208"/>
                                  <a:pt x="126" y="210"/>
                                </a:cubicBezTo>
                                <a:cubicBezTo>
                                  <a:pt x="151" y="192"/>
                                  <a:pt x="151" y="192"/>
                                  <a:pt x="151" y="192"/>
                                </a:cubicBezTo>
                                <a:cubicBezTo>
                                  <a:pt x="227" y="139"/>
                                  <a:pt x="227" y="139"/>
                                  <a:pt x="227" y="139"/>
                                </a:cubicBezTo>
                                <a:cubicBezTo>
                                  <a:pt x="227" y="139"/>
                                  <a:pt x="227" y="139"/>
                                  <a:pt x="227" y="139"/>
                                </a:cubicBezTo>
                                <a:cubicBezTo>
                                  <a:pt x="226" y="139"/>
                                  <a:pt x="225" y="138"/>
                                  <a:pt x="224" y="137"/>
                                </a:cubicBezTo>
                                <a:cubicBezTo>
                                  <a:pt x="218" y="127"/>
                                  <a:pt x="220" y="114"/>
                                  <a:pt x="229" y="108"/>
                                </a:cubicBezTo>
                                <a:cubicBezTo>
                                  <a:pt x="239" y="101"/>
                                  <a:pt x="251" y="104"/>
                                  <a:pt x="258" y="113"/>
                                </a:cubicBezTo>
                                <a:cubicBezTo>
                                  <a:pt x="259" y="114"/>
                                  <a:pt x="259" y="116"/>
                                  <a:pt x="260" y="117"/>
                                </a:cubicBezTo>
                                <a:cubicBezTo>
                                  <a:pt x="264" y="114"/>
                                  <a:pt x="264" y="114"/>
                                  <a:pt x="264" y="114"/>
                                </a:cubicBezTo>
                                <a:cubicBezTo>
                                  <a:pt x="307" y="69"/>
                                  <a:pt x="307" y="69"/>
                                  <a:pt x="307" y="69"/>
                                </a:cubicBezTo>
                                <a:cubicBezTo>
                                  <a:pt x="306" y="67"/>
                                  <a:pt x="306" y="66"/>
                                  <a:pt x="304" y="64"/>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19"/>
                        <wps:cNvSpPr>
                          <a:spLocks noEditPoints="1"/>
                        </wps:cNvSpPr>
                        <wps:spPr bwMode="auto">
                          <a:xfrm>
                            <a:off x="5683250" y="1257300"/>
                            <a:ext cx="769938" cy="784225"/>
                          </a:xfrm>
                          <a:custGeom>
                            <a:avLst/>
                            <a:gdLst>
                              <a:gd name="T0" fmla="*/ 132 w 205"/>
                              <a:gd name="T1" fmla="*/ 42 h 209"/>
                              <a:gd name="T2" fmla="*/ 28 w 205"/>
                              <a:gd name="T3" fmla="*/ 116 h 209"/>
                              <a:gd name="T4" fmla="*/ 17 w 205"/>
                              <a:gd name="T5" fmla="*/ 77 h 209"/>
                              <a:gd name="T6" fmla="*/ 22 w 205"/>
                              <a:gd name="T7" fmla="*/ 69 h 209"/>
                              <a:gd name="T8" fmla="*/ 44 w 205"/>
                              <a:gd name="T9" fmla="*/ 53 h 209"/>
                              <a:gd name="T10" fmla="*/ 67 w 205"/>
                              <a:gd name="T11" fmla="*/ 36 h 209"/>
                              <a:gd name="T12" fmla="*/ 89 w 205"/>
                              <a:gd name="T13" fmla="*/ 21 h 209"/>
                              <a:gd name="T14" fmla="*/ 99 w 205"/>
                              <a:gd name="T15" fmla="*/ 19 h 209"/>
                              <a:gd name="T16" fmla="*/ 132 w 205"/>
                              <a:gd name="T17" fmla="*/ 42 h 209"/>
                              <a:gd name="T18" fmla="*/ 30 w 205"/>
                              <a:gd name="T19" fmla="*/ 148 h 209"/>
                              <a:gd name="T20" fmla="*/ 33 w 205"/>
                              <a:gd name="T21" fmla="*/ 130 h 209"/>
                              <a:gd name="T22" fmla="*/ 52 w 205"/>
                              <a:gd name="T23" fmla="*/ 133 h 209"/>
                              <a:gd name="T24" fmla="*/ 49 w 205"/>
                              <a:gd name="T25" fmla="*/ 152 h 209"/>
                              <a:gd name="T26" fmla="*/ 30 w 205"/>
                              <a:gd name="T27" fmla="*/ 148 h 209"/>
                              <a:gd name="T28" fmla="*/ 140 w 205"/>
                              <a:gd name="T29" fmla="*/ 71 h 209"/>
                              <a:gd name="T30" fmla="*/ 143 w 205"/>
                              <a:gd name="T31" fmla="*/ 52 h 209"/>
                              <a:gd name="T32" fmla="*/ 162 w 205"/>
                              <a:gd name="T33" fmla="*/ 55 h 209"/>
                              <a:gd name="T34" fmla="*/ 159 w 205"/>
                              <a:gd name="T35" fmla="*/ 74 h 209"/>
                              <a:gd name="T36" fmla="*/ 140 w 205"/>
                              <a:gd name="T37" fmla="*/ 71 h 209"/>
                              <a:gd name="T38" fmla="*/ 202 w 205"/>
                              <a:gd name="T39" fmla="*/ 84 h 209"/>
                              <a:gd name="T40" fmla="*/ 168 w 205"/>
                              <a:gd name="T41" fmla="*/ 35 h 209"/>
                              <a:gd name="T42" fmla="*/ 147 w 205"/>
                              <a:gd name="T43" fmla="*/ 31 h 209"/>
                              <a:gd name="T44" fmla="*/ 146 w 205"/>
                              <a:gd name="T45" fmla="*/ 33 h 209"/>
                              <a:gd name="T46" fmla="*/ 106 w 205"/>
                              <a:gd name="T47" fmla="*/ 6 h 209"/>
                              <a:gd name="T48" fmla="*/ 80 w 205"/>
                              <a:gd name="T49" fmla="*/ 8 h 209"/>
                              <a:gd name="T50" fmla="*/ 57 w 205"/>
                              <a:gd name="T51" fmla="*/ 24 h 209"/>
                              <a:gd name="T52" fmla="*/ 35 w 205"/>
                              <a:gd name="T53" fmla="*/ 39 h 209"/>
                              <a:gd name="T54" fmla="*/ 13 w 205"/>
                              <a:gd name="T55" fmla="*/ 56 h 209"/>
                              <a:gd name="T56" fmla="*/ 2 w 205"/>
                              <a:gd name="T57" fmla="*/ 80 h 209"/>
                              <a:gd name="T58" fmla="*/ 15 w 205"/>
                              <a:gd name="T59" fmla="*/ 125 h 209"/>
                              <a:gd name="T60" fmla="*/ 13 w 205"/>
                              <a:gd name="T61" fmla="*/ 127 h 209"/>
                              <a:gd name="T62" fmla="*/ 9 w 205"/>
                              <a:gd name="T63" fmla="*/ 148 h 209"/>
                              <a:gd name="T64" fmla="*/ 44 w 205"/>
                              <a:gd name="T65" fmla="*/ 196 h 209"/>
                              <a:gd name="T66" fmla="*/ 56 w 205"/>
                              <a:gd name="T67" fmla="*/ 188 h 209"/>
                              <a:gd name="T68" fmla="*/ 66 w 205"/>
                              <a:gd name="T69" fmla="*/ 201 h 209"/>
                              <a:gd name="T70" fmla="*/ 66 w 205"/>
                              <a:gd name="T71" fmla="*/ 201 h 209"/>
                              <a:gd name="T72" fmla="*/ 66 w 205"/>
                              <a:gd name="T73" fmla="*/ 201 h 209"/>
                              <a:gd name="T74" fmla="*/ 86 w 205"/>
                              <a:gd name="T75" fmla="*/ 204 h 209"/>
                              <a:gd name="T76" fmla="*/ 89 w 205"/>
                              <a:gd name="T77" fmla="*/ 184 h 209"/>
                              <a:gd name="T78" fmla="*/ 89 w 205"/>
                              <a:gd name="T79" fmla="*/ 184 h 209"/>
                              <a:gd name="T80" fmla="*/ 89 w 205"/>
                              <a:gd name="T81" fmla="*/ 184 h 209"/>
                              <a:gd name="T82" fmla="*/ 80 w 205"/>
                              <a:gd name="T83" fmla="*/ 170 h 209"/>
                              <a:gd name="T84" fmla="*/ 166 w 205"/>
                              <a:gd name="T85" fmla="*/ 109 h 209"/>
                              <a:gd name="T86" fmla="*/ 176 w 205"/>
                              <a:gd name="T87" fmla="*/ 123 h 209"/>
                              <a:gd name="T88" fmla="*/ 176 w 205"/>
                              <a:gd name="T89" fmla="*/ 123 h 209"/>
                              <a:gd name="T90" fmla="*/ 176 w 205"/>
                              <a:gd name="T91" fmla="*/ 123 h 209"/>
                              <a:gd name="T92" fmla="*/ 196 w 205"/>
                              <a:gd name="T93" fmla="*/ 127 h 209"/>
                              <a:gd name="T94" fmla="*/ 200 w 205"/>
                              <a:gd name="T95" fmla="*/ 106 h 209"/>
                              <a:gd name="T96" fmla="*/ 200 w 205"/>
                              <a:gd name="T97" fmla="*/ 105 h 209"/>
                              <a:gd name="T98" fmla="*/ 200 w 205"/>
                              <a:gd name="T99" fmla="*/ 105 h 209"/>
                              <a:gd name="T100" fmla="*/ 190 w 205"/>
                              <a:gd name="T101" fmla="*/ 92 h 209"/>
                              <a:gd name="T102" fmla="*/ 202 w 205"/>
                              <a:gd name="T103" fmla="*/ 84 h 209"/>
                              <a:gd name="T104" fmla="*/ 202 w 205"/>
                              <a:gd name="T105" fmla="*/ 8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5" h="209">
                                <a:moveTo>
                                  <a:pt x="132" y="42"/>
                                </a:moveTo>
                                <a:cubicBezTo>
                                  <a:pt x="28" y="116"/>
                                  <a:pt x="28" y="116"/>
                                  <a:pt x="28" y="116"/>
                                </a:cubicBezTo>
                                <a:cubicBezTo>
                                  <a:pt x="25" y="106"/>
                                  <a:pt x="18" y="79"/>
                                  <a:pt x="17" y="77"/>
                                </a:cubicBezTo>
                                <a:cubicBezTo>
                                  <a:pt x="16" y="74"/>
                                  <a:pt x="17" y="72"/>
                                  <a:pt x="22" y="69"/>
                                </a:cubicBezTo>
                                <a:cubicBezTo>
                                  <a:pt x="24" y="67"/>
                                  <a:pt x="34" y="60"/>
                                  <a:pt x="44" y="53"/>
                                </a:cubicBezTo>
                                <a:cubicBezTo>
                                  <a:pt x="44" y="53"/>
                                  <a:pt x="55" y="45"/>
                                  <a:pt x="67" y="36"/>
                                </a:cubicBezTo>
                                <a:cubicBezTo>
                                  <a:pt x="77" y="29"/>
                                  <a:pt x="87" y="22"/>
                                  <a:pt x="89" y="21"/>
                                </a:cubicBezTo>
                                <a:cubicBezTo>
                                  <a:pt x="94" y="17"/>
                                  <a:pt x="96" y="17"/>
                                  <a:pt x="99" y="19"/>
                                </a:cubicBezTo>
                                <a:cubicBezTo>
                                  <a:pt x="101" y="21"/>
                                  <a:pt x="124" y="37"/>
                                  <a:pt x="132" y="42"/>
                                </a:cubicBezTo>
                                <a:moveTo>
                                  <a:pt x="30" y="148"/>
                                </a:moveTo>
                                <a:cubicBezTo>
                                  <a:pt x="26" y="142"/>
                                  <a:pt x="27" y="134"/>
                                  <a:pt x="33" y="130"/>
                                </a:cubicBezTo>
                                <a:cubicBezTo>
                                  <a:pt x="39" y="125"/>
                                  <a:pt x="48" y="127"/>
                                  <a:pt x="52" y="133"/>
                                </a:cubicBezTo>
                                <a:cubicBezTo>
                                  <a:pt x="56" y="139"/>
                                  <a:pt x="55" y="147"/>
                                  <a:pt x="49" y="152"/>
                                </a:cubicBezTo>
                                <a:cubicBezTo>
                                  <a:pt x="43" y="156"/>
                                  <a:pt x="35" y="154"/>
                                  <a:pt x="30" y="148"/>
                                </a:cubicBezTo>
                                <a:moveTo>
                                  <a:pt x="140" y="71"/>
                                </a:moveTo>
                                <a:cubicBezTo>
                                  <a:pt x="136" y="65"/>
                                  <a:pt x="137" y="56"/>
                                  <a:pt x="143" y="52"/>
                                </a:cubicBezTo>
                                <a:cubicBezTo>
                                  <a:pt x="149" y="48"/>
                                  <a:pt x="158" y="49"/>
                                  <a:pt x="162" y="55"/>
                                </a:cubicBezTo>
                                <a:cubicBezTo>
                                  <a:pt x="166" y="61"/>
                                  <a:pt x="165" y="70"/>
                                  <a:pt x="159" y="74"/>
                                </a:cubicBezTo>
                                <a:cubicBezTo>
                                  <a:pt x="153" y="78"/>
                                  <a:pt x="144" y="77"/>
                                  <a:pt x="140" y="71"/>
                                </a:cubicBezTo>
                                <a:moveTo>
                                  <a:pt x="202" y="84"/>
                                </a:moveTo>
                                <a:cubicBezTo>
                                  <a:pt x="168" y="35"/>
                                  <a:pt x="168" y="35"/>
                                  <a:pt x="168" y="35"/>
                                </a:cubicBezTo>
                                <a:cubicBezTo>
                                  <a:pt x="168" y="35"/>
                                  <a:pt x="159" y="22"/>
                                  <a:pt x="147" y="31"/>
                                </a:cubicBezTo>
                                <a:cubicBezTo>
                                  <a:pt x="146" y="33"/>
                                  <a:pt x="146" y="33"/>
                                  <a:pt x="146" y="33"/>
                                </a:cubicBezTo>
                                <a:cubicBezTo>
                                  <a:pt x="138" y="28"/>
                                  <a:pt x="110" y="8"/>
                                  <a:pt x="106" y="6"/>
                                </a:cubicBezTo>
                                <a:cubicBezTo>
                                  <a:pt x="101" y="3"/>
                                  <a:pt x="91" y="0"/>
                                  <a:pt x="80" y="8"/>
                                </a:cubicBezTo>
                                <a:cubicBezTo>
                                  <a:pt x="75" y="11"/>
                                  <a:pt x="67" y="17"/>
                                  <a:pt x="57" y="24"/>
                                </a:cubicBezTo>
                                <a:cubicBezTo>
                                  <a:pt x="46" y="32"/>
                                  <a:pt x="35" y="39"/>
                                  <a:pt x="35" y="39"/>
                                </a:cubicBezTo>
                                <a:cubicBezTo>
                                  <a:pt x="26" y="46"/>
                                  <a:pt x="17" y="53"/>
                                  <a:pt x="13" y="56"/>
                                </a:cubicBezTo>
                                <a:cubicBezTo>
                                  <a:pt x="1" y="64"/>
                                  <a:pt x="1" y="74"/>
                                  <a:pt x="2" y="80"/>
                                </a:cubicBezTo>
                                <a:cubicBezTo>
                                  <a:pt x="3" y="85"/>
                                  <a:pt x="12" y="117"/>
                                  <a:pt x="15" y="125"/>
                                </a:cubicBezTo>
                                <a:cubicBezTo>
                                  <a:pt x="13" y="127"/>
                                  <a:pt x="13" y="127"/>
                                  <a:pt x="13" y="127"/>
                                </a:cubicBezTo>
                                <a:cubicBezTo>
                                  <a:pt x="13" y="127"/>
                                  <a:pt x="0" y="135"/>
                                  <a:pt x="9" y="148"/>
                                </a:cubicBezTo>
                                <a:cubicBezTo>
                                  <a:pt x="44" y="196"/>
                                  <a:pt x="44" y="196"/>
                                  <a:pt x="44" y="196"/>
                                </a:cubicBezTo>
                                <a:cubicBezTo>
                                  <a:pt x="56" y="188"/>
                                  <a:pt x="56" y="188"/>
                                  <a:pt x="56" y="188"/>
                                </a:cubicBezTo>
                                <a:cubicBezTo>
                                  <a:pt x="66" y="201"/>
                                  <a:pt x="66" y="201"/>
                                  <a:pt x="66" y="201"/>
                                </a:cubicBezTo>
                                <a:cubicBezTo>
                                  <a:pt x="66" y="201"/>
                                  <a:pt x="66" y="201"/>
                                  <a:pt x="66" y="201"/>
                                </a:cubicBezTo>
                                <a:cubicBezTo>
                                  <a:pt x="66" y="201"/>
                                  <a:pt x="66" y="201"/>
                                  <a:pt x="66" y="201"/>
                                </a:cubicBezTo>
                                <a:cubicBezTo>
                                  <a:pt x="71" y="208"/>
                                  <a:pt x="80" y="209"/>
                                  <a:pt x="86" y="204"/>
                                </a:cubicBezTo>
                                <a:cubicBezTo>
                                  <a:pt x="93" y="200"/>
                                  <a:pt x="94" y="191"/>
                                  <a:pt x="89" y="184"/>
                                </a:cubicBezTo>
                                <a:cubicBezTo>
                                  <a:pt x="89" y="184"/>
                                  <a:pt x="89" y="184"/>
                                  <a:pt x="89" y="184"/>
                                </a:cubicBezTo>
                                <a:cubicBezTo>
                                  <a:pt x="89" y="184"/>
                                  <a:pt x="89" y="184"/>
                                  <a:pt x="89" y="184"/>
                                </a:cubicBezTo>
                                <a:cubicBezTo>
                                  <a:pt x="80" y="170"/>
                                  <a:pt x="80" y="170"/>
                                  <a:pt x="80" y="170"/>
                                </a:cubicBezTo>
                                <a:cubicBezTo>
                                  <a:pt x="166" y="109"/>
                                  <a:pt x="166" y="109"/>
                                  <a:pt x="166" y="109"/>
                                </a:cubicBezTo>
                                <a:cubicBezTo>
                                  <a:pt x="176" y="123"/>
                                  <a:pt x="176" y="123"/>
                                  <a:pt x="176" y="123"/>
                                </a:cubicBezTo>
                                <a:cubicBezTo>
                                  <a:pt x="176" y="123"/>
                                  <a:pt x="176" y="123"/>
                                  <a:pt x="176" y="123"/>
                                </a:cubicBezTo>
                                <a:cubicBezTo>
                                  <a:pt x="176" y="123"/>
                                  <a:pt x="176" y="123"/>
                                  <a:pt x="176" y="123"/>
                                </a:cubicBezTo>
                                <a:cubicBezTo>
                                  <a:pt x="181" y="130"/>
                                  <a:pt x="190" y="131"/>
                                  <a:pt x="196" y="127"/>
                                </a:cubicBezTo>
                                <a:cubicBezTo>
                                  <a:pt x="203" y="122"/>
                                  <a:pt x="205" y="113"/>
                                  <a:pt x="200" y="106"/>
                                </a:cubicBezTo>
                                <a:cubicBezTo>
                                  <a:pt x="200" y="106"/>
                                  <a:pt x="200" y="106"/>
                                  <a:pt x="200" y="105"/>
                                </a:cubicBezTo>
                                <a:cubicBezTo>
                                  <a:pt x="200" y="105"/>
                                  <a:pt x="200" y="105"/>
                                  <a:pt x="200" y="105"/>
                                </a:cubicBezTo>
                                <a:cubicBezTo>
                                  <a:pt x="190" y="92"/>
                                  <a:pt x="190" y="92"/>
                                  <a:pt x="190" y="92"/>
                                </a:cubicBezTo>
                                <a:cubicBezTo>
                                  <a:pt x="202" y="84"/>
                                  <a:pt x="202" y="84"/>
                                  <a:pt x="202" y="84"/>
                                </a:cubicBezTo>
                                <a:cubicBezTo>
                                  <a:pt x="202" y="84"/>
                                  <a:pt x="202" y="84"/>
                                  <a:pt x="202" y="8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0"/>
                        <wps:cNvSpPr>
                          <a:spLocks noEditPoints="1"/>
                        </wps:cNvSpPr>
                        <wps:spPr bwMode="auto">
                          <a:xfrm>
                            <a:off x="10817225" y="1208088"/>
                            <a:ext cx="757238" cy="817563"/>
                          </a:xfrm>
                          <a:custGeom>
                            <a:avLst/>
                            <a:gdLst>
                              <a:gd name="T0" fmla="*/ 198 w 202"/>
                              <a:gd name="T1" fmla="*/ 160 h 218"/>
                              <a:gd name="T2" fmla="*/ 195 w 202"/>
                              <a:gd name="T3" fmla="*/ 176 h 218"/>
                              <a:gd name="T4" fmla="*/ 180 w 202"/>
                              <a:gd name="T5" fmla="*/ 173 h 218"/>
                              <a:gd name="T6" fmla="*/ 180 w 202"/>
                              <a:gd name="T7" fmla="*/ 173 h 218"/>
                              <a:gd name="T8" fmla="*/ 138 w 202"/>
                              <a:gd name="T9" fmla="*/ 114 h 218"/>
                              <a:gd name="T10" fmla="*/ 128 w 202"/>
                              <a:gd name="T11" fmla="*/ 121 h 218"/>
                              <a:gd name="T12" fmla="*/ 65 w 202"/>
                              <a:gd name="T13" fmla="*/ 29 h 218"/>
                              <a:gd name="T14" fmla="*/ 65 w 202"/>
                              <a:gd name="T15" fmla="*/ 29 h 218"/>
                              <a:gd name="T16" fmla="*/ 70 w 202"/>
                              <a:gd name="T17" fmla="*/ 5 h 218"/>
                              <a:gd name="T18" fmla="*/ 94 w 202"/>
                              <a:gd name="T19" fmla="*/ 9 h 218"/>
                              <a:gd name="T20" fmla="*/ 94 w 202"/>
                              <a:gd name="T21" fmla="*/ 9 h 218"/>
                              <a:gd name="T22" fmla="*/ 152 w 202"/>
                              <a:gd name="T23" fmla="*/ 94 h 218"/>
                              <a:gd name="T24" fmla="*/ 158 w 202"/>
                              <a:gd name="T25" fmla="*/ 101 h 218"/>
                              <a:gd name="T26" fmla="*/ 198 w 202"/>
                              <a:gd name="T27" fmla="*/ 160 h 218"/>
                              <a:gd name="T28" fmla="*/ 83 w 202"/>
                              <a:gd name="T29" fmla="*/ 82 h 218"/>
                              <a:gd name="T30" fmla="*/ 73 w 202"/>
                              <a:gd name="T31" fmla="*/ 68 h 218"/>
                              <a:gd name="T32" fmla="*/ 72 w 202"/>
                              <a:gd name="T33" fmla="*/ 67 h 218"/>
                              <a:gd name="T34" fmla="*/ 44 w 202"/>
                              <a:gd name="T35" fmla="*/ 27 h 218"/>
                              <a:gd name="T36" fmla="*/ 44 w 202"/>
                              <a:gd name="T37" fmla="*/ 27 h 218"/>
                              <a:gd name="T38" fmla="*/ 39 w 202"/>
                              <a:gd name="T39" fmla="*/ 26 h 218"/>
                              <a:gd name="T40" fmla="*/ 38 w 202"/>
                              <a:gd name="T41" fmla="*/ 32 h 218"/>
                              <a:gd name="T42" fmla="*/ 38 w 202"/>
                              <a:gd name="T43" fmla="*/ 32 h 218"/>
                              <a:gd name="T44" fmla="*/ 66 w 202"/>
                              <a:gd name="T45" fmla="*/ 71 h 218"/>
                              <a:gd name="T46" fmla="*/ 59 w 202"/>
                              <a:gd name="T47" fmla="*/ 75 h 218"/>
                              <a:gd name="T48" fmla="*/ 32 w 202"/>
                              <a:gd name="T49" fmla="*/ 36 h 218"/>
                              <a:gd name="T50" fmla="*/ 32 w 202"/>
                              <a:gd name="T51" fmla="*/ 36 h 218"/>
                              <a:gd name="T52" fmla="*/ 27 w 202"/>
                              <a:gd name="T53" fmla="*/ 35 h 218"/>
                              <a:gd name="T54" fmla="*/ 26 w 202"/>
                              <a:gd name="T55" fmla="*/ 40 h 218"/>
                              <a:gd name="T56" fmla="*/ 26 w 202"/>
                              <a:gd name="T57" fmla="*/ 40 h 218"/>
                              <a:gd name="T58" fmla="*/ 53 w 202"/>
                              <a:gd name="T59" fmla="*/ 80 h 218"/>
                              <a:gd name="T60" fmla="*/ 47 w 202"/>
                              <a:gd name="T61" fmla="*/ 84 h 218"/>
                              <a:gd name="T62" fmla="*/ 20 w 202"/>
                              <a:gd name="T63" fmla="*/ 44 h 218"/>
                              <a:gd name="T64" fmla="*/ 20 w 202"/>
                              <a:gd name="T65" fmla="*/ 44 h 218"/>
                              <a:gd name="T66" fmla="*/ 14 w 202"/>
                              <a:gd name="T67" fmla="*/ 43 h 218"/>
                              <a:gd name="T68" fmla="*/ 14 w 202"/>
                              <a:gd name="T69" fmla="*/ 49 h 218"/>
                              <a:gd name="T70" fmla="*/ 14 w 202"/>
                              <a:gd name="T71" fmla="*/ 49 h 218"/>
                              <a:gd name="T72" fmla="*/ 41 w 202"/>
                              <a:gd name="T73" fmla="*/ 88 h 218"/>
                              <a:gd name="T74" fmla="*/ 35 w 202"/>
                              <a:gd name="T75" fmla="*/ 92 h 218"/>
                              <a:gd name="T76" fmla="*/ 7 w 202"/>
                              <a:gd name="T77" fmla="*/ 53 h 218"/>
                              <a:gd name="T78" fmla="*/ 7 w 202"/>
                              <a:gd name="T79" fmla="*/ 53 h 218"/>
                              <a:gd name="T80" fmla="*/ 2 w 202"/>
                              <a:gd name="T81" fmla="*/ 52 h 218"/>
                              <a:gd name="T82" fmla="*/ 1 w 202"/>
                              <a:gd name="T83" fmla="*/ 57 h 218"/>
                              <a:gd name="T84" fmla="*/ 1 w 202"/>
                              <a:gd name="T85" fmla="*/ 57 h 218"/>
                              <a:gd name="T86" fmla="*/ 28 w 202"/>
                              <a:gd name="T87" fmla="*/ 97 h 218"/>
                              <a:gd name="T88" fmla="*/ 29 w 202"/>
                              <a:gd name="T89" fmla="*/ 99 h 218"/>
                              <a:gd name="T90" fmla="*/ 39 w 202"/>
                              <a:gd name="T91" fmla="*/ 113 h 218"/>
                              <a:gd name="T92" fmla="*/ 39 w 202"/>
                              <a:gd name="T93" fmla="*/ 113 h 218"/>
                              <a:gd name="T94" fmla="*/ 57 w 202"/>
                              <a:gd name="T95" fmla="*/ 116 h 218"/>
                              <a:gd name="T96" fmla="*/ 57 w 202"/>
                              <a:gd name="T97" fmla="*/ 116 h 218"/>
                              <a:gd name="T98" fmla="*/ 59 w 202"/>
                              <a:gd name="T99" fmla="*/ 115 h 218"/>
                              <a:gd name="T100" fmla="*/ 126 w 202"/>
                              <a:gd name="T101" fmla="*/ 212 h 218"/>
                              <a:gd name="T102" fmla="*/ 126 w 202"/>
                              <a:gd name="T103" fmla="*/ 212 h 218"/>
                              <a:gd name="T104" fmla="*/ 141 w 202"/>
                              <a:gd name="T105" fmla="*/ 214 h 218"/>
                              <a:gd name="T106" fmla="*/ 145 w 202"/>
                              <a:gd name="T107" fmla="*/ 199 h 218"/>
                              <a:gd name="T108" fmla="*/ 145 w 202"/>
                              <a:gd name="T109" fmla="*/ 199 h 218"/>
                              <a:gd name="T110" fmla="*/ 78 w 202"/>
                              <a:gd name="T111" fmla="*/ 102 h 218"/>
                              <a:gd name="T112" fmla="*/ 79 w 202"/>
                              <a:gd name="T113" fmla="*/ 101 h 218"/>
                              <a:gd name="T114" fmla="*/ 79 w 202"/>
                              <a:gd name="T115" fmla="*/ 101 h 218"/>
                              <a:gd name="T116" fmla="*/ 79 w 202"/>
                              <a:gd name="T117" fmla="*/ 101 h 218"/>
                              <a:gd name="T118" fmla="*/ 83 w 202"/>
                              <a:gd name="T119" fmla="*/ 82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2" h="218">
                                <a:moveTo>
                                  <a:pt x="198" y="160"/>
                                </a:moveTo>
                                <a:cubicBezTo>
                                  <a:pt x="202" y="165"/>
                                  <a:pt x="201" y="172"/>
                                  <a:pt x="195" y="176"/>
                                </a:cubicBezTo>
                                <a:cubicBezTo>
                                  <a:pt x="190" y="179"/>
                                  <a:pt x="183" y="178"/>
                                  <a:pt x="180" y="173"/>
                                </a:cubicBezTo>
                                <a:cubicBezTo>
                                  <a:pt x="180" y="173"/>
                                  <a:pt x="180" y="173"/>
                                  <a:pt x="180" y="173"/>
                                </a:cubicBezTo>
                                <a:cubicBezTo>
                                  <a:pt x="138" y="114"/>
                                  <a:pt x="138" y="114"/>
                                  <a:pt x="138" y="114"/>
                                </a:cubicBezTo>
                                <a:cubicBezTo>
                                  <a:pt x="128" y="121"/>
                                  <a:pt x="128" y="121"/>
                                  <a:pt x="128" y="121"/>
                                </a:cubicBezTo>
                                <a:cubicBezTo>
                                  <a:pt x="65" y="29"/>
                                  <a:pt x="65" y="29"/>
                                  <a:pt x="65" y="29"/>
                                </a:cubicBezTo>
                                <a:cubicBezTo>
                                  <a:pt x="65" y="29"/>
                                  <a:pt x="65" y="29"/>
                                  <a:pt x="65" y="29"/>
                                </a:cubicBezTo>
                                <a:cubicBezTo>
                                  <a:pt x="60" y="21"/>
                                  <a:pt x="62" y="11"/>
                                  <a:pt x="70" y="5"/>
                                </a:cubicBezTo>
                                <a:cubicBezTo>
                                  <a:pt x="77" y="0"/>
                                  <a:pt x="89" y="2"/>
                                  <a:pt x="94" y="9"/>
                                </a:cubicBezTo>
                                <a:cubicBezTo>
                                  <a:pt x="94" y="9"/>
                                  <a:pt x="94" y="9"/>
                                  <a:pt x="94" y="9"/>
                                </a:cubicBezTo>
                                <a:cubicBezTo>
                                  <a:pt x="152" y="94"/>
                                  <a:pt x="152" y="94"/>
                                  <a:pt x="152" y="94"/>
                                </a:cubicBezTo>
                                <a:cubicBezTo>
                                  <a:pt x="158" y="101"/>
                                  <a:pt x="158" y="101"/>
                                  <a:pt x="158" y="101"/>
                                </a:cubicBezTo>
                                <a:cubicBezTo>
                                  <a:pt x="198" y="160"/>
                                  <a:pt x="198" y="160"/>
                                  <a:pt x="198" y="160"/>
                                </a:cubicBezTo>
                                <a:close/>
                                <a:moveTo>
                                  <a:pt x="83" y="82"/>
                                </a:moveTo>
                                <a:cubicBezTo>
                                  <a:pt x="73" y="68"/>
                                  <a:pt x="73" y="68"/>
                                  <a:pt x="73" y="68"/>
                                </a:cubicBezTo>
                                <a:cubicBezTo>
                                  <a:pt x="72" y="67"/>
                                  <a:pt x="72" y="67"/>
                                  <a:pt x="72" y="67"/>
                                </a:cubicBezTo>
                                <a:cubicBezTo>
                                  <a:pt x="44" y="27"/>
                                  <a:pt x="44" y="27"/>
                                  <a:pt x="44" y="27"/>
                                </a:cubicBezTo>
                                <a:cubicBezTo>
                                  <a:pt x="44" y="27"/>
                                  <a:pt x="44" y="27"/>
                                  <a:pt x="44" y="27"/>
                                </a:cubicBezTo>
                                <a:cubicBezTo>
                                  <a:pt x="43" y="26"/>
                                  <a:pt x="41" y="25"/>
                                  <a:pt x="39" y="26"/>
                                </a:cubicBezTo>
                                <a:cubicBezTo>
                                  <a:pt x="37" y="27"/>
                                  <a:pt x="37" y="30"/>
                                  <a:pt x="38" y="32"/>
                                </a:cubicBezTo>
                                <a:cubicBezTo>
                                  <a:pt x="38" y="32"/>
                                  <a:pt x="38" y="32"/>
                                  <a:pt x="38" y="32"/>
                                </a:cubicBezTo>
                                <a:cubicBezTo>
                                  <a:pt x="66" y="71"/>
                                  <a:pt x="66" y="71"/>
                                  <a:pt x="66" y="71"/>
                                </a:cubicBezTo>
                                <a:cubicBezTo>
                                  <a:pt x="59" y="75"/>
                                  <a:pt x="59" y="75"/>
                                  <a:pt x="59" y="75"/>
                                </a:cubicBezTo>
                                <a:cubicBezTo>
                                  <a:pt x="32" y="36"/>
                                  <a:pt x="32" y="36"/>
                                  <a:pt x="32" y="36"/>
                                </a:cubicBezTo>
                                <a:cubicBezTo>
                                  <a:pt x="32" y="36"/>
                                  <a:pt x="32" y="36"/>
                                  <a:pt x="32" y="36"/>
                                </a:cubicBezTo>
                                <a:cubicBezTo>
                                  <a:pt x="31" y="34"/>
                                  <a:pt x="28" y="33"/>
                                  <a:pt x="27" y="35"/>
                                </a:cubicBezTo>
                                <a:cubicBezTo>
                                  <a:pt x="25" y="36"/>
                                  <a:pt x="24" y="39"/>
                                  <a:pt x="26" y="40"/>
                                </a:cubicBezTo>
                                <a:cubicBezTo>
                                  <a:pt x="26" y="40"/>
                                  <a:pt x="26" y="40"/>
                                  <a:pt x="26" y="40"/>
                                </a:cubicBezTo>
                                <a:cubicBezTo>
                                  <a:pt x="53" y="80"/>
                                  <a:pt x="53" y="80"/>
                                  <a:pt x="53" y="80"/>
                                </a:cubicBezTo>
                                <a:cubicBezTo>
                                  <a:pt x="47" y="84"/>
                                  <a:pt x="47" y="84"/>
                                  <a:pt x="47" y="84"/>
                                </a:cubicBezTo>
                                <a:cubicBezTo>
                                  <a:pt x="20" y="44"/>
                                  <a:pt x="20" y="44"/>
                                  <a:pt x="20" y="44"/>
                                </a:cubicBezTo>
                                <a:cubicBezTo>
                                  <a:pt x="20" y="44"/>
                                  <a:pt x="20" y="44"/>
                                  <a:pt x="20" y="44"/>
                                </a:cubicBezTo>
                                <a:cubicBezTo>
                                  <a:pt x="19" y="43"/>
                                  <a:pt x="16" y="42"/>
                                  <a:pt x="14" y="43"/>
                                </a:cubicBezTo>
                                <a:cubicBezTo>
                                  <a:pt x="12" y="44"/>
                                  <a:pt x="13" y="47"/>
                                  <a:pt x="14" y="49"/>
                                </a:cubicBezTo>
                                <a:cubicBezTo>
                                  <a:pt x="14" y="49"/>
                                  <a:pt x="14" y="49"/>
                                  <a:pt x="14" y="49"/>
                                </a:cubicBezTo>
                                <a:cubicBezTo>
                                  <a:pt x="41" y="88"/>
                                  <a:pt x="41" y="88"/>
                                  <a:pt x="41" y="88"/>
                                </a:cubicBezTo>
                                <a:cubicBezTo>
                                  <a:pt x="35" y="92"/>
                                  <a:pt x="35" y="92"/>
                                  <a:pt x="35" y="92"/>
                                </a:cubicBezTo>
                                <a:cubicBezTo>
                                  <a:pt x="7" y="53"/>
                                  <a:pt x="7" y="53"/>
                                  <a:pt x="7" y="53"/>
                                </a:cubicBezTo>
                                <a:cubicBezTo>
                                  <a:pt x="7" y="53"/>
                                  <a:pt x="7" y="53"/>
                                  <a:pt x="7" y="53"/>
                                </a:cubicBezTo>
                                <a:cubicBezTo>
                                  <a:pt x="6" y="51"/>
                                  <a:pt x="4" y="50"/>
                                  <a:pt x="2" y="52"/>
                                </a:cubicBezTo>
                                <a:cubicBezTo>
                                  <a:pt x="0" y="53"/>
                                  <a:pt x="0" y="56"/>
                                  <a:pt x="1" y="57"/>
                                </a:cubicBezTo>
                                <a:cubicBezTo>
                                  <a:pt x="1" y="57"/>
                                  <a:pt x="1" y="57"/>
                                  <a:pt x="1" y="57"/>
                                </a:cubicBezTo>
                                <a:cubicBezTo>
                                  <a:pt x="28" y="97"/>
                                  <a:pt x="28" y="97"/>
                                  <a:pt x="28" y="97"/>
                                </a:cubicBezTo>
                                <a:cubicBezTo>
                                  <a:pt x="29" y="99"/>
                                  <a:pt x="29" y="99"/>
                                  <a:pt x="29" y="99"/>
                                </a:cubicBezTo>
                                <a:cubicBezTo>
                                  <a:pt x="39" y="113"/>
                                  <a:pt x="39" y="113"/>
                                  <a:pt x="39" y="113"/>
                                </a:cubicBezTo>
                                <a:cubicBezTo>
                                  <a:pt x="39" y="113"/>
                                  <a:pt x="39" y="113"/>
                                  <a:pt x="39" y="113"/>
                                </a:cubicBezTo>
                                <a:cubicBezTo>
                                  <a:pt x="43" y="118"/>
                                  <a:pt x="52" y="120"/>
                                  <a:pt x="57" y="116"/>
                                </a:cubicBezTo>
                                <a:cubicBezTo>
                                  <a:pt x="57" y="116"/>
                                  <a:pt x="57" y="116"/>
                                  <a:pt x="57" y="116"/>
                                </a:cubicBezTo>
                                <a:cubicBezTo>
                                  <a:pt x="59" y="115"/>
                                  <a:pt x="59" y="115"/>
                                  <a:pt x="59" y="115"/>
                                </a:cubicBezTo>
                                <a:cubicBezTo>
                                  <a:pt x="126" y="212"/>
                                  <a:pt x="126" y="212"/>
                                  <a:pt x="126" y="212"/>
                                </a:cubicBezTo>
                                <a:cubicBezTo>
                                  <a:pt x="126" y="212"/>
                                  <a:pt x="126" y="212"/>
                                  <a:pt x="126" y="212"/>
                                </a:cubicBezTo>
                                <a:cubicBezTo>
                                  <a:pt x="130" y="217"/>
                                  <a:pt x="136" y="218"/>
                                  <a:pt x="141" y="214"/>
                                </a:cubicBezTo>
                                <a:cubicBezTo>
                                  <a:pt x="147" y="211"/>
                                  <a:pt x="148" y="204"/>
                                  <a:pt x="145" y="199"/>
                                </a:cubicBezTo>
                                <a:cubicBezTo>
                                  <a:pt x="145" y="199"/>
                                  <a:pt x="145" y="199"/>
                                  <a:pt x="145" y="199"/>
                                </a:cubicBezTo>
                                <a:cubicBezTo>
                                  <a:pt x="78" y="102"/>
                                  <a:pt x="78" y="102"/>
                                  <a:pt x="78" y="102"/>
                                </a:cubicBezTo>
                                <a:cubicBezTo>
                                  <a:pt x="79" y="101"/>
                                  <a:pt x="79" y="101"/>
                                  <a:pt x="79" y="101"/>
                                </a:cubicBezTo>
                                <a:cubicBezTo>
                                  <a:pt x="79" y="101"/>
                                  <a:pt x="79" y="101"/>
                                  <a:pt x="79" y="101"/>
                                </a:cubicBezTo>
                                <a:cubicBezTo>
                                  <a:pt x="79" y="101"/>
                                  <a:pt x="79" y="101"/>
                                  <a:pt x="79" y="101"/>
                                </a:cubicBezTo>
                                <a:cubicBezTo>
                                  <a:pt x="85" y="96"/>
                                  <a:pt x="87" y="89"/>
                                  <a:pt x="83" y="8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21"/>
                        <wps:cNvSpPr>
                          <a:spLocks noEditPoints="1"/>
                        </wps:cNvSpPr>
                        <wps:spPr bwMode="auto">
                          <a:xfrm>
                            <a:off x="6673850" y="1211263"/>
                            <a:ext cx="877888" cy="788988"/>
                          </a:xfrm>
                          <a:custGeom>
                            <a:avLst/>
                            <a:gdLst>
                              <a:gd name="T0" fmla="*/ 175 w 234"/>
                              <a:gd name="T1" fmla="*/ 78 h 210"/>
                              <a:gd name="T2" fmla="*/ 173 w 234"/>
                              <a:gd name="T3" fmla="*/ 44 h 210"/>
                              <a:gd name="T4" fmla="*/ 137 w 234"/>
                              <a:gd name="T5" fmla="*/ 12 h 210"/>
                              <a:gd name="T6" fmla="*/ 113 w 234"/>
                              <a:gd name="T7" fmla="*/ 29 h 210"/>
                              <a:gd name="T8" fmla="*/ 137 w 234"/>
                              <a:gd name="T9" fmla="*/ 12 h 210"/>
                              <a:gd name="T10" fmla="*/ 185 w 234"/>
                              <a:gd name="T11" fmla="*/ 106 h 210"/>
                              <a:gd name="T12" fmla="*/ 162 w 234"/>
                              <a:gd name="T13" fmla="*/ 107 h 210"/>
                              <a:gd name="T14" fmla="*/ 117 w 234"/>
                              <a:gd name="T15" fmla="*/ 38 h 210"/>
                              <a:gd name="T16" fmla="*/ 91 w 234"/>
                              <a:gd name="T17" fmla="*/ 57 h 210"/>
                              <a:gd name="T18" fmla="*/ 117 w 234"/>
                              <a:gd name="T19" fmla="*/ 38 h 210"/>
                              <a:gd name="T20" fmla="*/ 92 w 234"/>
                              <a:gd name="T21" fmla="*/ 31 h 210"/>
                              <a:gd name="T22" fmla="*/ 86 w 234"/>
                              <a:gd name="T23" fmla="*/ 22 h 210"/>
                              <a:gd name="T24" fmla="*/ 80 w 234"/>
                              <a:gd name="T25" fmla="*/ 43 h 210"/>
                              <a:gd name="T26" fmla="*/ 52 w 234"/>
                              <a:gd name="T27" fmla="*/ 62 h 210"/>
                              <a:gd name="T28" fmla="*/ 80 w 234"/>
                              <a:gd name="T29" fmla="*/ 43 h 210"/>
                              <a:gd name="T30" fmla="*/ 47 w 234"/>
                              <a:gd name="T31" fmla="*/ 85 h 210"/>
                              <a:gd name="T32" fmla="*/ 40 w 234"/>
                              <a:gd name="T33" fmla="*/ 75 h 210"/>
                              <a:gd name="T34" fmla="*/ 56 w 234"/>
                              <a:gd name="T35" fmla="*/ 146 h 210"/>
                              <a:gd name="T36" fmla="*/ 28 w 234"/>
                              <a:gd name="T37" fmla="*/ 125 h 210"/>
                              <a:gd name="T38" fmla="*/ 56 w 234"/>
                              <a:gd name="T39" fmla="*/ 146 h 210"/>
                              <a:gd name="T40" fmla="*/ 122 w 234"/>
                              <a:gd name="T41" fmla="*/ 177 h 210"/>
                              <a:gd name="T42" fmla="*/ 113 w 234"/>
                              <a:gd name="T43" fmla="*/ 189 h 210"/>
                              <a:gd name="T44" fmla="*/ 66 w 234"/>
                              <a:gd name="T45" fmla="*/ 86 h 210"/>
                              <a:gd name="T46" fmla="*/ 94 w 234"/>
                              <a:gd name="T47" fmla="*/ 67 h 210"/>
                              <a:gd name="T48" fmla="*/ 66 w 234"/>
                              <a:gd name="T49" fmla="*/ 86 h 210"/>
                              <a:gd name="T50" fmla="*/ 171 w 234"/>
                              <a:gd name="T51" fmla="*/ 136 h 210"/>
                              <a:gd name="T52" fmla="*/ 173 w 234"/>
                              <a:gd name="T53" fmla="*/ 170 h 210"/>
                              <a:gd name="T54" fmla="*/ 150 w 234"/>
                              <a:gd name="T55" fmla="*/ 1 h 210"/>
                              <a:gd name="T56" fmla="*/ 64 w 234"/>
                              <a:gd name="T57" fmla="*/ 28 h 210"/>
                              <a:gd name="T58" fmla="*/ 9 w 234"/>
                              <a:gd name="T59" fmla="*/ 122 h 210"/>
                              <a:gd name="T60" fmla="*/ 83 w 234"/>
                              <a:gd name="T61" fmla="*/ 202 h 210"/>
                              <a:gd name="T62" fmla="*/ 184 w 234"/>
                              <a:gd name="T63" fmla="*/ 191 h 210"/>
                              <a:gd name="T64" fmla="*/ 223 w 234"/>
                              <a:gd name="T65" fmla="*/ 81 h 210"/>
                              <a:gd name="T66" fmla="*/ 150 w 234"/>
                              <a:gd name="T67" fmla="*/ 1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4" h="210">
                                <a:moveTo>
                                  <a:pt x="185" y="60"/>
                                </a:moveTo>
                                <a:cubicBezTo>
                                  <a:pt x="185" y="69"/>
                                  <a:pt x="181" y="77"/>
                                  <a:pt x="175" y="78"/>
                                </a:cubicBezTo>
                                <a:cubicBezTo>
                                  <a:pt x="169" y="78"/>
                                  <a:pt x="163" y="71"/>
                                  <a:pt x="163" y="62"/>
                                </a:cubicBezTo>
                                <a:cubicBezTo>
                                  <a:pt x="162" y="52"/>
                                  <a:pt x="166" y="44"/>
                                  <a:pt x="173" y="44"/>
                                </a:cubicBezTo>
                                <a:cubicBezTo>
                                  <a:pt x="179" y="43"/>
                                  <a:pt x="185" y="51"/>
                                  <a:pt x="185" y="60"/>
                                </a:cubicBezTo>
                                <a:moveTo>
                                  <a:pt x="137" y="12"/>
                                </a:moveTo>
                                <a:cubicBezTo>
                                  <a:pt x="139" y="15"/>
                                  <a:pt x="135" y="20"/>
                                  <a:pt x="128" y="25"/>
                                </a:cubicBezTo>
                                <a:cubicBezTo>
                                  <a:pt x="122" y="29"/>
                                  <a:pt x="115" y="31"/>
                                  <a:pt x="113" y="29"/>
                                </a:cubicBezTo>
                                <a:cubicBezTo>
                                  <a:pt x="112" y="27"/>
                                  <a:pt x="116" y="21"/>
                                  <a:pt x="123" y="17"/>
                                </a:cubicBezTo>
                                <a:cubicBezTo>
                                  <a:pt x="129" y="12"/>
                                  <a:pt x="136" y="10"/>
                                  <a:pt x="137" y="12"/>
                                </a:cubicBezTo>
                                <a:moveTo>
                                  <a:pt x="172" y="89"/>
                                </a:moveTo>
                                <a:cubicBezTo>
                                  <a:pt x="179" y="89"/>
                                  <a:pt x="184" y="97"/>
                                  <a:pt x="185" y="106"/>
                                </a:cubicBezTo>
                                <a:cubicBezTo>
                                  <a:pt x="185" y="116"/>
                                  <a:pt x="181" y="124"/>
                                  <a:pt x="175" y="124"/>
                                </a:cubicBezTo>
                                <a:cubicBezTo>
                                  <a:pt x="168" y="125"/>
                                  <a:pt x="163" y="116"/>
                                  <a:pt x="162" y="107"/>
                                </a:cubicBezTo>
                                <a:cubicBezTo>
                                  <a:pt x="162" y="98"/>
                                  <a:pt x="166" y="90"/>
                                  <a:pt x="172" y="89"/>
                                </a:cubicBezTo>
                                <a:moveTo>
                                  <a:pt x="117" y="38"/>
                                </a:moveTo>
                                <a:cubicBezTo>
                                  <a:pt x="119" y="41"/>
                                  <a:pt x="114" y="47"/>
                                  <a:pt x="107" y="52"/>
                                </a:cubicBezTo>
                                <a:cubicBezTo>
                                  <a:pt x="99" y="57"/>
                                  <a:pt x="93" y="59"/>
                                  <a:pt x="91" y="57"/>
                                </a:cubicBezTo>
                                <a:cubicBezTo>
                                  <a:pt x="89" y="54"/>
                                  <a:pt x="92" y="47"/>
                                  <a:pt x="100" y="42"/>
                                </a:cubicBezTo>
                                <a:cubicBezTo>
                                  <a:pt x="107" y="37"/>
                                  <a:pt x="115" y="35"/>
                                  <a:pt x="117" y="38"/>
                                </a:cubicBezTo>
                                <a:moveTo>
                                  <a:pt x="102" y="18"/>
                                </a:moveTo>
                                <a:cubicBezTo>
                                  <a:pt x="103" y="20"/>
                                  <a:pt x="99" y="26"/>
                                  <a:pt x="92" y="31"/>
                                </a:cubicBezTo>
                                <a:cubicBezTo>
                                  <a:pt x="85" y="36"/>
                                  <a:pt x="77" y="37"/>
                                  <a:pt x="76" y="36"/>
                                </a:cubicBezTo>
                                <a:cubicBezTo>
                                  <a:pt x="74" y="33"/>
                                  <a:pt x="78" y="27"/>
                                  <a:pt x="86" y="22"/>
                                </a:cubicBezTo>
                                <a:cubicBezTo>
                                  <a:pt x="93" y="17"/>
                                  <a:pt x="100" y="15"/>
                                  <a:pt x="102" y="18"/>
                                </a:cubicBezTo>
                                <a:moveTo>
                                  <a:pt x="80" y="43"/>
                                </a:moveTo>
                                <a:cubicBezTo>
                                  <a:pt x="82" y="45"/>
                                  <a:pt x="76" y="52"/>
                                  <a:pt x="69" y="57"/>
                                </a:cubicBezTo>
                                <a:cubicBezTo>
                                  <a:pt x="62" y="62"/>
                                  <a:pt x="54" y="64"/>
                                  <a:pt x="52" y="62"/>
                                </a:cubicBezTo>
                                <a:cubicBezTo>
                                  <a:pt x="50" y="59"/>
                                  <a:pt x="56" y="53"/>
                                  <a:pt x="63" y="48"/>
                                </a:cubicBezTo>
                                <a:cubicBezTo>
                                  <a:pt x="70" y="43"/>
                                  <a:pt x="78" y="40"/>
                                  <a:pt x="80" y="43"/>
                                </a:cubicBezTo>
                                <a:moveTo>
                                  <a:pt x="57" y="69"/>
                                </a:moveTo>
                                <a:cubicBezTo>
                                  <a:pt x="59" y="72"/>
                                  <a:pt x="55" y="79"/>
                                  <a:pt x="47" y="85"/>
                                </a:cubicBezTo>
                                <a:cubicBezTo>
                                  <a:pt x="38" y="90"/>
                                  <a:pt x="30" y="92"/>
                                  <a:pt x="28" y="89"/>
                                </a:cubicBezTo>
                                <a:cubicBezTo>
                                  <a:pt x="26" y="87"/>
                                  <a:pt x="31" y="80"/>
                                  <a:pt x="40" y="75"/>
                                </a:cubicBezTo>
                                <a:cubicBezTo>
                                  <a:pt x="48" y="69"/>
                                  <a:pt x="56" y="66"/>
                                  <a:pt x="57" y="69"/>
                                </a:cubicBezTo>
                                <a:moveTo>
                                  <a:pt x="56" y="146"/>
                                </a:moveTo>
                                <a:cubicBezTo>
                                  <a:pt x="53" y="150"/>
                                  <a:pt x="44" y="147"/>
                                  <a:pt x="38" y="141"/>
                                </a:cubicBezTo>
                                <a:cubicBezTo>
                                  <a:pt x="30" y="136"/>
                                  <a:pt x="25" y="128"/>
                                  <a:pt x="28" y="125"/>
                                </a:cubicBezTo>
                                <a:cubicBezTo>
                                  <a:pt x="31" y="122"/>
                                  <a:pt x="39" y="124"/>
                                  <a:pt x="47" y="130"/>
                                </a:cubicBezTo>
                                <a:cubicBezTo>
                                  <a:pt x="54" y="136"/>
                                  <a:pt x="58" y="143"/>
                                  <a:pt x="56" y="146"/>
                                </a:cubicBezTo>
                                <a:moveTo>
                                  <a:pt x="104" y="172"/>
                                </a:moveTo>
                                <a:cubicBezTo>
                                  <a:pt x="106" y="170"/>
                                  <a:pt x="114" y="172"/>
                                  <a:pt x="122" y="177"/>
                                </a:cubicBezTo>
                                <a:cubicBezTo>
                                  <a:pt x="131" y="184"/>
                                  <a:pt x="134" y="191"/>
                                  <a:pt x="131" y="194"/>
                                </a:cubicBezTo>
                                <a:cubicBezTo>
                                  <a:pt x="130" y="198"/>
                                  <a:pt x="122" y="195"/>
                                  <a:pt x="113" y="189"/>
                                </a:cubicBezTo>
                                <a:cubicBezTo>
                                  <a:pt x="105" y="184"/>
                                  <a:pt x="102" y="177"/>
                                  <a:pt x="104" y="172"/>
                                </a:cubicBezTo>
                                <a:moveTo>
                                  <a:pt x="66" y="86"/>
                                </a:moveTo>
                                <a:cubicBezTo>
                                  <a:pt x="64" y="84"/>
                                  <a:pt x="68" y="77"/>
                                  <a:pt x="76" y="71"/>
                                </a:cubicBezTo>
                                <a:cubicBezTo>
                                  <a:pt x="84" y="66"/>
                                  <a:pt x="92" y="64"/>
                                  <a:pt x="94" y="67"/>
                                </a:cubicBezTo>
                                <a:cubicBezTo>
                                  <a:pt x="96" y="69"/>
                                  <a:pt x="91" y="76"/>
                                  <a:pt x="83" y="81"/>
                                </a:cubicBezTo>
                                <a:cubicBezTo>
                                  <a:pt x="75" y="87"/>
                                  <a:pt x="67" y="89"/>
                                  <a:pt x="66" y="86"/>
                                </a:cubicBezTo>
                                <a:moveTo>
                                  <a:pt x="161" y="154"/>
                                </a:moveTo>
                                <a:cubicBezTo>
                                  <a:pt x="160" y="146"/>
                                  <a:pt x="165" y="137"/>
                                  <a:pt x="171" y="136"/>
                                </a:cubicBezTo>
                                <a:cubicBezTo>
                                  <a:pt x="178" y="136"/>
                                  <a:pt x="183" y="144"/>
                                  <a:pt x="184" y="153"/>
                                </a:cubicBezTo>
                                <a:cubicBezTo>
                                  <a:pt x="185" y="162"/>
                                  <a:pt x="180" y="170"/>
                                  <a:pt x="173" y="170"/>
                                </a:cubicBezTo>
                                <a:cubicBezTo>
                                  <a:pt x="167" y="171"/>
                                  <a:pt x="162" y="163"/>
                                  <a:pt x="161" y="154"/>
                                </a:cubicBezTo>
                                <a:moveTo>
                                  <a:pt x="150" y="1"/>
                                </a:moveTo>
                                <a:cubicBezTo>
                                  <a:pt x="134" y="3"/>
                                  <a:pt x="104" y="7"/>
                                  <a:pt x="94" y="11"/>
                                </a:cubicBezTo>
                                <a:cubicBezTo>
                                  <a:pt x="83" y="14"/>
                                  <a:pt x="73" y="20"/>
                                  <a:pt x="64" y="28"/>
                                </a:cubicBezTo>
                                <a:cubicBezTo>
                                  <a:pt x="55" y="37"/>
                                  <a:pt x="23" y="73"/>
                                  <a:pt x="14" y="83"/>
                                </a:cubicBezTo>
                                <a:cubicBezTo>
                                  <a:pt x="5" y="93"/>
                                  <a:pt x="0" y="109"/>
                                  <a:pt x="9" y="122"/>
                                </a:cubicBezTo>
                                <a:cubicBezTo>
                                  <a:pt x="17" y="134"/>
                                  <a:pt x="45" y="172"/>
                                  <a:pt x="53" y="181"/>
                                </a:cubicBezTo>
                                <a:cubicBezTo>
                                  <a:pt x="60" y="189"/>
                                  <a:pt x="72" y="200"/>
                                  <a:pt x="83" y="202"/>
                                </a:cubicBezTo>
                                <a:cubicBezTo>
                                  <a:pt x="93" y="203"/>
                                  <a:pt x="138" y="210"/>
                                  <a:pt x="147" y="210"/>
                                </a:cubicBezTo>
                                <a:cubicBezTo>
                                  <a:pt x="156" y="210"/>
                                  <a:pt x="172" y="206"/>
                                  <a:pt x="184" y="191"/>
                                </a:cubicBezTo>
                                <a:cubicBezTo>
                                  <a:pt x="196" y="176"/>
                                  <a:pt x="220" y="133"/>
                                  <a:pt x="227" y="123"/>
                                </a:cubicBezTo>
                                <a:cubicBezTo>
                                  <a:pt x="234" y="113"/>
                                  <a:pt x="230" y="95"/>
                                  <a:pt x="223" y="81"/>
                                </a:cubicBezTo>
                                <a:cubicBezTo>
                                  <a:pt x="215" y="66"/>
                                  <a:pt x="194" y="36"/>
                                  <a:pt x="185" y="20"/>
                                </a:cubicBezTo>
                                <a:cubicBezTo>
                                  <a:pt x="177" y="5"/>
                                  <a:pt x="166" y="0"/>
                                  <a:pt x="150" y="1"/>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22"/>
                        <wps:cNvSpPr>
                          <a:spLocks noEditPoints="1"/>
                        </wps:cNvSpPr>
                        <wps:spPr bwMode="auto">
                          <a:xfrm>
                            <a:off x="7867650" y="2206625"/>
                            <a:ext cx="784225" cy="862013"/>
                          </a:xfrm>
                          <a:custGeom>
                            <a:avLst/>
                            <a:gdLst>
                              <a:gd name="T0" fmla="*/ 99 w 209"/>
                              <a:gd name="T1" fmla="*/ 0 h 230"/>
                              <a:gd name="T2" fmla="*/ 98 w 209"/>
                              <a:gd name="T3" fmla="*/ 0 h 230"/>
                              <a:gd name="T4" fmla="*/ 1 w 209"/>
                              <a:gd name="T5" fmla="*/ 69 h 230"/>
                              <a:gd name="T6" fmla="*/ 0 w 209"/>
                              <a:gd name="T7" fmla="*/ 70 h 230"/>
                              <a:gd name="T8" fmla="*/ 1 w 209"/>
                              <a:gd name="T9" fmla="*/ 72 h 230"/>
                              <a:gd name="T10" fmla="*/ 19 w 209"/>
                              <a:gd name="T11" fmla="*/ 95 h 230"/>
                              <a:gd name="T12" fmla="*/ 21 w 209"/>
                              <a:gd name="T13" fmla="*/ 94 h 230"/>
                              <a:gd name="T14" fmla="*/ 115 w 209"/>
                              <a:gd name="T15" fmla="*/ 27 h 230"/>
                              <a:gd name="T16" fmla="*/ 117 w 209"/>
                              <a:gd name="T17" fmla="*/ 25 h 230"/>
                              <a:gd name="T18" fmla="*/ 100 w 209"/>
                              <a:gd name="T19" fmla="*/ 1 h 230"/>
                              <a:gd name="T20" fmla="*/ 99 w 209"/>
                              <a:gd name="T21" fmla="*/ 0 h 230"/>
                              <a:gd name="T22" fmla="*/ 113 w 209"/>
                              <a:gd name="T23" fmla="*/ 27 h 230"/>
                              <a:gd name="T24" fmla="*/ 21 w 209"/>
                              <a:gd name="T25" fmla="*/ 92 h 230"/>
                              <a:gd name="T26" fmla="*/ 5 w 209"/>
                              <a:gd name="T27" fmla="*/ 71 h 230"/>
                              <a:gd name="T28" fmla="*/ 98 w 209"/>
                              <a:gd name="T29" fmla="*/ 5 h 230"/>
                              <a:gd name="T30" fmla="*/ 113 w 209"/>
                              <a:gd name="T31" fmla="*/ 27 h 230"/>
                              <a:gd name="T32" fmla="*/ 21 w 209"/>
                              <a:gd name="T33" fmla="*/ 100 h 230"/>
                              <a:gd name="T34" fmla="*/ 28 w 209"/>
                              <a:gd name="T35" fmla="*/ 112 h 230"/>
                              <a:gd name="T36" fmla="*/ 28 w 209"/>
                              <a:gd name="T37" fmla="*/ 112 h 230"/>
                              <a:gd name="T38" fmla="*/ 45 w 209"/>
                              <a:gd name="T39" fmla="*/ 125 h 230"/>
                              <a:gd name="T40" fmla="*/ 46 w 209"/>
                              <a:gd name="T41" fmla="*/ 126 h 230"/>
                              <a:gd name="T42" fmla="*/ 46 w 209"/>
                              <a:gd name="T43" fmla="*/ 126 h 230"/>
                              <a:gd name="T44" fmla="*/ 46 w 209"/>
                              <a:gd name="T45" fmla="*/ 126 h 230"/>
                              <a:gd name="T46" fmla="*/ 59 w 209"/>
                              <a:gd name="T47" fmla="*/ 142 h 230"/>
                              <a:gd name="T48" fmla="*/ 62 w 209"/>
                              <a:gd name="T49" fmla="*/ 146 h 230"/>
                              <a:gd name="T50" fmla="*/ 66 w 209"/>
                              <a:gd name="T51" fmla="*/ 150 h 230"/>
                              <a:gd name="T52" fmla="*/ 123 w 209"/>
                              <a:gd name="T53" fmla="*/ 219 h 230"/>
                              <a:gd name="T54" fmla="*/ 126 w 209"/>
                              <a:gd name="T55" fmla="*/ 221 h 230"/>
                              <a:gd name="T56" fmla="*/ 131 w 209"/>
                              <a:gd name="T57" fmla="*/ 227 h 230"/>
                              <a:gd name="T58" fmla="*/ 142 w 209"/>
                              <a:gd name="T59" fmla="*/ 229 h 230"/>
                              <a:gd name="T60" fmla="*/ 177 w 209"/>
                              <a:gd name="T61" fmla="*/ 212 h 230"/>
                              <a:gd name="T62" fmla="*/ 180 w 209"/>
                              <a:gd name="T63" fmla="*/ 210 h 230"/>
                              <a:gd name="T64" fmla="*/ 206 w 209"/>
                              <a:gd name="T65" fmla="*/ 174 h 230"/>
                              <a:gd name="T66" fmla="*/ 205 w 209"/>
                              <a:gd name="T67" fmla="*/ 171 h 230"/>
                              <a:gd name="T68" fmla="*/ 203 w 209"/>
                              <a:gd name="T69" fmla="*/ 170 h 230"/>
                              <a:gd name="T70" fmla="*/ 138 w 209"/>
                              <a:gd name="T71" fmla="*/ 61 h 230"/>
                              <a:gd name="T72" fmla="*/ 137 w 209"/>
                              <a:gd name="T73" fmla="*/ 60 h 230"/>
                              <a:gd name="T74" fmla="*/ 130 w 209"/>
                              <a:gd name="T75" fmla="*/ 39 h 230"/>
                              <a:gd name="T76" fmla="*/ 126 w 209"/>
                              <a:gd name="T77" fmla="*/ 34 h 230"/>
                              <a:gd name="T78" fmla="*/ 117 w 209"/>
                              <a:gd name="T79" fmla="*/ 24 h 230"/>
                              <a:gd name="T80" fmla="*/ 18 w 209"/>
                              <a:gd name="T81" fmla="*/ 95 h 230"/>
                              <a:gd name="T82" fmla="*/ 21 w 209"/>
                              <a:gd name="T83" fmla="*/ 10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9" h="230">
                                <a:moveTo>
                                  <a:pt x="99" y="0"/>
                                </a:moveTo>
                                <a:cubicBezTo>
                                  <a:pt x="98" y="0"/>
                                  <a:pt x="98" y="0"/>
                                  <a:pt x="98" y="0"/>
                                </a:cubicBezTo>
                                <a:cubicBezTo>
                                  <a:pt x="1" y="69"/>
                                  <a:pt x="1" y="69"/>
                                  <a:pt x="1" y="69"/>
                                </a:cubicBezTo>
                                <a:cubicBezTo>
                                  <a:pt x="0" y="69"/>
                                  <a:pt x="1" y="70"/>
                                  <a:pt x="0" y="70"/>
                                </a:cubicBezTo>
                                <a:cubicBezTo>
                                  <a:pt x="0" y="71"/>
                                  <a:pt x="0" y="72"/>
                                  <a:pt x="1" y="72"/>
                                </a:cubicBezTo>
                                <a:cubicBezTo>
                                  <a:pt x="1" y="72"/>
                                  <a:pt x="15" y="90"/>
                                  <a:pt x="19" y="95"/>
                                </a:cubicBezTo>
                                <a:cubicBezTo>
                                  <a:pt x="21" y="94"/>
                                  <a:pt x="21" y="94"/>
                                  <a:pt x="21" y="94"/>
                                </a:cubicBezTo>
                                <a:cubicBezTo>
                                  <a:pt x="115" y="27"/>
                                  <a:pt x="115" y="27"/>
                                  <a:pt x="115" y="27"/>
                                </a:cubicBezTo>
                                <a:cubicBezTo>
                                  <a:pt x="117" y="25"/>
                                  <a:pt x="117" y="25"/>
                                  <a:pt x="117" y="25"/>
                                </a:cubicBezTo>
                                <a:cubicBezTo>
                                  <a:pt x="113" y="19"/>
                                  <a:pt x="100" y="1"/>
                                  <a:pt x="100" y="1"/>
                                </a:cubicBezTo>
                                <a:cubicBezTo>
                                  <a:pt x="99" y="1"/>
                                  <a:pt x="99" y="0"/>
                                  <a:pt x="99" y="0"/>
                                </a:cubicBezTo>
                                <a:close/>
                                <a:moveTo>
                                  <a:pt x="113" y="27"/>
                                </a:moveTo>
                                <a:cubicBezTo>
                                  <a:pt x="21" y="92"/>
                                  <a:pt x="21" y="92"/>
                                  <a:pt x="21" y="92"/>
                                </a:cubicBezTo>
                                <a:cubicBezTo>
                                  <a:pt x="17" y="87"/>
                                  <a:pt x="8" y="75"/>
                                  <a:pt x="5" y="71"/>
                                </a:cubicBezTo>
                                <a:cubicBezTo>
                                  <a:pt x="98" y="5"/>
                                  <a:pt x="98" y="5"/>
                                  <a:pt x="98" y="5"/>
                                </a:cubicBezTo>
                                <a:cubicBezTo>
                                  <a:pt x="101" y="9"/>
                                  <a:pt x="109" y="21"/>
                                  <a:pt x="113" y="27"/>
                                </a:cubicBezTo>
                                <a:close/>
                                <a:moveTo>
                                  <a:pt x="21" y="100"/>
                                </a:moveTo>
                                <a:cubicBezTo>
                                  <a:pt x="23" y="103"/>
                                  <a:pt x="24" y="107"/>
                                  <a:pt x="28" y="112"/>
                                </a:cubicBezTo>
                                <a:cubicBezTo>
                                  <a:pt x="28" y="112"/>
                                  <a:pt x="28" y="112"/>
                                  <a:pt x="28" y="112"/>
                                </a:cubicBezTo>
                                <a:cubicBezTo>
                                  <a:pt x="35" y="121"/>
                                  <a:pt x="41" y="120"/>
                                  <a:pt x="45" y="125"/>
                                </a:cubicBezTo>
                                <a:cubicBezTo>
                                  <a:pt x="46" y="126"/>
                                  <a:pt x="46" y="126"/>
                                  <a:pt x="46" y="126"/>
                                </a:cubicBezTo>
                                <a:cubicBezTo>
                                  <a:pt x="46" y="126"/>
                                  <a:pt x="46" y="126"/>
                                  <a:pt x="46" y="126"/>
                                </a:cubicBezTo>
                                <a:cubicBezTo>
                                  <a:pt x="46" y="126"/>
                                  <a:pt x="46" y="126"/>
                                  <a:pt x="46" y="126"/>
                                </a:cubicBezTo>
                                <a:cubicBezTo>
                                  <a:pt x="46" y="127"/>
                                  <a:pt x="52" y="134"/>
                                  <a:pt x="59" y="142"/>
                                </a:cubicBezTo>
                                <a:cubicBezTo>
                                  <a:pt x="60" y="143"/>
                                  <a:pt x="61" y="145"/>
                                  <a:pt x="62" y="146"/>
                                </a:cubicBezTo>
                                <a:cubicBezTo>
                                  <a:pt x="63" y="147"/>
                                  <a:pt x="64" y="148"/>
                                  <a:pt x="66" y="150"/>
                                </a:cubicBezTo>
                                <a:cubicBezTo>
                                  <a:pt x="84" y="172"/>
                                  <a:pt x="110" y="204"/>
                                  <a:pt x="123" y="219"/>
                                </a:cubicBezTo>
                                <a:cubicBezTo>
                                  <a:pt x="124" y="219"/>
                                  <a:pt x="125" y="220"/>
                                  <a:pt x="126" y="221"/>
                                </a:cubicBezTo>
                                <a:cubicBezTo>
                                  <a:pt x="129" y="225"/>
                                  <a:pt x="131" y="227"/>
                                  <a:pt x="131" y="227"/>
                                </a:cubicBezTo>
                                <a:cubicBezTo>
                                  <a:pt x="133" y="230"/>
                                  <a:pt x="137" y="230"/>
                                  <a:pt x="142" y="229"/>
                                </a:cubicBezTo>
                                <a:cubicBezTo>
                                  <a:pt x="151" y="228"/>
                                  <a:pt x="164" y="222"/>
                                  <a:pt x="177" y="212"/>
                                </a:cubicBezTo>
                                <a:cubicBezTo>
                                  <a:pt x="178" y="211"/>
                                  <a:pt x="179" y="211"/>
                                  <a:pt x="180" y="210"/>
                                </a:cubicBezTo>
                                <a:cubicBezTo>
                                  <a:pt x="199" y="196"/>
                                  <a:pt x="209" y="181"/>
                                  <a:pt x="206" y="174"/>
                                </a:cubicBezTo>
                                <a:cubicBezTo>
                                  <a:pt x="206" y="174"/>
                                  <a:pt x="205" y="173"/>
                                  <a:pt x="205" y="171"/>
                                </a:cubicBezTo>
                                <a:cubicBezTo>
                                  <a:pt x="204" y="171"/>
                                  <a:pt x="204" y="170"/>
                                  <a:pt x="203" y="170"/>
                                </a:cubicBezTo>
                                <a:cubicBezTo>
                                  <a:pt x="192" y="152"/>
                                  <a:pt x="144" y="71"/>
                                  <a:pt x="138" y="61"/>
                                </a:cubicBezTo>
                                <a:cubicBezTo>
                                  <a:pt x="137" y="60"/>
                                  <a:pt x="137" y="60"/>
                                  <a:pt x="137" y="60"/>
                                </a:cubicBezTo>
                                <a:cubicBezTo>
                                  <a:pt x="133" y="53"/>
                                  <a:pt x="135" y="49"/>
                                  <a:pt x="130" y="39"/>
                                </a:cubicBezTo>
                                <a:cubicBezTo>
                                  <a:pt x="128" y="37"/>
                                  <a:pt x="127" y="36"/>
                                  <a:pt x="126" y="34"/>
                                </a:cubicBezTo>
                                <a:cubicBezTo>
                                  <a:pt x="123" y="30"/>
                                  <a:pt x="120" y="29"/>
                                  <a:pt x="117" y="24"/>
                                </a:cubicBezTo>
                                <a:cubicBezTo>
                                  <a:pt x="18" y="95"/>
                                  <a:pt x="18" y="95"/>
                                  <a:pt x="18" y="95"/>
                                </a:cubicBezTo>
                                <a:cubicBezTo>
                                  <a:pt x="20" y="97"/>
                                  <a:pt x="21" y="99"/>
                                  <a:pt x="21" y="10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23"/>
                        <wps:cNvSpPr>
                          <a:spLocks noEditPoints="1"/>
                        </wps:cNvSpPr>
                        <wps:spPr bwMode="auto">
                          <a:xfrm>
                            <a:off x="47625" y="2306638"/>
                            <a:ext cx="709613" cy="728663"/>
                          </a:xfrm>
                          <a:custGeom>
                            <a:avLst/>
                            <a:gdLst>
                              <a:gd name="T0" fmla="*/ 117 w 189"/>
                              <a:gd name="T1" fmla="*/ 5 h 194"/>
                              <a:gd name="T2" fmla="*/ 46 w 189"/>
                              <a:gd name="T3" fmla="*/ 16 h 194"/>
                              <a:gd name="T4" fmla="*/ 36 w 189"/>
                              <a:gd name="T5" fmla="*/ 23 h 194"/>
                              <a:gd name="T6" fmla="*/ 1 w 189"/>
                              <a:gd name="T7" fmla="*/ 87 h 194"/>
                              <a:gd name="T8" fmla="*/ 17 w 189"/>
                              <a:gd name="T9" fmla="*/ 151 h 194"/>
                              <a:gd name="T10" fmla="*/ 72 w 189"/>
                              <a:gd name="T11" fmla="*/ 189 h 194"/>
                              <a:gd name="T12" fmla="*/ 144 w 189"/>
                              <a:gd name="T13" fmla="*/ 178 h 194"/>
                              <a:gd name="T14" fmla="*/ 154 w 189"/>
                              <a:gd name="T15" fmla="*/ 171 h 194"/>
                              <a:gd name="T16" fmla="*/ 189 w 189"/>
                              <a:gd name="T17" fmla="*/ 107 h 194"/>
                              <a:gd name="T18" fmla="*/ 172 w 189"/>
                              <a:gd name="T19" fmla="*/ 43 h 194"/>
                              <a:gd name="T20" fmla="*/ 124 w 189"/>
                              <a:gd name="T21" fmla="*/ 17 h 194"/>
                              <a:gd name="T22" fmla="*/ 135 w 189"/>
                              <a:gd name="T23" fmla="*/ 63 h 194"/>
                              <a:gd name="T24" fmla="*/ 124 w 189"/>
                              <a:gd name="T25" fmla="*/ 17 h 194"/>
                              <a:gd name="T26" fmla="*/ 105 w 189"/>
                              <a:gd name="T27" fmla="*/ 34 h 194"/>
                              <a:gd name="T28" fmla="*/ 115 w 189"/>
                              <a:gd name="T29" fmla="*/ 14 h 194"/>
                              <a:gd name="T30" fmla="*/ 99 w 189"/>
                              <a:gd name="T31" fmla="*/ 41 h 194"/>
                              <a:gd name="T32" fmla="*/ 52 w 189"/>
                              <a:gd name="T33" fmla="*/ 27 h 194"/>
                              <a:gd name="T34" fmla="*/ 82 w 189"/>
                              <a:gd name="T35" fmla="*/ 71 h 194"/>
                              <a:gd name="T36" fmla="*/ 127 w 189"/>
                              <a:gd name="T37" fmla="*/ 69 h 194"/>
                              <a:gd name="T38" fmla="*/ 82 w 189"/>
                              <a:gd name="T39" fmla="*/ 71 h 194"/>
                              <a:gd name="T40" fmla="*/ 101 w 189"/>
                              <a:gd name="T41" fmla="*/ 98 h 194"/>
                              <a:gd name="T42" fmla="*/ 146 w 189"/>
                              <a:gd name="T43" fmla="*/ 103 h 194"/>
                              <a:gd name="T44" fmla="*/ 101 w 189"/>
                              <a:gd name="T45" fmla="*/ 98 h 194"/>
                              <a:gd name="T46" fmla="*/ 44 w 189"/>
                              <a:gd name="T47" fmla="*/ 33 h 194"/>
                              <a:gd name="T48" fmla="*/ 41 w 189"/>
                              <a:gd name="T49" fmla="*/ 82 h 194"/>
                              <a:gd name="T50" fmla="*/ 57 w 189"/>
                              <a:gd name="T51" fmla="*/ 118 h 194"/>
                              <a:gd name="T52" fmla="*/ 74 w 189"/>
                              <a:gd name="T53" fmla="*/ 76 h 194"/>
                              <a:gd name="T54" fmla="*/ 57 w 189"/>
                              <a:gd name="T55" fmla="*/ 118 h 194"/>
                              <a:gd name="T56" fmla="*/ 94 w 189"/>
                              <a:gd name="T57" fmla="*/ 103 h 194"/>
                              <a:gd name="T58" fmla="*/ 83 w 189"/>
                              <a:gd name="T59" fmla="*/ 147 h 194"/>
                              <a:gd name="T60" fmla="*/ 94 w 189"/>
                              <a:gd name="T61" fmla="*/ 103 h 194"/>
                              <a:gd name="T62" fmla="*/ 31 w 189"/>
                              <a:gd name="T63" fmla="*/ 41 h 194"/>
                              <a:gd name="T64" fmla="*/ 10 w 189"/>
                              <a:gd name="T65" fmla="*/ 87 h 194"/>
                              <a:gd name="T66" fmla="*/ 10 w 189"/>
                              <a:gd name="T67" fmla="*/ 97 h 194"/>
                              <a:gd name="T68" fmla="*/ 49 w 189"/>
                              <a:gd name="T69" fmla="*/ 123 h 194"/>
                              <a:gd name="T70" fmla="*/ 10 w 189"/>
                              <a:gd name="T71" fmla="*/ 97 h 194"/>
                              <a:gd name="T72" fmla="*/ 28 w 189"/>
                              <a:gd name="T73" fmla="*/ 149 h 194"/>
                              <a:gd name="T74" fmla="*/ 77 w 189"/>
                              <a:gd name="T75" fmla="*/ 154 h 194"/>
                              <a:gd name="T76" fmla="*/ 75 w 189"/>
                              <a:gd name="T77" fmla="*/ 179 h 194"/>
                              <a:gd name="T78" fmla="*/ 126 w 189"/>
                              <a:gd name="T79" fmla="*/ 176 h 194"/>
                              <a:gd name="T80" fmla="*/ 91 w 189"/>
                              <a:gd name="T81" fmla="*/ 152 h 194"/>
                              <a:gd name="T82" fmla="*/ 138 w 189"/>
                              <a:gd name="T83" fmla="*/ 166 h 194"/>
                              <a:gd name="T84" fmla="*/ 145 w 189"/>
                              <a:gd name="T85" fmla="*/ 161 h 194"/>
                              <a:gd name="T86" fmla="*/ 148 w 189"/>
                              <a:gd name="T87" fmla="*/ 112 h 194"/>
                              <a:gd name="T88" fmla="*/ 159 w 189"/>
                              <a:gd name="T89" fmla="*/ 153 h 194"/>
                              <a:gd name="T90" fmla="*/ 179 w 189"/>
                              <a:gd name="T91" fmla="*/ 106 h 194"/>
                              <a:gd name="T92" fmla="*/ 180 w 189"/>
                              <a:gd name="T93" fmla="*/ 97 h 194"/>
                              <a:gd name="T94" fmla="*/ 140 w 189"/>
                              <a:gd name="T95" fmla="*/ 71 h 194"/>
                              <a:gd name="T96" fmla="*/ 180 w 189"/>
                              <a:gd name="T97" fmla="*/ 97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9" h="194">
                                <a:moveTo>
                                  <a:pt x="126" y="8"/>
                                </a:moveTo>
                                <a:cubicBezTo>
                                  <a:pt x="123" y="7"/>
                                  <a:pt x="120" y="6"/>
                                  <a:pt x="117" y="5"/>
                                </a:cubicBezTo>
                                <a:cubicBezTo>
                                  <a:pt x="95" y="0"/>
                                  <a:pt x="71" y="2"/>
                                  <a:pt x="49" y="14"/>
                                </a:cubicBezTo>
                                <a:cubicBezTo>
                                  <a:pt x="48" y="15"/>
                                  <a:pt x="47" y="16"/>
                                  <a:pt x="46" y="16"/>
                                </a:cubicBezTo>
                                <a:cubicBezTo>
                                  <a:pt x="44" y="17"/>
                                  <a:pt x="42" y="18"/>
                                  <a:pt x="41" y="19"/>
                                </a:cubicBezTo>
                                <a:cubicBezTo>
                                  <a:pt x="39" y="21"/>
                                  <a:pt x="37" y="22"/>
                                  <a:pt x="36" y="23"/>
                                </a:cubicBezTo>
                                <a:cubicBezTo>
                                  <a:pt x="34" y="24"/>
                                  <a:pt x="33" y="25"/>
                                  <a:pt x="32" y="26"/>
                                </a:cubicBezTo>
                                <a:cubicBezTo>
                                  <a:pt x="14" y="42"/>
                                  <a:pt x="3" y="64"/>
                                  <a:pt x="1" y="87"/>
                                </a:cubicBezTo>
                                <a:cubicBezTo>
                                  <a:pt x="0" y="90"/>
                                  <a:pt x="0" y="93"/>
                                  <a:pt x="0" y="96"/>
                                </a:cubicBezTo>
                                <a:cubicBezTo>
                                  <a:pt x="0" y="115"/>
                                  <a:pt x="6" y="135"/>
                                  <a:pt x="17" y="151"/>
                                </a:cubicBezTo>
                                <a:cubicBezTo>
                                  <a:pt x="29" y="168"/>
                                  <a:pt x="45" y="180"/>
                                  <a:pt x="63" y="186"/>
                                </a:cubicBezTo>
                                <a:cubicBezTo>
                                  <a:pt x="66" y="187"/>
                                  <a:pt x="69" y="188"/>
                                  <a:pt x="72" y="189"/>
                                </a:cubicBezTo>
                                <a:cubicBezTo>
                                  <a:pt x="95" y="194"/>
                                  <a:pt x="119" y="192"/>
                                  <a:pt x="140" y="180"/>
                                </a:cubicBezTo>
                                <a:cubicBezTo>
                                  <a:pt x="141" y="179"/>
                                  <a:pt x="142" y="178"/>
                                  <a:pt x="144" y="178"/>
                                </a:cubicBezTo>
                                <a:cubicBezTo>
                                  <a:pt x="145" y="177"/>
                                  <a:pt x="147" y="176"/>
                                  <a:pt x="149" y="174"/>
                                </a:cubicBezTo>
                                <a:cubicBezTo>
                                  <a:pt x="151" y="173"/>
                                  <a:pt x="152" y="172"/>
                                  <a:pt x="154" y="171"/>
                                </a:cubicBezTo>
                                <a:cubicBezTo>
                                  <a:pt x="155" y="170"/>
                                  <a:pt x="156" y="169"/>
                                  <a:pt x="157" y="168"/>
                                </a:cubicBezTo>
                                <a:cubicBezTo>
                                  <a:pt x="176" y="152"/>
                                  <a:pt x="186" y="130"/>
                                  <a:pt x="189" y="107"/>
                                </a:cubicBezTo>
                                <a:cubicBezTo>
                                  <a:pt x="189" y="104"/>
                                  <a:pt x="189" y="101"/>
                                  <a:pt x="189" y="98"/>
                                </a:cubicBezTo>
                                <a:cubicBezTo>
                                  <a:pt x="189" y="79"/>
                                  <a:pt x="184" y="59"/>
                                  <a:pt x="172" y="43"/>
                                </a:cubicBezTo>
                                <a:cubicBezTo>
                                  <a:pt x="160" y="26"/>
                                  <a:pt x="144" y="14"/>
                                  <a:pt x="126" y="8"/>
                                </a:cubicBezTo>
                                <a:close/>
                                <a:moveTo>
                                  <a:pt x="124" y="17"/>
                                </a:moveTo>
                                <a:cubicBezTo>
                                  <a:pt x="138" y="23"/>
                                  <a:pt x="151" y="31"/>
                                  <a:pt x="162" y="45"/>
                                </a:cubicBezTo>
                                <a:cubicBezTo>
                                  <a:pt x="135" y="63"/>
                                  <a:pt x="135" y="63"/>
                                  <a:pt x="135" y="63"/>
                                </a:cubicBezTo>
                                <a:cubicBezTo>
                                  <a:pt x="128" y="54"/>
                                  <a:pt x="121" y="46"/>
                                  <a:pt x="112" y="40"/>
                                </a:cubicBezTo>
                                <a:cubicBezTo>
                                  <a:pt x="117" y="32"/>
                                  <a:pt x="121" y="25"/>
                                  <a:pt x="124" y="17"/>
                                </a:cubicBezTo>
                                <a:close/>
                                <a:moveTo>
                                  <a:pt x="115" y="14"/>
                                </a:moveTo>
                                <a:cubicBezTo>
                                  <a:pt x="112" y="21"/>
                                  <a:pt x="109" y="27"/>
                                  <a:pt x="105" y="34"/>
                                </a:cubicBezTo>
                                <a:cubicBezTo>
                                  <a:pt x="91" y="24"/>
                                  <a:pt x="77" y="19"/>
                                  <a:pt x="64" y="18"/>
                                </a:cubicBezTo>
                                <a:cubicBezTo>
                                  <a:pt x="80" y="11"/>
                                  <a:pt x="98" y="10"/>
                                  <a:pt x="115" y="14"/>
                                </a:cubicBezTo>
                                <a:close/>
                                <a:moveTo>
                                  <a:pt x="52" y="27"/>
                                </a:moveTo>
                                <a:cubicBezTo>
                                  <a:pt x="66" y="25"/>
                                  <a:pt x="83" y="30"/>
                                  <a:pt x="99" y="41"/>
                                </a:cubicBezTo>
                                <a:cubicBezTo>
                                  <a:pt x="93" y="49"/>
                                  <a:pt x="86" y="56"/>
                                  <a:pt x="77" y="63"/>
                                </a:cubicBezTo>
                                <a:cubicBezTo>
                                  <a:pt x="52" y="27"/>
                                  <a:pt x="52" y="27"/>
                                  <a:pt x="52" y="27"/>
                                </a:cubicBezTo>
                                <a:cubicBezTo>
                                  <a:pt x="52" y="27"/>
                                  <a:pt x="52" y="27"/>
                                  <a:pt x="52" y="27"/>
                                </a:cubicBezTo>
                                <a:close/>
                                <a:moveTo>
                                  <a:pt x="82" y="71"/>
                                </a:moveTo>
                                <a:cubicBezTo>
                                  <a:pt x="92" y="64"/>
                                  <a:pt x="100" y="56"/>
                                  <a:pt x="107" y="47"/>
                                </a:cubicBezTo>
                                <a:cubicBezTo>
                                  <a:pt x="114" y="53"/>
                                  <a:pt x="121" y="60"/>
                                  <a:pt x="127" y="69"/>
                                </a:cubicBezTo>
                                <a:cubicBezTo>
                                  <a:pt x="96" y="90"/>
                                  <a:pt x="96" y="90"/>
                                  <a:pt x="96" y="90"/>
                                </a:cubicBezTo>
                                <a:cubicBezTo>
                                  <a:pt x="82" y="71"/>
                                  <a:pt x="82" y="71"/>
                                  <a:pt x="82" y="71"/>
                                </a:cubicBezTo>
                                <a:cubicBezTo>
                                  <a:pt x="82" y="71"/>
                                  <a:pt x="82" y="71"/>
                                  <a:pt x="82" y="71"/>
                                </a:cubicBezTo>
                                <a:close/>
                                <a:moveTo>
                                  <a:pt x="101" y="98"/>
                                </a:moveTo>
                                <a:cubicBezTo>
                                  <a:pt x="133" y="76"/>
                                  <a:pt x="133" y="76"/>
                                  <a:pt x="133" y="76"/>
                                </a:cubicBezTo>
                                <a:cubicBezTo>
                                  <a:pt x="138" y="85"/>
                                  <a:pt x="143" y="94"/>
                                  <a:pt x="146" y="103"/>
                                </a:cubicBezTo>
                                <a:cubicBezTo>
                                  <a:pt x="135" y="106"/>
                                  <a:pt x="125" y="111"/>
                                  <a:pt x="115" y="118"/>
                                </a:cubicBezTo>
                                <a:cubicBezTo>
                                  <a:pt x="101" y="98"/>
                                  <a:pt x="101" y="98"/>
                                  <a:pt x="101" y="98"/>
                                </a:cubicBezTo>
                                <a:cubicBezTo>
                                  <a:pt x="101" y="98"/>
                                  <a:pt x="101" y="98"/>
                                  <a:pt x="101" y="98"/>
                                </a:cubicBezTo>
                                <a:close/>
                                <a:moveTo>
                                  <a:pt x="44" y="33"/>
                                </a:moveTo>
                                <a:cubicBezTo>
                                  <a:pt x="69" y="68"/>
                                  <a:pt x="69" y="68"/>
                                  <a:pt x="69" y="68"/>
                                </a:cubicBezTo>
                                <a:cubicBezTo>
                                  <a:pt x="60" y="74"/>
                                  <a:pt x="50" y="79"/>
                                  <a:pt x="41" y="82"/>
                                </a:cubicBezTo>
                                <a:cubicBezTo>
                                  <a:pt x="36" y="63"/>
                                  <a:pt x="37" y="45"/>
                                  <a:pt x="44" y="33"/>
                                </a:cubicBezTo>
                                <a:close/>
                                <a:moveTo>
                                  <a:pt x="57" y="118"/>
                                </a:moveTo>
                                <a:cubicBezTo>
                                  <a:pt x="51" y="109"/>
                                  <a:pt x="47" y="100"/>
                                  <a:pt x="44" y="91"/>
                                </a:cubicBezTo>
                                <a:cubicBezTo>
                                  <a:pt x="54" y="88"/>
                                  <a:pt x="65" y="83"/>
                                  <a:pt x="74" y="76"/>
                                </a:cubicBezTo>
                                <a:cubicBezTo>
                                  <a:pt x="88" y="96"/>
                                  <a:pt x="88" y="96"/>
                                  <a:pt x="88" y="96"/>
                                </a:cubicBezTo>
                                <a:cubicBezTo>
                                  <a:pt x="57" y="118"/>
                                  <a:pt x="57" y="118"/>
                                  <a:pt x="57" y="118"/>
                                </a:cubicBezTo>
                                <a:cubicBezTo>
                                  <a:pt x="57" y="118"/>
                                  <a:pt x="57" y="118"/>
                                  <a:pt x="57" y="118"/>
                                </a:cubicBezTo>
                                <a:close/>
                                <a:moveTo>
                                  <a:pt x="94" y="103"/>
                                </a:moveTo>
                                <a:cubicBezTo>
                                  <a:pt x="107" y="123"/>
                                  <a:pt x="107" y="123"/>
                                  <a:pt x="107" y="123"/>
                                </a:cubicBezTo>
                                <a:cubicBezTo>
                                  <a:pt x="98" y="130"/>
                                  <a:pt x="90" y="138"/>
                                  <a:pt x="83" y="147"/>
                                </a:cubicBezTo>
                                <a:cubicBezTo>
                                  <a:pt x="76" y="141"/>
                                  <a:pt x="69" y="134"/>
                                  <a:pt x="62" y="125"/>
                                </a:cubicBezTo>
                                <a:cubicBezTo>
                                  <a:pt x="94" y="103"/>
                                  <a:pt x="94" y="103"/>
                                  <a:pt x="94" y="103"/>
                                </a:cubicBezTo>
                                <a:cubicBezTo>
                                  <a:pt x="94" y="103"/>
                                  <a:pt x="94" y="103"/>
                                  <a:pt x="94" y="103"/>
                                </a:cubicBezTo>
                                <a:close/>
                                <a:moveTo>
                                  <a:pt x="31" y="41"/>
                                </a:moveTo>
                                <a:cubicBezTo>
                                  <a:pt x="28" y="54"/>
                                  <a:pt x="28" y="69"/>
                                  <a:pt x="32" y="85"/>
                                </a:cubicBezTo>
                                <a:cubicBezTo>
                                  <a:pt x="25" y="87"/>
                                  <a:pt x="17" y="87"/>
                                  <a:pt x="10" y="87"/>
                                </a:cubicBezTo>
                                <a:cubicBezTo>
                                  <a:pt x="12" y="70"/>
                                  <a:pt x="19" y="54"/>
                                  <a:pt x="31" y="41"/>
                                </a:cubicBezTo>
                                <a:close/>
                                <a:moveTo>
                                  <a:pt x="10" y="97"/>
                                </a:moveTo>
                                <a:cubicBezTo>
                                  <a:pt x="18" y="97"/>
                                  <a:pt x="26" y="96"/>
                                  <a:pt x="35" y="94"/>
                                </a:cubicBezTo>
                                <a:cubicBezTo>
                                  <a:pt x="38" y="104"/>
                                  <a:pt x="43" y="114"/>
                                  <a:pt x="49" y="123"/>
                                </a:cubicBezTo>
                                <a:cubicBezTo>
                                  <a:pt x="22" y="142"/>
                                  <a:pt x="22" y="142"/>
                                  <a:pt x="22" y="142"/>
                                </a:cubicBezTo>
                                <a:cubicBezTo>
                                  <a:pt x="14" y="128"/>
                                  <a:pt x="10" y="112"/>
                                  <a:pt x="10" y="97"/>
                                </a:cubicBezTo>
                                <a:close/>
                                <a:moveTo>
                                  <a:pt x="66" y="177"/>
                                </a:moveTo>
                                <a:cubicBezTo>
                                  <a:pt x="51" y="171"/>
                                  <a:pt x="38" y="162"/>
                                  <a:pt x="28" y="149"/>
                                </a:cubicBezTo>
                                <a:cubicBezTo>
                                  <a:pt x="55" y="131"/>
                                  <a:pt x="55" y="131"/>
                                  <a:pt x="55" y="131"/>
                                </a:cubicBezTo>
                                <a:cubicBezTo>
                                  <a:pt x="62" y="140"/>
                                  <a:pt x="69" y="148"/>
                                  <a:pt x="77" y="154"/>
                                </a:cubicBezTo>
                                <a:cubicBezTo>
                                  <a:pt x="72" y="162"/>
                                  <a:pt x="68" y="170"/>
                                  <a:pt x="66" y="177"/>
                                </a:cubicBezTo>
                                <a:close/>
                                <a:moveTo>
                                  <a:pt x="75" y="179"/>
                                </a:moveTo>
                                <a:cubicBezTo>
                                  <a:pt x="77" y="173"/>
                                  <a:pt x="81" y="166"/>
                                  <a:pt x="85" y="160"/>
                                </a:cubicBezTo>
                                <a:cubicBezTo>
                                  <a:pt x="98" y="169"/>
                                  <a:pt x="113" y="175"/>
                                  <a:pt x="126" y="176"/>
                                </a:cubicBezTo>
                                <a:cubicBezTo>
                                  <a:pt x="109" y="182"/>
                                  <a:pt x="92" y="184"/>
                                  <a:pt x="75" y="179"/>
                                </a:cubicBezTo>
                                <a:close/>
                                <a:moveTo>
                                  <a:pt x="91" y="152"/>
                                </a:moveTo>
                                <a:cubicBezTo>
                                  <a:pt x="97" y="145"/>
                                  <a:pt x="104" y="138"/>
                                  <a:pt x="113" y="131"/>
                                </a:cubicBezTo>
                                <a:cubicBezTo>
                                  <a:pt x="138" y="166"/>
                                  <a:pt x="138" y="166"/>
                                  <a:pt x="138" y="166"/>
                                </a:cubicBezTo>
                                <a:cubicBezTo>
                                  <a:pt x="123" y="169"/>
                                  <a:pt x="106" y="164"/>
                                  <a:pt x="91" y="152"/>
                                </a:cubicBezTo>
                                <a:close/>
                                <a:moveTo>
                                  <a:pt x="145" y="161"/>
                                </a:moveTo>
                                <a:cubicBezTo>
                                  <a:pt x="121" y="125"/>
                                  <a:pt x="121" y="125"/>
                                  <a:pt x="121" y="125"/>
                                </a:cubicBezTo>
                                <a:cubicBezTo>
                                  <a:pt x="130" y="120"/>
                                  <a:pt x="139" y="115"/>
                                  <a:pt x="148" y="112"/>
                                </a:cubicBezTo>
                                <a:cubicBezTo>
                                  <a:pt x="154" y="131"/>
                                  <a:pt x="153" y="148"/>
                                  <a:pt x="145" y="161"/>
                                </a:cubicBezTo>
                                <a:close/>
                                <a:moveTo>
                                  <a:pt x="159" y="153"/>
                                </a:moveTo>
                                <a:cubicBezTo>
                                  <a:pt x="162" y="140"/>
                                  <a:pt x="162" y="125"/>
                                  <a:pt x="158" y="109"/>
                                </a:cubicBezTo>
                                <a:cubicBezTo>
                                  <a:pt x="165" y="107"/>
                                  <a:pt x="172" y="106"/>
                                  <a:pt x="179" y="106"/>
                                </a:cubicBezTo>
                                <a:cubicBezTo>
                                  <a:pt x="177" y="124"/>
                                  <a:pt x="170" y="140"/>
                                  <a:pt x="159" y="153"/>
                                </a:cubicBezTo>
                                <a:close/>
                                <a:moveTo>
                                  <a:pt x="180" y="97"/>
                                </a:moveTo>
                                <a:cubicBezTo>
                                  <a:pt x="172" y="97"/>
                                  <a:pt x="163" y="98"/>
                                  <a:pt x="155" y="100"/>
                                </a:cubicBezTo>
                                <a:cubicBezTo>
                                  <a:pt x="151" y="90"/>
                                  <a:pt x="147" y="80"/>
                                  <a:pt x="140" y="71"/>
                                </a:cubicBezTo>
                                <a:cubicBezTo>
                                  <a:pt x="167" y="52"/>
                                  <a:pt x="167" y="52"/>
                                  <a:pt x="167" y="52"/>
                                </a:cubicBezTo>
                                <a:cubicBezTo>
                                  <a:pt x="176" y="66"/>
                                  <a:pt x="180" y="82"/>
                                  <a:pt x="180" y="9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reeform 24"/>
                        <wps:cNvSpPr>
                          <a:spLocks noEditPoints="1"/>
                        </wps:cNvSpPr>
                        <wps:spPr bwMode="auto">
                          <a:xfrm>
                            <a:off x="1120775" y="2278063"/>
                            <a:ext cx="723900" cy="842963"/>
                          </a:xfrm>
                          <a:custGeom>
                            <a:avLst/>
                            <a:gdLst>
                              <a:gd name="T0" fmla="*/ 350 w 456"/>
                              <a:gd name="T1" fmla="*/ 111 h 531"/>
                              <a:gd name="T2" fmla="*/ 246 w 456"/>
                              <a:gd name="T3" fmla="*/ 89 h 531"/>
                              <a:gd name="T4" fmla="*/ 185 w 456"/>
                              <a:gd name="T5" fmla="*/ 0 h 531"/>
                              <a:gd name="T6" fmla="*/ 135 w 456"/>
                              <a:gd name="T7" fmla="*/ 35 h 531"/>
                              <a:gd name="T8" fmla="*/ 163 w 456"/>
                              <a:gd name="T9" fmla="*/ 75 h 531"/>
                              <a:gd name="T10" fmla="*/ 55 w 456"/>
                              <a:gd name="T11" fmla="*/ 59 h 531"/>
                              <a:gd name="T12" fmla="*/ 0 w 456"/>
                              <a:gd name="T13" fmla="*/ 354 h 531"/>
                              <a:gd name="T14" fmla="*/ 40 w 456"/>
                              <a:gd name="T15" fmla="*/ 326 h 531"/>
                              <a:gd name="T16" fmla="*/ 185 w 456"/>
                              <a:gd name="T17" fmla="*/ 531 h 531"/>
                              <a:gd name="T18" fmla="*/ 237 w 456"/>
                              <a:gd name="T19" fmla="*/ 496 h 531"/>
                              <a:gd name="T20" fmla="*/ 152 w 456"/>
                              <a:gd name="T21" fmla="*/ 375 h 531"/>
                              <a:gd name="T22" fmla="*/ 225 w 456"/>
                              <a:gd name="T23" fmla="*/ 323 h 531"/>
                              <a:gd name="T24" fmla="*/ 310 w 456"/>
                              <a:gd name="T25" fmla="*/ 446 h 531"/>
                              <a:gd name="T26" fmla="*/ 456 w 456"/>
                              <a:gd name="T27" fmla="*/ 342 h 531"/>
                              <a:gd name="T28" fmla="*/ 312 w 456"/>
                              <a:gd name="T29" fmla="*/ 137 h 531"/>
                              <a:gd name="T30" fmla="*/ 350 w 456"/>
                              <a:gd name="T31" fmla="*/ 111 h 531"/>
                              <a:gd name="T32" fmla="*/ 350 w 456"/>
                              <a:gd name="T33" fmla="*/ 111 h 531"/>
                              <a:gd name="T34" fmla="*/ 350 w 456"/>
                              <a:gd name="T35" fmla="*/ 111 h 531"/>
                              <a:gd name="T36" fmla="*/ 350 w 456"/>
                              <a:gd name="T37" fmla="*/ 111 h 531"/>
                              <a:gd name="T38" fmla="*/ 312 w 456"/>
                              <a:gd name="T39" fmla="*/ 229 h 531"/>
                              <a:gd name="T40" fmla="*/ 253 w 456"/>
                              <a:gd name="T41" fmla="*/ 269 h 531"/>
                              <a:gd name="T42" fmla="*/ 211 w 456"/>
                              <a:gd name="T43" fmla="*/ 210 h 531"/>
                              <a:gd name="T44" fmla="*/ 270 w 456"/>
                              <a:gd name="T45" fmla="*/ 167 h 531"/>
                              <a:gd name="T46" fmla="*/ 312 w 456"/>
                              <a:gd name="T47" fmla="*/ 229 h 531"/>
                              <a:gd name="T48" fmla="*/ 312 w 456"/>
                              <a:gd name="T49" fmla="*/ 229 h 531"/>
                              <a:gd name="T50" fmla="*/ 312 w 456"/>
                              <a:gd name="T51" fmla="*/ 229 h 531"/>
                              <a:gd name="T52" fmla="*/ 312 w 456"/>
                              <a:gd name="T53" fmla="*/ 229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56" h="531">
                                <a:moveTo>
                                  <a:pt x="350" y="111"/>
                                </a:moveTo>
                                <a:lnTo>
                                  <a:pt x="246" y="89"/>
                                </a:lnTo>
                                <a:lnTo>
                                  <a:pt x="185" y="0"/>
                                </a:lnTo>
                                <a:lnTo>
                                  <a:pt x="135" y="35"/>
                                </a:lnTo>
                                <a:lnTo>
                                  <a:pt x="163" y="75"/>
                                </a:lnTo>
                                <a:lnTo>
                                  <a:pt x="55" y="59"/>
                                </a:lnTo>
                                <a:lnTo>
                                  <a:pt x="0" y="354"/>
                                </a:lnTo>
                                <a:lnTo>
                                  <a:pt x="40" y="326"/>
                                </a:lnTo>
                                <a:lnTo>
                                  <a:pt x="185" y="531"/>
                                </a:lnTo>
                                <a:lnTo>
                                  <a:pt x="237" y="496"/>
                                </a:lnTo>
                                <a:lnTo>
                                  <a:pt x="152" y="375"/>
                                </a:lnTo>
                                <a:lnTo>
                                  <a:pt x="225" y="323"/>
                                </a:lnTo>
                                <a:lnTo>
                                  <a:pt x="310" y="446"/>
                                </a:lnTo>
                                <a:lnTo>
                                  <a:pt x="456" y="342"/>
                                </a:lnTo>
                                <a:lnTo>
                                  <a:pt x="312" y="137"/>
                                </a:lnTo>
                                <a:lnTo>
                                  <a:pt x="350" y="111"/>
                                </a:lnTo>
                                <a:lnTo>
                                  <a:pt x="350" y="111"/>
                                </a:lnTo>
                                <a:lnTo>
                                  <a:pt x="350" y="111"/>
                                </a:lnTo>
                                <a:lnTo>
                                  <a:pt x="350" y="111"/>
                                </a:lnTo>
                                <a:close/>
                                <a:moveTo>
                                  <a:pt x="312" y="229"/>
                                </a:moveTo>
                                <a:lnTo>
                                  <a:pt x="253" y="269"/>
                                </a:lnTo>
                                <a:lnTo>
                                  <a:pt x="211" y="210"/>
                                </a:lnTo>
                                <a:lnTo>
                                  <a:pt x="270" y="167"/>
                                </a:lnTo>
                                <a:lnTo>
                                  <a:pt x="312" y="229"/>
                                </a:lnTo>
                                <a:lnTo>
                                  <a:pt x="312" y="229"/>
                                </a:lnTo>
                                <a:lnTo>
                                  <a:pt x="312" y="229"/>
                                </a:lnTo>
                                <a:lnTo>
                                  <a:pt x="312" y="229"/>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eform 26"/>
                        <wps:cNvSpPr>
                          <a:spLocks noEditPoints="1"/>
                        </wps:cNvSpPr>
                        <wps:spPr bwMode="auto">
                          <a:xfrm>
                            <a:off x="2735262" y="2254250"/>
                            <a:ext cx="801688" cy="781050"/>
                          </a:xfrm>
                          <a:custGeom>
                            <a:avLst/>
                            <a:gdLst>
                              <a:gd name="T0" fmla="*/ 198 w 214"/>
                              <a:gd name="T1" fmla="*/ 173 h 208"/>
                              <a:gd name="T2" fmla="*/ 155 w 214"/>
                              <a:gd name="T3" fmla="*/ 108 h 208"/>
                              <a:gd name="T4" fmla="*/ 118 w 214"/>
                              <a:gd name="T5" fmla="*/ 26 h 208"/>
                              <a:gd name="T6" fmla="*/ 150 w 214"/>
                              <a:gd name="T7" fmla="*/ 110 h 208"/>
                              <a:gd name="T8" fmla="*/ 184 w 214"/>
                              <a:gd name="T9" fmla="*/ 180 h 208"/>
                              <a:gd name="T10" fmla="*/ 135 w 214"/>
                              <a:gd name="T11" fmla="*/ 156 h 208"/>
                              <a:gd name="T12" fmla="*/ 107 w 214"/>
                              <a:gd name="T13" fmla="*/ 59 h 208"/>
                              <a:gd name="T14" fmla="*/ 107 w 214"/>
                              <a:gd name="T15" fmla="*/ 0 h 208"/>
                              <a:gd name="T16" fmla="*/ 156 w 214"/>
                              <a:gd name="T17" fmla="*/ 48 h 208"/>
                              <a:gd name="T18" fmla="*/ 210 w 214"/>
                              <a:gd name="T19" fmla="*/ 134 h 208"/>
                              <a:gd name="T20" fmla="*/ 198 w 214"/>
                              <a:gd name="T21" fmla="*/ 173 h 208"/>
                              <a:gd name="T22" fmla="*/ 133 w 214"/>
                              <a:gd name="T23" fmla="*/ 175 h 208"/>
                              <a:gd name="T24" fmla="*/ 100 w 214"/>
                              <a:gd name="T25" fmla="*/ 186 h 208"/>
                              <a:gd name="T26" fmla="*/ 128 w 214"/>
                              <a:gd name="T27" fmla="*/ 168 h 208"/>
                              <a:gd name="T28" fmla="*/ 118 w 214"/>
                              <a:gd name="T29" fmla="*/ 159 h 208"/>
                              <a:gd name="T30" fmla="*/ 114 w 214"/>
                              <a:gd name="T31" fmla="*/ 155 h 208"/>
                              <a:gd name="T32" fmla="*/ 114 w 214"/>
                              <a:gd name="T33" fmla="*/ 155 h 208"/>
                              <a:gd name="T34" fmla="*/ 96 w 214"/>
                              <a:gd name="T35" fmla="*/ 123 h 208"/>
                              <a:gd name="T36" fmla="*/ 87 w 214"/>
                              <a:gd name="T37" fmla="*/ 117 h 208"/>
                              <a:gd name="T38" fmla="*/ 30 w 214"/>
                              <a:gd name="T39" fmla="*/ 84 h 208"/>
                              <a:gd name="T40" fmla="*/ 91 w 214"/>
                              <a:gd name="T41" fmla="*/ 109 h 208"/>
                              <a:gd name="T42" fmla="*/ 93 w 214"/>
                              <a:gd name="T43" fmla="*/ 110 h 208"/>
                              <a:gd name="T44" fmla="*/ 89 w 214"/>
                              <a:gd name="T45" fmla="*/ 79 h 208"/>
                              <a:gd name="T46" fmla="*/ 0 w 214"/>
                              <a:gd name="T47" fmla="*/ 79 h 208"/>
                              <a:gd name="T48" fmla="*/ 100 w 214"/>
                              <a:gd name="T49" fmla="*/ 159 h 208"/>
                              <a:gd name="T50" fmla="*/ 80 w 214"/>
                              <a:gd name="T51" fmla="*/ 194 h 208"/>
                              <a:gd name="T52" fmla="*/ 138 w 214"/>
                              <a:gd name="T53" fmla="*/ 198 h 208"/>
                              <a:gd name="T54" fmla="*/ 154 w 214"/>
                              <a:gd name="T55" fmla="*/ 184 h 208"/>
                              <a:gd name="T56" fmla="*/ 135 w 214"/>
                              <a:gd name="T57" fmla="*/ 174 h 208"/>
                              <a:gd name="T58" fmla="*/ 133 w 214"/>
                              <a:gd name="T59" fmla="*/ 175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4" h="208">
                                <a:moveTo>
                                  <a:pt x="198" y="173"/>
                                </a:moveTo>
                                <a:cubicBezTo>
                                  <a:pt x="197" y="176"/>
                                  <a:pt x="173" y="142"/>
                                  <a:pt x="155" y="108"/>
                                </a:cubicBezTo>
                                <a:cubicBezTo>
                                  <a:pt x="134" y="68"/>
                                  <a:pt x="118" y="26"/>
                                  <a:pt x="118" y="26"/>
                                </a:cubicBezTo>
                                <a:cubicBezTo>
                                  <a:pt x="118" y="26"/>
                                  <a:pt x="132" y="68"/>
                                  <a:pt x="150" y="110"/>
                                </a:cubicBezTo>
                                <a:cubicBezTo>
                                  <a:pt x="165" y="145"/>
                                  <a:pt x="186" y="181"/>
                                  <a:pt x="184" y="180"/>
                                </a:cubicBezTo>
                                <a:cubicBezTo>
                                  <a:pt x="175" y="178"/>
                                  <a:pt x="156" y="172"/>
                                  <a:pt x="135" y="156"/>
                                </a:cubicBezTo>
                                <a:cubicBezTo>
                                  <a:pt x="104" y="134"/>
                                  <a:pt x="100" y="87"/>
                                  <a:pt x="107" y="59"/>
                                </a:cubicBezTo>
                                <a:cubicBezTo>
                                  <a:pt x="113" y="31"/>
                                  <a:pt x="107" y="0"/>
                                  <a:pt x="107" y="0"/>
                                </a:cubicBezTo>
                                <a:cubicBezTo>
                                  <a:pt x="107" y="0"/>
                                  <a:pt x="131" y="33"/>
                                  <a:pt x="156" y="48"/>
                                </a:cubicBezTo>
                                <a:cubicBezTo>
                                  <a:pt x="182" y="62"/>
                                  <a:pt x="214" y="99"/>
                                  <a:pt x="210" y="134"/>
                                </a:cubicBezTo>
                                <a:cubicBezTo>
                                  <a:pt x="207" y="154"/>
                                  <a:pt x="203" y="166"/>
                                  <a:pt x="198" y="173"/>
                                </a:cubicBezTo>
                                <a:moveTo>
                                  <a:pt x="133" y="175"/>
                                </a:moveTo>
                                <a:cubicBezTo>
                                  <a:pt x="118" y="181"/>
                                  <a:pt x="100" y="186"/>
                                  <a:pt x="100" y="186"/>
                                </a:cubicBezTo>
                                <a:cubicBezTo>
                                  <a:pt x="100" y="186"/>
                                  <a:pt x="113" y="175"/>
                                  <a:pt x="128" y="168"/>
                                </a:cubicBezTo>
                                <a:cubicBezTo>
                                  <a:pt x="124" y="165"/>
                                  <a:pt x="120" y="162"/>
                                  <a:pt x="118" y="159"/>
                                </a:cubicBezTo>
                                <a:cubicBezTo>
                                  <a:pt x="116" y="158"/>
                                  <a:pt x="115" y="157"/>
                                  <a:pt x="114" y="155"/>
                                </a:cubicBezTo>
                                <a:cubicBezTo>
                                  <a:pt x="114" y="155"/>
                                  <a:pt x="114" y="155"/>
                                  <a:pt x="114" y="155"/>
                                </a:cubicBezTo>
                                <a:cubicBezTo>
                                  <a:pt x="106" y="145"/>
                                  <a:pt x="100" y="135"/>
                                  <a:pt x="96" y="123"/>
                                </a:cubicBezTo>
                                <a:cubicBezTo>
                                  <a:pt x="94" y="122"/>
                                  <a:pt x="90" y="119"/>
                                  <a:pt x="87" y="117"/>
                                </a:cubicBezTo>
                                <a:cubicBezTo>
                                  <a:pt x="64" y="101"/>
                                  <a:pt x="31" y="84"/>
                                  <a:pt x="30" y="84"/>
                                </a:cubicBezTo>
                                <a:cubicBezTo>
                                  <a:pt x="31" y="84"/>
                                  <a:pt x="66" y="93"/>
                                  <a:pt x="91" y="109"/>
                                </a:cubicBezTo>
                                <a:cubicBezTo>
                                  <a:pt x="92" y="110"/>
                                  <a:pt x="92" y="110"/>
                                  <a:pt x="93" y="110"/>
                                </a:cubicBezTo>
                                <a:cubicBezTo>
                                  <a:pt x="90" y="100"/>
                                  <a:pt x="89" y="90"/>
                                  <a:pt x="89" y="79"/>
                                </a:cubicBezTo>
                                <a:cubicBezTo>
                                  <a:pt x="60" y="69"/>
                                  <a:pt x="23" y="74"/>
                                  <a:pt x="0" y="79"/>
                                </a:cubicBezTo>
                                <a:cubicBezTo>
                                  <a:pt x="45" y="99"/>
                                  <a:pt x="46" y="154"/>
                                  <a:pt x="100" y="159"/>
                                </a:cubicBezTo>
                                <a:cubicBezTo>
                                  <a:pt x="87" y="173"/>
                                  <a:pt x="80" y="194"/>
                                  <a:pt x="80" y="194"/>
                                </a:cubicBezTo>
                                <a:cubicBezTo>
                                  <a:pt x="80" y="194"/>
                                  <a:pt x="117" y="208"/>
                                  <a:pt x="138" y="198"/>
                                </a:cubicBezTo>
                                <a:cubicBezTo>
                                  <a:pt x="146" y="196"/>
                                  <a:pt x="151" y="190"/>
                                  <a:pt x="154" y="184"/>
                                </a:cubicBezTo>
                                <a:cubicBezTo>
                                  <a:pt x="148" y="181"/>
                                  <a:pt x="142" y="178"/>
                                  <a:pt x="135" y="174"/>
                                </a:cubicBezTo>
                                <a:cubicBezTo>
                                  <a:pt x="135" y="174"/>
                                  <a:pt x="134" y="175"/>
                                  <a:pt x="133" y="175"/>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reeform 27"/>
                        <wps:cNvSpPr>
                          <a:spLocks noEditPoints="1"/>
                        </wps:cNvSpPr>
                        <wps:spPr bwMode="auto">
                          <a:xfrm>
                            <a:off x="3736975" y="2168525"/>
                            <a:ext cx="1073150" cy="1009650"/>
                          </a:xfrm>
                          <a:custGeom>
                            <a:avLst/>
                            <a:gdLst>
                              <a:gd name="T0" fmla="*/ 9 w 286"/>
                              <a:gd name="T1" fmla="*/ 124 h 269"/>
                              <a:gd name="T2" fmla="*/ 180 w 286"/>
                              <a:gd name="T3" fmla="*/ 4 h 269"/>
                              <a:gd name="T4" fmla="*/ 156 w 286"/>
                              <a:gd name="T5" fmla="*/ 138 h 269"/>
                              <a:gd name="T6" fmla="*/ 152 w 286"/>
                              <a:gd name="T7" fmla="*/ 146 h 269"/>
                              <a:gd name="T8" fmla="*/ 142 w 286"/>
                              <a:gd name="T9" fmla="*/ 147 h 269"/>
                              <a:gd name="T10" fmla="*/ 9 w 286"/>
                              <a:gd name="T11" fmla="*/ 124 h 269"/>
                              <a:gd name="T12" fmla="*/ 173 w 286"/>
                              <a:gd name="T13" fmla="*/ 113 h 269"/>
                              <a:gd name="T14" fmla="*/ 169 w 286"/>
                              <a:gd name="T15" fmla="*/ 140 h 269"/>
                              <a:gd name="T16" fmla="*/ 159 w 286"/>
                              <a:gd name="T17" fmla="*/ 155 h 269"/>
                              <a:gd name="T18" fmla="*/ 141 w 286"/>
                              <a:gd name="T19" fmla="*/ 160 h 269"/>
                              <a:gd name="T20" fmla="*/ 114 w 286"/>
                              <a:gd name="T21" fmla="*/ 155 h 269"/>
                              <a:gd name="T22" fmla="*/ 94 w 286"/>
                              <a:gd name="T23" fmla="*/ 266 h 269"/>
                              <a:gd name="T24" fmla="*/ 94 w 286"/>
                              <a:gd name="T25" fmla="*/ 268 h 269"/>
                              <a:gd name="T26" fmla="*/ 103 w 286"/>
                              <a:gd name="T27" fmla="*/ 266 h 269"/>
                              <a:gd name="T28" fmla="*/ 281 w 286"/>
                              <a:gd name="T29" fmla="*/ 141 h 269"/>
                              <a:gd name="T30" fmla="*/ 286 w 286"/>
                              <a:gd name="T31" fmla="*/ 133 h 269"/>
                              <a:gd name="T32" fmla="*/ 284 w 286"/>
                              <a:gd name="T33" fmla="*/ 133 h 269"/>
                              <a:gd name="T34" fmla="*/ 173 w 286"/>
                              <a:gd name="T35" fmla="*/ 113 h 269"/>
                              <a:gd name="T36" fmla="*/ 3 w 286"/>
                              <a:gd name="T37" fmla="*/ 135 h 269"/>
                              <a:gd name="T38" fmla="*/ 0 w 286"/>
                              <a:gd name="T39" fmla="*/ 134 h 269"/>
                              <a:gd name="T40" fmla="*/ 2 w 286"/>
                              <a:gd name="T41" fmla="*/ 144 h 269"/>
                              <a:gd name="T42" fmla="*/ 83 w 286"/>
                              <a:gd name="T43" fmla="*/ 259 h 269"/>
                              <a:gd name="T44" fmla="*/ 102 w 286"/>
                              <a:gd name="T45" fmla="*/ 153 h 269"/>
                              <a:gd name="T46" fmla="*/ 3 w 286"/>
                              <a:gd name="T47" fmla="*/ 135 h 269"/>
                              <a:gd name="T48" fmla="*/ 193 w 286"/>
                              <a:gd name="T49" fmla="*/ 2 h 269"/>
                              <a:gd name="T50" fmla="*/ 175 w 286"/>
                              <a:gd name="T51" fmla="*/ 101 h 269"/>
                              <a:gd name="T52" fmla="*/ 282 w 286"/>
                              <a:gd name="T53" fmla="*/ 120 h 269"/>
                              <a:gd name="T54" fmla="*/ 201 w 286"/>
                              <a:gd name="T55" fmla="*/ 5 h 269"/>
                              <a:gd name="T56" fmla="*/ 193 w 286"/>
                              <a:gd name="T57" fmla="*/ 0 h 269"/>
                              <a:gd name="T58" fmla="*/ 193 w 286"/>
                              <a:gd name="T59" fmla="*/ 2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86" h="269">
                                <a:moveTo>
                                  <a:pt x="9" y="124"/>
                                </a:moveTo>
                                <a:cubicBezTo>
                                  <a:pt x="180" y="4"/>
                                  <a:pt x="180" y="4"/>
                                  <a:pt x="180" y="4"/>
                                </a:cubicBezTo>
                                <a:cubicBezTo>
                                  <a:pt x="156" y="138"/>
                                  <a:pt x="156" y="138"/>
                                  <a:pt x="156" y="138"/>
                                </a:cubicBezTo>
                                <a:cubicBezTo>
                                  <a:pt x="156" y="141"/>
                                  <a:pt x="154" y="144"/>
                                  <a:pt x="152" y="146"/>
                                </a:cubicBezTo>
                                <a:cubicBezTo>
                                  <a:pt x="149" y="148"/>
                                  <a:pt x="145" y="148"/>
                                  <a:pt x="142" y="147"/>
                                </a:cubicBezTo>
                                <a:cubicBezTo>
                                  <a:pt x="9" y="124"/>
                                  <a:pt x="9" y="124"/>
                                  <a:pt x="9" y="124"/>
                                </a:cubicBezTo>
                                <a:close/>
                                <a:moveTo>
                                  <a:pt x="173" y="113"/>
                                </a:moveTo>
                                <a:cubicBezTo>
                                  <a:pt x="169" y="140"/>
                                  <a:pt x="169" y="140"/>
                                  <a:pt x="169" y="140"/>
                                </a:cubicBezTo>
                                <a:cubicBezTo>
                                  <a:pt x="168" y="146"/>
                                  <a:pt x="164" y="152"/>
                                  <a:pt x="159" y="155"/>
                                </a:cubicBezTo>
                                <a:cubicBezTo>
                                  <a:pt x="153" y="159"/>
                                  <a:pt x="148" y="161"/>
                                  <a:pt x="141" y="160"/>
                                </a:cubicBezTo>
                                <a:cubicBezTo>
                                  <a:pt x="114" y="155"/>
                                  <a:pt x="114" y="155"/>
                                  <a:pt x="114" y="155"/>
                                </a:cubicBezTo>
                                <a:cubicBezTo>
                                  <a:pt x="94" y="266"/>
                                  <a:pt x="94" y="266"/>
                                  <a:pt x="94" y="266"/>
                                </a:cubicBezTo>
                                <a:cubicBezTo>
                                  <a:pt x="94" y="267"/>
                                  <a:pt x="94" y="268"/>
                                  <a:pt x="94" y="268"/>
                                </a:cubicBezTo>
                                <a:cubicBezTo>
                                  <a:pt x="97" y="269"/>
                                  <a:pt x="100" y="268"/>
                                  <a:pt x="103" y="266"/>
                                </a:cubicBezTo>
                                <a:cubicBezTo>
                                  <a:pt x="281" y="141"/>
                                  <a:pt x="281" y="141"/>
                                  <a:pt x="281" y="141"/>
                                </a:cubicBezTo>
                                <a:cubicBezTo>
                                  <a:pt x="284" y="139"/>
                                  <a:pt x="286" y="136"/>
                                  <a:pt x="286" y="133"/>
                                </a:cubicBezTo>
                                <a:cubicBezTo>
                                  <a:pt x="286" y="133"/>
                                  <a:pt x="285" y="133"/>
                                  <a:pt x="284" y="133"/>
                                </a:cubicBezTo>
                                <a:cubicBezTo>
                                  <a:pt x="173" y="113"/>
                                  <a:pt x="173" y="113"/>
                                  <a:pt x="173" y="113"/>
                                </a:cubicBezTo>
                                <a:close/>
                                <a:moveTo>
                                  <a:pt x="3" y="135"/>
                                </a:moveTo>
                                <a:cubicBezTo>
                                  <a:pt x="2" y="135"/>
                                  <a:pt x="1" y="135"/>
                                  <a:pt x="0" y="134"/>
                                </a:cubicBezTo>
                                <a:cubicBezTo>
                                  <a:pt x="0" y="138"/>
                                  <a:pt x="0" y="141"/>
                                  <a:pt x="2" y="144"/>
                                </a:cubicBezTo>
                                <a:cubicBezTo>
                                  <a:pt x="83" y="259"/>
                                  <a:pt x="83" y="259"/>
                                  <a:pt x="83" y="259"/>
                                </a:cubicBezTo>
                                <a:cubicBezTo>
                                  <a:pt x="102" y="153"/>
                                  <a:pt x="102" y="153"/>
                                  <a:pt x="102" y="153"/>
                                </a:cubicBezTo>
                                <a:cubicBezTo>
                                  <a:pt x="3" y="135"/>
                                  <a:pt x="3" y="135"/>
                                  <a:pt x="3" y="135"/>
                                </a:cubicBezTo>
                                <a:close/>
                                <a:moveTo>
                                  <a:pt x="193" y="2"/>
                                </a:moveTo>
                                <a:cubicBezTo>
                                  <a:pt x="175" y="101"/>
                                  <a:pt x="175" y="101"/>
                                  <a:pt x="175" y="101"/>
                                </a:cubicBezTo>
                                <a:cubicBezTo>
                                  <a:pt x="282" y="120"/>
                                  <a:pt x="282" y="120"/>
                                  <a:pt x="282" y="120"/>
                                </a:cubicBezTo>
                                <a:cubicBezTo>
                                  <a:pt x="201" y="5"/>
                                  <a:pt x="201" y="5"/>
                                  <a:pt x="201" y="5"/>
                                </a:cubicBezTo>
                                <a:cubicBezTo>
                                  <a:pt x="199" y="2"/>
                                  <a:pt x="196" y="0"/>
                                  <a:pt x="193" y="0"/>
                                </a:cubicBezTo>
                                <a:cubicBezTo>
                                  <a:pt x="193" y="0"/>
                                  <a:pt x="193" y="1"/>
                                  <a:pt x="193" y="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28"/>
                        <wps:cNvSpPr>
                          <a:spLocks noEditPoints="1"/>
                        </wps:cNvSpPr>
                        <wps:spPr bwMode="auto">
                          <a:xfrm>
                            <a:off x="5016500" y="2247900"/>
                            <a:ext cx="682625" cy="798513"/>
                          </a:xfrm>
                          <a:custGeom>
                            <a:avLst/>
                            <a:gdLst>
                              <a:gd name="T0" fmla="*/ 37 w 182"/>
                              <a:gd name="T1" fmla="*/ 128 h 213"/>
                              <a:gd name="T2" fmla="*/ 8 w 182"/>
                              <a:gd name="T3" fmla="*/ 116 h 213"/>
                              <a:gd name="T4" fmla="*/ 7 w 182"/>
                              <a:gd name="T5" fmla="*/ 138 h 213"/>
                              <a:gd name="T6" fmla="*/ 7 w 182"/>
                              <a:gd name="T7" fmla="*/ 138 h 213"/>
                              <a:gd name="T8" fmla="*/ 32 w 182"/>
                              <a:gd name="T9" fmla="*/ 160 h 213"/>
                              <a:gd name="T10" fmla="*/ 49 w 182"/>
                              <a:gd name="T11" fmla="*/ 139 h 213"/>
                              <a:gd name="T12" fmla="*/ 19 w 182"/>
                              <a:gd name="T13" fmla="*/ 148 h 213"/>
                              <a:gd name="T14" fmla="*/ 78 w 182"/>
                              <a:gd name="T15" fmla="*/ 110 h 213"/>
                              <a:gd name="T16" fmla="*/ 89 w 182"/>
                              <a:gd name="T17" fmla="*/ 135 h 213"/>
                              <a:gd name="T18" fmla="*/ 79 w 182"/>
                              <a:gd name="T19" fmla="*/ 110 h 213"/>
                              <a:gd name="T20" fmla="*/ 103 w 182"/>
                              <a:gd name="T21" fmla="*/ 129 h 213"/>
                              <a:gd name="T22" fmla="*/ 61 w 182"/>
                              <a:gd name="T23" fmla="*/ 117 h 213"/>
                              <a:gd name="T24" fmla="*/ 73 w 182"/>
                              <a:gd name="T25" fmla="*/ 141 h 213"/>
                              <a:gd name="T26" fmla="*/ 73 w 182"/>
                              <a:gd name="T27" fmla="*/ 141 h 213"/>
                              <a:gd name="T28" fmla="*/ 68 w 182"/>
                              <a:gd name="T29" fmla="*/ 204 h 213"/>
                              <a:gd name="T30" fmla="*/ 51 w 182"/>
                              <a:gd name="T31" fmla="*/ 174 h 213"/>
                              <a:gd name="T32" fmla="*/ 53 w 182"/>
                              <a:gd name="T33" fmla="*/ 198 h 213"/>
                              <a:gd name="T34" fmla="*/ 53 w 182"/>
                              <a:gd name="T35" fmla="*/ 198 h 213"/>
                              <a:gd name="T36" fmla="*/ 83 w 182"/>
                              <a:gd name="T37" fmla="*/ 211 h 213"/>
                              <a:gd name="T38" fmla="*/ 93 w 182"/>
                              <a:gd name="T39" fmla="*/ 186 h 213"/>
                              <a:gd name="T40" fmla="*/ 69 w 182"/>
                              <a:gd name="T41" fmla="*/ 204 h 213"/>
                              <a:gd name="T42" fmla="*/ 97 w 182"/>
                              <a:gd name="T43" fmla="*/ 140 h 213"/>
                              <a:gd name="T44" fmla="*/ 110 w 182"/>
                              <a:gd name="T45" fmla="*/ 129 h 213"/>
                              <a:gd name="T46" fmla="*/ 110 w 182"/>
                              <a:gd name="T47" fmla="*/ 130 h 213"/>
                              <a:gd name="T48" fmla="*/ 110 w 182"/>
                              <a:gd name="T49" fmla="*/ 130 h 213"/>
                              <a:gd name="T50" fmla="*/ 84 w 182"/>
                              <a:gd name="T51" fmla="*/ 150 h 213"/>
                              <a:gd name="T52" fmla="*/ 97 w 182"/>
                              <a:gd name="T53" fmla="*/ 141 h 213"/>
                              <a:gd name="T54" fmla="*/ 84 w 182"/>
                              <a:gd name="T55" fmla="*/ 151 h 213"/>
                              <a:gd name="T56" fmla="*/ 139 w 182"/>
                              <a:gd name="T57" fmla="*/ 75 h 213"/>
                              <a:gd name="T58" fmla="*/ 131 w 182"/>
                              <a:gd name="T59" fmla="*/ 57 h 213"/>
                              <a:gd name="T60" fmla="*/ 134 w 182"/>
                              <a:gd name="T61" fmla="*/ 82 h 213"/>
                              <a:gd name="T62" fmla="*/ 138 w 182"/>
                              <a:gd name="T63" fmla="*/ 75 h 213"/>
                              <a:gd name="T64" fmla="*/ 100 w 182"/>
                              <a:gd name="T65" fmla="*/ 46 h 213"/>
                              <a:gd name="T66" fmla="*/ 106 w 182"/>
                              <a:gd name="T67" fmla="*/ 78 h 213"/>
                              <a:gd name="T68" fmla="*/ 100 w 182"/>
                              <a:gd name="T69" fmla="*/ 47 h 213"/>
                              <a:gd name="T70" fmla="*/ 153 w 182"/>
                              <a:gd name="T71" fmla="*/ 186 h 213"/>
                              <a:gd name="T72" fmla="*/ 170 w 182"/>
                              <a:gd name="T73" fmla="*/ 178 h 213"/>
                              <a:gd name="T74" fmla="*/ 165 w 182"/>
                              <a:gd name="T75" fmla="*/ 184 h 213"/>
                              <a:gd name="T76" fmla="*/ 165 w 182"/>
                              <a:gd name="T77" fmla="*/ 184 h 213"/>
                              <a:gd name="T78" fmla="*/ 181 w 182"/>
                              <a:gd name="T79" fmla="*/ 146 h 213"/>
                              <a:gd name="T80" fmla="*/ 176 w 182"/>
                              <a:gd name="T81" fmla="*/ 162 h 213"/>
                              <a:gd name="T82" fmla="*/ 171 w 182"/>
                              <a:gd name="T83" fmla="*/ 130 h 213"/>
                              <a:gd name="T84" fmla="*/ 150 w 182"/>
                              <a:gd name="T85" fmla="*/ 28 h 213"/>
                              <a:gd name="T86" fmla="*/ 133 w 182"/>
                              <a:gd name="T87" fmla="*/ 29 h 213"/>
                              <a:gd name="T88" fmla="*/ 150 w 182"/>
                              <a:gd name="T89" fmla="*/ 27 h 213"/>
                              <a:gd name="T90" fmla="*/ 147 w 182"/>
                              <a:gd name="T91" fmla="*/ 1 h 213"/>
                              <a:gd name="T92" fmla="*/ 134 w 182"/>
                              <a:gd name="T93" fmla="*/ 28 h 213"/>
                              <a:gd name="T94" fmla="*/ 116 w 182"/>
                              <a:gd name="T95" fmla="*/ 31 h 213"/>
                              <a:gd name="T96" fmla="*/ 103 w 182"/>
                              <a:gd name="T97" fmla="*/ 17 h 213"/>
                              <a:gd name="T98" fmla="*/ 172 w 182"/>
                              <a:gd name="T99" fmla="*/ 96 h 213"/>
                              <a:gd name="T100" fmla="*/ 163 w 182"/>
                              <a:gd name="T101" fmla="*/ 110 h 213"/>
                              <a:gd name="T102" fmla="*/ 148 w 182"/>
                              <a:gd name="T103" fmla="*/ 81 h 213"/>
                              <a:gd name="T104" fmla="*/ 149 w 182"/>
                              <a:gd name="T105" fmla="*/ 83 h 213"/>
                              <a:gd name="T106" fmla="*/ 149 w 182"/>
                              <a:gd name="T107" fmla="*/ 83 h 213"/>
                              <a:gd name="T108" fmla="*/ 131 w 182"/>
                              <a:gd name="T109" fmla="*/ 110 h 213"/>
                              <a:gd name="T110" fmla="*/ 154 w 182"/>
                              <a:gd name="T111" fmla="*/ 124 h 213"/>
                              <a:gd name="T112" fmla="*/ 140 w 182"/>
                              <a:gd name="T113" fmla="*/ 96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2" h="213">
                                <a:moveTo>
                                  <a:pt x="19" y="148"/>
                                </a:moveTo>
                                <a:cubicBezTo>
                                  <a:pt x="7" y="138"/>
                                  <a:pt x="7" y="138"/>
                                  <a:pt x="7" y="138"/>
                                </a:cubicBezTo>
                                <a:cubicBezTo>
                                  <a:pt x="7" y="138"/>
                                  <a:pt x="7" y="138"/>
                                  <a:pt x="7" y="138"/>
                                </a:cubicBezTo>
                                <a:cubicBezTo>
                                  <a:pt x="1" y="132"/>
                                  <a:pt x="0" y="124"/>
                                  <a:pt x="5" y="119"/>
                                </a:cubicBezTo>
                                <a:cubicBezTo>
                                  <a:pt x="11" y="113"/>
                                  <a:pt x="19" y="112"/>
                                  <a:pt x="24" y="117"/>
                                </a:cubicBezTo>
                                <a:cubicBezTo>
                                  <a:pt x="24" y="117"/>
                                  <a:pt x="24" y="117"/>
                                  <a:pt x="24" y="117"/>
                                </a:cubicBezTo>
                                <a:cubicBezTo>
                                  <a:pt x="37" y="128"/>
                                  <a:pt x="37" y="128"/>
                                  <a:pt x="37" y="128"/>
                                </a:cubicBezTo>
                                <a:cubicBezTo>
                                  <a:pt x="19" y="148"/>
                                  <a:pt x="19" y="148"/>
                                  <a:pt x="19" y="148"/>
                                </a:cubicBezTo>
                                <a:cubicBezTo>
                                  <a:pt x="19" y="148"/>
                                  <a:pt x="19" y="148"/>
                                  <a:pt x="19" y="148"/>
                                </a:cubicBezTo>
                                <a:close/>
                                <a:moveTo>
                                  <a:pt x="37" y="128"/>
                                </a:moveTo>
                                <a:cubicBezTo>
                                  <a:pt x="25" y="116"/>
                                  <a:pt x="25" y="116"/>
                                  <a:pt x="25" y="116"/>
                                </a:cubicBezTo>
                                <a:cubicBezTo>
                                  <a:pt x="25" y="116"/>
                                  <a:pt x="25" y="116"/>
                                  <a:pt x="25" y="116"/>
                                </a:cubicBezTo>
                                <a:cubicBezTo>
                                  <a:pt x="25" y="116"/>
                                  <a:pt x="25" y="116"/>
                                  <a:pt x="25" y="116"/>
                                </a:cubicBezTo>
                                <a:cubicBezTo>
                                  <a:pt x="19" y="113"/>
                                  <a:pt x="12" y="113"/>
                                  <a:pt x="8" y="116"/>
                                </a:cubicBezTo>
                                <a:cubicBezTo>
                                  <a:pt x="7" y="117"/>
                                  <a:pt x="6" y="117"/>
                                  <a:pt x="5" y="119"/>
                                </a:cubicBezTo>
                                <a:cubicBezTo>
                                  <a:pt x="0" y="124"/>
                                  <a:pt x="0" y="132"/>
                                  <a:pt x="6" y="137"/>
                                </a:cubicBezTo>
                                <a:cubicBezTo>
                                  <a:pt x="6" y="137"/>
                                  <a:pt x="6" y="137"/>
                                  <a:pt x="6" y="137"/>
                                </a:cubicBezTo>
                                <a:cubicBezTo>
                                  <a:pt x="20" y="149"/>
                                  <a:pt x="20" y="149"/>
                                  <a:pt x="20" y="149"/>
                                </a:cubicBezTo>
                                <a:cubicBezTo>
                                  <a:pt x="37" y="128"/>
                                  <a:pt x="37" y="128"/>
                                  <a:pt x="37" y="128"/>
                                </a:cubicBezTo>
                                <a:cubicBezTo>
                                  <a:pt x="37" y="128"/>
                                  <a:pt x="37" y="128"/>
                                  <a:pt x="37" y="128"/>
                                </a:cubicBezTo>
                                <a:close/>
                                <a:moveTo>
                                  <a:pt x="7" y="138"/>
                                </a:moveTo>
                                <a:cubicBezTo>
                                  <a:pt x="6" y="137"/>
                                  <a:pt x="6" y="137"/>
                                  <a:pt x="6" y="137"/>
                                </a:cubicBezTo>
                                <a:cubicBezTo>
                                  <a:pt x="1" y="133"/>
                                  <a:pt x="1" y="124"/>
                                  <a:pt x="6" y="119"/>
                                </a:cubicBezTo>
                                <a:cubicBezTo>
                                  <a:pt x="6" y="118"/>
                                  <a:pt x="7" y="117"/>
                                  <a:pt x="8" y="116"/>
                                </a:cubicBezTo>
                                <a:cubicBezTo>
                                  <a:pt x="13" y="113"/>
                                  <a:pt x="20" y="113"/>
                                  <a:pt x="24" y="117"/>
                                </a:cubicBezTo>
                                <a:cubicBezTo>
                                  <a:pt x="36" y="128"/>
                                  <a:pt x="36" y="128"/>
                                  <a:pt x="36" y="128"/>
                                </a:cubicBezTo>
                                <a:cubicBezTo>
                                  <a:pt x="19" y="148"/>
                                  <a:pt x="19" y="148"/>
                                  <a:pt x="19" y="148"/>
                                </a:cubicBezTo>
                                <a:cubicBezTo>
                                  <a:pt x="7" y="138"/>
                                  <a:pt x="7" y="138"/>
                                  <a:pt x="7" y="138"/>
                                </a:cubicBezTo>
                                <a:close/>
                                <a:moveTo>
                                  <a:pt x="51" y="158"/>
                                </a:moveTo>
                                <a:cubicBezTo>
                                  <a:pt x="56" y="152"/>
                                  <a:pt x="55" y="144"/>
                                  <a:pt x="50" y="138"/>
                                </a:cubicBezTo>
                                <a:cubicBezTo>
                                  <a:pt x="50" y="138"/>
                                  <a:pt x="50" y="138"/>
                                  <a:pt x="50" y="138"/>
                                </a:cubicBezTo>
                                <a:cubicBezTo>
                                  <a:pt x="37" y="127"/>
                                  <a:pt x="37" y="127"/>
                                  <a:pt x="37" y="127"/>
                                </a:cubicBezTo>
                                <a:cubicBezTo>
                                  <a:pt x="18" y="149"/>
                                  <a:pt x="18" y="149"/>
                                  <a:pt x="18" y="149"/>
                                </a:cubicBezTo>
                                <a:cubicBezTo>
                                  <a:pt x="31" y="159"/>
                                  <a:pt x="31" y="159"/>
                                  <a:pt x="31" y="159"/>
                                </a:cubicBezTo>
                                <a:cubicBezTo>
                                  <a:pt x="32" y="160"/>
                                  <a:pt x="32" y="160"/>
                                  <a:pt x="32" y="160"/>
                                </a:cubicBezTo>
                                <a:cubicBezTo>
                                  <a:pt x="32" y="160"/>
                                  <a:pt x="32" y="160"/>
                                  <a:pt x="32" y="160"/>
                                </a:cubicBezTo>
                                <a:cubicBezTo>
                                  <a:pt x="36" y="163"/>
                                  <a:pt x="43" y="164"/>
                                  <a:pt x="49" y="160"/>
                                </a:cubicBezTo>
                                <a:cubicBezTo>
                                  <a:pt x="49" y="160"/>
                                  <a:pt x="49" y="159"/>
                                  <a:pt x="51" y="158"/>
                                </a:cubicBezTo>
                                <a:close/>
                                <a:moveTo>
                                  <a:pt x="19" y="148"/>
                                </a:moveTo>
                                <a:cubicBezTo>
                                  <a:pt x="37" y="128"/>
                                  <a:pt x="37" y="128"/>
                                  <a:pt x="37" y="128"/>
                                </a:cubicBezTo>
                                <a:cubicBezTo>
                                  <a:pt x="49" y="139"/>
                                  <a:pt x="49" y="139"/>
                                  <a:pt x="49" y="139"/>
                                </a:cubicBezTo>
                                <a:cubicBezTo>
                                  <a:pt x="49" y="139"/>
                                  <a:pt x="49" y="139"/>
                                  <a:pt x="49" y="139"/>
                                </a:cubicBezTo>
                                <a:cubicBezTo>
                                  <a:pt x="49" y="139"/>
                                  <a:pt x="49" y="139"/>
                                  <a:pt x="49" y="139"/>
                                </a:cubicBezTo>
                                <a:cubicBezTo>
                                  <a:pt x="54" y="144"/>
                                  <a:pt x="55" y="152"/>
                                  <a:pt x="50" y="157"/>
                                </a:cubicBezTo>
                                <a:cubicBezTo>
                                  <a:pt x="49" y="158"/>
                                  <a:pt x="49" y="159"/>
                                  <a:pt x="48" y="160"/>
                                </a:cubicBezTo>
                                <a:cubicBezTo>
                                  <a:pt x="43" y="163"/>
                                  <a:pt x="36" y="163"/>
                                  <a:pt x="31" y="159"/>
                                </a:cubicBezTo>
                                <a:cubicBezTo>
                                  <a:pt x="31" y="159"/>
                                  <a:pt x="31" y="159"/>
                                  <a:pt x="31" y="159"/>
                                </a:cubicBezTo>
                                <a:cubicBezTo>
                                  <a:pt x="19" y="148"/>
                                  <a:pt x="19" y="148"/>
                                  <a:pt x="19" y="148"/>
                                </a:cubicBezTo>
                                <a:cubicBezTo>
                                  <a:pt x="19" y="148"/>
                                  <a:pt x="19" y="148"/>
                                  <a:pt x="19" y="148"/>
                                </a:cubicBezTo>
                                <a:close/>
                                <a:moveTo>
                                  <a:pt x="89" y="135"/>
                                </a:moveTo>
                                <a:cubicBezTo>
                                  <a:pt x="104" y="129"/>
                                  <a:pt x="104" y="129"/>
                                  <a:pt x="104" y="129"/>
                                </a:cubicBezTo>
                                <a:cubicBezTo>
                                  <a:pt x="104" y="129"/>
                                  <a:pt x="104" y="129"/>
                                  <a:pt x="104" y="129"/>
                                </a:cubicBezTo>
                                <a:cubicBezTo>
                                  <a:pt x="111" y="126"/>
                                  <a:pt x="114" y="118"/>
                                  <a:pt x="111" y="111"/>
                                </a:cubicBezTo>
                                <a:cubicBezTo>
                                  <a:pt x="108" y="104"/>
                                  <a:pt x="100" y="101"/>
                                  <a:pt x="94" y="104"/>
                                </a:cubicBezTo>
                                <a:cubicBezTo>
                                  <a:pt x="94" y="104"/>
                                  <a:pt x="94" y="104"/>
                                  <a:pt x="94" y="104"/>
                                </a:cubicBezTo>
                                <a:cubicBezTo>
                                  <a:pt x="78" y="110"/>
                                  <a:pt x="78" y="110"/>
                                  <a:pt x="78" y="110"/>
                                </a:cubicBezTo>
                                <a:cubicBezTo>
                                  <a:pt x="89" y="135"/>
                                  <a:pt x="89" y="135"/>
                                  <a:pt x="89" y="135"/>
                                </a:cubicBezTo>
                                <a:cubicBezTo>
                                  <a:pt x="89" y="135"/>
                                  <a:pt x="89" y="135"/>
                                  <a:pt x="89" y="135"/>
                                </a:cubicBezTo>
                                <a:close/>
                                <a:moveTo>
                                  <a:pt x="111" y="111"/>
                                </a:moveTo>
                                <a:cubicBezTo>
                                  <a:pt x="109" y="104"/>
                                  <a:pt x="101" y="101"/>
                                  <a:pt x="94" y="103"/>
                                </a:cubicBezTo>
                                <a:cubicBezTo>
                                  <a:pt x="94" y="103"/>
                                  <a:pt x="94" y="103"/>
                                  <a:pt x="94" y="103"/>
                                </a:cubicBezTo>
                                <a:cubicBezTo>
                                  <a:pt x="78" y="110"/>
                                  <a:pt x="78" y="110"/>
                                  <a:pt x="78" y="110"/>
                                </a:cubicBezTo>
                                <a:cubicBezTo>
                                  <a:pt x="89" y="135"/>
                                  <a:pt x="89" y="135"/>
                                  <a:pt x="89" y="135"/>
                                </a:cubicBezTo>
                                <a:cubicBezTo>
                                  <a:pt x="104" y="129"/>
                                  <a:pt x="104" y="129"/>
                                  <a:pt x="104" y="129"/>
                                </a:cubicBezTo>
                                <a:cubicBezTo>
                                  <a:pt x="104" y="129"/>
                                  <a:pt x="104" y="129"/>
                                  <a:pt x="104" y="129"/>
                                </a:cubicBezTo>
                                <a:cubicBezTo>
                                  <a:pt x="104" y="129"/>
                                  <a:pt x="104" y="129"/>
                                  <a:pt x="104" y="129"/>
                                </a:cubicBezTo>
                                <a:cubicBezTo>
                                  <a:pt x="105" y="128"/>
                                  <a:pt x="106" y="128"/>
                                  <a:pt x="106" y="128"/>
                                </a:cubicBezTo>
                                <a:cubicBezTo>
                                  <a:pt x="111" y="124"/>
                                  <a:pt x="114" y="118"/>
                                  <a:pt x="111" y="111"/>
                                </a:cubicBezTo>
                                <a:close/>
                                <a:moveTo>
                                  <a:pt x="89" y="135"/>
                                </a:moveTo>
                                <a:cubicBezTo>
                                  <a:pt x="79" y="110"/>
                                  <a:pt x="79" y="110"/>
                                  <a:pt x="79" y="110"/>
                                </a:cubicBezTo>
                                <a:cubicBezTo>
                                  <a:pt x="94" y="104"/>
                                  <a:pt x="94" y="104"/>
                                  <a:pt x="94" y="104"/>
                                </a:cubicBezTo>
                                <a:cubicBezTo>
                                  <a:pt x="94" y="104"/>
                                  <a:pt x="94" y="104"/>
                                  <a:pt x="94" y="104"/>
                                </a:cubicBezTo>
                                <a:cubicBezTo>
                                  <a:pt x="94" y="104"/>
                                  <a:pt x="94" y="104"/>
                                  <a:pt x="94" y="104"/>
                                </a:cubicBezTo>
                                <a:cubicBezTo>
                                  <a:pt x="101" y="102"/>
                                  <a:pt x="108" y="105"/>
                                  <a:pt x="111" y="112"/>
                                </a:cubicBezTo>
                                <a:cubicBezTo>
                                  <a:pt x="113" y="117"/>
                                  <a:pt x="111" y="123"/>
                                  <a:pt x="106" y="127"/>
                                </a:cubicBezTo>
                                <a:cubicBezTo>
                                  <a:pt x="105" y="127"/>
                                  <a:pt x="105" y="128"/>
                                  <a:pt x="104" y="128"/>
                                </a:cubicBezTo>
                                <a:cubicBezTo>
                                  <a:pt x="103" y="129"/>
                                  <a:pt x="103" y="129"/>
                                  <a:pt x="103" y="129"/>
                                </a:cubicBezTo>
                                <a:cubicBezTo>
                                  <a:pt x="89" y="135"/>
                                  <a:pt x="89" y="135"/>
                                  <a:pt x="89" y="135"/>
                                </a:cubicBezTo>
                                <a:cubicBezTo>
                                  <a:pt x="89" y="135"/>
                                  <a:pt x="89" y="135"/>
                                  <a:pt x="89" y="135"/>
                                </a:cubicBezTo>
                                <a:close/>
                                <a:moveTo>
                                  <a:pt x="78" y="110"/>
                                </a:moveTo>
                                <a:cubicBezTo>
                                  <a:pt x="63" y="115"/>
                                  <a:pt x="63" y="115"/>
                                  <a:pt x="63" y="115"/>
                                </a:cubicBezTo>
                                <a:cubicBezTo>
                                  <a:pt x="63" y="116"/>
                                  <a:pt x="63" y="116"/>
                                  <a:pt x="63" y="116"/>
                                </a:cubicBezTo>
                                <a:cubicBezTo>
                                  <a:pt x="63" y="116"/>
                                  <a:pt x="63" y="116"/>
                                  <a:pt x="63" y="116"/>
                                </a:cubicBezTo>
                                <a:cubicBezTo>
                                  <a:pt x="62" y="116"/>
                                  <a:pt x="61" y="117"/>
                                  <a:pt x="61" y="117"/>
                                </a:cubicBezTo>
                                <a:cubicBezTo>
                                  <a:pt x="56" y="121"/>
                                  <a:pt x="53" y="127"/>
                                  <a:pt x="56" y="134"/>
                                </a:cubicBezTo>
                                <a:cubicBezTo>
                                  <a:pt x="59" y="141"/>
                                  <a:pt x="66" y="144"/>
                                  <a:pt x="73" y="142"/>
                                </a:cubicBezTo>
                                <a:cubicBezTo>
                                  <a:pt x="73" y="142"/>
                                  <a:pt x="73" y="142"/>
                                  <a:pt x="73" y="142"/>
                                </a:cubicBezTo>
                                <a:cubicBezTo>
                                  <a:pt x="90" y="135"/>
                                  <a:pt x="90" y="135"/>
                                  <a:pt x="90" y="135"/>
                                </a:cubicBezTo>
                                <a:cubicBezTo>
                                  <a:pt x="78" y="110"/>
                                  <a:pt x="78" y="110"/>
                                  <a:pt x="78" y="110"/>
                                </a:cubicBezTo>
                                <a:cubicBezTo>
                                  <a:pt x="78" y="110"/>
                                  <a:pt x="78" y="110"/>
                                  <a:pt x="78" y="110"/>
                                </a:cubicBezTo>
                                <a:close/>
                                <a:moveTo>
                                  <a:pt x="73" y="141"/>
                                </a:moveTo>
                                <a:cubicBezTo>
                                  <a:pt x="73" y="141"/>
                                  <a:pt x="73" y="141"/>
                                  <a:pt x="73" y="141"/>
                                </a:cubicBezTo>
                                <a:cubicBezTo>
                                  <a:pt x="66" y="143"/>
                                  <a:pt x="59" y="140"/>
                                  <a:pt x="57" y="133"/>
                                </a:cubicBezTo>
                                <a:cubicBezTo>
                                  <a:pt x="54" y="128"/>
                                  <a:pt x="56" y="121"/>
                                  <a:pt x="61" y="118"/>
                                </a:cubicBezTo>
                                <a:cubicBezTo>
                                  <a:pt x="62" y="117"/>
                                  <a:pt x="62" y="117"/>
                                  <a:pt x="63" y="116"/>
                                </a:cubicBezTo>
                                <a:cubicBezTo>
                                  <a:pt x="78" y="111"/>
                                  <a:pt x="78" y="111"/>
                                  <a:pt x="78" y="111"/>
                                </a:cubicBezTo>
                                <a:cubicBezTo>
                                  <a:pt x="88" y="134"/>
                                  <a:pt x="88" y="134"/>
                                  <a:pt x="88" y="134"/>
                                </a:cubicBezTo>
                                <a:cubicBezTo>
                                  <a:pt x="73" y="141"/>
                                  <a:pt x="73" y="141"/>
                                  <a:pt x="73" y="141"/>
                                </a:cubicBezTo>
                                <a:close/>
                                <a:moveTo>
                                  <a:pt x="79" y="180"/>
                                </a:moveTo>
                                <a:cubicBezTo>
                                  <a:pt x="63" y="173"/>
                                  <a:pt x="63" y="173"/>
                                  <a:pt x="63" y="173"/>
                                </a:cubicBezTo>
                                <a:cubicBezTo>
                                  <a:pt x="63" y="173"/>
                                  <a:pt x="63" y="173"/>
                                  <a:pt x="63" y="173"/>
                                </a:cubicBezTo>
                                <a:cubicBezTo>
                                  <a:pt x="56" y="170"/>
                                  <a:pt x="48" y="174"/>
                                  <a:pt x="46" y="180"/>
                                </a:cubicBezTo>
                                <a:cubicBezTo>
                                  <a:pt x="43" y="187"/>
                                  <a:pt x="46" y="195"/>
                                  <a:pt x="53" y="198"/>
                                </a:cubicBezTo>
                                <a:cubicBezTo>
                                  <a:pt x="53" y="198"/>
                                  <a:pt x="53" y="198"/>
                                  <a:pt x="53" y="198"/>
                                </a:cubicBezTo>
                                <a:cubicBezTo>
                                  <a:pt x="68" y="204"/>
                                  <a:pt x="68" y="204"/>
                                  <a:pt x="68" y="204"/>
                                </a:cubicBezTo>
                                <a:cubicBezTo>
                                  <a:pt x="79" y="180"/>
                                  <a:pt x="79" y="180"/>
                                  <a:pt x="79" y="180"/>
                                </a:cubicBezTo>
                                <a:cubicBezTo>
                                  <a:pt x="79" y="180"/>
                                  <a:pt x="79" y="180"/>
                                  <a:pt x="79" y="180"/>
                                </a:cubicBezTo>
                                <a:close/>
                                <a:moveTo>
                                  <a:pt x="79" y="179"/>
                                </a:moveTo>
                                <a:cubicBezTo>
                                  <a:pt x="63" y="173"/>
                                  <a:pt x="63" y="173"/>
                                  <a:pt x="63" y="173"/>
                                </a:cubicBezTo>
                                <a:cubicBezTo>
                                  <a:pt x="63" y="172"/>
                                  <a:pt x="63" y="172"/>
                                  <a:pt x="63" y="172"/>
                                </a:cubicBezTo>
                                <a:cubicBezTo>
                                  <a:pt x="63" y="172"/>
                                  <a:pt x="63" y="172"/>
                                  <a:pt x="63" y="172"/>
                                </a:cubicBezTo>
                                <a:cubicBezTo>
                                  <a:pt x="59" y="171"/>
                                  <a:pt x="54" y="172"/>
                                  <a:pt x="51" y="174"/>
                                </a:cubicBezTo>
                                <a:cubicBezTo>
                                  <a:pt x="48" y="176"/>
                                  <a:pt x="47" y="178"/>
                                  <a:pt x="45" y="180"/>
                                </a:cubicBezTo>
                                <a:cubicBezTo>
                                  <a:pt x="42" y="187"/>
                                  <a:pt x="46" y="195"/>
                                  <a:pt x="52" y="198"/>
                                </a:cubicBezTo>
                                <a:cubicBezTo>
                                  <a:pt x="52" y="198"/>
                                  <a:pt x="52" y="198"/>
                                  <a:pt x="52" y="198"/>
                                </a:cubicBezTo>
                                <a:cubicBezTo>
                                  <a:pt x="68" y="205"/>
                                  <a:pt x="68" y="205"/>
                                  <a:pt x="68" y="205"/>
                                </a:cubicBezTo>
                                <a:cubicBezTo>
                                  <a:pt x="79" y="179"/>
                                  <a:pt x="79" y="179"/>
                                  <a:pt x="79" y="179"/>
                                </a:cubicBezTo>
                                <a:cubicBezTo>
                                  <a:pt x="79" y="179"/>
                                  <a:pt x="79" y="179"/>
                                  <a:pt x="79" y="179"/>
                                </a:cubicBezTo>
                                <a:close/>
                                <a:moveTo>
                                  <a:pt x="53" y="198"/>
                                </a:moveTo>
                                <a:cubicBezTo>
                                  <a:pt x="53" y="198"/>
                                  <a:pt x="53" y="198"/>
                                  <a:pt x="53" y="198"/>
                                </a:cubicBezTo>
                                <a:cubicBezTo>
                                  <a:pt x="47" y="194"/>
                                  <a:pt x="43" y="187"/>
                                  <a:pt x="46" y="180"/>
                                </a:cubicBezTo>
                                <a:cubicBezTo>
                                  <a:pt x="47" y="178"/>
                                  <a:pt x="49" y="176"/>
                                  <a:pt x="51" y="175"/>
                                </a:cubicBezTo>
                                <a:cubicBezTo>
                                  <a:pt x="54" y="173"/>
                                  <a:pt x="59" y="171"/>
                                  <a:pt x="63" y="173"/>
                                </a:cubicBezTo>
                                <a:cubicBezTo>
                                  <a:pt x="79" y="180"/>
                                  <a:pt x="79" y="180"/>
                                  <a:pt x="79" y="180"/>
                                </a:cubicBezTo>
                                <a:cubicBezTo>
                                  <a:pt x="68" y="204"/>
                                  <a:pt x="68" y="204"/>
                                  <a:pt x="68" y="204"/>
                                </a:cubicBezTo>
                                <a:cubicBezTo>
                                  <a:pt x="53" y="198"/>
                                  <a:pt x="53" y="198"/>
                                  <a:pt x="53" y="198"/>
                                </a:cubicBezTo>
                                <a:close/>
                                <a:moveTo>
                                  <a:pt x="101" y="203"/>
                                </a:moveTo>
                                <a:cubicBezTo>
                                  <a:pt x="104" y="197"/>
                                  <a:pt x="101" y="189"/>
                                  <a:pt x="94" y="186"/>
                                </a:cubicBezTo>
                                <a:cubicBezTo>
                                  <a:pt x="94" y="186"/>
                                  <a:pt x="94" y="186"/>
                                  <a:pt x="94" y="186"/>
                                </a:cubicBezTo>
                                <a:cubicBezTo>
                                  <a:pt x="78" y="179"/>
                                  <a:pt x="78" y="179"/>
                                  <a:pt x="78" y="179"/>
                                </a:cubicBezTo>
                                <a:cubicBezTo>
                                  <a:pt x="67" y="205"/>
                                  <a:pt x="67" y="205"/>
                                  <a:pt x="67" y="205"/>
                                </a:cubicBezTo>
                                <a:cubicBezTo>
                                  <a:pt x="83" y="211"/>
                                  <a:pt x="83" y="211"/>
                                  <a:pt x="83" y="211"/>
                                </a:cubicBezTo>
                                <a:cubicBezTo>
                                  <a:pt x="83" y="211"/>
                                  <a:pt x="83" y="211"/>
                                  <a:pt x="83" y="211"/>
                                </a:cubicBezTo>
                                <a:cubicBezTo>
                                  <a:pt x="83" y="211"/>
                                  <a:pt x="83" y="211"/>
                                  <a:pt x="83" y="211"/>
                                </a:cubicBezTo>
                                <a:cubicBezTo>
                                  <a:pt x="87" y="213"/>
                                  <a:pt x="93" y="212"/>
                                  <a:pt x="96" y="209"/>
                                </a:cubicBezTo>
                                <a:cubicBezTo>
                                  <a:pt x="98" y="208"/>
                                  <a:pt x="100" y="206"/>
                                  <a:pt x="101" y="203"/>
                                </a:cubicBezTo>
                                <a:close/>
                                <a:moveTo>
                                  <a:pt x="69" y="204"/>
                                </a:moveTo>
                                <a:cubicBezTo>
                                  <a:pt x="79" y="180"/>
                                  <a:pt x="79" y="180"/>
                                  <a:pt x="79" y="180"/>
                                </a:cubicBezTo>
                                <a:cubicBezTo>
                                  <a:pt x="93" y="186"/>
                                  <a:pt x="93" y="186"/>
                                  <a:pt x="93" y="186"/>
                                </a:cubicBezTo>
                                <a:cubicBezTo>
                                  <a:pt x="93" y="186"/>
                                  <a:pt x="93" y="186"/>
                                  <a:pt x="93" y="186"/>
                                </a:cubicBezTo>
                                <a:cubicBezTo>
                                  <a:pt x="94" y="186"/>
                                  <a:pt x="94" y="186"/>
                                  <a:pt x="94" y="186"/>
                                </a:cubicBezTo>
                                <a:cubicBezTo>
                                  <a:pt x="101" y="189"/>
                                  <a:pt x="103" y="197"/>
                                  <a:pt x="100" y="203"/>
                                </a:cubicBezTo>
                                <a:cubicBezTo>
                                  <a:pt x="99" y="205"/>
                                  <a:pt x="98" y="207"/>
                                  <a:pt x="96" y="209"/>
                                </a:cubicBezTo>
                                <a:cubicBezTo>
                                  <a:pt x="92" y="211"/>
                                  <a:pt x="88" y="212"/>
                                  <a:pt x="83" y="210"/>
                                </a:cubicBezTo>
                                <a:cubicBezTo>
                                  <a:pt x="83" y="210"/>
                                  <a:pt x="83" y="210"/>
                                  <a:pt x="83" y="210"/>
                                </a:cubicBezTo>
                                <a:cubicBezTo>
                                  <a:pt x="69" y="204"/>
                                  <a:pt x="69" y="204"/>
                                  <a:pt x="69" y="204"/>
                                </a:cubicBezTo>
                                <a:cubicBezTo>
                                  <a:pt x="69" y="204"/>
                                  <a:pt x="69" y="204"/>
                                  <a:pt x="69" y="204"/>
                                </a:cubicBezTo>
                                <a:close/>
                                <a:moveTo>
                                  <a:pt x="114" y="162"/>
                                </a:moveTo>
                                <a:cubicBezTo>
                                  <a:pt x="126" y="151"/>
                                  <a:pt x="126" y="151"/>
                                  <a:pt x="126" y="151"/>
                                </a:cubicBezTo>
                                <a:cubicBezTo>
                                  <a:pt x="126" y="151"/>
                                  <a:pt x="126" y="151"/>
                                  <a:pt x="126" y="151"/>
                                </a:cubicBezTo>
                                <a:cubicBezTo>
                                  <a:pt x="132" y="147"/>
                                  <a:pt x="134" y="138"/>
                                  <a:pt x="129" y="132"/>
                                </a:cubicBezTo>
                                <a:cubicBezTo>
                                  <a:pt x="125" y="126"/>
                                  <a:pt x="116" y="125"/>
                                  <a:pt x="110" y="130"/>
                                </a:cubicBezTo>
                                <a:cubicBezTo>
                                  <a:pt x="110" y="130"/>
                                  <a:pt x="110" y="130"/>
                                  <a:pt x="110" y="130"/>
                                </a:cubicBezTo>
                                <a:cubicBezTo>
                                  <a:pt x="97" y="140"/>
                                  <a:pt x="97" y="140"/>
                                  <a:pt x="97" y="140"/>
                                </a:cubicBezTo>
                                <a:cubicBezTo>
                                  <a:pt x="114" y="162"/>
                                  <a:pt x="114" y="162"/>
                                  <a:pt x="114" y="162"/>
                                </a:cubicBezTo>
                                <a:cubicBezTo>
                                  <a:pt x="114" y="162"/>
                                  <a:pt x="114" y="162"/>
                                  <a:pt x="114" y="162"/>
                                </a:cubicBezTo>
                                <a:close/>
                                <a:moveTo>
                                  <a:pt x="127" y="152"/>
                                </a:moveTo>
                                <a:cubicBezTo>
                                  <a:pt x="128" y="151"/>
                                  <a:pt x="128" y="151"/>
                                  <a:pt x="128" y="151"/>
                                </a:cubicBezTo>
                                <a:cubicBezTo>
                                  <a:pt x="128" y="151"/>
                                  <a:pt x="128" y="151"/>
                                  <a:pt x="128" y="151"/>
                                </a:cubicBezTo>
                                <a:cubicBezTo>
                                  <a:pt x="133" y="146"/>
                                  <a:pt x="134" y="138"/>
                                  <a:pt x="129" y="132"/>
                                </a:cubicBezTo>
                                <a:cubicBezTo>
                                  <a:pt x="125" y="126"/>
                                  <a:pt x="116" y="125"/>
                                  <a:pt x="110" y="129"/>
                                </a:cubicBezTo>
                                <a:cubicBezTo>
                                  <a:pt x="110" y="129"/>
                                  <a:pt x="110" y="129"/>
                                  <a:pt x="110" y="129"/>
                                </a:cubicBezTo>
                                <a:cubicBezTo>
                                  <a:pt x="97" y="140"/>
                                  <a:pt x="97" y="140"/>
                                  <a:pt x="97" y="140"/>
                                </a:cubicBezTo>
                                <a:cubicBezTo>
                                  <a:pt x="114" y="162"/>
                                  <a:pt x="114" y="162"/>
                                  <a:pt x="114" y="162"/>
                                </a:cubicBezTo>
                                <a:cubicBezTo>
                                  <a:pt x="114" y="162"/>
                                  <a:pt x="114" y="162"/>
                                  <a:pt x="114" y="162"/>
                                </a:cubicBezTo>
                                <a:cubicBezTo>
                                  <a:pt x="127" y="152"/>
                                  <a:pt x="127" y="152"/>
                                  <a:pt x="127" y="152"/>
                                </a:cubicBezTo>
                                <a:cubicBezTo>
                                  <a:pt x="127" y="152"/>
                                  <a:pt x="127" y="152"/>
                                  <a:pt x="127" y="152"/>
                                </a:cubicBezTo>
                                <a:close/>
                                <a:moveTo>
                                  <a:pt x="110" y="130"/>
                                </a:moveTo>
                                <a:cubicBezTo>
                                  <a:pt x="110" y="130"/>
                                  <a:pt x="110" y="130"/>
                                  <a:pt x="110" y="130"/>
                                </a:cubicBezTo>
                                <a:cubicBezTo>
                                  <a:pt x="110" y="130"/>
                                  <a:pt x="110" y="130"/>
                                  <a:pt x="110" y="130"/>
                                </a:cubicBezTo>
                                <a:cubicBezTo>
                                  <a:pt x="116" y="125"/>
                                  <a:pt x="124" y="127"/>
                                  <a:pt x="129" y="132"/>
                                </a:cubicBezTo>
                                <a:cubicBezTo>
                                  <a:pt x="133" y="138"/>
                                  <a:pt x="132" y="146"/>
                                  <a:pt x="126" y="151"/>
                                </a:cubicBezTo>
                                <a:cubicBezTo>
                                  <a:pt x="114" y="161"/>
                                  <a:pt x="114" y="161"/>
                                  <a:pt x="114" y="161"/>
                                </a:cubicBezTo>
                                <a:cubicBezTo>
                                  <a:pt x="98" y="140"/>
                                  <a:pt x="98" y="140"/>
                                  <a:pt x="98" y="140"/>
                                </a:cubicBezTo>
                                <a:cubicBezTo>
                                  <a:pt x="110" y="130"/>
                                  <a:pt x="110" y="130"/>
                                  <a:pt x="110" y="130"/>
                                </a:cubicBezTo>
                                <a:cubicBezTo>
                                  <a:pt x="110" y="130"/>
                                  <a:pt x="110" y="130"/>
                                  <a:pt x="110" y="130"/>
                                </a:cubicBezTo>
                                <a:close/>
                                <a:moveTo>
                                  <a:pt x="115" y="161"/>
                                </a:moveTo>
                                <a:cubicBezTo>
                                  <a:pt x="97" y="140"/>
                                  <a:pt x="97" y="140"/>
                                  <a:pt x="97" y="140"/>
                                </a:cubicBezTo>
                                <a:cubicBezTo>
                                  <a:pt x="97" y="140"/>
                                  <a:pt x="97" y="140"/>
                                  <a:pt x="97" y="140"/>
                                </a:cubicBezTo>
                                <a:cubicBezTo>
                                  <a:pt x="84" y="150"/>
                                  <a:pt x="84" y="150"/>
                                  <a:pt x="84" y="150"/>
                                </a:cubicBezTo>
                                <a:cubicBezTo>
                                  <a:pt x="84" y="150"/>
                                  <a:pt x="84" y="150"/>
                                  <a:pt x="84" y="150"/>
                                </a:cubicBezTo>
                                <a:cubicBezTo>
                                  <a:pt x="84" y="150"/>
                                  <a:pt x="84" y="150"/>
                                  <a:pt x="84" y="150"/>
                                </a:cubicBezTo>
                                <a:cubicBezTo>
                                  <a:pt x="78" y="155"/>
                                  <a:pt x="77" y="164"/>
                                  <a:pt x="82" y="169"/>
                                </a:cubicBezTo>
                                <a:cubicBezTo>
                                  <a:pt x="86" y="175"/>
                                  <a:pt x="94" y="176"/>
                                  <a:pt x="101" y="172"/>
                                </a:cubicBezTo>
                                <a:cubicBezTo>
                                  <a:pt x="101" y="172"/>
                                  <a:pt x="101" y="172"/>
                                  <a:pt x="101" y="172"/>
                                </a:cubicBezTo>
                                <a:cubicBezTo>
                                  <a:pt x="101" y="172"/>
                                  <a:pt x="101" y="172"/>
                                  <a:pt x="101" y="172"/>
                                </a:cubicBezTo>
                                <a:cubicBezTo>
                                  <a:pt x="115" y="161"/>
                                  <a:pt x="115" y="161"/>
                                  <a:pt x="115" y="161"/>
                                </a:cubicBezTo>
                                <a:cubicBezTo>
                                  <a:pt x="115" y="161"/>
                                  <a:pt x="115" y="161"/>
                                  <a:pt x="115" y="161"/>
                                </a:cubicBezTo>
                                <a:close/>
                                <a:moveTo>
                                  <a:pt x="97" y="141"/>
                                </a:moveTo>
                                <a:cubicBezTo>
                                  <a:pt x="113" y="161"/>
                                  <a:pt x="113" y="161"/>
                                  <a:pt x="113" y="161"/>
                                </a:cubicBezTo>
                                <a:cubicBezTo>
                                  <a:pt x="101" y="171"/>
                                  <a:pt x="101" y="171"/>
                                  <a:pt x="101" y="171"/>
                                </a:cubicBezTo>
                                <a:cubicBezTo>
                                  <a:pt x="101" y="171"/>
                                  <a:pt x="101" y="171"/>
                                  <a:pt x="101" y="171"/>
                                </a:cubicBezTo>
                                <a:cubicBezTo>
                                  <a:pt x="100" y="171"/>
                                  <a:pt x="100" y="171"/>
                                  <a:pt x="100" y="171"/>
                                </a:cubicBezTo>
                                <a:cubicBezTo>
                                  <a:pt x="100" y="171"/>
                                  <a:pt x="100" y="171"/>
                                  <a:pt x="100" y="171"/>
                                </a:cubicBezTo>
                                <a:cubicBezTo>
                                  <a:pt x="95" y="175"/>
                                  <a:pt x="86" y="174"/>
                                  <a:pt x="82" y="168"/>
                                </a:cubicBezTo>
                                <a:cubicBezTo>
                                  <a:pt x="77" y="163"/>
                                  <a:pt x="78" y="155"/>
                                  <a:pt x="84" y="151"/>
                                </a:cubicBezTo>
                                <a:cubicBezTo>
                                  <a:pt x="85" y="150"/>
                                  <a:pt x="85" y="150"/>
                                  <a:pt x="85" y="150"/>
                                </a:cubicBezTo>
                                <a:cubicBezTo>
                                  <a:pt x="97" y="141"/>
                                  <a:pt x="97" y="141"/>
                                  <a:pt x="97" y="141"/>
                                </a:cubicBezTo>
                                <a:cubicBezTo>
                                  <a:pt x="97" y="141"/>
                                  <a:pt x="97" y="141"/>
                                  <a:pt x="97" y="141"/>
                                </a:cubicBezTo>
                                <a:close/>
                                <a:moveTo>
                                  <a:pt x="106" y="78"/>
                                </a:moveTo>
                                <a:cubicBezTo>
                                  <a:pt x="121" y="83"/>
                                  <a:pt x="121" y="83"/>
                                  <a:pt x="121" y="83"/>
                                </a:cubicBezTo>
                                <a:cubicBezTo>
                                  <a:pt x="121" y="83"/>
                                  <a:pt x="121" y="83"/>
                                  <a:pt x="121" y="83"/>
                                </a:cubicBezTo>
                                <a:cubicBezTo>
                                  <a:pt x="128" y="85"/>
                                  <a:pt x="136" y="82"/>
                                  <a:pt x="139" y="75"/>
                                </a:cubicBezTo>
                                <a:cubicBezTo>
                                  <a:pt x="140" y="68"/>
                                  <a:pt x="137" y="61"/>
                                  <a:pt x="130" y="58"/>
                                </a:cubicBezTo>
                                <a:cubicBezTo>
                                  <a:pt x="130" y="58"/>
                                  <a:pt x="130" y="58"/>
                                  <a:pt x="130" y="58"/>
                                </a:cubicBezTo>
                                <a:cubicBezTo>
                                  <a:pt x="115" y="52"/>
                                  <a:pt x="115" y="52"/>
                                  <a:pt x="115" y="52"/>
                                </a:cubicBezTo>
                                <a:cubicBezTo>
                                  <a:pt x="106" y="78"/>
                                  <a:pt x="106" y="78"/>
                                  <a:pt x="106" y="78"/>
                                </a:cubicBezTo>
                                <a:cubicBezTo>
                                  <a:pt x="106" y="78"/>
                                  <a:pt x="106" y="78"/>
                                  <a:pt x="106" y="78"/>
                                </a:cubicBezTo>
                                <a:close/>
                                <a:moveTo>
                                  <a:pt x="139" y="75"/>
                                </a:moveTo>
                                <a:cubicBezTo>
                                  <a:pt x="142" y="68"/>
                                  <a:pt x="138" y="60"/>
                                  <a:pt x="131" y="57"/>
                                </a:cubicBezTo>
                                <a:cubicBezTo>
                                  <a:pt x="131" y="57"/>
                                  <a:pt x="131" y="57"/>
                                  <a:pt x="131" y="57"/>
                                </a:cubicBezTo>
                                <a:cubicBezTo>
                                  <a:pt x="115" y="52"/>
                                  <a:pt x="115" y="52"/>
                                  <a:pt x="115" y="52"/>
                                </a:cubicBezTo>
                                <a:cubicBezTo>
                                  <a:pt x="105" y="78"/>
                                  <a:pt x="105" y="78"/>
                                  <a:pt x="105" y="78"/>
                                </a:cubicBezTo>
                                <a:cubicBezTo>
                                  <a:pt x="121" y="83"/>
                                  <a:pt x="121" y="83"/>
                                  <a:pt x="121" y="83"/>
                                </a:cubicBezTo>
                                <a:cubicBezTo>
                                  <a:pt x="122" y="84"/>
                                  <a:pt x="122" y="84"/>
                                  <a:pt x="122" y="84"/>
                                </a:cubicBezTo>
                                <a:cubicBezTo>
                                  <a:pt x="122" y="84"/>
                                  <a:pt x="122" y="84"/>
                                  <a:pt x="122" y="84"/>
                                </a:cubicBezTo>
                                <a:cubicBezTo>
                                  <a:pt x="126" y="85"/>
                                  <a:pt x="130" y="84"/>
                                  <a:pt x="134" y="82"/>
                                </a:cubicBezTo>
                                <a:cubicBezTo>
                                  <a:pt x="136" y="80"/>
                                  <a:pt x="138" y="78"/>
                                  <a:pt x="139" y="75"/>
                                </a:cubicBezTo>
                                <a:close/>
                                <a:moveTo>
                                  <a:pt x="107" y="77"/>
                                </a:moveTo>
                                <a:cubicBezTo>
                                  <a:pt x="115" y="53"/>
                                  <a:pt x="115" y="53"/>
                                  <a:pt x="115" y="53"/>
                                </a:cubicBezTo>
                                <a:cubicBezTo>
                                  <a:pt x="130" y="58"/>
                                  <a:pt x="130" y="58"/>
                                  <a:pt x="130" y="58"/>
                                </a:cubicBezTo>
                                <a:cubicBezTo>
                                  <a:pt x="130" y="58"/>
                                  <a:pt x="130" y="58"/>
                                  <a:pt x="130" y="58"/>
                                </a:cubicBezTo>
                                <a:cubicBezTo>
                                  <a:pt x="130" y="58"/>
                                  <a:pt x="130" y="58"/>
                                  <a:pt x="130" y="58"/>
                                </a:cubicBezTo>
                                <a:cubicBezTo>
                                  <a:pt x="137" y="61"/>
                                  <a:pt x="140" y="68"/>
                                  <a:pt x="138" y="75"/>
                                </a:cubicBezTo>
                                <a:cubicBezTo>
                                  <a:pt x="137" y="77"/>
                                  <a:pt x="135" y="80"/>
                                  <a:pt x="133" y="81"/>
                                </a:cubicBezTo>
                                <a:cubicBezTo>
                                  <a:pt x="130" y="83"/>
                                  <a:pt x="126" y="84"/>
                                  <a:pt x="121" y="83"/>
                                </a:cubicBezTo>
                                <a:cubicBezTo>
                                  <a:pt x="121" y="83"/>
                                  <a:pt x="121" y="83"/>
                                  <a:pt x="121" y="83"/>
                                </a:cubicBezTo>
                                <a:cubicBezTo>
                                  <a:pt x="107" y="77"/>
                                  <a:pt x="107" y="77"/>
                                  <a:pt x="107" y="77"/>
                                </a:cubicBezTo>
                                <a:cubicBezTo>
                                  <a:pt x="107" y="77"/>
                                  <a:pt x="107" y="77"/>
                                  <a:pt x="107" y="77"/>
                                </a:cubicBezTo>
                                <a:close/>
                                <a:moveTo>
                                  <a:pt x="116" y="52"/>
                                </a:moveTo>
                                <a:cubicBezTo>
                                  <a:pt x="100" y="46"/>
                                  <a:pt x="100" y="46"/>
                                  <a:pt x="100" y="46"/>
                                </a:cubicBezTo>
                                <a:cubicBezTo>
                                  <a:pt x="99" y="46"/>
                                  <a:pt x="99" y="46"/>
                                  <a:pt x="99" y="46"/>
                                </a:cubicBezTo>
                                <a:cubicBezTo>
                                  <a:pt x="99" y="46"/>
                                  <a:pt x="99" y="46"/>
                                  <a:pt x="99" y="46"/>
                                </a:cubicBezTo>
                                <a:cubicBezTo>
                                  <a:pt x="95" y="45"/>
                                  <a:pt x="91" y="45"/>
                                  <a:pt x="87" y="48"/>
                                </a:cubicBezTo>
                                <a:cubicBezTo>
                                  <a:pt x="85" y="49"/>
                                  <a:pt x="83" y="52"/>
                                  <a:pt x="82" y="54"/>
                                </a:cubicBezTo>
                                <a:cubicBezTo>
                                  <a:pt x="79" y="62"/>
                                  <a:pt x="83" y="69"/>
                                  <a:pt x="89" y="72"/>
                                </a:cubicBezTo>
                                <a:cubicBezTo>
                                  <a:pt x="89" y="72"/>
                                  <a:pt x="89" y="72"/>
                                  <a:pt x="89" y="72"/>
                                </a:cubicBezTo>
                                <a:cubicBezTo>
                                  <a:pt x="106" y="78"/>
                                  <a:pt x="106" y="78"/>
                                  <a:pt x="106" y="78"/>
                                </a:cubicBezTo>
                                <a:cubicBezTo>
                                  <a:pt x="116" y="52"/>
                                  <a:pt x="116" y="52"/>
                                  <a:pt x="116" y="52"/>
                                </a:cubicBezTo>
                                <a:cubicBezTo>
                                  <a:pt x="116" y="52"/>
                                  <a:pt x="116" y="52"/>
                                  <a:pt x="116" y="52"/>
                                </a:cubicBezTo>
                                <a:close/>
                                <a:moveTo>
                                  <a:pt x="91" y="72"/>
                                </a:moveTo>
                                <a:cubicBezTo>
                                  <a:pt x="90" y="72"/>
                                  <a:pt x="90" y="72"/>
                                  <a:pt x="90" y="72"/>
                                </a:cubicBezTo>
                                <a:cubicBezTo>
                                  <a:pt x="84" y="69"/>
                                  <a:pt x="80" y="61"/>
                                  <a:pt x="83" y="54"/>
                                </a:cubicBezTo>
                                <a:cubicBezTo>
                                  <a:pt x="83" y="52"/>
                                  <a:pt x="85" y="50"/>
                                  <a:pt x="87" y="48"/>
                                </a:cubicBezTo>
                                <a:cubicBezTo>
                                  <a:pt x="91" y="46"/>
                                  <a:pt x="96" y="45"/>
                                  <a:pt x="100" y="47"/>
                                </a:cubicBezTo>
                                <a:cubicBezTo>
                                  <a:pt x="114" y="53"/>
                                  <a:pt x="114" y="53"/>
                                  <a:pt x="114" y="53"/>
                                </a:cubicBezTo>
                                <a:cubicBezTo>
                                  <a:pt x="106" y="77"/>
                                  <a:pt x="106" y="77"/>
                                  <a:pt x="106" y="77"/>
                                </a:cubicBezTo>
                                <a:cubicBezTo>
                                  <a:pt x="91" y="72"/>
                                  <a:pt x="91" y="72"/>
                                  <a:pt x="91" y="72"/>
                                </a:cubicBezTo>
                                <a:close/>
                                <a:moveTo>
                                  <a:pt x="150" y="154"/>
                                </a:moveTo>
                                <a:cubicBezTo>
                                  <a:pt x="144" y="169"/>
                                  <a:pt x="144" y="169"/>
                                  <a:pt x="144" y="169"/>
                                </a:cubicBezTo>
                                <a:cubicBezTo>
                                  <a:pt x="144" y="169"/>
                                  <a:pt x="144" y="169"/>
                                  <a:pt x="144" y="169"/>
                                </a:cubicBezTo>
                                <a:cubicBezTo>
                                  <a:pt x="142" y="176"/>
                                  <a:pt x="146" y="184"/>
                                  <a:pt x="153" y="186"/>
                                </a:cubicBezTo>
                                <a:cubicBezTo>
                                  <a:pt x="161" y="189"/>
                                  <a:pt x="167" y="185"/>
                                  <a:pt x="170" y="178"/>
                                </a:cubicBezTo>
                                <a:cubicBezTo>
                                  <a:pt x="170" y="178"/>
                                  <a:pt x="170" y="178"/>
                                  <a:pt x="170" y="178"/>
                                </a:cubicBezTo>
                                <a:cubicBezTo>
                                  <a:pt x="175" y="162"/>
                                  <a:pt x="175" y="162"/>
                                  <a:pt x="175" y="162"/>
                                </a:cubicBezTo>
                                <a:cubicBezTo>
                                  <a:pt x="150" y="154"/>
                                  <a:pt x="150" y="154"/>
                                  <a:pt x="150" y="154"/>
                                </a:cubicBezTo>
                                <a:cubicBezTo>
                                  <a:pt x="150" y="154"/>
                                  <a:pt x="150" y="154"/>
                                  <a:pt x="150" y="154"/>
                                </a:cubicBezTo>
                                <a:close/>
                                <a:moveTo>
                                  <a:pt x="170" y="178"/>
                                </a:moveTo>
                                <a:cubicBezTo>
                                  <a:pt x="170" y="178"/>
                                  <a:pt x="170" y="178"/>
                                  <a:pt x="170" y="178"/>
                                </a:cubicBezTo>
                                <a:cubicBezTo>
                                  <a:pt x="175" y="162"/>
                                  <a:pt x="175" y="162"/>
                                  <a:pt x="175" y="162"/>
                                </a:cubicBezTo>
                                <a:cubicBezTo>
                                  <a:pt x="149" y="153"/>
                                  <a:pt x="149" y="153"/>
                                  <a:pt x="149" y="153"/>
                                </a:cubicBezTo>
                                <a:cubicBezTo>
                                  <a:pt x="144" y="169"/>
                                  <a:pt x="144" y="169"/>
                                  <a:pt x="144" y="169"/>
                                </a:cubicBezTo>
                                <a:cubicBezTo>
                                  <a:pt x="144" y="170"/>
                                  <a:pt x="144" y="170"/>
                                  <a:pt x="144" y="170"/>
                                </a:cubicBezTo>
                                <a:cubicBezTo>
                                  <a:pt x="144" y="170"/>
                                  <a:pt x="144" y="170"/>
                                  <a:pt x="144" y="170"/>
                                </a:cubicBezTo>
                                <a:cubicBezTo>
                                  <a:pt x="142" y="177"/>
                                  <a:pt x="146" y="184"/>
                                  <a:pt x="153" y="186"/>
                                </a:cubicBezTo>
                                <a:cubicBezTo>
                                  <a:pt x="157" y="188"/>
                                  <a:pt x="161" y="187"/>
                                  <a:pt x="165" y="184"/>
                                </a:cubicBezTo>
                                <a:cubicBezTo>
                                  <a:pt x="167" y="183"/>
                                  <a:pt x="169" y="181"/>
                                  <a:pt x="170" y="178"/>
                                </a:cubicBezTo>
                                <a:close/>
                                <a:moveTo>
                                  <a:pt x="150" y="154"/>
                                </a:moveTo>
                                <a:cubicBezTo>
                                  <a:pt x="175" y="162"/>
                                  <a:pt x="175" y="162"/>
                                  <a:pt x="175" y="162"/>
                                </a:cubicBezTo>
                                <a:cubicBezTo>
                                  <a:pt x="170" y="177"/>
                                  <a:pt x="170" y="177"/>
                                  <a:pt x="170" y="177"/>
                                </a:cubicBezTo>
                                <a:cubicBezTo>
                                  <a:pt x="170" y="177"/>
                                  <a:pt x="170" y="177"/>
                                  <a:pt x="170" y="177"/>
                                </a:cubicBezTo>
                                <a:cubicBezTo>
                                  <a:pt x="170" y="177"/>
                                  <a:pt x="170" y="177"/>
                                  <a:pt x="170" y="177"/>
                                </a:cubicBezTo>
                                <a:cubicBezTo>
                                  <a:pt x="169" y="180"/>
                                  <a:pt x="167" y="182"/>
                                  <a:pt x="165" y="184"/>
                                </a:cubicBezTo>
                                <a:cubicBezTo>
                                  <a:pt x="162" y="186"/>
                                  <a:pt x="157" y="187"/>
                                  <a:pt x="154" y="186"/>
                                </a:cubicBezTo>
                                <a:cubicBezTo>
                                  <a:pt x="147" y="184"/>
                                  <a:pt x="142" y="176"/>
                                  <a:pt x="145" y="170"/>
                                </a:cubicBezTo>
                                <a:cubicBezTo>
                                  <a:pt x="145" y="169"/>
                                  <a:pt x="145" y="169"/>
                                  <a:pt x="145" y="169"/>
                                </a:cubicBezTo>
                                <a:cubicBezTo>
                                  <a:pt x="150" y="154"/>
                                  <a:pt x="150" y="154"/>
                                  <a:pt x="150" y="154"/>
                                </a:cubicBezTo>
                                <a:cubicBezTo>
                                  <a:pt x="150" y="154"/>
                                  <a:pt x="150" y="154"/>
                                  <a:pt x="150" y="154"/>
                                </a:cubicBezTo>
                                <a:close/>
                                <a:moveTo>
                                  <a:pt x="181" y="146"/>
                                </a:moveTo>
                                <a:cubicBezTo>
                                  <a:pt x="181" y="146"/>
                                  <a:pt x="181" y="146"/>
                                  <a:pt x="181" y="146"/>
                                </a:cubicBezTo>
                                <a:cubicBezTo>
                                  <a:pt x="181" y="146"/>
                                  <a:pt x="181" y="146"/>
                                  <a:pt x="181" y="146"/>
                                </a:cubicBezTo>
                                <a:cubicBezTo>
                                  <a:pt x="182" y="139"/>
                                  <a:pt x="179" y="131"/>
                                  <a:pt x="172" y="129"/>
                                </a:cubicBezTo>
                                <a:cubicBezTo>
                                  <a:pt x="168" y="128"/>
                                  <a:pt x="163" y="128"/>
                                  <a:pt x="159" y="131"/>
                                </a:cubicBezTo>
                                <a:cubicBezTo>
                                  <a:pt x="157" y="133"/>
                                  <a:pt x="155" y="135"/>
                                  <a:pt x="154" y="137"/>
                                </a:cubicBezTo>
                                <a:cubicBezTo>
                                  <a:pt x="154" y="137"/>
                                  <a:pt x="154" y="137"/>
                                  <a:pt x="154" y="137"/>
                                </a:cubicBezTo>
                                <a:cubicBezTo>
                                  <a:pt x="149" y="154"/>
                                  <a:pt x="149" y="154"/>
                                  <a:pt x="149" y="154"/>
                                </a:cubicBezTo>
                                <a:cubicBezTo>
                                  <a:pt x="176" y="162"/>
                                  <a:pt x="176" y="162"/>
                                  <a:pt x="176" y="162"/>
                                </a:cubicBezTo>
                                <a:cubicBezTo>
                                  <a:pt x="181" y="146"/>
                                  <a:pt x="181" y="146"/>
                                  <a:pt x="181" y="146"/>
                                </a:cubicBezTo>
                                <a:cubicBezTo>
                                  <a:pt x="181" y="146"/>
                                  <a:pt x="181" y="146"/>
                                  <a:pt x="181" y="146"/>
                                </a:cubicBezTo>
                                <a:close/>
                                <a:moveTo>
                                  <a:pt x="155" y="138"/>
                                </a:moveTo>
                                <a:cubicBezTo>
                                  <a:pt x="155" y="138"/>
                                  <a:pt x="155" y="138"/>
                                  <a:pt x="155" y="138"/>
                                </a:cubicBezTo>
                                <a:cubicBezTo>
                                  <a:pt x="155" y="138"/>
                                  <a:pt x="155" y="138"/>
                                  <a:pt x="155" y="138"/>
                                </a:cubicBezTo>
                                <a:cubicBezTo>
                                  <a:pt x="156" y="135"/>
                                  <a:pt x="157" y="133"/>
                                  <a:pt x="160" y="131"/>
                                </a:cubicBezTo>
                                <a:cubicBezTo>
                                  <a:pt x="163" y="129"/>
                                  <a:pt x="168" y="129"/>
                                  <a:pt x="171" y="130"/>
                                </a:cubicBezTo>
                                <a:cubicBezTo>
                                  <a:pt x="178" y="132"/>
                                  <a:pt x="182" y="139"/>
                                  <a:pt x="180" y="146"/>
                                </a:cubicBezTo>
                                <a:cubicBezTo>
                                  <a:pt x="175" y="161"/>
                                  <a:pt x="175" y="161"/>
                                  <a:pt x="175" y="161"/>
                                </a:cubicBezTo>
                                <a:cubicBezTo>
                                  <a:pt x="150" y="153"/>
                                  <a:pt x="150" y="153"/>
                                  <a:pt x="150" y="153"/>
                                </a:cubicBezTo>
                                <a:cubicBezTo>
                                  <a:pt x="155" y="138"/>
                                  <a:pt x="155" y="138"/>
                                  <a:pt x="155" y="138"/>
                                </a:cubicBezTo>
                                <a:cubicBezTo>
                                  <a:pt x="155" y="138"/>
                                  <a:pt x="155" y="138"/>
                                  <a:pt x="155" y="138"/>
                                </a:cubicBezTo>
                                <a:close/>
                                <a:moveTo>
                                  <a:pt x="133" y="29"/>
                                </a:moveTo>
                                <a:cubicBezTo>
                                  <a:pt x="150" y="28"/>
                                  <a:pt x="150" y="28"/>
                                  <a:pt x="150" y="28"/>
                                </a:cubicBezTo>
                                <a:cubicBezTo>
                                  <a:pt x="150" y="28"/>
                                  <a:pt x="150" y="28"/>
                                  <a:pt x="150" y="28"/>
                                </a:cubicBezTo>
                                <a:cubicBezTo>
                                  <a:pt x="157" y="26"/>
                                  <a:pt x="162" y="20"/>
                                  <a:pt x="162" y="13"/>
                                </a:cubicBezTo>
                                <a:cubicBezTo>
                                  <a:pt x="161" y="6"/>
                                  <a:pt x="155" y="0"/>
                                  <a:pt x="148" y="0"/>
                                </a:cubicBezTo>
                                <a:cubicBezTo>
                                  <a:pt x="148" y="0"/>
                                  <a:pt x="148" y="0"/>
                                  <a:pt x="148" y="0"/>
                                </a:cubicBezTo>
                                <a:cubicBezTo>
                                  <a:pt x="131" y="2"/>
                                  <a:pt x="131" y="2"/>
                                  <a:pt x="131" y="2"/>
                                </a:cubicBezTo>
                                <a:cubicBezTo>
                                  <a:pt x="133" y="29"/>
                                  <a:pt x="133" y="29"/>
                                  <a:pt x="133" y="29"/>
                                </a:cubicBezTo>
                                <a:cubicBezTo>
                                  <a:pt x="133" y="29"/>
                                  <a:pt x="133" y="29"/>
                                  <a:pt x="133" y="29"/>
                                </a:cubicBezTo>
                                <a:close/>
                                <a:moveTo>
                                  <a:pt x="162" y="13"/>
                                </a:moveTo>
                                <a:cubicBezTo>
                                  <a:pt x="162" y="5"/>
                                  <a:pt x="155" y="0"/>
                                  <a:pt x="148" y="0"/>
                                </a:cubicBezTo>
                                <a:cubicBezTo>
                                  <a:pt x="147" y="0"/>
                                  <a:pt x="147" y="0"/>
                                  <a:pt x="147" y="0"/>
                                </a:cubicBezTo>
                                <a:cubicBezTo>
                                  <a:pt x="130" y="1"/>
                                  <a:pt x="130" y="1"/>
                                  <a:pt x="130" y="1"/>
                                </a:cubicBezTo>
                                <a:cubicBezTo>
                                  <a:pt x="133" y="29"/>
                                  <a:pt x="133" y="29"/>
                                  <a:pt x="133" y="29"/>
                                </a:cubicBezTo>
                                <a:cubicBezTo>
                                  <a:pt x="150" y="28"/>
                                  <a:pt x="150" y="28"/>
                                  <a:pt x="150" y="28"/>
                                </a:cubicBezTo>
                                <a:cubicBezTo>
                                  <a:pt x="150" y="27"/>
                                  <a:pt x="150" y="27"/>
                                  <a:pt x="150" y="27"/>
                                </a:cubicBezTo>
                                <a:cubicBezTo>
                                  <a:pt x="150" y="27"/>
                                  <a:pt x="150" y="27"/>
                                  <a:pt x="150" y="27"/>
                                </a:cubicBezTo>
                                <a:cubicBezTo>
                                  <a:pt x="152" y="27"/>
                                  <a:pt x="155" y="26"/>
                                  <a:pt x="156" y="25"/>
                                </a:cubicBezTo>
                                <a:cubicBezTo>
                                  <a:pt x="160" y="22"/>
                                  <a:pt x="163" y="18"/>
                                  <a:pt x="162" y="13"/>
                                </a:cubicBezTo>
                                <a:close/>
                                <a:moveTo>
                                  <a:pt x="134" y="28"/>
                                </a:moveTo>
                                <a:cubicBezTo>
                                  <a:pt x="132" y="2"/>
                                  <a:pt x="132" y="2"/>
                                  <a:pt x="132" y="2"/>
                                </a:cubicBezTo>
                                <a:cubicBezTo>
                                  <a:pt x="147" y="1"/>
                                  <a:pt x="147" y="1"/>
                                  <a:pt x="147" y="1"/>
                                </a:cubicBezTo>
                                <a:cubicBezTo>
                                  <a:pt x="147" y="1"/>
                                  <a:pt x="147" y="1"/>
                                  <a:pt x="147" y="1"/>
                                </a:cubicBezTo>
                                <a:cubicBezTo>
                                  <a:pt x="147" y="1"/>
                                  <a:pt x="147" y="1"/>
                                  <a:pt x="147" y="1"/>
                                </a:cubicBezTo>
                                <a:cubicBezTo>
                                  <a:pt x="155" y="0"/>
                                  <a:pt x="161" y="6"/>
                                  <a:pt x="161" y="13"/>
                                </a:cubicBezTo>
                                <a:cubicBezTo>
                                  <a:pt x="162" y="18"/>
                                  <a:pt x="160" y="22"/>
                                  <a:pt x="156" y="24"/>
                                </a:cubicBezTo>
                                <a:cubicBezTo>
                                  <a:pt x="154" y="26"/>
                                  <a:pt x="152" y="27"/>
                                  <a:pt x="150" y="27"/>
                                </a:cubicBezTo>
                                <a:cubicBezTo>
                                  <a:pt x="149" y="27"/>
                                  <a:pt x="149" y="27"/>
                                  <a:pt x="149" y="27"/>
                                </a:cubicBezTo>
                                <a:cubicBezTo>
                                  <a:pt x="134" y="28"/>
                                  <a:pt x="134" y="28"/>
                                  <a:pt x="134" y="28"/>
                                </a:cubicBezTo>
                                <a:cubicBezTo>
                                  <a:pt x="134" y="28"/>
                                  <a:pt x="134" y="28"/>
                                  <a:pt x="134" y="28"/>
                                </a:cubicBezTo>
                                <a:close/>
                                <a:moveTo>
                                  <a:pt x="131" y="1"/>
                                </a:moveTo>
                                <a:cubicBezTo>
                                  <a:pt x="115" y="2"/>
                                  <a:pt x="115" y="2"/>
                                  <a:pt x="115" y="2"/>
                                </a:cubicBezTo>
                                <a:cubicBezTo>
                                  <a:pt x="114" y="3"/>
                                  <a:pt x="114" y="3"/>
                                  <a:pt x="114" y="3"/>
                                </a:cubicBezTo>
                                <a:cubicBezTo>
                                  <a:pt x="114" y="3"/>
                                  <a:pt x="114" y="3"/>
                                  <a:pt x="114" y="3"/>
                                </a:cubicBezTo>
                                <a:cubicBezTo>
                                  <a:pt x="112" y="3"/>
                                  <a:pt x="110" y="4"/>
                                  <a:pt x="108" y="5"/>
                                </a:cubicBezTo>
                                <a:cubicBezTo>
                                  <a:pt x="104" y="8"/>
                                  <a:pt x="102" y="13"/>
                                  <a:pt x="102" y="18"/>
                                </a:cubicBezTo>
                                <a:cubicBezTo>
                                  <a:pt x="103" y="25"/>
                                  <a:pt x="109" y="31"/>
                                  <a:pt x="116" y="31"/>
                                </a:cubicBezTo>
                                <a:cubicBezTo>
                                  <a:pt x="116" y="31"/>
                                  <a:pt x="116" y="31"/>
                                  <a:pt x="116" y="31"/>
                                </a:cubicBezTo>
                                <a:cubicBezTo>
                                  <a:pt x="134" y="30"/>
                                  <a:pt x="134" y="30"/>
                                  <a:pt x="134" y="30"/>
                                </a:cubicBezTo>
                                <a:cubicBezTo>
                                  <a:pt x="131" y="1"/>
                                  <a:pt x="131" y="1"/>
                                  <a:pt x="131" y="1"/>
                                </a:cubicBezTo>
                                <a:cubicBezTo>
                                  <a:pt x="131" y="1"/>
                                  <a:pt x="131" y="1"/>
                                  <a:pt x="131" y="1"/>
                                </a:cubicBezTo>
                                <a:close/>
                                <a:moveTo>
                                  <a:pt x="117" y="29"/>
                                </a:moveTo>
                                <a:cubicBezTo>
                                  <a:pt x="117" y="30"/>
                                  <a:pt x="117" y="30"/>
                                  <a:pt x="117" y="30"/>
                                </a:cubicBezTo>
                                <a:cubicBezTo>
                                  <a:pt x="109" y="30"/>
                                  <a:pt x="103" y="25"/>
                                  <a:pt x="103" y="17"/>
                                </a:cubicBezTo>
                                <a:cubicBezTo>
                                  <a:pt x="103" y="13"/>
                                  <a:pt x="105" y="9"/>
                                  <a:pt x="108" y="6"/>
                                </a:cubicBezTo>
                                <a:cubicBezTo>
                                  <a:pt x="110" y="5"/>
                                  <a:pt x="113" y="4"/>
                                  <a:pt x="114" y="4"/>
                                </a:cubicBezTo>
                                <a:cubicBezTo>
                                  <a:pt x="131" y="2"/>
                                  <a:pt x="131" y="2"/>
                                  <a:pt x="131" y="2"/>
                                </a:cubicBezTo>
                                <a:cubicBezTo>
                                  <a:pt x="133" y="28"/>
                                  <a:pt x="133" y="28"/>
                                  <a:pt x="133" y="28"/>
                                </a:cubicBezTo>
                                <a:cubicBezTo>
                                  <a:pt x="117" y="29"/>
                                  <a:pt x="117" y="29"/>
                                  <a:pt x="117" y="29"/>
                                </a:cubicBezTo>
                                <a:close/>
                                <a:moveTo>
                                  <a:pt x="163" y="110"/>
                                </a:moveTo>
                                <a:cubicBezTo>
                                  <a:pt x="172" y="96"/>
                                  <a:pt x="172" y="96"/>
                                  <a:pt x="172" y="96"/>
                                </a:cubicBezTo>
                                <a:cubicBezTo>
                                  <a:pt x="172" y="96"/>
                                  <a:pt x="172" y="96"/>
                                  <a:pt x="172" y="96"/>
                                </a:cubicBezTo>
                                <a:cubicBezTo>
                                  <a:pt x="176" y="90"/>
                                  <a:pt x="173" y="82"/>
                                  <a:pt x="166" y="78"/>
                                </a:cubicBezTo>
                                <a:cubicBezTo>
                                  <a:pt x="160" y="73"/>
                                  <a:pt x="153" y="76"/>
                                  <a:pt x="148" y="82"/>
                                </a:cubicBezTo>
                                <a:cubicBezTo>
                                  <a:pt x="148" y="82"/>
                                  <a:pt x="148" y="82"/>
                                  <a:pt x="148" y="82"/>
                                </a:cubicBezTo>
                                <a:cubicBezTo>
                                  <a:pt x="140" y="96"/>
                                  <a:pt x="140" y="96"/>
                                  <a:pt x="140" y="96"/>
                                </a:cubicBezTo>
                                <a:cubicBezTo>
                                  <a:pt x="163" y="110"/>
                                  <a:pt x="163" y="110"/>
                                  <a:pt x="163" y="110"/>
                                </a:cubicBezTo>
                                <a:cubicBezTo>
                                  <a:pt x="163" y="110"/>
                                  <a:pt x="163" y="110"/>
                                  <a:pt x="163" y="110"/>
                                </a:cubicBezTo>
                                <a:close/>
                                <a:moveTo>
                                  <a:pt x="172" y="96"/>
                                </a:moveTo>
                                <a:cubicBezTo>
                                  <a:pt x="172" y="96"/>
                                  <a:pt x="172" y="96"/>
                                  <a:pt x="172" y="96"/>
                                </a:cubicBezTo>
                                <a:cubicBezTo>
                                  <a:pt x="172" y="96"/>
                                  <a:pt x="172" y="96"/>
                                  <a:pt x="172" y="96"/>
                                </a:cubicBezTo>
                                <a:cubicBezTo>
                                  <a:pt x="176" y="90"/>
                                  <a:pt x="174" y="81"/>
                                  <a:pt x="167" y="77"/>
                                </a:cubicBezTo>
                                <a:cubicBezTo>
                                  <a:pt x="162" y="74"/>
                                  <a:pt x="156" y="74"/>
                                  <a:pt x="152" y="77"/>
                                </a:cubicBezTo>
                                <a:cubicBezTo>
                                  <a:pt x="151" y="78"/>
                                  <a:pt x="149" y="80"/>
                                  <a:pt x="148" y="81"/>
                                </a:cubicBezTo>
                                <a:cubicBezTo>
                                  <a:pt x="148" y="81"/>
                                  <a:pt x="148" y="81"/>
                                  <a:pt x="148" y="81"/>
                                </a:cubicBezTo>
                                <a:cubicBezTo>
                                  <a:pt x="139" y="96"/>
                                  <a:pt x="139" y="96"/>
                                  <a:pt x="139" y="96"/>
                                </a:cubicBezTo>
                                <a:cubicBezTo>
                                  <a:pt x="164" y="111"/>
                                  <a:pt x="164" y="111"/>
                                  <a:pt x="164" y="111"/>
                                </a:cubicBezTo>
                                <a:cubicBezTo>
                                  <a:pt x="172" y="96"/>
                                  <a:pt x="172" y="96"/>
                                  <a:pt x="172" y="96"/>
                                </a:cubicBezTo>
                                <a:cubicBezTo>
                                  <a:pt x="172" y="96"/>
                                  <a:pt x="172" y="96"/>
                                  <a:pt x="172" y="96"/>
                                </a:cubicBezTo>
                                <a:close/>
                                <a:moveTo>
                                  <a:pt x="149" y="83"/>
                                </a:moveTo>
                                <a:cubicBezTo>
                                  <a:pt x="149" y="83"/>
                                  <a:pt x="149" y="83"/>
                                  <a:pt x="149" y="83"/>
                                </a:cubicBezTo>
                                <a:cubicBezTo>
                                  <a:pt x="149" y="83"/>
                                  <a:pt x="149" y="83"/>
                                  <a:pt x="149" y="83"/>
                                </a:cubicBezTo>
                                <a:cubicBezTo>
                                  <a:pt x="149" y="81"/>
                                  <a:pt x="150" y="79"/>
                                  <a:pt x="152" y="78"/>
                                </a:cubicBezTo>
                                <a:cubicBezTo>
                                  <a:pt x="156" y="75"/>
                                  <a:pt x="162" y="75"/>
                                  <a:pt x="166" y="78"/>
                                </a:cubicBezTo>
                                <a:cubicBezTo>
                                  <a:pt x="173" y="82"/>
                                  <a:pt x="175" y="89"/>
                                  <a:pt x="171" y="96"/>
                                </a:cubicBezTo>
                                <a:cubicBezTo>
                                  <a:pt x="163" y="109"/>
                                  <a:pt x="163" y="109"/>
                                  <a:pt x="163" y="109"/>
                                </a:cubicBezTo>
                                <a:cubicBezTo>
                                  <a:pt x="141" y="96"/>
                                  <a:pt x="141" y="96"/>
                                  <a:pt x="141" y="96"/>
                                </a:cubicBezTo>
                                <a:cubicBezTo>
                                  <a:pt x="149" y="83"/>
                                  <a:pt x="149" y="83"/>
                                  <a:pt x="149" y="83"/>
                                </a:cubicBezTo>
                                <a:cubicBezTo>
                                  <a:pt x="149" y="83"/>
                                  <a:pt x="149" y="83"/>
                                  <a:pt x="149" y="83"/>
                                </a:cubicBezTo>
                                <a:close/>
                                <a:moveTo>
                                  <a:pt x="154" y="125"/>
                                </a:moveTo>
                                <a:cubicBezTo>
                                  <a:pt x="154" y="125"/>
                                  <a:pt x="154" y="125"/>
                                  <a:pt x="154" y="125"/>
                                </a:cubicBezTo>
                                <a:cubicBezTo>
                                  <a:pt x="164" y="109"/>
                                  <a:pt x="164" y="109"/>
                                  <a:pt x="164" y="109"/>
                                </a:cubicBezTo>
                                <a:cubicBezTo>
                                  <a:pt x="140" y="96"/>
                                  <a:pt x="140" y="96"/>
                                  <a:pt x="140" y="96"/>
                                </a:cubicBezTo>
                                <a:cubicBezTo>
                                  <a:pt x="131" y="110"/>
                                  <a:pt x="131" y="110"/>
                                  <a:pt x="131" y="110"/>
                                </a:cubicBezTo>
                                <a:cubicBezTo>
                                  <a:pt x="131" y="110"/>
                                  <a:pt x="131" y="110"/>
                                  <a:pt x="131" y="110"/>
                                </a:cubicBezTo>
                                <a:cubicBezTo>
                                  <a:pt x="131" y="110"/>
                                  <a:pt x="131" y="110"/>
                                  <a:pt x="131" y="110"/>
                                </a:cubicBezTo>
                                <a:cubicBezTo>
                                  <a:pt x="127" y="117"/>
                                  <a:pt x="129" y="125"/>
                                  <a:pt x="136" y="129"/>
                                </a:cubicBezTo>
                                <a:cubicBezTo>
                                  <a:pt x="141" y="131"/>
                                  <a:pt x="147" y="132"/>
                                  <a:pt x="151" y="129"/>
                                </a:cubicBezTo>
                                <a:cubicBezTo>
                                  <a:pt x="153" y="128"/>
                                  <a:pt x="153" y="126"/>
                                  <a:pt x="154" y="125"/>
                                </a:cubicBezTo>
                                <a:close/>
                                <a:moveTo>
                                  <a:pt x="140" y="96"/>
                                </a:moveTo>
                                <a:cubicBezTo>
                                  <a:pt x="162" y="110"/>
                                  <a:pt x="162" y="110"/>
                                  <a:pt x="162" y="110"/>
                                </a:cubicBezTo>
                                <a:cubicBezTo>
                                  <a:pt x="154" y="124"/>
                                  <a:pt x="154" y="124"/>
                                  <a:pt x="154" y="124"/>
                                </a:cubicBezTo>
                                <a:cubicBezTo>
                                  <a:pt x="154" y="124"/>
                                  <a:pt x="154" y="124"/>
                                  <a:pt x="154" y="124"/>
                                </a:cubicBezTo>
                                <a:cubicBezTo>
                                  <a:pt x="154" y="124"/>
                                  <a:pt x="154" y="124"/>
                                  <a:pt x="154" y="124"/>
                                </a:cubicBezTo>
                                <a:cubicBezTo>
                                  <a:pt x="153" y="126"/>
                                  <a:pt x="152" y="127"/>
                                  <a:pt x="151" y="128"/>
                                </a:cubicBezTo>
                                <a:cubicBezTo>
                                  <a:pt x="146" y="131"/>
                                  <a:pt x="141" y="131"/>
                                  <a:pt x="137" y="128"/>
                                </a:cubicBezTo>
                                <a:cubicBezTo>
                                  <a:pt x="130" y="124"/>
                                  <a:pt x="129" y="117"/>
                                  <a:pt x="132" y="111"/>
                                </a:cubicBezTo>
                                <a:cubicBezTo>
                                  <a:pt x="132" y="111"/>
                                  <a:pt x="132" y="111"/>
                                  <a:pt x="132" y="111"/>
                                </a:cubicBezTo>
                                <a:cubicBezTo>
                                  <a:pt x="140" y="96"/>
                                  <a:pt x="140" y="96"/>
                                  <a:pt x="140" y="96"/>
                                </a:cubicBezTo>
                                <a:cubicBezTo>
                                  <a:pt x="140" y="96"/>
                                  <a:pt x="140" y="96"/>
                                  <a:pt x="140" y="96"/>
                                </a:cubicBezTo>
                                <a:close/>
                              </a:path>
                            </a:pathLst>
                          </a:custGeom>
                          <a:solidFill>
                            <a:srgbClr val="8ECF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29"/>
                        <wps:cNvSpPr>
                          <a:spLocks noEditPoints="1"/>
                        </wps:cNvSpPr>
                        <wps:spPr bwMode="auto">
                          <a:xfrm>
                            <a:off x="7113588" y="2239963"/>
                            <a:ext cx="787400" cy="866775"/>
                          </a:xfrm>
                          <a:custGeom>
                            <a:avLst/>
                            <a:gdLst>
                              <a:gd name="T0" fmla="*/ 180 w 210"/>
                              <a:gd name="T1" fmla="*/ 140 h 231"/>
                              <a:gd name="T2" fmla="*/ 102 w 210"/>
                              <a:gd name="T3" fmla="*/ 194 h 231"/>
                              <a:gd name="T4" fmla="*/ 28 w 210"/>
                              <a:gd name="T5" fmla="*/ 86 h 231"/>
                              <a:gd name="T6" fmla="*/ 105 w 210"/>
                              <a:gd name="T7" fmla="*/ 32 h 231"/>
                              <a:gd name="T8" fmla="*/ 180 w 210"/>
                              <a:gd name="T9" fmla="*/ 140 h 231"/>
                              <a:gd name="T10" fmla="*/ 180 w 210"/>
                              <a:gd name="T11" fmla="*/ 140 h 231"/>
                              <a:gd name="T12" fmla="*/ 78 w 210"/>
                              <a:gd name="T13" fmla="*/ 39 h 231"/>
                              <a:gd name="T14" fmla="*/ 77 w 210"/>
                              <a:gd name="T15" fmla="*/ 41 h 231"/>
                              <a:gd name="T16" fmla="*/ 57 w 210"/>
                              <a:gd name="T17" fmla="*/ 54 h 231"/>
                              <a:gd name="T18" fmla="*/ 56 w 210"/>
                              <a:gd name="T19" fmla="*/ 54 h 231"/>
                              <a:gd name="T20" fmla="*/ 53 w 210"/>
                              <a:gd name="T21" fmla="*/ 51 h 231"/>
                              <a:gd name="T22" fmla="*/ 54 w 210"/>
                              <a:gd name="T23" fmla="*/ 49 h 231"/>
                              <a:gd name="T24" fmla="*/ 73 w 210"/>
                              <a:gd name="T25" fmla="*/ 36 h 231"/>
                              <a:gd name="T26" fmla="*/ 75 w 210"/>
                              <a:gd name="T27" fmla="*/ 36 h 231"/>
                              <a:gd name="T28" fmla="*/ 78 w 210"/>
                              <a:gd name="T29" fmla="*/ 39 h 231"/>
                              <a:gd name="T30" fmla="*/ 78 w 210"/>
                              <a:gd name="T31" fmla="*/ 39 h 231"/>
                              <a:gd name="T32" fmla="*/ 49 w 210"/>
                              <a:gd name="T33" fmla="*/ 56 h 231"/>
                              <a:gd name="T34" fmla="*/ 49 w 210"/>
                              <a:gd name="T35" fmla="*/ 61 h 231"/>
                              <a:gd name="T36" fmla="*/ 43 w 210"/>
                              <a:gd name="T37" fmla="*/ 60 h 231"/>
                              <a:gd name="T38" fmla="*/ 44 w 210"/>
                              <a:gd name="T39" fmla="*/ 55 h 231"/>
                              <a:gd name="T40" fmla="*/ 49 w 210"/>
                              <a:gd name="T41" fmla="*/ 56 h 231"/>
                              <a:gd name="T42" fmla="*/ 139 w 210"/>
                              <a:gd name="T43" fmla="*/ 189 h 231"/>
                              <a:gd name="T44" fmla="*/ 143 w 210"/>
                              <a:gd name="T45" fmla="*/ 170 h 231"/>
                              <a:gd name="T46" fmla="*/ 162 w 210"/>
                              <a:gd name="T47" fmla="*/ 173 h 231"/>
                              <a:gd name="T48" fmla="*/ 158 w 210"/>
                              <a:gd name="T49" fmla="*/ 192 h 231"/>
                              <a:gd name="T50" fmla="*/ 139 w 210"/>
                              <a:gd name="T51" fmla="*/ 189 h 231"/>
                              <a:gd name="T52" fmla="*/ 200 w 210"/>
                              <a:gd name="T53" fmla="*/ 149 h 231"/>
                              <a:gd name="T54" fmla="*/ 108 w 210"/>
                              <a:gd name="T55" fmla="*/ 15 h 231"/>
                              <a:gd name="T56" fmla="*/ 83 w 210"/>
                              <a:gd name="T57" fmla="*/ 10 h 231"/>
                              <a:gd name="T58" fmla="*/ 15 w 210"/>
                              <a:gd name="T59" fmla="*/ 57 h 231"/>
                              <a:gd name="T60" fmla="*/ 11 w 210"/>
                              <a:gd name="T61" fmla="*/ 82 h 231"/>
                              <a:gd name="T62" fmla="*/ 102 w 210"/>
                              <a:gd name="T63" fmla="*/ 216 h 231"/>
                              <a:gd name="T64" fmla="*/ 128 w 210"/>
                              <a:gd name="T65" fmla="*/ 220 h 231"/>
                              <a:gd name="T66" fmla="*/ 195 w 210"/>
                              <a:gd name="T67" fmla="*/ 174 h 231"/>
                              <a:gd name="T68" fmla="*/ 200 w 210"/>
                              <a:gd name="T69" fmla="*/ 149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31">
                                <a:moveTo>
                                  <a:pt x="180" y="140"/>
                                </a:moveTo>
                                <a:cubicBezTo>
                                  <a:pt x="102" y="194"/>
                                  <a:pt x="102" y="194"/>
                                  <a:pt x="102" y="194"/>
                                </a:cubicBezTo>
                                <a:cubicBezTo>
                                  <a:pt x="28" y="86"/>
                                  <a:pt x="28" y="86"/>
                                  <a:pt x="28" y="86"/>
                                </a:cubicBezTo>
                                <a:cubicBezTo>
                                  <a:pt x="105" y="32"/>
                                  <a:pt x="105" y="32"/>
                                  <a:pt x="105" y="32"/>
                                </a:cubicBezTo>
                                <a:cubicBezTo>
                                  <a:pt x="180" y="140"/>
                                  <a:pt x="180" y="140"/>
                                  <a:pt x="180" y="140"/>
                                </a:cubicBezTo>
                                <a:cubicBezTo>
                                  <a:pt x="180" y="140"/>
                                  <a:pt x="180" y="140"/>
                                  <a:pt x="180" y="140"/>
                                </a:cubicBezTo>
                                <a:close/>
                                <a:moveTo>
                                  <a:pt x="78" y="39"/>
                                </a:moveTo>
                                <a:cubicBezTo>
                                  <a:pt x="78" y="39"/>
                                  <a:pt x="78" y="40"/>
                                  <a:pt x="77" y="41"/>
                                </a:cubicBezTo>
                                <a:cubicBezTo>
                                  <a:pt x="57" y="54"/>
                                  <a:pt x="57" y="54"/>
                                  <a:pt x="57" y="54"/>
                                </a:cubicBezTo>
                                <a:cubicBezTo>
                                  <a:pt x="57" y="54"/>
                                  <a:pt x="56" y="55"/>
                                  <a:pt x="56" y="54"/>
                                </a:cubicBezTo>
                                <a:cubicBezTo>
                                  <a:pt x="53" y="51"/>
                                  <a:pt x="53" y="51"/>
                                  <a:pt x="53" y="51"/>
                                </a:cubicBezTo>
                                <a:cubicBezTo>
                                  <a:pt x="53" y="51"/>
                                  <a:pt x="53" y="50"/>
                                  <a:pt x="54" y="49"/>
                                </a:cubicBezTo>
                                <a:cubicBezTo>
                                  <a:pt x="73" y="36"/>
                                  <a:pt x="73" y="36"/>
                                  <a:pt x="73" y="36"/>
                                </a:cubicBezTo>
                                <a:cubicBezTo>
                                  <a:pt x="73" y="36"/>
                                  <a:pt x="74" y="35"/>
                                  <a:pt x="75" y="36"/>
                                </a:cubicBezTo>
                                <a:cubicBezTo>
                                  <a:pt x="78" y="39"/>
                                  <a:pt x="78" y="39"/>
                                  <a:pt x="78" y="39"/>
                                </a:cubicBezTo>
                                <a:cubicBezTo>
                                  <a:pt x="78" y="39"/>
                                  <a:pt x="78" y="39"/>
                                  <a:pt x="78" y="39"/>
                                </a:cubicBezTo>
                                <a:close/>
                                <a:moveTo>
                                  <a:pt x="49" y="56"/>
                                </a:moveTo>
                                <a:cubicBezTo>
                                  <a:pt x="51" y="58"/>
                                  <a:pt x="51" y="60"/>
                                  <a:pt x="49" y="61"/>
                                </a:cubicBezTo>
                                <a:cubicBezTo>
                                  <a:pt x="47" y="62"/>
                                  <a:pt x="44" y="62"/>
                                  <a:pt x="43" y="60"/>
                                </a:cubicBezTo>
                                <a:cubicBezTo>
                                  <a:pt x="42" y="58"/>
                                  <a:pt x="43" y="56"/>
                                  <a:pt x="44" y="55"/>
                                </a:cubicBezTo>
                                <a:cubicBezTo>
                                  <a:pt x="46" y="54"/>
                                  <a:pt x="49" y="54"/>
                                  <a:pt x="49" y="56"/>
                                </a:cubicBezTo>
                                <a:moveTo>
                                  <a:pt x="139" y="189"/>
                                </a:moveTo>
                                <a:cubicBezTo>
                                  <a:pt x="136" y="183"/>
                                  <a:pt x="137" y="174"/>
                                  <a:pt x="143" y="170"/>
                                </a:cubicBezTo>
                                <a:cubicBezTo>
                                  <a:pt x="149" y="166"/>
                                  <a:pt x="157" y="167"/>
                                  <a:pt x="162" y="173"/>
                                </a:cubicBezTo>
                                <a:cubicBezTo>
                                  <a:pt x="166" y="179"/>
                                  <a:pt x="164" y="188"/>
                                  <a:pt x="158" y="192"/>
                                </a:cubicBezTo>
                                <a:cubicBezTo>
                                  <a:pt x="152" y="197"/>
                                  <a:pt x="144" y="195"/>
                                  <a:pt x="139" y="189"/>
                                </a:cubicBezTo>
                                <a:moveTo>
                                  <a:pt x="200" y="149"/>
                                </a:moveTo>
                                <a:cubicBezTo>
                                  <a:pt x="108" y="15"/>
                                  <a:pt x="108" y="15"/>
                                  <a:pt x="108" y="15"/>
                                </a:cubicBezTo>
                                <a:cubicBezTo>
                                  <a:pt x="108" y="15"/>
                                  <a:pt x="98" y="0"/>
                                  <a:pt x="83" y="10"/>
                                </a:cubicBezTo>
                                <a:cubicBezTo>
                                  <a:pt x="15" y="57"/>
                                  <a:pt x="15" y="57"/>
                                  <a:pt x="15" y="57"/>
                                </a:cubicBezTo>
                                <a:cubicBezTo>
                                  <a:pt x="15" y="57"/>
                                  <a:pt x="0" y="67"/>
                                  <a:pt x="11" y="82"/>
                                </a:cubicBezTo>
                                <a:cubicBezTo>
                                  <a:pt x="102" y="216"/>
                                  <a:pt x="102" y="216"/>
                                  <a:pt x="102" y="216"/>
                                </a:cubicBezTo>
                                <a:cubicBezTo>
                                  <a:pt x="102" y="216"/>
                                  <a:pt x="113" y="231"/>
                                  <a:pt x="128" y="220"/>
                                </a:cubicBezTo>
                                <a:cubicBezTo>
                                  <a:pt x="195" y="174"/>
                                  <a:pt x="195" y="174"/>
                                  <a:pt x="195" y="174"/>
                                </a:cubicBezTo>
                                <a:cubicBezTo>
                                  <a:pt x="195" y="174"/>
                                  <a:pt x="210" y="163"/>
                                  <a:pt x="200" y="149"/>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30"/>
                        <wps:cNvSpPr>
                          <a:spLocks noEditPoints="1"/>
                        </wps:cNvSpPr>
                        <wps:spPr bwMode="auto">
                          <a:xfrm>
                            <a:off x="5980113" y="2187575"/>
                            <a:ext cx="911225" cy="915988"/>
                          </a:xfrm>
                          <a:custGeom>
                            <a:avLst/>
                            <a:gdLst>
                              <a:gd name="T0" fmla="*/ 105 w 243"/>
                              <a:gd name="T1" fmla="*/ 137 h 244"/>
                              <a:gd name="T2" fmla="*/ 102 w 243"/>
                              <a:gd name="T3" fmla="*/ 140 h 244"/>
                              <a:gd name="T4" fmla="*/ 145 w 243"/>
                              <a:gd name="T5" fmla="*/ 140 h 244"/>
                              <a:gd name="T6" fmla="*/ 61 w 243"/>
                              <a:gd name="T7" fmla="*/ 35 h 244"/>
                              <a:gd name="T8" fmla="*/ 162 w 243"/>
                              <a:gd name="T9" fmla="*/ 221 h 244"/>
                              <a:gd name="T10" fmla="*/ 209 w 243"/>
                              <a:gd name="T11" fmla="*/ 64 h 244"/>
                              <a:gd name="T12" fmla="*/ 213 w 243"/>
                              <a:gd name="T13" fmla="*/ 62 h 244"/>
                              <a:gd name="T14" fmla="*/ 80 w 243"/>
                              <a:gd name="T15" fmla="*/ 62 h 244"/>
                              <a:gd name="T16" fmla="*/ 148 w 243"/>
                              <a:gd name="T17" fmla="*/ 191 h 244"/>
                              <a:gd name="T18" fmla="*/ 182 w 243"/>
                              <a:gd name="T19" fmla="*/ 84 h 244"/>
                              <a:gd name="T20" fmla="*/ 186 w 243"/>
                              <a:gd name="T21" fmla="*/ 81 h 244"/>
                              <a:gd name="T22" fmla="*/ 48 w 243"/>
                              <a:gd name="T23" fmla="*/ 177 h 244"/>
                              <a:gd name="T24" fmla="*/ 52 w 243"/>
                              <a:gd name="T25" fmla="*/ 175 h 244"/>
                              <a:gd name="T26" fmla="*/ 189 w 243"/>
                              <a:gd name="T27" fmla="*/ 182 h 244"/>
                              <a:gd name="T28" fmla="*/ 159 w 243"/>
                              <a:gd name="T29" fmla="*/ 100 h 244"/>
                              <a:gd name="T30" fmla="*/ 137 w 243"/>
                              <a:gd name="T31" fmla="*/ 165 h 244"/>
                              <a:gd name="T32" fmla="*/ 101 w 243"/>
                              <a:gd name="T33" fmla="*/ 93 h 244"/>
                              <a:gd name="T34" fmla="*/ 157 w 243"/>
                              <a:gd name="T35" fmla="*/ 151 h 244"/>
                              <a:gd name="T36" fmla="*/ 89 w 243"/>
                              <a:gd name="T37" fmla="*/ 76 h 244"/>
                              <a:gd name="T38" fmla="*/ 141 w 243"/>
                              <a:gd name="T39" fmla="*/ 176 h 244"/>
                              <a:gd name="T40" fmla="*/ 168 w 243"/>
                              <a:gd name="T41" fmla="*/ 93 h 244"/>
                              <a:gd name="T42" fmla="*/ 172 w 243"/>
                              <a:gd name="T43" fmla="*/ 90 h 244"/>
                              <a:gd name="T44" fmla="*/ 163 w 243"/>
                              <a:gd name="T45" fmla="*/ 244 h 244"/>
                              <a:gd name="T46" fmla="*/ 124 w 243"/>
                              <a:gd name="T47" fmla="*/ 132 h 244"/>
                              <a:gd name="T48" fmla="*/ 130 w 243"/>
                              <a:gd name="T49" fmla="*/ 120 h 244"/>
                              <a:gd name="T50" fmla="*/ 144 w 243"/>
                              <a:gd name="T51" fmla="*/ 141 h 244"/>
                              <a:gd name="T52" fmla="*/ 220 w 243"/>
                              <a:gd name="T53" fmla="*/ 198 h 244"/>
                              <a:gd name="T54" fmla="*/ 183 w 243"/>
                              <a:gd name="T55" fmla="*/ 203 h 244"/>
                              <a:gd name="T56" fmla="*/ 188 w 243"/>
                              <a:gd name="T57" fmla="*/ 192 h 244"/>
                              <a:gd name="T58" fmla="*/ 177 w 243"/>
                              <a:gd name="T59" fmla="*/ 180 h 244"/>
                              <a:gd name="T60" fmla="*/ 155 w 243"/>
                              <a:gd name="T61" fmla="*/ 159 h 244"/>
                              <a:gd name="T62" fmla="*/ 155 w 243"/>
                              <a:gd name="T63" fmla="*/ 159 h 244"/>
                              <a:gd name="T64" fmla="*/ 127 w 243"/>
                              <a:gd name="T65" fmla="*/ 122 h 244"/>
                              <a:gd name="T66" fmla="*/ 126 w 243"/>
                              <a:gd name="T67" fmla="*/ 127 h 244"/>
                              <a:gd name="T68" fmla="*/ 138 w 243"/>
                              <a:gd name="T69" fmla="*/ 144 h 244"/>
                              <a:gd name="T70" fmla="*/ 132 w 243"/>
                              <a:gd name="T71" fmla="*/ 137 h 244"/>
                              <a:gd name="T72" fmla="*/ 152 w 243"/>
                              <a:gd name="T73" fmla="*/ 157 h 244"/>
                              <a:gd name="T74" fmla="*/ 139 w 243"/>
                              <a:gd name="T75" fmla="*/ 151 h 244"/>
                              <a:gd name="T76" fmla="*/ 147 w 243"/>
                              <a:gd name="T77" fmla="*/ 169 h 244"/>
                              <a:gd name="T78" fmla="*/ 147 w 243"/>
                              <a:gd name="T79" fmla="*/ 169 h 244"/>
                              <a:gd name="T80" fmla="*/ 164 w 243"/>
                              <a:gd name="T81" fmla="*/ 181 h 244"/>
                              <a:gd name="T82" fmla="*/ 152 w 243"/>
                              <a:gd name="T83" fmla="*/ 165 h 244"/>
                              <a:gd name="T84" fmla="*/ 153 w 243"/>
                              <a:gd name="T85" fmla="*/ 182 h 244"/>
                              <a:gd name="T86" fmla="*/ 155 w 243"/>
                              <a:gd name="T87" fmla="*/ 186 h 244"/>
                              <a:gd name="T88" fmla="*/ 163 w 243"/>
                              <a:gd name="T89" fmla="*/ 204 h 244"/>
                              <a:gd name="T90" fmla="*/ 180 w 243"/>
                              <a:gd name="T91" fmla="*/ 184 h 244"/>
                              <a:gd name="T92" fmla="*/ 163 w 243"/>
                              <a:gd name="T93" fmla="*/ 204 h 244"/>
                              <a:gd name="T94" fmla="*/ 177 w 243"/>
                              <a:gd name="T95" fmla="*/ 207 h 244"/>
                              <a:gd name="T96" fmla="*/ 171 w 243"/>
                              <a:gd name="T97" fmla="*/ 220 h 244"/>
                              <a:gd name="T98" fmla="*/ 181 w 243"/>
                              <a:gd name="T99" fmla="*/ 207 h 244"/>
                              <a:gd name="T100" fmla="*/ 205 w 243"/>
                              <a:gd name="T101" fmla="*/ 209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3" h="244">
                                <a:moveTo>
                                  <a:pt x="141" y="112"/>
                                </a:moveTo>
                                <a:cubicBezTo>
                                  <a:pt x="134" y="102"/>
                                  <a:pt x="121" y="100"/>
                                  <a:pt x="111" y="107"/>
                                </a:cubicBezTo>
                                <a:cubicBezTo>
                                  <a:pt x="101" y="114"/>
                                  <a:pt x="99" y="127"/>
                                  <a:pt x="105" y="137"/>
                                </a:cubicBezTo>
                                <a:cubicBezTo>
                                  <a:pt x="110" y="144"/>
                                  <a:pt x="120" y="147"/>
                                  <a:pt x="127" y="145"/>
                                </a:cubicBezTo>
                                <a:cubicBezTo>
                                  <a:pt x="129" y="150"/>
                                  <a:pt x="129" y="150"/>
                                  <a:pt x="129" y="150"/>
                                </a:cubicBezTo>
                                <a:cubicBezTo>
                                  <a:pt x="120" y="152"/>
                                  <a:pt x="108" y="149"/>
                                  <a:pt x="102" y="140"/>
                                </a:cubicBezTo>
                                <a:cubicBezTo>
                                  <a:pt x="93" y="128"/>
                                  <a:pt x="96" y="111"/>
                                  <a:pt x="108" y="103"/>
                                </a:cubicBezTo>
                                <a:cubicBezTo>
                                  <a:pt x="120" y="94"/>
                                  <a:pt x="137" y="98"/>
                                  <a:pt x="145" y="109"/>
                                </a:cubicBezTo>
                                <a:cubicBezTo>
                                  <a:pt x="151" y="119"/>
                                  <a:pt x="151" y="131"/>
                                  <a:pt x="145" y="140"/>
                                </a:cubicBezTo>
                                <a:cubicBezTo>
                                  <a:pt x="141" y="136"/>
                                  <a:pt x="141" y="136"/>
                                  <a:pt x="141" y="136"/>
                                </a:cubicBezTo>
                                <a:cubicBezTo>
                                  <a:pt x="146" y="129"/>
                                  <a:pt x="146" y="120"/>
                                  <a:pt x="141" y="112"/>
                                </a:cubicBezTo>
                                <a:close/>
                                <a:moveTo>
                                  <a:pt x="61" y="35"/>
                                </a:moveTo>
                                <a:cubicBezTo>
                                  <a:pt x="12" y="69"/>
                                  <a:pt x="0" y="138"/>
                                  <a:pt x="34" y="187"/>
                                </a:cubicBezTo>
                                <a:cubicBezTo>
                                  <a:pt x="64" y="229"/>
                                  <a:pt x="118" y="244"/>
                                  <a:pt x="164" y="225"/>
                                </a:cubicBezTo>
                                <a:cubicBezTo>
                                  <a:pt x="162" y="221"/>
                                  <a:pt x="162" y="221"/>
                                  <a:pt x="162" y="221"/>
                                </a:cubicBezTo>
                                <a:cubicBezTo>
                                  <a:pt x="119" y="238"/>
                                  <a:pt x="66" y="224"/>
                                  <a:pt x="38" y="184"/>
                                </a:cubicBezTo>
                                <a:cubicBezTo>
                                  <a:pt x="5" y="137"/>
                                  <a:pt x="17" y="72"/>
                                  <a:pt x="64" y="39"/>
                                </a:cubicBezTo>
                                <a:cubicBezTo>
                                  <a:pt x="111" y="6"/>
                                  <a:pt x="176" y="17"/>
                                  <a:pt x="209" y="64"/>
                                </a:cubicBezTo>
                                <a:cubicBezTo>
                                  <a:pt x="237" y="105"/>
                                  <a:pt x="233" y="158"/>
                                  <a:pt x="201" y="194"/>
                                </a:cubicBezTo>
                                <a:cubicBezTo>
                                  <a:pt x="205" y="197"/>
                                  <a:pt x="205" y="197"/>
                                  <a:pt x="205" y="197"/>
                                </a:cubicBezTo>
                                <a:cubicBezTo>
                                  <a:pt x="238" y="160"/>
                                  <a:pt x="243" y="104"/>
                                  <a:pt x="213" y="62"/>
                                </a:cubicBezTo>
                                <a:cubicBezTo>
                                  <a:pt x="179" y="12"/>
                                  <a:pt x="111" y="0"/>
                                  <a:pt x="61" y="35"/>
                                </a:cubicBezTo>
                                <a:close/>
                                <a:moveTo>
                                  <a:pt x="186" y="81"/>
                                </a:moveTo>
                                <a:cubicBezTo>
                                  <a:pt x="162" y="47"/>
                                  <a:pt x="114" y="38"/>
                                  <a:pt x="80" y="62"/>
                                </a:cubicBezTo>
                                <a:cubicBezTo>
                                  <a:pt x="46" y="86"/>
                                  <a:pt x="37" y="134"/>
                                  <a:pt x="61" y="168"/>
                                </a:cubicBezTo>
                                <a:cubicBezTo>
                                  <a:pt x="81" y="197"/>
                                  <a:pt x="119" y="207"/>
                                  <a:pt x="150" y="195"/>
                                </a:cubicBezTo>
                                <a:cubicBezTo>
                                  <a:pt x="148" y="191"/>
                                  <a:pt x="148" y="191"/>
                                  <a:pt x="148" y="191"/>
                                </a:cubicBezTo>
                                <a:cubicBezTo>
                                  <a:pt x="119" y="202"/>
                                  <a:pt x="84" y="192"/>
                                  <a:pt x="65" y="165"/>
                                </a:cubicBezTo>
                                <a:cubicBezTo>
                                  <a:pt x="43" y="133"/>
                                  <a:pt x="50" y="89"/>
                                  <a:pt x="83" y="66"/>
                                </a:cubicBezTo>
                                <a:cubicBezTo>
                                  <a:pt x="115" y="44"/>
                                  <a:pt x="159" y="51"/>
                                  <a:pt x="182" y="84"/>
                                </a:cubicBezTo>
                                <a:cubicBezTo>
                                  <a:pt x="201" y="111"/>
                                  <a:pt x="198" y="147"/>
                                  <a:pt x="177" y="171"/>
                                </a:cubicBezTo>
                                <a:cubicBezTo>
                                  <a:pt x="181" y="174"/>
                                  <a:pt x="181" y="174"/>
                                  <a:pt x="181" y="174"/>
                                </a:cubicBezTo>
                                <a:cubicBezTo>
                                  <a:pt x="203" y="148"/>
                                  <a:pt x="206" y="110"/>
                                  <a:pt x="186" y="81"/>
                                </a:cubicBezTo>
                                <a:close/>
                                <a:moveTo>
                                  <a:pt x="199" y="72"/>
                                </a:moveTo>
                                <a:cubicBezTo>
                                  <a:pt x="169" y="30"/>
                                  <a:pt x="112" y="20"/>
                                  <a:pt x="71" y="49"/>
                                </a:cubicBezTo>
                                <a:cubicBezTo>
                                  <a:pt x="29" y="78"/>
                                  <a:pt x="18" y="136"/>
                                  <a:pt x="48" y="177"/>
                                </a:cubicBezTo>
                                <a:cubicBezTo>
                                  <a:pt x="73" y="213"/>
                                  <a:pt x="118" y="225"/>
                                  <a:pt x="157" y="210"/>
                                </a:cubicBezTo>
                                <a:cubicBezTo>
                                  <a:pt x="155" y="206"/>
                                  <a:pt x="155" y="206"/>
                                  <a:pt x="155" y="206"/>
                                </a:cubicBezTo>
                                <a:cubicBezTo>
                                  <a:pt x="118" y="220"/>
                                  <a:pt x="75" y="208"/>
                                  <a:pt x="52" y="175"/>
                                </a:cubicBezTo>
                                <a:cubicBezTo>
                                  <a:pt x="24" y="135"/>
                                  <a:pt x="34" y="81"/>
                                  <a:pt x="73" y="53"/>
                                </a:cubicBezTo>
                                <a:cubicBezTo>
                                  <a:pt x="113" y="25"/>
                                  <a:pt x="167" y="35"/>
                                  <a:pt x="195" y="74"/>
                                </a:cubicBezTo>
                                <a:cubicBezTo>
                                  <a:pt x="218" y="108"/>
                                  <a:pt x="215" y="152"/>
                                  <a:pt x="189" y="182"/>
                                </a:cubicBezTo>
                                <a:cubicBezTo>
                                  <a:pt x="192" y="186"/>
                                  <a:pt x="192" y="186"/>
                                  <a:pt x="192" y="186"/>
                                </a:cubicBezTo>
                                <a:cubicBezTo>
                                  <a:pt x="220" y="154"/>
                                  <a:pt x="224" y="107"/>
                                  <a:pt x="199" y="72"/>
                                </a:cubicBezTo>
                                <a:close/>
                                <a:moveTo>
                                  <a:pt x="159" y="100"/>
                                </a:moveTo>
                                <a:cubicBezTo>
                                  <a:pt x="145" y="80"/>
                                  <a:pt x="118" y="75"/>
                                  <a:pt x="99" y="89"/>
                                </a:cubicBezTo>
                                <a:cubicBezTo>
                                  <a:pt x="79" y="103"/>
                                  <a:pt x="74" y="129"/>
                                  <a:pt x="88" y="149"/>
                                </a:cubicBezTo>
                                <a:cubicBezTo>
                                  <a:pt x="99" y="165"/>
                                  <a:pt x="119" y="171"/>
                                  <a:pt x="137" y="165"/>
                                </a:cubicBezTo>
                                <a:cubicBezTo>
                                  <a:pt x="135" y="161"/>
                                  <a:pt x="135" y="161"/>
                                  <a:pt x="135" y="161"/>
                                </a:cubicBezTo>
                                <a:cubicBezTo>
                                  <a:pt x="119" y="166"/>
                                  <a:pt x="102" y="160"/>
                                  <a:pt x="92" y="146"/>
                                </a:cubicBezTo>
                                <a:cubicBezTo>
                                  <a:pt x="80" y="129"/>
                                  <a:pt x="84" y="105"/>
                                  <a:pt x="101" y="93"/>
                                </a:cubicBezTo>
                                <a:cubicBezTo>
                                  <a:pt x="119" y="81"/>
                                  <a:pt x="143" y="85"/>
                                  <a:pt x="155" y="102"/>
                                </a:cubicBezTo>
                                <a:cubicBezTo>
                                  <a:pt x="165" y="117"/>
                                  <a:pt x="164" y="135"/>
                                  <a:pt x="154" y="148"/>
                                </a:cubicBezTo>
                                <a:cubicBezTo>
                                  <a:pt x="157" y="151"/>
                                  <a:pt x="157" y="151"/>
                                  <a:pt x="157" y="151"/>
                                </a:cubicBezTo>
                                <a:cubicBezTo>
                                  <a:pt x="169" y="137"/>
                                  <a:pt x="170" y="116"/>
                                  <a:pt x="159" y="100"/>
                                </a:cubicBezTo>
                                <a:close/>
                                <a:moveTo>
                                  <a:pt x="172" y="90"/>
                                </a:moveTo>
                                <a:cubicBezTo>
                                  <a:pt x="153" y="64"/>
                                  <a:pt x="116" y="57"/>
                                  <a:pt x="89" y="76"/>
                                </a:cubicBezTo>
                                <a:cubicBezTo>
                                  <a:pt x="63" y="95"/>
                                  <a:pt x="56" y="132"/>
                                  <a:pt x="75" y="158"/>
                                </a:cubicBezTo>
                                <a:cubicBezTo>
                                  <a:pt x="91" y="181"/>
                                  <a:pt x="119" y="189"/>
                                  <a:pt x="143" y="180"/>
                                </a:cubicBezTo>
                                <a:cubicBezTo>
                                  <a:pt x="141" y="176"/>
                                  <a:pt x="141" y="176"/>
                                  <a:pt x="141" y="176"/>
                                </a:cubicBezTo>
                                <a:cubicBezTo>
                                  <a:pt x="119" y="183"/>
                                  <a:pt x="93" y="176"/>
                                  <a:pt x="79" y="156"/>
                                </a:cubicBezTo>
                                <a:cubicBezTo>
                                  <a:pt x="61" y="131"/>
                                  <a:pt x="67" y="97"/>
                                  <a:pt x="92" y="80"/>
                                </a:cubicBezTo>
                                <a:cubicBezTo>
                                  <a:pt x="117" y="62"/>
                                  <a:pt x="151" y="68"/>
                                  <a:pt x="168" y="93"/>
                                </a:cubicBezTo>
                                <a:cubicBezTo>
                                  <a:pt x="183" y="114"/>
                                  <a:pt x="180" y="141"/>
                                  <a:pt x="165" y="159"/>
                                </a:cubicBezTo>
                                <a:cubicBezTo>
                                  <a:pt x="169" y="162"/>
                                  <a:pt x="169" y="162"/>
                                  <a:pt x="169" y="162"/>
                                </a:cubicBezTo>
                                <a:cubicBezTo>
                                  <a:pt x="186" y="142"/>
                                  <a:pt x="188" y="113"/>
                                  <a:pt x="172" y="90"/>
                                </a:cubicBezTo>
                                <a:close/>
                                <a:moveTo>
                                  <a:pt x="220" y="198"/>
                                </a:moveTo>
                                <a:cubicBezTo>
                                  <a:pt x="223" y="202"/>
                                  <a:pt x="223" y="202"/>
                                  <a:pt x="223" y="202"/>
                                </a:cubicBezTo>
                                <a:cubicBezTo>
                                  <a:pt x="163" y="244"/>
                                  <a:pt x="163" y="244"/>
                                  <a:pt x="163" y="244"/>
                                </a:cubicBezTo>
                                <a:cubicBezTo>
                                  <a:pt x="160" y="240"/>
                                  <a:pt x="160" y="240"/>
                                  <a:pt x="160" y="240"/>
                                </a:cubicBezTo>
                                <a:cubicBezTo>
                                  <a:pt x="171" y="233"/>
                                  <a:pt x="171" y="233"/>
                                  <a:pt x="171" y="233"/>
                                </a:cubicBezTo>
                                <a:cubicBezTo>
                                  <a:pt x="124" y="132"/>
                                  <a:pt x="124" y="132"/>
                                  <a:pt x="124" y="132"/>
                                </a:cubicBezTo>
                                <a:cubicBezTo>
                                  <a:pt x="122" y="132"/>
                                  <a:pt x="119" y="131"/>
                                  <a:pt x="117" y="129"/>
                                </a:cubicBezTo>
                                <a:cubicBezTo>
                                  <a:pt x="115" y="125"/>
                                  <a:pt x="116" y="120"/>
                                  <a:pt x="119" y="118"/>
                                </a:cubicBezTo>
                                <a:cubicBezTo>
                                  <a:pt x="123" y="115"/>
                                  <a:pt x="128" y="116"/>
                                  <a:pt x="130" y="120"/>
                                </a:cubicBezTo>
                                <a:cubicBezTo>
                                  <a:pt x="132" y="122"/>
                                  <a:pt x="132" y="125"/>
                                  <a:pt x="131" y="128"/>
                                </a:cubicBezTo>
                                <a:cubicBezTo>
                                  <a:pt x="144" y="140"/>
                                  <a:pt x="144" y="140"/>
                                  <a:pt x="144" y="140"/>
                                </a:cubicBezTo>
                                <a:cubicBezTo>
                                  <a:pt x="144" y="141"/>
                                  <a:pt x="144" y="141"/>
                                  <a:pt x="144" y="141"/>
                                </a:cubicBezTo>
                                <a:cubicBezTo>
                                  <a:pt x="144" y="141"/>
                                  <a:pt x="144" y="141"/>
                                  <a:pt x="144" y="141"/>
                                </a:cubicBezTo>
                                <a:cubicBezTo>
                                  <a:pt x="210" y="206"/>
                                  <a:pt x="210" y="206"/>
                                  <a:pt x="210" y="206"/>
                                </a:cubicBezTo>
                                <a:cubicBezTo>
                                  <a:pt x="220" y="198"/>
                                  <a:pt x="220" y="198"/>
                                  <a:pt x="220" y="198"/>
                                </a:cubicBezTo>
                                <a:cubicBezTo>
                                  <a:pt x="220" y="198"/>
                                  <a:pt x="220" y="198"/>
                                  <a:pt x="220" y="198"/>
                                </a:cubicBezTo>
                                <a:close/>
                                <a:moveTo>
                                  <a:pt x="188" y="192"/>
                                </a:moveTo>
                                <a:cubicBezTo>
                                  <a:pt x="183" y="203"/>
                                  <a:pt x="183" y="203"/>
                                  <a:pt x="183" y="203"/>
                                </a:cubicBezTo>
                                <a:cubicBezTo>
                                  <a:pt x="198" y="201"/>
                                  <a:pt x="198" y="201"/>
                                  <a:pt x="198" y="201"/>
                                </a:cubicBezTo>
                                <a:cubicBezTo>
                                  <a:pt x="188" y="192"/>
                                  <a:pt x="188" y="192"/>
                                  <a:pt x="188" y="192"/>
                                </a:cubicBezTo>
                                <a:cubicBezTo>
                                  <a:pt x="188" y="192"/>
                                  <a:pt x="188" y="192"/>
                                  <a:pt x="188" y="192"/>
                                </a:cubicBezTo>
                                <a:close/>
                                <a:moveTo>
                                  <a:pt x="171" y="175"/>
                                </a:moveTo>
                                <a:cubicBezTo>
                                  <a:pt x="168" y="181"/>
                                  <a:pt x="168" y="181"/>
                                  <a:pt x="168" y="181"/>
                                </a:cubicBezTo>
                                <a:cubicBezTo>
                                  <a:pt x="177" y="180"/>
                                  <a:pt x="177" y="180"/>
                                  <a:pt x="177" y="180"/>
                                </a:cubicBezTo>
                                <a:cubicBezTo>
                                  <a:pt x="171" y="175"/>
                                  <a:pt x="171" y="175"/>
                                  <a:pt x="171" y="175"/>
                                </a:cubicBezTo>
                                <a:cubicBezTo>
                                  <a:pt x="171" y="175"/>
                                  <a:pt x="171" y="175"/>
                                  <a:pt x="171" y="175"/>
                                </a:cubicBezTo>
                                <a:close/>
                                <a:moveTo>
                                  <a:pt x="155" y="159"/>
                                </a:moveTo>
                                <a:cubicBezTo>
                                  <a:pt x="154" y="162"/>
                                  <a:pt x="154" y="162"/>
                                  <a:pt x="154" y="162"/>
                                </a:cubicBezTo>
                                <a:cubicBezTo>
                                  <a:pt x="157" y="161"/>
                                  <a:pt x="157" y="161"/>
                                  <a:pt x="157" y="161"/>
                                </a:cubicBezTo>
                                <a:cubicBezTo>
                                  <a:pt x="155" y="159"/>
                                  <a:pt x="155" y="159"/>
                                  <a:pt x="155" y="159"/>
                                </a:cubicBezTo>
                                <a:cubicBezTo>
                                  <a:pt x="155" y="159"/>
                                  <a:pt x="155" y="159"/>
                                  <a:pt x="155" y="159"/>
                                </a:cubicBezTo>
                                <a:close/>
                                <a:moveTo>
                                  <a:pt x="126" y="127"/>
                                </a:moveTo>
                                <a:cubicBezTo>
                                  <a:pt x="128" y="126"/>
                                  <a:pt x="128" y="124"/>
                                  <a:pt x="127" y="122"/>
                                </a:cubicBezTo>
                                <a:cubicBezTo>
                                  <a:pt x="126" y="120"/>
                                  <a:pt x="123" y="120"/>
                                  <a:pt x="121" y="121"/>
                                </a:cubicBezTo>
                                <a:cubicBezTo>
                                  <a:pt x="120" y="122"/>
                                  <a:pt x="119" y="125"/>
                                  <a:pt x="120" y="127"/>
                                </a:cubicBezTo>
                                <a:cubicBezTo>
                                  <a:pt x="121" y="128"/>
                                  <a:pt x="124" y="129"/>
                                  <a:pt x="126" y="127"/>
                                </a:cubicBezTo>
                                <a:close/>
                                <a:moveTo>
                                  <a:pt x="132" y="137"/>
                                </a:moveTo>
                                <a:cubicBezTo>
                                  <a:pt x="136" y="145"/>
                                  <a:pt x="136" y="145"/>
                                  <a:pt x="136" y="145"/>
                                </a:cubicBezTo>
                                <a:cubicBezTo>
                                  <a:pt x="138" y="144"/>
                                  <a:pt x="138" y="144"/>
                                  <a:pt x="138" y="144"/>
                                </a:cubicBezTo>
                                <a:cubicBezTo>
                                  <a:pt x="139" y="143"/>
                                  <a:pt x="139" y="143"/>
                                  <a:pt x="139" y="143"/>
                                </a:cubicBezTo>
                                <a:cubicBezTo>
                                  <a:pt x="132" y="137"/>
                                  <a:pt x="132" y="137"/>
                                  <a:pt x="132" y="137"/>
                                </a:cubicBezTo>
                                <a:cubicBezTo>
                                  <a:pt x="132" y="137"/>
                                  <a:pt x="132" y="137"/>
                                  <a:pt x="132" y="137"/>
                                </a:cubicBezTo>
                                <a:close/>
                                <a:moveTo>
                                  <a:pt x="144" y="162"/>
                                </a:moveTo>
                                <a:cubicBezTo>
                                  <a:pt x="150" y="162"/>
                                  <a:pt x="150" y="162"/>
                                  <a:pt x="150" y="162"/>
                                </a:cubicBezTo>
                                <a:cubicBezTo>
                                  <a:pt x="152" y="157"/>
                                  <a:pt x="152" y="157"/>
                                  <a:pt x="152" y="157"/>
                                </a:cubicBezTo>
                                <a:cubicBezTo>
                                  <a:pt x="144" y="148"/>
                                  <a:pt x="144" y="148"/>
                                  <a:pt x="144" y="148"/>
                                </a:cubicBezTo>
                                <a:cubicBezTo>
                                  <a:pt x="140" y="148"/>
                                  <a:pt x="140" y="148"/>
                                  <a:pt x="140" y="148"/>
                                </a:cubicBezTo>
                                <a:cubicBezTo>
                                  <a:pt x="139" y="151"/>
                                  <a:pt x="139" y="151"/>
                                  <a:pt x="139" y="151"/>
                                </a:cubicBezTo>
                                <a:cubicBezTo>
                                  <a:pt x="144" y="162"/>
                                  <a:pt x="144" y="162"/>
                                  <a:pt x="144" y="162"/>
                                </a:cubicBezTo>
                                <a:cubicBezTo>
                                  <a:pt x="144" y="162"/>
                                  <a:pt x="144" y="162"/>
                                  <a:pt x="144" y="162"/>
                                </a:cubicBezTo>
                                <a:close/>
                                <a:moveTo>
                                  <a:pt x="147" y="169"/>
                                </a:moveTo>
                                <a:cubicBezTo>
                                  <a:pt x="149" y="166"/>
                                  <a:pt x="149" y="166"/>
                                  <a:pt x="149" y="166"/>
                                </a:cubicBezTo>
                                <a:cubicBezTo>
                                  <a:pt x="146" y="166"/>
                                  <a:pt x="146" y="166"/>
                                  <a:pt x="146" y="166"/>
                                </a:cubicBezTo>
                                <a:cubicBezTo>
                                  <a:pt x="147" y="169"/>
                                  <a:pt x="147" y="169"/>
                                  <a:pt x="147" y="169"/>
                                </a:cubicBezTo>
                                <a:cubicBezTo>
                                  <a:pt x="147" y="169"/>
                                  <a:pt x="147" y="169"/>
                                  <a:pt x="147" y="169"/>
                                </a:cubicBezTo>
                                <a:close/>
                                <a:moveTo>
                                  <a:pt x="153" y="182"/>
                                </a:moveTo>
                                <a:cubicBezTo>
                                  <a:pt x="164" y="181"/>
                                  <a:pt x="164" y="181"/>
                                  <a:pt x="164" y="181"/>
                                </a:cubicBezTo>
                                <a:cubicBezTo>
                                  <a:pt x="168" y="172"/>
                                  <a:pt x="168" y="172"/>
                                  <a:pt x="168" y="172"/>
                                </a:cubicBezTo>
                                <a:cubicBezTo>
                                  <a:pt x="161" y="165"/>
                                  <a:pt x="161" y="165"/>
                                  <a:pt x="161" y="165"/>
                                </a:cubicBezTo>
                                <a:cubicBezTo>
                                  <a:pt x="152" y="165"/>
                                  <a:pt x="152" y="165"/>
                                  <a:pt x="152" y="165"/>
                                </a:cubicBezTo>
                                <a:cubicBezTo>
                                  <a:pt x="149" y="173"/>
                                  <a:pt x="149" y="173"/>
                                  <a:pt x="149" y="173"/>
                                </a:cubicBezTo>
                                <a:cubicBezTo>
                                  <a:pt x="153" y="182"/>
                                  <a:pt x="153" y="182"/>
                                  <a:pt x="153" y="182"/>
                                </a:cubicBezTo>
                                <a:cubicBezTo>
                                  <a:pt x="153" y="182"/>
                                  <a:pt x="153" y="182"/>
                                  <a:pt x="153" y="182"/>
                                </a:cubicBezTo>
                                <a:close/>
                                <a:moveTo>
                                  <a:pt x="158" y="193"/>
                                </a:moveTo>
                                <a:cubicBezTo>
                                  <a:pt x="162" y="185"/>
                                  <a:pt x="162" y="185"/>
                                  <a:pt x="162" y="185"/>
                                </a:cubicBezTo>
                                <a:cubicBezTo>
                                  <a:pt x="155" y="186"/>
                                  <a:pt x="155" y="186"/>
                                  <a:pt x="155" y="186"/>
                                </a:cubicBezTo>
                                <a:cubicBezTo>
                                  <a:pt x="158" y="193"/>
                                  <a:pt x="158" y="193"/>
                                  <a:pt x="158" y="193"/>
                                </a:cubicBezTo>
                                <a:cubicBezTo>
                                  <a:pt x="158" y="193"/>
                                  <a:pt x="158" y="193"/>
                                  <a:pt x="158" y="193"/>
                                </a:cubicBezTo>
                                <a:close/>
                                <a:moveTo>
                                  <a:pt x="163" y="204"/>
                                </a:moveTo>
                                <a:cubicBezTo>
                                  <a:pt x="179" y="203"/>
                                  <a:pt x="179" y="203"/>
                                  <a:pt x="179" y="203"/>
                                </a:cubicBezTo>
                                <a:cubicBezTo>
                                  <a:pt x="186" y="189"/>
                                  <a:pt x="186" y="189"/>
                                  <a:pt x="186" y="189"/>
                                </a:cubicBezTo>
                                <a:cubicBezTo>
                                  <a:pt x="180" y="184"/>
                                  <a:pt x="180" y="184"/>
                                  <a:pt x="180" y="184"/>
                                </a:cubicBezTo>
                                <a:cubicBezTo>
                                  <a:pt x="166" y="185"/>
                                  <a:pt x="166" y="185"/>
                                  <a:pt x="166" y="185"/>
                                </a:cubicBezTo>
                                <a:cubicBezTo>
                                  <a:pt x="160" y="197"/>
                                  <a:pt x="160" y="197"/>
                                  <a:pt x="160" y="197"/>
                                </a:cubicBezTo>
                                <a:cubicBezTo>
                                  <a:pt x="163" y="204"/>
                                  <a:pt x="163" y="204"/>
                                  <a:pt x="163" y="204"/>
                                </a:cubicBezTo>
                                <a:cubicBezTo>
                                  <a:pt x="163" y="204"/>
                                  <a:pt x="163" y="204"/>
                                  <a:pt x="163" y="204"/>
                                </a:cubicBezTo>
                                <a:close/>
                                <a:moveTo>
                                  <a:pt x="171" y="220"/>
                                </a:moveTo>
                                <a:cubicBezTo>
                                  <a:pt x="177" y="207"/>
                                  <a:pt x="177" y="207"/>
                                  <a:pt x="177" y="207"/>
                                </a:cubicBezTo>
                                <a:cubicBezTo>
                                  <a:pt x="165" y="208"/>
                                  <a:pt x="165" y="208"/>
                                  <a:pt x="165" y="208"/>
                                </a:cubicBezTo>
                                <a:cubicBezTo>
                                  <a:pt x="171" y="220"/>
                                  <a:pt x="171" y="220"/>
                                  <a:pt x="171" y="220"/>
                                </a:cubicBezTo>
                                <a:cubicBezTo>
                                  <a:pt x="171" y="220"/>
                                  <a:pt x="171" y="220"/>
                                  <a:pt x="171" y="220"/>
                                </a:cubicBezTo>
                                <a:close/>
                                <a:moveTo>
                                  <a:pt x="205" y="209"/>
                                </a:moveTo>
                                <a:cubicBezTo>
                                  <a:pt x="201" y="204"/>
                                  <a:pt x="201" y="204"/>
                                  <a:pt x="201" y="204"/>
                                </a:cubicBezTo>
                                <a:cubicBezTo>
                                  <a:pt x="181" y="207"/>
                                  <a:pt x="181" y="207"/>
                                  <a:pt x="181" y="207"/>
                                </a:cubicBezTo>
                                <a:cubicBezTo>
                                  <a:pt x="173" y="225"/>
                                  <a:pt x="173" y="225"/>
                                  <a:pt x="173" y="225"/>
                                </a:cubicBezTo>
                                <a:cubicBezTo>
                                  <a:pt x="175" y="230"/>
                                  <a:pt x="175" y="230"/>
                                  <a:pt x="175" y="230"/>
                                </a:cubicBezTo>
                                <a:cubicBezTo>
                                  <a:pt x="205" y="209"/>
                                  <a:pt x="205" y="209"/>
                                  <a:pt x="205" y="209"/>
                                </a:cubicBezTo>
                                <a:cubicBezTo>
                                  <a:pt x="205" y="209"/>
                                  <a:pt x="205" y="209"/>
                                  <a:pt x="205" y="209"/>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 name="Freeform 31"/>
                        <wps:cNvSpPr>
                          <a:spLocks noEditPoints="1"/>
                        </wps:cNvSpPr>
                        <wps:spPr bwMode="auto">
                          <a:xfrm>
                            <a:off x="5581650" y="3351213"/>
                            <a:ext cx="742950" cy="742950"/>
                          </a:xfrm>
                          <a:custGeom>
                            <a:avLst/>
                            <a:gdLst>
                              <a:gd name="T0" fmla="*/ 110 w 198"/>
                              <a:gd name="T1" fmla="*/ 171 h 198"/>
                              <a:gd name="T2" fmla="*/ 114 w 198"/>
                              <a:gd name="T3" fmla="*/ 184 h 198"/>
                              <a:gd name="T4" fmla="*/ 112 w 198"/>
                              <a:gd name="T5" fmla="*/ 186 h 198"/>
                              <a:gd name="T6" fmla="*/ 62 w 198"/>
                              <a:gd name="T7" fmla="*/ 178 h 198"/>
                              <a:gd name="T8" fmla="*/ 70 w 198"/>
                              <a:gd name="T9" fmla="*/ 127 h 198"/>
                              <a:gd name="T10" fmla="*/ 73 w 198"/>
                              <a:gd name="T11" fmla="*/ 125 h 198"/>
                              <a:gd name="T12" fmla="*/ 85 w 198"/>
                              <a:gd name="T13" fmla="*/ 134 h 198"/>
                              <a:gd name="T14" fmla="*/ 110 w 198"/>
                              <a:gd name="T15" fmla="*/ 171 h 198"/>
                              <a:gd name="T16" fmla="*/ 136 w 198"/>
                              <a:gd name="T17" fmla="*/ 80 h 198"/>
                              <a:gd name="T18" fmla="*/ 133 w 198"/>
                              <a:gd name="T19" fmla="*/ 82 h 198"/>
                              <a:gd name="T20" fmla="*/ 138 w 198"/>
                              <a:gd name="T21" fmla="*/ 97 h 198"/>
                              <a:gd name="T22" fmla="*/ 164 w 198"/>
                              <a:gd name="T23" fmla="*/ 133 h 198"/>
                              <a:gd name="T24" fmla="*/ 175 w 198"/>
                              <a:gd name="T25" fmla="*/ 142 h 198"/>
                              <a:gd name="T26" fmla="*/ 178 w 198"/>
                              <a:gd name="T27" fmla="*/ 140 h 198"/>
                              <a:gd name="T28" fmla="*/ 187 w 198"/>
                              <a:gd name="T29" fmla="*/ 90 h 198"/>
                              <a:gd name="T30" fmla="*/ 136 w 198"/>
                              <a:gd name="T31" fmla="*/ 80 h 198"/>
                              <a:gd name="T32" fmla="*/ 59 w 198"/>
                              <a:gd name="T33" fmla="*/ 132 h 198"/>
                              <a:gd name="T34" fmla="*/ 41 w 198"/>
                              <a:gd name="T35" fmla="*/ 113 h 198"/>
                              <a:gd name="T36" fmla="*/ 58 w 198"/>
                              <a:gd name="T37" fmla="*/ 39 h 198"/>
                              <a:gd name="T38" fmla="*/ 133 w 198"/>
                              <a:gd name="T39" fmla="*/ 49 h 198"/>
                              <a:gd name="T40" fmla="*/ 145 w 198"/>
                              <a:gd name="T41" fmla="*/ 72 h 198"/>
                              <a:gd name="T42" fmla="*/ 161 w 198"/>
                              <a:gd name="T43" fmla="*/ 70 h 198"/>
                              <a:gd name="T44" fmla="*/ 147 w 198"/>
                              <a:gd name="T45" fmla="*/ 39 h 198"/>
                              <a:gd name="T46" fmla="*/ 48 w 198"/>
                              <a:gd name="T47" fmla="*/ 25 h 198"/>
                              <a:gd name="T48" fmla="*/ 27 w 198"/>
                              <a:gd name="T49" fmla="*/ 123 h 198"/>
                              <a:gd name="T50" fmla="*/ 52 w 198"/>
                              <a:gd name="T51" fmla="*/ 146 h 198"/>
                              <a:gd name="T52" fmla="*/ 59 w 198"/>
                              <a:gd name="T53" fmla="*/ 132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98" h="198">
                                <a:moveTo>
                                  <a:pt x="110" y="171"/>
                                </a:moveTo>
                                <a:cubicBezTo>
                                  <a:pt x="115" y="177"/>
                                  <a:pt x="116" y="182"/>
                                  <a:pt x="114" y="184"/>
                                </a:cubicBezTo>
                                <a:cubicBezTo>
                                  <a:pt x="112" y="186"/>
                                  <a:pt x="112" y="186"/>
                                  <a:pt x="112" y="186"/>
                                </a:cubicBezTo>
                                <a:cubicBezTo>
                                  <a:pt x="95" y="198"/>
                                  <a:pt x="73" y="193"/>
                                  <a:pt x="62" y="178"/>
                                </a:cubicBezTo>
                                <a:cubicBezTo>
                                  <a:pt x="50" y="161"/>
                                  <a:pt x="53" y="138"/>
                                  <a:pt x="70" y="127"/>
                                </a:cubicBezTo>
                                <a:cubicBezTo>
                                  <a:pt x="73" y="125"/>
                                  <a:pt x="73" y="125"/>
                                  <a:pt x="73" y="125"/>
                                </a:cubicBezTo>
                                <a:cubicBezTo>
                                  <a:pt x="75" y="124"/>
                                  <a:pt x="80" y="128"/>
                                  <a:pt x="85" y="134"/>
                                </a:cubicBezTo>
                                <a:cubicBezTo>
                                  <a:pt x="110" y="171"/>
                                  <a:pt x="110" y="171"/>
                                  <a:pt x="110" y="171"/>
                                </a:cubicBezTo>
                                <a:moveTo>
                                  <a:pt x="136" y="80"/>
                                </a:moveTo>
                                <a:cubicBezTo>
                                  <a:pt x="133" y="82"/>
                                  <a:pt x="133" y="82"/>
                                  <a:pt x="133" y="82"/>
                                </a:cubicBezTo>
                                <a:cubicBezTo>
                                  <a:pt x="132" y="85"/>
                                  <a:pt x="134" y="90"/>
                                  <a:pt x="138" y="97"/>
                                </a:cubicBezTo>
                                <a:cubicBezTo>
                                  <a:pt x="164" y="133"/>
                                  <a:pt x="164" y="133"/>
                                  <a:pt x="164" y="133"/>
                                </a:cubicBezTo>
                                <a:cubicBezTo>
                                  <a:pt x="168" y="140"/>
                                  <a:pt x="173" y="142"/>
                                  <a:pt x="175" y="142"/>
                                </a:cubicBezTo>
                                <a:cubicBezTo>
                                  <a:pt x="178" y="140"/>
                                  <a:pt x="178" y="140"/>
                                  <a:pt x="178" y="140"/>
                                </a:cubicBezTo>
                                <a:cubicBezTo>
                                  <a:pt x="194" y="128"/>
                                  <a:pt x="198" y="106"/>
                                  <a:pt x="187" y="90"/>
                                </a:cubicBezTo>
                                <a:cubicBezTo>
                                  <a:pt x="175" y="74"/>
                                  <a:pt x="153" y="69"/>
                                  <a:pt x="136" y="80"/>
                                </a:cubicBezTo>
                                <a:moveTo>
                                  <a:pt x="59" y="132"/>
                                </a:moveTo>
                                <a:cubicBezTo>
                                  <a:pt x="52" y="127"/>
                                  <a:pt x="46" y="120"/>
                                  <a:pt x="41" y="113"/>
                                </a:cubicBezTo>
                                <a:cubicBezTo>
                                  <a:pt x="21" y="84"/>
                                  <a:pt x="32" y="57"/>
                                  <a:pt x="58" y="39"/>
                                </a:cubicBezTo>
                                <a:cubicBezTo>
                                  <a:pt x="83" y="21"/>
                                  <a:pt x="113" y="19"/>
                                  <a:pt x="133" y="49"/>
                                </a:cubicBezTo>
                                <a:cubicBezTo>
                                  <a:pt x="138" y="56"/>
                                  <a:pt x="142" y="64"/>
                                  <a:pt x="145" y="72"/>
                                </a:cubicBezTo>
                                <a:cubicBezTo>
                                  <a:pt x="150" y="71"/>
                                  <a:pt x="156" y="69"/>
                                  <a:pt x="161" y="70"/>
                                </a:cubicBezTo>
                                <a:cubicBezTo>
                                  <a:pt x="159" y="59"/>
                                  <a:pt x="153" y="48"/>
                                  <a:pt x="147" y="39"/>
                                </a:cubicBezTo>
                                <a:cubicBezTo>
                                  <a:pt x="120" y="0"/>
                                  <a:pt x="78" y="4"/>
                                  <a:pt x="48" y="25"/>
                                </a:cubicBezTo>
                                <a:cubicBezTo>
                                  <a:pt x="19" y="46"/>
                                  <a:pt x="0" y="84"/>
                                  <a:pt x="27" y="123"/>
                                </a:cubicBezTo>
                                <a:cubicBezTo>
                                  <a:pt x="34" y="132"/>
                                  <a:pt x="43" y="141"/>
                                  <a:pt x="52" y="146"/>
                                </a:cubicBezTo>
                                <a:cubicBezTo>
                                  <a:pt x="53" y="142"/>
                                  <a:pt x="56" y="136"/>
                                  <a:pt x="59" y="13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3" name="Freeform 3713"/>
                        <wps:cNvSpPr>
                          <a:spLocks noEditPoints="1"/>
                        </wps:cNvSpPr>
                        <wps:spPr bwMode="auto">
                          <a:xfrm>
                            <a:off x="6483350" y="3294063"/>
                            <a:ext cx="828675" cy="830263"/>
                          </a:xfrm>
                          <a:custGeom>
                            <a:avLst/>
                            <a:gdLst>
                              <a:gd name="T0" fmla="*/ 118 w 221"/>
                              <a:gd name="T1" fmla="*/ 121 h 221"/>
                              <a:gd name="T2" fmla="*/ 100 w 221"/>
                              <a:gd name="T3" fmla="*/ 118 h 221"/>
                              <a:gd name="T4" fmla="*/ 103 w 221"/>
                              <a:gd name="T5" fmla="*/ 100 h 221"/>
                              <a:gd name="T6" fmla="*/ 121 w 221"/>
                              <a:gd name="T7" fmla="*/ 103 h 221"/>
                              <a:gd name="T8" fmla="*/ 118 w 221"/>
                              <a:gd name="T9" fmla="*/ 121 h 221"/>
                              <a:gd name="T10" fmla="*/ 191 w 221"/>
                              <a:gd name="T11" fmla="*/ 55 h 221"/>
                              <a:gd name="T12" fmla="*/ 167 w 221"/>
                              <a:gd name="T13" fmla="*/ 190 h 221"/>
                              <a:gd name="T14" fmla="*/ 31 w 221"/>
                              <a:gd name="T15" fmla="*/ 166 h 221"/>
                              <a:gd name="T16" fmla="*/ 55 w 221"/>
                              <a:gd name="T17" fmla="*/ 31 h 221"/>
                              <a:gd name="T18" fmla="*/ 191 w 221"/>
                              <a:gd name="T19" fmla="*/ 55 h 221"/>
                              <a:gd name="T20" fmla="*/ 177 w 221"/>
                              <a:gd name="T21" fmla="*/ 64 h 221"/>
                              <a:gd name="T22" fmla="*/ 64 w 221"/>
                              <a:gd name="T23" fmla="*/ 43 h 221"/>
                              <a:gd name="T24" fmla="*/ 44 w 221"/>
                              <a:gd name="T25" fmla="*/ 157 h 221"/>
                              <a:gd name="T26" fmla="*/ 157 w 221"/>
                              <a:gd name="T27" fmla="*/ 177 h 221"/>
                              <a:gd name="T28" fmla="*/ 177 w 221"/>
                              <a:gd name="T29" fmla="*/ 64 h 221"/>
                              <a:gd name="T30" fmla="*/ 169 w 221"/>
                              <a:gd name="T31" fmla="*/ 69 h 221"/>
                              <a:gd name="T32" fmla="*/ 105 w 221"/>
                              <a:gd name="T33" fmla="*/ 39 h 221"/>
                              <a:gd name="T34" fmla="*/ 109 w 221"/>
                              <a:gd name="T35" fmla="*/ 89 h 221"/>
                              <a:gd name="T36" fmla="*/ 129 w 221"/>
                              <a:gd name="T37" fmla="*/ 98 h 221"/>
                              <a:gd name="T38" fmla="*/ 169 w 221"/>
                              <a:gd name="T39" fmla="*/ 69 h 221"/>
                              <a:gd name="T40" fmla="*/ 169 w 221"/>
                              <a:gd name="T41" fmla="*/ 69 h 221"/>
                              <a:gd name="T42" fmla="*/ 130 w 221"/>
                              <a:gd name="T43" fmla="*/ 120 h 221"/>
                              <a:gd name="T44" fmla="*/ 123 w 221"/>
                              <a:gd name="T45" fmla="*/ 128 h 221"/>
                              <a:gd name="T46" fmla="*/ 112 w 221"/>
                              <a:gd name="T47" fmla="*/ 132 h 221"/>
                              <a:gd name="T48" fmla="*/ 117 w 221"/>
                              <a:gd name="T49" fmla="*/ 182 h 221"/>
                              <a:gd name="T50" fmla="*/ 152 w 221"/>
                              <a:gd name="T51" fmla="*/ 169 h 221"/>
                              <a:gd name="T52" fmla="*/ 176 w 221"/>
                              <a:gd name="T53" fmla="*/ 141 h 221"/>
                              <a:gd name="T54" fmla="*/ 130 w 221"/>
                              <a:gd name="T55" fmla="*/ 120 h 221"/>
                              <a:gd name="T56" fmla="*/ 93 w 221"/>
                              <a:gd name="T57" fmla="*/ 123 h 221"/>
                              <a:gd name="T58" fmla="*/ 91 w 221"/>
                              <a:gd name="T59" fmla="*/ 102 h 221"/>
                              <a:gd name="T60" fmla="*/ 46 w 221"/>
                              <a:gd name="T61" fmla="*/ 81 h 221"/>
                              <a:gd name="T62" fmla="*/ 52 w 221"/>
                              <a:gd name="T63" fmla="*/ 152 h 221"/>
                              <a:gd name="T64" fmla="*/ 52 w 221"/>
                              <a:gd name="T65" fmla="*/ 152 h 221"/>
                              <a:gd name="T66" fmla="*/ 93 w 221"/>
                              <a:gd name="T67" fmla="*/ 123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1" h="221">
                                <a:moveTo>
                                  <a:pt x="118" y="121"/>
                                </a:moveTo>
                                <a:cubicBezTo>
                                  <a:pt x="112" y="125"/>
                                  <a:pt x="104" y="124"/>
                                  <a:pt x="100" y="118"/>
                                </a:cubicBezTo>
                                <a:cubicBezTo>
                                  <a:pt x="96" y="112"/>
                                  <a:pt x="97" y="104"/>
                                  <a:pt x="103" y="100"/>
                                </a:cubicBezTo>
                                <a:cubicBezTo>
                                  <a:pt x="109" y="96"/>
                                  <a:pt x="117" y="97"/>
                                  <a:pt x="121" y="103"/>
                                </a:cubicBezTo>
                                <a:cubicBezTo>
                                  <a:pt x="125" y="109"/>
                                  <a:pt x="124" y="117"/>
                                  <a:pt x="118" y="121"/>
                                </a:cubicBezTo>
                                <a:close/>
                                <a:moveTo>
                                  <a:pt x="191" y="55"/>
                                </a:moveTo>
                                <a:cubicBezTo>
                                  <a:pt x="221" y="99"/>
                                  <a:pt x="211" y="160"/>
                                  <a:pt x="167" y="190"/>
                                </a:cubicBezTo>
                                <a:cubicBezTo>
                                  <a:pt x="122" y="221"/>
                                  <a:pt x="62" y="210"/>
                                  <a:pt x="31" y="166"/>
                                </a:cubicBezTo>
                                <a:cubicBezTo>
                                  <a:pt x="0" y="122"/>
                                  <a:pt x="10" y="62"/>
                                  <a:pt x="55" y="31"/>
                                </a:cubicBezTo>
                                <a:cubicBezTo>
                                  <a:pt x="99" y="0"/>
                                  <a:pt x="159" y="10"/>
                                  <a:pt x="191" y="55"/>
                                </a:cubicBezTo>
                                <a:close/>
                                <a:moveTo>
                                  <a:pt x="177" y="64"/>
                                </a:moveTo>
                                <a:cubicBezTo>
                                  <a:pt x="151" y="27"/>
                                  <a:pt x="100" y="18"/>
                                  <a:pt x="64" y="43"/>
                                </a:cubicBezTo>
                                <a:cubicBezTo>
                                  <a:pt x="27" y="69"/>
                                  <a:pt x="18" y="120"/>
                                  <a:pt x="44" y="157"/>
                                </a:cubicBezTo>
                                <a:cubicBezTo>
                                  <a:pt x="69" y="194"/>
                                  <a:pt x="120" y="203"/>
                                  <a:pt x="157" y="177"/>
                                </a:cubicBezTo>
                                <a:cubicBezTo>
                                  <a:pt x="194" y="152"/>
                                  <a:pt x="203" y="100"/>
                                  <a:pt x="177" y="64"/>
                                </a:cubicBezTo>
                                <a:close/>
                                <a:moveTo>
                                  <a:pt x="169" y="69"/>
                                </a:moveTo>
                                <a:cubicBezTo>
                                  <a:pt x="154" y="48"/>
                                  <a:pt x="129" y="37"/>
                                  <a:pt x="105" y="39"/>
                                </a:cubicBezTo>
                                <a:cubicBezTo>
                                  <a:pt x="109" y="89"/>
                                  <a:pt x="109" y="89"/>
                                  <a:pt x="109" y="89"/>
                                </a:cubicBezTo>
                                <a:cubicBezTo>
                                  <a:pt x="116" y="88"/>
                                  <a:pt x="124" y="91"/>
                                  <a:pt x="129" y="98"/>
                                </a:cubicBezTo>
                                <a:cubicBezTo>
                                  <a:pt x="169" y="69"/>
                                  <a:pt x="169" y="69"/>
                                  <a:pt x="169" y="69"/>
                                </a:cubicBezTo>
                                <a:cubicBezTo>
                                  <a:pt x="169" y="69"/>
                                  <a:pt x="169" y="69"/>
                                  <a:pt x="169" y="69"/>
                                </a:cubicBezTo>
                                <a:close/>
                                <a:moveTo>
                                  <a:pt x="130" y="120"/>
                                </a:moveTo>
                                <a:cubicBezTo>
                                  <a:pt x="129" y="123"/>
                                  <a:pt x="127" y="126"/>
                                  <a:pt x="123" y="128"/>
                                </a:cubicBezTo>
                                <a:cubicBezTo>
                                  <a:pt x="120" y="131"/>
                                  <a:pt x="116" y="132"/>
                                  <a:pt x="112" y="132"/>
                                </a:cubicBezTo>
                                <a:cubicBezTo>
                                  <a:pt x="117" y="182"/>
                                  <a:pt x="117" y="182"/>
                                  <a:pt x="117" y="182"/>
                                </a:cubicBezTo>
                                <a:cubicBezTo>
                                  <a:pt x="129" y="181"/>
                                  <a:pt x="141" y="177"/>
                                  <a:pt x="152" y="169"/>
                                </a:cubicBezTo>
                                <a:cubicBezTo>
                                  <a:pt x="162" y="162"/>
                                  <a:pt x="170" y="152"/>
                                  <a:pt x="176" y="141"/>
                                </a:cubicBezTo>
                                <a:cubicBezTo>
                                  <a:pt x="130" y="120"/>
                                  <a:pt x="130" y="120"/>
                                  <a:pt x="130" y="120"/>
                                </a:cubicBezTo>
                                <a:close/>
                                <a:moveTo>
                                  <a:pt x="93" y="123"/>
                                </a:moveTo>
                                <a:cubicBezTo>
                                  <a:pt x="88" y="116"/>
                                  <a:pt x="88" y="108"/>
                                  <a:pt x="91" y="102"/>
                                </a:cubicBezTo>
                                <a:cubicBezTo>
                                  <a:pt x="46" y="81"/>
                                  <a:pt x="46" y="81"/>
                                  <a:pt x="46" y="81"/>
                                </a:cubicBezTo>
                                <a:cubicBezTo>
                                  <a:pt x="35" y="103"/>
                                  <a:pt x="37" y="130"/>
                                  <a:pt x="52" y="152"/>
                                </a:cubicBezTo>
                                <a:cubicBezTo>
                                  <a:pt x="52" y="152"/>
                                  <a:pt x="52" y="152"/>
                                  <a:pt x="52" y="152"/>
                                </a:cubicBezTo>
                                <a:cubicBezTo>
                                  <a:pt x="93" y="123"/>
                                  <a:pt x="93" y="123"/>
                                  <a:pt x="93" y="12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4" name="Freeform 3714"/>
                        <wps:cNvSpPr>
                          <a:spLocks/>
                        </wps:cNvSpPr>
                        <wps:spPr bwMode="auto">
                          <a:xfrm>
                            <a:off x="7567613" y="3481388"/>
                            <a:ext cx="723900" cy="676275"/>
                          </a:xfrm>
                          <a:custGeom>
                            <a:avLst/>
                            <a:gdLst>
                              <a:gd name="T0" fmla="*/ 140 w 193"/>
                              <a:gd name="T1" fmla="*/ 166 h 180"/>
                              <a:gd name="T2" fmla="*/ 133 w 193"/>
                              <a:gd name="T3" fmla="*/ 65 h 180"/>
                              <a:gd name="T4" fmla="*/ 186 w 193"/>
                              <a:gd name="T5" fmla="*/ 28 h 180"/>
                              <a:gd name="T6" fmla="*/ 186 w 193"/>
                              <a:gd name="T7" fmla="*/ 28 h 180"/>
                              <a:gd name="T8" fmla="*/ 190 w 193"/>
                              <a:gd name="T9" fmla="*/ 11 h 180"/>
                              <a:gd name="T10" fmla="*/ 173 w 193"/>
                              <a:gd name="T11" fmla="*/ 8 h 180"/>
                              <a:gd name="T12" fmla="*/ 173 w 193"/>
                              <a:gd name="T13" fmla="*/ 8 h 180"/>
                              <a:gd name="T14" fmla="*/ 119 w 193"/>
                              <a:gd name="T15" fmla="*/ 45 h 180"/>
                              <a:gd name="T16" fmla="*/ 28 w 193"/>
                              <a:gd name="T17" fmla="*/ 0 h 180"/>
                              <a:gd name="T18" fmla="*/ 8 w 193"/>
                              <a:gd name="T19" fmla="*/ 13 h 180"/>
                              <a:gd name="T20" fmla="*/ 80 w 193"/>
                              <a:gd name="T21" fmla="*/ 72 h 180"/>
                              <a:gd name="T22" fmla="*/ 42 w 193"/>
                              <a:gd name="T23" fmla="*/ 98 h 180"/>
                              <a:gd name="T24" fmla="*/ 16 w 193"/>
                              <a:gd name="T25" fmla="*/ 90 h 180"/>
                              <a:gd name="T26" fmla="*/ 0 w 193"/>
                              <a:gd name="T27" fmla="*/ 101 h 180"/>
                              <a:gd name="T28" fmla="*/ 26 w 193"/>
                              <a:gd name="T29" fmla="*/ 121 h 180"/>
                              <a:gd name="T30" fmla="*/ 36 w 193"/>
                              <a:gd name="T31" fmla="*/ 153 h 180"/>
                              <a:gd name="T32" fmla="*/ 52 w 193"/>
                              <a:gd name="T33" fmla="*/ 143 h 180"/>
                              <a:gd name="T34" fmla="*/ 54 w 193"/>
                              <a:gd name="T35" fmla="*/ 116 h 180"/>
                              <a:gd name="T36" fmla="*/ 93 w 193"/>
                              <a:gd name="T37" fmla="*/ 91 h 180"/>
                              <a:gd name="T38" fmla="*/ 120 w 193"/>
                              <a:gd name="T39" fmla="*/ 180 h 180"/>
                              <a:gd name="T40" fmla="*/ 140 w 193"/>
                              <a:gd name="T41" fmla="*/ 166 h 180"/>
                              <a:gd name="T42" fmla="*/ 140 w 193"/>
                              <a:gd name="T43" fmla="*/ 166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3" h="180">
                                <a:moveTo>
                                  <a:pt x="140" y="166"/>
                                </a:moveTo>
                                <a:cubicBezTo>
                                  <a:pt x="133" y="65"/>
                                  <a:pt x="133" y="65"/>
                                  <a:pt x="133" y="65"/>
                                </a:cubicBezTo>
                                <a:cubicBezTo>
                                  <a:pt x="186" y="28"/>
                                  <a:pt x="186" y="28"/>
                                  <a:pt x="186" y="28"/>
                                </a:cubicBezTo>
                                <a:cubicBezTo>
                                  <a:pt x="186" y="28"/>
                                  <a:pt x="186" y="28"/>
                                  <a:pt x="186" y="28"/>
                                </a:cubicBezTo>
                                <a:cubicBezTo>
                                  <a:pt x="192" y="24"/>
                                  <a:pt x="193" y="17"/>
                                  <a:pt x="190" y="11"/>
                                </a:cubicBezTo>
                                <a:cubicBezTo>
                                  <a:pt x="186" y="6"/>
                                  <a:pt x="179" y="5"/>
                                  <a:pt x="173" y="8"/>
                                </a:cubicBezTo>
                                <a:cubicBezTo>
                                  <a:pt x="173" y="8"/>
                                  <a:pt x="173" y="8"/>
                                  <a:pt x="173" y="8"/>
                                </a:cubicBezTo>
                                <a:cubicBezTo>
                                  <a:pt x="119" y="45"/>
                                  <a:pt x="119" y="45"/>
                                  <a:pt x="119" y="45"/>
                                </a:cubicBezTo>
                                <a:cubicBezTo>
                                  <a:pt x="28" y="0"/>
                                  <a:pt x="28" y="0"/>
                                  <a:pt x="28" y="0"/>
                                </a:cubicBezTo>
                                <a:cubicBezTo>
                                  <a:pt x="8" y="13"/>
                                  <a:pt x="8" y="13"/>
                                  <a:pt x="8" y="13"/>
                                </a:cubicBezTo>
                                <a:cubicBezTo>
                                  <a:pt x="80" y="72"/>
                                  <a:pt x="80" y="72"/>
                                  <a:pt x="80" y="72"/>
                                </a:cubicBezTo>
                                <a:cubicBezTo>
                                  <a:pt x="42" y="98"/>
                                  <a:pt x="42" y="98"/>
                                  <a:pt x="42" y="98"/>
                                </a:cubicBezTo>
                                <a:cubicBezTo>
                                  <a:pt x="16" y="90"/>
                                  <a:pt x="16" y="90"/>
                                  <a:pt x="16" y="90"/>
                                </a:cubicBezTo>
                                <a:cubicBezTo>
                                  <a:pt x="0" y="101"/>
                                  <a:pt x="0" y="101"/>
                                  <a:pt x="0" y="101"/>
                                </a:cubicBezTo>
                                <a:cubicBezTo>
                                  <a:pt x="26" y="121"/>
                                  <a:pt x="26" y="121"/>
                                  <a:pt x="26" y="121"/>
                                </a:cubicBezTo>
                                <a:cubicBezTo>
                                  <a:pt x="36" y="153"/>
                                  <a:pt x="36" y="153"/>
                                  <a:pt x="36" y="153"/>
                                </a:cubicBezTo>
                                <a:cubicBezTo>
                                  <a:pt x="52" y="143"/>
                                  <a:pt x="52" y="143"/>
                                  <a:pt x="52" y="143"/>
                                </a:cubicBezTo>
                                <a:cubicBezTo>
                                  <a:pt x="54" y="116"/>
                                  <a:pt x="54" y="116"/>
                                  <a:pt x="54" y="116"/>
                                </a:cubicBezTo>
                                <a:cubicBezTo>
                                  <a:pt x="93" y="91"/>
                                  <a:pt x="93" y="91"/>
                                  <a:pt x="93" y="91"/>
                                </a:cubicBezTo>
                                <a:cubicBezTo>
                                  <a:pt x="120" y="180"/>
                                  <a:pt x="120" y="180"/>
                                  <a:pt x="120" y="180"/>
                                </a:cubicBezTo>
                                <a:cubicBezTo>
                                  <a:pt x="140" y="166"/>
                                  <a:pt x="140" y="166"/>
                                  <a:pt x="140" y="166"/>
                                </a:cubicBezTo>
                                <a:cubicBezTo>
                                  <a:pt x="140" y="166"/>
                                  <a:pt x="140" y="166"/>
                                  <a:pt x="140" y="166"/>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7" name="Freeform 3717"/>
                        <wps:cNvSpPr>
                          <a:spLocks noEditPoints="1"/>
                        </wps:cNvSpPr>
                        <wps:spPr bwMode="auto">
                          <a:xfrm>
                            <a:off x="1987550" y="2311400"/>
                            <a:ext cx="712788" cy="773113"/>
                          </a:xfrm>
                          <a:custGeom>
                            <a:avLst/>
                            <a:gdLst>
                              <a:gd name="T0" fmla="*/ 36 w 190"/>
                              <a:gd name="T1" fmla="*/ 23 h 206"/>
                              <a:gd name="T2" fmla="*/ 28 w 190"/>
                              <a:gd name="T3" fmla="*/ 22 h 206"/>
                              <a:gd name="T4" fmla="*/ 26 w 190"/>
                              <a:gd name="T5" fmla="*/ 30 h 206"/>
                              <a:gd name="T6" fmla="*/ 35 w 190"/>
                              <a:gd name="T7" fmla="*/ 32 h 206"/>
                              <a:gd name="T8" fmla="*/ 36 w 190"/>
                              <a:gd name="T9" fmla="*/ 23 h 206"/>
                              <a:gd name="T10" fmla="*/ 51 w 190"/>
                              <a:gd name="T11" fmla="*/ 14 h 206"/>
                              <a:gd name="T12" fmla="*/ 43 w 190"/>
                              <a:gd name="T13" fmla="*/ 12 h 206"/>
                              <a:gd name="T14" fmla="*/ 41 w 190"/>
                              <a:gd name="T15" fmla="*/ 21 h 206"/>
                              <a:gd name="T16" fmla="*/ 49 w 190"/>
                              <a:gd name="T17" fmla="*/ 23 h 206"/>
                              <a:gd name="T18" fmla="*/ 51 w 190"/>
                              <a:gd name="T19" fmla="*/ 14 h 206"/>
                              <a:gd name="T20" fmla="*/ 107 w 190"/>
                              <a:gd name="T21" fmla="*/ 52 h 206"/>
                              <a:gd name="T22" fmla="*/ 105 w 190"/>
                              <a:gd name="T23" fmla="*/ 65 h 206"/>
                              <a:gd name="T24" fmla="*/ 53 w 190"/>
                              <a:gd name="T25" fmla="*/ 99 h 206"/>
                              <a:gd name="T26" fmla="*/ 41 w 190"/>
                              <a:gd name="T27" fmla="*/ 97 h 206"/>
                              <a:gd name="T28" fmla="*/ 29 w 190"/>
                              <a:gd name="T29" fmla="*/ 79 h 206"/>
                              <a:gd name="T30" fmla="*/ 32 w 190"/>
                              <a:gd name="T31" fmla="*/ 67 h 206"/>
                              <a:gd name="T32" fmla="*/ 83 w 190"/>
                              <a:gd name="T33" fmla="*/ 32 h 206"/>
                              <a:gd name="T34" fmla="*/ 95 w 190"/>
                              <a:gd name="T35" fmla="*/ 35 h 206"/>
                              <a:gd name="T36" fmla="*/ 107 w 190"/>
                              <a:gd name="T37" fmla="*/ 52 h 206"/>
                              <a:gd name="T38" fmla="*/ 107 w 190"/>
                              <a:gd name="T39" fmla="*/ 52 h 206"/>
                              <a:gd name="T40" fmla="*/ 66 w 190"/>
                              <a:gd name="T41" fmla="*/ 35 h 206"/>
                              <a:gd name="T42" fmla="*/ 64 w 190"/>
                              <a:gd name="T43" fmla="*/ 40 h 206"/>
                              <a:gd name="T44" fmla="*/ 45 w 190"/>
                              <a:gd name="T45" fmla="*/ 52 h 206"/>
                              <a:gd name="T46" fmla="*/ 41 w 190"/>
                              <a:gd name="T47" fmla="*/ 52 h 206"/>
                              <a:gd name="T48" fmla="*/ 36 w 190"/>
                              <a:gd name="T49" fmla="*/ 45 h 206"/>
                              <a:gd name="T50" fmla="*/ 37 w 190"/>
                              <a:gd name="T51" fmla="*/ 41 h 206"/>
                              <a:gd name="T52" fmla="*/ 56 w 190"/>
                              <a:gd name="T53" fmla="*/ 27 h 206"/>
                              <a:gd name="T54" fmla="*/ 61 w 190"/>
                              <a:gd name="T55" fmla="*/ 29 h 206"/>
                              <a:gd name="T56" fmla="*/ 66 w 190"/>
                              <a:gd name="T57" fmla="*/ 35 h 206"/>
                              <a:gd name="T58" fmla="*/ 66 w 190"/>
                              <a:gd name="T59" fmla="*/ 35 h 206"/>
                              <a:gd name="T60" fmla="*/ 70 w 190"/>
                              <a:gd name="T61" fmla="*/ 141 h 206"/>
                              <a:gd name="T62" fmla="*/ 73 w 190"/>
                              <a:gd name="T63" fmla="*/ 127 h 206"/>
                              <a:gd name="T64" fmla="*/ 87 w 190"/>
                              <a:gd name="T65" fmla="*/ 130 h 206"/>
                              <a:gd name="T66" fmla="*/ 85 w 190"/>
                              <a:gd name="T67" fmla="*/ 144 h 206"/>
                              <a:gd name="T68" fmla="*/ 70 w 190"/>
                              <a:gd name="T69" fmla="*/ 141 h 206"/>
                              <a:gd name="T70" fmla="*/ 120 w 190"/>
                              <a:gd name="T71" fmla="*/ 108 h 206"/>
                              <a:gd name="T72" fmla="*/ 123 w 190"/>
                              <a:gd name="T73" fmla="*/ 94 h 206"/>
                              <a:gd name="T74" fmla="*/ 137 w 190"/>
                              <a:gd name="T75" fmla="*/ 97 h 206"/>
                              <a:gd name="T76" fmla="*/ 134 w 190"/>
                              <a:gd name="T77" fmla="*/ 111 h 206"/>
                              <a:gd name="T78" fmla="*/ 120 w 190"/>
                              <a:gd name="T79" fmla="*/ 108 h 206"/>
                              <a:gd name="T80" fmla="*/ 151 w 190"/>
                              <a:gd name="T81" fmla="*/ 94 h 206"/>
                              <a:gd name="T82" fmla="*/ 98 w 190"/>
                              <a:gd name="T83" fmla="*/ 15 h 206"/>
                              <a:gd name="T84" fmla="*/ 73 w 190"/>
                              <a:gd name="T85" fmla="*/ 11 h 206"/>
                              <a:gd name="T86" fmla="*/ 15 w 190"/>
                              <a:gd name="T87" fmla="*/ 50 h 206"/>
                              <a:gd name="T88" fmla="*/ 10 w 190"/>
                              <a:gd name="T89" fmla="*/ 75 h 206"/>
                              <a:gd name="T90" fmla="*/ 62 w 190"/>
                              <a:gd name="T91" fmla="*/ 153 h 206"/>
                              <a:gd name="T92" fmla="*/ 87 w 190"/>
                              <a:gd name="T93" fmla="*/ 157 h 206"/>
                              <a:gd name="T94" fmla="*/ 87 w 190"/>
                              <a:gd name="T95" fmla="*/ 157 h 206"/>
                              <a:gd name="T96" fmla="*/ 87 w 190"/>
                              <a:gd name="T97" fmla="*/ 206 h 206"/>
                              <a:gd name="T98" fmla="*/ 100 w 190"/>
                              <a:gd name="T99" fmla="*/ 197 h 206"/>
                              <a:gd name="T100" fmla="*/ 100 w 190"/>
                              <a:gd name="T101" fmla="*/ 162 h 206"/>
                              <a:gd name="T102" fmla="*/ 117 w 190"/>
                              <a:gd name="T103" fmla="*/ 151 h 206"/>
                              <a:gd name="T104" fmla="*/ 127 w 190"/>
                              <a:gd name="T105" fmla="*/ 144 h 206"/>
                              <a:gd name="T106" fmla="*/ 145 w 190"/>
                              <a:gd name="T107" fmla="*/ 132 h 206"/>
                              <a:gd name="T108" fmla="*/ 177 w 190"/>
                              <a:gd name="T109" fmla="*/ 146 h 206"/>
                              <a:gd name="T110" fmla="*/ 190 w 190"/>
                              <a:gd name="T111" fmla="*/ 137 h 206"/>
                              <a:gd name="T112" fmla="*/ 145 w 190"/>
                              <a:gd name="T113" fmla="*/ 118 h 206"/>
                              <a:gd name="T114" fmla="*/ 145 w 190"/>
                              <a:gd name="T115" fmla="*/ 118 h 206"/>
                              <a:gd name="T116" fmla="*/ 151 w 190"/>
                              <a:gd name="T117" fmla="*/ 9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0" h="206">
                                <a:moveTo>
                                  <a:pt x="36" y="23"/>
                                </a:moveTo>
                                <a:cubicBezTo>
                                  <a:pt x="35" y="21"/>
                                  <a:pt x="31" y="20"/>
                                  <a:pt x="28" y="22"/>
                                </a:cubicBezTo>
                                <a:cubicBezTo>
                                  <a:pt x="26" y="23"/>
                                  <a:pt x="25" y="27"/>
                                  <a:pt x="26" y="30"/>
                                </a:cubicBezTo>
                                <a:cubicBezTo>
                                  <a:pt x="28" y="33"/>
                                  <a:pt x="32" y="34"/>
                                  <a:pt x="35" y="32"/>
                                </a:cubicBezTo>
                                <a:cubicBezTo>
                                  <a:pt x="38" y="30"/>
                                  <a:pt x="38" y="26"/>
                                  <a:pt x="36" y="23"/>
                                </a:cubicBezTo>
                                <a:moveTo>
                                  <a:pt x="51" y="14"/>
                                </a:moveTo>
                                <a:cubicBezTo>
                                  <a:pt x="49" y="11"/>
                                  <a:pt x="45" y="10"/>
                                  <a:pt x="43" y="12"/>
                                </a:cubicBezTo>
                                <a:cubicBezTo>
                                  <a:pt x="40" y="14"/>
                                  <a:pt x="39" y="18"/>
                                  <a:pt x="41" y="21"/>
                                </a:cubicBezTo>
                                <a:cubicBezTo>
                                  <a:pt x="43" y="23"/>
                                  <a:pt x="46" y="24"/>
                                  <a:pt x="49" y="23"/>
                                </a:cubicBezTo>
                                <a:cubicBezTo>
                                  <a:pt x="52" y="21"/>
                                  <a:pt x="52" y="17"/>
                                  <a:pt x="51" y="14"/>
                                </a:cubicBezTo>
                                <a:moveTo>
                                  <a:pt x="107" y="52"/>
                                </a:moveTo>
                                <a:cubicBezTo>
                                  <a:pt x="112" y="60"/>
                                  <a:pt x="105" y="65"/>
                                  <a:pt x="105" y="65"/>
                                </a:cubicBezTo>
                                <a:cubicBezTo>
                                  <a:pt x="53" y="99"/>
                                  <a:pt x="53" y="99"/>
                                  <a:pt x="53" y="99"/>
                                </a:cubicBezTo>
                                <a:cubicBezTo>
                                  <a:pt x="46" y="104"/>
                                  <a:pt x="41" y="97"/>
                                  <a:pt x="41" y="97"/>
                                </a:cubicBezTo>
                                <a:cubicBezTo>
                                  <a:pt x="29" y="79"/>
                                  <a:pt x="29" y="79"/>
                                  <a:pt x="29" y="79"/>
                                </a:cubicBezTo>
                                <a:cubicBezTo>
                                  <a:pt x="24" y="72"/>
                                  <a:pt x="32" y="67"/>
                                  <a:pt x="32" y="67"/>
                                </a:cubicBezTo>
                                <a:cubicBezTo>
                                  <a:pt x="83" y="32"/>
                                  <a:pt x="83" y="32"/>
                                  <a:pt x="83" y="32"/>
                                </a:cubicBezTo>
                                <a:cubicBezTo>
                                  <a:pt x="90" y="27"/>
                                  <a:pt x="95" y="35"/>
                                  <a:pt x="95" y="35"/>
                                </a:cubicBezTo>
                                <a:cubicBezTo>
                                  <a:pt x="107" y="52"/>
                                  <a:pt x="107" y="52"/>
                                  <a:pt x="107" y="52"/>
                                </a:cubicBezTo>
                                <a:cubicBezTo>
                                  <a:pt x="107" y="52"/>
                                  <a:pt x="107" y="52"/>
                                  <a:pt x="107" y="52"/>
                                </a:cubicBezTo>
                                <a:close/>
                                <a:moveTo>
                                  <a:pt x="66" y="35"/>
                                </a:moveTo>
                                <a:cubicBezTo>
                                  <a:pt x="68" y="37"/>
                                  <a:pt x="64" y="40"/>
                                  <a:pt x="64" y="40"/>
                                </a:cubicBezTo>
                                <a:cubicBezTo>
                                  <a:pt x="45" y="52"/>
                                  <a:pt x="45" y="52"/>
                                  <a:pt x="45" y="52"/>
                                </a:cubicBezTo>
                                <a:cubicBezTo>
                                  <a:pt x="42" y="54"/>
                                  <a:pt x="41" y="52"/>
                                  <a:pt x="41" y="52"/>
                                </a:cubicBezTo>
                                <a:cubicBezTo>
                                  <a:pt x="36" y="45"/>
                                  <a:pt x="36" y="45"/>
                                  <a:pt x="36" y="45"/>
                                </a:cubicBezTo>
                                <a:cubicBezTo>
                                  <a:pt x="34" y="42"/>
                                  <a:pt x="37" y="41"/>
                                  <a:pt x="37" y="41"/>
                                </a:cubicBezTo>
                                <a:cubicBezTo>
                                  <a:pt x="56" y="27"/>
                                  <a:pt x="56" y="27"/>
                                  <a:pt x="56" y="27"/>
                                </a:cubicBezTo>
                                <a:cubicBezTo>
                                  <a:pt x="59" y="25"/>
                                  <a:pt x="61" y="29"/>
                                  <a:pt x="61" y="29"/>
                                </a:cubicBezTo>
                                <a:cubicBezTo>
                                  <a:pt x="66" y="35"/>
                                  <a:pt x="66" y="35"/>
                                  <a:pt x="66" y="35"/>
                                </a:cubicBezTo>
                                <a:cubicBezTo>
                                  <a:pt x="66" y="35"/>
                                  <a:pt x="66" y="35"/>
                                  <a:pt x="66" y="35"/>
                                </a:cubicBezTo>
                                <a:close/>
                                <a:moveTo>
                                  <a:pt x="70" y="141"/>
                                </a:moveTo>
                                <a:cubicBezTo>
                                  <a:pt x="67" y="137"/>
                                  <a:pt x="68" y="130"/>
                                  <a:pt x="73" y="127"/>
                                </a:cubicBezTo>
                                <a:cubicBezTo>
                                  <a:pt x="78" y="124"/>
                                  <a:pt x="84" y="125"/>
                                  <a:pt x="87" y="130"/>
                                </a:cubicBezTo>
                                <a:cubicBezTo>
                                  <a:pt x="90" y="134"/>
                                  <a:pt x="89" y="141"/>
                                  <a:pt x="85" y="144"/>
                                </a:cubicBezTo>
                                <a:cubicBezTo>
                                  <a:pt x="79" y="147"/>
                                  <a:pt x="73" y="145"/>
                                  <a:pt x="70" y="141"/>
                                </a:cubicBezTo>
                                <a:moveTo>
                                  <a:pt x="120" y="108"/>
                                </a:moveTo>
                                <a:cubicBezTo>
                                  <a:pt x="116" y="103"/>
                                  <a:pt x="118" y="97"/>
                                  <a:pt x="123" y="94"/>
                                </a:cubicBezTo>
                                <a:cubicBezTo>
                                  <a:pt x="127" y="91"/>
                                  <a:pt x="134" y="92"/>
                                  <a:pt x="137" y="97"/>
                                </a:cubicBezTo>
                                <a:cubicBezTo>
                                  <a:pt x="140" y="102"/>
                                  <a:pt x="138" y="108"/>
                                  <a:pt x="134" y="111"/>
                                </a:cubicBezTo>
                                <a:cubicBezTo>
                                  <a:pt x="129" y="114"/>
                                  <a:pt x="123" y="113"/>
                                  <a:pt x="120" y="108"/>
                                </a:cubicBezTo>
                                <a:moveTo>
                                  <a:pt x="151" y="94"/>
                                </a:moveTo>
                                <a:cubicBezTo>
                                  <a:pt x="98" y="15"/>
                                  <a:pt x="98" y="15"/>
                                  <a:pt x="98" y="15"/>
                                </a:cubicBezTo>
                                <a:cubicBezTo>
                                  <a:pt x="98" y="15"/>
                                  <a:pt x="88" y="0"/>
                                  <a:pt x="73" y="11"/>
                                </a:cubicBezTo>
                                <a:cubicBezTo>
                                  <a:pt x="15" y="50"/>
                                  <a:pt x="15" y="50"/>
                                  <a:pt x="15" y="50"/>
                                </a:cubicBezTo>
                                <a:cubicBezTo>
                                  <a:pt x="15" y="50"/>
                                  <a:pt x="0" y="59"/>
                                  <a:pt x="10" y="75"/>
                                </a:cubicBezTo>
                                <a:cubicBezTo>
                                  <a:pt x="62" y="153"/>
                                  <a:pt x="62" y="153"/>
                                  <a:pt x="62" y="153"/>
                                </a:cubicBezTo>
                                <a:cubicBezTo>
                                  <a:pt x="62" y="153"/>
                                  <a:pt x="72" y="167"/>
                                  <a:pt x="87" y="157"/>
                                </a:cubicBezTo>
                                <a:cubicBezTo>
                                  <a:pt x="87" y="157"/>
                                  <a:pt x="87" y="157"/>
                                  <a:pt x="87" y="157"/>
                                </a:cubicBezTo>
                                <a:cubicBezTo>
                                  <a:pt x="87" y="206"/>
                                  <a:pt x="87" y="206"/>
                                  <a:pt x="87" y="206"/>
                                </a:cubicBezTo>
                                <a:cubicBezTo>
                                  <a:pt x="100" y="197"/>
                                  <a:pt x="100" y="197"/>
                                  <a:pt x="100" y="197"/>
                                </a:cubicBezTo>
                                <a:cubicBezTo>
                                  <a:pt x="100" y="162"/>
                                  <a:pt x="100" y="162"/>
                                  <a:pt x="100" y="162"/>
                                </a:cubicBezTo>
                                <a:cubicBezTo>
                                  <a:pt x="117" y="151"/>
                                  <a:pt x="117" y="151"/>
                                  <a:pt x="117" y="151"/>
                                </a:cubicBezTo>
                                <a:cubicBezTo>
                                  <a:pt x="127" y="144"/>
                                  <a:pt x="127" y="144"/>
                                  <a:pt x="127" y="144"/>
                                </a:cubicBezTo>
                                <a:cubicBezTo>
                                  <a:pt x="145" y="132"/>
                                  <a:pt x="145" y="132"/>
                                  <a:pt x="145" y="132"/>
                                </a:cubicBezTo>
                                <a:cubicBezTo>
                                  <a:pt x="177" y="146"/>
                                  <a:pt x="177" y="146"/>
                                  <a:pt x="177" y="146"/>
                                </a:cubicBezTo>
                                <a:cubicBezTo>
                                  <a:pt x="190" y="137"/>
                                  <a:pt x="190" y="137"/>
                                  <a:pt x="190" y="137"/>
                                </a:cubicBezTo>
                                <a:cubicBezTo>
                                  <a:pt x="145" y="118"/>
                                  <a:pt x="145" y="118"/>
                                  <a:pt x="145" y="118"/>
                                </a:cubicBezTo>
                                <a:cubicBezTo>
                                  <a:pt x="145" y="118"/>
                                  <a:pt x="145" y="118"/>
                                  <a:pt x="145" y="118"/>
                                </a:cubicBezTo>
                                <a:cubicBezTo>
                                  <a:pt x="145" y="118"/>
                                  <a:pt x="160" y="109"/>
                                  <a:pt x="151" y="94"/>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8" name="Freeform 3718"/>
                        <wps:cNvSpPr>
                          <a:spLocks noEditPoints="1"/>
                        </wps:cNvSpPr>
                        <wps:spPr bwMode="auto">
                          <a:xfrm>
                            <a:off x="3448050" y="3398838"/>
                            <a:ext cx="712788" cy="638175"/>
                          </a:xfrm>
                          <a:custGeom>
                            <a:avLst/>
                            <a:gdLst>
                              <a:gd name="T0" fmla="*/ 153 w 190"/>
                              <a:gd name="T1" fmla="*/ 114 h 170"/>
                              <a:gd name="T2" fmla="*/ 190 w 190"/>
                              <a:gd name="T3" fmla="*/ 150 h 170"/>
                              <a:gd name="T4" fmla="*/ 161 w 190"/>
                              <a:gd name="T5" fmla="*/ 170 h 170"/>
                              <a:gd name="T6" fmla="*/ 144 w 190"/>
                              <a:gd name="T7" fmla="*/ 127 h 170"/>
                              <a:gd name="T8" fmla="*/ 153 w 190"/>
                              <a:gd name="T9" fmla="*/ 114 h 170"/>
                              <a:gd name="T10" fmla="*/ 61 w 190"/>
                              <a:gd name="T11" fmla="*/ 108 h 170"/>
                              <a:gd name="T12" fmla="*/ 61 w 190"/>
                              <a:gd name="T13" fmla="*/ 102 h 170"/>
                              <a:gd name="T14" fmla="*/ 56 w 190"/>
                              <a:gd name="T15" fmla="*/ 65 h 170"/>
                              <a:gd name="T16" fmla="*/ 89 w 190"/>
                              <a:gd name="T17" fmla="*/ 51 h 170"/>
                              <a:gd name="T18" fmla="*/ 95 w 190"/>
                              <a:gd name="T19" fmla="*/ 48 h 170"/>
                              <a:gd name="T20" fmla="*/ 92 w 190"/>
                              <a:gd name="T21" fmla="*/ 42 h 170"/>
                              <a:gd name="T22" fmla="*/ 49 w 190"/>
                              <a:gd name="T23" fmla="*/ 61 h 170"/>
                              <a:gd name="T24" fmla="*/ 55 w 190"/>
                              <a:gd name="T25" fmla="*/ 108 h 170"/>
                              <a:gd name="T26" fmla="*/ 60 w 190"/>
                              <a:gd name="T27" fmla="*/ 109 h 170"/>
                              <a:gd name="T28" fmla="*/ 61 w 190"/>
                              <a:gd name="T29" fmla="*/ 108 h 170"/>
                              <a:gd name="T30" fmla="*/ 45 w 190"/>
                              <a:gd name="T31" fmla="*/ 118 h 170"/>
                              <a:gd name="T32" fmla="*/ 45 w 190"/>
                              <a:gd name="T33" fmla="*/ 112 h 170"/>
                              <a:gd name="T34" fmla="*/ 40 w 190"/>
                              <a:gd name="T35" fmla="*/ 56 h 170"/>
                              <a:gd name="T36" fmla="*/ 91 w 190"/>
                              <a:gd name="T37" fmla="*/ 32 h 170"/>
                              <a:gd name="T38" fmla="*/ 96 w 190"/>
                              <a:gd name="T39" fmla="*/ 29 h 170"/>
                              <a:gd name="T40" fmla="*/ 92 w 190"/>
                              <a:gd name="T41" fmla="*/ 23 h 170"/>
                              <a:gd name="T42" fmla="*/ 32 w 190"/>
                              <a:gd name="T43" fmla="*/ 51 h 170"/>
                              <a:gd name="T44" fmla="*/ 38 w 190"/>
                              <a:gd name="T45" fmla="*/ 117 h 170"/>
                              <a:gd name="T46" fmla="*/ 44 w 190"/>
                              <a:gd name="T47" fmla="*/ 118 h 170"/>
                              <a:gd name="T48" fmla="*/ 45 w 190"/>
                              <a:gd name="T49" fmla="*/ 118 h 170"/>
                              <a:gd name="T50" fmla="*/ 27 w 190"/>
                              <a:gd name="T51" fmla="*/ 129 h 170"/>
                              <a:gd name="T52" fmla="*/ 28 w 190"/>
                              <a:gd name="T53" fmla="*/ 123 h 170"/>
                              <a:gd name="T54" fmla="*/ 23 w 190"/>
                              <a:gd name="T55" fmla="*/ 46 h 170"/>
                              <a:gd name="T56" fmla="*/ 91 w 190"/>
                              <a:gd name="T57" fmla="*/ 12 h 170"/>
                              <a:gd name="T58" fmla="*/ 96 w 190"/>
                              <a:gd name="T59" fmla="*/ 8 h 170"/>
                              <a:gd name="T60" fmla="*/ 92 w 190"/>
                              <a:gd name="T61" fmla="*/ 3 h 170"/>
                              <a:gd name="T62" fmla="*/ 15 w 190"/>
                              <a:gd name="T63" fmla="*/ 42 h 170"/>
                              <a:gd name="T64" fmla="*/ 21 w 190"/>
                              <a:gd name="T65" fmla="*/ 128 h 170"/>
                              <a:gd name="T66" fmla="*/ 27 w 190"/>
                              <a:gd name="T67" fmla="*/ 129 h 170"/>
                              <a:gd name="T68" fmla="*/ 27 w 190"/>
                              <a:gd name="T69" fmla="*/ 129 h 170"/>
                              <a:gd name="T70" fmla="*/ 79 w 190"/>
                              <a:gd name="T71" fmla="*/ 78 h 170"/>
                              <a:gd name="T72" fmla="*/ 80 w 190"/>
                              <a:gd name="T73" fmla="*/ 78 h 170"/>
                              <a:gd name="T74" fmla="*/ 79 w 190"/>
                              <a:gd name="T75" fmla="*/ 78 h 170"/>
                              <a:gd name="T76" fmla="*/ 79 w 190"/>
                              <a:gd name="T77" fmla="*/ 78 h 170"/>
                              <a:gd name="T78" fmla="*/ 79 w 190"/>
                              <a:gd name="T79" fmla="*/ 78 h 170"/>
                              <a:gd name="T80" fmla="*/ 138 w 190"/>
                              <a:gd name="T81" fmla="*/ 14 h 170"/>
                              <a:gd name="T82" fmla="*/ 115 w 190"/>
                              <a:gd name="T83" fmla="*/ 146 h 170"/>
                              <a:gd name="T84" fmla="*/ 53 w 190"/>
                              <a:gd name="T85" fmla="*/ 163 h 170"/>
                              <a:gd name="T86" fmla="*/ 90 w 190"/>
                              <a:gd name="T87" fmla="*/ 90 h 170"/>
                              <a:gd name="T88" fmla="*/ 82 w 190"/>
                              <a:gd name="T89" fmla="*/ 83 h 170"/>
                              <a:gd name="T90" fmla="*/ 71 w 190"/>
                              <a:gd name="T91" fmla="*/ 85 h 170"/>
                              <a:gd name="T92" fmla="*/ 68 w 190"/>
                              <a:gd name="T93" fmla="*/ 72 h 170"/>
                              <a:gd name="T94" fmla="*/ 81 w 190"/>
                              <a:gd name="T95" fmla="*/ 68 h 170"/>
                              <a:gd name="T96" fmla="*/ 85 w 190"/>
                              <a:gd name="T97" fmla="*/ 78 h 170"/>
                              <a:gd name="T98" fmla="*/ 94 w 190"/>
                              <a:gd name="T99" fmla="*/ 82 h 170"/>
                              <a:gd name="T100" fmla="*/ 132 w 190"/>
                              <a:gd name="T101" fmla="*/ 7 h 170"/>
                              <a:gd name="T102" fmla="*/ 138 w 190"/>
                              <a:gd name="T103" fmla="*/ 14 h 170"/>
                              <a:gd name="T104" fmla="*/ 80 w 190"/>
                              <a:gd name="T105" fmla="*/ 78 h 170"/>
                              <a:gd name="T106" fmla="*/ 79 w 190"/>
                              <a:gd name="T107" fmla="*/ 78 h 170"/>
                              <a:gd name="T108" fmla="*/ 79 w 190"/>
                              <a:gd name="T109" fmla="*/ 78 h 170"/>
                              <a:gd name="T110" fmla="*/ 80 w 190"/>
                              <a:gd name="T111" fmla="*/ 78 h 170"/>
                              <a:gd name="T112" fmla="*/ 80 w 190"/>
                              <a:gd name="T113" fmla="*/ 7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0" h="170">
                                <a:moveTo>
                                  <a:pt x="153" y="114"/>
                                </a:moveTo>
                                <a:cubicBezTo>
                                  <a:pt x="190" y="150"/>
                                  <a:pt x="190" y="150"/>
                                  <a:pt x="190" y="150"/>
                                </a:cubicBezTo>
                                <a:cubicBezTo>
                                  <a:pt x="161" y="170"/>
                                  <a:pt x="161" y="170"/>
                                  <a:pt x="161" y="170"/>
                                </a:cubicBezTo>
                                <a:cubicBezTo>
                                  <a:pt x="144" y="127"/>
                                  <a:pt x="144" y="127"/>
                                  <a:pt x="144" y="127"/>
                                </a:cubicBezTo>
                                <a:cubicBezTo>
                                  <a:pt x="153" y="114"/>
                                  <a:pt x="153" y="114"/>
                                  <a:pt x="153" y="114"/>
                                </a:cubicBezTo>
                                <a:close/>
                                <a:moveTo>
                                  <a:pt x="61" y="108"/>
                                </a:moveTo>
                                <a:cubicBezTo>
                                  <a:pt x="63" y="107"/>
                                  <a:pt x="63" y="104"/>
                                  <a:pt x="61" y="102"/>
                                </a:cubicBezTo>
                                <a:cubicBezTo>
                                  <a:pt x="52" y="92"/>
                                  <a:pt x="50" y="77"/>
                                  <a:pt x="56" y="65"/>
                                </a:cubicBezTo>
                                <a:cubicBezTo>
                                  <a:pt x="63" y="54"/>
                                  <a:pt x="77" y="48"/>
                                  <a:pt x="89" y="51"/>
                                </a:cubicBezTo>
                                <a:cubicBezTo>
                                  <a:pt x="92" y="52"/>
                                  <a:pt x="94" y="50"/>
                                  <a:pt x="95" y="48"/>
                                </a:cubicBezTo>
                                <a:cubicBezTo>
                                  <a:pt x="96" y="45"/>
                                  <a:pt x="94" y="43"/>
                                  <a:pt x="92" y="42"/>
                                </a:cubicBezTo>
                                <a:cubicBezTo>
                                  <a:pt x="75" y="38"/>
                                  <a:pt x="57" y="46"/>
                                  <a:pt x="49" y="61"/>
                                </a:cubicBezTo>
                                <a:cubicBezTo>
                                  <a:pt x="39" y="76"/>
                                  <a:pt x="42" y="96"/>
                                  <a:pt x="55" y="108"/>
                                </a:cubicBezTo>
                                <a:cubicBezTo>
                                  <a:pt x="56" y="110"/>
                                  <a:pt x="59" y="110"/>
                                  <a:pt x="60" y="109"/>
                                </a:cubicBezTo>
                                <a:cubicBezTo>
                                  <a:pt x="61" y="108"/>
                                  <a:pt x="61" y="108"/>
                                  <a:pt x="61" y="108"/>
                                </a:cubicBezTo>
                                <a:close/>
                                <a:moveTo>
                                  <a:pt x="45" y="118"/>
                                </a:moveTo>
                                <a:cubicBezTo>
                                  <a:pt x="46" y="117"/>
                                  <a:pt x="47" y="113"/>
                                  <a:pt x="45" y="112"/>
                                </a:cubicBezTo>
                                <a:cubicBezTo>
                                  <a:pt x="32" y="96"/>
                                  <a:pt x="30" y="74"/>
                                  <a:pt x="40" y="56"/>
                                </a:cubicBezTo>
                                <a:cubicBezTo>
                                  <a:pt x="51" y="39"/>
                                  <a:pt x="71" y="29"/>
                                  <a:pt x="91" y="32"/>
                                </a:cubicBezTo>
                                <a:cubicBezTo>
                                  <a:pt x="93" y="33"/>
                                  <a:pt x="95" y="31"/>
                                  <a:pt x="96" y="29"/>
                                </a:cubicBezTo>
                                <a:cubicBezTo>
                                  <a:pt x="96" y="26"/>
                                  <a:pt x="94" y="24"/>
                                  <a:pt x="92" y="23"/>
                                </a:cubicBezTo>
                                <a:cubicBezTo>
                                  <a:pt x="69" y="20"/>
                                  <a:pt x="45" y="31"/>
                                  <a:pt x="32" y="51"/>
                                </a:cubicBezTo>
                                <a:cubicBezTo>
                                  <a:pt x="20" y="73"/>
                                  <a:pt x="23" y="99"/>
                                  <a:pt x="38" y="117"/>
                                </a:cubicBezTo>
                                <a:cubicBezTo>
                                  <a:pt x="40" y="119"/>
                                  <a:pt x="42" y="120"/>
                                  <a:pt x="44" y="118"/>
                                </a:cubicBezTo>
                                <a:cubicBezTo>
                                  <a:pt x="45" y="118"/>
                                  <a:pt x="45" y="118"/>
                                  <a:pt x="45" y="118"/>
                                </a:cubicBezTo>
                                <a:close/>
                                <a:moveTo>
                                  <a:pt x="27" y="129"/>
                                </a:moveTo>
                                <a:cubicBezTo>
                                  <a:pt x="29" y="127"/>
                                  <a:pt x="30" y="124"/>
                                  <a:pt x="28" y="123"/>
                                </a:cubicBezTo>
                                <a:cubicBezTo>
                                  <a:pt x="11" y="100"/>
                                  <a:pt x="9" y="70"/>
                                  <a:pt x="23" y="46"/>
                                </a:cubicBezTo>
                                <a:cubicBezTo>
                                  <a:pt x="37" y="22"/>
                                  <a:pt x="64" y="9"/>
                                  <a:pt x="91" y="12"/>
                                </a:cubicBezTo>
                                <a:cubicBezTo>
                                  <a:pt x="94" y="13"/>
                                  <a:pt x="96" y="11"/>
                                  <a:pt x="96" y="8"/>
                                </a:cubicBezTo>
                                <a:cubicBezTo>
                                  <a:pt x="96" y="6"/>
                                  <a:pt x="95" y="4"/>
                                  <a:pt x="92" y="3"/>
                                </a:cubicBezTo>
                                <a:cubicBezTo>
                                  <a:pt x="61" y="0"/>
                                  <a:pt x="31" y="15"/>
                                  <a:pt x="15" y="42"/>
                                </a:cubicBezTo>
                                <a:cubicBezTo>
                                  <a:pt x="0" y="69"/>
                                  <a:pt x="2" y="103"/>
                                  <a:pt x="21" y="128"/>
                                </a:cubicBezTo>
                                <a:cubicBezTo>
                                  <a:pt x="22" y="130"/>
                                  <a:pt x="25" y="130"/>
                                  <a:pt x="27" y="129"/>
                                </a:cubicBezTo>
                                <a:cubicBezTo>
                                  <a:pt x="27" y="129"/>
                                  <a:pt x="27" y="129"/>
                                  <a:pt x="27" y="129"/>
                                </a:cubicBezTo>
                                <a:close/>
                                <a:moveTo>
                                  <a:pt x="79" y="78"/>
                                </a:moveTo>
                                <a:cubicBezTo>
                                  <a:pt x="80" y="78"/>
                                  <a:pt x="80" y="78"/>
                                  <a:pt x="80" y="78"/>
                                </a:cubicBezTo>
                                <a:cubicBezTo>
                                  <a:pt x="79" y="78"/>
                                  <a:pt x="79" y="78"/>
                                  <a:pt x="79" y="78"/>
                                </a:cubicBezTo>
                                <a:cubicBezTo>
                                  <a:pt x="79" y="78"/>
                                  <a:pt x="79" y="78"/>
                                  <a:pt x="79" y="78"/>
                                </a:cubicBezTo>
                                <a:cubicBezTo>
                                  <a:pt x="79" y="78"/>
                                  <a:pt x="79" y="78"/>
                                  <a:pt x="79" y="78"/>
                                </a:cubicBezTo>
                                <a:close/>
                                <a:moveTo>
                                  <a:pt x="138" y="14"/>
                                </a:moveTo>
                                <a:cubicBezTo>
                                  <a:pt x="168" y="57"/>
                                  <a:pt x="157" y="116"/>
                                  <a:pt x="115" y="146"/>
                                </a:cubicBezTo>
                                <a:cubicBezTo>
                                  <a:pt x="96" y="159"/>
                                  <a:pt x="74" y="165"/>
                                  <a:pt x="53" y="163"/>
                                </a:cubicBezTo>
                                <a:cubicBezTo>
                                  <a:pt x="90" y="90"/>
                                  <a:pt x="90" y="90"/>
                                  <a:pt x="90" y="90"/>
                                </a:cubicBezTo>
                                <a:cubicBezTo>
                                  <a:pt x="82" y="83"/>
                                  <a:pt x="82" y="83"/>
                                  <a:pt x="82" y="83"/>
                                </a:cubicBezTo>
                                <a:cubicBezTo>
                                  <a:pt x="79" y="86"/>
                                  <a:pt x="75" y="87"/>
                                  <a:pt x="71" y="85"/>
                                </a:cubicBezTo>
                                <a:cubicBezTo>
                                  <a:pt x="67" y="82"/>
                                  <a:pt x="65" y="76"/>
                                  <a:pt x="68" y="72"/>
                                </a:cubicBezTo>
                                <a:cubicBezTo>
                                  <a:pt x="70" y="67"/>
                                  <a:pt x="76" y="65"/>
                                  <a:pt x="81" y="68"/>
                                </a:cubicBezTo>
                                <a:cubicBezTo>
                                  <a:pt x="84" y="70"/>
                                  <a:pt x="86" y="74"/>
                                  <a:pt x="85" y="78"/>
                                </a:cubicBezTo>
                                <a:cubicBezTo>
                                  <a:pt x="94" y="82"/>
                                  <a:pt x="94" y="82"/>
                                  <a:pt x="94" y="82"/>
                                </a:cubicBezTo>
                                <a:cubicBezTo>
                                  <a:pt x="132" y="7"/>
                                  <a:pt x="132" y="7"/>
                                  <a:pt x="132" y="7"/>
                                </a:cubicBezTo>
                                <a:cubicBezTo>
                                  <a:pt x="134" y="9"/>
                                  <a:pt x="136" y="12"/>
                                  <a:pt x="138" y="14"/>
                                </a:cubicBezTo>
                                <a:close/>
                                <a:moveTo>
                                  <a:pt x="80" y="78"/>
                                </a:moveTo>
                                <a:cubicBezTo>
                                  <a:pt x="79" y="78"/>
                                  <a:pt x="79" y="78"/>
                                  <a:pt x="79" y="78"/>
                                </a:cubicBezTo>
                                <a:cubicBezTo>
                                  <a:pt x="79" y="78"/>
                                  <a:pt x="79" y="78"/>
                                  <a:pt x="79" y="78"/>
                                </a:cubicBezTo>
                                <a:cubicBezTo>
                                  <a:pt x="80" y="78"/>
                                  <a:pt x="80" y="78"/>
                                  <a:pt x="80" y="78"/>
                                </a:cubicBezTo>
                                <a:cubicBezTo>
                                  <a:pt x="80" y="78"/>
                                  <a:pt x="80" y="78"/>
                                  <a:pt x="80" y="7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19" name="Freeform 3719"/>
                        <wps:cNvSpPr>
                          <a:spLocks noEditPoints="1"/>
                        </wps:cNvSpPr>
                        <wps:spPr bwMode="auto">
                          <a:xfrm>
                            <a:off x="8569325" y="3321050"/>
                            <a:ext cx="908050" cy="844550"/>
                          </a:xfrm>
                          <a:custGeom>
                            <a:avLst/>
                            <a:gdLst>
                              <a:gd name="T0" fmla="*/ 167 w 242"/>
                              <a:gd name="T1" fmla="*/ 24 h 225"/>
                              <a:gd name="T2" fmla="*/ 165 w 242"/>
                              <a:gd name="T3" fmla="*/ 37 h 225"/>
                              <a:gd name="T4" fmla="*/ 152 w 242"/>
                              <a:gd name="T5" fmla="*/ 35 h 225"/>
                              <a:gd name="T6" fmla="*/ 154 w 242"/>
                              <a:gd name="T7" fmla="*/ 22 h 225"/>
                              <a:gd name="T8" fmla="*/ 167 w 242"/>
                              <a:gd name="T9" fmla="*/ 24 h 225"/>
                              <a:gd name="T10" fmla="*/ 184 w 242"/>
                              <a:gd name="T11" fmla="*/ 96 h 225"/>
                              <a:gd name="T12" fmla="*/ 176 w 242"/>
                              <a:gd name="T13" fmla="*/ 143 h 225"/>
                              <a:gd name="T14" fmla="*/ 107 w 242"/>
                              <a:gd name="T15" fmla="*/ 191 h 225"/>
                              <a:gd name="T16" fmla="*/ 60 w 242"/>
                              <a:gd name="T17" fmla="*/ 183 h 225"/>
                              <a:gd name="T18" fmla="*/ 33 w 242"/>
                              <a:gd name="T19" fmla="*/ 145 h 225"/>
                              <a:gd name="T20" fmla="*/ 41 w 242"/>
                              <a:gd name="T21" fmla="*/ 98 h 225"/>
                              <a:gd name="T22" fmla="*/ 111 w 242"/>
                              <a:gd name="T23" fmla="*/ 49 h 225"/>
                              <a:gd name="T24" fmla="*/ 158 w 242"/>
                              <a:gd name="T25" fmla="*/ 58 h 225"/>
                              <a:gd name="T26" fmla="*/ 184 w 242"/>
                              <a:gd name="T27" fmla="*/ 96 h 225"/>
                              <a:gd name="T28" fmla="*/ 184 w 242"/>
                              <a:gd name="T29" fmla="*/ 96 h 225"/>
                              <a:gd name="T30" fmla="*/ 170 w 242"/>
                              <a:gd name="T31" fmla="*/ 54 h 225"/>
                              <a:gd name="T32" fmla="*/ 171 w 242"/>
                              <a:gd name="T33" fmla="*/ 47 h 225"/>
                              <a:gd name="T34" fmla="*/ 178 w 242"/>
                              <a:gd name="T35" fmla="*/ 49 h 225"/>
                              <a:gd name="T36" fmla="*/ 177 w 242"/>
                              <a:gd name="T37" fmla="*/ 55 h 225"/>
                              <a:gd name="T38" fmla="*/ 170 w 242"/>
                              <a:gd name="T39" fmla="*/ 54 h 225"/>
                              <a:gd name="T40" fmla="*/ 178 w 242"/>
                              <a:gd name="T41" fmla="*/ 64 h 225"/>
                              <a:gd name="T42" fmla="*/ 179 w 242"/>
                              <a:gd name="T43" fmla="*/ 58 h 225"/>
                              <a:gd name="T44" fmla="*/ 185 w 242"/>
                              <a:gd name="T45" fmla="*/ 59 h 225"/>
                              <a:gd name="T46" fmla="*/ 184 w 242"/>
                              <a:gd name="T47" fmla="*/ 66 h 225"/>
                              <a:gd name="T48" fmla="*/ 178 w 242"/>
                              <a:gd name="T49" fmla="*/ 64 h 225"/>
                              <a:gd name="T50" fmla="*/ 185 w 242"/>
                              <a:gd name="T51" fmla="*/ 75 h 225"/>
                              <a:gd name="T52" fmla="*/ 186 w 242"/>
                              <a:gd name="T53" fmla="*/ 69 h 225"/>
                              <a:gd name="T54" fmla="*/ 193 w 242"/>
                              <a:gd name="T55" fmla="*/ 70 h 225"/>
                              <a:gd name="T56" fmla="*/ 192 w 242"/>
                              <a:gd name="T57" fmla="*/ 77 h 225"/>
                              <a:gd name="T58" fmla="*/ 185 w 242"/>
                              <a:gd name="T59" fmla="*/ 75 h 225"/>
                              <a:gd name="T60" fmla="*/ 232 w 242"/>
                              <a:gd name="T61" fmla="*/ 95 h 225"/>
                              <a:gd name="T62" fmla="*/ 175 w 242"/>
                              <a:gd name="T63" fmla="*/ 14 h 225"/>
                              <a:gd name="T64" fmla="*/ 151 w 242"/>
                              <a:gd name="T65" fmla="*/ 9 h 225"/>
                              <a:gd name="T66" fmla="*/ 14 w 242"/>
                              <a:gd name="T67" fmla="*/ 106 h 225"/>
                              <a:gd name="T68" fmla="*/ 10 w 242"/>
                              <a:gd name="T69" fmla="*/ 129 h 225"/>
                              <a:gd name="T70" fmla="*/ 67 w 242"/>
                              <a:gd name="T71" fmla="*/ 211 h 225"/>
                              <a:gd name="T72" fmla="*/ 90 w 242"/>
                              <a:gd name="T73" fmla="*/ 215 h 225"/>
                              <a:gd name="T74" fmla="*/ 228 w 242"/>
                              <a:gd name="T75" fmla="*/ 118 h 225"/>
                              <a:gd name="T76" fmla="*/ 232 w 242"/>
                              <a:gd name="T77" fmla="*/ 9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2" h="225">
                                <a:moveTo>
                                  <a:pt x="167" y="24"/>
                                </a:moveTo>
                                <a:cubicBezTo>
                                  <a:pt x="170" y="29"/>
                                  <a:pt x="169" y="34"/>
                                  <a:pt x="165" y="37"/>
                                </a:cubicBezTo>
                                <a:cubicBezTo>
                                  <a:pt x="161" y="40"/>
                                  <a:pt x="155" y="39"/>
                                  <a:pt x="152" y="35"/>
                                </a:cubicBezTo>
                                <a:cubicBezTo>
                                  <a:pt x="149" y="31"/>
                                  <a:pt x="150" y="25"/>
                                  <a:pt x="154" y="22"/>
                                </a:cubicBezTo>
                                <a:cubicBezTo>
                                  <a:pt x="158" y="19"/>
                                  <a:pt x="164" y="20"/>
                                  <a:pt x="167" y="24"/>
                                </a:cubicBezTo>
                                <a:moveTo>
                                  <a:pt x="184" y="96"/>
                                </a:moveTo>
                                <a:cubicBezTo>
                                  <a:pt x="204" y="123"/>
                                  <a:pt x="176" y="143"/>
                                  <a:pt x="176" y="143"/>
                                </a:cubicBezTo>
                                <a:cubicBezTo>
                                  <a:pt x="107" y="191"/>
                                  <a:pt x="107" y="191"/>
                                  <a:pt x="107" y="191"/>
                                </a:cubicBezTo>
                                <a:cubicBezTo>
                                  <a:pt x="79" y="210"/>
                                  <a:pt x="60" y="183"/>
                                  <a:pt x="60" y="183"/>
                                </a:cubicBezTo>
                                <a:cubicBezTo>
                                  <a:pt x="33" y="145"/>
                                  <a:pt x="33" y="145"/>
                                  <a:pt x="33" y="145"/>
                                </a:cubicBezTo>
                                <a:cubicBezTo>
                                  <a:pt x="14" y="117"/>
                                  <a:pt x="41" y="98"/>
                                  <a:pt x="41" y="98"/>
                                </a:cubicBezTo>
                                <a:cubicBezTo>
                                  <a:pt x="111" y="49"/>
                                  <a:pt x="111" y="49"/>
                                  <a:pt x="111" y="49"/>
                                </a:cubicBezTo>
                                <a:cubicBezTo>
                                  <a:pt x="138" y="30"/>
                                  <a:pt x="158" y="58"/>
                                  <a:pt x="158" y="58"/>
                                </a:cubicBezTo>
                                <a:cubicBezTo>
                                  <a:pt x="184" y="96"/>
                                  <a:pt x="184" y="96"/>
                                  <a:pt x="184" y="96"/>
                                </a:cubicBezTo>
                                <a:cubicBezTo>
                                  <a:pt x="184" y="96"/>
                                  <a:pt x="184" y="96"/>
                                  <a:pt x="184" y="96"/>
                                </a:cubicBezTo>
                                <a:close/>
                                <a:moveTo>
                                  <a:pt x="170" y="54"/>
                                </a:moveTo>
                                <a:cubicBezTo>
                                  <a:pt x="169" y="51"/>
                                  <a:pt x="169" y="49"/>
                                  <a:pt x="171" y="47"/>
                                </a:cubicBezTo>
                                <a:cubicBezTo>
                                  <a:pt x="174" y="46"/>
                                  <a:pt x="176" y="46"/>
                                  <a:pt x="178" y="49"/>
                                </a:cubicBezTo>
                                <a:cubicBezTo>
                                  <a:pt x="180" y="51"/>
                                  <a:pt x="179" y="53"/>
                                  <a:pt x="177" y="55"/>
                                </a:cubicBezTo>
                                <a:cubicBezTo>
                                  <a:pt x="175" y="57"/>
                                  <a:pt x="172" y="56"/>
                                  <a:pt x="170" y="54"/>
                                </a:cubicBezTo>
                                <a:moveTo>
                                  <a:pt x="178" y="64"/>
                                </a:moveTo>
                                <a:cubicBezTo>
                                  <a:pt x="176" y="62"/>
                                  <a:pt x="177" y="60"/>
                                  <a:pt x="179" y="58"/>
                                </a:cubicBezTo>
                                <a:cubicBezTo>
                                  <a:pt x="181" y="56"/>
                                  <a:pt x="184" y="57"/>
                                  <a:pt x="185" y="59"/>
                                </a:cubicBezTo>
                                <a:cubicBezTo>
                                  <a:pt x="187" y="62"/>
                                  <a:pt x="187" y="64"/>
                                  <a:pt x="184" y="66"/>
                                </a:cubicBezTo>
                                <a:cubicBezTo>
                                  <a:pt x="182" y="67"/>
                                  <a:pt x="179" y="67"/>
                                  <a:pt x="178" y="64"/>
                                </a:cubicBezTo>
                                <a:moveTo>
                                  <a:pt x="185" y="75"/>
                                </a:moveTo>
                                <a:cubicBezTo>
                                  <a:pt x="184" y="73"/>
                                  <a:pt x="184" y="70"/>
                                  <a:pt x="186" y="69"/>
                                </a:cubicBezTo>
                                <a:cubicBezTo>
                                  <a:pt x="189" y="67"/>
                                  <a:pt x="192" y="68"/>
                                  <a:pt x="193" y="70"/>
                                </a:cubicBezTo>
                                <a:cubicBezTo>
                                  <a:pt x="194" y="72"/>
                                  <a:pt x="194" y="75"/>
                                  <a:pt x="192" y="77"/>
                                </a:cubicBezTo>
                                <a:cubicBezTo>
                                  <a:pt x="190" y="78"/>
                                  <a:pt x="187" y="77"/>
                                  <a:pt x="185" y="75"/>
                                </a:cubicBezTo>
                                <a:moveTo>
                                  <a:pt x="232" y="95"/>
                                </a:moveTo>
                                <a:cubicBezTo>
                                  <a:pt x="175" y="14"/>
                                  <a:pt x="175" y="14"/>
                                  <a:pt x="175" y="14"/>
                                </a:cubicBezTo>
                                <a:cubicBezTo>
                                  <a:pt x="175" y="14"/>
                                  <a:pt x="165" y="0"/>
                                  <a:pt x="151" y="9"/>
                                </a:cubicBezTo>
                                <a:cubicBezTo>
                                  <a:pt x="14" y="106"/>
                                  <a:pt x="14" y="106"/>
                                  <a:pt x="14" y="106"/>
                                </a:cubicBezTo>
                                <a:cubicBezTo>
                                  <a:pt x="14" y="106"/>
                                  <a:pt x="0" y="115"/>
                                  <a:pt x="10" y="129"/>
                                </a:cubicBezTo>
                                <a:cubicBezTo>
                                  <a:pt x="67" y="211"/>
                                  <a:pt x="67" y="211"/>
                                  <a:pt x="67" y="211"/>
                                </a:cubicBezTo>
                                <a:cubicBezTo>
                                  <a:pt x="67" y="211"/>
                                  <a:pt x="77" y="225"/>
                                  <a:pt x="90" y="215"/>
                                </a:cubicBezTo>
                                <a:cubicBezTo>
                                  <a:pt x="228" y="118"/>
                                  <a:pt x="228" y="118"/>
                                  <a:pt x="228" y="118"/>
                                </a:cubicBezTo>
                                <a:cubicBezTo>
                                  <a:pt x="228" y="118"/>
                                  <a:pt x="242" y="108"/>
                                  <a:pt x="232" y="95"/>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0" name="Freeform 3720"/>
                        <wps:cNvSpPr>
                          <a:spLocks noEditPoints="1"/>
                        </wps:cNvSpPr>
                        <wps:spPr bwMode="auto">
                          <a:xfrm>
                            <a:off x="10899775" y="2341563"/>
                            <a:ext cx="592138" cy="762000"/>
                          </a:xfrm>
                          <a:custGeom>
                            <a:avLst/>
                            <a:gdLst>
                              <a:gd name="T0" fmla="*/ 100 w 158"/>
                              <a:gd name="T1" fmla="*/ 103 h 203"/>
                              <a:gd name="T2" fmla="*/ 93 w 158"/>
                              <a:gd name="T3" fmla="*/ 71 h 203"/>
                              <a:gd name="T4" fmla="*/ 121 w 158"/>
                              <a:gd name="T5" fmla="*/ 88 h 203"/>
                              <a:gd name="T6" fmla="*/ 100 w 158"/>
                              <a:gd name="T7" fmla="*/ 103 h 203"/>
                              <a:gd name="T8" fmla="*/ 56 w 158"/>
                              <a:gd name="T9" fmla="*/ 17 h 203"/>
                              <a:gd name="T10" fmla="*/ 73 w 158"/>
                              <a:gd name="T11" fmla="*/ 103 h 203"/>
                              <a:gd name="T12" fmla="*/ 130 w 158"/>
                              <a:gd name="T13" fmla="*/ 63 h 203"/>
                              <a:gd name="T14" fmla="*/ 56 w 158"/>
                              <a:gd name="T15" fmla="*/ 17 h 203"/>
                              <a:gd name="T16" fmla="*/ 132 w 158"/>
                              <a:gd name="T17" fmla="*/ 127 h 203"/>
                              <a:gd name="T18" fmla="*/ 94 w 158"/>
                              <a:gd name="T19" fmla="*/ 136 h 203"/>
                              <a:gd name="T20" fmla="*/ 57 w 158"/>
                              <a:gd name="T21" fmla="*/ 115 h 203"/>
                              <a:gd name="T22" fmla="*/ 40 w 158"/>
                              <a:gd name="T23" fmla="*/ 56 h 203"/>
                              <a:gd name="T24" fmla="*/ 36 w 158"/>
                              <a:gd name="T25" fmla="*/ 20 h 203"/>
                              <a:gd name="T26" fmla="*/ 37 w 158"/>
                              <a:gd name="T27" fmla="*/ 9 h 203"/>
                              <a:gd name="T28" fmla="*/ 6 w 158"/>
                              <a:gd name="T29" fmla="*/ 0 h 203"/>
                              <a:gd name="T30" fmla="*/ 29 w 158"/>
                              <a:gd name="T31" fmla="*/ 142 h 203"/>
                              <a:gd name="T32" fmla="*/ 148 w 158"/>
                              <a:gd name="T33" fmla="*/ 111 h 203"/>
                              <a:gd name="T34" fmla="*/ 132 w 158"/>
                              <a:gd name="T35" fmla="*/ 127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 h="203">
                                <a:moveTo>
                                  <a:pt x="100" y="103"/>
                                </a:moveTo>
                                <a:cubicBezTo>
                                  <a:pt x="94" y="94"/>
                                  <a:pt x="93" y="71"/>
                                  <a:pt x="93" y="71"/>
                                </a:cubicBezTo>
                                <a:cubicBezTo>
                                  <a:pt x="93" y="71"/>
                                  <a:pt x="115" y="79"/>
                                  <a:pt x="121" y="88"/>
                                </a:cubicBezTo>
                                <a:cubicBezTo>
                                  <a:pt x="132" y="104"/>
                                  <a:pt x="111" y="119"/>
                                  <a:pt x="100" y="103"/>
                                </a:cubicBezTo>
                                <a:moveTo>
                                  <a:pt x="56" y="17"/>
                                </a:moveTo>
                                <a:cubicBezTo>
                                  <a:pt x="56" y="17"/>
                                  <a:pt x="59" y="82"/>
                                  <a:pt x="73" y="103"/>
                                </a:cubicBezTo>
                                <a:cubicBezTo>
                                  <a:pt x="101" y="143"/>
                                  <a:pt x="158" y="103"/>
                                  <a:pt x="130" y="63"/>
                                </a:cubicBezTo>
                                <a:cubicBezTo>
                                  <a:pt x="116" y="43"/>
                                  <a:pt x="56" y="17"/>
                                  <a:pt x="56" y="17"/>
                                </a:cubicBezTo>
                                <a:moveTo>
                                  <a:pt x="132" y="127"/>
                                </a:moveTo>
                                <a:cubicBezTo>
                                  <a:pt x="120" y="136"/>
                                  <a:pt x="107" y="140"/>
                                  <a:pt x="94" y="136"/>
                                </a:cubicBezTo>
                                <a:cubicBezTo>
                                  <a:pt x="83" y="136"/>
                                  <a:pt x="68" y="130"/>
                                  <a:pt x="57" y="115"/>
                                </a:cubicBezTo>
                                <a:cubicBezTo>
                                  <a:pt x="50" y="104"/>
                                  <a:pt x="44" y="85"/>
                                  <a:pt x="40" y="56"/>
                                </a:cubicBezTo>
                                <a:cubicBezTo>
                                  <a:pt x="38" y="37"/>
                                  <a:pt x="36" y="20"/>
                                  <a:pt x="36" y="20"/>
                                </a:cubicBezTo>
                                <a:cubicBezTo>
                                  <a:pt x="37" y="9"/>
                                  <a:pt x="37" y="9"/>
                                  <a:pt x="37" y="9"/>
                                </a:cubicBezTo>
                                <a:cubicBezTo>
                                  <a:pt x="19" y="4"/>
                                  <a:pt x="6" y="0"/>
                                  <a:pt x="6" y="0"/>
                                </a:cubicBezTo>
                                <a:cubicBezTo>
                                  <a:pt x="6" y="0"/>
                                  <a:pt x="0" y="100"/>
                                  <a:pt x="29" y="142"/>
                                </a:cubicBezTo>
                                <a:cubicBezTo>
                                  <a:pt x="72" y="203"/>
                                  <a:pt x="147" y="166"/>
                                  <a:pt x="148" y="111"/>
                                </a:cubicBezTo>
                                <a:cubicBezTo>
                                  <a:pt x="144" y="116"/>
                                  <a:pt x="138" y="123"/>
                                  <a:pt x="132" y="127"/>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1" name="Freeform 3721"/>
                        <wps:cNvSpPr>
                          <a:spLocks noEditPoints="1"/>
                        </wps:cNvSpPr>
                        <wps:spPr bwMode="auto">
                          <a:xfrm>
                            <a:off x="4403725" y="3313113"/>
                            <a:ext cx="788988" cy="750888"/>
                          </a:xfrm>
                          <a:custGeom>
                            <a:avLst/>
                            <a:gdLst>
                              <a:gd name="T0" fmla="*/ 194 w 210"/>
                              <a:gd name="T1" fmla="*/ 111 h 200"/>
                              <a:gd name="T2" fmla="*/ 187 w 210"/>
                              <a:gd name="T3" fmla="*/ 112 h 200"/>
                              <a:gd name="T4" fmla="*/ 132 w 210"/>
                              <a:gd name="T5" fmla="*/ 121 h 200"/>
                              <a:gd name="T6" fmla="*/ 105 w 210"/>
                              <a:gd name="T7" fmla="*/ 169 h 200"/>
                              <a:gd name="T8" fmla="*/ 96 w 210"/>
                              <a:gd name="T9" fmla="*/ 177 h 200"/>
                              <a:gd name="T10" fmla="*/ 89 w 210"/>
                              <a:gd name="T11" fmla="*/ 168 h 200"/>
                              <a:gd name="T12" fmla="*/ 123 w 210"/>
                              <a:gd name="T13" fmla="*/ 108 h 200"/>
                              <a:gd name="T14" fmla="*/ 191 w 210"/>
                              <a:gd name="T15" fmla="*/ 96 h 200"/>
                              <a:gd name="T16" fmla="*/ 197 w 210"/>
                              <a:gd name="T17" fmla="*/ 106 h 200"/>
                              <a:gd name="T18" fmla="*/ 194 w 210"/>
                              <a:gd name="T19" fmla="*/ 111 h 200"/>
                              <a:gd name="T20" fmla="*/ 200 w 210"/>
                              <a:gd name="T21" fmla="*/ 66 h 200"/>
                              <a:gd name="T22" fmla="*/ 194 w 210"/>
                              <a:gd name="T23" fmla="*/ 68 h 200"/>
                              <a:gd name="T24" fmla="*/ 108 w 210"/>
                              <a:gd name="T25" fmla="*/ 87 h 200"/>
                              <a:gd name="T26" fmla="*/ 60 w 210"/>
                              <a:gd name="T27" fmla="*/ 161 h 200"/>
                              <a:gd name="T28" fmla="*/ 51 w 210"/>
                              <a:gd name="T29" fmla="*/ 167 h 200"/>
                              <a:gd name="T30" fmla="*/ 45 w 210"/>
                              <a:gd name="T31" fmla="*/ 158 h 200"/>
                              <a:gd name="T32" fmla="*/ 98 w 210"/>
                              <a:gd name="T33" fmla="*/ 74 h 200"/>
                              <a:gd name="T34" fmla="*/ 197 w 210"/>
                              <a:gd name="T35" fmla="*/ 52 h 200"/>
                              <a:gd name="T36" fmla="*/ 204 w 210"/>
                              <a:gd name="T37" fmla="*/ 61 h 200"/>
                              <a:gd name="T38" fmla="*/ 200 w 210"/>
                              <a:gd name="T39" fmla="*/ 66 h 200"/>
                              <a:gd name="T40" fmla="*/ 207 w 210"/>
                              <a:gd name="T41" fmla="*/ 22 h 200"/>
                              <a:gd name="T42" fmla="*/ 200 w 210"/>
                              <a:gd name="T43" fmla="*/ 23 h 200"/>
                              <a:gd name="T44" fmla="*/ 83 w 210"/>
                              <a:gd name="T45" fmla="*/ 50 h 200"/>
                              <a:gd name="T46" fmla="*/ 17 w 210"/>
                              <a:gd name="T47" fmla="*/ 151 h 200"/>
                              <a:gd name="T48" fmla="*/ 8 w 210"/>
                              <a:gd name="T49" fmla="*/ 158 h 200"/>
                              <a:gd name="T50" fmla="*/ 1 w 210"/>
                              <a:gd name="T51" fmla="*/ 148 h 200"/>
                              <a:gd name="T52" fmla="*/ 73 w 210"/>
                              <a:gd name="T53" fmla="*/ 37 h 200"/>
                              <a:gd name="T54" fmla="*/ 203 w 210"/>
                              <a:gd name="T55" fmla="*/ 7 h 200"/>
                              <a:gd name="T56" fmla="*/ 210 w 210"/>
                              <a:gd name="T57" fmla="*/ 17 h 200"/>
                              <a:gd name="T58" fmla="*/ 207 w 210"/>
                              <a:gd name="T59" fmla="*/ 22 h 200"/>
                              <a:gd name="T60" fmla="*/ 181 w 210"/>
                              <a:gd name="T61" fmla="*/ 191 h 200"/>
                              <a:gd name="T62" fmla="*/ 189 w 210"/>
                              <a:gd name="T63" fmla="*/ 153 h 200"/>
                              <a:gd name="T64" fmla="*/ 150 w 210"/>
                              <a:gd name="T65" fmla="*/ 146 h 200"/>
                              <a:gd name="T66" fmla="*/ 143 w 210"/>
                              <a:gd name="T67" fmla="*/ 185 h 200"/>
                              <a:gd name="T68" fmla="*/ 181 w 210"/>
                              <a:gd name="T69" fmla="*/ 191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00">
                                <a:moveTo>
                                  <a:pt x="194" y="111"/>
                                </a:moveTo>
                                <a:cubicBezTo>
                                  <a:pt x="192" y="112"/>
                                  <a:pt x="189" y="113"/>
                                  <a:pt x="187" y="112"/>
                                </a:cubicBezTo>
                                <a:cubicBezTo>
                                  <a:pt x="169" y="106"/>
                                  <a:pt x="148" y="110"/>
                                  <a:pt x="132" y="121"/>
                                </a:cubicBezTo>
                                <a:cubicBezTo>
                                  <a:pt x="116" y="132"/>
                                  <a:pt x="106" y="150"/>
                                  <a:pt x="105" y="169"/>
                                </a:cubicBezTo>
                                <a:cubicBezTo>
                                  <a:pt x="105" y="173"/>
                                  <a:pt x="101" y="177"/>
                                  <a:pt x="96" y="177"/>
                                </a:cubicBezTo>
                                <a:cubicBezTo>
                                  <a:pt x="92" y="177"/>
                                  <a:pt x="89" y="173"/>
                                  <a:pt x="89" y="168"/>
                                </a:cubicBezTo>
                                <a:cubicBezTo>
                                  <a:pt x="90" y="144"/>
                                  <a:pt x="103" y="122"/>
                                  <a:pt x="123" y="108"/>
                                </a:cubicBezTo>
                                <a:cubicBezTo>
                                  <a:pt x="143" y="94"/>
                                  <a:pt x="169" y="89"/>
                                  <a:pt x="191" y="96"/>
                                </a:cubicBezTo>
                                <a:cubicBezTo>
                                  <a:pt x="196" y="98"/>
                                  <a:pt x="198" y="102"/>
                                  <a:pt x="197" y="106"/>
                                </a:cubicBezTo>
                                <a:cubicBezTo>
                                  <a:pt x="196" y="109"/>
                                  <a:pt x="195" y="110"/>
                                  <a:pt x="194" y="111"/>
                                </a:cubicBezTo>
                                <a:close/>
                                <a:moveTo>
                                  <a:pt x="200" y="66"/>
                                </a:moveTo>
                                <a:cubicBezTo>
                                  <a:pt x="199" y="68"/>
                                  <a:pt x="196" y="68"/>
                                  <a:pt x="194" y="68"/>
                                </a:cubicBezTo>
                                <a:cubicBezTo>
                                  <a:pt x="165" y="62"/>
                                  <a:pt x="134" y="69"/>
                                  <a:pt x="108" y="87"/>
                                </a:cubicBezTo>
                                <a:cubicBezTo>
                                  <a:pt x="83" y="105"/>
                                  <a:pt x="66" y="132"/>
                                  <a:pt x="60" y="161"/>
                                </a:cubicBezTo>
                                <a:cubicBezTo>
                                  <a:pt x="60" y="165"/>
                                  <a:pt x="55" y="168"/>
                                  <a:pt x="51" y="167"/>
                                </a:cubicBezTo>
                                <a:cubicBezTo>
                                  <a:pt x="47" y="166"/>
                                  <a:pt x="44" y="162"/>
                                  <a:pt x="45" y="158"/>
                                </a:cubicBezTo>
                                <a:cubicBezTo>
                                  <a:pt x="50" y="124"/>
                                  <a:pt x="70" y="94"/>
                                  <a:pt x="98" y="74"/>
                                </a:cubicBezTo>
                                <a:cubicBezTo>
                                  <a:pt x="128" y="53"/>
                                  <a:pt x="164" y="45"/>
                                  <a:pt x="197" y="52"/>
                                </a:cubicBezTo>
                                <a:cubicBezTo>
                                  <a:pt x="202" y="53"/>
                                  <a:pt x="204" y="57"/>
                                  <a:pt x="204" y="61"/>
                                </a:cubicBezTo>
                                <a:cubicBezTo>
                                  <a:pt x="203" y="64"/>
                                  <a:pt x="202" y="65"/>
                                  <a:pt x="200" y="66"/>
                                </a:cubicBezTo>
                                <a:close/>
                                <a:moveTo>
                                  <a:pt x="207" y="22"/>
                                </a:moveTo>
                                <a:cubicBezTo>
                                  <a:pt x="205" y="23"/>
                                  <a:pt x="203" y="24"/>
                                  <a:pt x="200" y="23"/>
                                </a:cubicBezTo>
                                <a:cubicBezTo>
                                  <a:pt x="159" y="16"/>
                                  <a:pt x="118" y="26"/>
                                  <a:pt x="83" y="50"/>
                                </a:cubicBezTo>
                                <a:cubicBezTo>
                                  <a:pt x="48" y="75"/>
                                  <a:pt x="24" y="111"/>
                                  <a:pt x="17" y="151"/>
                                </a:cubicBezTo>
                                <a:cubicBezTo>
                                  <a:pt x="16" y="156"/>
                                  <a:pt x="12" y="159"/>
                                  <a:pt x="8" y="158"/>
                                </a:cubicBezTo>
                                <a:cubicBezTo>
                                  <a:pt x="3" y="157"/>
                                  <a:pt x="0" y="153"/>
                                  <a:pt x="1" y="148"/>
                                </a:cubicBezTo>
                                <a:cubicBezTo>
                                  <a:pt x="9" y="104"/>
                                  <a:pt x="35" y="64"/>
                                  <a:pt x="73" y="37"/>
                                </a:cubicBezTo>
                                <a:cubicBezTo>
                                  <a:pt x="112" y="10"/>
                                  <a:pt x="158" y="0"/>
                                  <a:pt x="203" y="7"/>
                                </a:cubicBezTo>
                                <a:cubicBezTo>
                                  <a:pt x="207" y="8"/>
                                  <a:pt x="210" y="12"/>
                                  <a:pt x="210" y="17"/>
                                </a:cubicBezTo>
                                <a:cubicBezTo>
                                  <a:pt x="209" y="19"/>
                                  <a:pt x="208" y="21"/>
                                  <a:pt x="207" y="22"/>
                                </a:cubicBezTo>
                                <a:close/>
                                <a:moveTo>
                                  <a:pt x="181" y="191"/>
                                </a:moveTo>
                                <a:cubicBezTo>
                                  <a:pt x="194" y="182"/>
                                  <a:pt x="197" y="165"/>
                                  <a:pt x="189" y="153"/>
                                </a:cubicBezTo>
                                <a:cubicBezTo>
                                  <a:pt x="180" y="140"/>
                                  <a:pt x="163" y="137"/>
                                  <a:pt x="150" y="146"/>
                                </a:cubicBezTo>
                                <a:cubicBezTo>
                                  <a:pt x="137" y="155"/>
                                  <a:pt x="134" y="172"/>
                                  <a:pt x="143" y="185"/>
                                </a:cubicBezTo>
                                <a:cubicBezTo>
                                  <a:pt x="151" y="197"/>
                                  <a:pt x="169" y="200"/>
                                  <a:pt x="181" y="19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2" name="Freeform 3722"/>
                        <wps:cNvSpPr>
                          <a:spLocks noEditPoints="1"/>
                        </wps:cNvSpPr>
                        <wps:spPr bwMode="auto">
                          <a:xfrm>
                            <a:off x="9912350" y="1463675"/>
                            <a:ext cx="698500" cy="611188"/>
                          </a:xfrm>
                          <a:custGeom>
                            <a:avLst/>
                            <a:gdLst>
                              <a:gd name="T0" fmla="*/ 79 w 186"/>
                              <a:gd name="T1" fmla="*/ 117 h 163"/>
                              <a:gd name="T2" fmla="*/ 88 w 186"/>
                              <a:gd name="T3" fmla="*/ 159 h 163"/>
                              <a:gd name="T4" fmla="*/ 94 w 186"/>
                              <a:gd name="T5" fmla="*/ 160 h 163"/>
                              <a:gd name="T6" fmla="*/ 95 w 186"/>
                              <a:gd name="T7" fmla="*/ 69 h 163"/>
                              <a:gd name="T8" fmla="*/ 83 w 186"/>
                              <a:gd name="T9" fmla="*/ 66 h 163"/>
                              <a:gd name="T10" fmla="*/ 74 w 186"/>
                              <a:gd name="T11" fmla="*/ 78 h 163"/>
                              <a:gd name="T12" fmla="*/ 79 w 186"/>
                              <a:gd name="T13" fmla="*/ 117 h 163"/>
                              <a:gd name="T14" fmla="*/ 88 w 186"/>
                              <a:gd name="T15" fmla="*/ 43 h 163"/>
                              <a:gd name="T16" fmla="*/ 82 w 186"/>
                              <a:gd name="T17" fmla="*/ 30 h 163"/>
                              <a:gd name="T18" fmla="*/ 47 w 186"/>
                              <a:gd name="T19" fmla="*/ 15 h 163"/>
                              <a:gd name="T20" fmla="*/ 5 w 186"/>
                              <a:gd name="T21" fmla="*/ 2 h 163"/>
                              <a:gd name="T22" fmla="*/ 2 w 186"/>
                              <a:gd name="T23" fmla="*/ 7 h 163"/>
                              <a:gd name="T24" fmla="*/ 79 w 186"/>
                              <a:gd name="T25" fmla="*/ 52 h 163"/>
                              <a:gd name="T26" fmla="*/ 84 w 186"/>
                              <a:gd name="T27" fmla="*/ 45 h 163"/>
                              <a:gd name="T28" fmla="*/ 88 w 186"/>
                              <a:gd name="T29" fmla="*/ 43 h 163"/>
                              <a:gd name="T30" fmla="*/ 180 w 186"/>
                              <a:gd name="T31" fmla="*/ 2 h 163"/>
                              <a:gd name="T32" fmla="*/ 102 w 186"/>
                              <a:gd name="T33" fmla="*/ 47 h 163"/>
                              <a:gd name="T34" fmla="*/ 103 w 186"/>
                              <a:gd name="T35" fmla="*/ 48 h 163"/>
                              <a:gd name="T36" fmla="*/ 105 w 186"/>
                              <a:gd name="T37" fmla="*/ 59 h 163"/>
                              <a:gd name="T38" fmla="*/ 120 w 186"/>
                              <a:gd name="T39" fmla="*/ 61 h 163"/>
                              <a:gd name="T40" fmla="*/ 150 w 186"/>
                              <a:gd name="T41" fmla="*/ 37 h 163"/>
                              <a:gd name="T42" fmla="*/ 183 w 186"/>
                              <a:gd name="T43" fmla="*/ 8 h 163"/>
                              <a:gd name="T44" fmla="*/ 180 w 186"/>
                              <a:gd name="T45" fmla="*/ 2 h 163"/>
                              <a:gd name="T46" fmla="*/ 96 w 186"/>
                              <a:gd name="T47" fmla="*/ 62 h 163"/>
                              <a:gd name="T48" fmla="*/ 86 w 186"/>
                              <a:gd name="T49" fmla="*/ 60 h 163"/>
                              <a:gd name="T50" fmla="*/ 87 w 186"/>
                              <a:gd name="T51" fmla="*/ 50 h 163"/>
                              <a:gd name="T52" fmla="*/ 98 w 186"/>
                              <a:gd name="T53" fmla="*/ 52 h 163"/>
                              <a:gd name="T54" fmla="*/ 96 w 186"/>
                              <a:gd name="T55" fmla="*/ 62 h 163"/>
                              <a:gd name="T56" fmla="*/ 99 w 186"/>
                              <a:gd name="T57" fmla="*/ 77 h 163"/>
                              <a:gd name="T58" fmla="*/ 100 w 186"/>
                              <a:gd name="T59" fmla="*/ 62 h 163"/>
                              <a:gd name="T60" fmla="*/ 106 w 186"/>
                              <a:gd name="T61" fmla="*/ 64 h 163"/>
                              <a:gd name="T62" fmla="*/ 160 w 186"/>
                              <a:gd name="T63" fmla="*/ 128 h 163"/>
                              <a:gd name="T64" fmla="*/ 138 w 186"/>
                              <a:gd name="T65" fmla="*/ 143 h 163"/>
                              <a:gd name="T66" fmla="*/ 99 w 186"/>
                              <a:gd name="T67" fmla="*/ 77 h 163"/>
                              <a:gd name="T68" fmla="*/ 99 w 186"/>
                              <a:gd name="T69" fmla="*/ 77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6" h="163">
                                <a:moveTo>
                                  <a:pt x="79" y="117"/>
                                </a:moveTo>
                                <a:cubicBezTo>
                                  <a:pt x="83" y="136"/>
                                  <a:pt x="87" y="157"/>
                                  <a:pt x="88" y="159"/>
                                </a:cubicBezTo>
                                <a:cubicBezTo>
                                  <a:pt x="89" y="163"/>
                                  <a:pt x="94" y="163"/>
                                  <a:pt x="94" y="160"/>
                                </a:cubicBezTo>
                                <a:cubicBezTo>
                                  <a:pt x="94" y="157"/>
                                  <a:pt x="95" y="90"/>
                                  <a:pt x="95" y="69"/>
                                </a:cubicBezTo>
                                <a:cubicBezTo>
                                  <a:pt x="91" y="70"/>
                                  <a:pt x="87" y="68"/>
                                  <a:pt x="83" y="66"/>
                                </a:cubicBezTo>
                                <a:cubicBezTo>
                                  <a:pt x="79" y="70"/>
                                  <a:pt x="76" y="74"/>
                                  <a:pt x="74" y="78"/>
                                </a:cubicBezTo>
                                <a:cubicBezTo>
                                  <a:pt x="72" y="84"/>
                                  <a:pt x="75" y="99"/>
                                  <a:pt x="79" y="117"/>
                                </a:cubicBezTo>
                                <a:moveTo>
                                  <a:pt x="88" y="43"/>
                                </a:moveTo>
                                <a:cubicBezTo>
                                  <a:pt x="87" y="38"/>
                                  <a:pt x="85" y="34"/>
                                  <a:pt x="82" y="30"/>
                                </a:cubicBezTo>
                                <a:cubicBezTo>
                                  <a:pt x="79" y="26"/>
                                  <a:pt x="64" y="21"/>
                                  <a:pt x="47" y="15"/>
                                </a:cubicBezTo>
                                <a:cubicBezTo>
                                  <a:pt x="28" y="8"/>
                                  <a:pt x="8" y="1"/>
                                  <a:pt x="5" y="2"/>
                                </a:cubicBezTo>
                                <a:cubicBezTo>
                                  <a:pt x="1" y="0"/>
                                  <a:pt x="0" y="5"/>
                                  <a:pt x="2" y="7"/>
                                </a:cubicBezTo>
                                <a:cubicBezTo>
                                  <a:pt x="4" y="9"/>
                                  <a:pt x="59" y="41"/>
                                  <a:pt x="79" y="52"/>
                                </a:cubicBezTo>
                                <a:cubicBezTo>
                                  <a:pt x="80" y="50"/>
                                  <a:pt x="82" y="46"/>
                                  <a:pt x="84" y="45"/>
                                </a:cubicBezTo>
                                <a:cubicBezTo>
                                  <a:pt x="85" y="44"/>
                                  <a:pt x="87" y="44"/>
                                  <a:pt x="88" y="43"/>
                                </a:cubicBezTo>
                                <a:moveTo>
                                  <a:pt x="180" y="2"/>
                                </a:moveTo>
                                <a:cubicBezTo>
                                  <a:pt x="177" y="4"/>
                                  <a:pt x="121" y="36"/>
                                  <a:pt x="102" y="47"/>
                                </a:cubicBezTo>
                                <a:cubicBezTo>
                                  <a:pt x="102" y="48"/>
                                  <a:pt x="102" y="48"/>
                                  <a:pt x="103" y="48"/>
                                </a:cubicBezTo>
                                <a:cubicBezTo>
                                  <a:pt x="105" y="52"/>
                                  <a:pt x="105" y="55"/>
                                  <a:pt x="105" y="59"/>
                                </a:cubicBezTo>
                                <a:cubicBezTo>
                                  <a:pt x="109" y="61"/>
                                  <a:pt x="115" y="61"/>
                                  <a:pt x="120" y="61"/>
                                </a:cubicBezTo>
                                <a:cubicBezTo>
                                  <a:pt x="125" y="60"/>
                                  <a:pt x="137" y="49"/>
                                  <a:pt x="150" y="37"/>
                                </a:cubicBezTo>
                                <a:cubicBezTo>
                                  <a:pt x="166" y="24"/>
                                  <a:pt x="182" y="10"/>
                                  <a:pt x="183" y="8"/>
                                </a:cubicBezTo>
                                <a:cubicBezTo>
                                  <a:pt x="186" y="5"/>
                                  <a:pt x="183" y="1"/>
                                  <a:pt x="180" y="2"/>
                                </a:cubicBezTo>
                                <a:moveTo>
                                  <a:pt x="96" y="62"/>
                                </a:moveTo>
                                <a:cubicBezTo>
                                  <a:pt x="92" y="65"/>
                                  <a:pt x="88" y="63"/>
                                  <a:pt x="86" y="60"/>
                                </a:cubicBezTo>
                                <a:cubicBezTo>
                                  <a:pt x="84" y="56"/>
                                  <a:pt x="84" y="52"/>
                                  <a:pt x="87" y="50"/>
                                </a:cubicBezTo>
                                <a:cubicBezTo>
                                  <a:pt x="91" y="47"/>
                                  <a:pt x="95" y="48"/>
                                  <a:pt x="98" y="52"/>
                                </a:cubicBezTo>
                                <a:cubicBezTo>
                                  <a:pt x="100" y="55"/>
                                  <a:pt x="99" y="60"/>
                                  <a:pt x="96" y="62"/>
                                </a:cubicBezTo>
                                <a:moveTo>
                                  <a:pt x="99" y="77"/>
                                </a:moveTo>
                                <a:cubicBezTo>
                                  <a:pt x="100" y="62"/>
                                  <a:pt x="100" y="62"/>
                                  <a:pt x="100" y="62"/>
                                </a:cubicBezTo>
                                <a:cubicBezTo>
                                  <a:pt x="106" y="64"/>
                                  <a:pt x="106" y="64"/>
                                  <a:pt x="106" y="64"/>
                                </a:cubicBezTo>
                                <a:cubicBezTo>
                                  <a:pt x="160" y="128"/>
                                  <a:pt x="160" y="128"/>
                                  <a:pt x="160" y="128"/>
                                </a:cubicBezTo>
                                <a:cubicBezTo>
                                  <a:pt x="138" y="143"/>
                                  <a:pt x="138" y="143"/>
                                  <a:pt x="138" y="143"/>
                                </a:cubicBezTo>
                                <a:cubicBezTo>
                                  <a:pt x="99" y="77"/>
                                  <a:pt x="99" y="77"/>
                                  <a:pt x="99" y="77"/>
                                </a:cubicBezTo>
                                <a:cubicBezTo>
                                  <a:pt x="99" y="77"/>
                                  <a:pt x="99" y="77"/>
                                  <a:pt x="99" y="77"/>
                                </a:cubicBezTo>
                                <a:close/>
                              </a:path>
                            </a:pathLst>
                          </a:custGeom>
                          <a:solidFill>
                            <a:srgbClr val="8ECF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3" name="Freeform 3723"/>
                        <wps:cNvSpPr>
                          <a:spLocks/>
                        </wps:cNvSpPr>
                        <wps:spPr bwMode="auto">
                          <a:xfrm>
                            <a:off x="6913563" y="217488"/>
                            <a:ext cx="427038" cy="630238"/>
                          </a:xfrm>
                          <a:custGeom>
                            <a:avLst/>
                            <a:gdLst>
                              <a:gd name="T0" fmla="*/ 43 w 114"/>
                              <a:gd name="T1" fmla="*/ 104 h 168"/>
                              <a:gd name="T2" fmla="*/ 24 w 114"/>
                              <a:gd name="T3" fmla="*/ 0 h 168"/>
                              <a:gd name="T4" fmla="*/ 0 w 114"/>
                              <a:gd name="T5" fmla="*/ 17 h 168"/>
                              <a:gd name="T6" fmla="*/ 41 w 114"/>
                              <a:gd name="T7" fmla="*/ 140 h 168"/>
                              <a:gd name="T8" fmla="*/ 66 w 114"/>
                              <a:gd name="T9" fmla="*/ 97 h 168"/>
                              <a:gd name="T10" fmla="*/ 90 w 114"/>
                              <a:gd name="T11" fmla="*/ 134 h 168"/>
                              <a:gd name="T12" fmla="*/ 79 w 114"/>
                              <a:gd name="T13" fmla="*/ 140 h 168"/>
                              <a:gd name="T14" fmla="*/ 114 w 114"/>
                              <a:gd name="T15" fmla="*/ 168 h 168"/>
                              <a:gd name="T16" fmla="*/ 113 w 114"/>
                              <a:gd name="T17" fmla="*/ 123 h 168"/>
                              <a:gd name="T18" fmla="*/ 102 w 114"/>
                              <a:gd name="T19" fmla="*/ 128 h 168"/>
                              <a:gd name="T20" fmla="*/ 74 w 114"/>
                              <a:gd name="T21" fmla="*/ 45 h 168"/>
                              <a:gd name="T22" fmla="*/ 43 w 114"/>
                              <a:gd name="T23" fmla="*/ 10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 h="168">
                                <a:moveTo>
                                  <a:pt x="43" y="104"/>
                                </a:moveTo>
                                <a:cubicBezTo>
                                  <a:pt x="24" y="0"/>
                                  <a:pt x="24" y="0"/>
                                  <a:pt x="24" y="0"/>
                                </a:cubicBezTo>
                                <a:cubicBezTo>
                                  <a:pt x="24" y="0"/>
                                  <a:pt x="7" y="13"/>
                                  <a:pt x="0" y="17"/>
                                </a:cubicBezTo>
                                <a:cubicBezTo>
                                  <a:pt x="41" y="140"/>
                                  <a:pt x="41" y="140"/>
                                  <a:pt x="41" y="140"/>
                                </a:cubicBezTo>
                                <a:cubicBezTo>
                                  <a:pt x="66" y="97"/>
                                  <a:pt x="66" y="97"/>
                                  <a:pt x="66" y="97"/>
                                </a:cubicBezTo>
                                <a:cubicBezTo>
                                  <a:pt x="90" y="134"/>
                                  <a:pt x="90" y="134"/>
                                  <a:pt x="90" y="134"/>
                                </a:cubicBezTo>
                                <a:cubicBezTo>
                                  <a:pt x="79" y="140"/>
                                  <a:pt x="79" y="140"/>
                                  <a:pt x="79" y="140"/>
                                </a:cubicBezTo>
                                <a:cubicBezTo>
                                  <a:pt x="114" y="168"/>
                                  <a:pt x="114" y="168"/>
                                  <a:pt x="114" y="168"/>
                                </a:cubicBezTo>
                                <a:cubicBezTo>
                                  <a:pt x="113" y="123"/>
                                  <a:pt x="113" y="123"/>
                                  <a:pt x="113" y="123"/>
                                </a:cubicBezTo>
                                <a:cubicBezTo>
                                  <a:pt x="102" y="128"/>
                                  <a:pt x="102" y="128"/>
                                  <a:pt x="102" y="128"/>
                                </a:cubicBezTo>
                                <a:cubicBezTo>
                                  <a:pt x="74" y="45"/>
                                  <a:pt x="74" y="45"/>
                                  <a:pt x="74" y="45"/>
                                </a:cubicBezTo>
                                <a:cubicBezTo>
                                  <a:pt x="43" y="104"/>
                                  <a:pt x="43" y="104"/>
                                  <a:pt x="43" y="10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4" name="Freeform 3724"/>
                        <wps:cNvSpPr>
                          <a:spLocks noEditPoints="1"/>
                        </wps:cNvSpPr>
                        <wps:spPr bwMode="auto">
                          <a:xfrm>
                            <a:off x="10482263" y="292100"/>
                            <a:ext cx="660400" cy="652463"/>
                          </a:xfrm>
                          <a:custGeom>
                            <a:avLst/>
                            <a:gdLst>
                              <a:gd name="T0" fmla="*/ 116 w 416"/>
                              <a:gd name="T1" fmla="*/ 54 h 411"/>
                              <a:gd name="T2" fmla="*/ 107 w 416"/>
                              <a:gd name="T3" fmla="*/ 90 h 411"/>
                              <a:gd name="T4" fmla="*/ 95 w 416"/>
                              <a:gd name="T5" fmla="*/ 52 h 411"/>
                              <a:gd name="T6" fmla="*/ 104 w 416"/>
                              <a:gd name="T7" fmla="*/ 45 h 411"/>
                              <a:gd name="T8" fmla="*/ 310 w 416"/>
                              <a:gd name="T9" fmla="*/ 336 h 411"/>
                              <a:gd name="T10" fmla="*/ 279 w 416"/>
                              <a:gd name="T11" fmla="*/ 357 h 411"/>
                              <a:gd name="T12" fmla="*/ 317 w 416"/>
                              <a:gd name="T13" fmla="*/ 357 h 411"/>
                              <a:gd name="T14" fmla="*/ 329 w 416"/>
                              <a:gd name="T15" fmla="*/ 324 h 411"/>
                              <a:gd name="T16" fmla="*/ 310 w 416"/>
                              <a:gd name="T17" fmla="*/ 336 h 411"/>
                              <a:gd name="T18" fmla="*/ 350 w 416"/>
                              <a:gd name="T19" fmla="*/ 253 h 411"/>
                              <a:gd name="T20" fmla="*/ 362 w 416"/>
                              <a:gd name="T21" fmla="*/ 288 h 411"/>
                              <a:gd name="T22" fmla="*/ 397 w 416"/>
                              <a:gd name="T23" fmla="*/ 288 h 411"/>
                              <a:gd name="T24" fmla="*/ 369 w 416"/>
                              <a:gd name="T25" fmla="*/ 265 h 411"/>
                              <a:gd name="T26" fmla="*/ 369 w 416"/>
                              <a:gd name="T27" fmla="*/ 265 h 411"/>
                              <a:gd name="T28" fmla="*/ 180 w 416"/>
                              <a:gd name="T29" fmla="*/ 21 h 411"/>
                              <a:gd name="T30" fmla="*/ 192 w 416"/>
                              <a:gd name="T31" fmla="*/ 57 h 411"/>
                              <a:gd name="T32" fmla="*/ 203 w 416"/>
                              <a:gd name="T33" fmla="*/ 21 h 411"/>
                              <a:gd name="T34" fmla="*/ 192 w 416"/>
                              <a:gd name="T35" fmla="*/ 14 h 411"/>
                              <a:gd name="T36" fmla="*/ 284 w 416"/>
                              <a:gd name="T37" fmla="*/ 31 h 411"/>
                              <a:gd name="T38" fmla="*/ 253 w 416"/>
                              <a:gd name="T39" fmla="*/ 52 h 411"/>
                              <a:gd name="T40" fmla="*/ 289 w 416"/>
                              <a:gd name="T41" fmla="*/ 52 h 411"/>
                              <a:gd name="T42" fmla="*/ 303 w 416"/>
                              <a:gd name="T43" fmla="*/ 17 h 411"/>
                              <a:gd name="T44" fmla="*/ 284 w 416"/>
                              <a:gd name="T45" fmla="*/ 31 h 411"/>
                              <a:gd name="T46" fmla="*/ 367 w 416"/>
                              <a:gd name="T47" fmla="*/ 161 h 411"/>
                              <a:gd name="T48" fmla="*/ 378 w 416"/>
                              <a:gd name="T49" fmla="*/ 196 h 411"/>
                              <a:gd name="T50" fmla="*/ 416 w 416"/>
                              <a:gd name="T51" fmla="*/ 199 h 411"/>
                              <a:gd name="T52" fmla="*/ 385 w 416"/>
                              <a:gd name="T53" fmla="*/ 175 h 411"/>
                              <a:gd name="T54" fmla="*/ 385 w 416"/>
                              <a:gd name="T55" fmla="*/ 175 h 411"/>
                              <a:gd name="T56" fmla="*/ 343 w 416"/>
                              <a:gd name="T57" fmla="*/ 95 h 411"/>
                              <a:gd name="T58" fmla="*/ 352 w 416"/>
                              <a:gd name="T59" fmla="*/ 132 h 411"/>
                              <a:gd name="T60" fmla="*/ 364 w 416"/>
                              <a:gd name="T61" fmla="*/ 97 h 411"/>
                              <a:gd name="T62" fmla="*/ 352 w 416"/>
                              <a:gd name="T63" fmla="*/ 87 h 411"/>
                              <a:gd name="T64" fmla="*/ 45 w 416"/>
                              <a:gd name="T65" fmla="*/ 116 h 411"/>
                              <a:gd name="T66" fmla="*/ 14 w 416"/>
                              <a:gd name="T67" fmla="*/ 137 h 411"/>
                              <a:gd name="T68" fmla="*/ 52 w 416"/>
                              <a:gd name="T69" fmla="*/ 137 h 411"/>
                              <a:gd name="T70" fmla="*/ 64 w 416"/>
                              <a:gd name="T71" fmla="*/ 104 h 411"/>
                              <a:gd name="T72" fmla="*/ 45 w 416"/>
                              <a:gd name="T73" fmla="*/ 116 h 411"/>
                              <a:gd name="T74" fmla="*/ 14 w 416"/>
                              <a:gd name="T75" fmla="*/ 191 h 411"/>
                              <a:gd name="T76" fmla="*/ 24 w 416"/>
                              <a:gd name="T77" fmla="*/ 227 h 411"/>
                              <a:gd name="T78" fmla="*/ 62 w 416"/>
                              <a:gd name="T79" fmla="*/ 227 h 411"/>
                              <a:gd name="T80" fmla="*/ 31 w 416"/>
                              <a:gd name="T81" fmla="*/ 206 h 411"/>
                              <a:gd name="T82" fmla="*/ 31 w 416"/>
                              <a:gd name="T83" fmla="*/ 206 h 411"/>
                              <a:gd name="T84" fmla="*/ 50 w 416"/>
                              <a:gd name="T85" fmla="*/ 298 h 411"/>
                              <a:gd name="T86" fmla="*/ 62 w 416"/>
                              <a:gd name="T87" fmla="*/ 336 h 411"/>
                              <a:gd name="T88" fmla="*/ 73 w 416"/>
                              <a:gd name="T89" fmla="*/ 300 h 411"/>
                              <a:gd name="T90" fmla="*/ 62 w 416"/>
                              <a:gd name="T91" fmla="*/ 291 h 411"/>
                              <a:gd name="T92" fmla="*/ 133 w 416"/>
                              <a:gd name="T93" fmla="*/ 352 h 411"/>
                              <a:gd name="T94" fmla="*/ 104 w 416"/>
                              <a:gd name="T95" fmla="*/ 373 h 411"/>
                              <a:gd name="T96" fmla="*/ 142 w 416"/>
                              <a:gd name="T97" fmla="*/ 373 h 411"/>
                              <a:gd name="T98" fmla="*/ 151 w 416"/>
                              <a:gd name="T99" fmla="*/ 338 h 411"/>
                              <a:gd name="T100" fmla="*/ 133 w 416"/>
                              <a:gd name="T101" fmla="*/ 352 h 411"/>
                              <a:gd name="T102" fmla="*/ 206 w 416"/>
                              <a:gd name="T103" fmla="*/ 355 h 411"/>
                              <a:gd name="T104" fmla="*/ 215 w 416"/>
                              <a:gd name="T105" fmla="*/ 390 h 411"/>
                              <a:gd name="T106" fmla="*/ 253 w 416"/>
                              <a:gd name="T107" fmla="*/ 390 h 411"/>
                              <a:gd name="T108" fmla="*/ 222 w 416"/>
                              <a:gd name="T109" fmla="*/ 369 h 411"/>
                              <a:gd name="T110" fmla="*/ 222 w 416"/>
                              <a:gd name="T111" fmla="*/ 369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16" h="411">
                                <a:moveTo>
                                  <a:pt x="104" y="45"/>
                                </a:moveTo>
                                <a:lnTo>
                                  <a:pt x="123" y="33"/>
                                </a:lnTo>
                                <a:lnTo>
                                  <a:pt x="116" y="54"/>
                                </a:lnTo>
                                <a:lnTo>
                                  <a:pt x="135" y="69"/>
                                </a:lnTo>
                                <a:lnTo>
                                  <a:pt x="114" y="69"/>
                                </a:lnTo>
                                <a:lnTo>
                                  <a:pt x="107" y="90"/>
                                </a:lnTo>
                                <a:lnTo>
                                  <a:pt x="99" y="66"/>
                                </a:lnTo>
                                <a:lnTo>
                                  <a:pt x="76" y="66"/>
                                </a:lnTo>
                                <a:lnTo>
                                  <a:pt x="95" y="52"/>
                                </a:lnTo>
                                <a:lnTo>
                                  <a:pt x="88" y="31"/>
                                </a:lnTo>
                                <a:lnTo>
                                  <a:pt x="104" y="45"/>
                                </a:lnTo>
                                <a:lnTo>
                                  <a:pt x="104" y="45"/>
                                </a:lnTo>
                                <a:lnTo>
                                  <a:pt x="104" y="45"/>
                                </a:lnTo>
                                <a:lnTo>
                                  <a:pt x="104" y="45"/>
                                </a:lnTo>
                                <a:close/>
                                <a:moveTo>
                                  <a:pt x="310" y="336"/>
                                </a:moveTo>
                                <a:lnTo>
                                  <a:pt x="293" y="321"/>
                                </a:lnTo>
                                <a:lnTo>
                                  <a:pt x="300" y="343"/>
                                </a:lnTo>
                                <a:lnTo>
                                  <a:pt x="279" y="357"/>
                                </a:lnTo>
                                <a:lnTo>
                                  <a:pt x="303" y="357"/>
                                </a:lnTo>
                                <a:lnTo>
                                  <a:pt x="310" y="381"/>
                                </a:lnTo>
                                <a:lnTo>
                                  <a:pt x="317" y="357"/>
                                </a:lnTo>
                                <a:lnTo>
                                  <a:pt x="341" y="357"/>
                                </a:lnTo>
                                <a:lnTo>
                                  <a:pt x="322" y="345"/>
                                </a:lnTo>
                                <a:lnTo>
                                  <a:pt x="329" y="324"/>
                                </a:lnTo>
                                <a:lnTo>
                                  <a:pt x="310" y="336"/>
                                </a:lnTo>
                                <a:lnTo>
                                  <a:pt x="310" y="336"/>
                                </a:lnTo>
                                <a:lnTo>
                                  <a:pt x="310" y="336"/>
                                </a:lnTo>
                                <a:lnTo>
                                  <a:pt x="310" y="336"/>
                                </a:lnTo>
                                <a:close/>
                                <a:moveTo>
                                  <a:pt x="369" y="265"/>
                                </a:moveTo>
                                <a:lnTo>
                                  <a:pt x="350" y="253"/>
                                </a:lnTo>
                                <a:lnTo>
                                  <a:pt x="357" y="274"/>
                                </a:lnTo>
                                <a:lnTo>
                                  <a:pt x="338" y="286"/>
                                </a:lnTo>
                                <a:lnTo>
                                  <a:pt x="362" y="288"/>
                                </a:lnTo>
                                <a:lnTo>
                                  <a:pt x="369" y="310"/>
                                </a:lnTo>
                                <a:lnTo>
                                  <a:pt x="376" y="288"/>
                                </a:lnTo>
                                <a:lnTo>
                                  <a:pt x="397" y="288"/>
                                </a:lnTo>
                                <a:lnTo>
                                  <a:pt x="381" y="274"/>
                                </a:lnTo>
                                <a:lnTo>
                                  <a:pt x="388" y="253"/>
                                </a:lnTo>
                                <a:lnTo>
                                  <a:pt x="369" y="265"/>
                                </a:lnTo>
                                <a:lnTo>
                                  <a:pt x="369" y="265"/>
                                </a:lnTo>
                                <a:lnTo>
                                  <a:pt x="369" y="265"/>
                                </a:lnTo>
                                <a:lnTo>
                                  <a:pt x="369" y="265"/>
                                </a:lnTo>
                                <a:close/>
                                <a:moveTo>
                                  <a:pt x="192" y="14"/>
                                </a:moveTo>
                                <a:lnTo>
                                  <a:pt x="173" y="0"/>
                                </a:lnTo>
                                <a:lnTo>
                                  <a:pt x="180" y="21"/>
                                </a:lnTo>
                                <a:lnTo>
                                  <a:pt x="161" y="35"/>
                                </a:lnTo>
                                <a:lnTo>
                                  <a:pt x="185" y="35"/>
                                </a:lnTo>
                                <a:lnTo>
                                  <a:pt x="192" y="57"/>
                                </a:lnTo>
                                <a:lnTo>
                                  <a:pt x="199" y="35"/>
                                </a:lnTo>
                                <a:lnTo>
                                  <a:pt x="220" y="35"/>
                                </a:lnTo>
                                <a:lnTo>
                                  <a:pt x="203" y="21"/>
                                </a:lnTo>
                                <a:lnTo>
                                  <a:pt x="211" y="0"/>
                                </a:lnTo>
                                <a:lnTo>
                                  <a:pt x="192" y="14"/>
                                </a:lnTo>
                                <a:lnTo>
                                  <a:pt x="192" y="14"/>
                                </a:lnTo>
                                <a:lnTo>
                                  <a:pt x="192" y="14"/>
                                </a:lnTo>
                                <a:lnTo>
                                  <a:pt x="192" y="14"/>
                                </a:lnTo>
                                <a:close/>
                                <a:moveTo>
                                  <a:pt x="284" y="31"/>
                                </a:moveTo>
                                <a:lnTo>
                                  <a:pt x="265" y="17"/>
                                </a:lnTo>
                                <a:lnTo>
                                  <a:pt x="272" y="38"/>
                                </a:lnTo>
                                <a:lnTo>
                                  <a:pt x="253" y="52"/>
                                </a:lnTo>
                                <a:lnTo>
                                  <a:pt x="277" y="52"/>
                                </a:lnTo>
                                <a:lnTo>
                                  <a:pt x="281" y="73"/>
                                </a:lnTo>
                                <a:lnTo>
                                  <a:pt x="289" y="52"/>
                                </a:lnTo>
                                <a:lnTo>
                                  <a:pt x="312" y="52"/>
                                </a:lnTo>
                                <a:lnTo>
                                  <a:pt x="293" y="38"/>
                                </a:lnTo>
                                <a:lnTo>
                                  <a:pt x="303" y="17"/>
                                </a:lnTo>
                                <a:lnTo>
                                  <a:pt x="284" y="31"/>
                                </a:lnTo>
                                <a:lnTo>
                                  <a:pt x="284" y="31"/>
                                </a:lnTo>
                                <a:lnTo>
                                  <a:pt x="284" y="31"/>
                                </a:lnTo>
                                <a:lnTo>
                                  <a:pt x="284" y="31"/>
                                </a:lnTo>
                                <a:close/>
                                <a:moveTo>
                                  <a:pt x="385" y="175"/>
                                </a:moveTo>
                                <a:lnTo>
                                  <a:pt x="367" y="161"/>
                                </a:lnTo>
                                <a:lnTo>
                                  <a:pt x="374" y="184"/>
                                </a:lnTo>
                                <a:lnTo>
                                  <a:pt x="355" y="196"/>
                                </a:lnTo>
                                <a:lnTo>
                                  <a:pt x="378" y="196"/>
                                </a:lnTo>
                                <a:lnTo>
                                  <a:pt x="385" y="220"/>
                                </a:lnTo>
                                <a:lnTo>
                                  <a:pt x="393" y="199"/>
                                </a:lnTo>
                                <a:lnTo>
                                  <a:pt x="416" y="199"/>
                                </a:lnTo>
                                <a:lnTo>
                                  <a:pt x="395" y="184"/>
                                </a:lnTo>
                                <a:lnTo>
                                  <a:pt x="404" y="163"/>
                                </a:lnTo>
                                <a:lnTo>
                                  <a:pt x="385" y="175"/>
                                </a:lnTo>
                                <a:lnTo>
                                  <a:pt x="385" y="175"/>
                                </a:lnTo>
                                <a:lnTo>
                                  <a:pt x="385" y="175"/>
                                </a:lnTo>
                                <a:lnTo>
                                  <a:pt x="385" y="175"/>
                                </a:lnTo>
                                <a:close/>
                                <a:moveTo>
                                  <a:pt x="352" y="87"/>
                                </a:moveTo>
                                <a:lnTo>
                                  <a:pt x="333" y="73"/>
                                </a:lnTo>
                                <a:lnTo>
                                  <a:pt x="343" y="95"/>
                                </a:lnTo>
                                <a:lnTo>
                                  <a:pt x="324" y="109"/>
                                </a:lnTo>
                                <a:lnTo>
                                  <a:pt x="345" y="109"/>
                                </a:lnTo>
                                <a:lnTo>
                                  <a:pt x="352" y="132"/>
                                </a:lnTo>
                                <a:lnTo>
                                  <a:pt x="359" y="111"/>
                                </a:lnTo>
                                <a:lnTo>
                                  <a:pt x="383" y="111"/>
                                </a:lnTo>
                                <a:lnTo>
                                  <a:pt x="364" y="97"/>
                                </a:lnTo>
                                <a:lnTo>
                                  <a:pt x="371" y="73"/>
                                </a:lnTo>
                                <a:lnTo>
                                  <a:pt x="352" y="87"/>
                                </a:lnTo>
                                <a:lnTo>
                                  <a:pt x="352" y="87"/>
                                </a:lnTo>
                                <a:lnTo>
                                  <a:pt x="352" y="87"/>
                                </a:lnTo>
                                <a:lnTo>
                                  <a:pt x="352" y="87"/>
                                </a:lnTo>
                                <a:close/>
                                <a:moveTo>
                                  <a:pt x="45" y="116"/>
                                </a:moveTo>
                                <a:lnTo>
                                  <a:pt x="29" y="102"/>
                                </a:lnTo>
                                <a:lnTo>
                                  <a:pt x="33" y="123"/>
                                </a:lnTo>
                                <a:lnTo>
                                  <a:pt x="14" y="137"/>
                                </a:lnTo>
                                <a:lnTo>
                                  <a:pt x="38" y="137"/>
                                </a:lnTo>
                                <a:lnTo>
                                  <a:pt x="47" y="161"/>
                                </a:lnTo>
                                <a:lnTo>
                                  <a:pt x="52" y="137"/>
                                </a:lnTo>
                                <a:lnTo>
                                  <a:pt x="76" y="139"/>
                                </a:lnTo>
                                <a:lnTo>
                                  <a:pt x="57" y="125"/>
                                </a:lnTo>
                                <a:lnTo>
                                  <a:pt x="64" y="104"/>
                                </a:lnTo>
                                <a:lnTo>
                                  <a:pt x="45" y="116"/>
                                </a:lnTo>
                                <a:lnTo>
                                  <a:pt x="45" y="116"/>
                                </a:lnTo>
                                <a:lnTo>
                                  <a:pt x="45" y="116"/>
                                </a:lnTo>
                                <a:lnTo>
                                  <a:pt x="45" y="116"/>
                                </a:lnTo>
                                <a:close/>
                                <a:moveTo>
                                  <a:pt x="31" y="206"/>
                                </a:moveTo>
                                <a:lnTo>
                                  <a:pt x="14" y="191"/>
                                </a:lnTo>
                                <a:lnTo>
                                  <a:pt x="19" y="213"/>
                                </a:lnTo>
                                <a:lnTo>
                                  <a:pt x="0" y="227"/>
                                </a:lnTo>
                                <a:lnTo>
                                  <a:pt x="24" y="227"/>
                                </a:lnTo>
                                <a:lnTo>
                                  <a:pt x="31" y="248"/>
                                </a:lnTo>
                                <a:lnTo>
                                  <a:pt x="38" y="227"/>
                                </a:lnTo>
                                <a:lnTo>
                                  <a:pt x="62" y="227"/>
                                </a:lnTo>
                                <a:lnTo>
                                  <a:pt x="43" y="215"/>
                                </a:lnTo>
                                <a:lnTo>
                                  <a:pt x="50" y="194"/>
                                </a:lnTo>
                                <a:lnTo>
                                  <a:pt x="31" y="206"/>
                                </a:lnTo>
                                <a:lnTo>
                                  <a:pt x="31" y="206"/>
                                </a:lnTo>
                                <a:lnTo>
                                  <a:pt x="31" y="206"/>
                                </a:lnTo>
                                <a:lnTo>
                                  <a:pt x="31" y="206"/>
                                </a:lnTo>
                                <a:close/>
                                <a:moveTo>
                                  <a:pt x="62" y="291"/>
                                </a:moveTo>
                                <a:lnTo>
                                  <a:pt x="45" y="279"/>
                                </a:lnTo>
                                <a:lnTo>
                                  <a:pt x="50" y="298"/>
                                </a:lnTo>
                                <a:lnTo>
                                  <a:pt x="31" y="312"/>
                                </a:lnTo>
                                <a:lnTo>
                                  <a:pt x="57" y="312"/>
                                </a:lnTo>
                                <a:lnTo>
                                  <a:pt x="62" y="336"/>
                                </a:lnTo>
                                <a:lnTo>
                                  <a:pt x="69" y="314"/>
                                </a:lnTo>
                                <a:lnTo>
                                  <a:pt x="92" y="314"/>
                                </a:lnTo>
                                <a:lnTo>
                                  <a:pt x="73" y="300"/>
                                </a:lnTo>
                                <a:lnTo>
                                  <a:pt x="81" y="277"/>
                                </a:lnTo>
                                <a:lnTo>
                                  <a:pt x="62" y="291"/>
                                </a:lnTo>
                                <a:lnTo>
                                  <a:pt x="62" y="291"/>
                                </a:lnTo>
                                <a:lnTo>
                                  <a:pt x="62" y="291"/>
                                </a:lnTo>
                                <a:lnTo>
                                  <a:pt x="62" y="291"/>
                                </a:lnTo>
                                <a:close/>
                                <a:moveTo>
                                  <a:pt x="133" y="352"/>
                                </a:moveTo>
                                <a:lnTo>
                                  <a:pt x="116" y="338"/>
                                </a:lnTo>
                                <a:lnTo>
                                  <a:pt x="123" y="359"/>
                                </a:lnTo>
                                <a:lnTo>
                                  <a:pt x="104" y="373"/>
                                </a:lnTo>
                                <a:lnTo>
                                  <a:pt x="125" y="373"/>
                                </a:lnTo>
                                <a:lnTo>
                                  <a:pt x="133" y="397"/>
                                </a:lnTo>
                                <a:lnTo>
                                  <a:pt x="142" y="373"/>
                                </a:lnTo>
                                <a:lnTo>
                                  <a:pt x="163" y="376"/>
                                </a:lnTo>
                                <a:lnTo>
                                  <a:pt x="144" y="362"/>
                                </a:lnTo>
                                <a:lnTo>
                                  <a:pt x="151" y="338"/>
                                </a:lnTo>
                                <a:lnTo>
                                  <a:pt x="133" y="352"/>
                                </a:lnTo>
                                <a:lnTo>
                                  <a:pt x="133" y="352"/>
                                </a:lnTo>
                                <a:lnTo>
                                  <a:pt x="133" y="352"/>
                                </a:lnTo>
                                <a:lnTo>
                                  <a:pt x="133" y="352"/>
                                </a:lnTo>
                                <a:close/>
                                <a:moveTo>
                                  <a:pt x="222" y="369"/>
                                </a:moveTo>
                                <a:lnTo>
                                  <a:pt x="206" y="355"/>
                                </a:lnTo>
                                <a:lnTo>
                                  <a:pt x="213" y="376"/>
                                </a:lnTo>
                                <a:lnTo>
                                  <a:pt x="192" y="388"/>
                                </a:lnTo>
                                <a:lnTo>
                                  <a:pt x="215" y="390"/>
                                </a:lnTo>
                                <a:lnTo>
                                  <a:pt x="222" y="411"/>
                                </a:lnTo>
                                <a:lnTo>
                                  <a:pt x="232" y="390"/>
                                </a:lnTo>
                                <a:lnTo>
                                  <a:pt x="253" y="390"/>
                                </a:lnTo>
                                <a:lnTo>
                                  <a:pt x="234" y="376"/>
                                </a:lnTo>
                                <a:lnTo>
                                  <a:pt x="241" y="355"/>
                                </a:lnTo>
                                <a:lnTo>
                                  <a:pt x="222" y="369"/>
                                </a:lnTo>
                                <a:lnTo>
                                  <a:pt x="222" y="369"/>
                                </a:lnTo>
                                <a:lnTo>
                                  <a:pt x="222" y="369"/>
                                </a:lnTo>
                                <a:lnTo>
                                  <a:pt x="222" y="369"/>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5" name="Freeform 3725"/>
                        <wps:cNvSpPr>
                          <a:spLocks noEditPoints="1"/>
                        </wps:cNvSpPr>
                        <wps:spPr bwMode="auto">
                          <a:xfrm>
                            <a:off x="5608638" y="198438"/>
                            <a:ext cx="952500" cy="833438"/>
                          </a:xfrm>
                          <a:custGeom>
                            <a:avLst/>
                            <a:gdLst>
                              <a:gd name="T0" fmla="*/ 56 w 254"/>
                              <a:gd name="T1" fmla="*/ 98 h 222"/>
                              <a:gd name="T2" fmla="*/ 57 w 254"/>
                              <a:gd name="T3" fmla="*/ 155 h 222"/>
                              <a:gd name="T4" fmla="*/ 64 w 254"/>
                              <a:gd name="T5" fmla="*/ 150 h 222"/>
                              <a:gd name="T6" fmla="*/ 96 w 254"/>
                              <a:gd name="T7" fmla="*/ 191 h 222"/>
                              <a:gd name="T8" fmla="*/ 78 w 254"/>
                              <a:gd name="T9" fmla="*/ 145 h 222"/>
                              <a:gd name="T10" fmla="*/ 115 w 254"/>
                              <a:gd name="T11" fmla="*/ 184 h 222"/>
                              <a:gd name="T12" fmla="*/ 72 w 254"/>
                              <a:gd name="T13" fmla="*/ 108 h 222"/>
                              <a:gd name="T14" fmla="*/ 96 w 254"/>
                              <a:gd name="T15" fmla="*/ 127 h 222"/>
                              <a:gd name="T16" fmla="*/ 34 w 254"/>
                              <a:gd name="T17" fmla="*/ 98 h 222"/>
                              <a:gd name="T18" fmla="*/ 173 w 254"/>
                              <a:gd name="T19" fmla="*/ 31 h 222"/>
                              <a:gd name="T20" fmla="*/ 135 w 254"/>
                              <a:gd name="T21" fmla="*/ 58 h 222"/>
                              <a:gd name="T22" fmla="*/ 160 w 254"/>
                              <a:gd name="T23" fmla="*/ 87 h 222"/>
                              <a:gd name="T24" fmla="*/ 146 w 254"/>
                              <a:gd name="T25" fmla="*/ 56 h 222"/>
                              <a:gd name="T26" fmla="*/ 203 w 254"/>
                              <a:gd name="T27" fmla="*/ 116 h 222"/>
                              <a:gd name="T28" fmla="*/ 205 w 254"/>
                              <a:gd name="T29" fmla="*/ 114 h 222"/>
                              <a:gd name="T30" fmla="*/ 214 w 254"/>
                              <a:gd name="T31" fmla="*/ 108 h 222"/>
                              <a:gd name="T32" fmla="*/ 186 w 254"/>
                              <a:gd name="T33" fmla="*/ 64 h 222"/>
                              <a:gd name="T34" fmla="*/ 148 w 254"/>
                              <a:gd name="T35" fmla="*/ 19 h 222"/>
                              <a:gd name="T36" fmla="*/ 148 w 254"/>
                              <a:gd name="T37" fmla="*/ 19 h 222"/>
                              <a:gd name="T38" fmla="*/ 114 w 254"/>
                              <a:gd name="T39" fmla="*/ 53 h 222"/>
                              <a:gd name="T40" fmla="*/ 85 w 254"/>
                              <a:gd name="T41" fmla="*/ 62 h 222"/>
                              <a:gd name="T42" fmla="*/ 79 w 254"/>
                              <a:gd name="T43" fmla="*/ 79 h 222"/>
                              <a:gd name="T44" fmla="*/ 100 w 254"/>
                              <a:gd name="T45" fmla="*/ 111 h 222"/>
                              <a:gd name="T46" fmla="*/ 109 w 254"/>
                              <a:gd name="T47" fmla="*/ 131 h 222"/>
                              <a:gd name="T48" fmla="*/ 153 w 254"/>
                              <a:gd name="T49" fmla="*/ 158 h 222"/>
                              <a:gd name="T50" fmla="*/ 131 w 254"/>
                              <a:gd name="T51" fmla="*/ 116 h 222"/>
                              <a:gd name="T52" fmla="*/ 157 w 254"/>
                              <a:gd name="T53" fmla="*/ 149 h 222"/>
                              <a:gd name="T54" fmla="*/ 142 w 254"/>
                              <a:gd name="T55" fmla="*/ 108 h 222"/>
                              <a:gd name="T56" fmla="*/ 138 w 254"/>
                              <a:gd name="T57" fmla="*/ 84 h 222"/>
                              <a:gd name="T58" fmla="*/ 92 w 254"/>
                              <a:gd name="T59" fmla="*/ 39 h 222"/>
                              <a:gd name="T60" fmla="*/ 92 w 254"/>
                              <a:gd name="T61" fmla="*/ 39 h 222"/>
                              <a:gd name="T62" fmla="*/ 34 w 254"/>
                              <a:gd name="T63" fmla="*/ 140 h 222"/>
                              <a:gd name="T64" fmla="*/ 12 w 254"/>
                              <a:gd name="T65" fmla="*/ 147 h 222"/>
                              <a:gd name="T66" fmla="*/ 7 w 254"/>
                              <a:gd name="T67" fmla="*/ 160 h 222"/>
                              <a:gd name="T68" fmla="*/ 23 w 254"/>
                              <a:gd name="T69" fmla="*/ 185 h 222"/>
                              <a:gd name="T70" fmla="*/ 30 w 254"/>
                              <a:gd name="T71" fmla="*/ 200 h 222"/>
                              <a:gd name="T72" fmla="*/ 63 w 254"/>
                              <a:gd name="T73" fmla="*/ 221 h 222"/>
                              <a:gd name="T74" fmla="*/ 47 w 254"/>
                              <a:gd name="T75" fmla="*/ 188 h 222"/>
                              <a:gd name="T76" fmla="*/ 66 w 254"/>
                              <a:gd name="T77" fmla="*/ 213 h 222"/>
                              <a:gd name="T78" fmla="*/ 55 w 254"/>
                              <a:gd name="T79" fmla="*/ 182 h 222"/>
                              <a:gd name="T80" fmla="*/ 52 w 254"/>
                              <a:gd name="T81" fmla="*/ 164 h 222"/>
                              <a:gd name="T82" fmla="*/ 18 w 254"/>
                              <a:gd name="T83" fmla="*/ 130 h 222"/>
                              <a:gd name="T84" fmla="*/ 18 w 254"/>
                              <a:gd name="T85" fmla="*/ 130 h 222"/>
                              <a:gd name="T86" fmla="*/ 199 w 254"/>
                              <a:gd name="T87" fmla="*/ 15 h 222"/>
                              <a:gd name="T88" fmla="*/ 201 w 254"/>
                              <a:gd name="T89" fmla="*/ 64 h 222"/>
                              <a:gd name="T90" fmla="*/ 207 w 254"/>
                              <a:gd name="T91" fmla="*/ 60 h 222"/>
                              <a:gd name="T92" fmla="*/ 234 w 254"/>
                              <a:gd name="T93" fmla="*/ 94 h 222"/>
                              <a:gd name="T94" fmla="*/ 218 w 254"/>
                              <a:gd name="T95" fmla="*/ 55 h 222"/>
                              <a:gd name="T96" fmla="*/ 251 w 254"/>
                              <a:gd name="T97" fmla="*/ 89 h 222"/>
                              <a:gd name="T98" fmla="*/ 214 w 254"/>
                              <a:gd name="T99" fmla="*/ 24 h 222"/>
                              <a:gd name="T100" fmla="*/ 234 w 254"/>
                              <a:gd name="T101" fmla="*/ 40 h 222"/>
                              <a:gd name="T102" fmla="*/ 181 w 254"/>
                              <a:gd name="T103" fmla="*/ 15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4" h="222">
                                <a:moveTo>
                                  <a:pt x="96" y="127"/>
                                </a:moveTo>
                                <a:cubicBezTo>
                                  <a:pt x="76" y="99"/>
                                  <a:pt x="76" y="99"/>
                                  <a:pt x="76" y="99"/>
                                </a:cubicBezTo>
                                <a:cubicBezTo>
                                  <a:pt x="76" y="99"/>
                                  <a:pt x="76" y="99"/>
                                  <a:pt x="76" y="99"/>
                                </a:cubicBezTo>
                                <a:cubicBezTo>
                                  <a:pt x="74" y="96"/>
                                  <a:pt x="66" y="91"/>
                                  <a:pt x="56" y="98"/>
                                </a:cubicBezTo>
                                <a:cubicBezTo>
                                  <a:pt x="44" y="107"/>
                                  <a:pt x="44" y="107"/>
                                  <a:pt x="44" y="107"/>
                                </a:cubicBezTo>
                                <a:cubicBezTo>
                                  <a:pt x="44" y="107"/>
                                  <a:pt x="32" y="115"/>
                                  <a:pt x="38" y="126"/>
                                </a:cubicBezTo>
                                <a:cubicBezTo>
                                  <a:pt x="37" y="126"/>
                                  <a:pt x="37" y="126"/>
                                  <a:pt x="37" y="126"/>
                                </a:cubicBezTo>
                                <a:cubicBezTo>
                                  <a:pt x="57" y="155"/>
                                  <a:pt x="57" y="155"/>
                                  <a:pt x="57" y="155"/>
                                </a:cubicBezTo>
                                <a:cubicBezTo>
                                  <a:pt x="57" y="155"/>
                                  <a:pt x="57" y="155"/>
                                  <a:pt x="57" y="155"/>
                                </a:cubicBezTo>
                                <a:cubicBezTo>
                                  <a:pt x="59" y="156"/>
                                  <a:pt x="61" y="156"/>
                                  <a:pt x="63" y="155"/>
                                </a:cubicBezTo>
                                <a:cubicBezTo>
                                  <a:pt x="65" y="154"/>
                                  <a:pt x="65" y="151"/>
                                  <a:pt x="64" y="150"/>
                                </a:cubicBezTo>
                                <a:cubicBezTo>
                                  <a:pt x="64" y="150"/>
                                  <a:pt x="64" y="150"/>
                                  <a:pt x="64" y="150"/>
                                </a:cubicBezTo>
                                <a:cubicBezTo>
                                  <a:pt x="47" y="125"/>
                                  <a:pt x="47" y="125"/>
                                  <a:pt x="47" y="125"/>
                                </a:cubicBezTo>
                                <a:cubicBezTo>
                                  <a:pt x="49" y="124"/>
                                  <a:pt x="49" y="124"/>
                                  <a:pt x="49" y="124"/>
                                </a:cubicBezTo>
                                <a:cubicBezTo>
                                  <a:pt x="96" y="191"/>
                                  <a:pt x="96" y="191"/>
                                  <a:pt x="96" y="191"/>
                                </a:cubicBezTo>
                                <a:cubicBezTo>
                                  <a:pt x="96" y="191"/>
                                  <a:pt x="96" y="191"/>
                                  <a:pt x="96" y="191"/>
                                </a:cubicBezTo>
                                <a:cubicBezTo>
                                  <a:pt x="98" y="193"/>
                                  <a:pt x="102" y="193"/>
                                  <a:pt x="104" y="192"/>
                                </a:cubicBezTo>
                                <a:cubicBezTo>
                                  <a:pt x="107" y="190"/>
                                  <a:pt x="107" y="186"/>
                                  <a:pt x="106" y="184"/>
                                </a:cubicBezTo>
                                <a:cubicBezTo>
                                  <a:pt x="106" y="184"/>
                                  <a:pt x="106" y="184"/>
                                  <a:pt x="106" y="184"/>
                                </a:cubicBezTo>
                                <a:cubicBezTo>
                                  <a:pt x="78" y="145"/>
                                  <a:pt x="78" y="145"/>
                                  <a:pt x="78" y="145"/>
                                </a:cubicBezTo>
                                <a:cubicBezTo>
                                  <a:pt x="80" y="143"/>
                                  <a:pt x="80" y="143"/>
                                  <a:pt x="80" y="143"/>
                                </a:cubicBezTo>
                                <a:cubicBezTo>
                                  <a:pt x="108" y="182"/>
                                  <a:pt x="108" y="182"/>
                                  <a:pt x="108" y="182"/>
                                </a:cubicBezTo>
                                <a:cubicBezTo>
                                  <a:pt x="108" y="182"/>
                                  <a:pt x="108" y="182"/>
                                  <a:pt x="108" y="182"/>
                                </a:cubicBezTo>
                                <a:cubicBezTo>
                                  <a:pt x="109" y="185"/>
                                  <a:pt x="113" y="186"/>
                                  <a:pt x="115" y="184"/>
                                </a:cubicBezTo>
                                <a:cubicBezTo>
                                  <a:pt x="118" y="182"/>
                                  <a:pt x="118" y="179"/>
                                  <a:pt x="117" y="176"/>
                                </a:cubicBezTo>
                                <a:cubicBezTo>
                                  <a:pt x="117" y="176"/>
                                  <a:pt x="117" y="176"/>
                                  <a:pt x="117" y="176"/>
                                </a:cubicBezTo>
                                <a:cubicBezTo>
                                  <a:pt x="70" y="109"/>
                                  <a:pt x="70" y="109"/>
                                  <a:pt x="70" y="109"/>
                                </a:cubicBezTo>
                                <a:cubicBezTo>
                                  <a:pt x="72" y="108"/>
                                  <a:pt x="72" y="108"/>
                                  <a:pt x="72" y="108"/>
                                </a:cubicBezTo>
                                <a:cubicBezTo>
                                  <a:pt x="89" y="132"/>
                                  <a:pt x="89" y="132"/>
                                  <a:pt x="89" y="132"/>
                                </a:cubicBezTo>
                                <a:cubicBezTo>
                                  <a:pt x="89" y="132"/>
                                  <a:pt x="89" y="132"/>
                                  <a:pt x="89" y="132"/>
                                </a:cubicBezTo>
                                <a:cubicBezTo>
                                  <a:pt x="90" y="134"/>
                                  <a:pt x="93" y="134"/>
                                  <a:pt x="95" y="133"/>
                                </a:cubicBezTo>
                                <a:cubicBezTo>
                                  <a:pt x="97" y="131"/>
                                  <a:pt x="97" y="129"/>
                                  <a:pt x="96" y="127"/>
                                </a:cubicBezTo>
                                <a:cubicBezTo>
                                  <a:pt x="96" y="127"/>
                                  <a:pt x="96" y="127"/>
                                  <a:pt x="96" y="127"/>
                                </a:cubicBezTo>
                                <a:close/>
                                <a:moveTo>
                                  <a:pt x="51" y="87"/>
                                </a:moveTo>
                                <a:cubicBezTo>
                                  <a:pt x="48" y="82"/>
                                  <a:pt x="41" y="80"/>
                                  <a:pt x="37" y="84"/>
                                </a:cubicBezTo>
                                <a:cubicBezTo>
                                  <a:pt x="32" y="87"/>
                                  <a:pt x="31" y="94"/>
                                  <a:pt x="34" y="98"/>
                                </a:cubicBezTo>
                                <a:cubicBezTo>
                                  <a:pt x="38" y="103"/>
                                  <a:pt x="44" y="105"/>
                                  <a:pt x="49" y="101"/>
                                </a:cubicBezTo>
                                <a:cubicBezTo>
                                  <a:pt x="54" y="98"/>
                                  <a:pt x="54" y="91"/>
                                  <a:pt x="51" y="87"/>
                                </a:cubicBezTo>
                                <a:close/>
                                <a:moveTo>
                                  <a:pt x="193" y="59"/>
                                </a:moveTo>
                                <a:cubicBezTo>
                                  <a:pt x="173" y="31"/>
                                  <a:pt x="173" y="31"/>
                                  <a:pt x="173" y="31"/>
                                </a:cubicBezTo>
                                <a:cubicBezTo>
                                  <a:pt x="173" y="31"/>
                                  <a:pt x="173" y="31"/>
                                  <a:pt x="173" y="31"/>
                                </a:cubicBezTo>
                                <a:cubicBezTo>
                                  <a:pt x="171" y="28"/>
                                  <a:pt x="163" y="23"/>
                                  <a:pt x="153" y="30"/>
                                </a:cubicBezTo>
                                <a:cubicBezTo>
                                  <a:pt x="141" y="39"/>
                                  <a:pt x="141" y="39"/>
                                  <a:pt x="141" y="39"/>
                                </a:cubicBezTo>
                                <a:cubicBezTo>
                                  <a:pt x="141" y="39"/>
                                  <a:pt x="129" y="47"/>
                                  <a:pt x="135" y="58"/>
                                </a:cubicBezTo>
                                <a:cubicBezTo>
                                  <a:pt x="134" y="58"/>
                                  <a:pt x="134" y="58"/>
                                  <a:pt x="134" y="58"/>
                                </a:cubicBezTo>
                                <a:cubicBezTo>
                                  <a:pt x="154" y="87"/>
                                  <a:pt x="154" y="87"/>
                                  <a:pt x="154" y="87"/>
                                </a:cubicBezTo>
                                <a:cubicBezTo>
                                  <a:pt x="154" y="87"/>
                                  <a:pt x="154" y="87"/>
                                  <a:pt x="154" y="87"/>
                                </a:cubicBezTo>
                                <a:cubicBezTo>
                                  <a:pt x="156" y="88"/>
                                  <a:pt x="158" y="88"/>
                                  <a:pt x="160" y="87"/>
                                </a:cubicBezTo>
                                <a:cubicBezTo>
                                  <a:pt x="162" y="86"/>
                                  <a:pt x="162" y="83"/>
                                  <a:pt x="162" y="81"/>
                                </a:cubicBezTo>
                                <a:cubicBezTo>
                                  <a:pt x="162" y="81"/>
                                  <a:pt x="162" y="81"/>
                                  <a:pt x="162" y="81"/>
                                </a:cubicBezTo>
                                <a:cubicBezTo>
                                  <a:pt x="145" y="57"/>
                                  <a:pt x="145" y="57"/>
                                  <a:pt x="145" y="57"/>
                                </a:cubicBezTo>
                                <a:cubicBezTo>
                                  <a:pt x="146" y="56"/>
                                  <a:pt x="146" y="56"/>
                                  <a:pt x="146" y="56"/>
                                </a:cubicBezTo>
                                <a:cubicBezTo>
                                  <a:pt x="193" y="123"/>
                                  <a:pt x="193" y="123"/>
                                  <a:pt x="193" y="123"/>
                                </a:cubicBezTo>
                                <a:cubicBezTo>
                                  <a:pt x="193" y="123"/>
                                  <a:pt x="193" y="123"/>
                                  <a:pt x="193" y="123"/>
                                </a:cubicBezTo>
                                <a:cubicBezTo>
                                  <a:pt x="195" y="125"/>
                                  <a:pt x="199" y="125"/>
                                  <a:pt x="201" y="124"/>
                                </a:cubicBezTo>
                                <a:cubicBezTo>
                                  <a:pt x="204" y="122"/>
                                  <a:pt x="204" y="118"/>
                                  <a:pt x="203" y="116"/>
                                </a:cubicBezTo>
                                <a:cubicBezTo>
                                  <a:pt x="203" y="116"/>
                                  <a:pt x="203" y="116"/>
                                  <a:pt x="203" y="116"/>
                                </a:cubicBezTo>
                                <a:cubicBezTo>
                                  <a:pt x="175" y="77"/>
                                  <a:pt x="175" y="77"/>
                                  <a:pt x="175" y="77"/>
                                </a:cubicBezTo>
                                <a:cubicBezTo>
                                  <a:pt x="177" y="75"/>
                                  <a:pt x="177" y="75"/>
                                  <a:pt x="177" y="75"/>
                                </a:cubicBezTo>
                                <a:cubicBezTo>
                                  <a:pt x="205" y="114"/>
                                  <a:pt x="205" y="114"/>
                                  <a:pt x="205" y="114"/>
                                </a:cubicBezTo>
                                <a:cubicBezTo>
                                  <a:pt x="205" y="114"/>
                                  <a:pt x="205" y="114"/>
                                  <a:pt x="205" y="114"/>
                                </a:cubicBezTo>
                                <a:cubicBezTo>
                                  <a:pt x="206" y="117"/>
                                  <a:pt x="210" y="118"/>
                                  <a:pt x="212" y="116"/>
                                </a:cubicBezTo>
                                <a:cubicBezTo>
                                  <a:pt x="215" y="114"/>
                                  <a:pt x="215" y="111"/>
                                  <a:pt x="214" y="108"/>
                                </a:cubicBezTo>
                                <a:cubicBezTo>
                                  <a:pt x="214" y="108"/>
                                  <a:pt x="214" y="108"/>
                                  <a:pt x="214" y="108"/>
                                </a:cubicBezTo>
                                <a:cubicBezTo>
                                  <a:pt x="167" y="41"/>
                                  <a:pt x="167" y="41"/>
                                  <a:pt x="167" y="41"/>
                                </a:cubicBezTo>
                                <a:cubicBezTo>
                                  <a:pt x="169" y="40"/>
                                  <a:pt x="169" y="40"/>
                                  <a:pt x="169" y="40"/>
                                </a:cubicBezTo>
                                <a:cubicBezTo>
                                  <a:pt x="186" y="64"/>
                                  <a:pt x="186" y="64"/>
                                  <a:pt x="186" y="64"/>
                                </a:cubicBezTo>
                                <a:cubicBezTo>
                                  <a:pt x="186" y="64"/>
                                  <a:pt x="186" y="64"/>
                                  <a:pt x="186" y="64"/>
                                </a:cubicBezTo>
                                <a:cubicBezTo>
                                  <a:pt x="187" y="66"/>
                                  <a:pt x="190" y="66"/>
                                  <a:pt x="192" y="65"/>
                                </a:cubicBezTo>
                                <a:cubicBezTo>
                                  <a:pt x="194" y="63"/>
                                  <a:pt x="194" y="61"/>
                                  <a:pt x="193" y="59"/>
                                </a:cubicBezTo>
                                <a:cubicBezTo>
                                  <a:pt x="193" y="59"/>
                                  <a:pt x="193" y="59"/>
                                  <a:pt x="193" y="59"/>
                                </a:cubicBezTo>
                                <a:close/>
                                <a:moveTo>
                                  <a:pt x="148" y="19"/>
                                </a:moveTo>
                                <a:cubicBezTo>
                                  <a:pt x="145" y="14"/>
                                  <a:pt x="138" y="13"/>
                                  <a:pt x="134" y="16"/>
                                </a:cubicBezTo>
                                <a:cubicBezTo>
                                  <a:pt x="129" y="19"/>
                                  <a:pt x="128" y="26"/>
                                  <a:pt x="131" y="30"/>
                                </a:cubicBezTo>
                                <a:cubicBezTo>
                                  <a:pt x="135" y="35"/>
                                  <a:pt x="141" y="37"/>
                                  <a:pt x="146" y="33"/>
                                </a:cubicBezTo>
                                <a:cubicBezTo>
                                  <a:pt x="151" y="30"/>
                                  <a:pt x="151" y="23"/>
                                  <a:pt x="148" y="19"/>
                                </a:cubicBezTo>
                                <a:close/>
                                <a:moveTo>
                                  <a:pt x="144" y="76"/>
                                </a:moveTo>
                                <a:cubicBezTo>
                                  <a:pt x="144" y="76"/>
                                  <a:pt x="144" y="76"/>
                                  <a:pt x="144" y="76"/>
                                </a:cubicBezTo>
                                <a:cubicBezTo>
                                  <a:pt x="115" y="54"/>
                                  <a:pt x="115" y="54"/>
                                  <a:pt x="115" y="54"/>
                                </a:cubicBezTo>
                                <a:cubicBezTo>
                                  <a:pt x="115" y="53"/>
                                  <a:pt x="114" y="53"/>
                                  <a:pt x="114" y="53"/>
                                </a:cubicBezTo>
                                <a:cubicBezTo>
                                  <a:pt x="113" y="52"/>
                                  <a:pt x="113" y="52"/>
                                  <a:pt x="113" y="52"/>
                                </a:cubicBezTo>
                                <a:cubicBezTo>
                                  <a:pt x="113" y="52"/>
                                  <a:pt x="113" y="52"/>
                                  <a:pt x="113" y="52"/>
                                </a:cubicBezTo>
                                <a:cubicBezTo>
                                  <a:pt x="110" y="50"/>
                                  <a:pt x="104" y="49"/>
                                  <a:pt x="97" y="54"/>
                                </a:cubicBezTo>
                                <a:cubicBezTo>
                                  <a:pt x="85" y="62"/>
                                  <a:pt x="85" y="62"/>
                                  <a:pt x="85" y="62"/>
                                </a:cubicBezTo>
                                <a:cubicBezTo>
                                  <a:pt x="85" y="62"/>
                                  <a:pt x="76" y="68"/>
                                  <a:pt x="78" y="77"/>
                                </a:cubicBezTo>
                                <a:cubicBezTo>
                                  <a:pt x="78" y="77"/>
                                  <a:pt x="78" y="77"/>
                                  <a:pt x="78" y="77"/>
                                </a:cubicBezTo>
                                <a:cubicBezTo>
                                  <a:pt x="78" y="77"/>
                                  <a:pt x="78" y="77"/>
                                  <a:pt x="78" y="77"/>
                                </a:cubicBezTo>
                                <a:cubicBezTo>
                                  <a:pt x="78" y="78"/>
                                  <a:pt x="78" y="78"/>
                                  <a:pt x="79" y="79"/>
                                </a:cubicBezTo>
                                <a:cubicBezTo>
                                  <a:pt x="90" y="114"/>
                                  <a:pt x="90" y="114"/>
                                  <a:pt x="90" y="114"/>
                                </a:cubicBezTo>
                                <a:cubicBezTo>
                                  <a:pt x="90" y="114"/>
                                  <a:pt x="90" y="114"/>
                                  <a:pt x="90" y="114"/>
                                </a:cubicBezTo>
                                <a:cubicBezTo>
                                  <a:pt x="91" y="116"/>
                                  <a:pt x="94" y="117"/>
                                  <a:pt x="97" y="117"/>
                                </a:cubicBezTo>
                                <a:cubicBezTo>
                                  <a:pt x="99" y="116"/>
                                  <a:pt x="100" y="114"/>
                                  <a:pt x="100" y="111"/>
                                </a:cubicBezTo>
                                <a:cubicBezTo>
                                  <a:pt x="100" y="111"/>
                                  <a:pt x="100" y="111"/>
                                  <a:pt x="100" y="111"/>
                                </a:cubicBezTo>
                                <a:cubicBezTo>
                                  <a:pt x="89" y="80"/>
                                  <a:pt x="89" y="80"/>
                                  <a:pt x="89" y="80"/>
                                </a:cubicBezTo>
                                <a:cubicBezTo>
                                  <a:pt x="91" y="78"/>
                                  <a:pt x="91" y="78"/>
                                  <a:pt x="91" y="78"/>
                                </a:cubicBezTo>
                                <a:cubicBezTo>
                                  <a:pt x="109" y="131"/>
                                  <a:pt x="109" y="131"/>
                                  <a:pt x="109" y="131"/>
                                </a:cubicBezTo>
                                <a:cubicBezTo>
                                  <a:pt x="121" y="123"/>
                                  <a:pt x="121" y="123"/>
                                  <a:pt x="121" y="123"/>
                                </a:cubicBezTo>
                                <a:cubicBezTo>
                                  <a:pt x="145" y="157"/>
                                  <a:pt x="145" y="157"/>
                                  <a:pt x="145" y="157"/>
                                </a:cubicBezTo>
                                <a:cubicBezTo>
                                  <a:pt x="145" y="157"/>
                                  <a:pt x="145" y="157"/>
                                  <a:pt x="145" y="157"/>
                                </a:cubicBezTo>
                                <a:cubicBezTo>
                                  <a:pt x="147" y="160"/>
                                  <a:pt x="150" y="160"/>
                                  <a:pt x="153" y="158"/>
                                </a:cubicBezTo>
                                <a:cubicBezTo>
                                  <a:pt x="155" y="157"/>
                                  <a:pt x="156" y="153"/>
                                  <a:pt x="154" y="151"/>
                                </a:cubicBezTo>
                                <a:cubicBezTo>
                                  <a:pt x="154" y="151"/>
                                  <a:pt x="154" y="151"/>
                                  <a:pt x="154" y="151"/>
                                </a:cubicBezTo>
                                <a:cubicBezTo>
                                  <a:pt x="130" y="116"/>
                                  <a:pt x="130" y="116"/>
                                  <a:pt x="130" y="116"/>
                                </a:cubicBezTo>
                                <a:cubicBezTo>
                                  <a:pt x="131" y="116"/>
                                  <a:pt x="131" y="116"/>
                                  <a:pt x="131" y="116"/>
                                </a:cubicBezTo>
                                <a:cubicBezTo>
                                  <a:pt x="132" y="115"/>
                                  <a:pt x="132" y="115"/>
                                  <a:pt x="132" y="115"/>
                                </a:cubicBezTo>
                                <a:cubicBezTo>
                                  <a:pt x="133" y="115"/>
                                  <a:pt x="133" y="115"/>
                                  <a:pt x="133" y="115"/>
                                </a:cubicBezTo>
                                <a:cubicBezTo>
                                  <a:pt x="157" y="149"/>
                                  <a:pt x="157" y="149"/>
                                  <a:pt x="157" y="149"/>
                                </a:cubicBezTo>
                                <a:cubicBezTo>
                                  <a:pt x="157" y="149"/>
                                  <a:pt x="157" y="149"/>
                                  <a:pt x="157" y="149"/>
                                </a:cubicBezTo>
                                <a:cubicBezTo>
                                  <a:pt x="158" y="151"/>
                                  <a:pt x="162" y="152"/>
                                  <a:pt x="164" y="150"/>
                                </a:cubicBezTo>
                                <a:cubicBezTo>
                                  <a:pt x="167" y="148"/>
                                  <a:pt x="168" y="145"/>
                                  <a:pt x="166" y="142"/>
                                </a:cubicBezTo>
                                <a:cubicBezTo>
                                  <a:pt x="166" y="142"/>
                                  <a:pt x="166" y="142"/>
                                  <a:pt x="166" y="142"/>
                                </a:cubicBezTo>
                                <a:cubicBezTo>
                                  <a:pt x="142" y="108"/>
                                  <a:pt x="142" y="108"/>
                                  <a:pt x="142" y="108"/>
                                </a:cubicBezTo>
                                <a:cubicBezTo>
                                  <a:pt x="154" y="100"/>
                                  <a:pt x="154" y="100"/>
                                  <a:pt x="154" y="100"/>
                                </a:cubicBezTo>
                                <a:cubicBezTo>
                                  <a:pt x="110" y="65"/>
                                  <a:pt x="110" y="65"/>
                                  <a:pt x="110" y="65"/>
                                </a:cubicBezTo>
                                <a:cubicBezTo>
                                  <a:pt x="112" y="64"/>
                                  <a:pt x="112" y="64"/>
                                  <a:pt x="112" y="64"/>
                                </a:cubicBezTo>
                                <a:cubicBezTo>
                                  <a:pt x="138" y="84"/>
                                  <a:pt x="138" y="84"/>
                                  <a:pt x="138" y="84"/>
                                </a:cubicBezTo>
                                <a:cubicBezTo>
                                  <a:pt x="138" y="84"/>
                                  <a:pt x="138" y="84"/>
                                  <a:pt x="138" y="84"/>
                                </a:cubicBezTo>
                                <a:cubicBezTo>
                                  <a:pt x="140" y="86"/>
                                  <a:pt x="143" y="85"/>
                                  <a:pt x="145" y="83"/>
                                </a:cubicBezTo>
                                <a:cubicBezTo>
                                  <a:pt x="146" y="81"/>
                                  <a:pt x="146" y="78"/>
                                  <a:pt x="144" y="76"/>
                                </a:cubicBezTo>
                                <a:close/>
                                <a:moveTo>
                                  <a:pt x="92" y="39"/>
                                </a:moveTo>
                                <a:cubicBezTo>
                                  <a:pt x="88" y="34"/>
                                  <a:pt x="81" y="32"/>
                                  <a:pt x="75" y="36"/>
                                </a:cubicBezTo>
                                <a:cubicBezTo>
                                  <a:pt x="70" y="40"/>
                                  <a:pt x="69" y="47"/>
                                  <a:pt x="73" y="53"/>
                                </a:cubicBezTo>
                                <a:cubicBezTo>
                                  <a:pt x="77" y="58"/>
                                  <a:pt x="84" y="59"/>
                                  <a:pt x="89" y="55"/>
                                </a:cubicBezTo>
                                <a:cubicBezTo>
                                  <a:pt x="95" y="52"/>
                                  <a:pt x="96" y="45"/>
                                  <a:pt x="92" y="39"/>
                                </a:cubicBezTo>
                                <a:close/>
                                <a:moveTo>
                                  <a:pt x="56" y="158"/>
                                </a:moveTo>
                                <a:cubicBezTo>
                                  <a:pt x="56" y="158"/>
                                  <a:pt x="56" y="158"/>
                                  <a:pt x="56" y="158"/>
                                </a:cubicBezTo>
                                <a:cubicBezTo>
                                  <a:pt x="35" y="141"/>
                                  <a:pt x="35" y="141"/>
                                  <a:pt x="35" y="141"/>
                                </a:cubicBezTo>
                                <a:cubicBezTo>
                                  <a:pt x="35" y="141"/>
                                  <a:pt x="34" y="140"/>
                                  <a:pt x="34" y="140"/>
                                </a:cubicBezTo>
                                <a:cubicBezTo>
                                  <a:pt x="33" y="140"/>
                                  <a:pt x="33" y="140"/>
                                  <a:pt x="33" y="140"/>
                                </a:cubicBezTo>
                                <a:cubicBezTo>
                                  <a:pt x="33" y="140"/>
                                  <a:pt x="33" y="140"/>
                                  <a:pt x="33" y="140"/>
                                </a:cubicBezTo>
                                <a:cubicBezTo>
                                  <a:pt x="30" y="138"/>
                                  <a:pt x="27" y="137"/>
                                  <a:pt x="21" y="141"/>
                                </a:cubicBezTo>
                                <a:cubicBezTo>
                                  <a:pt x="12" y="147"/>
                                  <a:pt x="12" y="147"/>
                                  <a:pt x="12" y="147"/>
                                </a:cubicBezTo>
                                <a:cubicBezTo>
                                  <a:pt x="12" y="147"/>
                                  <a:pt x="5" y="152"/>
                                  <a:pt x="7" y="159"/>
                                </a:cubicBezTo>
                                <a:cubicBezTo>
                                  <a:pt x="7" y="159"/>
                                  <a:pt x="7" y="159"/>
                                  <a:pt x="7" y="159"/>
                                </a:cubicBezTo>
                                <a:cubicBezTo>
                                  <a:pt x="7" y="159"/>
                                  <a:pt x="7" y="159"/>
                                  <a:pt x="7" y="159"/>
                                </a:cubicBezTo>
                                <a:cubicBezTo>
                                  <a:pt x="7" y="159"/>
                                  <a:pt x="7" y="160"/>
                                  <a:pt x="7" y="160"/>
                                </a:cubicBezTo>
                                <a:cubicBezTo>
                                  <a:pt x="16" y="187"/>
                                  <a:pt x="16" y="187"/>
                                  <a:pt x="16" y="187"/>
                                </a:cubicBezTo>
                                <a:cubicBezTo>
                                  <a:pt x="16" y="187"/>
                                  <a:pt x="16" y="187"/>
                                  <a:pt x="16" y="187"/>
                                </a:cubicBezTo>
                                <a:cubicBezTo>
                                  <a:pt x="17" y="189"/>
                                  <a:pt x="19" y="190"/>
                                  <a:pt x="21" y="189"/>
                                </a:cubicBezTo>
                                <a:cubicBezTo>
                                  <a:pt x="23" y="189"/>
                                  <a:pt x="23" y="187"/>
                                  <a:pt x="23" y="185"/>
                                </a:cubicBezTo>
                                <a:cubicBezTo>
                                  <a:pt x="23" y="185"/>
                                  <a:pt x="23" y="185"/>
                                  <a:pt x="23" y="185"/>
                                </a:cubicBezTo>
                                <a:cubicBezTo>
                                  <a:pt x="15" y="160"/>
                                  <a:pt x="15" y="160"/>
                                  <a:pt x="15" y="160"/>
                                </a:cubicBezTo>
                                <a:cubicBezTo>
                                  <a:pt x="17" y="159"/>
                                  <a:pt x="17" y="159"/>
                                  <a:pt x="17" y="159"/>
                                </a:cubicBezTo>
                                <a:cubicBezTo>
                                  <a:pt x="30" y="200"/>
                                  <a:pt x="30" y="200"/>
                                  <a:pt x="30" y="200"/>
                                </a:cubicBezTo>
                                <a:cubicBezTo>
                                  <a:pt x="39" y="194"/>
                                  <a:pt x="39" y="194"/>
                                  <a:pt x="39" y="194"/>
                                </a:cubicBezTo>
                                <a:cubicBezTo>
                                  <a:pt x="57" y="220"/>
                                  <a:pt x="57" y="220"/>
                                  <a:pt x="57" y="220"/>
                                </a:cubicBezTo>
                                <a:cubicBezTo>
                                  <a:pt x="58" y="219"/>
                                  <a:pt x="58" y="219"/>
                                  <a:pt x="58" y="219"/>
                                </a:cubicBezTo>
                                <a:cubicBezTo>
                                  <a:pt x="59" y="222"/>
                                  <a:pt x="62" y="222"/>
                                  <a:pt x="63" y="221"/>
                                </a:cubicBezTo>
                                <a:cubicBezTo>
                                  <a:pt x="65" y="219"/>
                                  <a:pt x="66" y="217"/>
                                  <a:pt x="64" y="215"/>
                                </a:cubicBezTo>
                                <a:cubicBezTo>
                                  <a:pt x="64" y="215"/>
                                  <a:pt x="64" y="215"/>
                                  <a:pt x="64" y="215"/>
                                </a:cubicBezTo>
                                <a:cubicBezTo>
                                  <a:pt x="46" y="189"/>
                                  <a:pt x="46" y="189"/>
                                  <a:pt x="46" y="189"/>
                                </a:cubicBezTo>
                                <a:cubicBezTo>
                                  <a:pt x="47" y="188"/>
                                  <a:pt x="47" y="188"/>
                                  <a:pt x="47" y="188"/>
                                </a:cubicBezTo>
                                <a:cubicBezTo>
                                  <a:pt x="47" y="188"/>
                                  <a:pt x="47" y="188"/>
                                  <a:pt x="47" y="188"/>
                                </a:cubicBezTo>
                                <a:cubicBezTo>
                                  <a:pt x="48" y="187"/>
                                  <a:pt x="48" y="187"/>
                                  <a:pt x="48" y="187"/>
                                </a:cubicBezTo>
                                <a:cubicBezTo>
                                  <a:pt x="66" y="213"/>
                                  <a:pt x="66" y="213"/>
                                  <a:pt x="66" y="213"/>
                                </a:cubicBezTo>
                                <a:cubicBezTo>
                                  <a:pt x="66" y="213"/>
                                  <a:pt x="66" y="213"/>
                                  <a:pt x="66" y="213"/>
                                </a:cubicBezTo>
                                <a:cubicBezTo>
                                  <a:pt x="68" y="215"/>
                                  <a:pt x="71" y="216"/>
                                  <a:pt x="73" y="215"/>
                                </a:cubicBezTo>
                                <a:cubicBezTo>
                                  <a:pt x="75" y="213"/>
                                  <a:pt x="75" y="211"/>
                                  <a:pt x="74" y="208"/>
                                </a:cubicBezTo>
                                <a:cubicBezTo>
                                  <a:pt x="74" y="208"/>
                                  <a:pt x="74" y="208"/>
                                  <a:pt x="74" y="208"/>
                                </a:cubicBezTo>
                                <a:cubicBezTo>
                                  <a:pt x="55" y="182"/>
                                  <a:pt x="55" y="182"/>
                                  <a:pt x="55" y="182"/>
                                </a:cubicBezTo>
                                <a:cubicBezTo>
                                  <a:pt x="65" y="176"/>
                                  <a:pt x="65" y="176"/>
                                  <a:pt x="65" y="176"/>
                                </a:cubicBezTo>
                                <a:cubicBezTo>
                                  <a:pt x="31" y="149"/>
                                  <a:pt x="31" y="149"/>
                                  <a:pt x="31" y="149"/>
                                </a:cubicBezTo>
                                <a:cubicBezTo>
                                  <a:pt x="32" y="148"/>
                                  <a:pt x="32" y="148"/>
                                  <a:pt x="32" y="148"/>
                                </a:cubicBezTo>
                                <a:cubicBezTo>
                                  <a:pt x="52" y="164"/>
                                  <a:pt x="52" y="164"/>
                                  <a:pt x="52" y="164"/>
                                </a:cubicBezTo>
                                <a:cubicBezTo>
                                  <a:pt x="52" y="164"/>
                                  <a:pt x="52" y="164"/>
                                  <a:pt x="52" y="164"/>
                                </a:cubicBezTo>
                                <a:cubicBezTo>
                                  <a:pt x="54" y="165"/>
                                  <a:pt x="56" y="165"/>
                                  <a:pt x="57" y="164"/>
                                </a:cubicBezTo>
                                <a:cubicBezTo>
                                  <a:pt x="59" y="162"/>
                                  <a:pt x="58" y="160"/>
                                  <a:pt x="56" y="158"/>
                                </a:cubicBezTo>
                                <a:close/>
                                <a:moveTo>
                                  <a:pt x="18" y="130"/>
                                </a:moveTo>
                                <a:cubicBezTo>
                                  <a:pt x="15" y="126"/>
                                  <a:pt x="9" y="125"/>
                                  <a:pt x="5" y="128"/>
                                </a:cubicBezTo>
                                <a:cubicBezTo>
                                  <a:pt x="1" y="131"/>
                                  <a:pt x="0" y="136"/>
                                  <a:pt x="3" y="140"/>
                                </a:cubicBezTo>
                                <a:cubicBezTo>
                                  <a:pt x="6" y="144"/>
                                  <a:pt x="11" y="146"/>
                                  <a:pt x="15" y="143"/>
                                </a:cubicBezTo>
                                <a:cubicBezTo>
                                  <a:pt x="20" y="140"/>
                                  <a:pt x="21" y="134"/>
                                  <a:pt x="18" y="130"/>
                                </a:cubicBezTo>
                                <a:close/>
                                <a:moveTo>
                                  <a:pt x="234" y="40"/>
                                </a:moveTo>
                                <a:cubicBezTo>
                                  <a:pt x="217" y="16"/>
                                  <a:pt x="217" y="16"/>
                                  <a:pt x="217" y="16"/>
                                </a:cubicBezTo>
                                <a:cubicBezTo>
                                  <a:pt x="217" y="16"/>
                                  <a:pt x="217" y="16"/>
                                  <a:pt x="217" y="16"/>
                                </a:cubicBezTo>
                                <a:cubicBezTo>
                                  <a:pt x="215" y="14"/>
                                  <a:pt x="209" y="9"/>
                                  <a:pt x="199" y="15"/>
                                </a:cubicBezTo>
                                <a:cubicBezTo>
                                  <a:pt x="189" y="23"/>
                                  <a:pt x="189" y="23"/>
                                  <a:pt x="189" y="23"/>
                                </a:cubicBezTo>
                                <a:cubicBezTo>
                                  <a:pt x="189" y="23"/>
                                  <a:pt x="179" y="30"/>
                                  <a:pt x="184" y="39"/>
                                </a:cubicBezTo>
                                <a:cubicBezTo>
                                  <a:pt x="184" y="39"/>
                                  <a:pt x="184" y="39"/>
                                  <a:pt x="184" y="39"/>
                                </a:cubicBezTo>
                                <a:cubicBezTo>
                                  <a:pt x="201" y="64"/>
                                  <a:pt x="201" y="64"/>
                                  <a:pt x="201" y="64"/>
                                </a:cubicBezTo>
                                <a:cubicBezTo>
                                  <a:pt x="201" y="64"/>
                                  <a:pt x="201" y="64"/>
                                  <a:pt x="201" y="64"/>
                                </a:cubicBezTo>
                                <a:cubicBezTo>
                                  <a:pt x="202" y="65"/>
                                  <a:pt x="204" y="65"/>
                                  <a:pt x="206" y="64"/>
                                </a:cubicBezTo>
                                <a:cubicBezTo>
                                  <a:pt x="207" y="63"/>
                                  <a:pt x="208" y="61"/>
                                  <a:pt x="207" y="60"/>
                                </a:cubicBezTo>
                                <a:cubicBezTo>
                                  <a:pt x="207" y="60"/>
                                  <a:pt x="207" y="60"/>
                                  <a:pt x="207" y="60"/>
                                </a:cubicBezTo>
                                <a:cubicBezTo>
                                  <a:pt x="192" y="39"/>
                                  <a:pt x="192" y="39"/>
                                  <a:pt x="192" y="39"/>
                                </a:cubicBezTo>
                                <a:cubicBezTo>
                                  <a:pt x="194" y="37"/>
                                  <a:pt x="194" y="37"/>
                                  <a:pt x="194" y="37"/>
                                </a:cubicBezTo>
                                <a:cubicBezTo>
                                  <a:pt x="234" y="94"/>
                                  <a:pt x="234" y="94"/>
                                  <a:pt x="234" y="94"/>
                                </a:cubicBezTo>
                                <a:cubicBezTo>
                                  <a:pt x="234" y="94"/>
                                  <a:pt x="234" y="94"/>
                                  <a:pt x="234" y="94"/>
                                </a:cubicBezTo>
                                <a:cubicBezTo>
                                  <a:pt x="236" y="97"/>
                                  <a:pt x="239" y="97"/>
                                  <a:pt x="241" y="96"/>
                                </a:cubicBezTo>
                                <a:cubicBezTo>
                                  <a:pt x="243" y="94"/>
                                  <a:pt x="244" y="92"/>
                                  <a:pt x="242" y="89"/>
                                </a:cubicBezTo>
                                <a:cubicBezTo>
                                  <a:pt x="242" y="89"/>
                                  <a:pt x="242" y="89"/>
                                  <a:pt x="242" y="89"/>
                                </a:cubicBezTo>
                                <a:cubicBezTo>
                                  <a:pt x="218" y="55"/>
                                  <a:pt x="218" y="55"/>
                                  <a:pt x="218" y="55"/>
                                </a:cubicBezTo>
                                <a:cubicBezTo>
                                  <a:pt x="220" y="54"/>
                                  <a:pt x="220" y="54"/>
                                  <a:pt x="220" y="54"/>
                                </a:cubicBezTo>
                                <a:cubicBezTo>
                                  <a:pt x="244" y="88"/>
                                  <a:pt x="244" y="88"/>
                                  <a:pt x="244" y="88"/>
                                </a:cubicBezTo>
                                <a:cubicBezTo>
                                  <a:pt x="244" y="88"/>
                                  <a:pt x="244" y="88"/>
                                  <a:pt x="244" y="88"/>
                                </a:cubicBezTo>
                                <a:cubicBezTo>
                                  <a:pt x="246" y="90"/>
                                  <a:pt x="249" y="90"/>
                                  <a:pt x="251" y="89"/>
                                </a:cubicBezTo>
                                <a:cubicBezTo>
                                  <a:pt x="253" y="87"/>
                                  <a:pt x="254" y="84"/>
                                  <a:pt x="252" y="82"/>
                                </a:cubicBezTo>
                                <a:cubicBezTo>
                                  <a:pt x="252" y="82"/>
                                  <a:pt x="252" y="82"/>
                                  <a:pt x="252" y="82"/>
                                </a:cubicBezTo>
                                <a:cubicBezTo>
                                  <a:pt x="212" y="25"/>
                                  <a:pt x="212" y="25"/>
                                  <a:pt x="212" y="25"/>
                                </a:cubicBezTo>
                                <a:cubicBezTo>
                                  <a:pt x="214" y="24"/>
                                  <a:pt x="214" y="24"/>
                                  <a:pt x="214" y="24"/>
                                </a:cubicBezTo>
                                <a:cubicBezTo>
                                  <a:pt x="228" y="45"/>
                                  <a:pt x="228" y="45"/>
                                  <a:pt x="228" y="45"/>
                                </a:cubicBezTo>
                                <a:cubicBezTo>
                                  <a:pt x="228" y="45"/>
                                  <a:pt x="228" y="45"/>
                                  <a:pt x="228" y="45"/>
                                </a:cubicBezTo>
                                <a:cubicBezTo>
                                  <a:pt x="229" y="46"/>
                                  <a:pt x="232" y="46"/>
                                  <a:pt x="233" y="45"/>
                                </a:cubicBezTo>
                                <a:cubicBezTo>
                                  <a:pt x="235" y="44"/>
                                  <a:pt x="235" y="42"/>
                                  <a:pt x="234" y="40"/>
                                </a:cubicBezTo>
                                <a:cubicBezTo>
                                  <a:pt x="234" y="40"/>
                                  <a:pt x="234" y="40"/>
                                  <a:pt x="234" y="40"/>
                                </a:cubicBezTo>
                                <a:close/>
                                <a:moveTo>
                                  <a:pt x="195" y="5"/>
                                </a:moveTo>
                                <a:cubicBezTo>
                                  <a:pt x="193" y="1"/>
                                  <a:pt x="187" y="0"/>
                                  <a:pt x="183" y="3"/>
                                </a:cubicBezTo>
                                <a:cubicBezTo>
                                  <a:pt x="179" y="6"/>
                                  <a:pt x="178" y="11"/>
                                  <a:pt x="181" y="15"/>
                                </a:cubicBezTo>
                                <a:cubicBezTo>
                                  <a:pt x="184" y="19"/>
                                  <a:pt x="190" y="21"/>
                                  <a:pt x="194" y="18"/>
                                </a:cubicBezTo>
                                <a:cubicBezTo>
                                  <a:pt x="198" y="15"/>
                                  <a:pt x="198" y="9"/>
                                  <a:pt x="195" y="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7" name="Freeform 3727"/>
                        <wps:cNvSpPr>
                          <a:spLocks noEditPoints="1"/>
                        </wps:cNvSpPr>
                        <wps:spPr bwMode="auto">
                          <a:xfrm>
                            <a:off x="7788275" y="238125"/>
                            <a:ext cx="1006475" cy="720725"/>
                          </a:xfrm>
                          <a:custGeom>
                            <a:avLst/>
                            <a:gdLst>
                              <a:gd name="T0" fmla="*/ 279 w 634"/>
                              <a:gd name="T1" fmla="*/ 0 h 454"/>
                              <a:gd name="T2" fmla="*/ 163 w 634"/>
                              <a:gd name="T3" fmla="*/ 80 h 454"/>
                              <a:gd name="T4" fmla="*/ 97 w 634"/>
                              <a:gd name="T5" fmla="*/ 298 h 454"/>
                              <a:gd name="T6" fmla="*/ 542 w 634"/>
                              <a:gd name="T7" fmla="*/ 220 h 454"/>
                              <a:gd name="T8" fmla="*/ 532 w 634"/>
                              <a:gd name="T9" fmla="*/ 116 h 454"/>
                              <a:gd name="T10" fmla="*/ 634 w 634"/>
                              <a:gd name="T11" fmla="*/ 153 h 454"/>
                              <a:gd name="T12" fmla="*/ 525 w 634"/>
                              <a:gd name="T13" fmla="*/ 0 h 454"/>
                              <a:gd name="T14" fmla="*/ 525 w 634"/>
                              <a:gd name="T15" fmla="*/ 0 h 454"/>
                              <a:gd name="T16" fmla="*/ 161 w 634"/>
                              <a:gd name="T17" fmla="*/ 350 h 454"/>
                              <a:gd name="T18" fmla="*/ 197 w 634"/>
                              <a:gd name="T19" fmla="*/ 302 h 454"/>
                              <a:gd name="T20" fmla="*/ 208 w 634"/>
                              <a:gd name="T21" fmla="*/ 317 h 454"/>
                              <a:gd name="T22" fmla="*/ 192 w 634"/>
                              <a:gd name="T23" fmla="*/ 293 h 454"/>
                              <a:gd name="T24" fmla="*/ 133 w 634"/>
                              <a:gd name="T25" fmla="*/ 309 h 454"/>
                              <a:gd name="T26" fmla="*/ 192 w 634"/>
                              <a:gd name="T27" fmla="*/ 293 h 454"/>
                              <a:gd name="T28" fmla="*/ 192 w 634"/>
                              <a:gd name="T29" fmla="*/ 293 h 454"/>
                              <a:gd name="T30" fmla="*/ 218 w 634"/>
                              <a:gd name="T31" fmla="*/ 309 h 454"/>
                              <a:gd name="T32" fmla="*/ 256 w 634"/>
                              <a:gd name="T33" fmla="*/ 262 h 454"/>
                              <a:gd name="T34" fmla="*/ 265 w 634"/>
                              <a:gd name="T35" fmla="*/ 276 h 454"/>
                              <a:gd name="T36" fmla="*/ 249 w 634"/>
                              <a:gd name="T37" fmla="*/ 253 h 454"/>
                              <a:gd name="T38" fmla="*/ 192 w 634"/>
                              <a:gd name="T39" fmla="*/ 269 h 454"/>
                              <a:gd name="T40" fmla="*/ 249 w 634"/>
                              <a:gd name="T41" fmla="*/ 253 h 454"/>
                              <a:gd name="T42" fmla="*/ 249 w 634"/>
                              <a:gd name="T43" fmla="*/ 253 h 454"/>
                              <a:gd name="T44" fmla="*/ 277 w 634"/>
                              <a:gd name="T45" fmla="*/ 269 h 454"/>
                              <a:gd name="T46" fmla="*/ 312 w 634"/>
                              <a:gd name="T47" fmla="*/ 220 h 454"/>
                              <a:gd name="T48" fmla="*/ 324 w 634"/>
                              <a:gd name="T49" fmla="*/ 236 h 454"/>
                              <a:gd name="T50" fmla="*/ 308 w 634"/>
                              <a:gd name="T51" fmla="*/ 210 h 454"/>
                              <a:gd name="T52" fmla="*/ 249 w 634"/>
                              <a:gd name="T53" fmla="*/ 229 h 454"/>
                              <a:gd name="T54" fmla="*/ 308 w 634"/>
                              <a:gd name="T55" fmla="*/ 210 h 454"/>
                              <a:gd name="T56" fmla="*/ 308 w 634"/>
                              <a:gd name="T57" fmla="*/ 210 h 454"/>
                              <a:gd name="T58" fmla="*/ 227 w 634"/>
                              <a:gd name="T59" fmla="*/ 198 h 454"/>
                              <a:gd name="T60" fmla="*/ 102 w 634"/>
                              <a:gd name="T61" fmla="*/ 57 h 454"/>
                              <a:gd name="T62" fmla="*/ 76 w 634"/>
                              <a:gd name="T63" fmla="*/ 75 h 454"/>
                              <a:gd name="T64" fmla="*/ 180 w 634"/>
                              <a:gd name="T65" fmla="*/ 231 h 454"/>
                              <a:gd name="T66" fmla="*/ 180 w 634"/>
                              <a:gd name="T67" fmla="*/ 231 h 454"/>
                              <a:gd name="T68" fmla="*/ 171 w 634"/>
                              <a:gd name="T69" fmla="*/ 239 h 454"/>
                              <a:gd name="T70" fmla="*/ 26 w 634"/>
                              <a:gd name="T71" fmla="*/ 73 h 454"/>
                              <a:gd name="T72" fmla="*/ 0 w 634"/>
                              <a:gd name="T73" fmla="*/ 92 h 454"/>
                              <a:gd name="T74" fmla="*/ 121 w 634"/>
                              <a:gd name="T75" fmla="*/ 274 h 454"/>
                              <a:gd name="T76" fmla="*/ 121 w 634"/>
                              <a:gd name="T77" fmla="*/ 27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4" h="454">
                                <a:moveTo>
                                  <a:pt x="525" y="0"/>
                                </a:moveTo>
                                <a:lnTo>
                                  <a:pt x="279" y="0"/>
                                </a:lnTo>
                                <a:lnTo>
                                  <a:pt x="336" y="80"/>
                                </a:lnTo>
                                <a:lnTo>
                                  <a:pt x="163" y="80"/>
                                </a:lnTo>
                                <a:lnTo>
                                  <a:pt x="244" y="196"/>
                                </a:lnTo>
                                <a:lnTo>
                                  <a:pt x="97" y="298"/>
                                </a:lnTo>
                                <a:lnTo>
                                  <a:pt x="206" y="454"/>
                                </a:lnTo>
                                <a:lnTo>
                                  <a:pt x="542" y="220"/>
                                </a:lnTo>
                                <a:lnTo>
                                  <a:pt x="490" y="146"/>
                                </a:lnTo>
                                <a:lnTo>
                                  <a:pt x="532" y="116"/>
                                </a:lnTo>
                                <a:lnTo>
                                  <a:pt x="584" y="189"/>
                                </a:lnTo>
                                <a:lnTo>
                                  <a:pt x="634" y="153"/>
                                </a:lnTo>
                                <a:lnTo>
                                  <a:pt x="525" y="0"/>
                                </a:lnTo>
                                <a:lnTo>
                                  <a:pt x="525" y="0"/>
                                </a:lnTo>
                                <a:lnTo>
                                  <a:pt x="525" y="0"/>
                                </a:lnTo>
                                <a:lnTo>
                                  <a:pt x="525" y="0"/>
                                </a:lnTo>
                                <a:close/>
                                <a:moveTo>
                                  <a:pt x="208" y="317"/>
                                </a:moveTo>
                                <a:lnTo>
                                  <a:pt x="161" y="350"/>
                                </a:lnTo>
                                <a:lnTo>
                                  <a:pt x="149" y="335"/>
                                </a:lnTo>
                                <a:lnTo>
                                  <a:pt x="197" y="302"/>
                                </a:lnTo>
                                <a:lnTo>
                                  <a:pt x="208" y="317"/>
                                </a:lnTo>
                                <a:lnTo>
                                  <a:pt x="208" y="317"/>
                                </a:lnTo>
                                <a:lnTo>
                                  <a:pt x="208" y="317"/>
                                </a:lnTo>
                                <a:close/>
                                <a:moveTo>
                                  <a:pt x="192" y="293"/>
                                </a:moveTo>
                                <a:lnTo>
                                  <a:pt x="145" y="326"/>
                                </a:lnTo>
                                <a:lnTo>
                                  <a:pt x="133" y="309"/>
                                </a:lnTo>
                                <a:lnTo>
                                  <a:pt x="180" y="276"/>
                                </a:lnTo>
                                <a:lnTo>
                                  <a:pt x="192" y="293"/>
                                </a:lnTo>
                                <a:lnTo>
                                  <a:pt x="192" y="293"/>
                                </a:lnTo>
                                <a:lnTo>
                                  <a:pt x="192" y="293"/>
                                </a:lnTo>
                                <a:close/>
                                <a:moveTo>
                                  <a:pt x="265" y="276"/>
                                </a:moveTo>
                                <a:lnTo>
                                  <a:pt x="218" y="309"/>
                                </a:lnTo>
                                <a:lnTo>
                                  <a:pt x="208" y="295"/>
                                </a:lnTo>
                                <a:lnTo>
                                  <a:pt x="256" y="262"/>
                                </a:lnTo>
                                <a:lnTo>
                                  <a:pt x="265" y="276"/>
                                </a:lnTo>
                                <a:lnTo>
                                  <a:pt x="265" y="276"/>
                                </a:lnTo>
                                <a:lnTo>
                                  <a:pt x="265" y="276"/>
                                </a:lnTo>
                                <a:close/>
                                <a:moveTo>
                                  <a:pt x="249" y="253"/>
                                </a:moveTo>
                                <a:lnTo>
                                  <a:pt x="201" y="286"/>
                                </a:lnTo>
                                <a:lnTo>
                                  <a:pt x="192" y="269"/>
                                </a:lnTo>
                                <a:lnTo>
                                  <a:pt x="237" y="236"/>
                                </a:lnTo>
                                <a:lnTo>
                                  <a:pt x="249" y="253"/>
                                </a:lnTo>
                                <a:lnTo>
                                  <a:pt x="249" y="253"/>
                                </a:lnTo>
                                <a:lnTo>
                                  <a:pt x="249" y="253"/>
                                </a:lnTo>
                                <a:close/>
                                <a:moveTo>
                                  <a:pt x="324" y="236"/>
                                </a:moveTo>
                                <a:lnTo>
                                  <a:pt x="277" y="269"/>
                                </a:lnTo>
                                <a:lnTo>
                                  <a:pt x="267" y="253"/>
                                </a:lnTo>
                                <a:lnTo>
                                  <a:pt x="312" y="220"/>
                                </a:lnTo>
                                <a:lnTo>
                                  <a:pt x="324" y="236"/>
                                </a:lnTo>
                                <a:lnTo>
                                  <a:pt x="324" y="236"/>
                                </a:lnTo>
                                <a:lnTo>
                                  <a:pt x="324" y="236"/>
                                </a:lnTo>
                                <a:close/>
                                <a:moveTo>
                                  <a:pt x="308" y="210"/>
                                </a:moveTo>
                                <a:lnTo>
                                  <a:pt x="260" y="243"/>
                                </a:lnTo>
                                <a:lnTo>
                                  <a:pt x="249" y="229"/>
                                </a:lnTo>
                                <a:lnTo>
                                  <a:pt x="296" y="196"/>
                                </a:lnTo>
                                <a:lnTo>
                                  <a:pt x="308" y="210"/>
                                </a:lnTo>
                                <a:lnTo>
                                  <a:pt x="308" y="210"/>
                                </a:lnTo>
                                <a:lnTo>
                                  <a:pt x="308" y="210"/>
                                </a:lnTo>
                                <a:close/>
                                <a:moveTo>
                                  <a:pt x="180" y="231"/>
                                </a:moveTo>
                                <a:lnTo>
                                  <a:pt x="227" y="198"/>
                                </a:lnTo>
                                <a:lnTo>
                                  <a:pt x="119" y="47"/>
                                </a:lnTo>
                                <a:lnTo>
                                  <a:pt x="102" y="57"/>
                                </a:lnTo>
                                <a:lnTo>
                                  <a:pt x="90" y="66"/>
                                </a:lnTo>
                                <a:lnTo>
                                  <a:pt x="76" y="75"/>
                                </a:lnTo>
                                <a:lnTo>
                                  <a:pt x="180" y="231"/>
                                </a:lnTo>
                                <a:lnTo>
                                  <a:pt x="180" y="231"/>
                                </a:lnTo>
                                <a:lnTo>
                                  <a:pt x="180" y="231"/>
                                </a:lnTo>
                                <a:lnTo>
                                  <a:pt x="180" y="231"/>
                                </a:lnTo>
                                <a:close/>
                                <a:moveTo>
                                  <a:pt x="121" y="274"/>
                                </a:moveTo>
                                <a:lnTo>
                                  <a:pt x="171" y="239"/>
                                </a:lnTo>
                                <a:lnTo>
                                  <a:pt x="41" y="61"/>
                                </a:lnTo>
                                <a:lnTo>
                                  <a:pt x="26" y="73"/>
                                </a:lnTo>
                                <a:lnTo>
                                  <a:pt x="15" y="80"/>
                                </a:lnTo>
                                <a:lnTo>
                                  <a:pt x="0" y="92"/>
                                </a:lnTo>
                                <a:lnTo>
                                  <a:pt x="121" y="274"/>
                                </a:lnTo>
                                <a:lnTo>
                                  <a:pt x="121" y="274"/>
                                </a:lnTo>
                                <a:lnTo>
                                  <a:pt x="121" y="274"/>
                                </a:lnTo>
                                <a:lnTo>
                                  <a:pt x="121" y="274"/>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8" name="Freeform 3728"/>
                        <wps:cNvSpPr>
                          <a:spLocks noEditPoints="1"/>
                        </wps:cNvSpPr>
                        <wps:spPr bwMode="auto">
                          <a:xfrm>
                            <a:off x="9912350" y="2239963"/>
                            <a:ext cx="773113" cy="809625"/>
                          </a:xfrm>
                          <a:custGeom>
                            <a:avLst/>
                            <a:gdLst>
                              <a:gd name="T0" fmla="*/ 30 w 206"/>
                              <a:gd name="T1" fmla="*/ 140 h 216"/>
                              <a:gd name="T2" fmla="*/ 37 w 206"/>
                              <a:gd name="T3" fmla="*/ 186 h 216"/>
                              <a:gd name="T4" fmla="*/ 48 w 206"/>
                              <a:gd name="T5" fmla="*/ 188 h 216"/>
                              <a:gd name="T6" fmla="*/ 75 w 206"/>
                              <a:gd name="T7" fmla="*/ 205 h 216"/>
                              <a:gd name="T8" fmla="*/ 97 w 206"/>
                              <a:gd name="T9" fmla="*/ 209 h 216"/>
                              <a:gd name="T10" fmla="*/ 130 w 206"/>
                              <a:gd name="T11" fmla="*/ 216 h 216"/>
                              <a:gd name="T12" fmla="*/ 152 w 206"/>
                              <a:gd name="T13" fmla="*/ 44 h 216"/>
                              <a:gd name="T14" fmla="*/ 68 w 206"/>
                              <a:gd name="T15" fmla="*/ 100 h 216"/>
                              <a:gd name="T16" fmla="*/ 63 w 206"/>
                              <a:gd name="T17" fmla="*/ 104 h 216"/>
                              <a:gd name="T18" fmla="*/ 46 w 206"/>
                              <a:gd name="T19" fmla="*/ 105 h 216"/>
                              <a:gd name="T20" fmla="*/ 40 w 206"/>
                              <a:gd name="T21" fmla="*/ 103 h 216"/>
                              <a:gd name="T22" fmla="*/ 39 w 206"/>
                              <a:gd name="T23" fmla="*/ 91 h 216"/>
                              <a:gd name="T24" fmla="*/ 31 w 206"/>
                              <a:gd name="T25" fmla="*/ 85 h 216"/>
                              <a:gd name="T26" fmla="*/ 40 w 206"/>
                              <a:gd name="T27" fmla="*/ 75 h 216"/>
                              <a:gd name="T28" fmla="*/ 41 w 206"/>
                              <a:gd name="T29" fmla="*/ 65 h 216"/>
                              <a:gd name="T30" fmla="*/ 53 w 206"/>
                              <a:gd name="T31" fmla="*/ 69 h 216"/>
                              <a:gd name="T32" fmla="*/ 62 w 206"/>
                              <a:gd name="T33" fmla="*/ 64 h 216"/>
                              <a:gd name="T34" fmla="*/ 65 w 206"/>
                              <a:gd name="T35" fmla="*/ 75 h 216"/>
                              <a:gd name="T36" fmla="*/ 74 w 206"/>
                              <a:gd name="T37" fmla="*/ 80 h 216"/>
                              <a:gd name="T38" fmla="*/ 67 w 206"/>
                              <a:gd name="T39" fmla="*/ 89 h 216"/>
                              <a:gd name="T40" fmla="*/ 137 w 206"/>
                              <a:gd name="T41" fmla="*/ 77 h 216"/>
                              <a:gd name="T42" fmla="*/ 130 w 206"/>
                              <a:gd name="T43" fmla="*/ 83 h 216"/>
                              <a:gd name="T44" fmla="*/ 131 w 206"/>
                              <a:gd name="T45" fmla="*/ 99 h 216"/>
                              <a:gd name="T46" fmla="*/ 121 w 206"/>
                              <a:gd name="T47" fmla="*/ 99 h 216"/>
                              <a:gd name="T48" fmla="*/ 116 w 206"/>
                              <a:gd name="T49" fmla="*/ 111 h 216"/>
                              <a:gd name="T50" fmla="*/ 110 w 206"/>
                              <a:gd name="T51" fmla="*/ 113 h 216"/>
                              <a:gd name="T52" fmla="*/ 93 w 206"/>
                              <a:gd name="T53" fmla="*/ 111 h 216"/>
                              <a:gd name="T54" fmla="*/ 88 w 206"/>
                              <a:gd name="T55" fmla="*/ 109 h 216"/>
                              <a:gd name="T56" fmla="*/ 75 w 206"/>
                              <a:gd name="T57" fmla="*/ 96 h 216"/>
                              <a:gd name="T58" fmla="*/ 73 w 206"/>
                              <a:gd name="T59" fmla="*/ 91 h 216"/>
                              <a:gd name="T60" fmla="*/ 72 w 206"/>
                              <a:gd name="T61" fmla="*/ 74 h 216"/>
                              <a:gd name="T62" fmla="*/ 73 w 206"/>
                              <a:gd name="T63" fmla="*/ 68 h 216"/>
                              <a:gd name="T64" fmla="*/ 83 w 206"/>
                              <a:gd name="T65" fmla="*/ 54 h 216"/>
                              <a:gd name="T66" fmla="*/ 88 w 206"/>
                              <a:gd name="T67" fmla="*/ 50 h 216"/>
                              <a:gd name="T68" fmla="*/ 104 w 206"/>
                              <a:gd name="T69" fmla="*/ 46 h 216"/>
                              <a:gd name="T70" fmla="*/ 110 w 206"/>
                              <a:gd name="T71" fmla="*/ 47 h 216"/>
                              <a:gd name="T72" fmla="*/ 126 w 206"/>
                              <a:gd name="T73" fmla="*/ 54 h 216"/>
                              <a:gd name="T74" fmla="*/ 130 w 206"/>
                              <a:gd name="T75" fmla="*/ 58 h 216"/>
                              <a:gd name="T76" fmla="*/ 137 w 206"/>
                              <a:gd name="T77" fmla="*/ 73 h 216"/>
                              <a:gd name="T78" fmla="*/ 56 w 206"/>
                              <a:gd name="T79" fmla="*/ 89 h 216"/>
                              <a:gd name="T80" fmla="*/ 57 w 206"/>
                              <a:gd name="T81" fmla="*/ 80 h 216"/>
                              <a:gd name="T82" fmla="*/ 98 w 206"/>
                              <a:gd name="T83" fmla="*/ 84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6" h="216">
                                <a:moveTo>
                                  <a:pt x="44" y="25"/>
                                </a:moveTo>
                                <a:cubicBezTo>
                                  <a:pt x="9" y="49"/>
                                  <a:pt x="0" y="98"/>
                                  <a:pt x="25" y="133"/>
                                </a:cubicBezTo>
                                <a:cubicBezTo>
                                  <a:pt x="26" y="135"/>
                                  <a:pt x="28" y="138"/>
                                  <a:pt x="30" y="140"/>
                                </a:cubicBezTo>
                                <a:cubicBezTo>
                                  <a:pt x="36" y="182"/>
                                  <a:pt x="36" y="182"/>
                                  <a:pt x="36" y="182"/>
                                </a:cubicBezTo>
                                <a:cubicBezTo>
                                  <a:pt x="36" y="182"/>
                                  <a:pt x="36" y="182"/>
                                  <a:pt x="36" y="182"/>
                                </a:cubicBezTo>
                                <a:cubicBezTo>
                                  <a:pt x="36" y="184"/>
                                  <a:pt x="36" y="185"/>
                                  <a:pt x="37" y="186"/>
                                </a:cubicBezTo>
                                <a:cubicBezTo>
                                  <a:pt x="40" y="189"/>
                                  <a:pt x="45" y="190"/>
                                  <a:pt x="48" y="188"/>
                                </a:cubicBezTo>
                                <a:cubicBezTo>
                                  <a:pt x="48" y="188"/>
                                  <a:pt x="48" y="188"/>
                                  <a:pt x="48" y="188"/>
                                </a:cubicBezTo>
                                <a:cubicBezTo>
                                  <a:pt x="48" y="188"/>
                                  <a:pt x="48" y="188"/>
                                  <a:pt x="48" y="188"/>
                                </a:cubicBezTo>
                                <a:cubicBezTo>
                                  <a:pt x="58" y="181"/>
                                  <a:pt x="58" y="181"/>
                                  <a:pt x="58" y="181"/>
                                </a:cubicBezTo>
                                <a:cubicBezTo>
                                  <a:pt x="75" y="205"/>
                                  <a:pt x="75" y="205"/>
                                  <a:pt x="75" y="205"/>
                                </a:cubicBezTo>
                                <a:cubicBezTo>
                                  <a:pt x="75" y="205"/>
                                  <a:pt x="75" y="205"/>
                                  <a:pt x="75" y="205"/>
                                </a:cubicBezTo>
                                <a:cubicBezTo>
                                  <a:pt x="75" y="205"/>
                                  <a:pt x="75" y="205"/>
                                  <a:pt x="75" y="205"/>
                                </a:cubicBezTo>
                                <a:cubicBezTo>
                                  <a:pt x="80" y="212"/>
                                  <a:pt x="90" y="214"/>
                                  <a:pt x="97" y="209"/>
                                </a:cubicBezTo>
                                <a:cubicBezTo>
                                  <a:pt x="97" y="209"/>
                                  <a:pt x="97" y="209"/>
                                  <a:pt x="97" y="209"/>
                                </a:cubicBezTo>
                                <a:cubicBezTo>
                                  <a:pt x="97" y="209"/>
                                  <a:pt x="97" y="209"/>
                                  <a:pt x="97" y="209"/>
                                </a:cubicBezTo>
                                <a:cubicBezTo>
                                  <a:pt x="116" y="195"/>
                                  <a:pt x="116" y="195"/>
                                  <a:pt x="116" y="195"/>
                                </a:cubicBezTo>
                                <a:cubicBezTo>
                                  <a:pt x="130" y="216"/>
                                  <a:pt x="130" y="216"/>
                                  <a:pt x="130" y="216"/>
                                </a:cubicBezTo>
                                <a:cubicBezTo>
                                  <a:pt x="206" y="163"/>
                                  <a:pt x="206" y="163"/>
                                  <a:pt x="206" y="163"/>
                                </a:cubicBezTo>
                                <a:cubicBezTo>
                                  <a:pt x="165" y="104"/>
                                  <a:pt x="165" y="104"/>
                                  <a:pt x="165" y="104"/>
                                </a:cubicBezTo>
                                <a:cubicBezTo>
                                  <a:pt x="169" y="84"/>
                                  <a:pt x="165" y="62"/>
                                  <a:pt x="152" y="44"/>
                                </a:cubicBezTo>
                                <a:cubicBezTo>
                                  <a:pt x="128" y="9"/>
                                  <a:pt x="79" y="0"/>
                                  <a:pt x="44" y="25"/>
                                </a:cubicBezTo>
                                <a:close/>
                                <a:moveTo>
                                  <a:pt x="65" y="92"/>
                                </a:moveTo>
                                <a:cubicBezTo>
                                  <a:pt x="68" y="100"/>
                                  <a:pt x="68" y="100"/>
                                  <a:pt x="68" y="100"/>
                                </a:cubicBezTo>
                                <a:cubicBezTo>
                                  <a:pt x="66" y="101"/>
                                  <a:pt x="66" y="101"/>
                                  <a:pt x="66" y="101"/>
                                </a:cubicBezTo>
                                <a:cubicBezTo>
                                  <a:pt x="65" y="102"/>
                                  <a:pt x="65" y="102"/>
                                  <a:pt x="65" y="102"/>
                                </a:cubicBezTo>
                                <a:cubicBezTo>
                                  <a:pt x="63" y="104"/>
                                  <a:pt x="63" y="104"/>
                                  <a:pt x="63" y="104"/>
                                </a:cubicBezTo>
                                <a:cubicBezTo>
                                  <a:pt x="56" y="99"/>
                                  <a:pt x="56" y="99"/>
                                  <a:pt x="56" y="99"/>
                                </a:cubicBezTo>
                                <a:cubicBezTo>
                                  <a:pt x="54" y="99"/>
                                  <a:pt x="53" y="99"/>
                                  <a:pt x="52" y="99"/>
                                </a:cubicBezTo>
                                <a:cubicBezTo>
                                  <a:pt x="46" y="105"/>
                                  <a:pt x="46" y="105"/>
                                  <a:pt x="46" y="105"/>
                                </a:cubicBezTo>
                                <a:cubicBezTo>
                                  <a:pt x="43" y="104"/>
                                  <a:pt x="43" y="104"/>
                                  <a:pt x="43" y="104"/>
                                </a:cubicBezTo>
                                <a:cubicBezTo>
                                  <a:pt x="42" y="103"/>
                                  <a:pt x="42" y="103"/>
                                  <a:pt x="42" y="103"/>
                                </a:cubicBezTo>
                                <a:cubicBezTo>
                                  <a:pt x="40" y="103"/>
                                  <a:pt x="40" y="103"/>
                                  <a:pt x="40" y="103"/>
                                </a:cubicBezTo>
                                <a:cubicBezTo>
                                  <a:pt x="41" y="94"/>
                                  <a:pt x="41" y="94"/>
                                  <a:pt x="41" y="94"/>
                                </a:cubicBezTo>
                                <a:cubicBezTo>
                                  <a:pt x="41" y="93"/>
                                  <a:pt x="40" y="93"/>
                                  <a:pt x="40" y="93"/>
                                </a:cubicBezTo>
                                <a:cubicBezTo>
                                  <a:pt x="40" y="92"/>
                                  <a:pt x="40" y="92"/>
                                  <a:pt x="39" y="91"/>
                                </a:cubicBezTo>
                                <a:cubicBezTo>
                                  <a:pt x="31" y="89"/>
                                  <a:pt x="31" y="89"/>
                                  <a:pt x="31" y="89"/>
                                </a:cubicBezTo>
                                <a:cubicBezTo>
                                  <a:pt x="31" y="85"/>
                                  <a:pt x="31" y="85"/>
                                  <a:pt x="31" y="85"/>
                                </a:cubicBezTo>
                                <a:cubicBezTo>
                                  <a:pt x="31" y="85"/>
                                  <a:pt x="31" y="85"/>
                                  <a:pt x="31" y="85"/>
                                </a:cubicBezTo>
                                <a:cubicBezTo>
                                  <a:pt x="30" y="83"/>
                                  <a:pt x="30" y="83"/>
                                  <a:pt x="30" y="83"/>
                                </a:cubicBezTo>
                                <a:cubicBezTo>
                                  <a:pt x="38" y="79"/>
                                  <a:pt x="38" y="79"/>
                                  <a:pt x="38" y="79"/>
                                </a:cubicBezTo>
                                <a:cubicBezTo>
                                  <a:pt x="38" y="78"/>
                                  <a:pt x="39" y="77"/>
                                  <a:pt x="40" y="75"/>
                                </a:cubicBezTo>
                                <a:cubicBezTo>
                                  <a:pt x="38" y="67"/>
                                  <a:pt x="38" y="67"/>
                                  <a:pt x="38" y="67"/>
                                </a:cubicBezTo>
                                <a:cubicBezTo>
                                  <a:pt x="40" y="66"/>
                                  <a:pt x="40" y="66"/>
                                  <a:pt x="40" y="66"/>
                                </a:cubicBezTo>
                                <a:cubicBezTo>
                                  <a:pt x="41" y="65"/>
                                  <a:pt x="41" y="65"/>
                                  <a:pt x="41" y="65"/>
                                </a:cubicBezTo>
                                <a:cubicBezTo>
                                  <a:pt x="42" y="64"/>
                                  <a:pt x="42" y="64"/>
                                  <a:pt x="42" y="64"/>
                                </a:cubicBezTo>
                                <a:cubicBezTo>
                                  <a:pt x="49" y="69"/>
                                  <a:pt x="49" y="69"/>
                                  <a:pt x="49" y="69"/>
                                </a:cubicBezTo>
                                <a:cubicBezTo>
                                  <a:pt x="50" y="69"/>
                                  <a:pt x="52" y="69"/>
                                  <a:pt x="53" y="69"/>
                                </a:cubicBezTo>
                                <a:cubicBezTo>
                                  <a:pt x="59" y="63"/>
                                  <a:pt x="59" y="63"/>
                                  <a:pt x="59" y="63"/>
                                </a:cubicBezTo>
                                <a:cubicBezTo>
                                  <a:pt x="61" y="64"/>
                                  <a:pt x="61" y="64"/>
                                  <a:pt x="61" y="64"/>
                                </a:cubicBezTo>
                                <a:cubicBezTo>
                                  <a:pt x="62" y="64"/>
                                  <a:pt x="62" y="64"/>
                                  <a:pt x="62" y="64"/>
                                </a:cubicBezTo>
                                <a:cubicBezTo>
                                  <a:pt x="65" y="66"/>
                                  <a:pt x="65" y="66"/>
                                  <a:pt x="65" y="66"/>
                                </a:cubicBezTo>
                                <a:cubicBezTo>
                                  <a:pt x="64" y="73"/>
                                  <a:pt x="64" y="73"/>
                                  <a:pt x="64" y="73"/>
                                </a:cubicBezTo>
                                <a:cubicBezTo>
                                  <a:pt x="64" y="74"/>
                                  <a:pt x="65" y="75"/>
                                  <a:pt x="65" y="75"/>
                                </a:cubicBezTo>
                                <a:cubicBezTo>
                                  <a:pt x="65" y="76"/>
                                  <a:pt x="66" y="76"/>
                                  <a:pt x="66" y="77"/>
                                </a:cubicBezTo>
                                <a:cubicBezTo>
                                  <a:pt x="74" y="79"/>
                                  <a:pt x="74" y="79"/>
                                  <a:pt x="74" y="79"/>
                                </a:cubicBezTo>
                                <a:cubicBezTo>
                                  <a:pt x="74" y="80"/>
                                  <a:pt x="74" y="80"/>
                                  <a:pt x="74" y="80"/>
                                </a:cubicBezTo>
                                <a:cubicBezTo>
                                  <a:pt x="75" y="82"/>
                                  <a:pt x="75" y="82"/>
                                  <a:pt x="75" y="82"/>
                                </a:cubicBezTo>
                                <a:cubicBezTo>
                                  <a:pt x="75" y="85"/>
                                  <a:pt x="75" y="85"/>
                                  <a:pt x="75" y="85"/>
                                </a:cubicBezTo>
                                <a:cubicBezTo>
                                  <a:pt x="67" y="89"/>
                                  <a:pt x="67" y="89"/>
                                  <a:pt x="67" y="89"/>
                                </a:cubicBezTo>
                                <a:cubicBezTo>
                                  <a:pt x="66" y="90"/>
                                  <a:pt x="66" y="91"/>
                                  <a:pt x="65" y="92"/>
                                </a:cubicBezTo>
                                <a:close/>
                                <a:moveTo>
                                  <a:pt x="137" y="73"/>
                                </a:moveTo>
                                <a:cubicBezTo>
                                  <a:pt x="137" y="77"/>
                                  <a:pt x="137" y="77"/>
                                  <a:pt x="137" y="77"/>
                                </a:cubicBezTo>
                                <a:cubicBezTo>
                                  <a:pt x="138" y="78"/>
                                  <a:pt x="138" y="78"/>
                                  <a:pt x="138" y="78"/>
                                </a:cubicBezTo>
                                <a:cubicBezTo>
                                  <a:pt x="138" y="79"/>
                                  <a:pt x="138" y="79"/>
                                  <a:pt x="138" y="79"/>
                                </a:cubicBezTo>
                                <a:cubicBezTo>
                                  <a:pt x="130" y="83"/>
                                  <a:pt x="130" y="83"/>
                                  <a:pt x="130" y="83"/>
                                </a:cubicBezTo>
                                <a:cubicBezTo>
                                  <a:pt x="129" y="85"/>
                                  <a:pt x="129" y="87"/>
                                  <a:pt x="128" y="88"/>
                                </a:cubicBezTo>
                                <a:cubicBezTo>
                                  <a:pt x="134" y="96"/>
                                  <a:pt x="134" y="96"/>
                                  <a:pt x="134" y="96"/>
                                </a:cubicBezTo>
                                <a:cubicBezTo>
                                  <a:pt x="131" y="99"/>
                                  <a:pt x="131" y="99"/>
                                  <a:pt x="131" y="99"/>
                                </a:cubicBezTo>
                                <a:cubicBezTo>
                                  <a:pt x="131" y="100"/>
                                  <a:pt x="131" y="100"/>
                                  <a:pt x="131" y="100"/>
                                </a:cubicBezTo>
                                <a:cubicBezTo>
                                  <a:pt x="130" y="101"/>
                                  <a:pt x="130" y="101"/>
                                  <a:pt x="130" y="101"/>
                                </a:cubicBezTo>
                                <a:cubicBezTo>
                                  <a:pt x="121" y="99"/>
                                  <a:pt x="121" y="99"/>
                                  <a:pt x="121" y="99"/>
                                </a:cubicBezTo>
                                <a:cubicBezTo>
                                  <a:pt x="121" y="99"/>
                                  <a:pt x="120" y="99"/>
                                  <a:pt x="119" y="100"/>
                                </a:cubicBezTo>
                                <a:cubicBezTo>
                                  <a:pt x="118" y="100"/>
                                  <a:pt x="118" y="101"/>
                                  <a:pt x="117" y="102"/>
                                </a:cubicBezTo>
                                <a:cubicBezTo>
                                  <a:pt x="116" y="111"/>
                                  <a:pt x="116" y="111"/>
                                  <a:pt x="116" y="111"/>
                                </a:cubicBezTo>
                                <a:cubicBezTo>
                                  <a:pt x="114" y="111"/>
                                  <a:pt x="114" y="111"/>
                                  <a:pt x="114" y="111"/>
                                </a:cubicBezTo>
                                <a:cubicBezTo>
                                  <a:pt x="114" y="112"/>
                                  <a:pt x="114" y="112"/>
                                  <a:pt x="114" y="112"/>
                                </a:cubicBezTo>
                                <a:cubicBezTo>
                                  <a:pt x="110" y="113"/>
                                  <a:pt x="110" y="113"/>
                                  <a:pt x="110" y="113"/>
                                </a:cubicBezTo>
                                <a:cubicBezTo>
                                  <a:pt x="104" y="105"/>
                                  <a:pt x="104" y="105"/>
                                  <a:pt x="104" y="105"/>
                                </a:cubicBezTo>
                                <a:cubicBezTo>
                                  <a:pt x="103" y="105"/>
                                  <a:pt x="102" y="104"/>
                                  <a:pt x="100" y="104"/>
                                </a:cubicBezTo>
                                <a:cubicBezTo>
                                  <a:pt x="93" y="111"/>
                                  <a:pt x="93" y="111"/>
                                  <a:pt x="93" y="111"/>
                                </a:cubicBezTo>
                                <a:cubicBezTo>
                                  <a:pt x="92" y="110"/>
                                  <a:pt x="92" y="110"/>
                                  <a:pt x="92" y="110"/>
                                </a:cubicBezTo>
                                <a:cubicBezTo>
                                  <a:pt x="91" y="110"/>
                                  <a:pt x="91" y="110"/>
                                  <a:pt x="91" y="110"/>
                                </a:cubicBezTo>
                                <a:cubicBezTo>
                                  <a:pt x="88" y="109"/>
                                  <a:pt x="88" y="109"/>
                                  <a:pt x="88" y="109"/>
                                </a:cubicBezTo>
                                <a:cubicBezTo>
                                  <a:pt x="89" y="99"/>
                                  <a:pt x="89" y="99"/>
                                  <a:pt x="89" y="99"/>
                                </a:cubicBezTo>
                                <a:cubicBezTo>
                                  <a:pt x="87" y="98"/>
                                  <a:pt x="86" y="97"/>
                                  <a:pt x="85" y="96"/>
                                </a:cubicBezTo>
                                <a:cubicBezTo>
                                  <a:pt x="75" y="96"/>
                                  <a:pt x="75" y="96"/>
                                  <a:pt x="75" y="96"/>
                                </a:cubicBezTo>
                                <a:cubicBezTo>
                                  <a:pt x="75" y="95"/>
                                  <a:pt x="75" y="95"/>
                                  <a:pt x="75" y="95"/>
                                </a:cubicBezTo>
                                <a:cubicBezTo>
                                  <a:pt x="74" y="94"/>
                                  <a:pt x="74" y="94"/>
                                  <a:pt x="74" y="94"/>
                                </a:cubicBezTo>
                                <a:cubicBezTo>
                                  <a:pt x="73" y="91"/>
                                  <a:pt x="73" y="91"/>
                                  <a:pt x="73" y="91"/>
                                </a:cubicBezTo>
                                <a:cubicBezTo>
                                  <a:pt x="80" y="84"/>
                                  <a:pt x="80" y="84"/>
                                  <a:pt x="80" y="84"/>
                                </a:cubicBezTo>
                                <a:cubicBezTo>
                                  <a:pt x="80" y="83"/>
                                  <a:pt x="79" y="81"/>
                                  <a:pt x="79" y="80"/>
                                </a:cubicBezTo>
                                <a:cubicBezTo>
                                  <a:pt x="72" y="74"/>
                                  <a:pt x="72" y="74"/>
                                  <a:pt x="72" y="74"/>
                                </a:cubicBezTo>
                                <a:cubicBezTo>
                                  <a:pt x="72" y="72"/>
                                  <a:pt x="72" y="72"/>
                                  <a:pt x="72" y="72"/>
                                </a:cubicBezTo>
                                <a:cubicBezTo>
                                  <a:pt x="72" y="72"/>
                                  <a:pt x="72" y="72"/>
                                  <a:pt x="72" y="72"/>
                                </a:cubicBezTo>
                                <a:cubicBezTo>
                                  <a:pt x="73" y="68"/>
                                  <a:pt x="73" y="68"/>
                                  <a:pt x="73" y="68"/>
                                </a:cubicBezTo>
                                <a:cubicBezTo>
                                  <a:pt x="83" y="67"/>
                                  <a:pt x="83" y="67"/>
                                  <a:pt x="83" y="67"/>
                                </a:cubicBezTo>
                                <a:cubicBezTo>
                                  <a:pt x="83" y="65"/>
                                  <a:pt x="84" y="64"/>
                                  <a:pt x="85" y="63"/>
                                </a:cubicBezTo>
                                <a:cubicBezTo>
                                  <a:pt x="83" y="54"/>
                                  <a:pt x="83" y="54"/>
                                  <a:pt x="83" y="54"/>
                                </a:cubicBezTo>
                                <a:cubicBezTo>
                                  <a:pt x="86" y="52"/>
                                  <a:pt x="86" y="52"/>
                                  <a:pt x="86" y="52"/>
                                </a:cubicBezTo>
                                <a:cubicBezTo>
                                  <a:pt x="87" y="51"/>
                                  <a:pt x="87" y="51"/>
                                  <a:pt x="87" y="51"/>
                                </a:cubicBezTo>
                                <a:cubicBezTo>
                                  <a:pt x="88" y="50"/>
                                  <a:pt x="88" y="50"/>
                                  <a:pt x="88" y="50"/>
                                </a:cubicBezTo>
                                <a:cubicBezTo>
                                  <a:pt x="95" y="56"/>
                                  <a:pt x="95" y="56"/>
                                  <a:pt x="95" y="56"/>
                                </a:cubicBezTo>
                                <a:cubicBezTo>
                                  <a:pt x="97" y="55"/>
                                  <a:pt x="99" y="55"/>
                                  <a:pt x="100" y="54"/>
                                </a:cubicBezTo>
                                <a:cubicBezTo>
                                  <a:pt x="104" y="46"/>
                                  <a:pt x="104" y="46"/>
                                  <a:pt x="104" y="46"/>
                                </a:cubicBezTo>
                                <a:cubicBezTo>
                                  <a:pt x="108" y="47"/>
                                  <a:pt x="108" y="47"/>
                                  <a:pt x="108" y="47"/>
                                </a:cubicBezTo>
                                <a:cubicBezTo>
                                  <a:pt x="109" y="46"/>
                                  <a:pt x="109" y="46"/>
                                  <a:pt x="109" y="46"/>
                                </a:cubicBezTo>
                                <a:cubicBezTo>
                                  <a:pt x="110" y="47"/>
                                  <a:pt x="110" y="47"/>
                                  <a:pt x="110" y="47"/>
                                </a:cubicBezTo>
                                <a:cubicBezTo>
                                  <a:pt x="113" y="56"/>
                                  <a:pt x="113" y="56"/>
                                  <a:pt x="113" y="56"/>
                                </a:cubicBezTo>
                                <a:cubicBezTo>
                                  <a:pt x="114" y="56"/>
                                  <a:pt x="116" y="57"/>
                                  <a:pt x="118" y="58"/>
                                </a:cubicBezTo>
                                <a:cubicBezTo>
                                  <a:pt x="126" y="54"/>
                                  <a:pt x="126" y="54"/>
                                  <a:pt x="126" y="54"/>
                                </a:cubicBezTo>
                                <a:cubicBezTo>
                                  <a:pt x="128" y="56"/>
                                  <a:pt x="128" y="56"/>
                                  <a:pt x="128" y="56"/>
                                </a:cubicBezTo>
                                <a:cubicBezTo>
                                  <a:pt x="129" y="57"/>
                                  <a:pt x="129" y="57"/>
                                  <a:pt x="129" y="57"/>
                                </a:cubicBezTo>
                                <a:cubicBezTo>
                                  <a:pt x="130" y="58"/>
                                  <a:pt x="130" y="58"/>
                                  <a:pt x="130" y="58"/>
                                </a:cubicBezTo>
                                <a:cubicBezTo>
                                  <a:pt x="126" y="66"/>
                                  <a:pt x="126" y="66"/>
                                  <a:pt x="126" y="66"/>
                                </a:cubicBezTo>
                                <a:cubicBezTo>
                                  <a:pt x="127" y="68"/>
                                  <a:pt x="128" y="70"/>
                                  <a:pt x="129" y="71"/>
                                </a:cubicBezTo>
                                <a:cubicBezTo>
                                  <a:pt x="137" y="73"/>
                                  <a:pt x="137" y="73"/>
                                  <a:pt x="137" y="73"/>
                                </a:cubicBezTo>
                                <a:cubicBezTo>
                                  <a:pt x="137" y="73"/>
                                  <a:pt x="137" y="73"/>
                                  <a:pt x="137" y="73"/>
                                </a:cubicBezTo>
                                <a:close/>
                                <a:moveTo>
                                  <a:pt x="57" y="80"/>
                                </a:moveTo>
                                <a:cubicBezTo>
                                  <a:pt x="59" y="83"/>
                                  <a:pt x="59" y="87"/>
                                  <a:pt x="56" y="89"/>
                                </a:cubicBezTo>
                                <a:cubicBezTo>
                                  <a:pt x="53" y="91"/>
                                  <a:pt x="50" y="90"/>
                                  <a:pt x="48" y="87"/>
                                </a:cubicBezTo>
                                <a:cubicBezTo>
                                  <a:pt x="46" y="85"/>
                                  <a:pt x="46" y="81"/>
                                  <a:pt x="49" y="79"/>
                                </a:cubicBezTo>
                                <a:cubicBezTo>
                                  <a:pt x="52" y="77"/>
                                  <a:pt x="56" y="78"/>
                                  <a:pt x="57" y="80"/>
                                </a:cubicBezTo>
                                <a:close/>
                                <a:moveTo>
                                  <a:pt x="111" y="75"/>
                                </a:moveTo>
                                <a:cubicBezTo>
                                  <a:pt x="114" y="79"/>
                                  <a:pt x="113" y="84"/>
                                  <a:pt x="109" y="86"/>
                                </a:cubicBezTo>
                                <a:cubicBezTo>
                                  <a:pt x="105" y="89"/>
                                  <a:pt x="100" y="88"/>
                                  <a:pt x="98" y="84"/>
                                </a:cubicBezTo>
                                <a:cubicBezTo>
                                  <a:pt x="95" y="80"/>
                                  <a:pt x="96" y="75"/>
                                  <a:pt x="100" y="73"/>
                                </a:cubicBezTo>
                                <a:cubicBezTo>
                                  <a:pt x="104" y="70"/>
                                  <a:pt x="109" y="71"/>
                                  <a:pt x="111" y="7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29" name="Freeform 3729"/>
                        <wps:cNvSpPr>
                          <a:spLocks noEditPoints="1"/>
                        </wps:cNvSpPr>
                        <wps:spPr bwMode="auto">
                          <a:xfrm>
                            <a:off x="9218613" y="41275"/>
                            <a:ext cx="1162050" cy="974725"/>
                          </a:xfrm>
                          <a:custGeom>
                            <a:avLst/>
                            <a:gdLst>
                              <a:gd name="T0" fmla="*/ 184 w 310"/>
                              <a:gd name="T1" fmla="*/ 51 h 260"/>
                              <a:gd name="T2" fmla="*/ 133 w 310"/>
                              <a:gd name="T3" fmla="*/ 87 h 260"/>
                              <a:gd name="T4" fmla="*/ 86 w 310"/>
                              <a:gd name="T5" fmla="*/ 133 h 260"/>
                              <a:gd name="T6" fmla="*/ 1 w 310"/>
                              <a:gd name="T7" fmla="*/ 156 h 260"/>
                              <a:gd name="T8" fmla="*/ 93 w 310"/>
                              <a:gd name="T9" fmla="*/ 244 h 260"/>
                              <a:gd name="T10" fmla="*/ 123 w 310"/>
                              <a:gd name="T11" fmla="*/ 232 h 260"/>
                              <a:gd name="T12" fmla="*/ 156 w 310"/>
                              <a:gd name="T13" fmla="*/ 237 h 260"/>
                              <a:gd name="T14" fmla="*/ 192 w 310"/>
                              <a:gd name="T15" fmla="*/ 230 h 260"/>
                              <a:gd name="T16" fmla="*/ 222 w 310"/>
                              <a:gd name="T17" fmla="*/ 212 h 260"/>
                              <a:gd name="T18" fmla="*/ 232 w 310"/>
                              <a:gd name="T19" fmla="*/ 186 h 260"/>
                              <a:gd name="T20" fmla="*/ 242 w 310"/>
                              <a:gd name="T21" fmla="*/ 161 h 260"/>
                              <a:gd name="T22" fmla="*/ 252 w 310"/>
                              <a:gd name="T23" fmla="*/ 136 h 260"/>
                              <a:gd name="T24" fmla="*/ 268 w 310"/>
                              <a:gd name="T25" fmla="*/ 121 h 260"/>
                              <a:gd name="T26" fmla="*/ 75 w 310"/>
                              <a:gd name="T27" fmla="*/ 239 h 260"/>
                              <a:gd name="T28" fmla="*/ 96 w 310"/>
                              <a:gd name="T29" fmla="*/ 135 h 260"/>
                              <a:gd name="T30" fmla="*/ 172 w 310"/>
                              <a:gd name="T31" fmla="*/ 87 h 260"/>
                              <a:gd name="T32" fmla="*/ 135 w 310"/>
                              <a:gd name="T33" fmla="*/ 115 h 260"/>
                              <a:gd name="T34" fmla="*/ 113 w 310"/>
                              <a:gd name="T35" fmla="*/ 153 h 260"/>
                              <a:gd name="T36" fmla="*/ 93 w 310"/>
                              <a:gd name="T37" fmla="*/ 148 h 260"/>
                              <a:gd name="T38" fmla="*/ 116 w 310"/>
                              <a:gd name="T39" fmla="*/ 214 h 260"/>
                              <a:gd name="T40" fmla="*/ 119 w 310"/>
                              <a:gd name="T41" fmla="*/ 221 h 260"/>
                              <a:gd name="T42" fmla="*/ 101 w 310"/>
                              <a:gd name="T43" fmla="*/ 227 h 260"/>
                              <a:gd name="T44" fmla="*/ 98 w 310"/>
                              <a:gd name="T45" fmla="*/ 219 h 260"/>
                              <a:gd name="T46" fmla="*/ 145 w 310"/>
                              <a:gd name="T47" fmla="*/ 221 h 260"/>
                              <a:gd name="T48" fmla="*/ 128 w 310"/>
                              <a:gd name="T49" fmla="*/ 228 h 260"/>
                              <a:gd name="T50" fmla="*/ 122 w 310"/>
                              <a:gd name="T51" fmla="*/ 210 h 260"/>
                              <a:gd name="T52" fmla="*/ 139 w 310"/>
                              <a:gd name="T53" fmla="*/ 203 h 260"/>
                              <a:gd name="T54" fmla="*/ 144 w 310"/>
                              <a:gd name="T55" fmla="*/ 219 h 260"/>
                              <a:gd name="T56" fmla="*/ 172 w 310"/>
                              <a:gd name="T57" fmla="*/ 220 h 260"/>
                              <a:gd name="T58" fmla="*/ 153 w 310"/>
                              <a:gd name="T59" fmla="*/ 225 h 260"/>
                              <a:gd name="T60" fmla="*/ 145 w 310"/>
                              <a:gd name="T61" fmla="*/ 200 h 260"/>
                              <a:gd name="T62" fmla="*/ 168 w 310"/>
                              <a:gd name="T63" fmla="*/ 210 h 260"/>
                              <a:gd name="T64" fmla="*/ 194 w 310"/>
                              <a:gd name="T65" fmla="*/ 209 h 260"/>
                              <a:gd name="T66" fmla="*/ 190 w 310"/>
                              <a:gd name="T67" fmla="*/ 225 h 260"/>
                              <a:gd name="T68" fmla="*/ 175 w 310"/>
                              <a:gd name="T69" fmla="*/ 210 h 260"/>
                              <a:gd name="T70" fmla="*/ 183 w 310"/>
                              <a:gd name="T71" fmla="*/ 187 h 260"/>
                              <a:gd name="T72" fmla="*/ 220 w 310"/>
                              <a:gd name="T73" fmla="*/ 206 h 260"/>
                              <a:gd name="T74" fmla="*/ 220 w 310"/>
                              <a:gd name="T75" fmla="*/ 189 h 260"/>
                              <a:gd name="T76" fmla="*/ 249 w 310"/>
                              <a:gd name="T77" fmla="*/ 130 h 260"/>
                              <a:gd name="T78" fmla="*/ 178 w 310"/>
                              <a:gd name="T79" fmla="*/ 139 h 260"/>
                              <a:gd name="T80" fmla="*/ 247 w 310"/>
                              <a:gd name="T81" fmla="*/ 139 h 260"/>
                              <a:gd name="T82" fmla="*/ 186 w 310"/>
                              <a:gd name="T83" fmla="*/ 159 h 260"/>
                              <a:gd name="T84" fmla="*/ 230 w 310"/>
                              <a:gd name="T85" fmla="*/ 163 h 260"/>
                              <a:gd name="T86" fmla="*/ 232 w 310"/>
                              <a:gd name="T87" fmla="*/ 181 h 260"/>
                              <a:gd name="T88" fmla="*/ 174 w 310"/>
                              <a:gd name="T89" fmla="*/ 181 h 260"/>
                              <a:gd name="T90" fmla="*/ 125 w 310"/>
                              <a:gd name="T91" fmla="*/ 192 h 260"/>
                              <a:gd name="T92" fmla="*/ 93 w 310"/>
                              <a:gd name="T93" fmla="*/ 221 h 260"/>
                              <a:gd name="T94" fmla="*/ 75 w 310"/>
                              <a:gd name="T95" fmla="*/ 160 h 260"/>
                              <a:gd name="T96" fmla="*/ 99 w 310"/>
                              <a:gd name="T97" fmla="*/ 167 h 260"/>
                              <a:gd name="T98" fmla="*/ 124 w 310"/>
                              <a:gd name="T99" fmla="*/ 130 h 260"/>
                              <a:gd name="T100" fmla="*/ 248 w 310"/>
                              <a:gd name="T101" fmla="*/ 113 h 260"/>
                              <a:gd name="T102" fmla="*/ 273 w 310"/>
                              <a:gd name="T103" fmla="*/ 88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0" h="260">
                                <a:moveTo>
                                  <a:pt x="309" y="65"/>
                                </a:moveTo>
                                <a:cubicBezTo>
                                  <a:pt x="229" y="1"/>
                                  <a:pt x="229" y="1"/>
                                  <a:pt x="229" y="1"/>
                                </a:cubicBezTo>
                                <a:cubicBezTo>
                                  <a:pt x="228" y="1"/>
                                  <a:pt x="227" y="0"/>
                                  <a:pt x="226" y="0"/>
                                </a:cubicBezTo>
                                <a:cubicBezTo>
                                  <a:pt x="225" y="1"/>
                                  <a:pt x="225" y="1"/>
                                  <a:pt x="224" y="2"/>
                                </a:cubicBezTo>
                                <a:cubicBezTo>
                                  <a:pt x="184" y="51"/>
                                  <a:pt x="184" y="51"/>
                                  <a:pt x="184" y="51"/>
                                </a:cubicBezTo>
                                <a:cubicBezTo>
                                  <a:pt x="183" y="53"/>
                                  <a:pt x="183" y="55"/>
                                  <a:pt x="184" y="56"/>
                                </a:cubicBezTo>
                                <a:cubicBezTo>
                                  <a:pt x="194" y="64"/>
                                  <a:pt x="194" y="64"/>
                                  <a:pt x="194" y="64"/>
                                </a:cubicBezTo>
                                <a:cubicBezTo>
                                  <a:pt x="169" y="82"/>
                                  <a:pt x="169" y="82"/>
                                  <a:pt x="169" y="82"/>
                                </a:cubicBezTo>
                                <a:cubicBezTo>
                                  <a:pt x="135" y="86"/>
                                  <a:pt x="135" y="86"/>
                                  <a:pt x="135" y="86"/>
                                </a:cubicBezTo>
                                <a:cubicBezTo>
                                  <a:pt x="134" y="87"/>
                                  <a:pt x="133" y="87"/>
                                  <a:pt x="133" y="87"/>
                                </a:cubicBezTo>
                                <a:cubicBezTo>
                                  <a:pt x="95" y="113"/>
                                  <a:pt x="95" y="113"/>
                                  <a:pt x="95" y="113"/>
                                </a:cubicBezTo>
                                <a:cubicBezTo>
                                  <a:pt x="95" y="113"/>
                                  <a:pt x="94" y="114"/>
                                  <a:pt x="94" y="115"/>
                                </a:cubicBezTo>
                                <a:cubicBezTo>
                                  <a:pt x="90" y="131"/>
                                  <a:pt x="90" y="131"/>
                                  <a:pt x="90" y="131"/>
                                </a:cubicBezTo>
                                <a:cubicBezTo>
                                  <a:pt x="87" y="132"/>
                                  <a:pt x="87" y="132"/>
                                  <a:pt x="87" y="132"/>
                                </a:cubicBezTo>
                                <a:cubicBezTo>
                                  <a:pt x="86" y="132"/>
                                  <a:pt x="86" y="132"/>
                                  <a:pt x="86" y="133"/>
                                </a:cubicBezTo>
                                <a:cubicBezTo>
                                  <a:pt x="72" y="153"/>
                                  <a:pt x="72" y="153"/>
                                  <a:pt x="72" y="153"/>
                                </a:cubicBezTo>
                                <a:cubicBezTo>
                                  <a:pt x="69" y="142"/>
                                  <a:pt x="69" y="142"/>
                                  <a:pt x="69" y="142"/>
                                </a:cubicBezTo>
                                <a:cubicBezTo>
                                  <a:pt x="69" y="140"/>
                                  <a:pt x="67" y="138"/>
                                  <a:pt x="65" y="139"/>
                                </a:cubicBezTo>
                                <a:cubicBezTo>
                                  <a:pt x="3" y="155"/>
                                  <a:pt x="3" y="155"/>
                                  <a:pt x="3" y="155"/>
                                </a:cubicBezTo>
                                <a:cubicBezTo>
                                  <a:pt x="1" y="155"/>
                                  <a:pt x="1" y="155"/>
                                  <a:pt x="1" y="156"/>
                                </a:cubicBezTo>
                                <a:cubicBezTo>
                                  <a:pt x="0" y="157"/>
                                  <a:pt x="0" y="157"/>
                                  <a:pt x="0" y="158"/>
                                </a:cubicBezTo>
                                <a:cubicBezTo>
                                  <a:pt x="25" y="258"/>
                                  <a:pt x="25" y="258"/>
                                  <a:pt x="25" y="258"/>
                                </a:cubicBezTo>
                                <a:cubicBezTo>
                                  <a:pt x="26" y="260"/>
                                  <a:pt x="27" y="260"/>
                                  <a:pt x="29" y="260"/>
                                </a:cubicBezTo>
                                <a:cubicBezTo>
                                  <a:pt x="92" y="245"/>
                                  <a:pt x="92" y="245"/>
                                  <a:pt x="92" y="245"/>
                                </a:cubicBezTo>
                                <a:cubicBezTo>
                                  <a:pt x="93" y="244"/>
                                  <a:pt x="93" y="244"/>
                                  <a:pt x="93" y="244"/>
                                </a:cubicBezTo>
                                <a:cubicBezTo>
                                  <a:pt x="94" y="243"/>
                                  <a:pt x="94" y="242"/>
                                  <a:pt x="94" y="241"/>
                                </a:cubicBezTo>
                                <a:cubicBezTo>
                                  <a:pt x="91" y="229"/>
                                  <a:pt x="91" y="229"/>
                                  <a:pt x="91" y="229"/>
                                </a:cubicBezTo>
                                <a:cubicBezTo>
                                  <a:pt x="96" y="231"/>
                                  <a:pt x="96" y="231"/>
                                  <a:pt x="96" y="231"/>
                                </a:cubicBezTo>
                                <a:cubicBezTo>
                                  <a:pt x="99" y="238"/>
                                  <a:pt x="108" y="241"/>
                                  <a:pt x="115" y="238"/>
                                </a:cubicBezTo>
                                <a:cubicBezTo>
                                  <a:pt x="118" y="238"/>
                                  <a:pt x="121" y="235"/>
                                  <a:pt x="123" y="232"/>
                                </a:cubicBezTo>
                                <a:cubicBezTo>
                                  <a:pt x="124" y="235"/>
                                  <a:pt x="127" y="237"/>
                                  <a:pt x="130" y="239"/>
                                </a:cubicBezTo>
                                <a:cubicBezTo>
                                  <a:pt x="134" y="240"/>
                                  <a:pt x="138" y="241"/>
                                  <a:pt x="141" y="240"/>
                                </a:cubicBezTo>
                                <a:cubicBezTo>
                                  <a:pt x="143" y="239"/>
                                  <a:pt x="144" y="238"/>
                                  <a:pt x="146" y="238"/>
                                </a:cubicBezTo>
                                <a:cubicBezTo>
                                  <a:pt x="148" y="236"/>
                                  <a:pt x="149" y="234"/>
                                  <a:pt x="151" y="232"/>
                                </a:cubicBezTo>
                                <a:cubicBezTo>
                                  <a:pt x="152" y="234"/>
                                  <a:pt x="154" y="236"/>
                                  <a:pt x="156" y="237"/>
                                </a:cubicBezTo>
                                <a:cubicBezTo>
                                  <a:pt x="160" y="238"/>
                                  <a:pt x="164" y="239"/>
                                  <a:pt x="168" y="237"/>
                                </a:cubicBezTo>
                                <a:cubicBezTo>
                                  <a:pt x="169" y="237"/>
                                  <a:pt x="171" y="236"/>
                                  <a:pt x="172" y="235"/>
                                </a:cubicBezTo>
                                <a:cubicBezTo>
                                  <a:pt x="172" y="235"/>
                                  <a:pt x="172" y="235"/>
                                  <a:pt x="172" y="235"/>
                                </a:cubicBezTo>
                                <a:cubicBezTo>
                                  <a:pt x="174" y="234"/>
                                  <a:pt x="176" y="231"/>
                                  <a:pt x="177" y="228"/>
                                </a:cubicBezTo>
                                <a:cubicBezTo>
                                  <a:pt x="181" y="231"/>
                                  <a:pt x="186" y="232"/>
                                  <a:pt x="192" y="230"/>
                                </a:cubicBezTo>
                                <a:cubicBezTo>
                                  <a:pt x="193" y="230"/>
                                  <a:pt x="194" y="229"/>
                                  <a:pt x="195" y="229"/>
                                </a:cubicBezTo>
                                <a:cubicBezTo>
                                  <a:pt x="200" y="225"/>
                                  <a:pt x="202" y="220"/>
                                  <a:pt x="202" y="214"/>
                                </a:cubicBezTo>
                                <a:cubicBezTo>
                                  <a:pt x="222" y="212"/>
                                  <a:pt x="222" y="212"/>
                                  <a:pt x="222" y="212"/>
                                </a:cubicBezTo>
                                <a:cubicBezTo>
                                  <a:pt x="222" y="212"/>
                                  <a:pt x="222" y="212"/>
                                  <a:pt x="222" y="212"/>
                                </a:cubicBezTo>
                                <a:cubicBezTo>
                                  <a:pt x="222" y="212"/>
                                  <a:pt x="222" y="212"/>
                                  <a:pt x="222" y="212"/>
                                </a:cubicBezTo>
                                <a:cubicBezTo>
                                  <a:pt x="224" y="212"/>
                                  <a:pt x="227" y="211"/>
                                  <a:pt x="229" y="210"/>
                                </a:cubicBezTo>
                                <a:cubicBezTo>
                                  <a:pt x="233" y="207"/>
                                  <a:pt x="235" y="202"/>
                                  <a:pt x="236" y="197"/>
                                </a:cubicBezTo>
                                <a:cubicBezTo>
                                  <a:pt x="235" y="192"/>
                                  <a:pt x="233" y="189"/>
                                  <a:pt x="231" y="187"/>
                                </a:cubicBezTo>
                                <a:cubicBezTo>
                                  <a:pt x="232" y="186"/>
                                  <a:pt x="232" y="186"/>
                                  <a:pt x="232" y="186"/>
                                </a:cubicBezTo>
                                <a:cubicBezTo>
                                  <a:pt x="232" y="186"/>
                                  <a:pt x="232" y="186"/>
                                  <a:pt x="232" y="186"/>
                                </a:cubicBezTo>
                                <a:cubicBezTo>
                                  <a:pt x="233" y="187"/>
                                  <a:pt x="233" y="187"/>
                                  <a:pt x="233" y="187"/>
                                </a:cubicBezTo>
                                <a:cubicBezTo>
                                  <a:pt x="235" y="186"/>
                                  <a:pt x="238" y="185"/>
                                  <a:pt x="240" y="184"/>
                                </a:cubicBezTo>
                                <a:cubicBezTo>
                                  <a:pt x="244" y="181"/>
                                  <a:pt x="247" y="176"/>
                                  <a:pt x="246" y="171"/>
                                </a:cubicBezTo>
                                <a:cubicBezTo>
                                  <a:pt x="246" y="167"/>
                                  <a:pt x="245" y="164"/>
                                  <a:pt x="242" y="161"/>
                                </a:cubicBezTo>
                                <a:cubicBezTo>
                                  <a:pt x="242" y="161"/>
                                  <a:pt x="242" y="161"/>
                                  <a:pt x="242" y="161"/>
                                </a:cubicBezTo>
                                <a:cubicBezTo>
                                  <a:pt x="242" y="161"/>
                                  <a:pt x="242" y="161"/>
                                  <a:pt x="243" y="161"/>
                                </a:cubicBezTo>
                                <a:cubicBezTo>
                                  <a:pt x="243" y="161"/>
                                  <a:pt x="243" y="161"/>
                                  <a:pt x="243" y="161"/>
                                </a:cubicBezTo>
                                <a:cubicBezTo>
                                  <a:pt x="245" y="160"/>
                                  <a:pt x="248" y="160"/>
                                  <a:pt x="249" y="158"/>
                                </a:cubicBezTo>
                                <a:cubicBezTo>
                                  <a:pt x="254" y="155"/>
                                  <a:pt x="256" y="151"/>
                                  <a:pt x="256" y="145"/>
                                </a:cubicBezTo>
                                <a:cubicBezTo>
                                  <a:pt x="256" y="141"/>
                                  <a:pt x="254" y="138"/>
                                  <a:pt x="252" y="136"/>
                                </a:cubicBezTo>
                                <a:cubicBezTo>
                                  <a:pt x="253" y="135"/>
                                  <a:pt x="255" y="134"/>
                                  <a:pt x="257" y="133"/>
                                </a:cubicBezTo>
                                <a:cubicBezTo>
                                  <a:pt x="261" y="130"/>
                                  <a:pt x="263" y="126"/>
                                  <a:pt x="263" y="120"/>
                                </a:cubicBezTo>
                                <a:cubicBezTo>
                                  <a:pt x="263" y="120"/>
                                  <a:pt x="263" y="120"/>
                                  <a:pt x="263" y="120"/>
                                </a:cubicBezTo>
                                <a:cubicBezTo>
                                  <a:pt x="264" y="121"/>
                                  <a:pt x="264" y="121"/>
                                  <a:pt x="264" y="121"/>
                                </a:cubicBezTo>
                                <a:cubicBezTo>
                                  <a:pt x="265" y="121"/>
                                  <a:pt x="266" y="122"/>
                                  <a:pt x="268" y="121"/>
                                </a:cubicBezTo>
                                <a:cubicBezTo>
                                  <a:pt x="268" y="120"/>
                                  <a:pt x="268" y="120"/>
                                  <a:pt x="268" y="120"/>
                                </a:cubicBezTo>
                                <a:cubicBezTo>
                                  <a:pt x="309" y="70"/>
                                  <a:pt x="309" y="70"/>
                                  <a:pt x="309" y="70"/>
                                </a:cubicBezTo>
                                <a:cubicBezTo>
                                  <a:pt x="310" y="69"/>
                                  <a:pt x="310" y="68"/>
                                  <a:pt x="310" y="68"/>
                                </a:cubicBezTo>
                                <a:cubicBezTo>
                                  <a:pt x="310" y="67"/>
                                  <a:pt x="309" y="67"/>
                                  <a:pt x="309" y="65"/>
                                </a:cubicBezTo>
                                <a:close/>
                                <a:moveTo>
                                  <a:pt x="75" y="239"/>
                                </a:moveTo>
                                <a:cubicBezTo>
                                  <a:pt x="70" y="242"/>
                                  <a:pt x="64" y="241"/>
                                  <a:pt x="60" y="236"/>
                                </a:cubicBezTo>
                                <a:cubicBezTo>
                                  <a:pt x="57" y="231"/>
                                  <a:pt x="58" y="225"/>
                                  <a:pt x="62" y="221"/>
                                </a:cubicBezTo>
                                <a:cubicBezTo>
                                  <a:pt x="68" y="218"/>
                                  <a:pt x="74" y="219"/>
                                  <a:pt x="78" y="224"/>
                                </a:cubicBezTo>
                                <a:cubicBezTo>
                                  <a:pt x="81" y="229"/>
                                  <a:pt x="80" y="235"/>
                                  <a:pt x="75" y="239"/>
                                </a:cubicBezTo>
                                <a:close/>
                                <a:moveTo>
                                  <a:pt x="96" y="135"/>
                                </a:moveTo>
                                <a:cubicBezTo>
                                  <a:pt x="97" y="128"/>
                                  <a:pt x="97" y="128"/>
                                  <a:pt x="97" y="128"/>
                                </a:cubicBezTo>
                                <a:cubicBezTo>
                                  <a:pt x="100" y="117"/>
                                  <a:pt x="100" y="117"/>
                                  <a:pt x="100" y="117"/>
                                </a:cubicBezTo>
                                <a:cubicBezTo>
                                  <a:pt x="136" y="93"/>
                                  <a:pt x="136" y="93"/>
                                  <a:pt x="136" y="93"/>
                                </a:cubicBezTo>
                                <a:cubicBezTo>
                                  <a:pt x="171" y="88"/>
                                  <a:pt x="171" y="88"/>
                                  <a:pt x="171" y="88"/>
                                </a:cubicBezTo>
                                <a:cubicBezTo>
                                  <a:pt x="171" y="88"/>
                                  <a:pt x="172" y="88"/>
                                  <a:pt x="172" y="87"/>
                                </a:cubicBezTo>
                                <a:cubicBezTo>
                                  <a:pt x="199" y="69"/>
                                  <a:pt x="199" y="69"/>
                                  <a:pt x="199" y="69"/>
                                </a:cubicBezTo>
                                <a:cubicBezTo>
                                  <a:pt x="245" y="106"/>
                                  <a:pt x="245" y="106"/>
                                  <a:pt x="245" y="106"/>
                                </a:cubicBezTo>
                                <a:cubicBezTo>
                                  <a:pt x="178" y="112"/>
                                  <a:pt x="178" y="112"/>
                                  <a:pt x="178" y="112"/>
                                </a:cubicBezTo>
                                <a:cubicBezTo>
                                  <a:pt x="136" y="116"/>
                                  <a:pt x="136" y="116"/>
                                  <a:pt x="136" y="116"/>
                                </a:cubicBezTo>
                                <a:cubicBezTo>
                                  <a:pt x="136" y="115"/>
                                  <a:pt x="135" y="115"/>
                                  <a:pt x="135" y="115"/>
                                </a:cubicBezTo>
                                <a:cubicBezTo>
                                  <a:pt x="120" y="125"/>
                                  <a:pt x="120" y="125"/>
                                  <a:pt x="120" y="125"/>
                                </a:cubicBezTo>
                                <a:cubicBezTo>
                                  <a:pt x="120" y="125"/>
                                  <a:pt x="120" y="125"/>
                                  <a:pt x="120" y="125"/>
                                </a:cubicBezTo>
                                <a:cubicBezTo>
                                  <a:pt x="120" y="126"/>
                                  <a:pt x="120" y="126"/>
                                  <a:pt x="120" y="126"/>
                                </a:cubicBezTo>
                                <a:cubicBezTo>
                                  <a:pt x="119" y="127"/>
                                  <a:pt x="119" y="127"/>
                                  <a:pt x="119" y="127"/>
                                </a:cubicBezTo>
                                <a:cubicBezTo>
                                  <a:pt x="113" y="153"/>
                                  <a:pt x="113" y="153"/>
                                  <a:pt x="113" y="153"/>
                                </a:cubicBezTo>
                                <a:cubicBezTo>
                                  <a:pt x="113" y="153"/>
                                  <a:pt x="113" y="153"/>
                                  <a:pt x="113" y="153"/>
                                </a:cubicBezTo>
                                <a:cubicBezTo>
                                  <a:pt x="113" y="153"/>
                                  <a:pt x="113" y="153"/>
                                  <a:pt x="113" y="153"/>
                                </a:cubicBezTo>
                                <a:cubicBezTo>
                                  <a:pt x="111" y="159"/>
                                  <a:pt x="106" y="162"/>
                                  <a:pt x="100" y="161"/>
                                </a:cubicBezTo>
                                <a:cubicBezTo>
                                  <a:pt x="95" y="160"/>
                                  <a:pt x="91" y="154"/>
                                  <a:pt x="93" y="148"/>
                                </a:cubicBezTo>
                                <a:cubicBezTo>
                                  <a:pt x="93" y="148"/>
                                  <a:pt x="93" y="148"/>
                                  <a:pt x="93" y="148"/>
                                </a:cubicBezTo>
                                <a:cubicBezTo>
                                  <a:pt x="93" y="148"/>
                                  <a:pt x="93" y="148"/>
                                  <a:pt x="93" y="148"/>
                                </a:cubicBezTo>
                                <a:cubicBezTo>
                                  <a:pt x="96" y="135"/>
                                  <a:pt x="96" y="135"/>
                                  <a:pt x="96" y="135"/>
                                </a:cubicBezTo>
                                <a:cubicBezTo>
                                  <a:pt x="96" y="135"/>
                                  <a:pt x="96" y="135"/>
                                  <a:pt x="96" y="135"/>
                                </a:cubicBezTo>
                                <a:close/>
                                <a:moveTo>
                                  <a:pt x="116" y="214"/>
                                </a:moveTo>
                                <a:cubicBezTo>
                                  <a:pt x="116" y="214"/>
                                  <a:pt x="116" y="214"/>
                                  <a:pt x="116" y="214"/>
                                </a:cubicBezTo>
                                <a:cubicBezTo>
                                  <a:pt x="116" y="214"/>
                                  <a:pt x="116" y="214"/>
                                  <a:pt x="116" y="214"/>
                                </a:cubicBezTo>
                                <a:cubicBezTo>
                                  <a:pt x="117" y="217"/>
                                  <a:pt x="117" y="217"/>
                                  <a:pt x="117" y="217"/>
                                </a:cubicBezTo>
                                <a:cubicBezTo>
                                  <a:pt x="119" y="220"/>
                                  <a:pt x="119" y="220"/>
                                  <a:pt x="119" y="220"/>
                                </a:cubicBezTo>
                                <a:cubicBezTo>
                                  <a:pt x="119" y="220"/>
                                  <a:pt x="119" y="220"/>
                                  <a:pt x="119" y="220"/>
                                </a:cubicBezTo>
                                <a:cubicBezTo>
                                  <a:pt x="119" y="221"/>
                                  <a:pt x="119" y="221"/>
                                  <a:pt x="119" y="221"/>
                                </a:cubicBezTo>
                                <a:cubicBezTo>
                                  <a:pt x="119" y="222"/>
                                  <a:pt x="119" y="223"/>
                                  <a:pt x="119" y="224"/>
                                </a:cubicBezTo>
                                <a:cubicBezTo>
                                  <a:pt x="119" y="228"/>
                                  <a:pt x="117" y="231"/>
                                  <a:pt x="113" y="233"/>
                                </a:cubicBezTo>
                                <a:cubicBezTo>
                                  <a:pt x="110" y="233"/>
                                  <a:pt x="106" y="233"/>
                                  <a:pt x="104" y="231"/>
                                </a:cubicBezTo>
                                <a:cubicBezTo>
                                  <a:pt x="102" y="230"/>
                                  <a:pt x="101" y="228"/>
                                  <a:pt x="101" y="227"/>
                                </a:cubicBezTo>
                                <a:cubicBezTo>
                                  <a:pt x="101" y="227"/>
                                  <a:pt x="101" y="227"/>
                                  <a:pt x="101" y="227"/>
                                </a:cubicBezTo>
                                <a:cubicBezTo>
                                  <a:pt x="101" y="226"/>
                                  <a:pt x="101" y="226"/>
                                  <a:pt x="101" y="226"/>
                                </a:cubicBezTo>
                                <a:cubicBezTo>
                                  <a:pt x="100" y="225"/>
                                  <a:pt x="100" y="225"/>
                                  <a:pt x="100" y="225"/>
                                </a:cubicBezTo>
                                <a:cubicBezTo>
                                  <a:pt x="98" y="220"/>
                                  <a:pt x="98" y="220"/>
                                  <a:pt x="98" y="220"/>
                                </a:cubicBezTo>
                                <a:cubicBezTo>
                                  <a:pt x="98" y="220"/>
                                  <a:pt x="98" y="220"/>
                                  <a:pt x="98" y="220"/>
                                </a:cubicBezTo>
                                <a:cubicBezTo>
                                  <a:pt x="98" y="220"/>
                                  <a:pt x="98" y="220"/>
                                  <a:pt x="98" y="219"/>
                                </a:cubicBezTo>
                                <a:cubicBezTo>
                                  <a:pt x="97" y="215"/>
                                  <a:pt x="100" y="210"/>
                                  <a:pt x="104" y="208"/>
                                </a:cubicBezTo>
                                <a:cubicBezTo>
                                  <a:pt x="106" y="207"/>
                                  <a:pt x="109" y="207"/>
                                  <a:pt x="111" y="208"/>
                                </a:cubicBezTo>
                                <a:cubicBezTo>
                                  <a:pt x="114" y="209"/>
                                  <a:pt x="115" y="211"/>
                                  <a:pt x="116" y="214"/>
                                </a:cubicBezTo>
                                <a:close/>
                                <a:moveTo>
                                  <a:pt x="144" y="219"/>
                                </a:moveTo>
                                <a:cubicBezTo>
                                  <a:pt x="145" y="221"/>
                                  <a:pt x="145" y="221"/>
                                  <a:pt x="145" y="221"/>
                                </a:cubicBezTo>
                                <a:cubicBezTo>
                                  <a:pt x="145" y="222"/>
                                  <a:pt x="145" y="222"/>
                                  <a:pt x="145" y="222"/>
                                </a:cubicBezTo>
                                <a:cubicBezTo>
                                  <a:pt x="145" y="222"/>
                                  <a:pt x="145" y="222"/>
                                  <a:pt x="145" y="222"/>
                                </a:cubicBezTo>
                                <a:cubicBezTo>
                                  <a:pt x="147" y="226"/>
                                  <a:pt x="145" y="232"/>
                                  <a:pt x="139" y="234"/>
                                </a:cubicBezTo>
                                <a:cubicBezTo>
                                  <a:pt x="137" y="234"/>
                                  <a:pt x="135" y="234"/>
                                  <a:pt x="132" y="233"/>
                                </a:cubicBezTo>
                                <a:cubicBezTo>
                                  <a:pt x="130" y="232"/>
                                  <a:pt x="129" y="231"/>
                                  <a:pt x="128" y="228"/>
                                </a:cubicBezTo>
                                <a:cubicBezTo>
                                  <a:pt x="127" y="228"/>
                                  <a:pt x="127" y="228"/>
                                  <a:pt x="127" y="228"/>
                                </a:cubicBezTo>
                                <a:cubicBezTo>
                                  <a:pt x="127" y="228"/>
                                  <a:pt x="127" y="228"/>
                                  <a:pt x="127" y="228"/>
                                </a:cubicBezTo>
                                <a:cubicBezTo>
                                  <a:pt x="125" y="220"/>
                                  <a:pt x="125" y="220"/>
                                  <a:pt x="125" y="220"/>
                                </a:cubicBezTo>
                                <a:cubicBezTo>
                                  <a:pt x="123" y="215"/>
                                  <a:pt x="123" y="215"/>
                                  <a:pt x="123" y="215"/>
                                </a:cubicBezTo>
                                <a:cubicBezTo>
                                  <a:pt x="122" y="210"/>
                                  <a:pt x="122" y="210"/>
                                  <a:pt x="122" y="210"/>
                                </a:cubicBezTo>
                                <a:cubicBezTo>
                                  <a:pt x="122" y="210"/>
                                  <a:pt x="122" y="210"/>
                                  <a:pt x="122" y="210"/>
                                </a:cubicBezTo>
                                <a:cubicBezTo>
                                  <a:pt x="122" y="210"/>
                                  <a:pt x="122" y="210"/>
                                  <a:pt x="122" y="210"/>
                                </a:cubicBezTo>
                                <a:cubicBezTo>
                                  <a:pt x="120" y="205"/>
                                  <a:pt x="123" y="199"/>
                                  <a:pt x="127" y="198"/>
                                </a:cubicBezTo>
                                <a:cubicBezTo>
                                  <a:pt x="130" y="197"/>
                                  <a:pt x="132" y="198"/>
                                  <a:pt x="135" y="199"/>
                                </a:cubicBezTo>
                                <a:cubicBezTo>
                                  <a:pt x="136" y="199"/>
                                  <a:pt x="138" y="201"/>
                                  <a:pt x="139" y="203"/>
                                </a:cubicBezTo>
                                <a:cubicBezTo>
                                  <a:pt x="139" y="204"/>
                                  <a:pt x="139" y="204"/>
                                  <a:pt x="139" y="204"/>
                                </a:cubicBezTo>
                                <a:cubicBezTo>
                                  <a:pt x="139" y="204"/>
                                  <a:pt x="139" y="204"/>
                                  <a:pt x="139" y="204"/>
                                </a:cubicBezTo>
                                <a:cubicBezTo>
                                  <a:pt x="142" y="212"/>
                                  <a:pt x="142" y="212"/>
                                  <a:pt x="142" y="212"/>
                                </a:cubicBezTo>
                                <a:cubicBezTo>
                                  <a:pt x="144" y="219"/>
                                  <a:pt x="144" y="219"/>
                                  <a:pt x="144" y="219"/>
                                </a:cubicBezTo>
                                <a:cubicBezTo>
                                  <a:pt x="144" y="219"/>
                                  <a:pt x="144" y="219"/>
                                  <a:pt x="144" y="219"/>
                                </a:cubicBezTo>
                                <a:close/>
                                <a:moveTo>
                                  <a:pt x="168" y="210"/>
                                </a:moveTo>
                                <a:cubicBezTo>
                                  <a:pt x="171" y="216"/>
                                  <a:pt x="171" y="216"/>
                                  <a:pt x="171" y="216"/>
                                </a:cubicBezTo>
                                <a:cubicBezTo>
                                  <a:pt x="171" y="220"/>
                                  <a:pt x="171" y="220"/>
                                  <a:pt x="171" y="220"/>
                                </a:cubicBezTo>
                                <a:cubicBezTo>
                                  <a:pt x="171" y="220"/>
                                  <a:pt x="171" y="220"/>
                                  <a:pt x="171" y="220"/>
                                </a:cubicBezTo>
                                <a:cubicBezTo>
                                  <a:pt x="172" y="220"/>
                                  <a:pt x="172" y="220"/>
                                  <a:pt x="172" y="220"/>
                                </a:cubicBezTo>
                                <a:cubicBezTo>
                                  <a:pt x="173" y="225"/>
                                  <a:pt x="171" y="230"/>
                                  <a:pt x="166" y="232"/>
                                </a:cubicBezTo>
                                <a:cubicBezTo>
                                  <a:pt x="163" y="233"/>
                                  <a:pt x="161" y="232"/>
                                  <a:pt x="159" y="231"/>
                                </a:cubicBezTo>
                                <a:cubicBezTo>
                                  <a:pt x="157" y="230"/>
                                  <a:pt x="155" y="228"/>
                                  <a:pt x="154" y="226"/>
                                </a:cubicBezTo>
                                <a:cubicBezTo>
                                  <a:pt x="154" y="226"/>
                                  <a:pt x="154" y="226"/>
                                  <a:pt x="154" y="226"/>
                                </a:cubicBezTo>
                                <a:cubicBezTo>
                                  <a:pt x="153" y="225"/>
                                  <a:pt x="153" y="225"/>
                                  <a:pt x="153" y="225"/>
                                </a:cubicBezTo>
                                <a:cubicBezTo>
                                  <a:pt x="151" y="218"/>
                                  <a:pt x="151" y="218"/>
                                  <a:pt x="151" y="218"/>
                                </a:cubicBezTo>
                                <a:cubicBezTo>
                                  <a:pt x="149" y="211"/>
                                  <a:pt x="149" y="211"/>
                                  <a:pt x="149" y="211"/>
                                </a:cubicBezTo>
                                <a:cubicBezTo>
                                  <a:pt x="145" y="200"/>
                                  <a:pt x="145" y="200"/>
                                  <a:pt x="145" y="200"/>
                                </a:cubicBezTo>
                                <a:cubicBezTo>
                                  <a:pt x="145" y="200"/>
                                  <a:pt x="145" y="200"/>
                                  <a:pt x="145" y="200"/>
                                </a:cubicBezTo>
                                <a:cubicBezTo>
                                  <a:pt x="145" y="200"/>
                                  <a:pt x="145" y="200"/>
                                  <a:pt x="145" y="200"/>
                                </a:cubicBezTo>
                                <a:cubicBezTo>
                                  <a:pt x="143" y="195"/>
                                  <a:pt x="146" y="190"/>
                                  <a:pt x="151" y="188"/>
                                </a:cubicBezTo>
                                <a:cubicBezTo>
                                  <a:pt x="155" y="186"/>
                                  <a:pt x="161" y="189"/>
                                  <a:pt x="162" y="194"/>
                                </a:cubicBezTo>
                                <a:cubicBezTo>
                                  <a:pt x="162" y="194"/>
                                  <a:pt x="162" y="194"/>
                                  <a:pt x="162" y="194"/>
                                </a:cubicBezTo>
                                <a:cubicBezTo>
                                  <a:pt x="163" y="194"/>
                                  <a:pt x="163" y="194"/>
                                  <a:pt x="163" y="194"/>
                                </a:cubicBezTo>
                                <a:cubicBezTo>
                                  <a:pt x="168" y="210"/>
                                  <a:pt x="168" y="210"/>
                                  <a:pt x="168" y="210"/>
                                </a:cubicBezTo>
                                <a:cubicBezTo>
                                  <a:pt x="168" y="210"/>
                                  <a:pt x="168" y="210"/>
                                  <a:pt x="168" y="210"/>
                                </a:cubicBezTo>
                                <a:close/>
                                <a:moveTo>
                                  <a:pt x="188" y="192"/>
                                </a:moveTo>
                                <a:cubicBezTo>
                                  <a:pt x="188" y="193"/>
                                  <a:pt x="188" y="193"/>
                                  <a:pt x="188" y="193"/>
                                </a:cubicBezTo>
                                <a:cubicBezTo>
                                  <a:pt x="188" y="193"/>
                                  <a:pt x="188" y="193"/>
                                  <a:pt x="188" y="193"/>
                                </a:cubicBezTo>
                                <a:cubicBezTo>
                                  <a:pt x="194" y="209"/>
                                  <a:pt x="194" y="209"/>
                                  <a:pt x="194" y="209"/>
                                </a:cubicBezTo>
                                <a:cubicBezTo>
                                  <a:pt x="195" y="212"/>
                                  <a:pt x="195" y="212"/>
                                  <a:pt x="195" y="212"/>
                                </a:cubicBezTo>
                                <a:cubicBezTo>
                                  <a:pt x="195" y="212"/>
                                  <a:pt x="195" y="212"/>
                                  <a:pt x="195" y="212"/>
                                </a:cubicBezTo>
                                <a:cubicBezTo>
                                  <a:pt x="195" y="212"/>
                                  <a:pt x="195" y="212"/>
                                  <a:pt x="196" y="213"/>
                                </a:cubicBezTo>
                                <a:cubicBezTo>
                                  <a:pt x="195" y="213"/>
                                  <a:pt x="196" y="214"/>
                                  <a:pt x="196" y="214"/>
                                </a:cubicBezTo>
                                <a:cubicBezTo>
                                  <a:pt x="196" y="219"/>
                                  <a:pt x="193" y="223"/>
                                  <a:pt x="190" y="225"/>
                                </a:cubicBezTo>
                                <a:cubicBezTo>
                                  <a:pt x="185" y="226"/>
                                  <a:pt x="179" y="223"/>
                                  <a:pt x="178" y="219"/>
                                </a:cubicBezTo>
                                <a:cubicBezTo>
                                  <a:pt x="178" y="219"/>
                                  <a:pt x="178" y="219"/>
                                  <a:pt x="178" y="219"/>
                                </a:cubicBezTo>
                                <a:cubicBezTo>
                                  <a:pt x="178" y="218"/>
                                  <a:pt x="178" y="218"/>
                                  <a:pt x="178" y="218"/>
                                </a:cubicBezTo>
                                <a:cubicBezTo>
                                  <a:pt x="177" y="216"/>
                                  <a:pt x="177" y="216"/>
                                  <a:pt x="177" y="216"/>
                                </a:cubicBezTo>
                                <a:cubicBezTo>
                                  <a:pt x="175" y="210"/>
                                  <a:pt x="175" y="210"/>
                                  <a:pt x="175" y="210"/>
                                </a:cubicBezTo>
                                <a:cubicBezTo>
                                  <a:pt x="170" y="198"/>
                                  <a:pt x="170" y="198"/>
                                  <a:pt x="170" y="198"/>
                                </a:cubicBezTo>
                                <a:cubicBezTo>
                                  <a:pt x="170" y="198"/>
                                  <a:pt x="170" y="198"/>
                                  <a:pt x="170" y="198"/>
                                </a:cubicBezTo>
                                <a:cubicBezTo>
                                  <a:pt x="170" y="198"/>
                                  <a:pt x="170" y="198"/>
                                  <a:pt x="170" y="198"/>
                                </a:cubicBezTo>
                                <a:cubicBezTo>
                                  <a:pt x="169" y="194"/>
                                  <a:pt x="172" y="188"/>
                                  <a:pt x="176" y="187"/>
                                </a:cubicBezTo>
                                <a:cubicBezTo>
                                  <a:pt x="179" y="186"/>
                                  <a:pt x="182" y="186"/>
                                  <a:pt x="183" y="187"/>
                                </a:cubicBezTo>
                                <a:cubicBezTo>
                                  <a:pt x="186" y="188"/>
                                  <a:pt x="187" y="190"/>
                                  <a:pt x="188" y="192"/>
                                </a:cubicBezTo>
                                <a:close/>
                                <a:moveTo>
                                  <a:pt x="229" y="197"/>
                                </a:moveTo>
                                <a:cubicBezTo>
                                  <a:pt x="230" y="202"/>
                                  <a:pt x="226" y="206"/>
                                  <a:pt x="222" y="206"/>
                                </a:cubicBezTo>
                                <a:cubicBezTo>
                                  <a:pt x="222" y="206"/>
                                  <a:pt x="222" y="206"/>
                                  <a:pt x="222" y="206"/>
                                </a:cubicBezTo>
                                <a:cubicBezTo>
                                  <a:pt x="221" y="206"/>
                                  <a:pt x="220" y="206"/>
                                  <a:pt x="220" y="206"/>
                                </a:cubicBezTo>
                                <a:cubicBezTo>
                                  <a:pt x="200" y="208"/>
                                  <a:pt x="200" y="208"/>
                                  <a:pt x="200" y="208"/>
                                </a:cubicBezTo>
                                <a:cubicBezTo>
                                  <a:pt x="195" y="191"/>
                                  <a:pt x="195" y="191"/>
                                  <a:pt x="195" y="191"/>
                                </a:cubicBezTo>
                                <a:cubicBezTo>
                                  <a:pt x="220" y="189"/>
                                  <a:pt x="220" y="189"/>
                                  <a:pt x="220" y="189"/>
                                </a:cubicBezTo>
                                <a:cubicBezTo>
                                  <a:pt x="220" y="189"/>
                                  <a:pt x="220" y="189"/>
                                  <a:pt x="220" y="189"/>
                                </a:cubicBezTo>
                                <a:cubicBezTo>
                                  <a:pt x="220" y="189"/>
                                  <a:pt x="220" y="189"/>
                                  <a:pt x="220" y="189"/>
                                </a:cubicBezTo>
                                <a:cubicBezTo>
                                  <a:pt x="225" y="189"/>
                                  <a:pt x="228" y="192"/>
                                  <a:pt x="229" y="197"/>
                                </a:cubicBezTo>
                                <a:close/>
                                <a:moveTo>
                                  <a:pt x="257" y="120"/>
                                </a:moveTo>
                                <a:cubicBezTo>
                                  <a:pt x="257" y="123"/>
                                  <a:pt x="256" y="126"/>
                                  <a:pt x="253" y="128"/>
                                </a:cubicBezTo>
                                <a:cubicBezTo>
                                  <a:pt x="252" y="129"/>
                                  <a:pt x="250" y="130"/>
                                  <a:pt x="249" y="130"/>
                                </a:cubicBezTo>
                                <a:cubicBezTo>
                                  <a:pt x="249" y="130"/>
                                  <a:pt x="249" y="130"/>
                                  <a:pt x="249" y="130"/>
                                </a:cubicBezTo>
                                <a:cubicBezTo>
                                  <a:pt x="248" y="130"/>
                                  <a:pt x="248" y="130"/>
                                  <a:pt x="248" y="130"/>
                                </a:cubicBezTo>
                                <a:cubicBezTo>
                                  <a:pt x="181" y="135"/>
                                  <a:pt x="181" y="135"/>
                                  <a:pt x="181" y="135"/>
                                </a:cubicBezTo>
                                <a:cubicBezTo>
                                  <a:pt x="180" y="135"/>
                                  <a:pt x="180" y="136"/>
                                  <a:pt x="179" y="136"/>
                                </a:cubicBezTo>
                                <a:cubicBezTo>
                                  <a:pt x="178" y="137"/>
                                  <a:pt x="178" y="138"/>
                                  <a:pt x="178" y="139"/>
                                </a:cubicBezTo>
                                <a:cubicBezTo>
                                  <a:pt x="178" y="139"/>
                                  <a:pt x="178" y="139"/>
                                  <a:pt x="178" y="139"/>
                                </a:cubicBezTo>
                                <a:cubicBezTo>
                                  <a:pt x="179" y="141"/>
                                  <a:pt x="180" y="142"/>
                                  <a:pt x="182" y="142"/>
                                </a:cubicBezTo>
                                <a:cubicBezTo>
                                  <a:pt x="240" y="137"/>
                                  <a:pt x="240" y="137"/>
                                  <a:pt x="240" y="137"/>
                                </a:cubicBezTo>
                                <a:cubicBezTo>
                                  <a:pt x="240" y="137"/>
                                  <a:pt x="240" y="137"/>
                                  <a:pt x="240" y="137"/>
                                </a:cubicBezTo>
                                <a:cubicBezTo>
                                  <a:pt x="241" y="138"/>
                                  <a:pt x="241" y="138"/>
                                  <a:pt x="241" y="138"/>
                                </a:cubicBezTo>
                                <a:cubicBezTo>
                                  <a:pt x="243" y="137"/>
                                  <a:pt x="245" y="138"/>
                                  <a:pt x="247" y="139"/>
                                </a:cubicBezTo>
                                <a:cubicBezTo>
                                  <a:pt x="249" y="141"/>
                                  <a:pt x="249" y="143"/>
                                  <a:pt x="250" y="145"/>
                                </a:cubicBezTo>
                                <a:cubicBezTo>
                                  <a:pt x="250" y="150"/>
                                  <a:pt x="247" y="154"/>
                                  <a:pt x="242" y="155"/>
                                </a:cubicBezTo>
                                <a:cubicBezTo>
                                  <a:pt x="242" y="155"/>
                                  <a:pt x="242" y="155"/>
                                  <a:pt x="242" y="155"/>
                                </a:cubicBezTo>
                                <a:cubicBezTo>
                                  <a:pt x="241" y="155"/>
                                  <a:pt x="241" y="155"/>
                                  <a:pt x="241" y="155"/>
                                </a:cubicBezTo>
                                <a:cubicBezTo>
                                  <a:pt x="186" y="159"/>
                                  <a:pt x="186" y="159"/>
                                  <a:pt x="186" y="159"/>
                                </a:cubicBezTo>
                                <a:cubicBezTo>
                                  <a:pt x="186" y="159"/>
                                  <a:pt x="185" y="160"/>
                                  <a:pt x="184" y="160"/>
                                </a:cubicBezTo>
                                <a:cubicBezTo>
                                  <a:pt x="184" y="160"/>
                                  <a:pt x="183" y="162"/>
                                  <a:pt x="183" y="163"/>
                                </a:cubicBezTo>
                                <a:cubicBezTo>
                                  <a:pt x="184" y="164"/>
                                  <a:pt x="184" y="164"/>
                                  <a:pt x="184" y="164"/>
                                </a:cubicBezTo>
                                <a:cubicBezTo>
                                  <a:pt x="184" y="166"/>
                                  <a:pt x="186" y="166"/>
                                  <a:pt x="187" y="167"/>
                                </a:cubicBezTo>
                                <a:cubicBezTo>
                                  <a:pt x="230" y="163"/>
                                  <a:pt x="230" y="163"/>
                                  <a:pt x="230" y="163"/>
                                </a:cubicBezTo>
                                <a:cubicBezTo>
                                  <a:pt x="231" y="163"/>
                                  <a:pt x="231" y="163"/>
                                  <a:pt x="231" y="163"/>
                                </a:cubicBezTo>
                                <a:cubicBezTo>
                                  <a:pt x="231" y="163"/>
                                  <a:pt x="231" y="163"/>
                                  <a:pt x="231" y="163"/>
                                </a:cubicBezTo>
                                <a:cubicBezTo>
                                  <a:pt x="236" y="163"/>
                                  <a:pt x="240" y="166"/>
                                  <a:pt x="240" y="171"/>
                                </a:cubicBezTo>
                                <a:cubicBezTo>
                                  <a:pt x="241" y="176"/>
                                  <a:pt x="237" y="180"/>
                                  <a:pt x="233" y="180"/>
                                </a:cubicBezTo>
                                <a:cubicBezTo>
                                  <a:pt x="232" y="181"/>
                                  <a:pt x="232" y="181"/>
                                  <a:pt x="232" y="181"/>
                                </a:cubicBezTo>
                                <a:cubicBezTo>
                                  <a:pt x="232" y="180"/>
                                  <a:pt x="232" y="180"/>
                                  <a:pt x="232" y="180"/>
                                </a:cubicBezTo>
                                <a:cubicBezTo>
                                  <a:pt x="191" y="184"/>
                                  <a:pt x="191" y="184"/>
                                  <a:pt x="191" y="184"/>
                                </a:cubicBezTo>
                                <a:cubicBezTo>
                                  <a:pt x="191" y="184"/>
                                  <a:pt x="191" y="184"/>
                                  <a:pt x="190" y="185"/>
                                </a:cubicBezTo>
                                <a:cubicBezTo>
                                  <a:pt x="189" y="183"/>
                                  <a:pt x="187" y="182"/>
                                  <a:pt x="186" y="181"/>
                                </a:cubicBezTo>
                                <a:cubicBezTo>
                                  <a:pt x="183" y="179"/>
                                  <a:pt x="178" y="178"/>
                                  <a:pt x="174" y="181"/>
                                </a:cubicBezTo>
                                <a:cubicBezTo>
                                  <a:pt x="171" y="182"/>
                                  <a:pt x="168" y="184"/>
                                  <a:pt x="166" y="187"/>
                                </a:cubicBezTo>
                                <a:cubicBezTo>
                                  <a:pt x="162" y="182"/>
                                  <a:pt x="155" y="180"/>
                                  <a:pt x="149" y="182"/>
                                </a:cubicBezTo>
                                <a:cubicBezTo>
                                  <a:pt x="143" y="184"/>
                                  <a:pt x="140" y="188"/>
                                  <a:pt x="139" y="194"/>
                                </a:cubicBezTo>
                                <a:cubicBezTo>
                                  <a:pt x="138" y="193"/>
                                  <a:pt x="137" y="193"/>
                                  <a:pt x="137" y="193"/>
                                </a:cubicBezTo>
                                <a:cubicBezTo>
                                  <a:pt x="133" y="191"/>
                                  <a:pt x="129" y="191"/>
                                  <a:pt x="125" y="192"/>
                                </a:cubicBezTo>
                                <a:cubicBezTo>
                                  <a:pt x="120" y="194"/>
                                  <a:pt x="116" y="198"/>
                                  <a:pt x="115" y="204"/>
                                </a:cubicBezTo>
                                <a:cubicBezTo>
                                  <a:pt x="115" y="203"/>
                                  <a:pt x="115" y="203"/>
                                  <a:pt x="114" y="203"/>
                                </a:cubicBezTo>
                                <a:cubicBezTo>
                                  <a:pt x="111" y="201"/>
                                  <a:pt x="106" y="200"/>
                                  <a:pt x="102" y="202"/>
                                </a:cubicBezTo>
                                <a:cubicBezTo>
                                  <a:pt x="101" y="202"/>
                                  <a:pt x="100" y="203"/>
                                  <a:pt x="99" y="204"/>
                                </a:cubicBezTo>
                                <a:cubicBezTo>
                                  <a:pt x="93" y="208"/>
                                  <a:pt x="90" y="215"/>
                                  <a:pt x="93" y="221"/>
                                </a:cubicBezTo>
                                <a:cubicBezTo>
                                  <a:pt x="93" y="221"/>
                                  <a:pt x="93" y="221"/>
                                  <a:pt x="93" y="221"/>
                                </a:cubicBezTo>
                                <a:cubicBezTo>
                                  <a:pt x="93" y="222"/>
                                  <a:pt x="93" y="222"/>
                                  <a:pt x="93" y="222"/>
                                </a:cubicBezTo>
                                <a:cubicBezTo>
                                  <a:pt x="93" y="224"/>
                                  <a:pt x="93" y="224"/>
                                  <a:pt x="93" y="224"/>
                                </a:cubicBezTo>
                                <a:cubicBezTo>
                                  <a:pt x="90" y="222"/>
                                  <a:pt x="90" y="222"/>
                                  <a:pt x="90" y="222"/>
                                </a:cubicBezTo>
                                <a:cubicBezTo>
                                  <a:pt x="75" y="160"/>
                                  <a:pt x="75" y="160"/>
                                  <a:pt x="75" y="160"/>
                                </a:cubicBezTo>
                                <a:cubicBezTo>
                                  <a:pt x="88" y="141"/>
                                  <a:pt x="88" y="141"/>
                                  <a:pt x="88" y="141"/>
                                </a:cubicBezTo>
                                <a:cubicBezTo>
                                  <a:pt x="87" y="146"/>
                                  <a:pt x="87" y="146"/>
                                  <a:pt x="87" y="146"/>
                                </a:cubicBezTo>
                                <a:cubicBezTo>
                                  <a:pt x="86" y="147"/>
                                  <a:pt x="86" y="147"/>
                                  <a:pt x="86" y="147"/>
                                </a:cubicBezTo>
                                <a:cubicBezTo>
                                  <a:pt x="86" y="147"/>
                                  <a:pt x="86" y="147"/>
                                  <a:pt x="86" y="147"/>
                                </a:cubicBezTo>
                                <a:cubicBezTo>
                                  <a:pt x="85" y="156"/>
                                  <a:pt x="90" y="165"/>
                                  <a:pt x="99" y="167"/>
                                </a:cubicBezTo>
                                <a:cubicBezTo>
                                  <a:pt x="104" y="168"/>
                                  <a:pt x="109" y="167"/>
                                  <a:pt x="113" y="164"/>
                                </a:cubicBezTo>
                                <a:cubicBezTo>
                                  <a:pt x="116" y="162"/>
                                  <a:pt x="118" y="159"/>
                                  <a:pt x="119" y="154"/>
                                </a:cubicBezTo>
                                <a:cubicBezTo>
                                  <a:pt x="119" y="154"/>
                                  <a:pt x="119" y="154"/>
                                  <a:pt x="119" y="154"/>
                                </a:cubicBezTo>
                                <a:cubicBezTo>
                                  <a:pt x="119" y="154"/>
                                  <a:pt x="119" y="154"/>
                                  <a:pt x="119" y="154"/>
                                </a:cubicBezTo>
                                <a:cubicBezTo>
                                  <a:pt x="124" y="130"/>
                                  <a:pt x="124" y="130"/>
                                  <a:pt x="124" y="130"/>
                                </a:cubicBezTo>
                                <a:cubicBezTo>
                                  <a:pt x="137" y="121"/>
                                  <a:pt x="137" y="121"/>
                                  <a:pt x="137" y="121"/>
                                </a:cubicBezTo>
                                <a:cubicBezTo>
                                  <a:pt x="179" y="118"/>
                                  <a:pt x="179" y="118"/>
                                  <a:pt x="179" y="118"/>
                                </a:cubicBezTo>
                                <a:cubicBezTo>
                                  <a:pt x="247" y="112"/>
                                  <a:pt x="247" y="112"/>
                                  <a:pt x="247" y="112"/>
                                </a:cubicBezTo>
                                <a:cubicBezTo>
                                  <a:pt x="247" y="112"/>
                                  <a:pt x="247" y="112"/>
                                  <a:pt x="247" y="112"/>
                                </a:cubicBezTo>
                                <a:cubicBezTo>
                                  <a:pt x="248" y="113"/>
                                  <a:pt x="248" y="113"/>
                                  <a:pt x="248" y="113"/>
                                </a:cubicBezTo>
                                <a:cubicBezTo>
                                  <a:pt x="252" y="112"/>
                                  <a:pt x="257" y="116"/>
                                  <a:pt x="257" y="120"/>
                                </a:cubicBezTo>
                                <a:close/>
                                <a:moveTo>
                                  <a:pt x="270" y="102"/>
                                </a:moveTo>
                                <a:cubicBezTo>
                                  <a:pt x="266" y="105"/>
                                  <a:pt x="259" y="104"/>
                                  <a:pt x="256" y="99"/>
                                </a:cubicBezTo>
                                <a:cubicBezTo>
                                  <a:pt x="253" y="94"/>
                                  <a:pt x="254" y="87"/>
                                  <a:pt x="258" y="84"/>
                                </a:cubicBezTo>
                                <a:cubicBezTo>
                                  <a:pt x="263" y="81"/>
                                  <a:pt x="269" y="82"/>
                                  <a:pt x="273" y="88"/>
                                </a:cubicBezTo>
                                <a:cubicBezTo>
                                  <a:pt x="276" y="92"/>
                                  <a:pt x="275" y="98"/>
                                  <a:pt x="270" y="10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0" name="Freeform 3730"/>
                        <wps:cNvSpPr>
                          <a:spLocks noEditPoints="1"/>
                        </wps:cNvSpPr>
                        <wps:spPr bwMode="auto">
                          <a:xfrm>
                            <a:off x="4205287" y="247650"/>
                            <a:ext cx="1054100" cy="889000"/>
                          </a:xfrm>
                          <a:custGeom>
                            <a:avLst/>
                            <a:gdLst>
                              <a:gd name="T0" fmla="*/ 178 w 281"/>
                              <a:gd name="T1" fmla="*/ 10 h 237"/>
                              <a:gd name="T2" fmla="*/ 121 w 281"/>
                              <a:gd name="T3" fmla="*/ 11 h 237"/>
                              <a:gd name="T4" fmla="*/ 59 w 281"/>
                              <a:gd name="T5" fmla="*/ 54 h 237"/>
                              <a:gd name="T6" fmla="*/ 42 w 281"/>
                              <a:gd name="T7" fmla="*/ 40 h 237"/>
                              <a:gd name="T8" fmla="*/ 49 w 281"/>
                              <a:gd name="T9" fmla="*/ 61 h 237"/>
                              <a:gd name="T10" fmla="*/ 33 w 281"/>
                              <a:gd name="T11" fmla="*/ 58 h 237"/>
                              <a:gd name="T12" fmla="*/ 27 w 281"/>
                              <a:gd name="T13" fmla="*/ 77 h 237"/>
                              <a:gd name="T14" fmla="*/ 21 w 281"/>
                              <a:gd name="T15" fmla="*/ 95 h 237"/>
                              <a:gd name="T16" fmla="*/ 32 w 281"/>
                              <a:gd name="T17" fmla="*/ 113 h 237"/>
                              <a:gd name="T18" fmla="*/ 7 w 281"/>
                              <a:gd name="T19" fmla="*/ 145 h 237"/>
                              <a:gd name="T20" fmla="*/ 34 w 281"/>
                              <a:gd name="T21" fmla="*/ 169 h 237"/>
                              <a:gd name="T22" fmla="*/ 41 w 281"/>
                              <a:gd name="T23" fmla="*/ 199 h 237"/>
                              <a:gd name="T24" fmla="*/ 257 w 281"/>
                              <a:gd name="T25" fmla="*/ 0 h 237"/>
                              <a:gd name="T26" fmla="*/ 228 w 281"/>
                              <a:gd name="T27" fmla="*/ 20 h 237"/>
                              <a:gd name="T28" fmla="*/ 39 w 281"/>
                              <a:gd name="T29" fmla="*/ 145 h 237"/>
                              <a:gd name="T30" fmla="*/ 53 w 281"/>
                              <a:gd name="T31" fmla="*/ 124 h 237"/>
                              <a:gd name="T32" fmla="*/ 59 w 281"/>
                              <a:gd name="T33" fmla="*/ 132 h 237"/>
                              <a:gd name="T34" fmla="*/ 64 w 281"/>
                              <a:gd name="T35" fmla="*/ 71 h 237"/>
                              <a:gd name="T36" fmla="*/ 51 w 281"/>
                              <a:gd name="T37" fmla="*/ 93 h 237"/>
                              <a:gd name="T38" fmla="*/ 45 w 281"/>
                              <a:gd name="T39" fmla="*/ 85 h 237"/>
                              <a:gd name="T40" fmla="*/ 72 w 281"/>
                              <a:gd name="T41" fmla="*/ 123 h 237"/>
                              <a:gd name="T42" fmla="*/ 85 w 281"/>
                              <a:gd name="T43" fmla="*/ 101 h 237"/>
                              <a:gd name="T44" fmla="*/ 91 w 281"/>
                              <a:gd name="T45" fmla="*/ 109 h 237"/>
                              <a:gd name="T46" fmla="*/ 97 w 281"/>
                              <a:gd name="T47" fmla="*/ 49 h 237"/>
                              <a:gd name="T48" fmla="*/ 83 w 281"/>
                              <a:gd name="T49" fmla="*/ 71 h 237"/>
                              <a:gd name="T50" fmla="*/ 77 w 281"/>
                              <a:gd name="T51" fmla="*/ 62 h 237"/>
                              <a:gd name="T52" fmla="*/ 104 w 281"/>
                              <a:gd name="T53" fmla="*/ 100 h 237"/>
                              <a:gd name="T54" fmla="*/ 118 w 281"/>
                              <a:gd name="T55" fmla="*/ 78 h 237"/>
                              <a:gd name="T56" fmla="*/ 124 w 281"/>
                              <a:gd name="T57" fmla="*/ 86 h 237"/>
                              <a:gd name="T58" fmla="*/ 129 w 281"/>
                              <a:gd name="T59" fmla="*/ 26 h 237"/>
                              <a:gd name="T60" fmla="*/ 115 w 281"/>
                              <a:gd name="T61" fmla="*/ 48 h 237"/>
                              <a:gd name="T62" fmla="*/ 109 w 281"/>
                              <a:gd name="T63" fmla="*/ 40 h 237"/>
                              <a:gd name="T64" fmla="*/ 136 w 281"/>
                              <a:gd name="T65" fmla="*/ 77 h 237"/>
                              <a:gd name="T66" fmla="*/ 150 w 281"/>
                              <a:gd name="T67" fmla="*/ 55 h 237"/>
                              <a:gd name="T68" fmla="*/ 156 w 281"/>
                              <a:gd name="T69" fmla="*/ 64 h 237"/>
                              <a:gd name="T70" fmla="*/ 169 w 281"/>
                              <a:gd name="T71" fmla="*/ 55 h 237"/>
                              <a:gd name="T72" fmla="*/ 182 w 281"/>
                              <a:gd name="T73" fmla="*/ 33 h 237"/>
                              <a:gd name="T74" fmla="*/ 188 w 281"/>
                              <a:gd name="T75" fmla="*/ 41 h 237"/>
                              <a:gd name="T76" fmla="*/ 235 w 281"/>
                              <a:gd name="T77" fmla="*/ 33 h 237"/>
                              <a:gd name="T78" fmla="*/ 241 w 281"/>
                              <a:gd name="T79" fmla="*/ 29 h 237"/>
                              <a:gd name="T80" fmla="*/ 272 w 281"/>
                              <a:gd name="T81" fmla="*/ 75 h 237"/>
                              <a:gd name="T82" fmla="*/ 254 w 281"/>
                              <a:gd name="T83" fmla="*/ 94 h 237"/>
                              <a:gd name="T84" fmla="*/ 211 w 281"/>
                              <a:gd name="T85" fmla="*/ 124 h 237"/>
                              <a:gd name="T86" fmla="*/ 168 w 281"/>
                              <a:gd name="T87" fmla="*/ 154 h 237"/>
                              <a:gd name="T88" fmla="*/ 125 w 281"/>
                              <a:gd name="T89" fmla="*/ 184 h 237"/>
                              <a:gd name="T90" fmla="*/ 83 w 281"/>
                              <a:gd name="T91" fmla="*/ 214 h 237"/>
                              <a:gd name="T92" fmla="*/ 59 w 281"/>
                              <a:gd name="T93" fmla="*/ 225 h 237"/>
                              <a:gd name="T94" fmla="*/ 69 w 281"/>
                              <a:gd name="T95" fmla="*/ 194 h 237"/>
                              <a:gd name="T96" fmla="*/ 101 w 281"/>
                              <a:gd name="T97" fmla="*/ 195 h 237"/>
                              <a:gd name="T98" fmla="*/ 112 w 281"/>
                              <a:gd name="T99" fmla="*/ 164 h 237"/>
                              <a:gd name="T100" fmla="*/ 144 w 281"/>
                              <a:gd name="T101" fmla="*/ 165 h 237"/>
                              <a:gd name="T102" fmla="*/ 155 w 281"/>
                              <a:gd name="T103" fmla="*/ 135 h 237"/>
                              <a:gd name="T104" fmla="*/ 187 w 281"/>
                              <a:gd name="T105" fmla="*/ 135 h 237"/>
                              <a:gd name="T106" fmla="*/ 197 w 281"/>
                              <a:gd name="T107" fmla="*/ 105 h 237"/>
                              <a:gd name="T108" fmla="*/ 230 w 281"/>
                              <a:gd name="T109" fmla="*/ 105 h 237"/>
                              <a:gd name="T110" fmla="*/ 240 w 281"/>
                              <a:gd name="T111" fmla="*/ 75 h 237"/>
                              <a:gd name="T112" fmla="*/ 272 w 281"/>
                              <a:gd name="T113" fmla="*/ 75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1" h="237">
                                <a:moveTo>
                                  <a:pt x="228" y="20"/>
                                </a:moveTo>
                                <a:cubicBezTo>
                                  <a:pt x="178" y="10"/>
                                  <a:pt x="178" y="10"/>
                                  <a:pt x="178" y="10"/>
                                </a:cubicBezTo>
                                <a:cubicBezTo>
                                  <a:pt x="164" y="19"/>
                                  <a:pt x="164" y="19"/>
                                  <a:pt x="164" y="19"/>
                                </a:cubicBezTo>
                                <a:cubicBezTo>
                                  <a:pt x="121" y="11"/>
                                  <a:pt x="121" y="11"/>
                                  <a:pt x="121" y="11"/>
                                </a:cubicBezTo>
                                <a:cubicBezTo>
                                  <a:pt x="118" y="13"/>
                                  <a:pt x="118" y="13"/>
                                  <a:pt x="118" y="13"/>
                                </a:cubicBezTo>
                                <a:cubicBezTo>
                                  <a:pt x="59" y="54"/>
                                  <a:pt x="59" y="54"/>
                                  <a:pt x="59" y="54"/>
                                </a:cubicBezTo>
                                <a:cubicBezTo>
                                  <a:pt x="47" y="37"/>
                                  <a:pt x="47" y="37"/>
                                  <a:pt x="47" y="37"/>
                                </a:cubicBezTo>
                                <a:cubicBezTo>
                                  <a:pt x="42" y="40"/>
                                  <a:pt x="42" y="40"/>
                                  <a:pt x="42" y="40"/>
                                </a:cubicBezTo>
                                <a:cubicBezTo>
                                  <a:pt x="55" y="58"/>
                                  <a:pt x="55" y="58"/>
                                  <a:pt x="55" y="58"/>
                                </a:cubicBezTo>
                                <a:cubicBezTo>
                                  <a:pt x="49" y="61"/>
                                  <a:pt x="49" y="61"/>
                                  <a:pt x="49" y="61"/>
                                </a:cubicBezTo>
                                <a:cubicBezTo>
                                  <a:pt x="43" y="52"/>
                                  <a:pt x="43" y="52"/>
                                  <a:pt x="43" y="52"/>
                                </a:cubicBezTo>
                                <a:cubicBezTo>
                                  <a:pt x="33" y="58"/>
                                  <a:pt x="33" y="58"/>
                                  <a:pt x="33" y="58"/>
                                </a:cubicBezTo>
                                <a:cubicBezTo>
                                  <a:pt x="40" y="68"/>
                                  <a:pt x="40" y="68"/>
                                  <a:pt x="40" y="68"/>
                                </a:cubicBezTo>
                                <a:cubicBezTo>
                                  <a:pt x="27" y="77"/>
                                  <a:pt x="27" y="77"/>
                                  <a:pt x="27" y="77"/>
                                </a:cubicBezTo>
                                <a:cubicBezTo>
                                  <a:pt x="15" y="86"/>
                                  <a:pt x="15" y="86"/>
                                  <a:pt x="15" y="86"/>
                                </a:cubicBezTo>
                                <a:cubicBezTo>
                                  <a:pt x="21" y="95"/>
                                  <a:pt x="21" y="95"/>
                                  <a:pt x="21" y="95"/>
                                </a:cubicBezTo>
                                <a:cubicBezTo>
                                  <a:pt x="29" y="90"/>
                                  <a:pt x="29" y="90"/>
                                  <a:pt x="29" y="90"/>
                                </a:cubicBezTo>
                                <a:cubicBezTo>
                                  <a:pt x="32" y="113"/>
                                  <a:pt x="32" y="113"/>
                                  <a:pt x="32" y="113"/>
                                </a:cubicBezTo>
                                <a:cubicBezTo>
                                  <a:pt x="0" y="135"/>
                                  <a:pt x="0" y="135"/>
                                  <a:pt x="0" y="135"/>
                                </a:cubicBezTo>
                                <a:cubicBezTo>
                                  <a:pt x="7" y="145"/>
                                  <a:pt x="7" y="145"/>
                                  <a:pt x="7" y="145"/>
                                </a:cubicBezTo>
                                <a:cubicBezTo>
                                  <a:pt x="14" y="140"/>
                                  <a:pt x="14" y="140"/>
                                  <a:pt x="14" y="140"/>
                                </a:cubicBezTo>
                                <a:cubicBezTo>
                                  <a:pt x="34" y="169"/>
                                  <a:pt x="34" y="169"/>
                                  <a:pt x="34" y="169"/>
                                </a:cubicBezTo>
                                <a:cubicBezTo>
                                  <a:pt x="15" y="182"/>
                                  <a:pt x="15" y="182"/>
                                  <a:pt x="15" y="182"/>
                                </a:cubicBezTo>
                                <a:cubicBezTo>
                                  <a:pt x="41" y="199"/>
                                  <a:pt x="41" y="199"/>
                                  <a:pt x="41" y="199"/>
                                </a:cubicBezTo>
                                <a:cubicBezTo>
                                  <a:pt x="256" y="49"/>
                                  <a:pt x="256" y="49"/>
                                  <a:pt x="256" y="49"/>
                                </a:cubicBezTo>
                                <a:cubicBezTo>
                                  <a:pt x="257" y="0"/>
                                  <a:pt x="257" y="0"/>
                                  <a:pt x="257" y="0"/>
                                </a:cubicBezTo>
                                <a:cubicBezTo>
                                  <a:pt x="228" y="20"/>
                                  <a:pt x="228" y="20"/>
                                  <a:pt x="228" y="20"/>
                                </a:cubicBezTo>
                                <a:cubicBezTo>
                                  <a:pt x="228" y="20"/>
                                  <a:pt x="228" y="20"/>
                                  <a:pt x="228" y="20"/>
                                </a:cubicBezTo>
                                <a:close/>
                                <a:moveTo>
                                  <a:pt x="59" y="132"/>
                                </a:moveTo>
                                <a:cubicBezTo>
                                  <a:pt x="39" y="145"/>
                                  <a:pt x="39" y="145"/>
                                  <a:pt x="39" y="145"/>
                                </a:cubicBezTo>
                                <a:cubicBezTo>
                                  <a:pt x="34" y="137"/>
                                  <a:pt x="34" y="137"/>
                                  <a:pt x="34" y="137"/>
                                </a:cubicBezTo>
                                <a:cubicBezTo>
                                  <a:pt x="53" y="124"/>
                                  <a:pt x="53" y="124"/>
                                  <a:pt x="53" y="124"/>
                                </a:cubicBezTo>
                                <a:cubicBezTo>
                                  <a:pt x="59" y="132"/>
                                  <a:pt x="59" y="132"/>
                                  <a:pt x="59" y="132"/>
                                </a:cubicBezTo>
                                <a:cubicBezTo>
                                  <a:pt x="59" y="132"/>
                                  <a:pt x="59" y="132"/>
                                  <a:pt x="59" y="132"/>
                                </a:cubicBezTo>
                                <a:close/>
                                <a:moveTo>
                                  <a:pt x="45" y="85"/>
                                </a:moveTo>
                                <a:cubicBezTo>
                                  <a:pt x="64" y="71"/>
                                  <a:pt x="64" y="71"/>
                                  <a:pt x="64" y="71"/>
                                </a:cubicBezTo>
                                <a:cubicBezTo>
                                  <a:pt x="70" y="79"/>
                                  <a:pt x="70" y="79"/>
                                  <a:pt x="70" y="79"/>
                                </a:cubicBezTo>
                                <a:cubicBezTo>
                                  <a:pt x="51" y="93"/>
                                  <a:pt x="51" y="93"/>
                                  <a:pt x="51" y="93"/>
                                </a:cubicBezTo>
                                <a:cubicBezTo>
                                  <a:pt x="45" y="85"/>
                                  <a:pt x="45" y="85"/>
                                  <a:pt x="45" y="85"/>
                                </a:cubicBezTo>
                                <a:cubicBezTo>
                                  <a:pt x="45" y="85"/>
                                  <a:pt x="45" y="85"/>
                                  <a:pt x="45" y="85"/>
                                </a:cubicBezTo>
                                <a:close/>
                                <a:moveTo>
                                  <a:pt x="91" y="109"/>
                                </a:moveTo>
                                <a:cubicBezTo>
                                  <a:pt x="72" y="123"/>
                                  <a:pt x="72" y="123"/>
                                  <a:pt x="72" y="123"/>
                                </a:cubicBezTo>
                                <a:cubicBezTo>
                                  <a:pt x="66" y="114"/>
                                  <a:pt x="66" y="114"/>
                                  <a:pt x="66" y="114"/>
                                </a:cubicBezTo>
                                <a:cubicBezTo>
                                  <a:pt x="85" y="101"/>
                                  <a:pt x="85" y="101"/>
                                  <a:pt x="85" y="101"/>
                                </a:cubicBezTo>
                                <a:cubicBezTo>
                                  <a:pt x="91" y="109"/>
                                  <a:pt x="91" y="109"/>
                                  <a:pt x="91" y="109"/>
                                </a:cubicBezTo>
                                <a:cubicBezTo>
                                  <a:pt x="91" y="109"/>
                                  <a:pt x="91" y="109"/>
                                  <a:pt x="91" y="109"/>
                                </a:cubicBezTo>
                                <a:close/>
                                <a:moveTo>
                                  <a:pt x="77" y="62"/>
                                </a:moveTo>
                                <a:cubicBezTo>
                                  <a:pt x="97" y="49"/>
                                  <a:pt x="97" y="49"/>
                                  <a:pt x="97" y="49"/>
                                </a:cubicBezTo>
                                <a:cubicBezTo>
                                  <a:pt x="102" y="57"/>
                                  <a:pt x="102" y="57"/>
                                  <a:pt x="102" y="57"/>
                                </a:cubicBezTo>
                                <a:cubicBezTo>
                                  <a:pt x="83" y="71"/>
                                  <a:pt x="83" y="71"/>
                                  <a:pt x="83" y="71"/>
                                </a:cubicBezTo>
                                <a:cubicBezTo>
                                  <a:pt x="77" y="62"/>
                                  <a:pt x="77" y="62"/>
                                  <a:pt x="77" y="62"/>
                                </a:cubicBezTo>
                                <a:cubicBezTo>
                                  <a:pt x="77" y="62"/>
                                  <a:pt x="77" y="62"/>
                                  <a:pt x="77" y="62"/>
                                </a:cubicBezTo>
                                <a:close/>
                                <a:moveTo>
                                  <a:pt x="124" y="86"/>
                                </a:moveTo>
                                <a:cubicBezTo>
                                  <a:pt x="104" y="100"/>
                                  <a:pt x="104" y="100"/>
                                  <a:pt x="104" y="100"/>
                                </a:cubicBezTo>
                                <a:cubicBezTo>
                                  <a:pt x="98" y="92"/>
                                  <a:pt x="98" y="92"/>
                                  <a:pt x="98" y="92"/>
                                </a:cubicBezTo>
                                <a:cubicBezTo>
                                  <a:pt x="118" y="78"/>
                                  <a:pt x="118" y="78"/>
                                  <a:pt x="118" y="78"/>
                                </a:cubicBezTo>
                                <a:cubicBezTo>
                                  <a:pt x="124" y="86"/>
                                  <a:pt x="124" y="86"/>
                                  <a:pt x="124" y="86"/>
                                </a:cubicBezTo>
                                <a:cubicBezTo>
                                  <a:pt x="124" y="86"/>
                                  <a:pt x="124" y="86"/>
                                  <a:pt x="124" y="86"/>
                                </a:cubicBezTo>
                                <a:close/>
                                <a:moveTo>
                                  <a:pt x="109" y="40"/>
                                </a:moveTo>
                                <a:cubicBezTo>
                                  <a:pt x="129" y="26"/>
                                  <a:pt x="129" y="26"/>
                                  <a:pt x="129" y="26"/>
                                </a:cubicBezTo>
                                <a:cubicBezTo>
                                  <a:pt x="135" y="34"/>
                                  <a:pt x="135" y="34"/>
                                  <a:pt x="135" y="34"/>
                                </a:cubicBezTo>
                                <a:cubicBezTo>
                                  <a:pt x="115" y="48"/>
                                  <a:pt x="115" y="48"/>
                                  <a:pt x="115" y="48"/>
                                </a:cubicBezTo>
                                <a:cubicBezTo>
                                  <a:pt x="109" y="40"/>
                                  <a:pt x="109" y="40"/>
                                  <a:pt x="109" y="40"/>
                                </a:cubicBezTo>
                                <a:cubicBezTo>
                                  <a:pt x="109" y="40"/>
                                  <a:pt x="109" y="40"/>
                                  <a:pt x="109" y="40"/>
                                </a:cubicBezTo>
                                <a:close/>
                                <a:moveTo>
                                  <a:pt x="156" y="64"/>
                                </a:moveTo>
                                <a:cubicBezTo>
                                  <a:pt x="136" y="77"/>
                                  <a:pt x="136" y="77"/>
                                  <a:pt x="136" y="77"/>
                                </a:cubicBezTo>
                                <a:cubicBezTo>
                                  <a:pt x="131" y="69"/>
                                  <a:pt x="131" y="69"/>
                                  <a:pt x="131" y="69"/>
                                </a:cubicBezTo>
                                <a:cubicBezTo>
                                  <a:pt x="150" y="55"/>
                                  <a:pt x="150" y="55"/>
                                  <a:pt x="150" y="55"/>
                                </a:cubicBezTo>
                                <a:cubicBezTo>
                                  <a:pt x="156" y="64"/>
                                  <a:pt x="156" y="64"/>
                                  <a:pt x="156" y="64"/>
                                </a:cubicBezTo>
                                <a:cubicBezTo>
                                  <a:pt x="156" y="64"/>
                                  <a:pt x="156" y="64"/>
                                  <a:pt x="156" y="64"/>
                                </a:cubicBezTo>
                                <a:close/>
                                <a:moveTo>
                                  <a:pt x="188" y="41"/>
                                </a:moveTo>
                                <a:cubicBezTo>
                                  <a:pt x="169" y="55"/>
                                  <a:pt x="169" y="55"/>
                                  <a:pt x="169" y="55"/>
                                </a:cubicBezTo>
                                <a:cubicBezTo>
                                  <a:pt x="163" y="46"/>
                                  <a:pt x="163" y="46"/>
                                  <a:pt x="163" y="46"/>
                                </a:cubicBezTo>
                                <a:cubicBezTo>
                                  <a:pt x="182" y="33"/>
                                  <a:pt x="182" y="33"/>
                                  <a:pt x="182" y="33"/>
                                </a:cubicBezTo>
                                <a:cubicBezTo>
                                  <a:pt x="188" y="41"/>
                                  <a:pt x="188" y="41"/>
                                  <a:pt x="188" y="41"/>
                                </a:cubicBezTo>
                                <a:cubicBezTo>
                                  <a:pt x="188" y="41"/>
                                  <a:pt x="188" y="41"/>
                                  <a:pt x="188" y="41"/>
                                </a:cubicBezTo>
                                <a:close/>
                                <a:moveTo>
                                  <a:pt x="240" y="34"/>
                                </a:moveTo>
                                <a:cubicBezTo>
                                  <a:pt x="238" y="35"/>
                                  <a:pt x="236" y="35"/>
                                  <a:pt x="235" y="33"/>
                                </a:cubicBezTo>
                                <a:cubicBezTo>
                                  <a:pt x="234" y="31"/>
                                  <a:pt x="234" y="29"/>
                                  <a:pt x="236" y="28"/>
                                </a:cubicBezTo>
                                <a:cubicBezTo>
                                  <a:pt x="238" y="27"/>
                                  <a:pt x="240" y="27"/>
                                  <a:pt x="241" y="29"/>
                                </a:cubicBezTo>
                                <a:cubicBezTo>
                                  <a:pt x="242" y="30"/>
                                  <a:pt x="242" y="33"/>
                                  <a:pt x="240" y="34"/>
                                </a:cubicBezTo>
                                <a:close/>
                                <a:moveTo>
                                  <a:pt x="272" y="75"/>
                                </a:moveTo>
                                <a:cubicBezTo>
                                  <a:pt x="281" y="87"/>
                                  <a:pt x="281" y="87"/>
                                  <a:pt x="281" y="87"/>
                                </a:cubicBezTo>
                                <a:cubicBezTo>
                                  <a:pt x="273" y="92"/>
                                  <a:pt x="263" y="95"/>
                                  <a:pt x="254" y="94"/>
                                </a:cubicBezTo>
                                <a:cubicBezTo>
                                  <a:pt x="252" y="103"/>
                                  <a:pt x="246" y="111"/>
                                  <a:pt x="238" y="117"/>
                                </a:cubicBezTo>
                                <a:cubicBezTo>
                                  <a:pt x="230" y="122"/>
                                  <a:pt x="220" y="125"/>
                                  <a:pt x="211" y="124"/>
                                </a:cubicBezTo>
                                <a:cubicBezTo>
                                  <a:pt x="208" y="133"/>
                                  <a:pt x="203" y="141"/>
                                  <a:pt x="195" y="147"/>
                                </a:cubicBezTo>
                                <a:cubicBezTo>
                                  <a:pt x="188" y="152"/>
                                  <a:pt x="178" y="155"/>
                                  <a:pt x="168" y="154"/>
                                </a:cubicBezTo>
                                <a:cubicBezTo>
                                  <a:pt x="166" y="163"/>
                                  <a:pt x="161" y="171"/>
                                  <a:pt x="152" y="177"/>
                                </a:cubicBezTo>
                                <a:cubicBezTo>
                                  <a:pt x="145" y="182"/>
                                  <a:pt x="135" y="185"/>
                                  <a:pt x="125" y="184"/>
                                </a:cubicBezTo>
                                <a:cubicBezTo>
                                  <a:pt x="123" y="193"/>
                                  <a:pt x="118" y="201"/>
                                  <a:pt x="110" y="207"/>
                                </a:cubicBezTo>
                                <a:cubicBezTo>
                                  <a:pt x="102" y="213"/>
                                  <a:pt x="92" y="214"/>
                                  <a:pt x="83" y="214"/>
                                </a:cubicBezTo>
                                <a:cubicBezTo>
                                  <a:pt x="80" y="223"/>
                                  <a:pt x="75" y="231"/>
                                  <a:pt x="67" y="237"/>
                                </a:cubicBezTo>
                                <a:cubicBezTo>
                                  <a:pt x="59" y="225"/>
                                  <a:pt x="59" y="225"/>
                                  <a:pt x="59" y="225"/>
                                </a:cubicBezTo>
                                <a:cubicBezTo>
                                  <a:pt x="65" y="220"/>
                                  <a:pt x="69" y="213"/>
                                  <a:pt x="69" y="205"/>
                                </a:cubicBezTo>
                                <a:cubicBezTo>
                                  <a:pt x="69" y="194"/>
                                  <a:pt x="69" y="194"/>
                                  <a:pt x="69" y="194"/>
                                </a:cubicBezTo>
                                <a:cubicBezTo>
                                  <a:pt x="79" y="198"/>
                                  <a:pt x="79" y="198"/>
                                  <a:pt x="79" y="198"/>
                                </a:cubicBezTo>
                                <a:cubicBezTo>
                                  <a:pt x="86" y="201"/>
                                  <a:pt x="95" y="200"/>
                                  <a:pt x="101" y="195"/>
                                </a:cubicBezTo>
                                <a:cubicBezTo>
                                  <a:pt x="108" y="190"/>
                                  <a:pt x="112" y="183"/>
                                  <a:pt x="112" y="175"/>
                                </a:cubicBezTo>
                                <a:cubicBezTo>
                                  <a:pt x="112" y="164"/>
                                  <a:pt x="112" y="164"/>
                                  <a:pt x="112" y="164"/>
                                </a:cubicBezTo>
                                <a:cubicBezTo>
                                  <a:pt x="122" y="168"/>
                                  <a:pt x="122" y="168"/>
                                  <a:pt x="122" y="168"/>
                                </a:cubicBezTo>
                                <a:cubicBezTo>
                                  <a:pt x="129" y="171"/>
                                  <a:pt x="138" y="169"/>
                                  <a:pt x="144" y="165"/>
                                </a:cubicBezTo>
                                <a:cubicBezTo>
                                  <a:pt x="151" y="160"/>
                                  <a:pt x="155" y="153"/>
                                  <a:pt x="155" y="145"/>
                                </a:cubicBezTo>
                                <a:cubicBezTo>
                                  <a:pt x="155" y="135"/>
                                  <a:pt x="155" y="135"/>
                                  <a:pt x="155" y="135"/>
                                </a:cubicBezTo>
                                <a:cubicBezTo>
                                  <a:pt x="164" y="138"/>
                                  <a:pt x="164" y="138"/>
                                  <a:pt x="164" y="138"/>
                                </a:cubicBezTo>
                                <a:cubicBezTo>
                                  <a:pt x="172" y="141"/>
                                  <a:pt x="181" y="140"/>
                                  <a:pt x="187" y="135"/>
                                </a:cubicBezTo>
                                <a:cubicBezTo>
                                  <a:pt x="194" y="130"/>
                                  <a:pt x="197" y="123"/>
                                  <a:pt x="198" y="115"/>
                                </a:cubicBezTo>
                                <a:cubicBezTo>
                                  <a:pt x="197" y="105"/>
                                  <a:pt x="197" y="105"/>
                                  <a:pt x="197" y="105"/>
                                </a:cubicBezTo>
                                <a:cubicBezTo>
                                  <a:pt x="207" y="108"/>
                                  <a:pt x="207" y="108"/>
                                  <a:pt x="207" y="108"/>
                                </a:cubicBezTo>
                                <a:cubicBezTo>
                                  <a:pt x="215" y="111"/>
                                  <a:pt x="223" y="110"/>
                                  <a:pt x="230" y="105"/>
                                </a:cubicBezTo>
                                <a:cubicBezTo>
                                  <a:pt x="237" y="100"/>
                                  <a:pt x="240" y="93"/>
                                  <a:pt x="240" y="85"/>
                                </a:cubicBezTo>
                                <a:cubicBezTo>
                                  <a:pt x="240" y="75"/>
                                  <a:pt x="240" y="75"/>
                                  <a:pt x="240" y="75"/>
                                </a:cubicBezTo>
                                <a:cubicBezTo>
                                  <a:pt x="250" y="78"/>
                                  <a:pt x="250" y="78"/>
                                  <a:pt x="250" y="78"/>
                                </a:cubicBezTo>
                                <a:cubicBezTo>
                                  <a:pt x="257" y="81"/>
                                  <a:pt x="266" y="80"/>
                                  <a:pt x="272" y="7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1" name="Freeform 3731"/>
                        <wps:cNvSpPr>
                          <a:spLocks noEditPoints="1"/>
                        </wps:cNvSpPr>
                        <wps:spPr bwMode="auto">
                          <a:xfrm>
                            <a:off x="10721975" y="3324225"/>
                            <a:ext cx="747713" cy="676275"/>
                          </a:xfrm>
                          <a:custGeom>
                            <a:avLst/>
                            <a:gdLst>
                              <a:gd name="T0" fmla="*/ 135 w 199"/>
                              <a:gd name="T1" fmla="*/ 87 h 180"/>
                              <a:gd name="T2" fmla="*/ 157 w 199"/>
                              <a:gd name="T3" fmla="*/ 99 h 180"/>
                              <a:gd name="T4" fmla="*/ 130 w 199"/>
                              <a:gd name="T5" fmla="*/ 160 h 180"/>
                              <a:gd name="T6" fmla="*/ 41 w 199"/>
                              <a:gd name="T7" fmla="*/ 143 h 180"/>
                              <a:gd name="T8" fmla="*/ 37 w 199"/>
                              <a:gd name="T9" fmla="*/ 76 h 180"/>
                              <a:gd name="T10" fmla="*/ 49 w 199"/>
                              <a:gd name="T11" fmla="*/ 91 h 180"/>
                              <a:gd name="T12" fmla="*/ 55 w 199"/>
                              <a:gd name="T13" fmla="*/ 134 h 180"/>
                              <a:gd name="T14" fmla="*/ 119 w 199"/>
                              <a:gd name="T15" fmla="*/ 145 h 180"/>
                              <a:gd name="T16" fmla="*/ 135 w 199"/>
                              <a:gd name="T17" fmla="*/ 87 h 180"/>
                              <a:gd name="T18" fmla="*/ 195 w 199"/>
                              <a:gd name="T19" fmla="*/ 60 h 180"/>
                              <a:gd name="T20" fmla="*/ 182 w 199"/>
                              <a:gd name="T21" fmla="*/ 63 h 180"/>
                              <a:gd name="T22" fmla="*/ 171 w 199"/>
                              <a:gd name="T23" fmla="*/ 79 h 180"/>
                              <a:gd name="T24" fmla="*/ 124 w 199"/>
                              <a:gd name="T25" fmla="*/ 48 h 180"/>
                              <a:gd name="T26" fmla="*/ 114 w 199"/>
                              <a:gd name="T27" fmla="*/ 49 h 180"/>
                              <a:gd name="T28" fmla="*/ 71 w 199"/>
                              <a:gd name="T29" fmla="*/ 78 h 180"/>
                              <a:gd name="T30" fmla="*/ 66 w 199"/>
                              <a:gd name="T31" fmla="*/ 72 h 180"/>
                              <a:gd name="T32" fmla="*/ 95 w 199"/>
                              <a:gd name="T33" fmla="*/ 52 h 180"/>
                              <a:gd name="T34" fmla="*/ 97 w 199"/>
                              <a:gd name="T35" fmla="*/ 40 h 180"/>
                              <a:gd name="T36" fmla="*/ 85 w 199"/>
                              <a:gd name="T37" fmla="*/ 38 h 180"/>
                              <a:gd name="T38" fmla="*/ 56 w 199"/>
                              <a:gd name="T39" fmla="*/ 58 h 180"/>
                              <a:gd name="T40" fmla="*/ 35 w 199"/>
                              <a:gd name="T41" fmla="*/ 33 h 180"/>
                              <a:gd name="T42" fmla="*/ 36 w 199"/>
                              <a:gd name="T43" fmla="*/ 10 h 180"/>
                              <a:gd name="T44" fmla="*/ 10 w 199"/>
                              <a:gd name="T45" fmla="*/ 6 h 180"/>
                              <a:gd name="T46" fmla="*/ 6 w 199"/>
                              <a:gd name="T47" fmla="*/ 31 h 180"/>
                              <a:gd name="T48" fmla="*/ 18 w 199"/>
                              <a:gd name="T49" fmla="*/ 39 h 180"/>
                              <a:gd name="T50" fmla="*/ 63 w 199"/>
                              <a:gd name="T51" fmla="*/ 96 h 180"/>
                              <a:gd name="T52" fmla="*/ 75 w 199"/>
                              <a:gd name="T53" fmla="*/ 98 h 180"/>
                              <a:gd name="T54" fmla="*/ 119 w 199"/>
                              <a:gd name="T55" fmla="*/ 67 h 180"/>
                              <a:gd name="T56" fmla="*/ 169 w 199"/>
                              <a:gd name="T57" fmla="*/ 98 h 180"/>
                              <a:gd name="T58" fmla="*/ 179 w 199"/>
                              <a:gd name="T59" fmla="*/ 99 h 180"/>
                              <a:gd name="T60" fmla="*/ 181 w 199"/>
                              <a:gd name="T61" fmla="*/ 96 h 180"/>
                              <a:gd name="T62" fmla="*/ 197 w 199"/>
                              <a:gd name="T63" fmla="*/ 72 h 180"/>
                              <a:gd name="T64" fmla="*/ 195 w 199"/>
                              <a:gd name="T65" fmla="*/ 6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9" h="180">
                                <a:moveTo>
                                  <a:pt x="135" y="87"/>
                                </a:moveTo>
                                <a:cubicBezTo>
                                  <a:pt x="157" y="99"/>
                                  <a:pt x="157" y="99"/>
                                  <a:pt x="157" y="99"/>
                                </a:cubicBezTo>
                                <a:cubicBezTo>
                                  <a:pt x="159" y="122"/>
                                  <a:pt x="149" y="146"/>
                                  <a:pt x="130" y="160"/>
                                </a:cubicBezTo>
                                <a:cubicBezTo>
                                  <a:pt x="101" y="180"/>
                                  <a:pt x="61" y="172"/>
                                  <a:pt x="41" y="143"/>
                                </a:cubicBezTo>
                                <a:cubicBezTo>
                                  <a:pt x="26" y="123"/>
                                  <a:pt x="26" y="97"/>
                                  <a:pt x="37" y="76"/>
                                </a:cubicBezTo>
                                <a:cubicBezTo>
                                  <a:pt x="49" y="91"/>
                                  <a:pt x="49" y="91"/>
                                  <a:pt x="49" y="91"/>
                                </a:cubicBezTo>
                                <a:cubicBezTo>
                                  <a:pt x="45" y="105"/>
                                  <a:pt x="46" y="121"/>
                                  <a:pt x="55" y="134"/>
                                </a:cubicBezTo>
                                <a:cubicBezTo>
                                  <a:pt x="69" y="154"/>
                                  <a:pt x="98" y="159"/>
                                  <a:pt x="119" y="145"/>
                                </a:cubicBezTo>
                                <a:cubicBezTo>
                                  <a:pt x="138" y="132"/>
                                  <a:pt x="144" y="107"/>
                                  <a:pt x="135" y="87"/>
                                </a:cubicBezTo>
                                <a:close/>
                                <a:moveTo>
                                  <a:pt x="195" y="60"/>
                                </a:moveTo>
                                <a:cubicBezTo>
                                  <a:pt x="190" y="57"/>
                                  <a:pt x="185" y="58"/>
                                  <a:pt x="182" y="63"/>
                                </a:cubicBezTo>
                                <a:cubicBezTo>
                                  <a:pt x="171" y="79"/>
                                  <a:pt x="171" y="79"/>
                                  <a:pt x="171" y="79"/>
                                </a:cubicBezTo>
                                <a:cubicBezTo>
                                  <a:pt x="124" y="48"/>
                                  <a:pt x="124" y="48"/>
                                  <a:pt x="124" y="48"/>
                                </a:cubicBezTo>
                                <a:cubicBezTo>
                                  <a:pt x="121" y="47"/>
                                  <a:pt x="117" y="47"/>
                                  <a:pt x="114" y="49"/>
                                </a:cubicBezTo>
                                <a:cubicBezTo>
                                  <a:pt x="71" y="78"/>
                                  <a:pt x="71" y="78"/>
                                  <a:pt x="71" y="78"/>
                                </a:cubicBezTo>
                                <a:cubicBezTo>
                                  <a:pt x="66" y="72"/>
                                  <a:pt x="66" y="72"/>
                                  <a:pt x="66" y="72"/>
                                </a:cubicBezTo>
                                <a:cubicBezTo>
                                  <a:pt x="95" y="52"/>
                                  <a:pt x="95" y="52"/>
                                  <a:pt x="95" y="52"/>
                                </a:cubicBezTo>
                                <a:cubicBezTo>
                                  <a:pt x="99" y="49"/>
                                  <a:pt x="100" y="44"/>
                                  <a:pt x="97" y="40"/>
                                </a:cubicBezTo>
                                <a:cubicBezTo>
                                  <a:pt x="94" y="36"/>
                                  <a:pt x="89" y="35"/>
                                  <a:pt x="85" y="38"/>
                                </a:cubicBezTo>
                                <a:cubicBezTo>
                                  <a:pt x="56" y="58"/>
                                  <a:pt x="56" y="58"/>
                                  <a:pt x="56" y="58"/>
                                </a:cubicBezTo>
                                <a:cubicBezTo>
                                  <a:pt x="35" y="33"/>
                                  <a:pt x="35" y="33"/>
                                  <a:pt x="35" y="33"/>
                                </a:cubicBezTo>
                                <a:cubicBezTo>
                                  <a:pt x="40" y="26"/>
                                  <a:pt x="41" y="17"/>
                                  <a:pt x="36" y="10"/>
                                </a:cubicBezTo>
                                <a:cubicBezTo>
                                  <a:pt x="30" y="2"/>
                                  <a:pt x="19" y="0"/>
                                  <a:pt x="10" y="6"/>
                                </a:cubicBezTo>
                                <a:cubicBezTo>
                                  <a:pt x="2" y="11"/>
                                  <a:pt x="0" y="23"/>
                                  <a:pt x="6" y="31"/>
                                </a:cubicBezTo>
                                <a:cubicBezTo>
                                  <a:pt x="9" y="35"/>
                                  <a:pt x="13" y="38"/>
                                  <a:pt x="18" y="39"/>
                                </a:cubicBezTo>
                                <a:cubicBezTo>
                                  <a:pt x="63" y="96"/>
                                  <a:pt x="63" y="96"/>
                                  <a:pt x="63" y="96"/>
                                </a:cubicBezTo>
                                <a:cubicBezTo>
                                  <a:pt x="65" y="100"/>
                                  <a:pt x="71" y="101"/>
                                  <a:pt x="75" y="98"/>
                                </a:cubicBezTo>
                                <a:cubicBezTo>
                                  <a:pt x="119" y="67"/>
                                  <a:pt x="119" y="67"/>
                                  <a:pt x="119" y="67"/>
                                </a:cubicBezTo>
                                <a:cubicBezTo>
                                  <a:pt x="169" y="98"/>
                                  <a:pt x="169" y="98"/>
                                  <a:pt x="169" y="98"/>
                                </a:cubicBezTo>
                                <a:cubicBezTo>
                                  <a:pt x="172" y="100"/>
                                  <a:pt x="176" y="101"/>
                                  <a:pt x="179" y="99"/>
                                </a:cubicBezTo>
                                <a:cubicBezTo>
                                  <a:pt x="180" y="98"/>
                                  <a:pt x="180" y="97"/>
                                  <a:pt x="181" y="96"/>
                                </a:cubicBezTo>
                                <a:cubicBezTo>
                                  <a:pt x="197" y="72"/>
                                  <a:pt x="197" y="72"/>
                                  <a:pt x="197" y="72"/>
                                </a:cubicBezTo>
                                <a:cubicBezTo>
                                  <a:pt x="199" y="69"/>
                                  <a:pt x="198" y="63"/>
                                  <a:pt x="195" y="6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2" name="Freeform 3732"/>
                        <wps:cNvSpPr>
                          <a:spLocks noEditPoints="1"/>
                        </wps:cNvSpPr>
                        <wps:spPr bwMode="auto">
                          <a:xfrm>
                            <a:off x="11112" y="239713"/>
                            <a:ext cx="952500" cy="709613"/>
                          </a:xfrm>
                          <a:custGeom>
                            <a:avLst/>
                            <a:gdLst>
                              <a:gd name="T0" fmla="*/ 155 w 254"/>
                              <a:gd name="T1" fmla="*/ 64 h 189"/>
                              <a:gd name="T2" fmla="*/ 139 w 254"/>
                              <a:gd name="T3" fmla="*/ 75 h 189"/>
                              <a:gd name="T4" fmla="*/ 180 w 254"/>
                              <a:gd name="T5" fmla="*/ 175 h 189"/>
                              <a:gd name="T6" fmla="*/ 215 w 254"/>
                              <a:gd name="T7" fmla="*/ 150 h 189"/>
                              <a:gd name="T8" fmla="*/ 219 w 254"/>
                              <a:gd name="T9" fmla="*/ 71 h 189"/>
                              <a:gd name="T10" fmla="*/ 182 w 254"/>
                              <a:gd name="T11" fmla="*/ 114 h 189"/>
                              <a:gd name="T12" fmla="*/ 183 w 254"/>
                              <a:gd name="T13" fmla="*/ 130 h 189"/>
                              <a:gd name="T14" fmla="*/ 206 w 254"/>
                              <a:gd name="T15" fmla="*/ 124 h 189"/>
                              <a:gd name="T16" fmla="*/ 167 w 254"/>
                              <a:gd name="T17" fmla="*/ 124 h 189"/>
                              <a:gd name="T18" fmla="*/ 159 w 254"/>
                              <a:gd name="T19" fmla="*/ 121 h 189"/>
                              <a:gd name="T20" fmla="*/ 159 w 254"/>
                              <a:gd name="T21" fmla="*/ 113 h 189"/>
                              <a:gd name="T22" fmla="*/ 179 w 254"/>
                              <a:gd name="T23" fmla="*/ 85 h 189"/>
                              <a:gd name="T24" fmla="*/ 170 w 254"/>
                              <a:gd name="T25" fmla="*/ 96 h 189"/>
                              <a:gd name="T26" fmla="*/ 171 w 254"/>
                              <a:gd name="T27" fmla="*/ 113 h 189"/>
                              <a:gd name="T28" fmla="*/ 178 w 254"/>
                              <a:gd name="T29" fmla="*/ 108 h 189"/>
                              <a:gd name="T30" fmla="*/ 149 w 254"/>
                              <a:gd name="T31" fmla="*/ 54 h 189"/>
                              <a:gd name="T32" fmla="*/ 131 w 254"/>
                              <a:gd name="T33" fmla="*/ 66 h 189"/>
                              <a:gd name="T34" fmla="*/ 127 w 254"/>
                              <a:gd name="T35" fmla="*/ 53 h 189"/>
                              <a:gd name="T36" fmla="*/ 137 w 254"/>
                              <a:gd name="T37" fmla="*/ 22 h 189"/>
                              <a:gd name="T38" fmla="*/ 132 w 254"/>
                              <a:gd name="T39" fmla="*/ 48 h 189"/>
                              <a:gd name="T40" fmla="*/ 49 w 254"/>
                              <a:gd name="T41" fmla="*/ 63 h 189"/>
                              <a:gd name="T42" fmla="*/ 50 w 254"/>
                              <a:gd name="T43" fmla="*/ 73 h 189"/>
                              <a:gd name="T44" fmla="*/ 49 w 254"/>
                              <a:gd name="T45" fmla="*/ 63 h 189"/>
                              <a:gd name="T46" fmla="*/ 70 w 254"/>
                              <a:gd name="T47" fmla="*/ 77 h 189"/>
                              <a:gd name="T48" fmla="*/ 63 w 254"/>
                              <a:gd name="T49" fmla="*/ 76 h 189"/>
                              <a:gd name="T50" fmla="*/ 91 w 254"/>
                              <a:gd name="T51" fmla="*/ 39 h 189"/>
                              <a:gd name="T52" fmla="*/ 35 w 254"/>
                              <a:gd name="T53" fmla="*/ 41 h 189"/>
                              <a:gd name="T54" fmla="*/ 15 w 254"/>
                              <a:gd name="T55" fmla="*/ 93 h 189"/>
                              <a:gd name="T56" fmla="*/ 76 w 254"/>
                              <a:gd name="T57" fmla="*/ 112 h 189"/>
                              <a:gd name="T58" fmla="*/ 104 w 254"/>
                              <a:gd name="T59" fmla="*/ 92 h 189"/>
                              <a:gd name="T60" fmla="*/ 73 w 254"/>
                              <a:gd name="T61" fmla="*/ 90 h 189"/>
                              <a:gd name="T62" fmla="*/ 72 w 254"/>
                              <a:gd name="T63" fmla="*/ 99 h 189"/>
                              <a:gd name="T64" fmla="*/ 54 w 254"/>
                              <a:gd name="T65" fmla="*/ 97 h 189"/>
                              <a:gd name="T66" fmla="*/ 65 w 254"/>
                              <a:gd name="T67" fmla="*/ 87 h 189"/>
                              <a:gd name="T68" fmla="*/ 57 w 254"/>
                              <a:gd name="T69" fmla="*/ 79 h 189"/>
                              <a:gd name="T70" fmla="*/ 41 w 254"/>
                              <a:gd name="T71" fmla="*/ 76 h 189"/>
                              <a:gd name="T72" fmla="*/ 41 w 254"/>
                              <a:gd name="T73" fmla="*/ 53 h 189"/>
                              <a:gd name="T74" fmla="*/ 49 w 254"/>
                              <a:gd name="T75" fmla="*/ 54 h 189"/>
                              <a:gd name="T76" fmla="*/ 60 w 254"/>
                              <a:gd name="T77" fmla="*/ 59 h 189"/>
                              <a:gd name="T78" fmla="*/ 58 w 254"/>
                              <a:gd name="T79" fmla="*/ 69 h 189"/>
                              <a:gd name="T80" fmla="*/ 69 w 254"/>
                              <a:gd name="T81" fmla="*/ 66 h 189"/>
                              <a:gd name="T82" fmla="*/ 73 w 254"/>
                              <a:gd name="T83" fmla="*/ 90 h 189"/>
                              <a:gd name="T84" fmla="*/ 0 w 254"/>
                              <a:gd name="T85" fmla="*/ 18 h 189"/>
                              <a:gd name="T86" fmla="*/ 26 w 254"/>
                              <a:gd name="T87" fmla="*/ 19 h 189"/>
                              <a:gd name="T88" fmla="*/ 17 w 254"/>
                              <a:gd name="T89" fmla="*/ 25 h 189"/>
                              <a:gd name="T90" fmla="*/ 35 w 254"/>
                              <a:gd name="T91" fmla="*/ 26 h 189"/>
                              <a:gd name="T92" fmla="*/ 21 w 254"/>
                              <a:gd name="T93" fmla="*/ 36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4" h="189">
                                <a:moveTo>
                                  <a:pt x="219" y="71"/>
                                </a:moveTo>
                                <a:cubicBezTo>
                                  <a:pt x="203" y="55"/>
                                  <a:pt x="170" y="60"/>
                                  <a:pt x="155" y="64"/>
                                </a:cubicBezTo>
                                <a:cubicBezTo>
                                  <a:pt x="154" y="67"/>
                                  <a:pt x="152" y="70"/>
                                  <a:pt x="149" y="72"/>
                                </a:cubicBezTo>
                                <a:cubicBezTo>
                                  <a:pt x="146" y="74"/>
                                  <a:pt x="142" y="75"/>
                                  <a:pt x="139" y="75"/>
                                </a:cubicBezTo>
                                <a:cubicBezTo>
                                  <a:pt x="130" y="88"/>
                                  <a:pt x="114" y="118"/>
                                  <a:pt x="124" y="137"/>
                                </a:cubicBezTo>
                                <a:cubicBezTo>
                                  <a:pt x="137" y="164"/>
                                  <a:pt x="160" y="189"/>
                                  <a:pt x="180" y="175"/>
                                </a:cubicBezTo>
                                <a:cubicBezTo>
                                  <a:pt x="187" y="170"/>
                                  <a:pt x="194" y="165"/>
                                  <a:pt x="200" y="161"/>
                                </a:cubicBezTo>
                                <a:cubicBezTo>
                                  <a:pt x="200" y="161"/>
                                  <a:pt x="206" y="157"/>
                                  <a:pt x="215" y="150"/>
                                </a:cubicBezTo>
                                <a:cubicBezTo>
                                  <a:pt x="220" y="147"/>
                                  <a:pt x="227" y="142"/>
                                  <a:pt x="235" y="136"/>
                                </a:cubicBezTo>
                                <a:cubicBezTo>
                                  <a:pt x="254" y="123"/>
                                  <a:pt x="239" y="93"/>
                                  <a:pt x="219" y="71"/>
                                </a:cubicBezTo>
                                <a:close/>
                                <a:moveTo>
                                  <a:pt x="178" y="108"/>
                                </a:moveTo>
                                <a:cubicBezTo>
                                  <a:pt x="182" y="114"/>
                                  <a:pt x="182" y="114"/>
                                  <a:pt x="182" y="114"/>
                                </a:cubicBezTo>
                                <a:cubicBezTo>
                                  <a:pt x="175" y="119"/>
                                  <a:pt x="175" y="119"/>
                                  <a:pt x="175" y="119"/>
                                </a:cubicBezTo>
                                <a:cubicBezTo>
                                  <a:pt x="183" y="130"/>
                                  <a:pt x="183" y="130"/>
                                  <a:pt x="183" y="130"/>
                                </a:cubicBezTo>
                                <a:cubicBezTo>
                                  <a:pt x="201" y="117"/>
                                  <a:pt x="201" y="117"/>
                                  <a:pt x="201" y="117"/>
                                </a:cubicBezTo>
                                <a:cubicBezTo>
                                  <a:pt x="206" y="124"/>
                                  <a:pt x="206" y="124"/>
                                  <a:pt x="206" y="124"/>
                                </a:cubicBezTo>
                                <a:cubicBezTo>
                                  <a:pt x="180" y="143"/>
                                  <a:pt x="180" y="143"/>
                                  <a:pt x="180" y="143"/>
                                </a:cubicBezTo>
                                <a:cubicBezTo>
                                  <a:pt x="167" y="124"/>
                                  <a:pt x="167" y="124"/>
                                  <a:pt x="167" y="124"/>
                                </a:cubicBezTo>
                                <a:cubicBezTo>
                                  <a:pt x="163" y="127"/>
                                  <a:pt x="163" y="127"/>
                                  <a:pt x="163" y="127"/>
                                </a:cubicBezTo>
                                <a:cubicBezTo>
                                  <a:pt x="159" y="121"/>
                                  <a:pt x="159" y="121"/>
                                  <a:pt x="159" y="121"/>
                                </a:cubicBezTo>
                                <a:cubicBezTo>
                                  <a:pt x="163" y="119"/>
                                  <a:pt x="163" y="119"/>
                                  <a:pt x="163" y="119"/>
                                </a:cubicBezTo>
                                <a:cubicBezTo>
                                  <a:pt x="159" y="113"/>
                                  <a:pt x="159" y="113"/>
                                  <a:pt x="159" y="113"/>
                                </a:cubicBezTo>
                                <a:cubicBezTo>
                                  <a:pt x="153" y="104"/>
                                  <a:pt x="156" y="94"/>
                                  <a:pt x="164" y="88"/>
                                </a:cubicBezTo>
                                <a:cubicBezTo>
                                  <a:pt x="169" y="85"/>
                                  <a:pt x="173" y="84"/>
                                  <a:pt x="179" y="85"/>
                                </a:cubicBezTo>
                                <a:cubicBezTo>
                                  <a:pt x="177" y="94"/>
                                  <a:pt x="177" y="94"/>
                                  <a:pt x="177" y="94"/>
                                </a:cubicBezTo>
                                <a:cubicBezTo>
                                  <a:pt x="174" y="94"/>
                                  <a:pt x="172" y="94"/>
                                  <a:pt x="170" y="96"/>
                                </a:cubicBezTo>
                                <a:cubicBezTo>
                                  <a:pt x="165" y="98"/>
                                  <a:pt x="164" y="103"/>
                                  <a:pt x="168" y="108"/>
                                </a:cubicBezTo>
                                <a:cubicBezTo>
                                  <a:pt x="171" y="113"/>
                                  <a:pt x="171" y="113"/>
                                  <a:pt x="171" y="113"/>
                                </a:cubicBezTo>
                                <a:cubicBezTo>
                                  <a:pt x="178" y="108"/>
                                  <a:pt x="178" y="108"/>
                                  <a:pt x="178" y="108"/>
                                </a:cubicBezTo>
                                <a:cubicBezTo>
                                  <a:pt x="178" y="108"/>
                                  <a:pt x="178" y="108"/>
                                  <a:pt x="178" y="108"/>
                                </a:cubicBezTo>
                                <a:close/>
                                <a:moveTo>
                                  <a:pt x="134" y="52"/>
                                </a:moveTo>
                                <a:cubicBezTo>
                                  <a:pt x="139" y="48"/>
                                  <a:pt x="145" y="49"/>
                                  <a:pt x="149" y="54"/>
                                </a:cubicBezTo>
                                <a:cubicBezTo>
                                  <a:pt x="152" y="59"/>
                                  <a:pt x="151" y="65"/>
                                  <a:pt x="146" y="69"/>
                                </a:cubicBezTo>
                                <a:cubicBezTo>
                                  <a:pt x="141" y="72"/>
                                  <a:pt x="135" y="71"/>
                                  <a:pt x="131" y="66"/>
                                </a:cubicBezTo>
                                <a:cubicBezTo>
                                  <a:pt x="128" y="62"/>
                                  <a:pt x="129" y="55"/>
                                  <a:pt x="134" y="52"/>
                                </a:cubicBezTo>
                                <a:close/>
                                <a:moveTo>
                                  <a:pt x="127" y="53"/>
                                </a:moveTo>
                                <a:cubicBezTo>
                                  <a:pt x="106" y="44"/>
                                  <a:pt x="106" y="44"/>
                                  <a:pt x="106" y="44"/>
                                </a:cubicBezTo>
                                <a:cubicBezTo>
                                  <a:pt x="137" y="22"/>
                                  <a:pt x="137" y="22"/>
                                  <a:pt x="137" y="22"/>
                                </a:cubicBezTo>
                                <a:cubicBezTo>
                                  <a:pt x="138" y="45"/>
                                  <a:pt x="138" y="45"/>
                                  <a:pt x="138" y="45"/>
                                </a:cubicBezTo>
                                <a:cubicBezTo>
                                  <a:pt x="136" y="46"/>
                                  <a:pt x="134" y="47"/>
                                  <a:pt x="132" y="48"/>
                                </a:cubicBezTo>
                                <a:cubicBezTo>
                                  <a:pt x="130" y="49"/>
                                  <a:pt x="128" y="51"/>
                                  <a:pt x="127" y="53"/>
                                </a:cubicBezTo>
                                <a:close/>
                                <a:moveTo>
                                  <a:pt x="49" y="63"/>
                                </a:moveTo>
                                <a:cubicBezTo>
                                  <a:pt x="54" y="71"/>
                                  <a:pt x="54" y="71"/>
                                  <a:pt x="54" y="71"/>
                                </a:cubicBezTo>
                                <a:cubicBezTo>
                                  <a:pt x="53" y="73"/>
                                  <a:pt x="52" y="73"/>
                                  <a:pt x="50" y="73"/>
                                </a:cubicBezTo>
                                <a:cubicBezTo>
                                  <a:pt x="49" y="72"/>
                                  <a:pt x="48" y="72"/>
                                  <a:pt x="47" y="71"/>
                                </a:cubicBezTo>
                                <a:cubicBezTo>
                                  <a:pt x="46" y="69"/>
                                  <a:pt x="46" y="66"/>
                                  <a:pt x="49" y="63"/>
                                </a:cubicBezTo>
                                <a:close/>
                                <a:moveTo>
                                  <a:pt x="67" y="75"/>
                                </a:moveTo>
                                <a:cubicBezTo>
                                  <a:pt x="68" y="75"/>
                                  <a:pt x="70" y="76"/>
                                  <a:pt x="70" y="77"/>
                                </a:cubicBezTo>
                                <a:cubicBezTo>
                                  <a:pt x="72" y="79"/>
                                  <a:pt x="71" y="82"/>
                                  <a:pt x="69" y="84"/>
                                </a:cubicBezTo>
                                <a:cubicBezTo>
                                  <a:pt x="63" y="76"/>
                                  <a:pt x="63" y="76"/>
                                  <a:pt x="63" y="76"/>
                                </a:cubicBezTo>
                                <a:cubicBezTo>
                                  <a:pt x="64" y="75"/>
                                  <a:pt x="65" y="74"/>
                                  <a:pt x="67" y="75"/>
                                </a:cubicBezTo>
                                <a:close/>
                                <a:moveTo>
                                  <a:pt x="91" y="39"/>
                                </a:moveTo>
                                <a:cubicBezTo>
                                  <a:pt x="79" y="27"/>
                                  <a:pt x="52" y="31"/>
                                  <a:pt x="40" y="33"/>
                                </a:cubicBezTo>
                                <a:cubicBezTo>
                                  <a:pt x="39" y="36"/>
                                  <a:pt x="38" y="39"/>
                                  <a:pt x="35" y="41"/>
                                </a:cubicBezTo>
                                <a:cubicBezTo>
                                  <a:pt x="33" y="42"/>
                                  <a:pt x="29" y="43"/>
                                  <a:pt x="27" y="43"/>
                                </a:cubicBezTo>
                                <a:cubicBezTo>
                                  <a:pt x="20" y="53"/>
                                  <a:pt x="7" y="77"/>
                                  <a:pt x="15" y="93"/>
                                </a:cubicBezTo>
                                <a:cubicBezTo>
                                  <a:pt x="25" y="114"/>
                                  <a:pt x="44" y="134"/>
                                  <a:pt x="60" y="123"/>
                                </a:cubicBezTo>
                                <a:cubicBezTo>
                                  <a:pt x="66" y="119"/>
                                  <a:pt x="71" y="115"/>
                                  <a:pt x="76" y="112"/>
                                </a:cubicBezTo>
                                <a:cubicBezTo>
                                  <a:pt x="76" y="112"/>
                                  <a:pt x="81" y="108"/>
                                  <a:pt x="88" y="103"/>
                                </a:cubicBezTo>
                                <a:cubicBezTo>
                                  <a:pt x="93" y="100"/>
                                  <a:pt x="98" y="96"/>
                                  <a:pt x="104" y="92"/>
                                </a:cubicBezTo>
                                <a:cubicBezTo>
                                  <a:pt x="120" y="81"/>
                                  <a:pt x="107" y="57"/>
                                  <a:pt x="91" y="39"/>
                                </a:cubicBezTo>
                                <a:close/>
                                <a:moveTo>
                                  <a:pt x="73" y="90"/>
                                </a:moveTo>
                                <a:cubicBezTo>
                                  <a:pt x="77" y="95"/>
                                  <a:pt x="77" y="95"/>
                                  <a:pt x="77" y="95"/>
                                </a:cubicBezTo>
                                <a:cubicBezTo>
                                  <a:pt x="72" y="99"/>
                                  <a:pt x="72" y="99"/>
                                  <a:pt x="72" y="99"/>
                                </a:cubicBezTo>
                                <a:cubicBezTo>
                                  <a:pt x="69" y="94"/>
                                  <a:pt x="69" y="94"/>
                                  <a:pt x="69" y="94"/>
                                </a:cubicBezTo>
                                <a:cubicBezTo>
                                  <a:pt x="64" y="97"/>
                                  <a:pt x="59" y="98"/>
                                  <a:pt x="54" y="97"/>
                                </a:cubicBezTo>
                                <a:cubicBezTo>
                                  <a:pt x="55" y="90"/>
                                  <a:pt x="55" y="90"/>
                                  <a:pt x="55" y="90"/>
                                </a:cubicBezTo>
                                <a:cubicBezTo>
                                  <a:pt x="59" y="90"/>
                                  <a:pt x="62" y="89"/>
                                  <a:pt x="65" y="87"/>
                                </a:cubicBezTo>
                                <a:cubicBezTo>
                                  <a:pt x="59" y="78"/>
                                  <a:pt x="59" y="78"/>
                                  <a:pt x="59" y="78"/>
                                </a:cubicBezTo>
                                <a:cubicBezTo>
                                  <a:pt x="57" y="79"/>
                                  <a:pt x="57" y="79"/>
                                  <a:pt x="57" y="79"/>
                                </a:cubicBezTo>
                                <a:cubicBezTo>
                                  <a:pt x="54" y="81"/>
                                  <a:pt x="51" y="81"/>
                                  <a:pt x="48" y="81"/>
                                </a:cubicBezTo>
                                <a:cubicBezTo>
                                  <a:pt x="45" y="80"/>
                                  <a:pt x="43" y="79"/>
                                  <a:pt x="41" y="76"/>
                                </a:cubicBezTo>
                                <a:cubicBezTo>
                                  <a:pt x="37" y="70"/>
                                  <a:pt x="38" y="63"/>
                                  <a:pt x="44" y="58"/>
                                </a:cubicBezTo>
                                <a:cubicBezTo>
                                  <a:pt x="41" y="53"/>
                                  <a:pt x="41" y="53"/>
                                  <a:pt x="41" y="53"/>
                                </a:cubicBezTo>
                                <a:cubicBezTo>
                                  <a:pt x="45" y="50"/>
                                  <a:pt x="45" y="50"/>
                                  <a:pt x="45" y="50"/>
                                </a:cubicBezTo>
                                <a:cubicBezTo>
                                  <a:pt x="49" y="54"/>
                                  <a:pt x="49" y="54"/>
                                  <a:pt x="49" y="54"/>
                                </a:cubicBezTo>
                                <a:cubicBezTo>
                                  <a:pt x="53" y="52"/>
                                  <a:pt x="57" y="51"/>
                                  <a:pt x="61" y="52"/>
                                </a:cubicBezTo>
                                <a:cubicBezTo>
                                  <a:pt x="60" y="59"/>
                                  <a:pt x="60" y="59"/>
                                  <a:pt x="60" y="59"/>
                                </a:cubicBezTo>
                                <a:cubicBezTo>
                                  <a:pt x="57" y="59"/>
                                  <a:pt x="54" y="60"/>
                                  <a:pt x="52" y="61"/>
                                </a:cubicBezTo>
                                <a:cubicBezTo>
                                  <a:pt x="58" y="69"/>
                                  <a:pt x="58" y="69"/>
                                  <a:pt x="58" y="69"/>
                                </a:cubicBezTo>
                                <a:cubicBezTo>
                                  <a:pt x="60" y="68"/>
                                  <a:pt x="60" y="68"/>
                                  <a:pt x="60" y="68"/>
                                </a:cubicBezTo>
                                <a:cubicBezTo>
                                  <a:pt x="64" y="67"/>
                                  <a:pt x="67" y="66"/>
                                  <a:pt x="69" y="66"/>
                                </a:cubicBezTo>
                                <a:cubicBezTo>
                                  <a:pt x="72" y="67"/>
                                  <a:pt x="75" y="69"/>
                                  <a:pt x="77" y="72"/>
                                </a:cubicBezTo>
                                <a:cubicBezTo>
                                  <a:pt x="81" y="78"/>
                                  <a:pt x="79" y="85"/>
                                  <a:pt x="73" y="90"/>
                                </a:cubicBezTo>
                                <a:close/>
                                <a:moveTo>
                                  <a:pt x="17" y="25"/>
                                </a:moveTo>
                                <a:cubicBezTo>
                                  <a:pt x="0" y="18"/>
                                  <a:pt x="0" y="18"/>
                                  <a:pt x="0" y="18"/>
                                </a:cubicBezTo>
                                <a:cubicBezTo>
                                  <a:pt x="26" y="0"/>
                                  <a:pt x="26" y="0"/>
                                  <a:pt x="26" y="0"/>
                                </a:cubicBezTo>
                                <a:cubicBezTo>
                                  <a:pt x="26" y="19"/>
                                  <a:pt x="26" y="19"/>
                                  <a:pt x="26" y="19"/>
                                </a:cubicBezTo>
                                <a:cubicBezTo>
                                  <a:pt x="25" y="19"/>
                                  <a:pt x="23" y="19"/>
                                  <a:pt x="21" y="21"/>
                                </a:cubicBezTo>
                                <a:cubicBezTo>
                                  <a:pt x="19" y="22"/>
                                  <a:pt x="18" y="23"/>
                                  <a:pt x="17" y="25"/>
                                </a:cubicBezTo>
                                <a:close/>
                                <a:moveTo>
                                  <a:pt x="23" y="24"/>
                                </a:moveTo>
                                <a:cubicBezTo>
                                  <a:pt x="27" y="21"/>
                                  <a:pt x="32" y="22"/>
                                  <a:pt x="35" y="26"/>
                                </a:cubicBezTo>
                                <a:cubicBezTo>
                                  <a:pt x="38" y="29"/>
                                  <a:pt x="37" y="35"/>
                                  <a:pt x="33" y="38"/>
                                </a:cubicBezTo>
                                <a:cubicBezTo>
                                  <a:pt x="29" y="40"/>
                                  <a:pt x="24" y="39"/>
                                  <a:pt x="21" y="36"/>
                                </a:cubicBezTo>
                                <a:cubicBezTo>
                                  <a:pt x="18" y="32"/>
                                  <a:pt x="19" y="26"/>
                                  <a:pt x="23" y="2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3" name="Freeform 3733"/>
                        <wps:cNvSpPr>
                          <a:spLocks noEditPoints="1"/>
                        </wps:cNvSpPr>
                        <wps:spPr bwMode="auto">
                          <a:xfrm>
                            <a:off x="1090612" y="190500"/>
                            <a:ext cx="800100" cy="750888"/>
                          </a:xfrm>
                          <a:custGeom>
                            <a:avLst/>
                            <a:gdLst>
                              <a:gd name="T0" fmla="*/ 165 w 213"/>
                              <a:gd name="T1" fmla="*/ 27 h 200"/>
                              <a:gd name="T2" fmla="*/ 201 w 213"/>
                              <a:gd name="T3" fmla="*/ 126 h 200"/>
                              <a:gd name="T4" fmla="*/ 92 w 213"/>
                              <a:gd name="T5" fmla="*/ 164 h 200"/>
                              <a:gd name="T6" fmla="*/ 89 w 213"/>
                              <a:gd name="T7" fmla="*/ 180 h 200"/>
                              <a:gd name="T8" fmla="*/ 95 w 213"/>
                              <a:gd name="T9" fmla="*/ 200 h 200"/>
                              <a:gd name="T10" fmla="*/ 51 w 213"/>
                              <a:gd name="T11" fmla="*/ 116 h 200"/>
                              <a:gd name="T12" fmla="*/ 43 w 213"/>
                              <a:gd name="T13" fmla="*/ 47 h 200"/>
                              <a:gd name="T14" fmla="*/ 94 w 213"/>
                              <a:gd name="T15" fmla="*/ 60 h 200"/>
                              <a:gd name="T16" fmla="*/ 93 w 213"/>
                              <a:gd name="T17" fmla="*/ 63 h 200"/>
                              <a:gd name="T18" fmla="*/ 42 w 213"/>
                              <a:gd name="T19" fmla="*/ 50 h 200"/>
                              <a:gd name="T20" fmla="*/ 113 w 213"/>
                              <a:gd name="T21" fmla="*/ 94 h 200"/>
                              <a:gd name="T22" fmla="*/ 63 w 213"/>
                              <a:gd name="T23" fmla="*/ 81 h 200"/>
                              <a:gd name="T24" fmla="*/ 63 w 213"/>
                              <a:gd name="T25" fmla="*/ 78 h 200"/>
                              <a:gd name="T26" fmla="*/ 114 w 213"/>
                              <a:gd name="T27" fmla="*/ 91 h 200"/>
                              <a:gd name="T28" fmla="*/ 82 w 213"/>
                              <a:gd name="T29" fmla="*/ 108 h 200"/>
                              <a:gd name="T30" fmla="*/ 132 w 213"/>
                              <a:gd name="T31" fmla="*/ 122 h 200"/>
                              <a:gd name="T32" fmla="*/ 131 w 213"/>
                              <a:gd name="T33" fmla="*/ 125 h 200"/>
                              <a:gd name="T34" fmla="*/ 81 w 213"/>
                              <a:gd name="T35" fmla="*/ 112 h 200"/>
                              <a:gd name="T36" fmla="*/ 148 w 213"/>
                              <a:gd name="T37" fmla="*/ 157 h 200"/>
                              <a:gd name="T38" fmla="*/ 99 w 213"/>
                              <a:gd name="T39" fmla="*/ 144 h 200"/>
                              <a:gd name="T40" fmla="*/ 99 w 213"/>
                              <a:gd name="T41" fmla="*/ 140 h 200"/>
                              <a:gd name="T42" fmla="*/ 150 w 213"/>
                              <a:gd name="T43" fmla="*/ 154 h 200"/>
                              <a:gd name="T44" fmla="*/ 103 w 213"/>
                              <a:gd name="T45" fmla="*/ 73 h 200"/>
                              <a:gd name="T46" fmla="*/ 125 w 213"/>
                              <a:gd name="T47" fmla="*/ 25 h 200"/>
                              <a:gd name="T48" fmla="*/ 128 w 213"/>
                              <a:gd name="T49" fmla="*/ 56 h 200"/>
                              <a:gd name="T50" fmla="*/ 128 w 213"/>
                              <a:gd name="T51" fmla="*/ 27 h 200"/>
                              <a:gd name="T52" fmla="*/ 145 w 213"/>
                              <a:gd name="T53" fmla="*/ 56 h 200"/>
                              <a:gd name="T54" fmla="*/ 123 w 213"/>
                              <a:gd name="T55" fmla="*/ 103 h 200"/>
                              <a:gd name="T56" fmla="*/ 145 w 213"/>
                              <a:gd name="T57" fmla="*/ 56 h 200"/>
                              <a:gd name="T58" fmla="*/ 121 w 213"/>
                              <a:gd name="T59" fmla="*/ 102 h 200"/>
                              <a:gd name="T60" fmla="*/ 142 w 213"/>
                              <a:gd name="T61" fmla="*/ 54 h 200"/>
                              <a:gd name="T62" fmla="*/ 136 w 213"/>
                              <a:gd name="T63" fmla="*/ 132 h 200"/>
                              <a:gd name="T64" fmla="*/ 158 w 213"/>
                              <a:gd name="T65" fmla="*/ 84 h 200"/>
                              <a:gd name="T66" fmla="*/ 161 w 213"/>
                              <a:gd name="T67" fmla="*/ 114 h 200"/>
                              <a:gd name="T68" fmla="*/ 161 w 213"/>
                              <a:gd name="T69" fmla="*/ 86 h 200"/>
                              <a:gd name="T70" fmla="*/ 178 w 213"/>
                              <a:gd name="T71" fmla="*/ 113 h 200"/>
                              <a:gd name="T72" fmla="*/ 157 w 213"/>
                              <a:gd name="T73" fmla="*/ 160 h 200"/>
                              <a:gd name="T74" fmla="*/ 178 w 213"/>
                              <a:gd name="T75" fmla="*/ 113 h 200"/>
                              <a:gd name="T76" fmla="*/ 154 w 213"/>
                              <a:gd name="T77" fmla="*/ 159 h 200"/>
                              <a:gd name="T78" fmla="*/ 175 w 213"/>
                              <a:gd name="T79" fmla="*/ 112 h 200"/>
                              <a:gd name="T80" fmla="*/ 92 w 213"/>
                              <a:gd name="T81" fmla="*/ 51 h 200"/>
                              <a:gd name="T82" fmla="*/ 84 w 213"/>
                              <a:gd name="T83" fmla="*/ 0 h 200"/>
                              <a:gd name="T84" fmla="*/ 103 w 213"/>
                              <a:gd name="T85" fmla="*/ 23 h 200"/>
                              <a:gd name="T86" fmla="*/ 87 w 213"/>
                              <a:gd name="T87" fmla="*/ 0 h 200"/>
                              <a:gd name="T88" fmla="*/ 185 w 213"/>
                              <a:gd name="T89" fmla="*/ 52 h 200"/>
                              <a:gd name="T90" fmla="*/ 203 w 213"/>
                              <a:gd name="T91" fmla="*/ 12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3" h="200">
                                <a:moveTo>
                                  <a:pt x="201" y="126"/>
                                </a:moveTo>
                                <a:cubicBezTo>
                                  <a:pt x="193" y="108"/>
                                  <a:pt x="175" y="70"/>
                                  <a:pt x="165" y="27"/>
                                </a:cubicBezTo>
                                <a:cubicBezTo>
                                  <a:pt x="165" y="62"/>
                                  <a:pt x="182" y="110"/>
                                  <a:pt x="191" y="133"/>
                                </a:cubicBezTo>
                                <a:cubicBezTo>
                                  <a:pt x="201" y="126"/>
                                  <a:pt x="201" y="126"/>
                                  <a:pt x="201" y="126"/>
                                </a:cubicBezTo>
                                <a:close/>
                                <a:moveTo>
                                  <a:pt x="51" y="116"/>
                                </a:moveTo>
                                <a:cubicBezTo>
                                  <a:pt x="76" y="140"/>
                                  <a:pt x="92" y="164"/>
                                  <a:pt x="92" y="164"/>
                                </a:cubicBezTo>
                                <a:cubicBezTo>
                                  <a:pt x="92" y="164"/>
                                  <a:pt x="36" y="117"/>
                                  <a:pt x="13" y="113"/>
                                </a:cubicBezTo>
                                <a:cubicBezTo>
                                  <a:pt x="57" y="144"/>
                                  <a:pt x="89" y="180"/>
                                  <a:pt x="89" y="180"/>
                                </a:cubicBezTo>
                                <a:cubicBezTo>
                                  <a:pt x="89" y="180"/>
                                  <a:pt x="30" y="142"/>
                                  <a:pt x="0" y="140"/>
                                </a:cubicBezTo>
                                <a:cubicBezTo>
                                  <a:pt x="34" y="158"/>
                                  <a:pt x="79" y="189"/>
                                  <a:pt x="95" y="200"/>
                                </a:cubicBezTo>
                                <a:cubicBezTo>
                                  <a:pt x="127" y="177"/>
                                  <a:pt x="127" y="177"/>
                                  <a:pt x="127" y="177"/>
                                </a:cubicBezTo>
                                <a:cubicBezTo>
                                  <a:pt x="110" y="161"/>
                                  <a:pt x="72" y="127"/>
                                  <a:pt x="51" y="116"/>
                                </a:cubicBezTo>
                                <a:close/>
                                <a:moveTo>
                                  <a:pt x="94" y="60"/>
                                </a:moveTo>
                                <a:cubicBezTo>
                                  <a:pt x="43" y="47"/>
                                  <a:pt x="43" y="47"/>
                                  <a:pt x="43" y="47"/>
                                </a:cubicBezTo>
                                <a:cubicBezTo>
                                  <a:pt x="52" y="41"/>
                                  <a:pt x="62" y="39"/>
                                  <a:pt x="72" y="41"/>
                                </a:cubicBezTo>
                                <a:cubicBezTo>
                                  <a:pt x="81" y="44"/>
                                  <a:pt x="89" y="51"/>
                                  <a:pt x="94" y="60"/>
                                </a:cubicBezTo>
                                <a:close/>
                                <a:moveTo>
                                  <a:pt x="42" y="50"/>
                                </a:moveTo>
                                <a:cubicBezTo>
                                  <a:pt x="93" y="63"/>
                                  <a:pt x="93" y="63"/>
                                  <a:pt x="93" y="63"/>
                                </a:cubicBezTo>
                                <a:cubicBezTo>
                                  <a:pt x="84" y="68"/>
                                  <a:pt x="74" y="71"/>
                                  <a:pt x="64" y="68"/>
                                </a:cubicBezTo>
                                <a:cubicBezTo>
                                  <a:pt x="55" y="66"/>
                                  <a:pt x="47" y="59"/>
                                  <a:pt x="42" y="50"/>
                                </a:cubicBezTo>
                                <a:close/>
                                <a:moveTo>
                                  <a:pt x="63" y="81"/>
                                </a:moveTo>
                                <a:cubicBezTo>
                                  <a:pt x="113" y="94"/>
                                  <a:pt x="113" y="94"/>
                                  <a:pt x="113" y="94"/>
                                </a:cubicBezTo>
                                <a:cubicBezTo>
                                  <a:pt x="104" y="100"/>
                                  <a:pt x="94" y="102"/>
                                  <a:pt x="85" y="99"/>
                                </a:cubicBezTo>
                                <a:cubicBezTo>
                                  <a:pt x="75" y="97"/>
                                  <a:pt x="67" y="90"/>
                                  <a:pt x="63" y="81"/>
                                </a:cubicBezTo>
                                <a:close/>
                                <a:moveTo>
                                  <a:pt x="114" y="91"/>
                                </a:moveTo>
                                <a:cubicBezTo>
                                  <a:pt x="63" y="78"/>
                                  <a:pt x="63" y="78"/>
                                  <a:pt x="63" y="78"/>
                                </a:cubicBezTo>
                                <a:cubicBezTo>
                                  <a:pt x="72" y="72"/>
                                  <a:pt x="82" y="70"/>
                                  <a:pt x="92" y="73"/>
                                </a:cubicBezTo>
                                <a:cubicBezTo>
                                  <a:pt x="101" y="75"/>
                                  <a:pt x="108" y="82"/>
                                  <a:pt x="114" y="91"/>
                                </a:cubicBezTo>
                                <a:close/>
                                <a:moveTo>
                                  <a:pt x="132" y="122"/>
                                </a:moveTo>
                                <a:cubicBezTo>
                                  <a:pt x="82" y="108"/>
                                  <a:pt x="82" y="108"/>
                                  <a:pt x="82" y="108"/>
                                </a:cubicBezTo>
                                <a:cubicBezTo>
                                  <a:pt x="91" y="103"/>
                                  <a:pt x="100" y="101"/>
                                  <a:pt x="110" y="104"/>
                                </a:cubicBezTo>
                                <a:cubicBezTo>
                                  <a:pt x="119" y="106"/>
                                  <a:pt x="127" y="113"/>
                                  <a:pt x="132" y="122"/>
                                </a:cubicBezTo>
                                <a:close/>
                                <a:moveTo>
                                  <a:pt x="81" y="112"/>
                                </a:moveTo>
                                <a:cubicBezTo>
                                  <a:pt x="131" y="125"/>
                                  <a:pt x="131" y="125"/>
                                  <a:pt x="131" y="125"/>
                                </a:cubicBezTo>
                                <a:cubicBezTo>
                                  <a:pt x="122" y="130"/>
                                  <a:pt x="112" y="133"/>
                                  <a:pt x="103" y="130"/>
                                </a:cubicBezTo>
                                <a:cubicBezTo>
                                  <a:pt x="94" y="127"/>
                                  <a:pt x="86" y="120"/>
                                  <a:pt x="81" y="112"/>
                                </a:cubicBezTo>
                                <a:close/>
                                <a:moveTo>
                                  <a:pt x="99" y="144"/>
                                </a:moveTo>
                                <a:cubicBezTo>
                                  <a:pt x="148" y="157"/>
                                  <a:pt x="148" y="157"/>
                                  <a:pt x="148" y="157"/>
                                </a:cubicBezTo>
                                <a:cubicBezTo>
                                  <a:pt x="139" y="162"/>
                                  <a:pt x="130" y="163"/>
                                  <a:pt x="120" y="161"/>
                                </a:cubicBezTo>
                                <a:cubicBezTo>
                                  <a:pt x="112" y="159"/>
                                  <a:pt x="104" y="152"/>
                                  <a:pt x="99" y="144"/>
                                </a:cubicBezTo>
                                <a:close/>
                                <a:moveTo>
                                  <a:pt x="150" y="154"/>
                                </a:moveTo>
                                <a:cubicBezTo>
                                  <a:pt x="99" y="140"/>
                                  <a:pt x="99" y="140"/>
                                  <a:pt x="99" y="140"/>
                                </a:cubicBezTo>
                                <a:cubicBezTo>
                                  <a:pt x="108" y="134"/>
                                  <a:pt x="118" y="132"/>
                                  <a:pt x="128" y="134"/>
                                </a:cubicBezTo>
                                <a:cubicBezTo>
                                  <a:pt x="137" y="137"/>
                                  <a:pt x="145" y="144"/>
                                  <a:pt x="150" y="154"/>
                                </a:cubicBezTo>
                                <a:close/>
                                <a:moveTo>
                                  <a:pt x="125" y="25"/>
                                </a:moveTo>
                                <a:cubicBezTo>
                                  <a:pt x="103" y="73"/>
                                  <a:pt x="103" y="73"/>
                                  <a:pt x="103" y="73"/>
                                </a:cubicBezTo>
                                <a:cubicBezTo>
                                  <a:pt x="99" y="63"/>
                                  <a:pt x="99" y="53"/>
                                  <a:pt x="103" y="44"/>
                                </a:cubicBezTo>
                                <a:cubicBezTo>
                                  <a:pt x="107" y="35"/>
                                  <a:pt x="115" y="29"/>
                                  <a:pt x="125" y="25"/>
                                </a:cubicBezTo>
                                <a:close/>
                                <a:moveTo>
                                  <a:pt x="128" y="27"/>
                                </a:moveTo>
                                <a:cubicBezTo>
                                  <a:pt x="132" y="37"/>
                                  <a:pt x="132" y="47"/>
                                  <a:pt x="128" y="56"/>
                                </a:cubicBezTo>
                                <a:cubicBezTo>
                                  <a:pt x="124" y="65"/>
                                  <a:pt x="116" y="71"/>
                                  <a:pt x="106" y="74"/>
                                </a:cubicBezTo>
                                <a:cubicBezTo>
                                  <a:pt x="128" y="27"/>
                                  <a:pt x="128" y="27"/>
                                  <a:pt x="128" y="27"/>
                                </a:cubicBezTo>
                                <a:cubicBezTo>
                                  <a:pt x="128" y="27"/>
                                  <a:pt x="128" y="27"/>
                                  <a:pt x="128" y="27"/>
                                </a:cubicBezTo>
                                <a:close/>
                                <a:moveTo>
                                  <a:pt x="145" y="56"/>
                                </a:moveTo>
                                <a:cubicBezTo>
                                  <a:pt x="149" y="65"/>
                                  <a:pt x="150" y="76"/>
                                  <a:pt x="145" y="85"/>
                                </a:cubicBezTo>
                                <a:cubicBezTo>
                                  <a:pt x="141" y="93"/>
                                  <a:pt x="133" y="100"/>
                                  <a:pt x="123" y="103"/>
                                </a:cubicBezTo>
                                <a:cubicBezTo>
                                  <a:pt x="145" y="56"/>
                                  <a:pt x="145" y="56"/>
                                  <a:pt x="145" y="56"/>
                                </a:cubicBezTo>
                                <a:cubicBezTo>
                                  <a:pt x="145" y="56"/>
                                  <a:pt x="145" y="56"/>
                                  <a:pt x="145" y="56"/>
                                </a:cubicBezTo>
                                <a:close/>
                                <a:moveTo>
                                  <a:pt x="142" y="54"/>
                                </a:moveTo>
                                <a:cubicBezTo>
                                  <a:pt x="121" y="102"/>
                                  <a:pt x="121" y="102"/>
                                  <a:pt x="121" y="102"/>
                                </a:cubicBezTo>
                                <a:cubicBezTo>
                                  <a:pt x="117" y="92"/>
                                  <a:pt x="116" y="82"/>
                                  <a:pt x="121" y="73"/>
                                </a:cubicBezTo>
                                <a:cubicBezTo>
                                  <a:pt x="125" y="64"/>
                                  <a:pt x="133" y="58"/>
                                  <a:pt x="142" y="54"/>
                                </a:cubicBezTo>
                                <a:close/>
                                <a:moveTo>
                                  <a:pt x="158" y="84"/>
                                </a:moveTo>
                                <a:cubicBezTo>
                                  <a:pt x="136" y="132"/>
                                  <a:pt x="136" y="132"/>
                                  <a:pt x="136" y="132"/>
                                </a:cubicBezTo>
                                <a:cubicBezTo>
                                  <a:pt x="133" y="122"/>
                                  <a:pt x="132" y="112"/>
                                  <a:pt x="137" y="103"/>
                                </a:cubicBezTo>
                                <a:cubicBezTo>
                                  <a:pt x="141" y="94"/>
                                  <a:pt x="148" y="88"/>
                                  <a:pt x="158" y="84"/>
                                </a:cubicBezTo>
                                <a:close/>
                                <a:moveTo>
                                  <a:pt x="161" y="86"/>
                                </a:moveTo>
                                <a:cubicBezTo>
                                  <a:pt x="165" y="95"/>
                                  <a:pt x="166" y="106"/>
                                  <a:pt x="161" y="114"/>
                                </a:cubicBezTo>
                                <a:cubicBezTo>
                                  <a:pt x="157" y="123"/>
                                  <a:pt x="149" y="130"/>
                                  <a:pt x="140" y="133"/>
                                </a:cubicBezTo>
                                <a:cubicBezTo>
                                  <a:pt x="161" y="86"/>
                                  <a:pt x="161" y="86"/>
                                  <a:pt x="161" y="86"/>
                                </a:cubicBezTo>
                                <a:cubicBezTo>
                                  <a:pt x="161" y="86"/>
                                  <a:pt x="161" y="86"/>
                                  <a:pt x="161" y="86"/>
                                </a:cubicBezTo>
                                <a:close/>
                                <a:moveTo>
                                  <a:pt x="178" y="113"/>
                                </a:moveTo>
                                <a:cubicBezTo>
                                  <a:pt x="182" y="123"/>
                                  <a:pt x="182" y="133"/>
                                  <a:pt x="178" y="142"/>
                                </a:cubicBezTo>
                                <a:cubicBezTo>
                                  <a:pt x="174" y="151"/>
                                  <a:pt x="166" y="157"/>
                                  <a:pt x="157" y="160"/>
                                </a:cubicBezTo>
                                <a:cubicBezTo>
                                  <a:pt x="178" y="113"/>
                                  <a:pt x="178" y="113"/>
                                  <a:pt x="178" y="113"/>
                                </a:cubicBezTo>
                                <a:cubicBezTo>
                                  <a:pt x="178" y="113"/>
                                  <a:pt x="178" y="113"/>
                                  <a:pt x="178" y="113"/>
                                </a:cubicBezTo>
                                <a:close/>
                                <a:moveTo>
                                  <a:pt x="175" y="112"/>
                                </a:moveTo>
                                <a:cubicBezTo>
                                  <a:pt x="154" y="159"/>
                                  <a:pt x="154" y="159"/>
                                  <a:pt x="154" y="159"/>
                                </a:cubicBezTo>
                                <a:cubicBezTo>
                                  <a:pt x="150" y="149"/>
                                  <a:pt x="149" y="139"/>
                                  <a:pt x="154" y="130"/>
                                </a:cubicBezTo>
                                <a:cubicBezTo>
                                  <a:pt x="158" y="121"/>
                                  <a:pt x="166" y="115"/>
                                  <a:pt x="175" y="112"/>
                                </a:cubicBezTo>
                                <a:close/>
                                <a:moveTo>
                                  <a:pt x="84" y="0"/>
                                </a:moveTo>
                                <a:cubicBezTo>
                                  <a:pt x="92" y="51"/>
                                  <a:pt x="92" y="51"/>
                                  <a:pt x="92" y="51"/>
                                </a:cubicBezTo>
                                <a:cubicBezTo>
                                  <a:pt x="84" y="45"/>
                                  <a:pt x="78" y="37"/>
                                  <a:pt x="76" y="27"/>
                                </a:cubicBezTo>
                                <a:cubicBezTo>
                                  <a:pt x="75" y="18"/>
                                  <a:pt x="78" y="8"/>
                                  <a:pt x="84" y="0"/>
                                </a:cubicBezTo>
                                <a:close/>
                                <a:moveTo>
                                  <a:pt x="87" y="0"/>
                                </a:moveTo>
                                <a:cubicBezTo>
                                  <a:pt x="96" y="5"/>
                                  <a:pt x="102" y="13"/>
                                  <a:pt x="103" y="23"/>
                                </a:cubicBezTo>
                                <a:cubicBezTo>
                                  <a:pt x="105" y="33"/>
                                  <a:pt x="102" y="43"/>
                                  <a:pt x="95" y="51"/>
                                </a:cubicBezTo>
                                <a:cubicBezTo>
                                  <a:pt x="87" y="0"/>
                                  <a:pt x="87" y="0"/>
                                  <a:pt x="87" y="0"/>
                                </a:cubicBezTo>
                                <a:cubicBezTo>
                                  <a:pt x="87" y="0"/>
                                  <a:pt x="87" y="0"/>
                                  <a:pt x="87" y="0"/>
                                </a:cubicBezTo>
                                <a:close/>
                                <a:moveTo>
                                  <a:pt x="185" y="52"/>
                                </a:moveTo>
                                <a:cubicBezTo>
                                  <a:pt x="194" y="85"/>
                                  <a:pt x="205" y="106"/>
                                  <a:pt x="213" y="118"/>
                                </a:cubicBezTo>
                                <a:cubicBezTo>
                                  <a:pt x="203" y="125"/>
                                  <a:pt x="203" y="125"/>
                                  <a:pt x="203" y="125"/>
                                </a:cubicBezTo>
                                <a:cubicBezTo>
                                  <a:pt x="196" y="109"/>
                                  <a:pt x="185" y="83"/>
                                  <a:pt x="185" y="5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4" name="Freeform 3734"/>
                        <wps:cNvSpPr>
                          <a:spLocks noEditPoints="1"/>
                        </wps:cNvSpPr>
                        <wps:spPr bwMode="auto">
                          <a:xfrm>
                            <a:off x="12928600" y="1304925"/>
                            <a:ext cx="754063" cy="739775"/>
                          </a:xfrm>
                          <a:custGeom>
                            <a:avLst/>
                            <a:gdLst>
                              <a:gd name="T0" fmla="*/ 34 w 201"/>
                              <a:gd name="T1" fmla="*/ 101 h 197"/>
                              <a:gd name="T2" fmla="*/ 26 w 201"/>
                              <a:gd name="T3" fmla="*/ 32 h 197"/>
                              <a:gd name="T4" fmla="*/ 36 w 201"/>
                              <a:gd name="T5" fmla="*/ 21 h 197"/>
                              <a:gd name="T6" fmla="*/ 47 w 201"/>
                              <a:gd name="T7" fmla="*/ 30 h 197"/>
                              <a:gd name="T8" fmla="*/ 55 w 201"/>
                              <a:gd name="T9" fmla="*/ 100 h 197"/>
                              <a:gd name="T10" fmla="*/ 45 w 201"/>
                              <a:gd name="T11" fmla="*/ 112 h 197"/>
                              <a:gd name="T12" fmla="*/ 60 w 201"/>
                              <a:gd name="T13" fmla="*/ 21 h 197"/>
                              <a:gd name="T14" fmla="*/ 123 w 201"/>
                              <a:gd name="T15" fmla="*/ 53 h 197"/>
                              <a:gd name="T16" fmla="*/ 137 w 201"/>
                              <a:gd name="T17" fmla="*/ 49 h 197"/>
                              <a:gd name="T18" fmla="*/ 132 w 201"/>
                              <a:gd name="T19" fmla="*/ 34 h 197"/>
                              <a:gd name="T20" fmla="*/ 70 w 201"/>
                              <a:gd name="T21" fmla="*/ 2 h 197"/>
                              <a:gd name="T22" fmla="*/ 56 w 201"/>
                              <a:gd name="T23" fmla="*/ 7 h 197"/>
                              <a:gd name="T24" fmla="*/ 175 w 201"/>
                              <a:gd name="T25" fmla="*/ 19 h 197"/>
                              <a:gd name="T26" fmla="*/ 139 w 201"/>
                              <a:gd name="T27" fmla="*/ 31 h 197"/>
                              <a:gd name="T28" fmla="*/ 142 w 201"/>
                              <a:gd name="T29" fmla="*/ 51 h 197"/>
                              <a:gd name="T30" fmla="*/ 121 w 201"/>
                              <a:gd name="T31" fmla="*/ 58 h 197"/>
                              <a:gd name="T32" fmla="*/ 109 w 201"/>
                              <a:gd name="T33" fmla="*/ 51 h 197"/>
                              <a:gd name="T34" fmla="*/ 88 w 201"/>
                              <a:gd name="T35" fmla="*/ 66 h 197"/>
                              <a:gd name="T36" fmla="*/ 88 w 201"/>
                              <a:gd name="T37" fmla="*/ 66 h 197"/>
                              <a:gd name="T38" fmla="*/ 58 w 201"/>
                              <a:gd name="T39" fmla="*/ 86 h 197"/>
                              <a:gd name="T40" fmla="*/ 60 w 201"/>
                              <a:gd name="T41" fmla="*/ 100 h 197"/>
                              <a:gd name="T42" fmla="*/ 46 w 201"/>
                              <a:gd name="T43" fmla="*/ 117 h 197"/>
                              <a:gd name="T44" fmla="*/ 7 w 201"/>
                              <a:gd name="T45" fmla="*/ 121 h 197"/>
                              <a:gd name="T46" fmla="*/ 6 w 201"/>
                              <a:gd name="T47" fmla="*/ 122 h 197"/>
                              <a:gd name="T48" fmla="*/ 18 w 201"/>
                              <a:gd name="T49" fmla="*/ 139 h 197"/>
                              <a:gd name="T50" fmla="*/ 18 w 201"/>
                              <a:gd name="T51" fmla="*/ 139 h 197"/>
                              <a:gd name="T52" fmla="*/ 77 w 201"/>
                              <a:gd name="T53" fmla="*/ 189 h 197"/>
                              <a:gd name="T54" fmla="*/ 140 w 201"/>
                              <a:gd name="T55" fmla="*/ 163 h 197"/>
                              <a:gd name="T56" fmla="*/ 193 w 201"/>
                              <a:gd name="T57" fmla="*/ 127 h 197"/>
                              <a:gd name="T58" fmla="*/ 169 w 201"/>
                              <a:gd name="T59" fmla="*/ 36 h 197"/>
                              <a:gd name="T60" fmla="*/ 173 w 201"/>
                              <a:gd name="T61" fmla="*/ 33 h 197"/>
                              <a:gd name="T62" fmla="*/ 98 w 201"/>
                              <a:gd name="T63" fmla="*/ 175 h 197"/>
                              <a:gd name="T64" fmla="*/ 88 w 201"/>
                              <a:gd name="T65" fmla="*/ 172 h 197"/>
                              <a:gd name="T66" fmla="*/ 65 w 201"/>
                              <a:gd name="T67" fmla="*/ 139 h 197"/>
                              <a:gd name="T68" fmla="*/ 67 w 201"/>
                              <a:gd name="T69" fmla="*/ 129 h 197"/>
                              <a:gd name="T70" fmla="*/ 77 w 201"/>
                              <a:gd name="T71" fmla="*/ 131 h 197"/>
                              <a:gd name="T72" fmla="*/ 99 w 201"/>
                              <a:gd name="T73" fmla="*/ 165 h 197"/>
                              <a:gd name="T74" fmla="*/ 98 w 201"/>
                              <a:gd name="T75" fmla="*/ 175 h 197"/>
                              <a:gd name="T76" fmla="*/ 114 w 201"/>
                              <a:gd name="T77" fmla="*/ 154 h 197"/>
                              <a:gd name="T78" fmla="*/ 114 w 201"/>
                              <a:gd name="T79" fmla="*/ 154 h 197"/>
                              <a:gd name="T80" fmla="*/ 91 w 201"/>
                              <a:gd name="T81" fmla="*/ 121 h 197"/>
                              <a:gd name="T82" fmla="*/ 102 w 201"/>
                              <a:gd name="T83" fmla="*/ 113 h 197"/>
                              <a:gd name="T84" fmla="*/ 126 w 201"/>
                              <a:gd name="T85" fmla="*/ 146 h 197"/>
                              <a:gd name="T86" fmla="*/ 126 w 201"/>
                              <a:gd name="T87" fmla="*/ 146 h 197"/>
                              <a:gd name="T88" fmla="*/ 150 w 201"/>
                              <a:gd name="T89" fmla="*/ 139 h 197"/>
                              <a:gd name="T90" fmla="*/ 140 w 201"/>
                              <a:gd name="T91" fmla="*/ 136 h 197"/>
                              <a:gd name="T92" fmla="*/ 117 w 201"/>
                              <a:gd name="T93" fmla="*/ 103 h 197"/>
                              <a:gd name="T94" fmla="*/ 119 w 201"/>
                              <a:gd name="T95" fmla="*/ 94 h 197"/>
                              <a:gd name="T96" fmla="*/ 129 w 201"/>
                              <a:gd name="T97" fmla="*/ 95 h 197"/>
                              <a:gd name="T98" fmla="*/ 152 w 201"/>
                              <a:gd name="T99" fmla="*/ 129 h 197"/>
                              <a:gd name="T100" fmla="*/ 150 w 201"/>
                              <a:gd name="T101" fmla="*/ 139 h 197"/>
                              <a:gd name="T102" fmla="*/ 167 w 201"/>
                              <a:gd name="T103" fmla="*/ 119 h 197"/>
                              <a:gd name="T104" fmla="*/ 167 w 201"/>
                              <a:gd name="T105" fmla="*/ 119 h 197"/>
                              <a:gd name="T106" fmla="*/ 144 w 201"/>
                              <a:gd name="T107" fmla="*/ 85 h 197"/>
                              <a:gd name="T108" fmla="*/ 155 w 201"/>
                              <a:gd name="T109" fmla="*/ 77 h 197"/>
                              <a:gd name="T110" fmla="*/ 178 w 201"/>
                              <a:gd name="T111" fmla="*/ 111 h 197"/>
                              <a:gd name="T112" fmla="*/ 178 w 201"/>
                              <a:gd name="T113" fmla="*/ 111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1" h="197">
                                <a:moveTo>
                                  <a:pt x="34" y="102"/>
                                </a:moveTo>
                                <a:cubicBezTo>
                                  <a:pt x="34" y="102"/>
                                  <a:pt x="34" y="102"/>
                                  <a:pt x="34" y="101"/>
                                </a:cubicBezTo>
                                <a:cubicBezTo>
                                  <a:pt x="34" y="101"/>
                                  <a:pt x="34" y="101"/>
                                  <a:pt x="34" y="101"/>
                                </a:cubicBezTo>
                                <a:cubicBezTo>
                                  <a:pt x="26" y="32"/>
                                  <a:pt x="26" y="32"/>
                                  <a:pt x="26" y="32"/>
                                </a:cubicBezTo>
                                <a:cubicBezTo>
                                  <a:pt x="26" y="32"/>
                                  <a:pt x="26" y="32"/>
                                  <a:pt x="26" y="32"/>
                                </a:cubicBezTo>
                                <a:cubicBezTo>
                                  <a:pt x="26" y="27"/>
                                  <a:pt x="30" y="22"/>
                                  <a:pt x="36" y="21"/>
                                </a:cubicBezTo>
                                <a:cubicBezTo>
                                  <a:pt x="41" y="21"/>
                                  <a:pt x="47" y="25"/>
                                  <a:pt x="47" y="30"/>
                                </a:cubicBezTo>
                                <a:cubicBezTo>
                                  <a:pt x="47" y="30"/>
                                  <a:pt x="47" y="30"/>
                                  <a:pt x="47" y="30"/>
                                </a:cubicBezTo>
                                <a:cubicBezTo>
                                  <a:pt x="55" y="100"/>
                                  <a:pt x="55" y="100"/>
                                  <a:pt x="55" y="100"/>
                                </a:cubicBezTo>
                                <a:cubicBezTo>
                                  <a:pt x="55" y="100"/>
                                  <a:pt x="55" y="100"/>
                                  <a:pt x="55" y="100"/>
                                </a:cubicBezTo>
                                <a:cubicBezTo>
                                  <a:pt x="55" y="100"/>
                                  <a:pt x="55" y="100"/>
                                  <a:pt x="55" y="100"/>
                                </a:cubicBezTo>
                                <a:cubicBezTo>
                                  <a:pt x="56" y="106"/>
                                  <a:pt x="51" y="112"/>
                                  <a:pt x="45" y="112"/>
                                </a:cubicBezTo>
                                <a:cubicBezTo>
                                  <a:pt x="39" y="112"/>
                                  <a:pt x="34" y="108"/>
                                  <a:pt x="34" y="102"/>
                                </a:cubicBezTo>
                                <a:close/>
                                <a:moveTo>
                                  <a:pt x="60" y="21"/>
                                </a:moveTo>
                                <a:cubicBezTo>
                                  <a:pt x="122" y="53"/>
                                  <a:pt x="122" y="53"/>
                                  <a:pt x="122" y="53"/>
                                </a:cubicBezTo>
                                <a:cubicBezTo>
                                  <a:pt x="123" y="53"/>
                                  <a:pt x="123" y="53"/>
                                  <a:pt x="123" y="53"/>
                                </a:cubicBezTo>
                                <a:cubicBezTo>
                                  <a:pt x="123" y="53"/>
                                  <a:pt x="123" y="53"/>
                                  <a:pt x="123" y="53"/>
                                </a:cubicBezTo>
                                <a:cubicBezTo>
                                  <a:pt x="128" y="56"/>
                                  <a:pt x="134" y="54"/>
                                  <a:pt x="137" y="49"/>
                                </a:cubicBezTo>
                                <a:cubicBezTo>
                                  <a:pt x="140" y="43"/>
                                  <a:pt x="137" y="37"/>
                                  <a:pt x="132" y="35"/>
                                </a:cubicBezTo>
                                <a:cubicBezTo>
                                  <a:pt x="132" y="34"/>
                                  <a:pt x="132" y="34"/>
                                  <a:pt x="132" y="34"/>
                                </a:cubicBezTo>
                                <a:cubicBezTo>
                                  <a:pt x="132" y="34"/>
                                  <a:pt x="132" y="34"/>
                                  <a:pt x="132" y="34"/>
                                </a:cubicBezTo>
                                <a:cubicBezTo>
                                  <a:pt x="70" y="2"/>
                                  <a:pt x="70" y="2"/>
                                  <a:pt x="70" y="2"/>
                                </a:cubicBezTo>
                                <a:cubicBezTo>
                                  <a:pt x="70" y="2"/>
                                  <a:pt x="70" y="2"/>
                                  <a:pt x="70" y="2"/>
                                </a:cubicBezTo>
                                <a:cubicBezTo>
                                  <a:pt x="65" y="0"/>
                                  <a:pt x="59" y="2"/>
                                  <a:pt x="56" y="7"/>
                                </a:cubicBezTo>
                                <a:cubicBezTo>
                                  <a:pt x="53" y="12"/>
                                  <a:pt x="55" y="19"/>
                                  <a:pt x="60" y="21"/>
                                </a:cubicBezTo>
                                <a:close/>
                                <a:moveTo>
                                  <a:pt x="175" y="19"/>
                                </a:moveTo>
                                <a:cubicBezTo>
                                  <a:pt x="172" y="14"/>
                                  <a:pt x="165" y="13"/>
                                  <a:pt x="161" y="16"/>
                                </a:cubicBezTo>
                                <a:cubicBezTo>
                                  <a:pt x="139" y="31"/>
                                  <a:pt x="139" y="31"/>
                                  <a:pt x="139" y="31"/>
                                </a:cubicBezTo>
                                <a:cubicBezTo>
                                  <a:pt x="137" y="32"/>
                                  <a:pt x="137" y="32"/>
                                  <a:pt x="137" y="32"/>
                                </a:cubicBezTo>
                                <a:cubicBezTo>
                                  <a:pt x="144" y="37"/>
                                  <a:pt x="145" y="45"/>
                                  <a:pt x="142" y="51"/>
                                </a:cubicBezTo>
                                <a:cubicBezTo>
                                  <a:pt x="138" y="59"/>
                                  <a:pt x="129" y="62"/>
                                  <a:pt x="121" y="58"/>
                                </a:cubicBezTo>
                                <a:cubicBezTo>
                                  <a:pt x="121" y="58"/>
                                  <a:pt x="121" y="58"/>
                                  <a:pt x="121" y="58"/>
                                </a:cubicBezTo>
                                <a:cubicBezTo>
                                  <a:pt x="121" y="58"/>
                                  <a:pt x="121" y="58"/>
                                  <a:pt x="121" y="58"/>
                                </a:cubicBezTo>
                                <a:cubicBezTo>
                                  <a:pt x="109" y="51"/>
                                  <a:pt x="109" y="51"/>
                                  <a:pt x="109" y="51"/>
                                </a:cubicBezTo>
                                <a:cubicBezTo>
                                  <a:pt x="88" y="66"/>
                                  <a:pt x="88" y="66"/>
                                  <a:pt x="88" y="66"/>
                                </a:cubicBezTo>
                                <a:cubicBezTo>
                                  <a:pt x="88" y="66"/>
                                  <a:pt x="88" y="66"/>
                                  <a:pt x="88" y="66"/>
                                </a:cubicBezTo>
                                <a:cubicBezTo>
                                  <a:pt x="88" y="66"/>
                                  <a:pt x="88" y="66"/>
                                  <a:pt x="88" y="66"/>
                                </a:cubicBezTo>
                                <a:cubicBezTo>
                                  <a:pt x="88" y="66"/>
                                  <a:pt x="88" y="66"/>
                                  <a:pt x="88" y="66"/>
                                </a:cubicBezTo>
                                <a:cubicBezTo>
                                  <a:pt x="88" y="66"/>
                                  <a:pt x="88" y="66"/>
                                  <a:pt x="88" y="66"/>
                                </a:cubicBezTo>
                                <a:cubicBezTo>
                                  <a:pt x="58" y="86"/>
                                  <a:pt x="58" y="86"/>
                                  <a:pt x="58" y="86"/>
                                </a:cubicBezTo>
                                <a:cubicBezTo>
                                  <a:pt x="60" y="100"/>
                                  <a:pt x="60" y="100"/>
                                  <a:pt x="60" y="100"/>
                                </a:cubicBezTo>
                                <a:cubicBezTo>
                                  <a:pt x="60" y="100"/>
                                  <a:pt x="60" y="100"/>
                                  <a:pt x="60" y="100"/>
                                </a:cubicBezTo>
                                <a:cubicBezTo>
                                  <a:pt x="60" y="100"/>
                                  <a:pt x="59" y="100"/>
                                  <a:pt x="59" y="101"/>
                                </a:cubicBezTo>
                                <a:cubicBezTo>
                                  <a:pt x="60" y="109"/>
                                  <a:pt x="54" y="116"/>
                                  <a:pt x="46" y="117"/>
                                </a:cubicBezTo>
                                <a:cubicBezTo>
                                  <a:pt x="38" y="118"/>
                                  <a:pt x="32" y="113"/>
                                  <a:pt x="29" y="106"/>
                                </a:cubicBezTo>
                                <a:cubicBezTo>
                                  <a:pt x="7" y="121"/>
                                  <a:pt x="7" y="121"/>
                                  <a:pt x="7" y="121"/>
                                </a:cubicBezTo>
                                <a:cubicBezTo>
                                  <a:pt x="7" y="122"/>
                                  <a:pt x="7" y="122"/>
                                  <a:pt x="7" y="122"/>
                                </a:cubicBezTo>
                                <a:cubicBezTo>
                                  <a:pt x="6" y="122"/>
                                  <a:pt x="6" y="122"/>
                                  <a:pt x="6" y="122"/>
                                </a:cubicBezTo>
                                <a:cubicBezTo>
                                  <a:pt x="1" y="125"/>
                                  <a:pt x="0" y="132"/>
                                  <a:pt x="3" y="136"/>
                                </a:cubicBezTo>
                                <a:cubicBezTo>
                                  <a:pt x="7" y="141"/>
                                  <a:pt x="14" y="143"/>
                                  <a:pt x="18" y="139"/>
                                </a:cubicBezTo>
                                <a:cubicBezTo>
                                  <a:pt x="18" y="139"/>
                                  <a:pt x="18" y="139"/>
                                  <a:pt x="18" y="139"/>
                                </a:cubicBezTo>
                                <a:cubicBezTo>
                                  <a:pt x="18" y="139"/>
                                  <a:pt x="18" y="139"/>
                                  <a:pt x="18" y="139"/>
                                </a:cubicBezTo>
                                <a:cubicBezTo>
                                  <a:pt x="21" y="137"/>
                                  <a:pt x="21" y="137"/>
                                  <a:pt x="21" y="137"/>
                                </a:cubicBezTo>
                                <a:cubicBezTo>
                                  <a:pt x="30" y="144"/>
                                  <a:pt x="75" y="187"/>
                                  <a:pt x="77" y="189"/>
                                </a:cubicBezTo>
                                <a:cubicBezTo>
                                  <a:pt x="81" y="192"/>
                                  <a:pt x="90" y="197"/>
                                  <a:pt x="98" y="192"/>
                                </a:cubicBezTo>
                                <a:cubicBezTo>
                                  <a:pt x="104" y="188"/>
                                  <a:pt x="127" y="172"/>
                                  <a:pt x="140" y="163"/>
                                </a:cubicBezTo>
                                <a:cubicBezTo>
                                  <a:pt x="140" y="163"/>
                                  <a:pt x="145" y="160"/>
                                  <a:pt x="150" y="156"/>
                                </a:cubicBezTo>
                                <a:cubicBezTo>
                                  <a:pt x="164" y="147"/>
                                  <a:pt x="187" y="131"/>
                                  <a:pt x="193" y="127"/>
                                </a:cubicBezTo>
                                <a:cubicBezTo>
                                  <a:pt x="201" y="121"/>
                                  <a:pt x="199" y="111"/>
                                  <a:pt x="198" y="106"/>
                                </a:cubicBezTo>
                                <a:cubicBezTo>
                                  <a:pt x="196" y="103"/>
                                  <a:pt x="173" y="46"/>
                                  <a:pt x="169" y="36"/>
                                </a:cubicBezTo>
                                <a:cubicBezTo>
                                  <a:pt x="173" y="33"/>
                                  <a:pt x="173" y="33"/>
                                  <a:pt x="173" y="33"/>
                                </a:cubicBezTo>
                                <a:cubicBezTo>
                                  <a:pt x="173" y="33"/>
                                  <a:pt x="173" y="33"/>
                                  <a:pt x="173" y="33"/>
                                </a:cubicBezTo>
                                <a:cubicBezTo>
                                  <a:pt x="177" y="30"/>
                                  <a:pt x="178" y="24"/>
                                  <a:pt x="175" y="19"/>
                                </a:cubicBezTo>
                                <a:close/>
                                <a:moveTo>
                                  <a:pt x="98" y="175"/>
                                </a:moveTo>
                                <a:cubicBezTo>
                                  <a:pt x="95" y="177"/>
                                  <a:pt x="90" y="176"/>
                                  <a:pt x="88" y="173"/>
                                </a:cubicBezTo>
                                <a:cubicBezTo>
                                  <a:pt x="88" y="173"/>
                                  <a:pt x="88" y="173"/>
                                  <a:pt x="88" y="172"/>
                                </a:cubicBezTo>
                                <a:cubicBezTo>
                                  <a:pt x="88" y="172"/>
                                  <a:pt x="88" y="172"/>
                                  <a:pt x="88" y="172"/>
                                </a:cubicBezTo>
                                <a:cubicBezTo>
                                  <a:pt x="65" y="139"/>
                                  <a:pt x="65" y="139"/>
                                  <a:pt x="65" y="139"/>
                                </a:cubicBezTo>
                                <a:cubicBezTo>
                                  <a:pt x="65" y="139"/>
                                  <a:pt x="65" y="139"/>
                                  <a:pt x="65" y="139"/>
                                </a:cubicBezTo>
                                <a:cubicBezTo>
                                  <a:pt x="63" y="136"/>
                                  <a:pt x="64" y="131"/>
                                  <a:pt x="67" y="129"/>
                                </a:cubicBezTo>
                                <a:cubicBezTo>
                                  <a:pt x="70" y="127"/>
                                  <a:pt x="74" y="128"/>
                                  <a:pt x="77" y="131"/>
                                </a:cubicBezTo>
                                <a:cubicBezTo>
                                  <a:pt x="77" y="131"/>
                                  <a:pt x="77" y="131"/>
                                  <a:pt x="77" y="131"/>
                                </a:cubicBezTo>
                                <a:cubicBezTo>
                                  <a:pt x="99" y="165"/>
                                  <a:pt x="99" y="165"/>
                                  <a:pt x="99" y="165"/>
                                </a:cubicBezTo>
                                <a:cubicBezTo>
                                  <a:pt x="99" y="165"/>
                                  <a:pt x="99" y="165"/>
                                  <a:pt x="99" y="165"/>
                                </a:cubicBezTo>
                                <a:cubicBezTo>
                                  <a:pt x="99" y="165"/>
                                  <a:pt x="99" y="165"/>
                                  <a:pt x="99" y="165"/>
                                </a:cubicBezTo>
                                <a:cubicBezTo>
                                  <a:pt x="102" y="168"/>
                                  <a:pt x="101" y="172"/>
                                  <a:pt x="98" y="175"/>
                                </a:cubicBezTo>
                                <a:close/>
                                <a:moveTo>
                                  <a:pt x="124" y="156"/>
                                </a:moveTo>
                                <a:cubicBezTo>
                                  <a:pt x="121" y="159"/>
                                  <a:pt x="117" y="158"/>
                                  <a:pt x="114" y="154"/>
                                </a:cubicBezTo>
                                <a:cubicBezTo>
                                  <a:pt x="114" y="154"/>
                                  <a:pt x="114" y="154"/>
                                  <a:pt x="114" y="154"/>
                                </a:cubicBezTo>
                                <a:cubicBezTo>
                                  <a:pt x="114" y="154"/>
                                  <a:pt x="114" y="154"/>
                                  <a:pt x="114" y="154"/>
                                </a:cubicBezTo>
                                <a:cubicBezTo>
                                  <a:pt x="91" y="121"/>
                                  <a:pt x="91" y="121"/>
                                  <a:pt x="91" y="121"/>
                                </a:cubicBezTo>
                                <a:cubicBezTo>
                                  <a:pt x="91" y="121"/>
                                  <a:pt x="91" y="121"/>
                                  <a:pt x="91" y="121"/>
                                </a:cubicBezTo>
                                <a:cubicBezTo>
                                  <a:pt x="89" y="117"/>
                                  <a:pt x="90" y="113"/>
                                  <a:pt x="93" y="111"/>
                                </a:cubicBezTo>
                                <a:cubicBezTo>
                                  <a:pt x="96" y="109"/>
                                  <a:pt x="100" y="110"/>
                                  <a:pt x="102" y="113"/>
                                </a:cubicBezTo>
                                <a:cubicBezTo>
                                  <a:pt x="102" y="113"/>
                                  <a:pt x="102" y="113"/>
                                  <a:pt x="102" y="113"/>
                                </a:cubicBezTo>
                                <a:cubicBezTo>
                                  <a:pt x="126" y="146"/>
                                  <a:pt x="126" y="146"/>
                                  <a:pt x="126" y="146"/>
                                </a:cubicBezTo>
                                <a:cubicBezTo>
                                  <a:pt x="126" y="146"/>
                                  <a:pt x="126" y="146"/>
                                  <a:pt x="126" y="146"/>
                                </a:cubicBezTo>
                                <a:cubicBezTo>
                                  <a:pt x="126" y="146"/>
                                  <a:pt x="126" y="146"/>
                                  <a:pt x="126" y="146"/>
                                </a:cubicBezTo>
                                <a:cubicBezTo>
                                  <a:pt x="128" y="150"/>
                                  <a:pt x="127" y="154"/>
                                  <a:pt x="124" y="156"/>
                                </a:cubicBezTo>
                                <a:close/>
                                <a:moveTo>
                                  <a:pt x="150" y="139"/>
                                </a:moveTo>
                                <a:cubicBezTo>
                                  <a:pt x="147" y="141"/>
                                  <a:pt x="143" y="140"/>
                                  <a:pt x="141" y="137"/>
                                </a:cubicBezTo>
                                <a:cubicBezTo>
                                  <a:pt x="140" y="136"/>
                                  <a:pt x="140" y="136"/>
                                  <a:pt x="140" y="136"/>
                                </a:cubicBezTo>
                                <a:cubicBezTo>
                                  <a:pt x="140" y="136"/>
                                  <a:pt x="140" y="136"/>
                                  <a:pt x="140" y="136"/>
                                </a:cubicBezTo>
                                <a:cubicBezTo>
                                  <a:pt x="117" y="103"/>
                                  <a:pt x="117" y="103"/>
                                  <a:pt x="117" y="103"/>
                                </a:cubicBezTo>
                                <a:cubicBezTo>
                                  <a:pt x="117" y="103"/>
                                  <a:pt x="117" y="103"/>
                                  <a:pt x="117" y="103"/>
                                </a:cubicBezTo>
                                <a:cubicBezTo>
                                  <a:pt x="115" y="100"/>
                                  <a:pt x="117" y="96"/>
                                  <a:pt x="119" y="94"/>
                                </a:cubicBezTo>
                                <a:cubicBezTo>
                                  <a:pt x="122" y="92"/>
                                  <a:pt x="127" y="92"/>
                                  <a:pt x="129" y="95"/>
                                </a:cubicBezTo>
                                <a:cubicBezTo>
                                  <a:pt x="129" y="95"/>
                                  <a:pt x="129" y="95"/>
                                  <a:pt x="129" y="95"/>
                                </a:cubicBezTo>
                                <a:cubicBezTo>
                                  <a:pt x="152" y="129"/>
                                  <a:pt x="152" y="129"/>
                                  <a:pt x="152" y="129"/>
                                </a:cubicBezTo>
                                <a:cubicBezTo>
                                  <a:pt x="152" y="129"/>
                                  <a:pt x="152" y="129"/>
                                  <a:pt x="152" y="129"/>
                                </a:cubicBezTo>
                                <a:cubicBezTo>
                                  <a:pt x="152" y="129"/>
                                  <a:pt x="152" y="129"/>
                                  <a:pt x="152" y="129"/>
                                </a:cubicBezTo>
                                <a:cubicBezTo>
                                  <a:pt x="154" y="132"/>
                                  <a:pt x="154" y="136"/>
                                  <a:pt x="150" y="139"/>
                                </a:cubicBezTo>
                                <a:close/>
                                <a:moveTo>
                                  <a:pt x="177" y="120"/>
                                </a:moveTo>
                                <a:cubicBezTo>
                                  <a:pt x="173" y="123"/>
                                  <a:pt x="169" y="122"/>
                                  <a:pt x="167" y="119"/>
                                </a:cubicBezTo>
                                <a:cubicBezTo>
                                  <a:pt x="167" y="119"/>
                                  <a:pt x="167" y="119"/>
                                  <a:pt x="167" y="119"/>
                                </a:cubicBezTo>
                                <a:cubicBezTo>
                                  <a:pt x="167" y="119"/>
                                  <a:pt x="167" y="119"/>
                                  <a:pt x="167" y="119"/>
                                </a:cubicBezTo>
                                <a:cubicBezTo>
                                  <a:pt x="144" y="85"/>
                                  <a:pt x="144" y="85"/>
                                  <a:pt x="144" y="85"/>
                                </a:cubicBezTo>
                                <a:cubicBezTo>
                                  <a:pt x="144" y="85"/>
                                  <a:pt x="144" y="85"/>
                                  <a:pt x="144" y="85"/>
                                </a:cubicBezTo>
                                <a:cubicBezTo>
                                  <a:pt x="142" y="81"/>
                                  <a:pt x="142" y="78"/>
                                  <a:pt x="146" y="75"/>
                                </a:cubicBezTo>
                                <a:cubicBezTo>
                                  <a:pt x="149" y="73"/>
                                  <a:pt x="153" y="74"/>
                                  <a:pt x="155" y="77"/>
                                </a:cubicBezTo>
                                <a:cubicBezTo>
                                  <a:pt x="155" y="77"/>
                                  <a:pt x="155" y="77"/>
                                  <a:pt x="155" y="77"/>
                                </a:cubicBezTo>
                                <a:cubicBezTo>
                                  <a:pt x="178" y="111"/>
                                  <a:pt x="178" y="111"/>
                                  <a:pt x="178" y="111"/>
                                </a:cubicBezTo>
                                <a:cubicBezTo>
                                  <a:pt x="178" y="111"/>
                                  <a:pt x="178" y="111"/>
                                  <a:pt x="178" y="111"/>
                                </a:cubicBezTo>
                                <a:cubicBezTo>
                                  <a:pt x="178" y="111"/>
                                  <a:pt x="178" y="111"/>
                                  <a:pt x="178" y="111"/>
                                </a:cubicBezTo>
                                <a:cubicBezTo>
                                  <a:pt x="181" y="114"/>
                                  <a:pt x="179" y="118"/>
                                  <a:pt x="177" y="12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5" name="Freeform 3735"/>
                        <wps:cNvSpPr>
                          <a:spLocks noEditPoints="1"/>
                        </wps:cNvSpPr>
                        <wps:spPr bwMode="auto">
                          <a:xfrm>
                            <a:off x="15082838" y="1290638"/>
                            <a:ext cx="528638" cy="693738"/>
                          </a:xfrm>
                          <a:custGeom>
                            <a:avLst/>
                            <a:gdLst>
                              <a:gd name="T0" fmla="*/ 30 w 141"/>
                              <a:gd name="T1" fmla="*/ 10 h 185"/>
                              <a:gd name="T2" fmla="*/ 30 w 141"/>
                              <a:gd name="T3" fmla="*/ 10 h 185"/>
                              <a:gd name="T4" fmla="*/ 21 w 141"/>
                              <a:gd name="T5" fmla="*/ 0 h 185"/>
                              <a:gd name="T6" fmla="*/ 10 w 141"/>
                              <a:gd name="T7" fmla="*/ 5 h 185"/>
                              <a:gd name="T8" fmla="*/ 9 w 141"/>
                              <a:gd name="T9" fmla="*/ 6 h 185"/>
                              <a:gd name="T10" fmla="*/ 7 w 141"/>
                              <a:gd name="T11" fmla="*/ 7 h 185"/>
                              <a:gd name="T12" fmla="*/ 5 w 141"/>
                              <a:gd name="T13" fmla="*/ 9 h 185"/>
                              <a:gd name="T14" fmla="*/ 4 w 141"/>
                              <a:gd name="T15" fmla="*/ 10 h 185"/>
                              <a:gd name="T16" fmla="*/ 2 w 141"/>
                              <a:gd name="T17" fmla="*/ 11 h 185"/>
                              <a:gd name="T18" fmla="*/ 2 w 141"/>
                              <a:gd name="T19" fmla="*/ 12 h 185"/>
                              <a:gd name="T20" fmla="*/ 1 w 141"/>
                              <a:gd name="T21" fmla="*/ 13 h 185"/>
                              <a:gd name="T22" fmla="*/ 0 w 141"/>
                              <a:gd name="T23" fmla="*/ 14 h 185"/>
                              <a:gd name="T24" fmla="*/ 0 w 141"/>
                              <a:gd name="T25" fmla="*/ 15 h 185"/>
                              <a:gd name="T26" fmla="*/ 5 w 141"/>
                              <a:gd name="T27" fmla="*/ 26 h 185"/>
                              <a:gd name="T28" fmla="*/ 5 w 141"/>
                              <a:gd name="T29" fmla="*/ 27 h 185"/>
                              <a:gd name="T30" fmla="*/ 5 w 141"/>
                              <a:gd name="T31" fmla="*/ 30 h 185"/>
                              <a:gd name="T32" fmla="*/ 6 w 141"/>
                              <a:gd name="T33" fmla="*/ 31 h 185"/>
                              <a:gd name="T34" fmla="*/ 10 w 141"/>
                              <a:gd name="T35" fmla="*/ 31 h 185"/>
                              <a:gd name="T36" fmla="*/ 14 w 141"/>
                              <a:gd name="T37" fmla="*/ 53 h 185"/>
                              <a:gd name="T38" fmla="*/ 16 w 141"/>
                              <a:gd name="T39" fmla="*/ 72 h 185"/>
                              <a:gd name="T40" fmla="*/ 19 w 141"/>
                              <a:gd name="T41" fmla="*/ 81 h 185"/>
                              <a:gd name="T42" fmla="*/ 22 w 141"/>
                              <a:gd name="T43" fmla="*/ 83 h 185"/>
                              <a:gd name="T44" fmla="*/ 50 w 141"/>
                              <a:gd name="T45" fmla="*/ 123 h 185"/>
                              <a:gd name="T46" fmla="*/ 52 w 141"/>
                              <a:gd name="T47" fmla="*/ 128 h 185"/>
                              <a:gd name="T48" fmla="*/ 53 w 141"/>
                              <a:gd name="T49" fmla="*/ 130 h 185"/>
                              <a:gd name="T50" fmla="*/ 54 w 141"/>
                              <a:gd name="T51" fmla="*/ 130 h 185"/>
                              <a:gd name="T52" fmla="*/ 55 w 141"/>
                              <a:gd name="T53" fmla="*/ 131 h 185"/>
                              <a:gd name="T54" fmla="*/ 70 w 141"/>
                              <a:gd name="T55" fmla="*/ 145 h 185"/>
                              <a:gd name="T56" fmla="*/ 78 w 141"/>
                              <a:gd name="T57" fmla="*/ 163 h 185"/>
                              <a:gd name="T58" fmla="*/ 79 w 141"/>
                              <a:gd name="T59" fmla="*/ 167 h 185"/>
                              <a:gd name="T60" fmla="*/ 82 w 141"/>
                              <a:gd name="T61" fmla="*/ 173 h 185"/>
                              <a:gd name="T62" fmla="*/ 106 w 141"/>
                              <a:gd name="T63" fmla="*/ 183 h 185"/>
                              <a:gd name="T64" fmla="*/ 112 w 141"/>
                              <a:gd name="T65" fmla="*/ 179 h 185"/>
                              <a:gd name="T66" fmla="*/ 115 w 141"/>
                              <a:gd name="T67" fmla="*/ 174 h 185"/>
                              <a:gd name="T68" fmla="*/ 122 w 141"/>
                              <a:gd name="T69" fmla="*/ 174 h 185"/>
                              <a:gd name="T70" fmla="*/ 128 w 141"/>
                              <a:gd name="T71" fmla="*/ 166 h 185"/>
                              <a:gd name="T72" fmla="*/ 135 w 141"/>
                              <a:gd name="T73" fmla="*/ 164 h 185"/>
                              <a:gd name="T74" fmla="*/ 135 w 141"/>
                              <a:gd name="T75" fmla="*/ 164 h 185"/>
                              <a:gd name="T76" fmla="*/ 136 w 141"/>
                              <a:gd name="T77" fmla="*/ 135 h 185"/>
                              <a:gd name="T78" fmla="*/ 134 w 141"/>
                              <a:gd name="T79" fmla="*/ 132 h 185"/>
                              <a:gd name="T80" fmla="*/ 133 w 141"/>
                              <a:gd name="T81" fmla="*/ 131 h 185"/>
                              <a:gd name="T82" fmla="*/ 131 w 141"/>
                              <a:gd name="T83" fmla="*/ 131 h 185"/>
                              <a:gd name="T84" fmla="*/ 115 w 141"/>
                              <a:gd name="T85" fmla="*/ 113 h 185"/>
                              <a:gd name="T86" fmla="*/ 115 w 141"/>
                              <a:gd name="T87" fmla="*/ 113 h 185"/>
                              <a:gd name="T88" fmla="*/ 107 w 141"/>
                              <a:gd name="T89" fmla="*/ 95 h 185"/>
                              <a:gd name="T90" fmla="*/ 108 w 141"/>
                              <a:gd name="T91" fmla="*/ 94 h 185"/>
                              <a:gd name="T92" fmla="*/ 107 w 141"/>
                              <a:gd name="T93" fmla="*/ 92 h 185"/>
                              <a:gd name="T94" fmla="*/ 105 w 141"/>
                              <a:gd name="T95" fmla="*/ 89 h 185"/>
                              <a:gd name="T96" fmla="*/ 103 w 141"/>
                              <a:gd name="T97" fmla="*/ 87 h 185"/>
                              <a:gd name="T98" fmla="*/ 75 w 141"/>
                              <a:gd name="T99" fmla="*/ 44 h 185"/>
                              <a:gd name="T100" fmla="*/ 67 w 141"/>
                              <a:gd name="T101" fmla="*/ 36 h 185"/>
                              <a:gd name="T102" fmla="*/ 48 w 141"/>
                              <a:gd name="T103" fmla="*/ 26 h 185"/>
                              <a:gd name="T104" fmla="*/ 31 w 141"/>
                              <a:gd name="T105" fmla="*/ 15 h 185"/>
                              <a:gd name="T106" fmla="*/ 33 w 141"/>
                              <a:gd name="T107" fmla="*/ 11 h 185"/>
                              <a:gd name="T108" fmla="*/ 30 w 141"/>
                              <a:gd name="T109" fmla="*/ 10 h 185"/>
                              <a:gd name="T110" fmla="*/ 43 w 141"/>
                              <a:gd name="T111" fmla="*/ 27 h 185"/>
                              <a:gd name="T112" fmla="*/ 64 w 141"/>
                              <a:gd name="T113" fmla="*/ 37 h 185"/>
                              <a:gd name="T114" fmla="*/ 17 w 141"/>
                              <a:gd name="T115" fmla="*/ 53 h 185"/>
                              <a:gd name="T116" fmla="*/ 12 w 141"/>
                              <a:gd name="T117" fmla="*/ 30 h 185"/>
                              <a:gd name="T118" fmla="*/ 10 w 141"/>
                              <a:gd name="T119" fmla="*/ 27 h 185"/>
                              <a:gd name="T120" fmla="*/ 28 w 141"/>
                              <a:gd name="T121" fmla="*/ 15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1" h="185">
                                <a:moveTo>
                                  <a:pt x="30" y="10"/>
                                </a:moveTo>
                                <a:cubicBezTo>
                                  <a:pt x="30" y="10"/>
                                  <a:pt x="30" y="10"/>
                                  <a:pt x="30" y="10"/>
                                </a:cubicBezTo>
                                <a:cubicBezTo>
                                  <a:pt x="29" y="10"/>
                                  <a:pt x="29" y="10"/>
                                  <a:pt x="29" y="10"/>
                                </a:cubicBezTo>
                                <a:cubicBezTo>
                                  <a:pt x="30" y="10"/>
                                  <a:pt x="30" y="10"/>
                                  <a:pt x="30" y="10"/>
                                </a:cubicBezTo>
                                <a:cubicBezTo>
                                  <a:pt x="27" y="5"/>
                                  <a:pt x="24" y="2"/>
                                  <a:pt x="21" y="0"/>
                                </a:cubicBezTo>
                                <a:cubicBezTo>
                                  <a:pt x="21" y="0"/>
                                  <a:pt x="21" y="0"/>
                                  <a:pt x="21" y="0"/>
                                </a:cubicBezTo>
                                <a:cubicBezTo>
                                  <a:pt x="21" y="0"/>
                                  <a:pt x="21" y="0"/>
                                  <a:pt x="20" y="1"/>
                                </a:cubicBezTo>
                                <a:cubicBezTo>
                                  <a:pt x="19" y="1"/>
                                  <a:pt x="14" y="3"/>
                                  <a:pt x="10" y="5"/>
                                </a:cubicBezTo>
                                <a:cubicBezTo>
                                  <a:pt x="9" y="5"/>
                                  <a:pt x="9" y="5"/>
                                  <a:pt x="9" y="6"/>
                                </a:cubicBezTo>
                                <a:cubicBezTo>
                                  <a:pt x="9" y="6"/>
                                  <a:pt x="9" y="6"/>
                                  <a:pt x="9" y="6"/>
                                </a:cubicBezTo>
                                <a:cubicBezTo>
                                  <a:pt x="9" y="6"/>
                                  <a:pt x="9" y="6"/>
                                  <a:pt x="9" y="6"/>
                                </a:cubicBezTo>
                                <a:cubicBezTo>
                                  <a:pt x="8" y="7"/>
                                  <a:pt x="7" y="7"/>
                                  <a:pt x="7" y="7"/>
                                </a:cubicBezTo>
                                <a:cubicBezTo>
                                  <a:pt x="7" y="7"/>
                                  <a:pt x="7" y="7"/>
                                  <a:pt x="6" y="8"/>
                                </a:cubicBezTo>
                                <a:cubicBezTo>
                                  <a:pt x="6" y="8"/>
                                  <a:pt x="5" y="8"/>
                                  <a:pt x="5" y="9"/>
                                </a:cubicBezTo>
                                <a:cubicBezTo>
                                  <a:pt x="5" y="9"/>
                                  <a:pt x="5" y="9"/>
                                  <a:pt x="5" y="9"/>
                                </a:cubicBezTo>
                                <a:cubicBezTo>
                                  <a:pt x="5" y="9"/>
                                  <a:pt x="4" y="10"/>
                                  <a:pt x="4" y="10"/>
                                </a:cubicBezTo>
                                <a:cubicBezTo>
                                  <a:pt x="4" y="10"/>
                                  <a:pt x="4" y="10"/>
                                  <a:pt x="4" y="10"/>
                                </a:cubicBezTo>
                                <a:cubicBezTo>
                                  <a:pt x="3" y="10"/>
                                  <a:pt x="3" y="11"/>
                                  <a:pt x="2" y="11"/>
                                </a:cubicBezTo>
                                <a:cubicBezTo>
                                  <a:pt x="2" y="11"/>
                                  <a:pt x="2" y="11"/>
                                  <a:pt x="2" y="11"/>
                                </a:cubicBezTo>
                                <a:cubicBezTo>
                                  <a:pt x="2" y="12"/>
                                  <a:pt x="2" y="12"/>
                                  <a:pt x="2" y="12"/>
                                </a:cubicBezTo>
                                <a:cubicBezTo>
                                  <a:pt x="1" y="12"/>
                                  <a:pt x="1" y="12"/>
                                  <a:pt x="1" y="12"/>
                                </a:cubicBezTo>
                                <a:cubicBezTo>
                                  <a:pt x="1" y="12"/>
                                  <a:pt x="1" y="12"/>
                                  <a:pt x="1" y="13"/>
                                </a:cubicBezTo>
                                <a:cubicBezTo>
                                  <a:pt x="0" y="13"/>
                                  <a:pt x="0" y="13"/>
                                  <a:pt x="0" y="13"/>
                                </a:cubicBezTo>
                                <a:cubicBezTo>
                                  <a:pt x="0" y="14"/>
                                  <a:pt x="0" y="14"/>
                                  <a:pt x="0" y="14"/>
                                </a:cubicBezTo>
                                <a:cubicBezTo>
                                  <a:pt x="0" y="14"/>
                                  <a:pt x="0" y="14"/>
                                  <a:pt x="0" y="14"/>
                                </a:cubicBezTo>
                                <a:cubicBezTo>
                                  <a:pt x="0" y="15"/>
                                  <a:pt x="0" y="15"/>
                                  <a:pt x="0" y="15"/>
                                </a:cubicBezTo>
                                <a:cubicBezTo>
                                  <a:pt x="0" y="18"/>
                                  <a:pt x="2" y="21"/>
                                  <a:pt x="5" y="26"/>
                                </a:cubicBezTo>
                                <a:cubicBezTo>
                                  <a:pt x="5" y="26"/>
                                  <a:pt x="5" y="26"/>
                                  <a:pt x="5" y="26"/>
                                </a:cubicBezTo>
                                <a:cubicBezTo>
                                  <a:pt x="5" y="26"/>
                                  <a:pt x="5" y="26"/>
                                  <a:pt x="5" y="26"/>
                                </a:cubicBezTo>
                                <a:cubicBezTo>
                                  <a:pt x="5" y="26"/>
                                  <a:pt x="5" y="26"/>
                                  <a:pt x="5" y="27"/>
                                </a:cubicBezTo>
                                <a:cubicBezTo>
                                  <a:pt x="5" y="28"/>
                                  <a:pt x="4" y="29"/>
                                  <a:pt x="5" y="30"/>
                                </a:cubicBezTo>
                                <a:cubicBezTo>
                                  <a:pt x="5" y="30"/>
                                  <a:pt x="5" y="30"/>
                                  <a:pt x="5" y="30"/>
                                </a:cubicBezTo>
                                <a:cubicBezTo>
                                  <a:pt x="6" y="30"/>
                                  <a:pt x="6" y="30"/>
                                  <a:pt x="6" y="30"/>
                                </a:cubicBezTo>
                                <a:cubicBezTo>
                                  <a:pt x="6" y="31"/>
                                  <a:pt x="6" y="31"/>
                                  <a:pt x="6" y="31"/>
                                </a:cubicBezTo>
                                <a:cubicBezTo>
                                  <a:pt x="7" y="31"/>
                                  <a:pt x="7" y="30"/>
                                  <a:pt x="9" y="30"/>
                                </a:cubicBezTo>
                                <a:cubicBezTo>
                                  <a:pt x="9" y="30"/>
                                  <a:pt x="9" y="30"/>
                                  <a:pt x="10" y="31"/>
                                </a:cubicBezTo>
                                <a:cubicBezTo>
                                  <a:pt x="12" y="35"/>
                                  <a:pt x="13" y="40"/>
                                  <a:pt x="14" y="45"/>
                                </a:cubicBezTo>
                                <a:cubicBezTo>
                                  <a:pt x="13" y="48"/>
                                  <a:pt x="14" y="50"/>
                                  <a:pt x="14" y="53"/>
                                </a:cubicBezTo>
                                <a:cubicBezTo>
                                  <a:pt x="14" y="61"/>
                                  <a:pt x="14" y="66"/>
                                  <a:pt x="15" y="71"/>
                                </a:cubicBezTo>
                                <a:cubicBezTo>
                                  <a:pt x="15" y="71"/>
                                  <a:pt x="15" y="72"/>
                                  <a:pt x="16" y="72"/>
                                </a:cubicBezTo>
                                <a:cubicBezTo>
                                  <a:pt x="16" y="72"/>
                                  <a:pt x="16" y="72"/>
                                  <a:pt x="16" y="72"/>
                                </a:cubicBezTo>
                                <a:cubicBezTo>
                                  <a:pt x="17" y="76"/>
                                  <a:pt x="19" y="79"/>
                                  <a:pt x="19" y="81"/>
                                </a:cubicBezTo>
                                <a:cubicBezTo>
                                  <a:pt x="20" y="82"/>
                                  <a:pt x="21" y="82"/>
                                  <a:pt x="21" y="82"/>
                                </a:cubicBezTo>
                                <a:cubicBezTo>
                                  <a:pt x="22" y="83"/>
                                  <a:pt x="22" y="83"/>
                                  <a:pt x="22" y="83"/>
                                </a:cubicBezTo>
                                <a:cubicBezTo>
                                  <a:pt x="22" y="83"/>
                                  <a:pt x="38" y="105"/>
                                  <a:pt x="45" y="117"/>
                                </a:cubicBezTo>
                                <a:cubicBezTo>
                                  <a:pt x="48" y="120"/>
                                  <a:pt x="50" y="123"/>
                                  <a:pt x="50" y="123"/>
                                </a:cubicBezTo>
                                <a:cubicBezTo>
                                  <a:pt x="49" y="124"/>
                                  <a:pt x="49" y="125"/>
                                  <a:pt x="50" y="126"/>
                                </a:cubicBezTo>
                                <a:cubicBezTo>
                                  <a:pt x="51" y="127"/>
                                  <a:pt x="51" y="127"/>
                                  <a:pt x="52" y="128"/>
                                </a:cubicBezTo>
                                <a:cubicBezTo>
                                  <a:pt x="52" y="129"/>
                                  <a:pt x="53" y="129"/>
                                  <a:pt x="53" y="130"/>
                                </a:cubicBezTo>
                                <a:cubicBezTo>
                                  <a:pt x="53" y="130"/>
                                  <a:pt x="53" y="130"/>
                                  <a:pt x="53" y="130"/>
                                </a:cubicBezTo>
                                <a:cubicBezTo>
                                  <a:pt x="54" y="130"/>
                                  <a:pt x="54" y="130"/>
                                  <a:pt x="54" y="130"/>
                                </a:cubicBezTo>
                                <a:cubicBezTo>
                                  <a:pt x="54" y="130"/>
                                  <a:pt x="54" y="130"/>
                                  <a:pt x="54" y="130"/>
                                </a:cubicBezTo>
                                <a:cubicBezTo>
                                  <a:pt x="54" y="130"/>
                                  <a:pt x="54" y="130"/>
                                  <a:pt x="54" y="130"/>
                                </a:cubicBezTo>
                                <a:cubicBezTo>
                                  <a:pt x="54" y="130"/>
                                  <a:pt x="55" y="130"/>
                                  <a:pt x="55" y="131"/>
                                </a:cubicBezTo>
                                <a:cubicBezTo>
                                  <a:pt x="58" y="133"/>
                                  <a:pt x="65" y="138"/>
                                  <a:pt x="69" y="144"/>
                                </a:cubicBezTo>
                                <a:cubicBezTo>
                                  <a:pt x="69" y="145"/>
                                  <a:pt x="69" y="145"/>
                                  <a:pt x="70" y="145"/>
                                </a:cubicBezTo>
                                <a:cubicBezTo>
                                  <a:pt x="71" y="148"/>
                                  <a:pt x="72" y="151"/>
                                  <a:pt x="74" y="154"/>
                                </a:cubicBezTo>
                                <a:cubicBezTo>
                                  <a:pt x="76" y="157"/>
                                  <a:pt x="77" y="160"/>
                                  <a:pt x="78" y="163"/>
                                </a:cubicBezTo>
                                <a:cubicBezTo>
                                  <a:pt x="78" y="164"/>
                                  <a:pt x="79" y="166"/>
                                  <a:pt x="79" y="166"/>
                                </a:cubicBezTo>
                                <a:cubicBezTo>
                                  <a:pt x="78" y="167"/>
                                  <a:pt x="79" y="167"/>
                                  <a:pt x="79" y="167"/>
                                </a:cubicBezTo>
                                <a:cubicBezTo>
                                  <a:pt x="79" y="169"/>
                                  <a:pt x="81" y="172"/>
                                  <a:pt x="82" y="172"/>
                                </a:cubicBezTo>
                                <a:cubicBezTo>
                                  <a:pt x="82" y="172"/>
                                  <a:pt x="82" y="172"/>
                                  <a:pt x="82" y="173"/>
                                </a:cubicBezTo>
                                <a:cubicBezTo>
                                  <a:pt x="85" y="175"/>
                                  <a:pt x="98" y="185"/>
                                  <a:pt x="101" y="185"/>
                                </a:cubicBezTo>
                                <a:cubicBezTo>
                                  <a:pt x="103" y="185"/>
                                  <a:pt x="104" y="184"/>
                                  <a:pt x="106" y="183"/>
                                </a:cubicBezTo>
                                <a:cubicBezTo>
                                  <a:pt x="108" y="182"/>
                                  <a:pt x="110" y="181"/>
                                  <a:pt x="111" y="180"/>
                                </a:cubicBezTo>
                                <a:cubicBezTo>
                                  <a:pt x="111" y="179"/>
                                  <a:pt x="111" y="179"/>
                                  <a:pt x="112" y="179"/>
                                </a:cubicBezTo>
                                <a:cubicBezTo>
                                  <a:pt x="112" y="178"/>
                                  <a:pt x="113" y="177"/>
                                  <a:pt x="113" y="175"/>
                                </a:cubicBezTo>
                                <a:cubicBezTo>
                                  <a:pt x="114" y="175"/>
                                  <a:pt x="114" y="174"/>
                                  <a:pt x="115" y="174"/>
                                </a:cubicBezTo>
                                <a:cubicBezTo>
                                  <a:pt x="115" y="175"/>
                                  <a:pt x="116" y="174"/>
                                  <a:pt x="117" y="175"/>
                                </a:cubicBezTo>
                                <a:cubicBezTo>
                                  <a:pt x="119" y="175"/>
                                  <a:pt x="120" y="175"/>
                                  <a:pt x="122" y="174"/>
                                </a:cubicBezTo>
                                <a:cubicBezTo>
                                  <a:pt x="125" y="172"/>
                                  <a:pt x="126" y="169"/>
                                  <a:pt x="125" y="167"/>
                                </a:cubicBezTo>
                                <a:cubicBezTo>
                                  <a:pt x="126" y="166"/>
                                  <a:pt x="127" y="166"/>
                                  <a:pt x="128" y="166"/>
                                </a:cubicBezTo>
                                <a:cubicBezTo>
                                  <a:pt x="130" y="166"/>
                                  <a:pt x="131" y="166"/>
                                  <a:pt x="132" y="166"/>
                                </a:cubicBezTo>
                                <a:cubicBezTo>
                                  <a:pt x="133" y="165"/>
                                  <a:pt x="134" y="165"/>
                                  <a:pt x="135" y="164"/>
                                </a:cubicBezTo>
                                <a:cubicBezTo>
                                  <a:pt x="135" y="164"/>
                                  <a:pt x="135" y="164"/>
                                  <a:pt x="135" y="164"/>
                                </a:cubicBezTo>
                                <a:cubicBezTo>
                                  <a:pt x="135" y="164"/>
                                  <a:pt x="135" y="164"/>
                                  <a:pt x="135" y="164"/>
                                </a:cubicBezTo>
                                <a:cubicBezTo>
                                  <a:pt x="137" y="163"/>
                                  <a:pt x="140" y="161"/>
                                  <a:pt x="140" y="159"/>
                                </a:cubicBezTo>
                                <a:cubicBezTo>
                                  <a:pt x="141" y="156"/>
                                  <a:pt x="137" y="139"/>
                                  <a:pt x="136" y="135"/>
                                </a:cubicBezTo>
                                <a:cubicBezTo>
                                  <a:pt x="136" y="135"/>
                                  <a:pt x="136" y="135"/>
                                  <a:pt x="136" y="135"/>
                                </a:cubicBezTo>
                                <a:cubicBezTo>
                                  <a:pt x="135" y="134"/>
                                  <a:pt x="134" y="133"/>
                                  <a:pt x="134" y="132"/>
                                </a:cubicBezTo>
                                <a:cubicBezTo>
                                  <a:pt x="133" y="131"/>
                                  <a:pt x="133" y="131"/>
                                  <a:pt x="133" y="131"/>
                                </a:cubicBezTo>
                                <a:cubicBezTo>
                                  <a:pt x="133" y="131"/>
                                  <a:pt x="133" y="131"/>
                                  <a:pt x="133" y="131"/>
                                </a:cubicBezTo>
                                <a:cubicBezTo>
                                  <a:pt x="132" y="131"/>
                                  <a:pt x="132" y="130"/>
                                  <a:pt x="131" y="131"/>
                                </a:cubicBezTo>
                                <a:cubicBezTo>
                                  <a:pt x="131" y="131"/>
                                  <a:pt x="131" y="131"/>
                                  <a:pt x="131" y="131"/>
                                </a:cubicBezTo>
                                <a:cubicBezTo>
                                  <a:pt x="131" y="130"/>
                                  <a:pt x="121" y="122"/>
                                  <a:pt x="116" y="115"/>
                                </a:cubicBezTo>
                                <a:cubicBezTo>
                                  <a:pt x="115" y="114"/>
                                  <a:pt x="115" y="114"/>
                                  <a:pt x="115" y="113"/>
                                </a:cubicBezTo>
                                <a:cubicBezTo>
                                  <a:pt x="115" y="113"/>
                                  <a:pt x="115" y="113"/>
                                  <a:pt x="115" y="113"/>
                                </a:cubicBezTo>
                                <a:cubicBezTo>
                                  <a:pt x="115" y="113"/>
                                  <a:pt x="115" y="113"/>
                                  <a:pt x="115" y="113"/>
                                </a:cubicBezTo>
                                <a:cubicBezTo>
                                  <a:pt x="113" y="109"/>
                                  <a:pt x="111" y="105"/>
                                  <a:pt x="110" y="101"/>
                                </a:cubicBezTo>
                                <a:cubicBezTo>
                                  <a:pt x="108" y="98"/>
                                  <a:pt x="108" y="95"/>
                                  <a:pt x="107" y="95"/>
                                </a:cubicBezTo>
                                <a:cubicBezTo>
                                  <a:pt x="107" y="94"/>
                                  <a:pt x="107" y="94"/>
                                  <a:pt x="107" y="94"/>
                                </a:cubicBezTo>
                                <a:cubicBezTo>
                                  <a:pt x="108" y="94"/>
                                  <a:pt x="108" y="94"/>
                                  <a:pt x="108" y="94"/>
                                </a:cubicBezTo>
                                <a:cubicBezTo>
                                  <a:pt x="107" y="93"/>
                                  <a:pt x="107" y="93"/>
                                  <a:pt x="107" y="93"/>
                                </a:cubicBezTo>
                                <a:cubicBezTo>
                                  <a:pt x="108" y="93"/>
                                  <a:pt x="107" y="93"/>
                                  <a:pt x="107" y="92"/>
                                </a:cubicBezTo>
                                <a:cubicBezTo>
                                  <a:pt x="107" y="92"/>
                                  <a:pt x="107" y="91"/>
                                  <a:pt x="106" y="91"/>
                                </a:cubicBezTo>
                                <a:cubicBezTo>
                                  <a:pt x="106" y="90"/>
                                  <a:pt x="106" y="90"/>
                                  <a:pt x="105" y="89"/>
                                </a:cubicBezTo>
                                <a:cubicBezTo>
                                  <a:pt x="105" y="89"/>
                                  <a:pt x="104" y="88"/>
                                  <a:pt x="104" y="88"/>
                                </a:cubicBezTo>
                                <a:cubicBezTo>
                                  <a:pt x="104" y="88"/>
                                  <a:pt x="103" y="88"/>
                                  <a:pt x="103" y="87"/>
                                </a:cubicBezTo>
                                <a:cubicBezTo>
                                  <a:pt x="102" y="87"/>
                                  <a:pt x="75" y="47"/>
                                  <a:pt x="75" y="47"/>
                                </a:cubicBezTo>
                                <a:cubicBezTo>
                                  <a:pt x="75" y="47"/>
                                  <a:pt x="76" y="46"/>
                                  <a:pt x="75" y="44"/>
                                </a:cubicBezTo>
                                <a:cubicBezTo>
                                  <a:pt x="73" y="42"/>
                                  <a:pt x="71" y="39"/>
                                  <a:pt x="68" y="38"/>
                                </a:cubicBezTo>
                                <a:cubicBezTo>
                                  <a:pt x="68" y="37"/>
                                  <a:pt x="68" y="36"/>
                                  <a:pt x="67" y="36"/>
                                </a:cubicBezTo>
                                <a:cubicBezTo>
                                  <a:pt x="67" y="35"/>
                                  <a:pt x="67" y="35"/>
                                  <a:pt x="67" y="35"/>
                                </a:cubicBezTo>
                                <a:cubicBezTo>
                                  <a:pt x="62" y="33"/>
                                  <a:pt x="56" y="29"/>
                                  <a:pt x="48" y="26"/>
                                </a:cubicBezTo>
                                <a:cubicBezTo>
                                  <a:pt x="47" y="26"/>
                                  <a:pt x="45" y="25"/>
                                  <a:pt x="44" y="25"/>
                                </a:cubicBezTo>
                                <a:cubicBezTo>
                                  <a:pt x="39" y="22"/>
                                  <a:pt x="34" y="19"/>
                                  <a:pt x="31" y="15"/>
                                </a:cubicBezTo>
                                <a:cubicBezTo>
                                  <a:pt x="32" y="14"/>
                                  <a:pt x="33" y="13"/>
                                  <a:pt x="33" y="12"/>
                                </a:cubicBezTo>
                                <a:cubicBezTo>
                                  <a:pt x="33" y="12"/>
                                  <a:pt x="33" y="12"/>
                                  <a:pt x="33" y="11"/>
                                </a:cubicBezTo>
                                <a:cubicBezTo>
                                  <a:pt x="33" y="10"/>
                                  <a:pt x="32" y="9"/>
                                  <a:pt x="31" y="10"/>
                                </a:cubicBezTo>
                                <a:cubicBezTo>
                                  <a:pt x="31" y="9"/>
                                  <a:pt x="30" y="10"/>
                                  <a:pt x="30" y="10"/>
                                </a:cubicBezTo>
                                <a:close/>
                                <a:moveTo>
                                  <a:pt x="28" y="15"/>
                                </a:moveTo>
                                <a:cubicBezTo>
                                  <a:pt x="31" y="21"/>
                                  <a:pt x="37" y="24"/>
                                  <a:pt x="43" y="27"/>
                                </a:cubicBezTo>
                                <a:cubicBezTo>
                                  <a:pt x="44" y="28"/>
                                  <a:pt x="46" y="28"/>
                                  <a:pt x="47" y="29"/>
                                </a:cubicBezTo>
                                <a:cubicBezTo>
                                  <a:pt x="54" y="32"/>
                                  <a:pt x="59" y="34"/>
                                  <a:pt x="64" y="37"/>
                                </a:cubicBezTo>
                                <a:cubicBezTo>
                                  <a:pt x="18" y="68"/>
                                  <a:pt x="18" y="68"/>
                                  <a:pt x="18" y="68"/>
                                </a:cubicBezTo>
                                <a:cubicBezTo>
                                  <a:pt x="17" y="64"/>
                                  <a:pt x="17" y="59"/>
                                  <a:pt x="17" y="53"/>
                                </a:cubicBezTo>
                                <a:cubicBezTo>
                                  <a:pt x="16" y="50"/>
                                  <a:pt x="16" y="48"/>
                                  <a:pt x="17" y="45"/>
                                </a:cubicBezTo>
                                <a:cubicBezTo>
                                  <a:pt x="16" y="40"/>
                                  <a:pt x="15" y="34"/>
                                  <a:pt x="12" y="30"/>
                                </a:cubicBezTo>
                                <a:cubicBezTo>
                                  <a:pt x="12" y="29"/>
                                  <a:pt x="11" y="28"/>
                                  <a:pt x="10" y="27"/>
                                </a:cubicBezTo>
                                <a:cubicBezTo>
                                  <a:pt x="10" y="27"/>
                                  <a:pt x="10" y="27"/>
                                  <a:pt x="10" y="27"/>
                                </a:cubicBezTo>
                                <a:cubicBezTo>
                                  <a:pt x="28" y="14"/>
                                  <a:pt x="28" y="14"/>
                                  <a:pt x="28" y="14"/>
                                </a:cubicBezTo>
                                <a:cubicBezTo>
                                  <a:pt x="28" y="14"/>
                                  <a:pt x="28" y="15"/>
                                  <a:pt x="28" y="1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6" name="Freeform 3736"/>
                        <wps:cNvSpPr>
                          <a:spLocks noEditPoints="1"/>
                        </wps:cNvSpPr>
                        <wps:spPr bwMode="auto">
                          <a:xfrm>
                            <a:off x="15825788" y="1114425"/>
                            <a:ext cx="1150938" cy="985838"/>
                          </a:xfrm>
                          <a:custGeom>
                            <a:avLst/>
                            <a:gdLst>
                              <a:gd name="T0" fmla="*/ 237 w 307"/>
                              <a:gd name="T1" fmla="*/ 119 h 263"/>
                              <a:gd name="T2" fmla="*/ 244 w 307"/>
                              <a:gd name="T3" fmla="*/ 130 h 263"/>
                              <a:gd name="T4" fmla="*/ 225 w 307"/>
                              <a:gd name="T5" fmla="*/ 135 h 263"/>
                              <a:gd name="T6" fmla="*/ 255 w 307"/>
                              <a:gd name="T7" fmla="*/ 115 h 263"/>
                              <a:gd name="T8" fmla="*/ 225 w 307"/>
                              <a:gd name="T9" fmla="*/ 135 h 263"/>
                              <a:gd name="T10" fmla="*/ 103 w 307"/>
                              <a:gd name="T11" fmla="*/ 213 h 263"/>
                              <a:gd name="T12" fmla="*/ 110 w 307"/>
                              <a:gd name="T13" fmla="*/ 223 h 263"/>
                              <a:gd name="T14" fmla="*/ 92 w 307"/>
                              <a:gd name="T15" fmla="*/ 228 h 263"/>
                              <a:gd name="T16" fmla="*/ 122 w 307"/>
                              <a:gd name="T17" fmla="*/ 207 h 263"/>
                              <a:gd name="T18" fmla="*/ 92 w 307"/>
                              <a:gd name="T19" fmla="*/ 228 h 263"/>
                              <a:gd name="T20" fmla="*/ 273 w 307"/>
                              <a:gd name="T21" fmla="*/ 46 h 263"/>
                              <a:gd name="T22" fmla="*/ 229 w 307"/>
                              <a:gd name="T23" fmla="*/ 73 h 263"/>
                              <a:gd name="T24" fmla="*/ 218 w 307"/>
                              <a:gd name="T25" fmla="*/ 51 h 263"/>
                              <a:gd name="T26" fmla="*/ 265 w 307"/>
                              <a:gd name="T27" fmla="*/ 29 h 263"/>
                              <a:gd name="T28" fmla="*/ 274 w 307"/>
                              <a:gd name="T29" fmla="*/ 41 h 263"/>
                              <a:gd name="T30" fmla="*/ 219 w 307"/>
                              <a:gd name="T31" fmla="*/ 85 h 263"/>
                              <a:gd name="T32" fmla="*/ 174 w 307"/>
                              <a:gd name="T33" fmla="*/ 112 h 263"/>
                              <a:gd name="T34" fmla="*/ 163 w 307"/>
                              <a:gd name="T35" fmla="*/ 90 h 263"/>
                              <a:gd name="T36" fmla="*/ 208 w 307"/>
                              <a:gd name="T37" fmla="*/ 63 h 263"/>
                              <a:gd name="T38" fmla="*/ 220 w 307"/>
                              <a:gd name="T39" fmla="*/ 79 h 263"/>
                              <a:gd name="T40" fmla="*/ 163 w 307"/>
                              <a:gd name="T41" fmla="*/ 123 h 263"/>
                              <a:gd name="T42" fmla="*/ 119 w 307"/>
                              <a:gd name="T43" fmla="*/ 149 h 263"/>
                              <a:gd name="T44" fmla="*/ 108 w 307"/>
                              <a:gd name="T45" fmla="*/ 128 h 263"/>
                              <a:gd name="T46" fmla="*/ 152 w 307"/>
                              <a:gd name="T47" fmla="*/ 101 h 263"/>
                              <a:gd name="T48" fmla="*/ 164 w 307"/>
                              <a:gd name="T49" fmla="*/ 118 h 263"/>
                              <a:gd name="T50" fmla="*/ 109 w 307"/>
                              <a:gd name="T51" fmla="*/ 161 h 263"/>
                              <a:gd name="T52" fmla="*/ 64 w 307"/>
                              <a:gd name="T53" fmla="*/ 188 h 263"/>
                              <a:gd name="T54" fmla="*/ 53 w 307"/>
                              <a:gd name="T55" fmla="*/ 166 h 263"/>
                              <a:gd name="T56" fmla="*/ 98 w 307"/>
                              <a:gd name="T57" fmla="*/ 139 h 263"/>
                              <a:gd name="T58" fmla="*/ 109 w 307"/>
                              <a:gd name="T59" fmla="*/ 156 h 263"/>
                              <a:gd name="T60" fmla="*/ 74 w 307"/>
                              <a:gd name="T61" fmla="*/ 233 h 263"/>
                              <a:gd name="T62" fmla="*/ 58 w 307"/>
                              <a:gd name="T63" fmla="*/ 240 h 263"/>
                              <a:gd name="T64" fmla="*/ 24 w 307"/>
                              <a:gd name="T65" fmla="*/ 185 h 263"/>
                              <a:gd name="T66" fmla="*/ 41 w 307"/>
                              <a:gd name="T67" fmla="*/ 179 h 263"/>
                              <a:gd name="T68" fmla="*/ 75 w 307"/>
                              <a:gd name="T69" fmla="*/ 228 h 263"/>
                              <a:gd name="T70" fmla="*/ 270 w 307"/>
                              <a:gd name="T71" fmla="*/ 15 h 263"/>
                              <a:gd name="T72" fmla="*/ 172 w 307"/>
                              <a:gd name="T73" fmla="*/ 61 h 263"/>
                              <a:gd name="T74" fmla="*/ 6 w 307"/>
                              <a:gd name="T75" fmla="*/ 177 h 263"/>
                              <a:gd name="T76" fmla="*/ 27 w 307"/>
                              <a:gd name="T77" fmla="*/ 220 h 263"/>
                              <a:gd name="T78" fmla="*/ 46 w 307"/>
                              <a:gd name="T79" fmla="*/ 257 h 263"/>
                              <a:gd name="T80" fmla="*/ 93 w 307"/>
                              <a:gd name="T81" fmla="*/ 233 h 263"/>
                              <a:gd name="T82" fmla="*/ 94 w 307"/>
                              <a:gd name="T83" fmla="*/ 201 h 263"/>
                              <a:gd name="T84" fmla="*/ 125 w 307"/>
                              <a:gd name="T85" fmla="*/ 210 h 263"/>
                              <a:gd name="T86" fmla="*/ 226 w 307"/>
                              <a:gd name="T87" fmla="*/ 139 h 263"/>
                              <a:gd name="T88" fmla="*/ 224 w 307"/>
                              <a:gd name="T89" fmla="*/ 137 h 263"/>
                              <a:gd name="T90" fmla="*/ 257 w 307"/>
                              <a:gd name="T91" fmla="*/ 113 h 263"/>
                              <a:gd name="T92" fmla="*/ 264 w 307"/>
                              <a:gd name="T93" fmla="*/ 114 h 263"/>
                              <a:gd name="T94" fmla="*/ 304 w 307"/>
                              <a:gd name="T95" fmla="*/ 64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7" h="263">
                                <a:moveTo>
                                  <a:pt x="235" y="129"/>
                                </a:moveTo>
                                <a:cubicBezTo>
                                  <a:pt x="233" y="126"/>
                                  <a:pt x="234" y="122"/>
                                  <a:pt x="237" y="119"/>
                                </a:cubicBezTo>
                                <a:cubicBezTo>
                                  <a:pt x="239" y="118"/>
                                  <a:pt x="243" y="119"/>
                                  <a:pt x="245" y="122"/>
                                </a:cubicBezTo>
                                <a:cubicBezTo>
                                  <a:pt x="247" y="124"/>
                                  <a:pt x="246" y="128"/>
                                  <a:pt x="244" y="130"/>
                                </a:cubicBezTo>
                                <a:cubicBezTo>
                                  <a:pt x="241" y="132"/>
                                  <a:pt x="237" y="131"/>
                                  <a:pt x="235" y="129"/>
                                </a:cubicBezTo>
                                <a:moveTo>
                                  <a:pt x="225" y="135"/>
                                </a:moveTo>
                                <a:cubicBezTo>
                                  <a:pt x="231" y="144"/>
                                  <a:pt x="242" y="146"/>
                                  <a:pt x="251" y="140"/>
                                </a:cubicBezTo>
                                <a:cubicBezTo>
                                  <a:pt x="259" y="134"/>
                                  <a:pt x="261" y="123"/>
                                  <a:pt x="255" y="115"/>
                                </a:cubicBezTo>
                                <a:cubicBezTo>
                                  <a:pt x="250" y="106"/>
                                  <a:pt x="238" y="104"/>
                                  <a:pt x="230" y="109"/>
                                </a:cubicBezTo>
                                <a:cubicBezTo>
                                  <a:pt x="222" y="115"/>
                                  <a:pt x="219" y="127"/>
                                  <a:pt x="225" y="135"/>
                                </a:cubicBezTo>
                                <a:moveTo>
                                  <a:pt x="102" y="221"/>
                                </a:moveTo>
                                <a:cubicBezTo>
                                  <a:pt x="100" y="218"/>
                                  <a:pt x="100" y="214"/>
                                  <a:pt x="103" y="213"/>
                                </a:cubicBezTo>
                                <a:cubicBezTo>
                                  <a:pt x="106" y="210"/>
                                  <a:pt x="110" y="211"/>
                                  <a:pt x="112" y="214"/>
                                </a:cubicBezTo>
                                <a:cubicBezTo>
                                  <a:pt x="114" y="217"/>
                                  <a:pt x="113" y="221"/>
                                  <a:pt x="110" y="223"/>
                                </a:cubicBezTo>
                                <a:cubicBezTo>
                                  <a:pt x="108" y="224"/>
                                  <a:pt x="104" y="224"/>
                                  <a:pt x="102" y="221"/>
                                </a:cubicBezTo>
                                <a:moveTo>
                                  <a:pt x="92" y="228"/>
                                </a:moveTo>
                                <a:cubicBezTo>
                                  <a:pt x="98" y="236"/>
                                  <a:pt x="109" y="238"/>
                                  <a:pt x="117" y="233"/>
                                </a:cubicBezTo>
                                <a:cubicBezTo>
                                  <a:pt x="125" y="227"/>
                                  <a:pt x="128" y="216"/>
                                  <a:pt x="122" y="207"/>
                                </a:cubicBezTo>
                                <a:cubicBezTo>
                                  <a:pt x="116" y="199"/>
                                  <a:pt x="105" y="196"/>
                                  <a:pt x="96" y="202"/>
                                </a:cubicBezTo>
                                <a:cubicBezTo>
                                  <a:pt x="88" y="208"/>
                                  <a:pt x="86" y="220"/>
                                  <a:pt x="92" y="228"/>
                                </a:cubicBezTo>
                                <a:moveTo>
                                  <a:pt x="274" y="41"/>
                                </a:moveTo>
                                <a:cubicBezTo>
                                  <a:pt x="274" y="41"/>
                                  <a:pt x="276" y="44"/>
                                  <a:pt x="273" y="46"/>
                                </a:cubicBezTo>
                                <a:cubicBezTo>
                                  <a:pt x="234" y="74"/>
                                  <a:pt x="234" y="74"/>
                                  <a:pt x="234" y="74"/>
                                </a:cubicBezTo>
                                <a:cubicBezTo>
                                  <a:pt x="234" y="74"/>
                                  <a:pt x="231" y="76"/>
                                  <a:pt x="229" y="73"/>
                                </a:cubicBezTo>
                                <a:cubicBezTo>
                                  <a:pt x="217" y="56"/>
                                  <a:pt x="217" y="56"/>
                                  <a:pt x="217" y="56"/>
                                </a:cubicBezTo>
                                <a:cubicBezTo>
                                  <a:pt x="217" y="56"/>
                                  <a:pt x="215" y="53"/>
                                  <a:pt x="218" y="51"/>
                                </a:cubicBezTo>
                                <a:cubicBezTo>
                                  <a:pt x="218" y="51"/>
                                  <a:pt x="246" y="32"/>
                                  <a:pt x="250" y="29"/>
                                </a:cubicBezTo>
                                <a:cubicBezTo>
                                  <a:pt x="254" y="26"/>
                                  <a:pt x="261" y="22"/>
                                  <a:pt x="265" y="29"/>
                                </a:cubicBezTo>
                                <a:cubicBezTo>
                                  <a:pt x="274" y="41"/>
                                  <a:pt x="274" y="41"/>
                                  <a:pt x="274" y="41"/>
                                </a:cubicBezTo>
                                <a:cubicBezTo>
                                  <a:pt x="274" y="41"/>
                                  <a:pt x="274" y="41"/>
                                  <a:pt x="274" y="41"/>
                                </a:cubicBezTo>
                                <a:close/>
                                <a:moveTo>
                                  <a:pt x="220" y="79"/>
                                </a:moveTo>
                                <a:cubicBezTo>
                                  <a:pt x="220" y="79"/>
                                  <a:pt x="222" y="82"/>
                                  <a:pt x="219" y="85"/>
                                </a:cubicBezTo>
                                <a:cubicBezTo>
                                  <a:pt x="179" y="112"/>
                                  <a:pt x="179" y="112"/>
                                  <a:pt x="179" y="112"/>
                                </a:cubicBezTo>
                                <a:cubicBezTo>
                                  <a:pt x="179" y="112"/>
                                  <a:pt x="176" y="115"/>
                                  <a:pt x="174" y="112"/>
                                </a:cubicBezTo>
                                <a:cubicBezTo>
                                  <a:pt x="162" y="94"/>
                                  <a:pt x="162" y="94"/>
                                  <a:pt x="162" y="94"/>
                                </a:cubicBezTo>
                                <a:cubicBezTo>
                                  <a:pt x="162" y="94"/>
                                  <a:pt x="160" y="91"/>
                                  <a:pt x="163" y="90"/>
                                </a:cubicBezTo>
                                <a:cubicBezTo>
                                  <a:pt x="203" y="62"/>
                                  <a:pt x="203" y="62"/>
                                  <a:pt x="203" y="62"/>
                                </a:cubicBezTo>
                                <a:cubicBezTo>
                                  <a:pt x="203" y="62"/>
                                  <a:pt x="206" y="60"/>
                                  <a:pt x="208" y="63"/>
                                </a:cubicBezTo>
                                <a:cubicBezTo>
                                  <a:pt x="220" y="79"/>
                                  <a:pt x="220" y="79"/>
                                  <a:pt x="220" y="79"/>
                                </a:cubicBezTo>
                                <a:cubicBezTo>
                                  <a:pt x="220" y="79"/>
                                  <a:pt x="220" y="79"/>
                                  <a:pt x="220" y="79"/>
                                </a:cubicBezTo>
                                <a:close/>
                                <a:moveTo>
                                  <a:pt x="164" y="118"/>
                                </a:moveTo>
                                <a:cubicBezTo>
                                  <a:pt x="164" y="118"/>
                                  <a:pt x="166" y="120"/>
                                  <a:pt x="163" y="123"/>
                                </a:cubicBezTo>
                                <a:cubicBezTo>
                                  <a:pt x="124" y="150"/>
                                  <a:pt x="124" y="150"/>
                                  <a:pt x="124" y="150"/>
                                </a:cubicBezTo>
                                <a:cubicBezTo>
                                  <a:pt x="124" y="150"/>
                                  <a:pt x="121" y="152"/>
                                  <a:pt x="119" y="149"/>
                                </a:cubicBezTo>
                                <a:cubicBezTo>
                                  <a:pt x="107" y="133"/>
                                  <a:pt x="107" y="133"/>
                                  <a:pt x="107" y="133"/>
                                </a:cubicBezTo>
                                <a:cubicBezTo>
                                  <a:pt x="107" y="133"/>
                                  <a:pt x="105" y="130"/>
                                  <a:pt x="108" y="128"/>
                                </a:cubicBezTo>
                                <a:cubicBezTo>
                                  <a:pt x="147" y="100"/>
                                  <a:pt x="147" y="100"/>
                                  <a:pt x="147" y="100"/>
                                </a:cubicBezTo>
                                <a:cubicBezTo>
                                  <a:pt x="147" y="100"/>
                                  <a:pt x="150" y="98"/>
                                  <a:pt x="152" y="101"/>
                                </a:cubicBezTo>
                                <a:cubicBezTo>
                                  <a:pt x="164" y="118"/>
                                  <a:pt x="164" y="118"/>
                                  <a:pt x="164" y="118"/>
                                </a:cubicBezTo>
                                <a:cubicBezTo>
                                  <a:pt x="164" y="118"/>
                                  <a:pt x="164" y="118"/>
                                  <a:pt x="164" y="118"/>
                                </a:cubicBezTo>
                                <a:close/>
                                <a:moveTo>
                                  <a:pt x="109" y="156"/>
                                </a:moveTo>
                                <a:cubicBezTo>
                                  <a:pt x="109" y="156"/>
                                  <a:pt x="111" y="159"/>
                                  <a:pt x="109" y="161"/>
                                </a:cubicBezTo>
                                <a:cubicBezTo>
                                  <a:pt x="69" y="189"/>
                                  <a:pt x="69" y="189"/>
                                  <a:pt x="69" y="189"/>
                                </a:cubicBezTo>
                                <a:cubicBezTo>
                                  <a:pt x="69" y="189"/>
                                  <a:pt x="66" y="191"/>
                                  <a:pt x="64" y="188"/>
                                </a:cubicBezTo>
                                <a:cubicBezTo>
                                  <a:pt x="52" y="171"/>
                                  <a:pt x="52" y="171"/>
                                  <a:pt x="52" y="171"/>
                                </a:cubicBezTo>
                                <a:cubicBezTo>
                                  <a:pt x="52" y="171"/>
                                  <a:pt x="50" y="168"/>
                                  <a:pt x="53" y="166"/>
                                </a:cubicBezTo>
                                <a:cubicBezTo>
                                  <a:pt x="93" y="138"/>
                                  <a:pt x="93" y="138"/>
                                  <a:pt x="93" y="138"/>
                                </a:cubicBezTo>
                                <a:cubicBezTo>
                                  <a:pt x="93" y="138"/>
                                  <a:pt x="96" y="136"/>
                                  <a:pt x="98" y="139"/>
                                </a:cubicBezTo>
                                <a:cubicBezTo>
                                  <a:pt x="109" y="156"/>
                                  <a:pt x="109" y="156"/>
                                  <a:pt x="109" y="156"/>
                                </a:cubicBezTo>
                                <a:cubicBezTo>
                                  <a:pt x="109" y="156"/>
                                  <a:pt x="109" y="156"/>
                                  <a:pt x="109" y="156"/>
                                </a:cubicBezTo>
                                <a:close/>
                                <a:moveTo>
                                  <a:pt x="75" y="228"/>
                                </a:moveTo>
                                <a:cubicBezTo>
                                  <a:pt x="77" y="231"/>
                                  <a:pt x="74" y="233"/>
                                  <a:pt x="74" y="233"/>
                                </a:cubicBezTo>
                                <a:cubicBezTo>
                                  <a:pt x="62" y="241"/>
                                  <a:pt x="62" y="241"/>
                                  <a:pt x="62" y="241"/>
                                </a:cubicBezTo>
                                <a:cubicBezTo>
                                  <a:pt x="59" y="243"/>
                                  <a:pt x="58" y="240"/>
                                  <a:pt x="58" y="240"/>
                                </a:cubicBezTo>
                                <a:cubicBezTo>
                                  <a:pt x="23" y="190"/>
                                  <a:pt x="23" y="190"/>
                                  <a:pt x="23" y="190"/>
                                </a:cubicBezTo>
                                <a:cubicBezTo>
                                  <a:pt x="21" y="187"/>
                                  <a:pt x="24" y="185"/>
                                  <a:pt x="24" y="185"/>
                                </a:cubicBezTo>
                                <a:cubicBezTo>
                                  <a:pt x="36" y="178"/>
                                  <a:pt x="36" y="178"/>
                                  <a:pt x="36" y="178"/>
                                </a:cubicBezTo>
                                <a:cubicBezTo>
                                  <a:pt x="39" y="176"/>
                                  <a:pt x="41" y="179"/>
                                  <a:pt x="41" y="179"/>
                                </a:cubicBezTo>
                                <a:cubicBezTo>
                                  <a:pt x="75" y="228"/>
                                  <a:pt x="75" y="228"/>
                                  <a:pt x="75" y="228"/>
                                </a:cubicBezTo>
                                <a:cubicBezTo>
                                  <a:pt x="75" y="228"/>
                                  <a:pt x="75" y="228"/>
                                  <a:pt x="75" y="228"/>
                                </a:cubicBezTo>
                                <a:close/>
                                <a:moveTo>
                                  <a:pt x="304" y="64"/>
                                </a:moveTo>
                                <a:cubicBezTo>
                                  <a:pt x="270" y="15"/>
                                  <a:pt x="270" y="15"/>
                                  <a:pt x="270" y="15"/>
                                </a:cubicBezTo>
                                <a:cubicBezTo>
                                  <a:pt x="270" y="15"/>
                                  <a:pt x="259" y="0"/>
                                  <a:pt x="245" y="11"/>
                                </a:cubicBezTo>
                                <a:cubicBezTo>
                                  <a:pt x="172" y="61"/>
                                  <a:pt x="172" y="61"/>
                                  <a:pt x="172" y="61"/>
                                </a:cubicBezTo>
                                <a:cubicBezTo>
                                  <a:pt x="96" y="113"/>
                                  <a:pt x="96" y="113"/>
                                  <a:pt x="96" y="113"/>
                                </a:cubicBezTo>
                                <a:cubicBezTo>
                                  <a:pt x="6" y="177"/>
                                  <a:pt x="6" y="177"/>
                                  <a:pt x="6" y="177"/>
                                </a:cubicBezTo>
                                <a:cubicBezTo>
                                  <a:pt x="6" y="177"/>
                                  <a:pt x="0" y="180"/>
                                  <a:pt x="4" y="186"/>
                                </a:cubicBezTo>
                                <a:cubicBezTo>
                                  <a:pt x="27" y="220"/>
                                  <a:pt x="27" y="220"/>
                                  <a:pt x="27" y="220"/>
                                </a:cubicBezTo>
                                <a:cubicBezTo>
                                  <a:pt x="25" y="222"/>
                                  <a:pt x="24" y="225"/>
                                  <a:pt x="27" y="229"/>
                                </a:cubicBezTo>
                                <a:cubicBezTo>
                                  <a:pt x="46" y="257"/>
                                  <a:pt x="46" y="257"/>
                                  <a:pt x="46" y="257"/>
                                </a:cubicBezTo>
                                <a:cubicBezTo>
                                  <a:pt x="46" y="257"/>
                                  <a:pt x="50" y="263"/>
                                  <a:pt x="56" y="258"/>
                                </a:cubicBezTo>
                                <a:cubicBezTo>
                                  <a:pt x="93" y="233"/>
                                  <a:pt x="93" y="233"/>
                                  <a:pt x="93" y="233"/>
                                </a:cubicBezTo>
                                <a:cubicBezTo>
                                  <a:pt x="92" y="232"/>
                                  <a:pt x="91" y="231"/>
                                  <a:pt x="90" y="229"/>
                                </a:cubicBezTo>
                                <a:cubicBezTo>
                                  <a:pt x="83" y="220"/>
                                  <a:pt x="86" y="207"/>
                                  <a:pt x="94" y="201"/>
                                </a:cubicBezTo>
                                <a:cubicBezTo>
                                  <a:pt x="104" y="194"/>
                                  <a:pt x="117" y="196"/>
                                  <a:pt x="124" y="206"/>
                                </a:cubicBezTo>
                                <a:cubicBezTo>
                                  <a:pt x="124" y="207"/>
                                  <a:pt x="125" y="208"/>
                                  <a:pt x="125" y="210"/>
                                </a:cubicBezTo>
                                <a:cubicBezTo>
                                  <a:pt x="151" y="192"/>
                                  <a:pt x="151" y="192"/>
                                  <a:pt x="151" y="192"/>
                                </a:cubicBezTo>
                                <a:cubicBezTo>
                                  <a:pt x="226" y="139"/>
                                  <a:pt x="226" y="139"/>
                                  <a:pt x="226" y="139"/>
                                </a:cubicBezTo>
                                <a:cubicBezTo>
                                  <a:pt x="226" y="139"/>
                                  <a:pt x="226" y="139"/>
                                  <a:pt x="226" y="139"/>
                                </a:cubicBezTo>
                                <a:cubicBezTo>
                                  <a:pt x="225" y="139"/>
                                  <a:pt x="225" y="138"/>
                                  <a:pt x="224" y="137"/>
                                </a:cubicBezTo>
                                <a:cubicBezTo>
                                  <a:pt x="217" y="127"/>
                                  <a:pt x="219" y="114"/>
                                  <a:pt x="229" y="108"/>
                                </a:cubicBezTo>
                                <a:cubicBezTo>
                                  <a:pt x="238" y="101"/>
                                  <a:pt x="251" y="104"/>
                                  <a:pt x="257" y="113"/>
                                </a:cubicBezTo>
                                <a:cubicBezTo>
                                  <a:pt x="258" y="114"/>
                                  <a:pt x="259" y="116"/>
                                  <a:pt x="260" y="117"/>
                                </a:cubicBezTo>
                                <a:cubicBezTo>
                                  <a:pt x="264" y="114"/>
                                  <a:pt x="264" y="114"/>
                                  <a:pt x="264" y="114"/>
                                </a:cubicBezTo>
                                <a:cubicBezTo>
                                  <a:pt x="307" y="69"/>
                                  <a:pt x="307" y="69"/>
                                  <a:pt x="307" y="69"/>
                                </a:cubicBezTo>
                                <a:cubicBezTo>
                                  <a:pt x="305" y="67"/>
                                  <a:pt x="305" y="66"/>
                                  <a:pt x="304" y="64"/>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7" name="Freeform 3737"/>
                        <wps:cNvSpPr>
                          <a:spLocks noEditPoints="1"/>
                        </wps:cNvSpPr>
                        <wps:spPr bwMode="auto">
                          <a:xfrm>
                            <a:off x="17400588" y="1257300"/>
                            <a:ext cx="766763" cy="784225"/>
                          </a:xfrm>
                          <a:custGeom>
                            <a:avLst/>
                            <a:gdLst>
                              <a:gd name="T0" fmla="*/ 132 w 204"/>
                              <a:gd name="T1" fmla="*/ 42 h 209"/>
                              <a:gd name="T2" fmla="*/ 27 w 204"/>
                              <a:gd name="T3" fmla="*/ 116 h 209"/>
                              <a:gd name="T4" fmla="*/ 16 w 204"/>
                              <a:gd name="T5" fmla="*/ 77 h 209"/>
                              <a:gd name="T6" fmla="*/ 21 w 204"/>
                              <a:gd name="T7" fmla="*/ 69 h 209"/>
                              <a:gd name="T8" fmla="*/ 44 w 204"/>
                              <a:gd name="T9" fmla="*/ 53 h 209"/>
                              <a:gd name="T10" fmla="*/ 66 w 204"/>
                              <a:gd name="T11" fmla="*/ 36 h 209"/>
                              <a:gd name="T12" fmla="*/ 89 w 204"/>
                              <a:gd name="T13" fmla="*/ 21 h 209"/>
                              <a:gd name="T14" fmla="*/ 98 w 204"/>
                              <a:gd name="T15" fmla="*/ 19 h 209"/>
                              <a:gd name="T16" fmla="*/ 132 w 204"/>
                              <a:gd name="T17" fmla="*/ 42 h 209"/>
                              <a:gd name="T18" fmla="*/ 29 w 204"/>
                              <a:gd name="T19" fmla="*/ 148 h 209"/>
                              <a:gd name="T20" fmla="*/ 33 w 204"/>
                              <a:gd name="T21" fmla="*/ 130 h 209"/>
                              <a:gd name="T22" fmla="*/ 51 w 204"/>
                              <a:gd name="T23" fmla="*/ 133 h 209"/>
                              <a:gd name="T24" fmla="*/ 48 w 204"/>
                              <a:gd name="T25" fmla="*/ 152 h 209"/>
                              <a:gd name="T26" fmla="*/ 29 w 204"/>
                              <a:gd name="T27" fmla="*/ 148 h 209"/>
                              <a:gd name="T28" fmla="*/ 139 w 204"/>
                              <a:gd name="T29" fmla="*/ 71 h 209"/>
                              <a:gd name="T30" fmla="*/ 143 w 204"/>
                              <a:gd name="T31" fmla="*/ 52 h 209"/>
                              <a:gd name="T32" fmla="*/ 161 w 204"/>
                              <a:gd name="T33" fmla="*/ 55 h 209"/>
                              <a:gd name="T34" fmla="*/ 158 w 204"/>
                              <a:gd name="T35" fmla="*/ 74 h 209"/>
                              <a:gd name="T36" fmla="*/ 139 w 204"/>
                              <a:gd name="T37" fmla="*/ 71 h 209"/>
                              <a:gd name="T38" fmla="*/ 202 w 204"/>
                              <a:gd name="T39" fmla="*/ 84 h 209"/>
                              <a:gd name="T40" fmla="*/ 168 w 204"/>
                              <a:gd name="T41" fmla="*/ 35 h 209"/>
                              <a:gd name="T42" fmla="*/ 146 w 204"/>
                              <a:gd name="T43" fmla="*/ 31 h 209"/>
                              <a:gd name="T44" fmla="*/ 145 w 204"/>
                              <a:gd name="T45" fmla="*/ 33 h 209"/>
                              <a:gd name="T46" fmla="*/ 106 w 204"/>
                              <a:gd name="T47" fmla="*/ 6 h 209"/>
                              <a:gd name="T48" fmla="*/ 80 w 204"/>
                              <a:gd name="T49" fmla="*/ 8 h 209"/>
                              <a:gd name="T50" fmla="*/ 57 w 204"/>
                              <a:gd name="T51" fmla="*/ 24 h 209"/>
                              <a:gd name="T52" fmla="*/ 35 w 204"/>
                              <a:gd name="T53" fmla="*/ 39 h 209"/>
                              <a:gd name="T54" fmla="*/ 12 w 204"/>
                              <a:gd name="T55" fmla="*/ 56 h 209"/>
                              <a:gd name="T56" fmla="*/ 2 w 204"/>
                              <a:gd name="T57" fmla="*/ 80 h 209"/>
                              <a:gd name="T58" fmla="*/ 14 w 204"/>
                              <a:gd name="T59" fmla="*/ 125 h 209"/>
                              <a:gd name="T60" fmla="*/ 12 w 204"/>
                              <a:gd name="T61" fmla="*/ 127 h 209"/>
                              <a:gd name="T62" fmla="*/ 8 w 204"/>
                              <a:gd name="T63" fmla="*/ 148 h 209"/>
                              <a:gd name="T64" fmla="*/ 43 w 204"/>
                              <a:gd name="T65" fmla="*/ 196 h 209"/>
                              <a:gd name="T66" fmla="*/ 55 w 204"/>
                              <a:gd name="T67" fmla="*/ 188 h 209"/>
                              <a:gd name="T68" fmla="*/ 65 w 204"/>
                              <a:gd name="T69" fmla="*/ 201 h 209"/>
                              <a:gd name="T70" fmla="*/ 65 w 204"/>
                              <a:gd name="T71" fmla="*/ 201 h 209"/>
                              <a:gd name="T72" fmla="*/ 66 w 204"/>
                              <a:gd name="T73" fmla="*/ 201 h 209"/>
                              <a:gd name="T74" fmla="*/ 86 w 204"/>
                              <a:gd name="T75" fmla="*/ 204 h 209"/>
                              <a:gd name="T76" fmla="*/ 89 w 204"/>
                              <a:gd name="T77" fmla="*/ 184 h 209"/>
                              <a:gd name="T78" fmla="*/ 89 w 204"/>
                              <a:gd name="T79" fmla="*/ 184 h 209"/>
                              <a:gd name="T80" fmla="*/ 89 w 204"/>
                              <a:gd name="T81" fmla="*/ 184 h 209"/>
                              <a:gd name="T82" fmla="*/ 79 w 204"/>
                              <a:gd name="T83" fmla="*/ 170 h 209"/>
                              <a:gd name="T84" fmla="*/ 165 w 204"/>
                              <a:gd name="T85" fmla="*/ 109 h 209"/>
                              <a:gd name="T86" fmla="*/ 175 w 204"/>
                              <a:gd name="T87" fmla="*/ 123 h 209"/>
                              <a:gd name="T88" fmla="*/ 175 w 204"/>
                              <a:gd name="T89" fmla="*/ 123 h 209"/>
                              <a:gd name="T90" fmla="*/ 175 w 204"/>
                              <a:gd name="T91" fmla="*/ 123 h 209"/>
                              <a:gd name="T92" fmla="*/ 196 w 204"/>
                              <a:gd name="T93" fmla="*/ 127 h 209"/>
                              <a:gd name="T94" fmla="*/ 199 w 204"/>
                              <a:gd name="T95" fmla="*/ 106 h 209"/>
                              <a:gd name="T96" fmla="*/ 199 w 204"/>
                              <a:gd name="T97" fmla="*/ 105 h 209"/>
                              <a:gd name="T98" fmla="*/ 199 w 204"/>
                              <a:gd name="T99" fmla="*/ 105 h 209"/>
                              <a:gd name="T100" fmla="*/ 190 w 204"/>
                              <a:gd name="T101" fmla="*/ 92 h 209"/>
                              <a:gd name="T102" fmla="*/ 202 w 204"/>
                              <a:gd name="T103" fmla="*/ 84 h 209"/>
                              <a:gd name="T104" fmla="*/ 202 w 204"/>
                              <a:gd name="T105" fmla="*/ 8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4" h="209">
                                <a:moveTo>
                                  <a:pt x="132" y="42"/>
                                </a:moveTo>
                                <a:cubicBezTo>
                                  <a:pt x="27" y="116"/>
                                  <a:pt x="27" y="116"/>
                                  <a:pt x="27" y="116"/>
                                </a:cubicBezTo>
                                <a:cubicBezTo>
                                  <a:pt x="25" y="106"/>
                                  <a:pt x="17" y="79"/>
                                  <a:pt x="16" y="77"/>
                                </a:cubicBezTo>
                                <a:cubicBezTo>
                                  <a:pt x="16" y="74"/>
                                  <a:pt x="17" y="72"/>
                                  <a:pt x="21" y="69"/>
                                </a:cubicBezTo>
                                <a:cubicBezTo>
                                  <a:pt x="23" y="67"/>
                                  <a:pt x="34" y="60"/>
                                  <a:pt x="44" y="53"/>
                                </a:cubicBezTo>
                                <a:cubicBezTo>
                                  <a:pt x="44" y="53"/>
                                  <a:pt x="55" y="45"/>
                                  <a:pt x="66" y="36"/>
                                </a:cubicBezTo>
                                <a:cubicBezTo>
                                  <a:pt x="76" y="29"/>
                                  <a:pt x="86" y="22"/>
                                  <a:pt x="89" y="21"/>
                                </a:cubicBezTo>
                                <a:cubicBezTo>
                                  <a:pt x="93" y="17"/>
                                  <a:pt x="95" y="17"/>
                                  <a:pt x="98" y="19"/>
                                </a:cubicBezTo>
                                <a:cubicBezTo>
                                  <a:pt x="100" y="21"/>
                                  <a:pt x="123" y="37"/>
                                  <a:pt x="132" y="42"/>
                                </a:cubicBezTo>
                                <a:moveTo>
                                  <a:pt x="29" y="148"/>
                                </a:moveTo>
                                <a:cubicBezTo>
                                  <a:pt x="25" y="142"/>
                                  <a:pt x="27" y="134"/>
                                  <a:pt x="33" y="130"/>
                                </a:cubicBezTo>
                                <a:cubicBezTo>
                                  <a:pt x="39" y="125"/>
                                  <a:pt x="47" y="127"/>
                                  <a:pt x="51" y="133"/>
                                </a:cubicBezTo>
                                <a:cubicBezTo>
                                  <a:pt x="56" y="139"/>
                                  <a:pt x="54" y="147"/>
                                  <a:pt x="48" y="152"/>
                                </a:cubicBezTo>
                                <a:cubicBezTo>
                                  <a:pt x="43" y="156"/>
                                  <a:pt x="34" y="154"/>
                                  <a:pt x="29" y="148"/>
                                </a:cubicBezTo>
                                <a:moveTo>
                                  <a:pt x="139" y="71"/>
                                </a:moveTo>
                                <a:cubicBezTo>
                                  <a:pt x="135" y="65"/>
                                  <a:pt x="137" y="56"/>
                                  <a:pt x="143" y="52"/>
                                </a:cubicBezTo>
                                <a:cubicBezTo>
                                  <a:pt x="149" y="48"/>
                                  <a:pt x="157" y="49"/>
                                  <a:pt x="161" y="55"/>
                                </a:cubicBezTo>
                                <a:cubicBezTo>
                                  <a:pt x="166" y="61"/>
                                  <a:pt x="164" y="70"/>
                                  <a:pt x="158" y="74"/>
                                </a:cubicBezTo>
                                <a:cubicBezTo>
                                  <a:pt x="152" y="78"/>
                                  <a:pt x="144" y="77"/>
                                  <a:pt x="139" y="71"/>
                                </a:cubicBezTo>
                                <a:moveTo>
                                  <a:pt x="202" y="84"/>
                                </a:moveTo>
                                <a:cubicBezTo>
                                  <a:pt x="168" y="35"/>
                                  <a:pt x="168" y="35"/>
                                  <a:pt x="168" y="35"/>
                                </a:cubicBezTo>
                                <a:cubicBezTo>
                                  <a:pt x="168" y="35"/>
                                  <a:pt x="159" y="22"/>
                                  <a:pt x="146" y="31"/>
                                </a:cubicBezTo>
                                <a:cubicBezTo>
                                  <a:pt x="145" y="33"/>
                                  <a:pt x="145" y="33"/>
                                  <a:pt x="145" y="33"/>
                                </a:cubicBezTo>
                                <a:cubicBezTo>
                                  <a:pt x="137" y="28"/>
                                  <a:pt x="110" y="8"/>
                                  <a:pt x="106" y="6"/>
                                </a:cubicBezTo>
                                <a:cubicBezTo>
                                  <a:pt x="100" y="3"/>
                                  <a:pt x="91" y="0"/>
                                  <a:pt x="80" y="8"/>
                                </a:cubicBezTo>
                                <a:cubicBezTo>
                                  <a:pt x="75" y="11"/>
                                  <a:pt x="66" y="17"/>
                                  <a:pt x="57" y="24"/>
                                </a:cubicBezTo>
                                <a:cubicBezTo>
                                  <a:pt x="46" y="32"/>
                                  <a:pt x="35" y="39"/>
                                  <a:pt x="35" y="39"/>
                                </a:cubicBezTo>
                                <a:cubicBezTo>
                                  <a:pt x="26" y="46"/>
                                  <a:pt x="17" y="53"/>
                                  <a:pt x="12" y="56"/>
                                </a:cubicBezTo>
                                <a:cubicBezTo>
                                  <a:pt x="1" y="64"/>
                                  <a:pt x="0" y="74"/>
                                  <a:pt x="2" y="80"/>
                                </a:cubicBezTo>
                                <a:cubicBezTo>
                                  <a:pt x="3" y="85"/>
                                  <a:pt x="11" y="117"/>
                                  <a:pt x="14" y="125"/>
                                </a:cubicBezTo>
                                <a:cubicBezTo>
                                  <a:pt x="12" y="127"/>
                                  <a:pt x="12" y="127"/>
                                  <a:pt x="12" y="127"/>
                                </a:cubicBezTo>
                                <a:cubicBezTo>
                                  <a:pt x="12" y="127"/>
                                  <a:pt x="0" y="135"/>
                                  <a:pt x="8" y="148"/>
                                </a:cubicBezTo>
                                <a:cubicBezTo>
                                  <a:pt x="43" y="196"/>
                                  <a:pt x="43" y="196"/>
                                  <a:pt x="43" y="196"/>
                                </a:cubicBezTo>
                                <a:cubicBezTo>
                                  <a:pt x="55" y="188"/>
                                  <a:pt x="55" y="188"/>
                                  <a:pt x="55" y="188"/>
                                </a:cubicBezTo>
                                <a:cubicBezTo>
                                  <a:pt x="65" y="201"/>
                                  <a:pt x="65" y="201"/>
                                  <a:pt x="65" y="201"/>
                                </a:cubicBezTo>
                                <a:cubicBezTo>
                                  <a:pt x="65" y="201"/>
                                  <a:pt x="65" y="201"/>
                                  <a:pt x="65" y="201"/>
                                </a:cubicBezTo>
                                <a:cubicBezTo>
                                  <a:pt x="65" y="201"/>
                                  <a:pt x="65" y="201"/>
                                  <a:pt x="66" y="201"/>
                                </a:cubicBezTo>
                                <a:cubicBezTo>
                                  <a:pt x="70" y="208"/>
                                  <a:pt x="79" y="209"/>
                                  <a:pt x="86" y="204"/>
                                </a:cubicBezTo>
                                <a:cubicBezTo>
                                  <a:pt x="92" y="200"/>
                                  <a:pt x="94" y="191"/>
                                  <a:pt x="89" y="184"/>
                                </a:cubicBezTo>
                                <a:cubicBezTo>
                                  <a:pt x="89" y="184"/>
                                  <a:pt x="89" y="184"/>
                                  <a:pt x="89" y="184"/>
                                </a:cubicBezTo>
                                <a:cubicBezTo>
                                  <a:pt x="89" y="184"/>
                                  <a:pt x="89" y="184"/>
                                  <a:pt x="89" y="184"/>
                                </a:cubicBezTo>
                                <a:cubicBezTo>
                                  <a:pt x="79" y="170"/>
                                  <a:pt x="79" y="170"/>
                                  <a:pt x="79" y="170"/>
                                </a:cubicBezTo>
                                <a:cubicBezTo>
                                  <a:pt x="165" y="109"/>
                                  <a:pt x="165" y="109"/>
                                  <a:pt x="165" y="109"/>
                                </a:cubicBezTo>
                                <a:cubicBezTo>
                                  <a:pt x="175" y="123"/>
                                  <a:pt x="175" y="123"/>
                                  <a:pt x="175" y="123"/>
                                </a:cubicBezTo>
                                <a:cubicBezTo>
                                  <a:pt x="175" y="123"/>
                                  <a:pt x="175" y="123"/>
                                  <a:pt x="175" y="123"/>
                                </a:cubicBezTo>
                                <a:cubicBezTo>
                                  <a:pt x="175" y="123"/>
                                  <a:pt x="175" y="123"/>
                                  <a:pt x="175" y="123"/>
                                </a:cubicBezTo>
                                <a:cubicBezTo>
                                  <a:pt x="180" y="130"/>
                                  <a:pt x="189" y="131"/>
                                  <a:pt x="196" y="127"/>
                                </a:cubicBezTo>
                                <a:cubicBezTo>
                                  <a:pt x="202" y="122"/>
                                  <a:pt x="204" y="113"/>
                                  <a:pt x="199" y="106"/>
                                </a:cubicBezTo>
                                <a:cubicBezTo>
                                  <a:pt x="199" y="106"/>
                                  <a:pt x="199" y="106"/>
                                  <a:pt x="199" y="105"/>
                                </a:cubicBezTo>
                                <a:cubicBezTo>
                                  <a:pt x="199" y="105"/>
                                  <a:pt x="199" y="105"/>
                                  <a:pt x="199" y="105"/>
                                </a:cubicBezTo>
                                <a:cubicBezTo>
                                  <a:pt x="190" y="92"/>
                                  <a:pt x="190" y="92"/>
                                  <a:pt x="190" y="92"/>
                                </a:cubicBezTo>
                                <a:cubicBezTo>
                                  <a:pt x="202" y="84"/>
                                  <a:pt x="202" y="84"/>
                                  <a:pt x="202" y="84"/>
                                </a:cubicBezTo>
                                <a:cubicBezTo>
                                  <a:pt x="202" y="84"/>
                                  <a:pt x="202" y="84"/>
                                  <a:pt x="202" y="8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8" name="Freeform 3738"/>
                        <wps:cNvSpPr>
                          <a:spLocks noEditPoints="1"/>
                        </wps:cNvSpPr>
                        <wps:spPr bwMode="auto">
                          <a:xfrm>
                            <a:off x="22529800" y="1208088"/>
                            <a:ext cx="758825" cy="817563"/>
                          </a:xfrm>
                          <a:custGeom>
                            <a:avLst/>
                            <a:gdLst>
                              <a:gd name="T0" fmla="*/ 199 w 202"/>
                              <a:gd name="T1" fmla="*/ 160 h 218"/>
                              <a:gd name="T2" fmla="*/ 196 w 202"/>
                              <a:gd name="T3" fmla="*/ 176 h 218"/>
                              <a:gd name="T4" fmla="*/ 180 w 202"/>
                              <a:gd name="T5" fmla="*/ 173 h 218"/>
                              <a:gd name="T6" fmla="*/ 180 w 202"/>
                              <a:gd name="T7" fmla="*/ 173 h 218"/>
                              <a:gd name="T8" fmla="*/ 139 w 202"/>
                              <a:gd name="T9" fmla="*/ 114 h 218"/>
                              <a:gd name="T10" fmla="*/ 129 w 202"/>
                              <a:gd name="T11" fmla="*/ 121 h 218"/>
                              <a:gd name="T12" fmla="*/ 66 w 202"/>
                              <a:gd name="T13" fmla="*/ 29 h 218"/>
                              <a:gd name="T14" fmla="*/ 66 w 202"/>
                              <a:gd name="T15" fmla="*/ 29 h 218"/>
                              <a:gd name="T16" fmla="*/ 71 w 202"/>
                              <a:gd name="T17" fmla="*/ 5 h 218"/>
                              <a:gd name="T18" fmla="*/ 94 w 202"/>
                              <a:gd name="T19" fmla="*/ 9 h 218"/>
                              <a:gd name="T20" fmla="*/ 94 w 202"/>
                              <a:gd name="T21" fmla="*/ 9 h 218"/>
                              <a:gd name="T22" fmla="*/ 153 w 202"/>
                              <a:gd name="T23" fmla="*/ 94 h 218"/>
                              <a:gd name="T24" fmla="*/ 158 w 202"/>
                              <a:gd name="T25" fmla="*/ 101 h 218"/>
                              <a:gd name="T26" fmla="*/ 199 w 202"/>
                              <a:gd name="T27" fmla="*/ 160 h 218"/>
                              <a:gd name="T28" fmla="*/ 83 w 202"/>
                              <a:gd name="T29" fmla="*/ 82 h 218"/>
                              <a:gd name="T30" fmla="*/ 73 w 202"/>
                              <a:gd name="T31" fmla="*/ 68 h 218"/>
                              <a:gd name="T32" fmla="*/ 72 w 202"/>
                              <a:gd name="T33" fmla="*/ 67 h 218"/>
                              <a:gd name="T34" fmla="*/ 45 w 202"/>
                              <a:gd name="T35" fmla="*/ 27 h 218"/>
                              <a:gd name="T36" fmla="*/ 45 w 202"/>
                              <a:gd name="T37" fmla="*/ 27 h 218"/>
                              <a:gd name="T38" fmla="*/ 40 w 202"/>
                              <a:gd name="T39" fmla="*/ 26 h 218"/>
                              <a:gd name="T40" fmla="*/ 38 w 202"/>
                              <a:gd name="T41" fmla="*/ 32 h 218"/>
                              <a:gd name="T42" fmla="*/ 38 w 202"/>
                              <a:gd name="T43" fmla="*/ 32 h 218"/>
                              <a:gd name="T44" fmla="*/ 66 w 202"/>
                              <a:gd name="T45" fmla="*/ 71 h 218"/>
                              <a:gd name="T46" fmla="*/ 60 w 202"/>
                              <a:gd name="T47" fmla="*/ 75 h 218"/>
                              <a:gd name="T48" fmla="*/ 33 w 202"/>
                              <a:gd name="T49" fmla="*/ 36 h 218"/>
                              <a:gd name="T50" fmla="*/ 33 w 202"/>
                              <a:gd name="T51" fmla="*/ 36 h 218"/>
                              <a:gd name="T52" fmla="*/ 27 w 202"/>
                              <a:gd name="T53" fmla="*/ 35 h 218"/>
                              <a:gd name="T54" fmla="*/ 26 w 202"/>
                              <a:gd name="T55" fmla="*/ 40 h 218"/>
                              <a:gd name="T56" fmla="*/ 26 w 202"/>
                              <a:gd name="T57" fmla="*/ 40 h 218"/>
                              <a:gd name="T58" fmla="*/ 54 w 202"/>
                              <a:gd name="T59" fmla="*/ 80 h 218"/>
                              <a:gd name="T60" fmla="*/ 47 w 202"/>
                              <a:gd name="T61" fmla="*/ 84 h 218"/>
                              <a:gd name="T62" fmla="*/ 20 w 202"/>
                              <a:gd name="T63" fmla="*/ 44 h 218"/>
                              <a:gd name="T64" fmla="*/ 20 w 202"/>
                              <a:gd name="T65" fmla="*/ 44 h 218"/>
                              <a:gd name="T66" fmla="*/ 15 w 202"/>
                              <a:gd name="T67" fmla="*/ 43 h 218"/>
                              <a:gd name="T68" fmla="*/ 14 w 202"/>
                              <a:gd name="T69" fmla="*/ 49 h 218"/>
                              <a:gd name="T70" fmla="*/ 14 w 202"/>
                              <a:gd name="T71" fmla="*/ 49 h 218"/>
                              <a:gd name="T72" fmla="*/ 41 w 202"/>
                              <a:gd name="T73" fmla="*/ 88 h 218"/>
                              <a:gd name="T74" fmla="*/ 35 w 202"/>
                              <a:gd name="T75" fmla="*/ 92 h 218"/>
                              <a:gd name="T76" fmla="*/ 8 w 202"/>
                              <a:gd name="T77" fmla="*/ 53 h 218"/>
                              <a:gd name="T78" fmla="*/ 8 w 202"/>
                              <a:gd name="T79" fmla="*/ 53 h 218"/>
                              <a:gd name="T80" fmla="*/ 2 w 202"/>
                              <a:gd name="T81" fmla="*/ 52 h 218"/>
                              <a:gd name="T82" fmla="*/ 2 w 202"/>
                              <a:gd name="T83" fmla="*/ 57 h 218"/>
                              <a:gd name="T84" fmla="*/ 2 w 202"/>
                              <a:gd name="T85" fmla="*/ 57 h 218"/>
                              <a:gd name="T86" fmla="*/ 29 w 202"/>
                              <a:gd name="T87" fmla="*/ 97 h 218"/>
                              <a:gd name="T88" fmla="*/ 30 w 202"/>
                              <a:gd name="T89" fmla="*/ 99 h 218"/>
                              <a:gd name="T90" fmla="*/ 40 w 202"/>
                              <a:gd name="T91" fmla="*/ 113 h 218"/>
                              <a:gd name="T92" fmla="*/ 40 w 202"/>
                              <a:gd name="T93" fmla="*/ 113 h 218"/>
                              <a:gd name="T94" fmla="*/ 58 w 202"/>
                              <a:gd name="T95" fmla="*/ 116 h 218"/>
                              <a:gd name="T96" fmla="*/ 58 w 202"/>
                              <a:gd name="T97" fmla="*/ 116 h 218"/>
                              <a:gd name="T98" fmla="*/ 59 w 202"/>
                              <a:gd name="T99" fmla="*/ 115 h 218"/>
                              <a:gd name="T100" fmla="*/ 126 w 202"/>
                              <a:gd name="T101" fmla="*/ 212 h 218"/>
                              <a:gd name="T102" fmla="*/ 127 w 202"/>
                              <a:gd name="T103" fmla="*/ 212 h 218"/>
                              <a:gd name="T104" fmla="*/ 142 w 202"/>
                              <a:gd name="T105" fmla="*/ 214 h 218"/>
                              <a:gd name="T106" fmla="*/ 145 w 202"/>
                              <a:gd name="T107" fmla="*/ 199 h 218"/>
                              <a:gd name="T108" fmla="*/ 145 w 202"/>
                              <a:gd name="T109" fmla="*/ 199 h 218"/>
                              <a:gd name="T110" fmla="*/ 78 w 202"/>
                              <a:gd name="T111" fmla="*/ 102 h 218"/>
                              <a:gd name="T112" fmla="*/ 79 w 202"/>
                              <a:gd name="T113" fmla="*/ 101 h 218"/>
                              <a:gd name="T114" fmla="*/ 79 w 202"/>
                              <a:gd name="T115" fmla="*/ 101 h 218"/>
                              <a:gd name="T116" fmla="*/ 79 w 202"/>
                              <a:gd name="T117" fmla="*/ 101 h 218"/>
                              <a:gd name="T118" fmla="*/ 83 w 202"/>
                              <a:gd name="T119" fmla="*/ 82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2" h="218">
                                <a:moveTo>
                                  <a:pt x="199" y="160"/>
                                </a:moveTo>
                                <a:cubicBezTo>
                                  <a:pt x="202" y="165"/>
                                  <a:pt x="201" y="172"/>
                                  <a:pt x="196" y="176"/>
                                </a:cubicBezTo>
                                <a:cubicBezTo>
                                  <a:pt x="191" y="179"/>
                                  <a:pt x="184" y="178"/>
                                  <a:pt x="180" y="173"/>
                                </a:cubicBezTo>
                                <a:cubicBezTo>
                                  <a:pt x="180" y="173"/>
                                  <a:pt x="180" y="173"/>
                                  <a:pt x="180" y="173"/>
                                </a:cubicBezTo>
                                <a:cubicBezTo>
                                  <a:pt x="139" y="114"/>
                                  <a:pt x="139" y="114"/>
                                  <a:pt x="139" y="114"/>
                                </a:cubicBezTo>
                                <a:cubicBezTo>
                                  <a:pt x="129" y="121"/>
                                  <a:pt x="129" y="121"/>
                                  <a:pt x="129" y="121"/>
                                </a:cubicBezTo>
                                <a:cubicBezTo>
                                  <a:pt x="66" y="29"/>
                                  <a:pt x="66" y="29"/>
                                  <a:pt x="66" y="29"/>
                                </a:cubicBezTo>
                                <a:cubicBezTo>
                                  <a:pt x="66" y="29"/>
                                  <a:pt x="66" y="29"/>
                                  <a:pt x="66" y="29"/>
                                </a:cubicBezTo>
                                <a:cubicBezTo>
                                  <a:pt x="60" y="21"/>
                                  <a:pt x="63" y="11"/>
                                  <a:pt x="71" y="5"/>
                                </a:cubicBezTo>
                                <a:cubicBezTo>
                                  <a:pt x="78" y="0"/>
                                  <a:pt x="89" y="2"/>
                                  <a:pt x="94" y="9"/>
                                </a:cubicBezTo>
                                <a:cubicBezTo>
                                  <a:pt x="94" y="9"/>
                                  <a:pt x="94" y="9"/>
                                  <a:pt x="94" y="9"/>
                                </a:cubicBezTo>
                                <a:cubicBezTo>
                                  <a:pt x="153" y="94"/>
                                  <a:pt x="153" y="94"/>
                                  <a:pt x="153" y="94"/>
                                </a:cubicBezTo>
                                <a:cubicBezTo>
                                  <a:pt x="158" y="101"/>
                                  <a:pt x="158" y="101"/>
                                  <a:pt x="158" y="101"/>
                                </a:cubicBezTo>
                                <a:cubicBezTo>
                                  <a:pt x="199" y="160"/>
                                  <a:pt x="199" y="160"/>
                                  <a:pt x="199" y="160"/>
                                </a:cubicBezTo>
                                <a:close/>
                                <a:moveTo>
                                  <a:pt x="83" y="82"/>
                                </a:moveTo>
                                <a:cubicBezTo>
                                  <a:pt x="73" y="68"/>
                                  <a:pt x="73" y="68"/>
                                  <a:pt x="73" y="68"/>
                                </a:cubicBezTo>
                                <a:cubicBezTo>
                                  <a:pt x="72" y="67"/>
                                  <a:pt x="72" y="67"/>
                                  <a:pt x="72" y="67"/>
                                </a:cubicBezTo>
                                <a:cubicBezTo>
                                  <a:pt x="45" y="27"/>
                                  <a:pt x="45" y="27"/>
                                  <a:pt x="45" y="27"/>
                                </a:cubicBezTo>
                                <a:cubicBezTo>
                                  <a:pt x="45" y="27"/>
                                  <a:pt x="45" y="27"/>
                                  <a:pt x="45" y="27"/>
                                </a:cubicBezTo>
                                <a:cubicBezTo>
                                  <a:pt x="44" y="26"/>
                                  <a:pt x="41" y="25"/>
                                  <a:pt x="40" y="26"/>
                                </a:cubicBezTo>
                                <a:cubicBezTo>
                                  <a:pt x="38" y="27"/>
                                  <a:pt x="37" y="30"/>
                                  <a:pt x="38" y="32"/>
                                </a:cubicBezTo>
                                <a:cubicBezTo>
                                  <a:pt x="38" y="32"/>
                                  <a:pt x="38" y="32"/>
                                  <a:pt x="38" y="32"/>
                                </a:cubicBezTo>
                                <a:cubicBezTo>
                                  <a:pt x="66" y="71"/>
                                  <a:pt x="66" y="71"/>
                                  <a:pt x="66" y="71"/>
                                </a:cubicBezTo>
                                <a:cubicBezTo>
                                  <a:pt x="60" y="75"/>
                                  <a:pt x="60" y="75"/>
                                  <a:pt x="60" y="75"/>
                                </a:cubicBezTo>
                                <a:cubicBezTo>
                                  <a:pt x="33" y="36"/>
                                  <a:pt x="33" y="36"/>
                                  <a:pt x="33" y="36"/>
                                </a:cubicBezTo>
                                <a:cubicBezTo>
                                  <a:pt x="33" y="36"/>
                                  <a:pt x="33" y="36"/>
                                  <a:pt x="33" y="36"/>
                                </a:cubicBezTo>
                                <a:cubicBezTo>
                                  <a:pt x="32" y="34"/>
                                  <a:pt x="29" y="33"/>
                                  <a:pt x="27" y="35"/>
                                </a:cubicBezTo>
                                <a:cubicBezTo>
                                  <a:pt x="25" y="36"/>
                                  <a:pt x="25" y="39"/>
                                  <a:pt x="26" y="40"/>
                                </a:cubicBezTo>
                                <a:cubicBezTo>
                                  <a:pt x="26" y="40"/>
                                  <a:pt x="26" y="40"/>
                                  <a:pt x="26" y="40"/>
                                </a:cubicBezTo>
                                <a:cubicBezTo>
                                  <a:pt x="54" y="80"/>
                                  <a:pt x="54" y="80"/>
                                  <a:pt x="54" y="80"/>
                                </a:cubicBezTo>
                                <a:cubicBezTo>
                                  <a:pt x="47" y="84"/>
                                  <a:pt x="47" y="84"/>
                                  <a:pt x="47" y="84"/>
                                </a:cubicBezTo>
                                <a:cubicBezTo>
                                  <a:pt x="20" y="44"/>
                                  <a:pt x="20" y="44"/>
                                  <a:pt x="20" y="44"/>
                                </a:cubicBezTo>
                                <a:cubicBezTo>
                                  <a:pt x="20" y="44"/>
                                  <a:pt x="20" y="44"/>
                                  <a:pt x="20" y="44"/>
                                </a:cubicBezTo>
                                <a:cubicBezTo>
                                  <a:pt x="19" y="43"/>
                                  <a:pt x="16" y="42"/>
                                  <a:pt x="15" y="43"/>
                                </a:cubicBezTo>
                                <a:cubicBezTo>
                                  <a:pt x="13" y="44"/>
                                  <a:pt x="13" y="47"/>
                                  <a:pt x="14" y="49"/>
                                </a:cubicBezTo>
                                <a:cubicBezTo>
                                  <a:pt x="14" y="49"/>
                                  <a:pt x="14" y="49"/>
                                  <a:pt x="14" y="49"/>
                                </a:cubicBezTo>
                                <a:cubicBezTo>
                                  <a:pt x="41" y="88"/>
                                  <a:pt x="41" y="88"/>
                                  <a:pt x="41" y="88"/>
                                </a:cubicBezTo>
                                <a:cubicBezTo>
                                  <a:pt x="35" y="92"/>
                                  <a:pt x="35" y="92"/>
                                  <a:pt x="35" y="92"/>
                                </a:cubicBezTo>
                                <a:cubicBezTo>
                                  <a:pt x="8" y="53"/>
                                  <a:pt x="8" y="53"/>
                                  <a:pt x="8" y="53"/>
                                </a:cubicBezTo>
                                <a:cubicBezTo>
                                  <a:pt x="8" y="53"/>
                                  <a:pt x="8" y="53"/>
                                  <a:pt x="8" y="53"/>
                                </a:cubicBezTo>
                                <a:cubicBezTo>
                                  <a:pt x="7" y="51"/>
                                  <a:pt x="4" y="50"/>
                                  <a:pt x="2" y="52"/>
                                </a:cubicBezTo>
                                <a:cubicBezTo>
                                  <a:pt x="0" y="53"/>
                                  <a:pt x="1" y="56"/>
                                  <a:pt x="2" y="57"/>
                                </a:cubicBezTo>
                                <a:cubicBezTo>
                                  <a:pt x="2" y="57"/>
                                  <a:pt x="2" y="57"/>
                                  <a:pt x="2" y="57"/>
                                </a:cubicBezTo>
                                <a:cubicBezTo>
                                  <a:pt x="29" y="97"/>
                                  <a:pt x="29" y="97"/>
                                  <a:pt x="29" y="97"/>
                                </a:cubicBezTo>
                                <a:cubicBezTo>
                                  <a:pt x="30" y="99"/>
                                  <a:pt x="30" y="99"/>
                                  <a:pt x="30" y="99"/>
                                </a:cubicBezTo>
                                <a:cubicBezTo>
                                  <a:pt x="40" y="113"/>
                                  <a:pt x="40" y="113"/>
                                  <a:pt x="40" y="113"/>
                                </a:cubicBezTo>
                                <a:cubicBezTo>
                                  <a:pt x="40" y="113"/>
                                  <a:pt x="40" y="113"/>
                                  <a:pt x="40" y="113"/>
                                </a:cubicBezTo>
                                <a:cubicBezTo>
                                  <a:pt x="44" y="118"/>
                                  <a:pt x="52" y="120"/>
                                  <a:pt x="58" y="116"/>
                                </a:cubicBezTo>
                                <a:cubicBezTo>
                                  <a:pt x="58" y="116"/>
                                  <a:pt x="58" y="116"/>
                                  <a:pt x="58" y="116"/>
                                </a:cubicBezTo>
                                <a:cubicBezTo>
                                  <a:pt x="59" y="115"/>
                                  <a:pt x="59" y="115"/>
                                  <a:pt x="59" y="115"/>
                                </a:cubicBezTo>
                                <a:cubicBezTo>
                                  <a:pt x="126" y="212"/>
                                  <a:pt x="126" y="212"/>
                                  <a:pt x="126" y="212"/>
                                </a:cubicBezTo>
                                <a:cubicBezTo>
                                  <a:pt x="127" y="212"/>
                                  <a:pt x="127" y="212"/>
                                  <a:pt x="127" y="212"/>
                                </a:cubicBezTo>
                                <a:cubicBezTo>
                                  <a:pt x="130" y="217"/>
                                  <a:pt x="137" y="218"/>
                                  <a:pt x="142" y="214"/>
                                </a:cubicBezTo>
                                <a:cubicBezTo>
                                  <a:pt x="147" y="211"/>
                                  <a:pt x="148" y="204"/>
                                  <a:pt x="145" y="199"/>
                                </a:cubicBezTo>
                                <a:cubicBezTo>
                                  <a:pt x="145" y="199"/>
                                  <a:pt x="145" y="199"/>
                                  <a:pt x="145" y="199"/>
                                </a:cubicBezTo>
                                <a:cubicBezTo>
                                  <a:pt x="78" y="102"/>
                                  <a:pt x="78" y="102"/>
                                  <a:pt x="78" y="102"/>
                                </a:cubicBezTo>
                                <a:cubicBezTo>
                                  <a:pt x="79" y="101"/>
                                  <a:pt x="79" y="101"/>
                                  <a:pt x="79" y="101"/>
                                </a:cubicBezTo>
                                <a:cubicBezTo>
                                  <a:pt x="79" y="101"/>
                                  <a:pt x="79" y="101"/>
                                  <a:pt x="79" y="101"/>
                                </a:cubicBezTo>
                                <a:cubicBezTo>
                                  <a:pt x="79" y="101"/>
                                  <a:pt x="79" y="101"/>
                                  <a:pt x="79" y="101"/>
                                </a:cubicBezTo>
                                <a:cubicBezTo>
                                  <a:pt x="86" y="96"/>
                                  <a:pt x="87" y="89"/>
                                  <a:pt x="83" y="8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39" name="Freeform 3739"/>
                        <wps:cNvSpPr>
                          <a:spLocks noEditPoints="1"/>
                        </wps:cNvSpPr>
                        <wps:spPr bwMode="auto">
                          <a:xfrm>
                            <a:off x="18388013" y="1211263"/>
                            <a:ext cx="877888" cy="788988"/>
                          </a:xfrm>
                          <a:custGeom>
                            <a:avLst/>
                            <a:gdLst>
                              <a:gd name="T0" fmla="*/ 175 w 234"/>
                              <a:gd name="T1" fmla="*/ 78 h 210"/>
                              <a:gd name="T2" fmla="*/ 173 w 234"/>
                              <a:gd name="T3" fmla="*/ 44 h 210"/>
                              <a:gd name="T4" fmla="*/ 137 w 234"/>
                              <a:gd name="T5" fmla="*/ 12 h 210"/>
                              <a:gd name="T6" fmla="*/ 114 w 234"/>
                              <a:gd name="T7" fmla="*/ 29 h 210"/>
                              <a:gd name="T8" fmla="*/ 137 w 234"/>
                              <a:gd name="T9" fmla="*/ 12 h 210"/>
                              <a:gd name="T10" fmla="*/ 186 w 234"/>
                              <a:gd name="T11" fmla="*/ 106 h 210"/>
                              <a:gd name="T12" fmla="*/ 162 w 234"/>
                              <a:gd name="T13" fmla="*/ 107 h 210"/>
                              <a:gd name="T14" fmla="*/ 118 w 234"/>
                              <a:gd name="T15" fmla="*/ 38 h 210"/>
                              <a:gd name="T16" fmla="*/ 91 w 234"/>
                              <a:gd name="T17" fmla="*/ 57 h 210"/>
                              <a:gd name="T18" fmla="*/ 118 w 234"/>
                              <a:gd name="T19" fmla="*/ 38 h 210"/>
                              <a:gd name="T20" fmla="*/ 93 w 234"/>
                              <a:gd name="T21" fmla="*/ 31 h 210"/>
                              <a:gd name="T22" fmla="*/ 86 w 234"/>
                              <a:gd name="T23" fmla="*/ 22 h 210"/>
                              <a:gd name="T24" fmla="*/ 80 w 234"/>
                              <a:gd name="T25" fmla="*/ 43 h 210"/>
                              <a:gd name="T26" fmla="*/ 53 w 234"/>
                              <a:gd name="T27" fmla="*/ 62 h 210"/>
                              <a:gd name="T28" fmla="*/ 80 w 234"/>
                              <a:gd name="T29" fmla="*/ 43 h 210"/>
                              <a:gd name="T30" fmla="*/ 47 w 234"/>
                              <a:gd name="T31" fmla="*/ 85 h 210"/>
                              <a:gd name="T32" fmla="*/ 40 w 234"/>
                              <a:gd name="T33" fmla="*/ 75 h 210"/>
                              <a:gd name="T34" fmla="*/ 56 w 234"/>
                              <a:gd name="T35" fmla="*/ 146 h 210"/>
                              <a:gd name="T36" fmla="*/ 28 w 234"/>
                              <a:gd name="T37" fmla="*/ 125 h 210"/>
                              <a:gd name="T38" fmla="*/ 56 w 234"/>
                              <a:gd name="T39" fmla="*/ 146 h 210"/>
                              <a:gd name="T40" fmla="*/ 123 w 234"/>
                              <a:gd name="T41" fmla="*/ 177 h 210"/>
                              <a:gd name="T42" fmla="*/ 113 w 234"/>
                              <a:gd name="T43" fmla="*/ 189 h 210"/>
                              <a:gd name="T44" fmla="*/ 66 w 234"/>
                              <a:gd name="T45" fmla="*/ 86 h 210"/>
                              <a:gd name="T46" fmla="*/ 94 w 234"/>
                              <a:gd name="T47" fmla="*/ 67 h 210"/>
                              <a:gd name="T48" fmla="*/ 66 w 234"/>
                              <a:gd name="T49" fmla="*/ 86 h 210"/>
                              <a:gd name="T50" fmla="*/ 172 w 234"/>
                              <a:gd name="T51" fmla="*/ 136 h 210"/>
                              <a:gd name="T52" fmla="*/ 174 w 234"/>
                              <a:gd name="T53" fmla="*/ 170 h 210"/>
                              <a:gd name="T54" fmla="*/ 150 w 234"/>
                              <a:gd name="T55" fmla="*/ 1 h 210"/>
                              <a:gd name="T56" fmla="*/ 64 w 234"/>
                              <a:gd name="T57" fmla="*/ 28 h 210"/>
                              <a:gd name="T58" fmla="*/ 9 w 234"/>
                              <a:gd name="T59" fmla="*/ 122 h 210"/>
                              <a:gd name="T60" fmla="*/ 83 w 234"/>
                              <a:gd name="T61" fmla="*/ 202 h 210"/>
                              <a:gd name="T62" fmla="*/ 184 w 234"/>
                              <a:gd name="T63" fmla="*/ 191 h 210"/>
                              <a:gd name="T64" fmla="*/ 224 w 234"/>
                              <a:gd name="T65" fmla="*/ 81 h 210"/>
                              <a:gd name="T66" fmla="*/ 150 w 234"/>
                              <a:gd name="T67" fmla="*/ 1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4" h="210">
                                <a:moveTo>
                                  <a:pt x="186" y="60"/>
                                </a:moveTo>
                                <a:cubicBezTo>
                                  <a:pt x="186" y="69"/>
                                  <a:pt x="182" y="77"/>
                                  <a:pt x="175" y="78"/>
                                </a:cubicBezTo>
                                <a:cubicBezTo>
                                  <a:pt x="169" y="78"/>
                                  <a:pt x="164" y="71"/>
                                  <a:pt x="163" y="62"/>
                                </a:cubicBezTo>
                                <a:cubicBezTo>
                                  <a:pt x="162" y="52"/>
                                  <a:pt x="167" y="44"/>
                                  <a:pt x="173" y="44"/>
                                </a:cubicBezTo>
                                <a:cubicBezTo>
                                  <a:pt x="180" y="43"/>
                                  <a:pt x="185" y="51"/>
                                  <a:pt x="186" y="60"/>
                                </a:cubicBezTo>
                                <a:moveTo>
                                  <a:pt x="137" y="12"/>
                                </a:moveTo>
                                <a:cubicBezTo>
                                  <a:pt x="139" y="15"/>
                                  <a:pt x="135" y="20"/>
                                  <a:pt x="129" y="25"/>
                                </a:cubicBezTo>
                                <a:cubicBezTo>
                                  <a:pt x="122" y="29"/>
                                  <a:pt x="116" y="31"/>
                                  <a:pt x="114" y="29"/>
                                </a:cubicBezTo>
                                <a:cubicBezTo>
                                  <a:pt x="112" y="27"/>
                                  <a:pt x="117" y="21"/>
                                  <a:pt x="123" y="17"/>
                                </a:cubicBezTo>
                                <a:cubicBezTo>
                                  <a:pt x="129" y="12"/>
                                  <a:pt x="136" y="10"/>
                                  <a:pt x="137" y="12"/>
                                </a:cubicBezTo>
                                <a:moveTo>
                                  <a:pt x="173" y="89"/>
                                </a:moveTo>
                                <a:cubicBezTo>
                                  <a:pt x="179" y="89"/>
                                  <a:pt x="185" y="97"/>
                                  <a:pt x="186" y="106"/>
                                </a:cubicBezTo>
                                <a:cubicBezTo>
                                  <a:pt x="186" y="116"/>
                                  <a:pt x="182" y="124"/>
                                  <a:pt x="175" y="124"/>
                                </a:cubicBezTo>
                                <a:cubicBezTo>
                                  <a:pt x="169" y="125"/>
                                  <a:pt x="163" y="116"/>
                                  <a:pt x="162" y="107"/>
                                </a:cubicBezTo>
                                <a:cubicBezTo>
                                  <a:pt x="162" y="98"/>
                                  <a:pt x="166" y="90"/>
                                  <a:pt x="173" y="89"/>
                                </a:cubicBezTo>
                                <a:moveTo>
                                  <a:pt x="118" y="38"/>
                                </a:moveTo>
                                <a:cubicBezTo>
                                  <a:pt x="120" y="41"/>
                                  <a:pt x="115" y="47"/>
                                  <a:pt x="107" y="52"/>
                                </a:cubicBezTo>
                                <a:cubicBezTo>
                                  <a:pt x="100" y="57"/>
                                  <a:pt x="93" y="59"/>
                                  <a:pt x="91" y="57"/>
                                </a:cubicBezTo>
                                <a:cubicBezTo>
                                  <a:pt x="89" y="54"/>
                                  <a:pt x="93" y="47"/>
                                  <a:pt x="100" y="42"/>
                                </a:cubicBezTo>
                                <a:cubicBezTo>
                                  <a:pt x="107" y="37"/>
                                  <a:pt x="116" y="35"/>
                                  <a:pt x="118" y="38"/>
                                </a:cubicBezTo>
                                <a:moveTo>
                                  <a:pt x="102" y="18"/>
                                </a:moveTo>
                                <a:cubicBezTo>
                                  <a:pt x="103" y="20"/>
                                  <a:pt x="100" y="26"/>
                                  <a:pt x="93" y="31"/>
                                </a:cubicBezTo>
                                <a:cubicBezTo>
                                  <a:pt x="85" y="36"/>
                                  <a:pt x="78" y="37"/>
                                  <a:pt x="77" y="36"/>
                                </a:cubicBezTo>
                                <a:cubicBezTo>
                                  <a:pt x="75" y="33"/>
                                  <a:pt x="79" y="27"/>
                                  <a:pt x="86" y="22"/>
                                </a:cubicBezTo>
                                <a:cubicBezTo>
                                  <a:pt x="93" y="17"/>
                                  <a:pt x="100" y="15"/>
                                  <a:pt x="102" y="18"/>
                                </a:cubicBezTo>
                                <a:moveTo>
                                  <a:pt x="80" y="43"/>
                                </a:moveTo>
                                <a:cubicBezTo>
                                  <a:pt x="82" y="45"/>
                                  <a:pt x="77" y="52"/>
                                  <a:pt x="70" y="57"/>
                                </a:cubicBezTo>
                                <a:cubicBezTo>
                                  <a:pt x="62" y="62"/>
                                  <a:pt x="55" y="64"/>
                                  <a:pt x="53" y="62"/>
                                </a:cubicBezTo>
                                <a:cubicBezTo>
                                  <a:pt x="51" y="59"/>
                                  <a:pt x="56" y="53"/>
                                  <a:pt x="63" y="48"/>
                                </a:cubicBezTo>
                                <a:cubicBezTo>
                                  <a:pt x="71" y="43"/>
                                  <a:pt x="78" y="40"/>
                                  <a:pt x="80" y="43"/>
                                </a:cubicBezTo>
                                <a:moveTo>
                                  <a:pt x="58" y="69"/>
                                </a:moveTo>
                                <a:cubicBezTo>
                                  <a:pt x="60" y="72"/>
                                  <a:pt x="55" y="79"/>
                                  <a:pt x="47" y="85"/>
                                </a:cubicBezTo>
                                <a:cubicBezTo>
                                  <a:pt x="39" y="90"/>
                                  <a:pt x="31" y="92"/>
                                  <a:pt x="29" y="89"/>
                                </a:cubicBezTo>
                                <a:cubicBezTo>
                                  <a:pt x="27" y="87"/>
                                  <a:pt x="32" y="80"/>
                                  <a:pt x="40" y="75"/>
                                </a:cubicBezTo>
                                <a:cubicBezTo>
                                  <a:pt x="48" y="69"/>
                                  <a:pt x="56" y="66"/>
                                  <a:pt x="58" y="69"/>
                                </a:cubicBezTo>
                                <a:moveTo>
                                  <a:pt x="56" y="146"/>
                                </a:moveTo>
                                <a:cubicBezTo>
                                  <a:pt x="53" y="150"/>
                                  <a:pt x="45" y="147"/>
                                  <a:pt x="38" y="141"/>
                                </a:cubicBezTo>
                                <a:cubicBezTo>
                                  <a:pt x="30" y="136"/>
                                  <a:pt x="26" y="128"/>
                                  <a:pt x="28" y="125"/>
                                </a:cubicBezTo>
                                <a:cubicBezTo>
                                  <a:pt x="31" y="122"/>
                                  <a:pt x="39" y="124"/>
                                  <a:pt x="47" y="130"/>
                                </a:cubicBezTo>
                                <a:cubicBezTo>
                                  <a:pt x="54" y="136"/>
                                  <a:pt x="58" y="143"/>
                                  <a:pt x="56" y="146"/>
                                </a:cubicBezTo>
                                <a:moveTo>
                                  <a:pt x="104" y="172"/>
                                </a:moveTo>
                                <a:cubicBezTo>
                                  <a:pt x="107" y="170"/>
                                  <a:pt x="115" y="172"/>
                                  <a:pt x="123" y="177"/>
                                </a:cubicBezTo>
                                <a:cubicBezTo>
                                  <a:pt x="131" y="184"/>
                                  <a:pt x="135" y="191"/>
                                  <a:pt x="132" y="194"/>
                                </a:cubicBezTo>
                                <a:cubicBezTo>
                                  <a:pt x="130" y="198"/>
                                  <a:pt x="122" y="195"/>
                                  <a:pt x="113" y="189"/>
                                </a:cubicBezTo>
                                <a:cubicBezTo>
                                  <a:pt x="106" y="184"/>
                                  <a:pt x="102" y="177"/>
                                  <a:pt x="104" y="172"/>
                                </a:cubicBezTo>
                                <a:moveTo>
                                  <a:pt x="66" y="86"/>
                                </a:moveTo>
                                <a:cubicBezTo>
                                  <a:pt x="64" y="84"/>
                                  <a:pt x="69" y="77"/>
                                  <a:pt x="77" y="71"/>
                                </a:cubicBezTo>
                                <a:cubicBezTo>
                                  <a:pt x="84" y="66"/>
                                  <a:pt x="92" y="64"/>
                                  <a:pt x="94" y="67"/>
                                </a:cubicBezTo>
                                <a:cubicBezTo>
                                  <a:pt x="96" y="69"/>
                                  <a:pt x="91" y="76"/>
                                  <a:pt x="84" y="81"/>
                                </a:cubicBezTo>
                                <a:cubicBezTo>
                                  <a:pt x="76" y="87"/>
                                  <a:pt x="68" y="89"/>
                                  <a:pt x="66" y="86"/>
                                </a:cubicBezTo>
                                <a:moveTo>
                                  <a:pt x="161" y="154"/>
                                </a:moveTo>
                                <a:cubicBezTo>
                                  <a:pt x="160" y="146"/>
                                  <a:pt x="165" y="137"/>
                                  <a:pt x="172" y="136"/>
                                </a:cubicBezTo>
                                <a:cubicBezTo>
                                  <a:pt x="178" y="136"/>
                                  <a:pt x="184" y="144"/>
                                  <a:pt x="185" y="153"/>
                                </a:cubicBezTo>
                                <a:cubicBezTo>
                                  <a:pt x="185" y="162"/>
                                  <a:pt x="180" y="170"/>
                                  <a:pt x="174" y="170"/>
                                </a:cubicBezTo>
                                <a:cubicBezTo>
                                  <a:pt x="167" y="171"/>
                                  <a:pt x="162" y="163"/>
                                  <a:pt x="161" y="154"/>
                                </a:cubicBezTo>
                                <a:moveTo>
                                  <a:pt x="150" y="1"/>
                                </a:moveTo>
                                <a:cubicBezTo>
                                  <a:pt x="134" y="3"/>
                                  <a:pt x="104" y="7"/>
                                  <a:pt x="95" y="11"/>
                                </a:cubicBezTo>
                                <a:cubicBezTo>
                                  <a:pt x="83" y="14"/>
                                  <a:pt x="74" y="20"/>
                                  <a:pt x="64" y="28"/>
                                </a:cubicBezTo>
                                <a:cubicBezTo>
                                  <a:pt x="56" y="37"/>
                                  <a:pt x="24" y="73"/>
                                  <a:pt x="15" y="83"/>
                                </a:cubicBezTo>
                                <a:cubicBezTo>
                                  <a:pt x="6" y="93"/>
                                  <a:pt x="0" y="109"/>
                                  <a:pt x="9" y="122"/>
                                </a:cubicBezTo>
                                <a:cubicBezTo>
                                  <a:pt x="18" y="134"/>
                                  <a:pt x="45" y="172"/>
                                  <a:pt x="53" y="181"/>
                                </a:cubicBezTo>
                                <a:cubicBezTo>
                                  <a:pt x="61" y="189"/>
                                  <a:pt x="72" y="200"/>
                                  <a:pt x="83" y="202"/>
                                </a:cubicBezTo>
                                <a:cubicBezTo>
                                  <a:pt x="93" y="203"/>
                                  <a:pt x="139" y="210"/>
                                  <a:pt x="147" y="210"/>
                                </a:cubicBezTo>
                                <a:cubicBezTo>
                                  <a:pt x="157" y="210"/>
                                  <a:pt x="173" y="206"/>
                                  <a:pt x="184" y="191"/>
                                </a:cubicBezTo>
                                <a:cubicBezTo>
                                  <a:pt x="197" y="176"/>
                                  <a:pt x="221" y="133"/>
                                  <a:pt x="227" y="123"/>
                                </a:cubicBezTo>
                                <a:cubicBezTo>
                                  <a:pt x="234" y="113"/>
                                  <a:pt x="231" y="95"/>
                                  <a:pt x="224" y="81"/>
                                </a:cubicBezTo>
                                <a:cubicBezTo>
                                  <a:pt x="215" y="66"/>
                                  <a:pt x="195" y="36"/>
                                  <a:pt x="186" y="20"/>
                                </a:cubicBezTo>
                                <a:cubicBezTo>
                                  <a:pt x="177" y="5"/>
                                  <a:pt x="167" y="0"/>
                                  <a:pt x="150" y="1"/>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40" name="Freeform 3740"/>
                        <wps:cNvSpPr>
                          <a:spLocks noEditPoints="1"/>
                        </wps:cNvSpPr>
                        <wps:spPr bwMode="auto">
                          <a:xfrm>
                            <a:off x="20627975" y="1257300"/>
                            <a:ext cx="735013" cy="738188"/>
                          </a:xfrm>
                          <a:custGeom>
                            <a:avLst/>
                            <a:gdLst>
                              <a:gd name="T0" fmla="*/ 117 w 196"/>
                              <a:gd name="T1" fmla="*/ 3 h 197"/>
                              <a:gd name="T2" fmla="*/ 42 w 196"/>
                              <a:gd name="T3" fmla="*/ 19 h 197"/>
                              <a:gd name="T4" fmla="*/ 2 w 196"/>
                              <a:gd name="T5" fmla="*/ 85 h 197"/>
                              <a:gd name="T6" fmla="*/ 19 w 196"/>
                              <a:gd name="T7" fmla="*/ 154 h 197"/>
                              <a:gd name="T8" fmla="*/ 79 w 196"/>
                              <a:gd name="T9" fmla="*/ 193 h 197"/>
                              <a:gd name="T10" fmla="*/ 154 w 196"/>
                              <a:gd name="T11" fmla="*/ 178 h 197"/>
                              <a:gd name="T12" fmla="*/ 194 w 196"/>
                              <a:gd name="T13" fmla="*/ 113 h 197"/>
                              <a:gd name="T14" fmla="*/ 177 w 196"/>
                              <a:gd name="T15" fmla="*/ 43 h 197"/>
                              <a:gd name="T16" fmla="*/ 153 w 196"/>
                              <a:gd name="T17" fmla="*/ 28 h 197"/>
                              <a:gd name="T18" fmla="*/ 156 w 196"/>
                              <a:gd name="T19" fmla="*/ 55 h 197"/>
                              <a:gd name="T20" fmla="*/ 127 w 196"/>
                              <a:gd name="T21" fmla="*/ 74 h 197"/>
                              <a:gd name="T22" fmla="*/ 97 w 196"/>
                              <a:gd name="T23" fmla="*/ 60 h 197"/>
                              <a:gd name="T24" fmla="*/ 94 w 196"/>
                              <a:gd name="T25" fmla="*/ 26 h 197"/>
                              <a:gd name="T26" fmla="*/ 153 w 196"/>
                              <a:gd name="T27" fmla="*/ 28 h 197"/>
                              <a:gd name="T28" fmla="*/ 129 w 196"/>
                              <a:gd name="T29" fmla="*/ 113 h 197"/>
                              <a:gd name="T30" fmla="*/ 70 w 196"/>
                              <a:gd name="T31" fmla="*/ 118 h 197"/>
                              <a:gd name="T32" fmla="*/ 95 w 196"/>
                              <a:gd name="T33" fmla="*/ 65 h 197"/>
                              <a:gd name="T34" fmla="*/ 125 w 196"/>
                              <a:gd name="T35" fmla="*/ 79 h 197"/>
                              <a:gd name="T36" fmla="*/ 91 w 196"/>
                              <a:gd name="T37" fmla="*/ 22 h 197"/>
                              <a:gd name="T38" fmla="*/ 109 w 196"/>
                              <a:gd name="T39" fmla="*/ 9 h 197"/>
                              <a:gd name="T40" fmla="*/ 46 w 196"/>
                              <a:gd name="T41" fmla="*/ 25 h 197"/>
                              <a:gd name="T42" fmla="*/ 89 w 196"/>
                              <a:gd name="T43" fmla="*/ 26 h 197"/>
                              <a:gd name="T44" fmla="*/ 92 w 196"/>
                              <a:gd name="T45" fmla="*/ 60 h 197"/>
                              <a:gd name="T46" fmla="*/ 64 w 196"/>
                              <a:gd name="T47" fmla="*/ 80 h 197"/>
                              <a:gd name="T48" fmla="*/ 32 w 196"/>
                              <a:gd name="T49" fmla="*/ 66 h 197"/>
                              <a:gd name="T50" fmla="*/ 30 w 196"/>
                              <a:gd name="T51" fmla="*/ 39 h 197"/>
                              <a:gd name="T52" fmla="*/ 26 w 196"/>
                              <a:gd name="T53" fmla="*/ 44 h 197"/>
                              <a:gd name="T54" fmla="*/ 10 w 196"/>
                              <a:gd name="T55" fmla="*/ 79 h 197"/>
                              <a:gd name="T56" fmla="*/ 9 w 196"/>
                              <a:gd name="T57" fmla="*/ 85 h 197"/>
                              <a:gd name="T58" fmla="*/ 31 w 196"/>
                              <a:gd name="T59" fmla="*/ 70 h 197"/>
                              <a:gd name="T60" fmla="*/ 62 w 196"/>
                              <a:gd name="T61" fmla="*/ 84 h 197"/>
                              <a:gd name="T62" fmla="*/ 37 w 196"/>
                              <a:gd name="T63" fmla="*/ 139 h 197"/>
                              <a:gd name="T64" fmla="*/ 9 w 196"/>
                              <a:gd name="T65" fmla="*/ 85 h 197"/>
                              <a:gd name="T66" fmla="*/ 14 w 196"/>
                              <a:gd name="T67" fmla="*/ 133 h 197"/>
                              <a:gd name="T68" fmla="*/ 38 w 196"/>
                              <a:gd name="T69" fmla="*/ 165 h 197"/>
                              <a:gd name="T70" fmla="*/ 43 w 196"/>
                              <a:gd name="T71" fmla="*/ 170 h 197"/>
                              <a:gd name="T72" fmla="*/ 68 w 196"/>
                              <a:gd name="T73" fmla="*/ 123 h 197"/>
                              <a:gd name="T74" fmla="*/ 100 w 196"/>
                              <a:gd name="T75" fmla="*/ 137 h 197"/>
                              <a:gd name="T76" fmla="*/ 102 w 196"/>
                              <a:gd name="T77" fmla="*/ 172 h 197"/>
                              <a:gd name="T78" fmla="*/ 43 w 196"/>
                              <a:gd name="T79" fmla="*/ 170 h 197"/>
                              <a:gd name="T80" fmla="*/ 105 w 196"/>
                              <a:gd name="T81" fmla="*/ 175 h 197"/>
                              <a:gd name="T82" fmla="*/ 87 w 196"/>
                              <a:gd name="T83" fmla="*/ 188 h 197"/>
                              <a:gd name="T84" fmla="*/ 150 w 196"/>
                              <a:gd name="T85" fmla="*/ 173 h 197"/>
                              <a:gd name="T86" fmla="*/ 107 w 196"/>
                              <a:gd name="T87" fmla="*/ 171 h 197"/>
                              <a:gd name="T88" fmla="*/ 104 w 196"/>
                              <a:gd name="T89" fmla="*/ 136 h 197"/>
                              <a:gd name="T90" fmla="*/ 131 w 196"/>
                              <a:gd name="T91" fmla="*/ 117 h 197"/>
                              <a:gd name="T92" fmla="*/ 166 w 196"/>
                              <a:gd name="T93" fmla="*/ 158 h 197"/>
                              <a:gd name="T94" fmla="*/ 170 w 196"/>
                              <a:gd name="T95" fmla="*/ 154 h 197"/>
                              <a:gd name="T96" fmla="*/ 186 w 196"/>
                              <a:gd name="T97" fmla="*/ 118 h 197"/>
                              <a:gd name="T98" fmla="*/ 187 w 196"/>
                              <a:gd name="T99" fmla="*/ 111 h 197"/>
                              <a:gd name="T100" fmla="*/ 133 w 196"/>
                              <a:gd name="T101" fmla="*/ 112 h 197"/>
                              <a:gd name="T102" fmla="*/ 130 w 196"/>
                              <a:gd name="T103" fmla="*/ 78 h 197"/>
                              <a:gd name="T104" fmla="*/ 159 w 196"/>
                              <a:gd name="T105" fmla="*/ 58 h 197"/>
                              <a:gd name="T106" fmla="*/ 187 w 196"/>
                              <a:gd name="T107" fmla="*/ 111 h 197"/>
                              <a:gd name="T108" fmla="*/ 160 w 196"/>
                              <a:gd name="T109" fmla="*/ 54 h 197"/>
                              <a:gd name="T110" fmla="*/ 172 w 196"/>
                              <a:gd name="T111" fmla="*/ 4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6" h="197">
                                <a:moveTo>
                                  <a:pt x="158" y="23"/>
                                </a:moveTo>
                                <a:cubicBezTo>
                                  <a:pt x="146" y="13"/>
                                  <a:pt x="132" y="6"/>
                                  <a:pt x="117" y="3"/>
                                </a:cubicBezTo>
                                <a:cubicBezTo>
                                  <a:pt x="99" y="0"/>
                                  <a:pt x="80" y="2"/>
                                  <a:pt x="62" y="9"/>
                                </a:cubicBezTo>
                                <a:cubicBezTo>
                                  <a:pt x="55" y="11"/>
                                  <a:pt x="49" y="15"/>
                                  <a:pt x="42" y="19"/>
                                </a:cubicBezTo>
                                <a:cubicBezTo>
                                  <a:pt x="36" y="24"/>
                                  <a:pt x="30" y="29"/>
                                  <a:pt x="25" y="35"/>
                                </a:cubicBezTo>
                                <a:cubicBezTo>
                                  <a:pt x="12" y="49"/>
                                  <a:pt x="5" y="66"/>
                                  <a:pt x="2" y="85"/>
                                </a:cubicBezTo>
                                <a:cubicBezTo>
                                  <a:pt x="0" y="99"/>
                                  <a:pt x="1" y="115"/>
                                  <a:pt x="6" y="129"/>
                                </a:cubicBezTo>
                                <a:cubicBezTo>
                                  <a:pt x="9" y="137"/>
                                  <a:pt x="13" y="146"/>
                                  <a:pt x="19" y="154"/>
                                </a:cubicBezTo>
                                <a:cubicBezTo>
                                  <a:pt x="24" y="162"/>
                                  <a:pt x="31" y="169"/>
                                  <a:pt x="38" y="175"/>
                                </a:cubicBezTo>
                                <a:cubicBezTo>
                                  <a:pt x="50" y="184"/>
                                  <a:pt x="64" y="191"/>
                                  <a:pt x="79" y="193"/>
                                </a:cubicBezTo>
                                <a:cubicBezTo>
                                  <a:pt x="97" y="197"/>
                                  <a:pt x="116" y="195"/>
                                  <a:pt x="133" y="189"/>
                                </a:cubicBezTo>
                                <a:cubicBezTo>
                                  <a:pt x="141" y="186"/>
                                  <a:pt x="147" y="183"/>
                                  <a:pt x="154" y="178"/>
                                </a:cubicBezTo>
                                <a:cubicBezTo>
                                  <a:pt x="160" y="174"/>
                                  <a:pt x="166" y="169"/>
                                  <a:pt x="170" y="163"/>
                                </a:cubicBezTo>
                                <a:cubicBezTo>
                                  <a:pt x="183" y="149"/>
                                  <a:pt x="191" y="131"/>
                                  <a:pt x="194" y="113"/>
                                </a:cubicBezTo>
                                <a:cubicBezTo>
                                  <a:pt x="196" y="98"/>
                                  <a:pt x="194" y="82"/>
                                  <a:pt x="189" y="68"/>
                                </a:cubicBezTo>
                                <a:cubicBezTo>
                                  <a:pt x="187" y="60"/>
                                  <a:pt x="183" y="51"/>
                                  <a:pt x="177" y="43"/>
                                </a:cubicBezTo>
                                <a:cubicBezTo>
                                  <a:pt x="171" y="35"/>
                                  <a:pt x="165" y="28"/>
                                  <a:pt x="158" y="23"/>
                                </a:cubicBezTo>
                                <a:close/>
                                <a:moveTo>
                                  <a:pt x="153" y="28"/>
                                </a:moveTo>
                                <a:cubicBezTo>
                                  <a:pt x="156" y="54"/>
                                  <a:pt x="156" y="54"/>
                                  <a:pt x="156" y="54"/>
                                </a:cubicBezTo>
                                <a:cubicBezTo>
                                  <a:pt x="156" y="55"/>
                                  <a:pt x="156" y="55"/>
                                  <a:pt x="156" y="55"/>
                                </a:cubicBezTo>
                                <a:cubicBezTo>
                                  <a:pt x="128" y="75"/>
                                  <a:pt x="128" y="75"/>
                                  <a:pt x="128" y="75"/>
                                </a:cubicBezTo>
                                <a:cubicBezTo>
                                  <a:pt x="127" y="74"/>
                                  <a:pt x="127" y="74"/>
                                  <a:pt x="127" y="74"/>
                                </a:cubicBezTo>
                                <a:cubicBezTo>
                                  <a:pt x="97" y="60"/>
                                  <a:pt x="97" y="60"/>
                                  <a:pt x="97" y="60"/>
                                </a:cubicBezTo>
                                <a:cubicBezTo>
                                  <a:pt x="97" y="60"/>
                                  <a:pt x="97" y="60"/>
                                  <a:pt x="97" y="60"/>
                                </a:cubicBezTo>
                                <a:cubicBezTo>
                                  <a:pt x="94" y="26"/>
                                  <a:pt x="94" y="26"/>
                                  <a:pt x="94" y="26"/>
                                </a:cubicBezTo>
                                <a:cubicBezTo>
                                  <a:pt x="94" y="26"/>
                                  <a:pt x="94" y="26"/>
                                  <a:pt x="94" y="26"/>
                                </a:cubicBezTo>
                                <a:cubicBezTo>
                                  <a:pt x="116" y="10"/>
                                  <a:pt x="116" y="10"/>
                                  <a:pt x="116" y="10"/>
                                </a:cubicBezTo>
                                <a:cubicBezTo>
                                  <a:pt x="129" y="13"/>
                                  <a:pt x="143" y="19"/>
                                  <a:pt x="153" y="28"/>
                                </a:cubicBezTo>
                                <a:close/>
                                <a:moveTo>
                                  <a:pt x="125" y="79"/>
                                </a:moveTo>
                                <a:cubicBezTo>
                                  <a:pt x="129" y="113"/>
                                  <a:pt x="129" y="113"/>
                                  <a:pt x="129" y="113"/>
                                </a:cubicBezTo>
                                <a:cubicBezTo>
                                  <a:pt x="101" y="133"/>
                                  <a:pt x="101" y="133"/>
                                  <a:pt x="101" y="133"/>
                                </a:cubicBezTo>
                                <a:cubicBezTo>
                                  <a:pt x="70" y="118"/>
                                  <a:pt x="70" y="118"/>
                                  <a:pt x="70" y="118"/>
                                </a:cubicBezTo>
                                <a:cubicBezTo>
                                  <a:pt x="67" y="84"/>
                                  <a:pt x="67" y="84"/>
                                  <a:pt x="67" y="84"/>
                                </a:cubicBezTo>
                                <a:cubicBezTo>
                                  <a:pt x="95" y="65"/>
                                  <a:pt x="95" y="65"/>
                                  <a:pt x="95" y="65"/>
                                </a:cubicBezTo>
                                <a:cubicBezTo>
                                  <a:pt x="125" y="79"/>
                                  <a:pt x="125" y="79"/>
                                  <a:pt x="125" y="79"/>
                                </a:cubicBezTo>
                                <a:cubicBezTo>
                                  <a:pt x="125" y="79"/>
                                  <a:pt x="125" y="79"/>
                                  <a:pt x="125" y="79"/>
                                </a:cubicBezTo>
                                <a:close/>
                                <a:moveTo>
                                  <a:pt x="109" y="9"/>
                                </a:moveTo>
                                <a:cubicBezTo>
                                  <a:pt x="91" y="22"/>
                                  <a:pt x="91" y="22"/>
                                  <a:pt x="91" y="22"/>
                                </a:cubicBezTo>
                                <a:cubicBezTo>
                                  <a:pt x="71" y="13"/>
                                  <a:pt x="71" y="13"/>
                                  <a:pt x="71" y="13"/>
                                </a:cubicBezTo>
                                <a:cubicBezTo>
                                  <a:pt x="83" y="8"/>
                                  <a:pt x="96" y="8"/>
                                  <a:pt x="109" y="9"/>
                                </a:cubicBezTo>
                                <a:close/>
                                <a:moveTo>
                                  <a:pt x="30" y="39"/>
                                </a:moveTo>
                                <a:cubicBezTo>
                                  <a:pt x="35" y="34"/>
                                  <a:pt x="40" y="29"/>
                                  <a:pt x="46" y="25"/>
                                </a:cubicBezTo>
                                <a:cubicBezTo>
                                  <a:pt x="52" y="21"/>
                                  <a:pt x="59" y="17"/>
                                  <a:pt x="65" y="15"/>
                                </a:cubicBezTo>
                                <a:cubicBezTo>
                                  <a:pt x="89" y="26"/>
                                  <a:pt x="89" y="26"/>
                                  <a:pt x="89" y="26"/>
                                </a:cubicBezTo>
                                <a:cubicBezTo>
                                  <a:pt x="89" y="26"/>
                                  <a:pt x="89" y="26"/>
                                  <a:pt x="89" y="26"/>
                                </a:cubicBezTo>
                                <a:cubicBezTo>
                                  <a:pt x="92" y="60"/>
                                  <a:pt x="92" y="60"/>
                                  <a:pt x="92" y="60"/>
                                </a:cubicBezTo>
                                <a:cubicBezTo>
                                  <a:pt x="92" y="60"/>
                                  <a:pt x="92" y="60"/>
                                  <a:pt x="92" y="60"/>
                                </a:cubicBezTo>
                                <a:cubicBezTo>
                                  <a:pt x="64" y="80"/>
                                  <a:pt x="64" y="80"/>
                                  <a:pt x="64" y="80"/>
                                </a:cubicBezTo>
                                <a:cubicBezTo>
                                  <a:pt x="64" y="80"/>
                                  <a:pt x="64" y="80"/>
                                  <a:pt x="64" y="80"/>
                                </a:cubicBezTo>
                                <a:cubicBezTo>
                                  <a:pt x="32" y="66"/>
                                  <a:pt x="32" y="66"/>
                                  <a:pt x="32" y="66"/>
                                </a:cubicBezTo>
                                <a:cubicBezTo>
                                  <a:pt x="32" y="66"/>
                                  <a:pt x="32" y="66"/>
                                  <a:pt x="32" y="66"/>
                                </a:cubicBezTo>
                                <a:cubicBezTo>
                                  <a:pt x="30" y="39"/>
                                  <a:pt x="30" y="39"/>
                                  <a:pt x="30" y="39"/>
                                </a:cubicBezTo>
                                <a:cubicBezTo>
                                  <a:pt x="30" y="39"/>
                                  <a:pt x="30" y="39"/>
                                  <a:pt x="30" y="39"/>
                                </a:cubicBezTo>
                                <a:close/>
                                <a:moveTo>
                                  <a:pt x="26" y="44"/>
                                </a:moveTo>
                                <a:cubicBezTo>
                                  <a:pt x="28" y="67"/>
                                  <a:pt x="28" y="67"/>
                                  <a:pt x="28" y="67"/>
                                </a:cubicBezTo>
                                <a:cubicBezTo>
                                  <a:pt x="10" y="79"/>
                                  <a:pt x="10" y="79"/>
                                  <a:pt x="10" y="79"/>
                                </a:cubicBezTo>
                                <a:cubicBezTo>
                                  <a:pt x="12" y="66"/>
                                  <a:pt x="18" y="54"/>
                                  <a:pt x="26" y="44"/>
                                </a:cubicBezTo>
                                <a:close/>
                                <a:moveTo>
                                  <a:pt x="9" y="85"/>
                                </a:moveTo>
                                <a:cubicBezTo>
                                  <a:pt x="31" y="70"/>
                                  <a:pt x="31" y="70"/>
                                  <a:pt x="31" y="70"/>
                                </a:cubicBezTo>
                                <a:cubicBezTo>
                                  <a:pt x="31" y="70"/>
                                  <a:pt x="31" y="70"/>
                                  <a:pt x="31" y="70"/>
                                </a:cubicBezTo>
                                <a:cubicBezTo>
                                  <a:pt x="62" y="84"/>
                                  <a:pt x="62" y="84"/>
                                  <a:pt x="62" y="84"/>
                                </a:cubicBezTo>
                                <a:cubicBezTo>
                                  <a:pt x="62" y="84"/>
                                  <a:pt x="62" y="84"/>
                                  <a:pt x="62" y="84"/>
                                </a:cubicBezTo>
                                <a:cubicBezTo>
                                  <a:pt x="65" y="119"/>
                                  <a:pt x="65" y="119"/>
                                  <a:pt x="65" y="119"/>
                                </a:cubicBezTo>
                                <a:cubicBezTo>
                                  <a:pt x="37" y="139"/>
                                  <a:pt x="37" y="139"/>
                                  <a:pt x="37" y="139"/>
                                </a:cubicBezTo>
                                <a:cubicBezTo>
                                  <a:pt x="12" y="128"/>
                                  <a:pt x="12" y="128"/>
                                  <a:pt x="12" y="128"/>
                                </a:cubicBezTo>
                                <a:cubicBezTo>
                                  <a:pt x="8" y="113"/>
                                  <a:pt x="7" y="99"/>
                                  <a:pt x="9" y="85"/>
                                </a:cubicBezTo>
                                <a:close/>
                                <a:moveTo>
                                  <a:pt x="24" y="150"/>
                                </a:moveTo>
                                <a:cubicBezTo>
                                  <a:pt x="20" y="145"/>
                                  <a:pt x="17" y="139"/>
                                  <a:pt x="14" y="133"/>
                                </a:cubicBezTo>
                                <a:cubicBezTo>
                                  <a:pt x="35" y="143"/>
                                  <a:pt x="35" y="143"/>
                                  <a:pt x="35" y="143"/>
                                </a:cubicBezTo>
                                <a:cubicBezTo>
                                  <a:pt x="38" y="165"/>
                                  <a:pt x="38" y="165"/>
                                  <a:pt x="38" y="165"/>
                                </a:cubicBezTo>
                                <a:cubicBezTo>
                                  <a:pt x="33" y="161"/>
                                  <a:pt x="28" y="156"/>
                                  <a:pt x="24" y="150"/>
                                </a:cubicBezTo>
                                <a:close/>
                                <a:moveTo>
                                  <a:pt x="43" y="170"/>
                                </a:moveTo>
                                <a:cubicBezTo>
                                  <a:pt x="40" y="142"/>
                                  <a:pt x="40" y="142"/>
                                  <a:pt x="40" y="142"/>
                                </a:cubicBezTo>
                                <a:cubicBezTo>
                                  <a:pt x="68" y="123"/>
                                  <a:pt x="68" y="123"/>
                                  <a:pt x="68" y="123"/>
                                </a:cubicBezTo>
                                <a:cubicBezTo>
                                  <a:pt x="99" y="137"/>
                                  <a:pt x="99" y="137"/>
                                  <a:pt x="99" y="137"/>
                                </a:cubicBezTo>
                                <a:cubicBezTo>
                                  <a:pt x="100" y="137"/>
                                  <a:pt x="100" y="137"/>
                                  <a:pt x="100" y="137"/>
                                </a:cubicBezTo>
                                <a:cubicBezTo>
                                  <a:pt x="102" y="172"/>
                                  <a:pt x="102" y="172"/>
                                  <a:pt x="102" y="172"/>
                                </a:cubicBezTo>
                                <a:cubicBezTo>
                                  <a:pt x="102" y="172"/>
                                  <a:pt x="102" y="172"/>
                                  <a:pt x="102" y="172"/>
                                </a:cubicBezTo>
                                <a:cubicBezTo>
                                  <a:pt x="80" y="187"/>
                                  <a:pt x="80" y="187"/>
                                  <a:pt x="80" y="187"/>
                                </a:cubicBezTo>
                                <a:cubicBezTo>
                                  <a:pt x="67" y="184"/>
                                  <a:pt x="53" y="179"/>
                                  <a:pt x="43" y="170"/>
                                </a:cubicBezTo>
                                <a:close/>
                                <a:moveTo>
                                  <a:pt x="87" y="188"/>
                                </a:moveTo>
                                <a:cubicBezTo>
                                  <a:pt x="105" y="175"/>
                                  <a:pt x="105" y="175"/>
                                  <a:pt x="105" y="175"/>
                                </a:cubicBezTo>
                                <a:cubicBezTo>
                                  <a:pt x="125" y="185"/>
                                  <a:pt x="125" y="185"/>
                                  <a:pt x="125" y="185"/>
                                </a:cubicBezTo>
                                <a:cubicBezTo>
                                  <a:pt x="112" y="189"/>
                                  <a:pt x="99" y="189"/>
                                  <a:pt x="87" y="188"/>
                                </a:cubicBezTo>
                                <a:close/>
                                <a:moveTo>
                                  <a:pt x="166" y="158"/>
                                </a:moveTo>
                                <a:cubicBezTo>
                                  <a:pt x="161" y="164"/>
                                  <a:pt x="155" y="169"/>
                                  <a:pt x="150" y="173"/>
                                </a:cubicBezTo>
                                <a:cubicBezTo>
                                  <a:pt x="143" y="177"/>
                                  <a:pt x="137" y="180"/>
                                  <a:pt x="131" y="183"/>
                                </a:cubicBezTo>
                                <a:cubicBezTo>
                                  <a:pt x="107" y="171"/>
                                  <a:pt x="107" y="171"/>
                                  <a:pt x="107" y="171"/>
                                </a:cubicBezTo>
                                <a:cubicBezTo>
                                  <a:pt x="106" y="171"/>
                                  <a:pt x="106" y="171"/>
                                  <a:pt x="106" y="171"/>
                                </a:cubicBezTo>
                                <a:cubicBezTo>
                                  <a:pt x="104" y="136"/>
                                  <a:pt x="104" y="136"/>
                                  <a:pt x="104" y="136"/>
                                </a:cubicBezTo>
                                <a:cubicBezTo>
                                  <a:pt x="104" y="136"/>
                                  <a:pt x="104" y="136"/>
                                  <a:pt x="104" y="136"/>
                                </a:cubicBezTo>
                                <a:cubicBezTo>
                                  <a:pt x="131" y="117"/>
                                  <a:pt x="131" y="117"/>
                                  <a:pt x="131" y="117"/>
                                </a:cubicBezTo>
                                <a:cubicBezTo>
                                  <a:pt x="162" y="132"/>
                                  <a:pt x="162" y="132"/>
                                  <a:pt x="162" y="132"/>
                                </a:cubicBezTo>
                                <a:cubicBezTo>
                                  <a:pt x="166" y="158"/>
                                  <a:pt x="166" y="158"/>
                                  <a:pt x="166" y="158"/>
                                </a:cubicBezTo>
                                <a:cubicBezTo>
                                  <a:pt x="166" y="158"/>
                                  <a:pt x="166" y="158"/>
                                  <a:pt x="166" y="158"/>
                                </a:cubicBezTo>
                                <a:close/>
                                <a:moveTo>
                                  <a:pt x="170" y="154"/>
                                </a:moveTo>
                                <a:cubicBezTo>
                                  <a:pt x="167" y="131"/>
                                  <a:pt x="167" y="131"/>
                                  <a:pt x="167" y="131"/>
                                </a:cubicBezTo>
                                <a:cubicBezTo>
                                  <a:pt x="186" y="118"/>
                                  <a:pt x="186" y="118"/>
                                  <a:pt x="186" y="118"/>
                                </a:cubicBezTo>
                                <a:cubicBezTo>
                                  <a:pt x="183" y="131"/>
                                  <a:pt x="178" y="143"/>
                                  <a:pt x="170" y="154"/>
                                </a:cubicBezTo>
                                <a:close/>
                                <a:moveTo>
                                  <a:pt x="187" y="111"/>
                                </a:moveTo>
                                <a:cubicBezTo>
                                  <a:pt x="164" y="127"/>
                                  <a:pt x="164" y="127"/>
                                  <a:pt x="164" y="127"/>
                                </a:cubicBezTo>
                                <a:cubicBezTo>
                                  <a:pt x="133" y="112"/>
                                  <a:pt x="133" y="112"/>
                                  <a:pt x="133" y="112"/>
                                </a:cubicBezTo>
                                <a:cubicBezTo>
                                  <a:pt x="130" y="78"/>
                                  <a:pt x="130" y="78"/>
                                  <a:pt x="130" y="78"/>
                                </a:cubicBezTo>
                                <a:cubicBezTo>
                                  <a:pt x="130" y="78"/>
                                  <a:pt x="130" y="78"/>
                                  <a:pt x="130" y="78"/>
                                </a:cubicBezTo>
                                <a:cubicBezTo>
                                  <a:pt x="158" y="59"/>
                                  <a:pt x="158" y="59"/>
                                  <a:pt x="158" y="59"/>
                                </a:cubicBezTo>
                                <a:cubicBezTo>
                                  <a:pt x="159" y="58"/>
                                  <a:pt x="159" y="58"/>
                                  <a:pt x="159" y="58"/>
                                </a:cubicBezTo>
                                <a:cubicBezTo>
                                  <a:pt x="184" y="70"/>
                                  <a:pt x="184" y="70"/>
                                  <a:pt x="184" y="70"/>
                                </a:cubicBezTo>
                                <a:cubicBezTo>
                                  <a:pt x="188" y="84"/>
                                  <a:pt x="188" y="98"/>
                                  <a:pt x="187" y="111"/>
                                </a:cubicBezTo>
                                <a:close/>
                                <a:moveTo>
                                  <a:pt x="180" y="64"/>
                                </a:moveTo>
                                <a:cubicBezTo>
                                  <a:pt x="160" y="54"/>
                                  <a:pt x="160" y="54"/>
                                  <a:pt x="160" y="54"/>
                                </a:cubicBezTo>
                                <a:cubicBezTo>
                                  <a:pt x="158" y="33"/>
                                  <a:pt x="158" y="33"/>
                                  <a:pt x="158" y="33"/>
                                </a:cubicBezTo>
                                <a:cubicBezTo>
                                  <a:pt x="163" y="36"/>
                                  <a:pt x="168" y="42"/>
                                  <a:pt x="172" y="47"/>
                                </a:cubicBezTo>
                                <a:cubicBezTo>
                                  <a:pt x="175" y="52"/>
                                  <a:pt x="178" y="58"/>
                                  <a:pt x="180" y="6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41" name="Freeform 3741"/>
                        <wps:cNvSpPr>
                          <a:spLocks noEditPoints="1"/>
                        </wps:cNvSpPr>
                        <wps:spPr bwMode="auto">
                          <a:xfrm>
                            <a:off x="19584988" y="2206625"/>
                            <a:ext cx="784225" cy="862013"/>
                          </a:xfrm>
                          <a:custGeom>
                            <a:avLst/>
                            <a:gdLst>
                              <a:gd name="T0" fmla="*/ 99 w 209"/>
                              <a:gd name="T1" fmla="*/ 0 h 230"/>
                              <a:gd name="T2" fmla="*/ 97 w 209"/>
                              <a:gd name="T3" fmla="*/ 0 h 230"/>
                              <a:gd name="T4" fmla="*/ 0 w 209"/>
                              <a:gd name="T5" fmla="*/ 69 h 230"/>
                              <a:gd name="T6" fmla="*/ 0 w 209"/>
                              <a:gd name="T7" fmla="*/ 70 h 230"/>
                              <a:gd name="T8" fmla="*/ 0 w 209"/>
                              <a:gd name="T9" fmla="*/ 72 h 230"/>
                              <a:gd name="T10" fmla="*/ 19 w 209"/>
                              <a:gd name="T11" fmla="*/ 95 h 230"/>
                              <a:gd name="T12" fmla="*/ 20 w 209"/>
                              <a:gd name="T13" fmla="*/ 94 h 230"/>
                              <a:gd name="T14" fmla="*/ 115 w 209"/>
                              <a:gd name="T15" fmla="*/ 27 h 230"/>
                              <a:gd name="T16" fmla="*/ 116 w 209"/>
                              <a:gd name="T17" fmla="*/ 25 h 230"/>
                              <a:gd name="T18" fmla="*/ 99 w 209"/>
                              <a:gd name="T19" fmla="*/ 1 h 230"/>
                              <a:gd name="T20" fmla="*/ 99 w 209"/>
                              <a:gd name="T21" fmla="*/ 0 h 230"/>
                              <a:gd name="T22" fmla="*/ 112 w 209"/>
                              <a:gd name="T23" fmla="*/ 27 h 230"/>
                              <a:gd name="T24" fmla="*/ 21 w 209"/>
                              <a:gd name="T25" fmla="*/ 92 h 230"/>
                              <a:gd name="T26" fmla="*/ 4 w 209"/>
                              <a:gd name="T27" fmla="*/ 71 h 230"/>
                              <a:gd name="T28" fmla="*/ 98 w 209"/>
                              <a:gd name="T29" fmla="*/ 5 h 230"/>
                              <a:gd name="T30" fmla="*/ 112 w 209"/>
                              <a:gd name="T31" fmla="*/ 27 h 230"/>
                              <a:gd name="T32" fmla="*/ 21 w 209"/>
                              <a:gd name="T33" fmla="*/ 100 h 230"/>
                              <a:gd name="T34" fmla="*/ 27 w 209"/>
                              <a:gd name="T35" fmla="*/ 112 h 230"/>
                              <a:gd name="T36" fmla="*/ 27 w 209"/>
                              <a:gd name="T37" fmla="*/ 112 h 230"/>
                              <a:gd name="T38" fmla="*/ 45 w 209"/>
                              <a:gd name="T39" fmla="*/ 125 h 230"/>
                              <a:gd name="T40" fmla="*/ 45 w 209"/>
                              <a:gd name="T41" fmla="*/ 126 h 230"/>
                              <a:gd name="T42" fmla="*/ 45 w 209"/>
                              <a:gd name="T43" fmla="*/ 126 h 230"/>
                              <a:gd name="T44" fmla="*/ 45 w 209"/>
                              <a:gd name="T45" fmla="*/ 126 h 230"/>
                              <a:gd name="T46" fmla="*/ 59 w 209"/>
                              <a:gd name="T47" fmla="*/ 142 h 230"/>
                              <a:gd name="T48" fmla="*/ 61 w 209"/>
                              <a:gd name="T49" fmla="*/ 146 h 230"/>
                              <a:gd name="T50" fmla="*/ 65 w 209"/>
                              <a:gd name="T51" fmla="*/ 150 h 230"/>
                              <a:gd name="T52" fmla="*/ 123 w 209"/>
                              <a:gd name="T53" fmla="*/ 219 h 230"/>
                              <a:gd name="T54" fmla="*/ 125 w 209"/>
                              <a:gd name="T55" fmla="*/ 221 h 230"/>
                              <a:gd name="T56" fmla="*/ 130 w 209"/>
                              <a:gd name="T57" fmla="*/ 227 h 230"/>
                              <a:gd name="T58" fmla="*/ 141 w 209"/>
                              <a:gd name="T59" fmla="*/ 229 h 230"/>
                              <a:gd name="T60" fmla="*/ 177 w 209"/>
                              <a:gd name="T61" fmla="*/ 212 h 230"/>
                              <a:gd name="T62" fmla="*/ 180 w 209"/>
                              <a:gd name="T63" fmla="*/ 210 h 230"/>
                              <a:gd name="T64" fmla="*/ 205 w 209"/>
                              <a:gd name="T65" fmla="*/ 174 h 230"/>
                              <a:gd name="T66" fmla="*/ 204 w 209"/>
                              <a:gd name="T67" fmla="*/ 171 h 230"/>
                              <a:gd name="T68" fmla="*/ 203 w 209"/>
                              <a:gd name="T69" fmla="*/ 170 h 230"/>
                              <a:gd name="T70" fmla="*/ 137 w 209"/>
                              <a:gd name="T71" fmla="*/ 61 h 230"/>
                              <a:gd name="T72" fmla="*/ 137 w 209"/>
                              <a:gd name="T73" fmla="*/ 60 h 230"/>
                              <a:gd name="T74" fmla="*/ 129 w 209"/>
                              <a:gd name="T75" fmla="*/ 39 h 230"/>
                              <a:gd name="T76" fmla="*/ 126 w 209"/>
                              <a:gd name="T77" fmla="*/ 34 h 230"/>
                              <a:gd name="T78" fmla="*/ 116 w 209"/>
                              <a:gd name="T79" fmla="*/ 24 h 230"/>
                              <a:gd name="T80" fmla="*/ 18 w 209"/>
                              <a:gd name="T81" fmla="*/ 95 h 230"/>
                              <a:gd name="T82" fmla="*/ 21 w 209"/>
                              <a:gd name="T83" fmla="*/ 10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9" h="230">
                                <a:moveTo>
                                  <a:pt x="99" y="0"/>
                                </a:moveTo>
                                <a:cubicBezTo>
                                  <a:pt x="98" y="0"/>
                                  <a:pt x="97" y="0"/>
                                  <a:pt x="97" y="0"/>
                                </a:cubicBezTo>
                                <a:cubicBezTo>
                                  <a:pt x="0" y="69"/>
                                  <a:pt x="0" y="69"/>
                                  <a:pt x="0" y="69"/>
                                </a:cubicBezTo>
                                <a:cubicBezTo>
                                  <a:pt x="0" y="69"/>
                                  <a:pt x="0" y="70"/>
                                  <a:pt x="0" y="70"/>
                                </a:cubicBezTo>
                                <a:cubicBezTo>
                                  <a:pt x="0" y="71"/>
                                  <a:pt x="0" y="72"/>
                                  <a:pt x="0" y="72"/>
                                </a:cubicBezTo>
                                <a:cubicBezTo>
                                  <a:pt x="0" y="72"/>
                                  <a:pt x="14" y="90"/>
                                  <a:pt x="19" y="95"/>
                                </a:cubicBezTo>
                                <a:cubicBezTo>
                                  <a:pt x="20" y="94"/>
                                  <a:pt x="20" y="94"/>
                                  <a:pt x="20" y="94"/>
                                </a:cubicBezTo>
                                <a:cubicBezTo>
                                  <a:pt x="115" y="27"/>
                                  <a:pt x="115" y="27"/>
                                  <a:pt x="115" y="27"/>
                                </a:cubicBezTo>
                                <a:cubicBezTo>
                                  <a:pt x="116" y="25"/>
                                  <a:pt x="116" y="25"/>
                                  <a:pt x="116" y="25"/>
                                </a:cubicBezTo>
                                <a:cubicBezTo>
                                  <a:pt x="112" y="19"/>
                                  <a:pt x="99" y="1"/>
                                  <a:pt x="99" y="1"/>
                                </a:cubicBezTo>
                                <a:cubicBezTo>
                                  <a:pt x="99" y="1"/>
                                  <a:pt x="99" y="0"/>
                                  <a:pt x="99" y="0"/>
                                </a:cubicBezTo>
                                <a:close/>
                                <a:moveTo>
                                  <a:pt x="112" y="27"/>
                                </a:moveTo>
                                <a:cubicBezTo>
                                  <a:pt x="21" y="92"/>
                                  <a:pt x="21" y="92"/>
                                  <a:pt x="21" y="92"/>
                                </a:cubicBezTo>
                                <a:cubicBezTo>
                                  <a:pt x="17" y="87"/>
                                  <a:pt x="8" y="75"/>
                                  <a:pt x="4" y="71"/>
                                </a:cubicBezTo>
                                <a:cubicBezTo>
                                  <a:pt x="98" y="5"/>
                                  <a:pt x="98" y="5"/>
                                  <a:pt x="98" y="5"/>
                                </a:cubicBezTo>
                                <a:cubicBezTo>
                                  <a:pt x="101" y="9"/>
                                  <a:pt x="108" y="21"/>
                                  <a:pt x="112" y="27"/>
                                </a:cubicBezTo>
                                <a:close/>
                                <a:moveTo>
                                  <a:pt x="21" y="100"/>
                                </a:moveTo>
                                <a:cubicBezTo>
                                  <a:pt x="22" y="103"/>
                                  <a:pt x="23" y="107"/>
                                  <a:pt x="27" y="112"/>
                                </a:cubicBezTo>
                                <a:cubicBezTo>
                                  <a:pt x="27" y="112"/>
                                  <a:pt x="27" y="112"/>
                                  <a:pt x="27" y="112"/>
                                </a:cubicBezTo>
                                <a:cubicBezTo>
                                  <a:pt x="34" y="121"/>
                                  <a:pt x="40" y="120"/>
                                  <a:pt x="45" y="125"/>
                                </a:cubicBezTo>
                                <a:cubicBezTo>
                                  <a:pt x="45" y="126"/>
                                  <a:pt x="45" y="126"/>
                                  <a:pt x="45" y="126"/>
                                </a:cubicBezTo>
                                <a:cubicBezTo>
                                  <a:pt x="45" y="126"/>
                                  <a:pt x="45" y="126"/>
                                  <a:pt x="45" y="126"/>
                                </a:cubicBezTo>
                                <a:cubicBezTo>
                                  <a:pt x="45" y="126"/>
                                  <a:pt x="45" y="126"/>
                                  <a:pt x="45" y="126"/>
                                </a:cubicBezTo>
                                <a:cubicBezTo>
                                  <a:pt x="46" y="127"/>
                                  <a:pt x="51" y="134"/>
                                  <a:pt x="59" y="142"/>
                                </a:cubicBezTo>
                                <a:cubicBezTo>
                                  <a:pt x="60" y="143"/>
                                  <a:pt x="61" y="145"/>
                                  <a:pt x="61" y="146"/>
                                </a:cubicBezTo>
                                <a:cubicBezTo>
                                  <a:pt x="63" y="147"/>
                                  <a:pt x="64" y="148"/>
                                  <a:pt x="65" y="150"/>
                                </a:cubicBezTo>
                                <a:cubicBezTo>
                                  <a:pt x="84" y="172"/>
                                  <a:pt x="110" y="204"/>
                                  <a:pt x="123" y="219"/>
                                </a:cubicBezTo>
                                <a:cubicBezTo>
                                  <a:pt x="123" y="219"/>
                                  <a:pt x="125" y="220"/>
                                  <a:pt x="125" y="221"/>
                                </a:cubicBezTo>
                                <a:cubicBezTo>
                                  <a:pt x="128" y="225"/>
                                  <a:pt x="130" y="227"/>
                                  <a:pt x="130" y="227"/>
                                </a:cubicBezTo>
                                <a:cubicBezTo>
                                  <a:pt x="132" y="230"/>
                                  <a:pt x="136" y="230"/>
                                  <a:pt x="141" y="229"/>
                                </a:cubicBezTo>
                                <a:cubicBezTo>
                                  <a:pt x="150" y="228"/>
                                  <a:pt x="163" y="222"/>
                                  <a:pt x="177" y="212"/>
                                </a:cubicBezTo>
                                <a:cubicBezTo>
                                  <a:pt x="178" y="211"/>
                                  <a:pt x="179" y="211"/>
                                  <a:pt x="180" y="210"/>
                                </a:cubicBezTo>
                                <a:cubicBezTo>
                                  <a:pt x="198" y="196"/>
                                  <a:pt x="209" y="181"/>
                                  <a:pt x="205" y="174"/>
                                </a:cubicBezTo>
                                <a:cubicBezTo>
                                  <a:pt x="205" y="174"/>
                                  <a:pt x="205" y="173"/>
                                  <a:pt x="204" y="171"/>
                                </a:cubicBezTo>
                                <a:cubicBezTo>
                                  <a:pt x="204" y="171"/>
                                  <a:pt x="203" y="170"/>
                                  <a:pt x="203" y="170"/>
                                </a:cubicBezTo>
                                <a:cubicBezTo>
                                  <a:pt x="192" y="152"/>
                                  <a:pt x="144" y="71"/>
                                  <a:pt x="137" y="61"/>
                                </a:cubicBezTo>
                                <a:cubicBezTo>
                                  <a:pt x="137" y="60"/>
                                  <a:pt x="137" y="60"/>
                                  <a:pt x="137" y="60"/>
                                </a:cubicBezTo>
                                <a:cubicBezTo>
                                  <a:pt x="133" y="53"/>
                                  <a:pt x="135" y="49"/>
                                  <a:pt x="129" y="39"/>
                                </a:cubicBezTo>
                                <a:cubicBezTo>
                                  <a:pt x="128" y="37"/>
                                  <a:pt x="127" y="36"/>
                                  <a:pt x="126" y="34"/>
                                </a:cubicBezTo>
                                <a:cubicBezTo>
                                  <a:pt x="122" y="30"/>
                                  <a:pt x="120" y="29"/>
                                  <a:pt x="116" y="24"/>
                                </a:cubicBezTo>
                                <a:cubicBezTo>
                                  <a:pt x="18" y="95"/>
                                  <a:pt x="18" y="95"/>
                                  <a:pt x="18" y="95"/>
                                </a:cubicBezTo>
                                <a:cubicBezTo>
                                  <a:pt x="19" y="97"/>
                                  <a:pt x="20" y="99"/>
                                  <a:pt x="21" y="10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42" name="Freeform 3742"/>
                        <wps:cNvSpPr>
                          <a:spLocks noEditPoints="1"/>
                        </wps:cNvSpPr>
                        <wps:spPr bwMode="auto">
                          <a:xfrm>
                            <a:off x="11761788" y="2306638"/>
                            <a:ext cx="712788" cy="728663"/>
                          </a:xfrm>
                          <a:custGeom>
                            <a:avLst/>
                            <a:gdLst>
                              <a:gd name="T0" fmla="*/ 118 w 190"/>
                              <a:gd name="T1" fmla="*/ 5 h 194"/>
                              <a:gd name="T2" fmla="*/ 46 w 190"/>
                              <a:gd name="T3" fmla="*/ 16 h 194"/>
                              <a:gd name="T4" fmla="*/ 36 w 190"/>
                              <a:gd name="T5" fmla="*/ 23 h 194"/>
                              <a:gd name="T6" fmla="*/ 1 w 190"/>
                              <a:gd name="T7" fmla="*/ 87 h 194"/>
                              <a:gd name="T8" fmla="*/ 18 w 190"/>
                              <a:gd name="T9" fmla="*/ 151 h 194"/>
                              <a:gd name="T10" fmla="*/ 73 w 190"/>
                              <a:gd name="T11" fmla="*/ 189 h 194"/>
                              <a:gd name="T12" fmla="*/ 145 w 190"/>
                              <a:gd name="T13" fmla="*/ 178 h 194"/>
                              <a:gd name="T14" fmla="*/ 155 w 190"/>
                              <a:gd name="T15" fmla="*/ 171 h 194"/>
                              <a:gd name="T16" fmla="*/ 189 w 190"/>
                              <a:gd name="T17" fmla="*/ 107 h 194"/>
                              <a:gd name="T18" fmla="*/ 173 w 190"/>
                              <a:gd name="T19" fmla="*/ 43 h 194"/>
                              <a:gd name="T20" fmla="*/ 124 w 190"/>
                              <a:gd name="T21" fmla="*/ 17 h 194"/>
                              <a:gd name="T22" fmla="*/ 136 w 190"/>
                              <a:gd name="T23" fmla="*/ 63 h 194"/>
                              <a:gd name="T24" fmla="*/ 124 w 190"/>
                              <a:gd name="T25" fmla="*/ 17 h 194"/>
                              <a:gd name="T26" fmla="*/ 105 w 190"/>
                              <a:gd name="T27" fmla="*/ 34 h 194"/>
                              <a:gd name="T28" fmla="*/ 115 w 190"/>
                              <a:gd name="T29" fmla="*/ 14 h 194"/>
                              <a:gd name="T30" fmla="*/ 100 w 190"/>
                              <a:gd name="T31" fmla="*/ 41 h 194"/>
                              <a:gd name="T32" fmla="*/ 53 w 190"/>
                              <a:gd name="T33" fmla="*/ 27 h 194"/>
                              <a:gd name="T34" fmla="*/ 83 w 190"/>
                              <a:gd name="T35" fmla="*/ 71 h 194"/>
                              <a:gd name="T36" fmla="*/ 128 w 190"/>
                              <a:gd name="T37" fmla="*/ 69 h 194"/>
                              <a:gd name="T38" fmla="*/ 83 w 190"/>
                              <a:gd name="T39" fmla="*/ 71 h 194"/>
                              <a:gd name="T40" fmla="*/ 102 w 190"/>
                              <a:gd name="T41" fmla="*/ 98 h 194"/>
                              <a:gd name="T42" fmla="*/ 146 w 190"/>
                              <a:gd name="T43" fmla="*/ 103 h 194"/>
                              <a:gd name="T44" fmla="*/ 102 w 190"/>
                              <a:gd name="T45" fmla="*/ 98 h 194"/>
                              <a:gd name="T46" fmla="*/ 45 w 190"/>
                              <a:gd name="T47" fmla="*/ 33 h 194"/>
                              <a:gd name="T48" fmla="*/ 42 w 190"/>
                              <a:gd name="T49" fmla="*/ 82 h 194"/>
                              <a:gd name="T50" fmla="*/ 58 w 190"/>
                              <a:gd name="T51" fmla="*/ 118 h 194"/>
                              <a:gd name="T52" fmla="*/ 75 w 190"/>
                              <a:gd name="T53" fmla="*/ 76 h 194"/>
                              <a:gd name="T54" fmla="*/ 58 w 190"/>
                              <a:gd name="T55" fmla="*/ 118 h 194"/>
                              <a:gd name="T56" fmla="*/ 94 w 190"/>
                              <a:gd name="T57" fmla="*/ 103 h 194"/>
                              <a:gd name="T58" fmla="*/ 83 w 190"/>
                              <a:gd name="T59" fmla="*/ 147 h 194"/>
                              <a:gd name="T60" fmla="*/ 94 w 190"/>
                              <a:gd name="T61" fmla="*/ 103 h 194"/>
                              <a:gd name="T62" fmla="*/ 31 w 190"/>
                              <a:gd name="T63" fmla="*/ 41 h 194"/>
                              <a:gd name="T64" fmla="*/ 11 w 190"/>
                              <a:gd name="T65" fmla="*/ 87 h 194"/>
                              <a:gd name="T66" fmla="*/ 10 w 190"/>
                              <a:gd name="T67" fmla="*/ 97 h 194"/>
                              <a:gd name="T68" fmla="*/ 50 w 190"/>
                              <a:gd name="T69" fmla="*/ 123 h 194"/>
                              <a:gd name="T70" fmla="*/ 10 w 190"/>
                              <a:gd name="T71" fmla="*/ 97 h 194"/>
                              <a:gd name="T72" fmla="*/ 28 w 190"/>
                              <a:gd name="T73" fmla="*/ 149 h 194"/>
                              <a:gd name="T74" fmla="*/ 77 w 190"/>
                              <a:gd name="T75" fmla="*/ 154 h 194"/>
                              <a:gd name="T76" fmla="*/ 75 w 190"/>
                              <a:gd name="T77" fmla="*/ 179 h 194"/>
                              <a:gd name="T78" fmla="*/ 126 w 190"/>
                              <a:gd name="T79" fmla="*/ 176 h 194"/>
                              <a:gd name="T80" fmla="*/ 91 w 190"/>
                              <a:gd name="T81" fmla="*/ 152 h 194"/>
                              <a:gd name="T82" fmla="*/ 138 w 190"/>
                              <a:gd name="T83" fmla="*/ 166 h 194"/>
                              <a:gd name="T84" fmla="*/ 146 w 190"/>
                              <a:gd name="T85" fmla="*/ 161 h 194"/>
                              <a:gd name="T86" fmla="*/ 149 w 190"/>
                              <a:gd name="T87" fmla="*/ 112 h 194"/>
                              <a:gd name="T88" fmla="*/ 159 w 190"/>
                              <a:gd name="T89" fmla="*/ 153 h 194"/>
                              <a:gd name="T90" fmla="*/ 180 w 190"/>
                              <a:gd name="T91" fmla="*/ 106 h 194"/>
                              <a:gd name="T92" fmla="*/ 180 w 190"/>
                              <a:gd name="T93" fmla="*/ 97 h 194"/>
                              <a:gd name="T94" fmla="*/ 141 w 190"/>
                              <a:gd name="T95" fmla="*/ 71 h 194"/>
                              <a:gd name="T96" fmla="*/ 180 w 190"/>
                              <a:gd name="T97" fmla="*/ 97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0" h="194">
                                <a:moveTo>
                                  <a:pt x="127" y="8"/>
                                </a:moveTo>
                                <a:cubicBezTo>
                                  <a:pt x="124" y="7"/>
                                  <a:pt x="121" y="6"/>
                                  <a:pt x="118" y="5"/>
                                </a:cubicBezTo>
                                <a:cubicBezTo>
                                  <a:pt x="95" y="0"/>
                                  <a:pt x="71" y="2"/>
                                  <a:pt x="50" y="14"/>
                                </a:cubicBezTo>
                                <a:cubicBezTo>
                                  <a:pt x="49" y="15"/>
                                  <a:pt x="47" y="16"/>
                                  <a:pt x="46" y="16"/>
                                </a:cubicBezTo>
                                <a:cubicBezTo>
                                  <a:pt x="44" y="17"/>
                                  <a:pt x="43" y="18"/>
                                  <a:pt x="41" y="19"/>
                                </a:cubicBezTo>
                                <a:cubicBezTo>
                                  <a:pt x="39" y="21"/>
                                  <a:pt x="37" y="22"/>
                                  <a:pt x="36" y="23"/>
                                </a:cubicBezTo>
                                <a:cubicBezTo>
                                  <a:pt x="35" y="24"/>
                                  <a:pt x="34" y="25"/>
                                  <a:pt x="33" y="26"/>
                                </a:cubicBezTo>
                                <a:cubicBezTo>
                                  <a:pt x="15" y="42"/>
                                  <a:pt x="4" y="64"/>
                                  <a:pt x="1" y="87"/>
                                </a:cubicBezTo>
                                <a:cubicBezTo>
                                  <a:pt x="1" y="90"/>
                                  <a:pt x="1" y="93"/>
                                  <a:pt x="1" y="96"/>
                                </a:cubicBezTo>
                                <a:cubicBezTo>
                                  <a:pt x="0" y="115"/>
                                  <a:pt x="6" y="135"/>
                                  <a:pt x="18" y="151"/>
                                </a:cubicBezTo>
                                <a:cubicBezTo>
                                  <a:pt x="29" y="168"/>
                                  <a:pt x="46" y="180"/>
                                  <a:pt x="64" y="186"/>
                                </a:cubicBezTo>
                                <a:cubicBezTo>
                                  <a:pt x="67" y="187"/>
                                  <a:pt x="70" y="188"/>
                                  <a:pt x="73" y="189"/>
                                </a:cubicBezTo>
                                <a:cubicBezTo>
                                  <a:pt x="95" y="194"/>
                                  <a:pt x="119" y="192"/>
                                  <a:pt x="141" y="180"/>
                                </a:cubicBezTo>
                                <a:cubicBezTo>
                                  <a:pt x="142" y="179"/>
                                  <a:pt x="143" y="178"/>
                                  <a:pt x="145" y="178"/>
                                </a:cubicBezTo>
                                <a:cubicBezTo>
                                  <a:pt x="146" y="177"/>
                                  <a:pt x="148" y="176"/>
                                  <a:pt x="150" y="174"/>
                                </a:cubicBezTo>
                                <a:cubicBezTo>
                                  <a:pt x="151" y="173"/>
                                  <a:pt x="153" y="172"/>
                                  <a:pt x="155" y="171"/>
                                </a:cubicBezTo>
                                <a:cubicBezTo>
                                  <a:pt x="155" y="170"/>
                                  <a:pt x="157" y="169"/>
                                  <a:pt x="158" y="168"/>
                                </a:cubicBezTo>
                                <a:cubicBezTo>
                                  <a:pt x="176" y="152"/>
                                  <a:pt x="187" y="130"/>
                                  <a:pt x="189" y="107"/>
                                </a:cubicBezTo>
                                <a:cubicBezTo>
                                  <a:pt x="189" y="104"/>
                                  <a:pt x="190" y="101"/>
                                  <a:pt x="190" y="98"/>
                                </a:cubicBezTo>
                                <a:cubicBezTo>
                                  <a:pt x="190" y="79"/>
                                  <a:pt x="184" y="59"/>
                                  <a:pt x="173" y="43"/>
                                </a:cubicBezTo>
                                <a:cubicBezTo>
                                  <a:pt x="161" y="26"/>
                                  <a:pt x="145" y="14"/>
                                  <a:pt x="127" y="8"/>
                                </a:cubicBezTo>
                                <a:close/>
                                <a:moveTo>
                                  <a:pt x="124" y="17"/>
                                </a:moveTo>
                                <a:cubicBezTo>
                                  <a:pt x="139" y="23"/>
                                  <a:pt x="152" y="31"/>
                                  <a:pt x="162" y="45"/>
                                </a:cubicBezTo>
                                <a:cubicBezTo>
                                  <a:pt x="136" y="63"/>
                                  <a:pt x="136" y="63"/>
                                  <a:pt x="136" y="63"/>
                                </a:cubicBezTo>
                                <a:cubicBezTo>
                                  <a:pt x="129" y="54"/>
                                  <a:pt x="121" y="46"/>
                                  <a:pt x="113" y="40"/>
                                </a:cubicBezTo>
                                <a:cubicBezTo>
                                  <a:pt x="118" y="32"/>
                                  <a:pt x="121" y="25"/>
                                  <a:pt x="124" y="17"/>
                                </a:cubicBezTo>
                                <a:close/>
                                <a:moveTo>
                                  <a:pt x="115" y="14"/>
                                </a:moveTo>
                                <a:cubicBezTo>
                                  <a:pt x="113" y="21"/>
                                  <a:pt x="110" y="27"/>
                                  <a:pt x="105" y="34"/>
                                </a:cubicBezTo>
                                <a:cubicBezTo>
                                  <a:pt x="92" y="24"/>
                                  <a:pt x="78" y="19"/>
                                  <a:pt x="64" y="18"/>
                                </a:cubicBezTo>
                                <a:cubicBezTo>
                                  <a:pt x="81" y="11"/>
                                  <a:pt x="99" y="10"/>
                                  <a:pt x="115" y="14"/>
                                </a:cubicBezTo>
                                <a:close/>
                                <a:moveTo>
                                  <a:pt x="53" y="27"/>
                                </a:moveTo>
                                <a:cubicBezTo>
                                  <a:pt x="67" y="25"/>
                                  <a:pt x="84" y="30"/>
                                  <a:pt x="100" y="41"/>
                                </a:cubicBezTo>
                                <a:cubicBezTo>
                                  <a:pt x="94" y="49"/>
                                  <a:pt x="86" y="56"/>
                                  <a:pt x="77" y="63"/>
                                </a:cubicBezTo>
                                <a:cubicBezTo>
                                  <a:pt x="53" y="27"/>
                                  <a:pt x="53" y="27"/>
                                  <a:pt x="53" y="27"/>
                                </a:cubicBezTo>
                                <a:cubicBezTo>
                                  <a:pt x="53" y="27"/>
                                  <a:pt x="53" y="27"/>
                                  <a:pt x="53" y="27"/>
                                </a:cubicBezTo>
                                <a:close/>
                                <a:moveTo>
                                  <a:pt x="83" y="71"/>
                                </a:moveTo>
                                <a:cubicBezTo>
                                  <a:pt x="92" y="64"/>
                                  <a:pt x="101" y="56"/>
                                  <a:pt x="107" y="47"/>
                                </a:cubicBezTo>
                                <a:cubicBezTo>
                                  <a:pt x="114" y="53"/>
                                  <a:pt x="121" y="60"/>
                                  <a:pt x="128" y="69"/>
                                </a:cubicBezTo>
                                <a:cubicBezTo>
                                  <a:pt x="97" y="90"/>
                                  <a:pt x="97" y="90"/>
                                  <a:pt x="97" y="90"/>
                                </a:cubicBezTo>
                                <a:cubicBezTo>
                                  <a:pt x="83" y="71"/>
                                  <a:pt x="83" y="71"/>
                                  <a:pt x="83" y="71"/>
                                </a:cubicBezTo>
                                <a:cubicBezTo>
                                  <a:pt x="83" y="71"/>
                                  <a:pt x="83" y="71"/>
                                  <a:pt x="83" y="71"/>
                                </a:cubicBezTo>
                                <a:close/>
                                <a:moveTo>
                                  <a:pt x="102" y="98"/>
                                </a:moveTo>
                                <a:cubicBezTo>
                                  <a:pt x="133" y="76"/>
                                  <a:pt x="133" y="76"/>
                                  <a:pt x="133" y="76"/>
                                </a:cubicBezTo>
                                <a:cubicBezTo>
                                  <a:pt x="139" y="85"/>
                                  <a:pt x="143" y="94"/>
                                  <a:pt x="146" y="103"/>
                                </a:cubicBezTo>
                                <a:cubicBezTo>
                                  <a:pt x="136" y="106"/>
                                  <a:pt x="126" y="111"/>
                                  <a:pt x="116" y="118"/>
                                </a:cubicBezTo>
                                <a:cubicBezTo>
                                  <a:pt x="102" y="98"/>
                                  <a:pt x="102" y="98"/>
                                  <a:pt x="102" y="98"/>
                                </a:cubicBezTo>
                                <a:cubicBezTo>
                                  <a:pt x="102" y="98"/>
                                  <a:pt x="102" y="98"/>
                                  <a:pt x="102" y="98"/>
                                </a:cubicBezTo>
                                <a:close/>
                                <a:moveTo>
                                  <a:pt x="45" y="33"/>
                                </a:moveTo>
                                <a:cubicBezTo>
                                  <a:pt x="69" y="68"/>
                                  <a:pt x="69" y="68"/>
                                  <a:pt x="69" y="68"/>
                                </a:cubicBezTo>
                                <a:cubicBezTo>
                                  <a:pt x="60" y="74"/>
                                  <a:pt x="51" y="79"/>
                                  <a:pt x="42" y="82"/>
                                </a:cubicBezTo>
                                <a:cubicBezTo>
                                  <a:pt x="36" y="63"/>
                                  <a:pt x="37" y="45"/>
                                  <a:pt x="45" y="33"/>
                                </a:cubicBezTo>
                                <a:close/>
                                <a:moveTo>
                                  <a:pt x="58" y="118"/>
                                </a:moveTo>
                                <a:cubicBezTo>
                                  <a:pt x="52" y="109"/>
                                  <a:pt x="47" y="100"/>
                                  <a:pt x="44" y="91"/>
                                </a:cubicBezTo>
                                <a:cubicBezTo>
                                  <a:pt x="55" y="88"/>
                                  <a:pt x="65" y="83"/>
                                  <a:pt x="75" y="76"/>
                                </a:cubicBezTo>
                                <a:cubicBezTo>
                                  <a:pt x="89" y="96"/>
                                  <a:pt x="89" y="96"/>
                                  <a:pt x="89" y="96"/>
                                </a:cubicBezTo>
                                <a:cubicBezTo>
                                  <a:pt x="58" y="118"/>
                                  <a:pt x="58" y="118"/>
                                  <a:pt x="58" y="118"/>
                                </a:cubicBezTo>
                                <a:cubicBezTo>
                                  <a:pt x="58" y="118"/>
                                  <a:pt x="58" y="118"/>
                                  <a:pt x="58" y="118"/>
                                </a:cubicBezTo>
                                <a:close/>
                                <a:moveTo>
                                  <a:pt x="94" y="103"/>
                                </a:moveTo>
                                <a:cubicBezTo>
                                  <a:pt x="108" y="123"/>
                                  <a:pt x="108" y="123"/>
                                  <a:pt x="108" y="123"/>
                                </a:cubicBezTo>
                                <a:cubicBezTo>
                                  <a:pt x="98" y="130"/>
                                  <a:pt x="90" y="138"/>
                                  <a:pt x="83" y="147"/>
                                </a:cubicBezTo>
                                <a:cubicBezTo>
                                  <a:pt x="76" y="141"/>
                                  <a:pt x="69" y="134"/>
                                  <a:pt x="63" y="125"/>
                                </a:cubicBezTo>
                                <a:cubicBezTo>
                                  <a:pt x="94" y="103"/>
                                  <a:pt x="94" y="103"/>
                                  <a:pt x="94" y="103"/>
                                </a:cubicBezTo>
                                <a:cubicBezTo>
                                  <a:pt x="94" y="103"/>
                                  <a:pt x="94" y="103"/>
                                  <a:pt x="94" y="103"/>
                                </a:cubicBezTo>
                                <a:close/>
                                <a:moveTo>
                                  <a:pt x="31" y="41"/>
                                </a:moveTo>
                                <a:cubicBezTo>
                                  <a:pt x="28" y="54"/>
                                  <a:pt x="28" y="69"/>
                                  <a:pt x="32" y="85"/>
                                </a:cubicBezTo>
                                <a:cubicBezTo>
                                  <a:pt x="25" y="87"/>
                                  <a:pt x="18" y="87"/>
                                  <a:pt x="11" y="87"/>
                                </a:cubicBezTo>
                                <a:cubicBezTo>
                                  <a:pt x="13" y="70"/>
                                  <a:pt x="20" y="54"/>
                                  <a:pt x="31" y="41"/>
                                </a:cubicBezTo>
                                <a:close/>
                                <a:moveTo>
                                  <a:pt x="10" y="97"/>
                                </a:moveTo>
                                <a:cubicBezTo>
                                  <a:pt x="18" y="97"/>
                                  <a:pt x="27" y="96"/>
                                  <a:pt x="35" y="94"/>
                                </a:cubicBezTo>
                                <a:cubicBezTo>
                                  <a:pt x="39" y="104"/>
                                  <a:pt x="44" y="114"/>
                                  <a:pt x="50" y="123"/>
                                </a:cubicBezTo>
                                <a:cubicBezTo>
                                  <a:pt x="23" y="142"/>
                                  <a:pt x="23" y="142"/>
                                  <a:pt x="23" y="142"/>
                                </a:cubicBezTo>
                                <a:cubicBezTo>
                                  <a:pt x="14" y="128"/>
                                  <a:pt x="10" y="112"/>
                                  <a:pt x="10" y="97"/>
                                </a:cubicBezTo>
                                <a:close/>
                                <a:moveTo>
                                  <a:pt x="66" y="177"/>
                                </a:moveTo>
                                <a:cubicBezTo>
                                  <a:pt x="52" y="171"/>
                                  <a:pt x="39" y="162"/>
                                  <a:pt x="28" y="149"/>
                                </a:cubicBezTo>
                                <a:cubicBezTo>
                                  <a:pt x="55" y="131"/>
                                  <a:pt x="55" y="131"/>
                                  <a:pt x="55" y="131"/>
                                </a:cubicBezTo>
                                <a:cubicBezTo>
                                  <a:pt x="62" y="140"/>
                                  <a:pt x="70" y="148"/>
                                  <a:pt x="77" y="154"/>
                                </a:cubicBezTo>
                                <a:cubicBezTo>
                                  <a:pt x="73" y="162"/>
                                  <a:pt x="69" y="170"/>
                                  <a:pt x="66" y="177"/>
                                </a:cubicBezTo>
                                <a:close/>
                                <a:moveTo>
                                  <a:pt x="75" y="179"/>
                                </a:moveTo>
                                <a:cubicBezTo>
                                  <a:pt x="78" y="173"/>
                                  <a:pt x="81" y="166"/>
                                  <a:pt x="85" y="160"/>
                                </a:cubicBezTo>
                                <a:cubicBezTo>
                                  <a:pt x="99" y="169"/>
                                  <a:pt x="113" y="175"/>
                                  <a:pt x="126" y="176"/>
                                </a:cubicBezTo>
                                <a:cubicBezTo>
                                  <a:pt x="110" y="182"/>
                                  <a:pt x="92" y="184"/>
                                  <a:pt x="75" y="179"/>
                                </a:cubicBezTo>
                                <a:close/>
                                <a:moveTo>
                                  <a:pt x="91" y="152"/>
                                </a:moveTo>
                                <a:cubicBezTo>
                                  <a:pt x="97" y="145"/>
                                  <a:pt x="105" y="138"/>
                                  <a:pt x="113" y="131"/>
                                </a:cubicBezTo>
                                <a:cubicBezTo>
                                  <a:pt x="138" y="166"/>
                                  <a:pt x="138" y="166"/>
                                  <a:pt x="138" y="166"/>
                                </a:cubicBezTo>
                                <a:cubicBezTo>
                                  <a:pt x="124" y="169"/>
                                  <a:pt x="107" y="164"/>
                                  <a:pt x="91" y="152"/>
                                </a:cubicBezTo>
                                <a:close/>
                                <a:moveTo>
                                  <a:pt x="146" y="161"/>
                                </a:moveTo>
                                <a:cubicBezTo>
                                  <a:pt x="121" y="125"/>
                                  <a:pt x="121" y="125"/>
                                  <a:pt x="121" y="125"/>
                                </a:cubicBezTo>
                                <a:cubicBezTo>
                                  <a:pt x="130" y="120"/>
                                  <a:pt x="140" y="115"/>
                                  <a:pt x="149" y="112"/>
                                </a:cubicBezTo>
                                <a:cubicBezTo>
                                  <a:pt x="154" y="131"/>
                                  <a:pt x="153" y="148"/>
                                  <a:pt x="146" y="161"/>
                                </a:cubicBezTo>
                                <a:close/>
                                <a:moveTo>
                                  <a:pt x="159" y="153"/>
                                </a:moveTo>
                                <a:cubicBezTo>
                                  <a:pt x="162" y="140"/>
                                  <a:pt x="162" y="125"/>
                                  <a:pt x="158" y="109"/>
                                </a:cubicBezTo>
                                <a:cubicBezTo>
                                  <a:pt x="165" y="107"/>
                                  <a:pt x="173" y="106"/>
                                  <a:pt x="180" y="106"/>
                                </a:cubicBezTo>
                                <a:cubicBezTo>
                                  <a:pt x="178" y="124"/>
                                  <a:pt x="171" y="140"/>
                                  <a:pt x="159" y="153"/>
                                </a:cubicBezTo>
                                <a:close/>
                                <a:moveTo>
                                  <a:pt x="180" y="97"/>
                                </a:moveTo>
                                <a:cubicBezTo>
                                  <a:pt x="172" y="97"/>
                                  <a:pt x="164" y="98"/>
                                  <a:pt x="155" y="100"/>
                                </a:cubicBezTo>
                                <a:cubicBezTo>
                                  <a:pt x="152" y="90"/>
                                  <a:pt x="147" y="80"/>
                                  <a:pt x="141" y="71"/>
                                </a:cubicBezTo>
                                <a:cubicBezTo>
                                  <a:pt x="167" y="52"/>
                                  <a:pt x="167" y="52"/>
                                  <a:pt x="167" y="52"/>
                                </a:cubicBezTo>
                                <a:cubicBezTo>
                                  <a:pt x="176" y="66"/>
                                  <a:pt x="180" y="82"/>
                                  <a:pt x="180" y="9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43" name="Freeform 3743"/>
                        <wps:cNvSpPr>
                          <a:spLocks noEditPoints="1"/>
                        </wps:cNvSpPr>
                        <wps:spPr bwMode="auto">
                          <a:xfrm>
                            <a:off x="12838113" y="2278063"/>
                            <a:ext cx="720725" cy="842963"/>
                          </a:xfrm>
                          <a:custGeom>
                            <a:avLst/>
                            <a:gdLst>
                              <a:gd name="T0" fmla="*/ 350 w 454"/>
                              <a:gd name="T1" fmla="*/ 111 h 531"/>
                              <a:gd name="T2" fmla="*/ 246 w 454"/>
                              <a:gd name="T3" fmla="*/ 89 h 531"/>
                              <a:gd name="T4" fmla="*/ 182 w 454"/>
                              <a:gd name="T5" fmla="*/ 0 h 531"/>
                              <a:gd name="T6" fmla="*/ 133 w 454"/>
                              <a:gd name="T7" fmla="*/ 35 h 531"/>
                              <a:gd name="T8" fmla="*/ 161 w 454"/>
                              <a:gd name="T9" fmla="*/ 75 h 531"/>
                              <a:gd name="T10" fmla="*/ 52 w 454"/>
                              <a:gd name="T11" fmla="*/ 59 h 531"/>
                              <a:gd name="T12" fmla="*/ 0 w 454"/>
                              <a:gd name="T13" fmla="*/ 354 h 531"/>
                              <a:gd name="T14" fmla="*/ 41 w 454"/>
                              <a:gd name="T15" fmla="*/ 326 h 531"/>
                              <a:gd name="T16" fmla="*/ 185 w 454"/>
                              <a:gd name="T17" fmla="*/ 531 h 531"/>
                              <a:gd name="T18" fmla="*/ 234 w 454"/>
                              <a:gd name="T19" fmla="*/ 496 h 531"/>
                              <a:gd name="T20" fmla="*/ 152 w 454"/>
                              <a:gd name="T21" fmla="*/ 375 h 531"/>
                              <a:gd name="T22" fmla="*/ 223 w 454"/>
                              <a:gd name="T23" fmla="*/ 323 h 531"/>
                              <a:gd name="T24" fmla="*/ 308 w 454"/>
                              <a:gd name="T25" fmla="*/ 446 h 531"/>
                              <a:gd name="T26" fmla="*/ 454 w 454"/>
                              <a:gd name="T27" fmla="*/ 342 h 531"/>
                              <a:gd name="T28" fmla="*/ 310 w 454"/>
                              <a:gd name="T29" fmla="*/ 137 h 531"/>
                              <a:gd name="T30" fmla="*/ 350 w 454"/>
                              <a:gd name="T31" fmla="*/ 111 h 531"/>
                              <a:gd name="T32" fmla="*/ 350 w 454"/>
                              <a:gd name="T33" fmla="*/ 111 h 531"/>
                              <a:gd name="T34" fmla="*/ 350 w 454"/>
                              <a:gd name="T35" fmla="*/ 111 h 531"/>
                              <a:gd name="T36" fmla="*/ 350 w 454"/>
                              <a:gd name="T37" fmla="*/ 111 h 531"/>
                              <a:gd name="T38" fmla="*/ 310 w 454"/>
                              <a:gd name="T39" fmla="*/ 229 h 531"/>
                              <a:gd name="T40" fmla="*/ 251 w 454"/>
                              <a:gd name="T41" fmla="*/ 269 h 531"/>
                              <a:gd name="T42" fmla="*/ 208 w 454"/>
                              <a:gd name="T43" fmla="*/ 210 h 531"/>
                              <a:gd name="T44" fmla="*/ 268 w 454"/>
                              <a:gd name="T45" fmla="*/ 167 h 531"/>
                              <a:gd name="T46" fmla="*/ 310 w 454"/>
                              <a:gd name="T47" fmla="*/ 229 h 531"/>
                              <a:gd name="T48" fmla="*/ 310 w 454"/>
                              <a:gd name="T49" fmla="*/ 229 h 531"/>
                              <a:gd name="T50" fmla="*/ 310 w 454"/>
                              <a:gd name="T51" fmla="*/ 229 h 531"/>
                              <a:gd name="T52" fmla="*/ 310 w 454"/>
                              <a:gd name="T53" fmla="*/ 229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54" h="531">
                                <a:moveTo>
                                  <a:pt x="350" y="111"/>
                                </a:moveTo>
                                <a:lnTo>
                                  <a:pt x="246" y="89"/>
                                </a:lnTo>
                                <a:lnTo>
                                  <a:pt x="182" y="0"/>
                                </a:lnTo>
                                <a:lnTo>
                                  <a:pt x="133" y="35"/>
                                </a:lnTo>
                                <a:lnTo>
                                  <a:pt x="161" y="75"/>
                                </a:lnTo>
                                <a:lnTo>
                                  <a:pt x="52" y="59"/>
                                </a:lnTo>
                                <a:lnTo>
                                  <a:pt x="0" y="354"/>
                                </a:lnTo>
                                <a:lnTo>
                                  <a:pt x="41" y="326"/>
                                </a:lnTo>
                                <a:lnTo>
                                  <a:pt x="185" y="531"/>
                                </a:lnTo>
                                <a:lnTo>
                                  <a:pt x="234" y="496"/>
                                </a:lnTo>
                                <a:lnTo>
                                  <a:pt x="152" y="375"/>
                                </a:lnTo>
                                <a:lnTo>
                                  <a:pt x="223" y="323"/>
                                </a:lnTo>
                                <a:lnTo>
                                  <a:pt x="308" y="446"/>
                                </a:lnTo>
                                <a:lnTo>
                                  <a:pt x="454" y="342"/>
                                </a:lnTo>
                                <a:lnTo>
                                  <a:pt x="310" y="137"/>
                                </a:lnTo>
                                <a:lnTo>
                                  <a:pt x="350" y="111"/>
                                </a:lnTo>
                                <a:lnTo>
                                  <a:pt x="350" y="111"/>
                                </a:lnTo>
                                <a:lnTo>
                                  <a:pt x="350" y="111"/>
                                </a:lnTo>
                                <a:lnTo>
                                  <a:pt x="350" y="111"/>
                                </a:lnTo>
                                <a:close/>
                                <a:moveTo>
                                  <a:pt x="310" y="229"/>
                                </a:moveTo>
                                <a:lnTo>
                                  <a:pt x="251" y="269"/>
                                </a:lnTo>
                                <a:lnTo>
                                  <a:pt x="208" y="210"/>
                                </a:lnTo>
                                <a:lnTo>
                                  <a:pt x="268" y="167"/>
                                </a:lnTo>
                                <a:lnTo>
                                  <a:pt x="310" y="229"/>
                                </a:lnTo>
                                <a:lnTo>
                                  <a:pt x="310" y="229"/>
                                </a:lnTo>
                                <a:lnTo>
                                  <a:pt x="310" y="229"/>
                                </a:lnTo>
                                <a:lnTo>
                                  <a:pt x="310" y="229"/>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Freeform 32"/>
                        <wps:cNvSpPr>
                          <a:spLocks noEditPoints="1"/>
                        </wps:cNvSpPr>
                        <wps:spPr bwMode="auto">
                          <a:xfrm>
                            <a:off x="13869988" y="3489325"/>
                            <a:ext cx="1174750" cy="836613"/>
                          </a:xfrm>
                          <a:custGeom>
                            <a:avLst/>
                            <a:gdLst>
                              <a:gd name="T0" fmla="*/ 613 w 740"/>
                              <a:gd name="T1" fmla="*/ 0 h 527"/>
                              <a:gd name="T2" fmla="*/ 327 w 740"/>
                              <a:gd name="T3" fmla="*/ 0 h 527"/>
                              <a:gd name="T4" fmla="*/ 194 w 740"/>
                              <a:gd name="T5" fmla="*/ 95 h 527"/>
                              <a:gd name="T6" fmla="*/ 116 w 740"/>
                              <a:gd name="T7" fmla="*/ 348 h 527"/>
                              <a:gd name="T8" fmla="*/ 631 w 740"/>
                              <a:gd name="T9" fmla="*/ 255 h 527"/>
                              <a:gd name="T10" fmla="*/ 622 w 740"/>
                              <a:gd name="T11" fmla="*/ 135 h 527"/>
                              <a:gd name="T12" fmla="*/ 740 w 740"/>
                              <a:gd name="T13" fmla="*/ 180 h 527"/>
                              <a:gd name="T14" fmla="*/ 740 w 740"/>
                              <a:gd name="T15" fmla="*/ 180 h 527"/>
                              <a:gd name="T16" fmla="*/ 225 w 740"/>
                              <a:gd name="T17" fmla="*/ 340 h 527"/>
                              <a:gd name="T18" fmla="*/ 159 w 740"/>
                              <a:gd name="T19" fmla="*/ 362 h 527"/>
                              <a:gd name="T20" fmla="*/ 225 w 740"/>
                              <a:gd name="T21" fmla="*/ 340 h 527"/>
                              <a:gd name="T22" fmla="*/ 225 w 740"/>
                              <a:gd name="T23" fmla="*/ 340 h 527"/>
                              <a:gd name="T24" fmla="*/ 244 w 740"/>
                              <a:gd name="T25" fmla="*/ 369 h 527"/>
                              <a:gd name="T26" fmla="*/ 178 w 740"/>
                              <a:gd name="T27" fmla="*/ 390 h 527"/>
                              <a:gd name="T28" fmla="*/ 244 w 740"/>
                              <a:gd name="T29" fmla="*/ 369 h 527"/>
                              <a:gd name="T30" fmla="*/ 244 w 740"/>
                              <a:gd name="T31" fmla="*/ 369 h 527"/>
                              <a:gd name="T32" fmla="*/ 291 w 740"/>
                              <a:gd name="T33" fmla="*/ 293 h 527"/>
                              <a:gd name="T34" fmla="*/ 225 w 740"/>
                              <a:gd name="T35" fmla="*/ 314 h 527"/>
                              <a:gd name="T36" fmla="*/ 291 w 740"/>
                              <a:gd name="T37" fmla="*/ 293 h 527"/>
                              <a:gd name="T38" fmla="*/ 291 w 740"/>
                              <a:gd name="T39" fmla="*/ 293 h 527"/>
                              <a:gd name="T40" fmla="*/ 312 w 740"/>
                              <a:gd name="T41" fmla="*/ 322 h 527"/>
                              <a:gd name="T42" fmla="*/ 244 w 740"/>
                              <a:gd name="T43" fmla="*/ 343 h 527"/>
                              <a:gd name="T44" fmla="*/ 312 w 740"/>
                              <a:gd name="T45" fmla="*/ 322 h 527"/>
                              <a:gd name="T46" fmla="*/ 312 w 740"/>
                              <a:gd name="T47" fmla="*/ 322 h 527"/>
                              <a:gd name="T48" fmla="*/ 360 w 740"/>
                              <a:gd name="T49" fmla="*/ 246 h 527"/>
                              <a:gd name="T50" fmla="*/ 293 w 740"/>
                              <a:gd name="T51" fmla="*/ 267 h 527"/>
                              <a:gd name="T52" fmla="*/ 360 w 740"/>
                              <a:gd name="T53" fmla="*/ 246 h 527"/>
                              <a:gd name="T54" fmla="*/ 360 w 740"/>
                              <a:gd name="T55" fmla="*/ 246 h 527"/>
                              <a:gd name="T56" fmla="*/ 379 w 740"/>
                              <a:gd name="T57" fmla="*/ 274 h 527"/>
                              <a:gd name="T58" fmla="*/ 312 w 740"/>
                              <a:gd name="T59" fmla="*/ 296 h 527"/>
                              <a:gd name="T60" fmla="*/ 379 w 740"/>
                              <a:gd name="T61" fmla="*/ 274 h 527"/>
                              <a:gd name="T62" fmla="*/ 379 w 740"/>
                              <a:gd name="T63" fmla="*/ 274 h 527"/>
                              <a:gd name="T64" fmla="*/ 213 w 740"/>
                              <a:gd name="T65" fmla="*/ 270 h 527"/>
                              <a:gd name="T66" fmla="*/ 140 w 740"/>
                              <a:gd name="T67" fmla="*/ 54 h 527"/>
                              <a:gd name="T68" fmla="*/ 109 w 740"/>
                              <a:gd name="T69" fmla="*/ 76 h 527"/>
                              <a:gd name="T70" fmla="*/ 213 w 740"/>
                              <a:gd name="T71" fmla="*/ 270 h 527"/>
                              <a:gd name="T72" fmla="*/ 213 w 740"/>
                              <a:gd name="T73" fmla="*/ 270 h 527"/>
                              <a:gd name="T74" fmla="*/ 142 w 740"/>
                              <a:gd name="T75" fmla="*/ 319 h 527"/>
                              <a:gd name="T76" fmla="*/ 50 w 740"/>
                              <a:gd name="T77" fmla="*/ 71 h 527"/>
                              <a:gd name="T78" fmla="*/ 19 w 740"/>
                              <a:gd name="T79" fmla="*/ 95 h 527"/>
                              <a:gd name="T80" fmla="*/ 142 w 740"/>
                              <a:gd name="T81" fmla="*/ 319 h 527"/>
                              <a:gd name="T82" fmla="*/ 142 w 740"/>
                              <a:gd name="T83" fmla="*/ 319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40" h="527">
                                <a:moveTo>
                                  <a:pt x="740" y="180"/>
                                </a:moveTo>
                                <a:lnTo>
                                  <a:pt x="613" y="0"/>
                                </a:lnTo>
                                <a:lnTo>
                                  <a:pt x="613" y="0"/>
                                </a:lnTo>
                                <a:lnTo>
                                  <a:pt x="327" y="0"/>
                                </a:lnTo>
                                <a:lnTo>
                                  <a:pt x="393" y="95"/>
                                </a:lnTo>
                                <a:lnTo>
                                  <a:pt x="194" y="95"/>
                                </a:lnTo>
                                <a:lnTo>
                                  <a:pt x="286" y="227"/>
                                </a:lnTo>
                                <a:lnTo>
                                  <a:pt x="116" y="348"/>
                                </a:lnTo>
                                <a:lnTo>
                                  <a:pt x="241" y="527"/>
                                </a:lnTo>
                                <a:lnTo>
                                  <a:pt x="631" y="255"/>
                                </a:lnTo>
                                <a:lnTo>
                                  <a:pt x="572" y="170"/>
                                </a:lnTo>
                                <a:lnTo>
                                  <a:pt x="622" y="135"/>
                                </a:lnTo>
                                <a:lnTo>
                                  <a:pt x="681" y="220"/>
                                </a:lnTo>
                                <a:lnTo>
                                  <a:pt x="740" y="180"/>
                                </a:lnTo>
                                <a:lnTo>
                                  <a:pt x="740" y="180"/>
                                </a:lnTo>
                                <a:lnTo>
                                  <a:pt x="740" y="180"/>
                                </a:lnTo>
                                <a:lnTo>
                                  <a:pt x="740" y="180"/>
                                </a:lnTo>
                                <a:close/>
                                <a:moveTo>
                                  <a:pt x="225" y="340"/>
                                </a:moveTo>
                                <a:lnTo>
                                  <a:pt x="171" y="381"/>
                                </a:lnTo>
                                <a:lnTo>
                                  <a:pt x="159" y="362"/>
                                </a:lnTo>
                                <a:lnTo>
                                  <a:pt x="213" y="324"/>
                                </a:lnTo>
                                <a:lnTo>
                                  <a:pt x="225" y="340"/>
                                </a:lnTo>
                                <a:lnTo>
                                  <a:pt x="225" y="340"/>
                                </a:lnTo>
                                <a:lnTo>
                                  <a:pt x="225" y="340"/>
                                </a:lnTo>
                                <a:lnTo>
                                  <a:pt x="225" y="340"/>
                                </a:lnTo>
                                <a:close/>
                                <a:moveTo>
                                  <a:pt x="244" y="369"/>
                                </a:moveTo>
                                <a:lnTo>
                                  <a:pt x="189" y="409"/>
                                </a:lnTo>
                                <a:lnTo>
                                  <a:pt x="178" y="390"/>
                                </a:lnTo>
                                <a:lnTo>
                                  <a:pt x="232" y="352"/>
                                </a:lnTo>
                                <a:lnTo>
                                  <a:pt x="244" y="369"/>
                                </a:lnTo>
                                <a:lnTo>
                                  <a:pt x="244" y="369"/>
                                </a:lnTo>
                                <a:lnTo>
                                  <a:pt x="244" y="369"/>
                                </a:lnTo>
                                <a:lnTo>
                                  <a:pt x="244" y="369"/>
                                </a:lnTo>
                                <a:close/>
                                <a:moveTo>
                                  <a:pt x="291" y="293"/>
                                </a:moveTo>
                                <a:lnTo>
                                  <a:pt x="237" y="333"/>
                                </a:lnTo>
                                <a:lnTo>
                                  <a:pt x="225" y="314"/>
                                </a:lnTo>
                                <a:lnTo>
                                  <a:pt x="279" y="277"/>
                                </a:lnTo>
                                <a:lnTo>
                                  <a:pt x="291" y="293"/>
                                </a:lnTo>
                                <a:lnTo>
                                  <a:pt x="291" y="293"/>
                                </a:lnTo>
                                <a:lnTo>
                                  <a:pt x="291" y="293"/>
                                </a:lnTo>
                                <a:lnTo>
                                  <a:pt x="291" y="293"/>
                                </a:lnTo>
                                <a:close/>
                                <a:moveTo>
                                  <a:pt x="312" y="322"/>
                                </a:moveTo>
                                <a:lnTo>
                                  <a:pt x="258" y="362"/>
                                </a:lnTo>
                                <a:lnTo>
                                  <a:pt x="244" y="343"/>
                                </a:lnTo>
                                <a:lnTo>
                                  <a:pt x="298" y="305"/>
                                </a:lnTo>
                                <a:lnTo>
                                  <a:pt x="312" y="322"/>
                                </a:lnTo>
                                <a:lnTo>
                                  <a:pt x="312" y="322"/>
                                </a:lnTo>
                                <a:lnTo>
                                  <a:pt x="312" y="322"/>
                                </a:lnTo>
                                <a:lnTo>
                                  <a:pt x="312" y="322"/>
                                </a:lnTo>
                                <a:close/>
                                <a:moveTo>
                                  <a:pt x="360" y="246"/>
                                </a:moveTo>
                                <a:lnTo>
                                  <a:pt x="305" y="286"/>
                                </a:lnTo>
                                <a:lnTo>
                                  <a:pt x="293" y="267"/>
                                </a:lnTo>
                                <a:lnTo>
                                  <a:pt x="348" y="229"/>
                                </a:lnTo>
                                <a:lnTo>
                                  <a:pt x="360" y="246"/>
                                </a:lnTo>
                                <a:lnTo>
                                  <a:pt x="360" y="246"/>
                                </a:lnTo>
                                <a:lnTo>
                                  <a:pt x="360" y="246"/>
                                </a:lnTo>
                                <a:lnTo>
                                  <a:pt x="360" y="246"/>
                                </a:lnTo>
                                <a:close/>
                                <a:moveTo>
                                  <a:pt x="379" y="274"/>
                                </a:moveTo>
                                <a:lnTo>
                                  <a:pt x="324" y="314"/>
                                </a:lnTo>
                                <a:lnTo>
                                  <a:pt x="312" y="296"/>
                                </a:lnTo>
                                <a:lnTo>
                                  <a:pt x="367" y="258"/>
                                </a:lnTo>
                                <a:lnTo>
                                  <a:pt x="379" y="274"/>
                                </a:lnTo>
                                <a:lnTo>
                                  <a:pt x="379" y="274"/>
                                </a:lnTo>
                                <a:lnTo>
                                  <a:pt x="379" y="274"/>
                                </a:lnTo>
                                <a:lnTo>
                                  <a:pt x="379" y="274"/>
                                </a:lnTo>
                                <a:close/>
                                <a:moveTo>
                                  <a:pt x="213" y="270"/>
                                </a:moveTo>
                                <a:lnTo>
                                  <a:pt x="267" y="232"/>
                                </a:lnTo>
                                <a:lnTo>
                                  <a:pt x="140" y="54"/>
                                </a:lnTo>
                                <a:lnTo>
                                  <a:pt x="121" y="66"/>
                                </a:lnTo>
                                <a:lnTo>
                                  <a:pt x="109" y="76"/>
                                </a:lnTo>
                                <a:lnTo>
                                  <a:pt x="90" y="90"/>
                                </a:lnTo>
                                <a:lnTo>
                                  <a:pt x="213" y="270"/>
                                </a:lnTo>
                                <a:lnTo>
                                  <a:pt x="213" y="270"/>
                                </a:lnTo>
                                <a:lnTo>
                                  <a:pt x="213" y="270"/>
                                </a:lnTo>
                                <a:lnTo>
                                  <a:pt x="213" y="270"/>
                                </a:lnTo>
                                <a:close/>
                                <a:moveTo>
                                  <a:pt x="142" y="319"/>
                                </a:moveTo>
                                <a:lnTo>
                                  <a:pt x="201" y="279"/>
                                </a:lnTo>
                                <a:lnTo>
                                  <a:pt x="50" y="71"/>
                                </a:lnTo>
                                <a:lnTo>
                                  <a:pt x="34" y="85"/>
                                </a:lnTo>
                                <a:lnTo>
                                  <a:pt x="19" y="95"/>
                                </a:lnTo>
                                <a:lnTo>
                                  <a:pt x="0" y="106"/>
                                </a:lnTo>
                                <a:lnTo>
                                  <a:pt x="142" y="319"/>
                                </a:lnTo>
                                <a:lnTo>
                                  <a:pt x="142" y="319"/>
                                </a:lnTo>
                                <a:lnTo>
                                  <a:pt x="142" y="319"/>
                                </a:lnTo>
                                <a:lnTo>
                                  <a:pt x="142" y="319"/>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33"/>
                        <wps:cNvSpPr>
                          <a:spLocks noEditPoints="1"/>
                        </wps:cNvSpPr>
                        <wps:spPr bwMode="auto">
                          <a:xfrm>
                            <a:off x="14447838" y="2254250"/>
                            <a:ext cx="803275" cy="781050"/>
                          </a:xfrm>
                          <a:custGeom>
                            <a:avLst/>
                            <a:gdLst>
                              <a:gd name="T0" fmla="*/ 198 w 214"/>
                              <a:gd name="T1" fmla="*/ 173 h 208"/>
                              <a:gd name="T2" fmla="*/ 155 w 214"/>
                              <a:gd name="T3" fmla="*/ 108 h 208"/>
                              <a:gd name="T4" fmla="*/ 119 w 214"/>
                              <a:gd name="T5" fmla="*/ 26 h 208"/>
                              <a:gd name="T6" fmla="*/ 151 w 214"/>
                              <a:gd name="T7" fmla="*/ 110 h 208"/>
                              <a:gd name="T8" fmla="*/ 185 w 214"/>
                              <a:gd name="T9" fmla="*/ 180 h 208"/>
                              <a:gd name="T10" fmla="*/ 136 w 214"/>
                              <a:gd name="T11" fmla="*/ 156 h 208"/>
                              <a:gd name="T12" fmla="*/ 107 w 214"/>
                              <a:gd name="T13" fmla="*/ 59 h 208"/>
                              <a:gd name="T14" fmla="*/ 107 w 214"/>
                              <a:gd name="T15" fmla="*/ 0 h 208"/>
                              <a:gd name="T16" fmla="*/ 157 w 214"/>
                              <a:gd name="T17" fmla="*/ 48 h 208"/>
                              <a:gd name="T18" fmla="*/ 210 w 214"/>
                              <a:gd name="T19" fmla="*/ 134 h 208"/>
                              <a:gd name="T20" fmla="*/ 198 w 214"/>
                              <a:gd name="T21" fmla="*/ 173 h 208"/>
                              <a:gd name="T22" fmla="*/ 134 w 214"/>
                              <a:gd name="T23" fmla="*/ 175 h 208"/>
                              <a:gd name="T24" fmla="*/ 101 w 214"/>
                              <a:gd name="T25" fmla="*/ 186 h 208"/>
                              <a:gd name="T26" fmla="*/ 129 w 214"/>
                              <a:gd name="T27" fmla="*/ 168 h 208"/>
                              <a:gd name="T28" fmla="*/ 118 w 214"/>
                              <a:gd name="T29" fmla="*/ 159 h 208"/>
                              <a:gd name="T30" fmla="*/ 114 w 214"/>
                              <a:gd name="T31" fmla="*/ 155 h 208"/>
                              <a:gd name="T32" fmla="*/ 114 w 214"/>
                              <a:gd name="T33" fmla="*/ 155 h 208"/>
                              <a:gd name="T34" fmla="*/ 96 w 214"/>
                              <a:gd name="T35" fmla="*/ 123 h 208"/>
                              <a:gd name="T36" fmla="*/ 87 w 214"/>
                              <a:gd name="T37" fmla="*/ 117 h 208"/>
                              <a:gd name="T38" fmla="*/ 31 w 214"/>
                              <a:gd name="T39" fmla="*/ 84 h 208"/>
                              <a:gd name="T40" fmla="*/ 92 w 214"/>
                              <a:gd name="T41" fmla="*/ 109 h 208"/>
                              <a:gd name="T42" fmla="*/ 93 w 214"/>
                              <a:gd name="T43" fmla="*/ 110 h 208"/>
                              <a:gd name="T44" fmla="*/ 90 w 214"/>
                              <a:gd name="T45" fmla="*/ 79 h 208"/>
                              <a:gd name="T46" fmla="*/ 0 w 214"/>
                              <a:gd name="T47" fmla="*/ 79 h 208"/>
                              <a:gd name="T48" fmla="*/ 101 w 214"/>
                              <a:gd name="T49" fmla="*/ 159 h 208"/>
                              <a:gd name="T50" fmla="*/ 81 w 214"/>
                              <a:gd name="T51" fmla="*/ 194 h 208"/>
                              <a:gd name="T52" fmla="*/ 139 w 214"/>
                              <a:gd name="T53" fmla="*/ 198 h 208"/>
                              <a:gd name="T54" fmla="*/ 154 w 214"/>
                              <a:gd name="T55" fmla="*/ 184 h 208"/>
                              <a:gd name="T56" fmla="*/ 136 w 214"/>
                              <a:gd name="T57" fmla="*/ 174 h 208"/>
                              <a:gd name="T58" fmla="*/ 134 w 214"/>
                              <a:gd name="T59" fmla="*/ 175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4" h="208">
                                <a:moveTo>
                                  <a:pt x="198" y="173"/>
                                </a:moveTo>
                                <a:cubicBezTo>
                                  <a:pt x="197" y="176"/>
                                  <a:pt x="173" y="142"/>
                                  <a:pt x="155" y="108"/>
                                </a:cubicBezTo>
                                <a:cubicBezTo>
                                  <a:pt x="134" y="68"/>
                                  <a:pt x="119" y="26"/>
                                  <a:pt x="119" y="26"/>
                                </a:cubicBezTo>
                                <a:cubicBezTo>
                                  <a:pt x="119" y="26"/>
                                  <a:pt x="132" y="68"/>
                                  <a:pt x="151" y="110"/>
                                </a:cubicBezTo>
                                <a:cubicBezTo>
                                  <a:pt x="166" y="145"/>
                                  <a:pt x="187" y="181"/>
                                  <a:pt x="185" y="180"/>
                                </a:cubicBezTo>
                                <a:cubicBezTo>
                                  <a:pt x="175" y="178"/>
                                  <a:pt x="157" y="172"/>
                                  <a:pt x="136" y="156"/>
                                </a:cubicBezTo>
                                <a:cubicBezTo>
                                  <a:pt x="105" y="134"/>
                                  <a:pt x="100" y="87"/>
                                  <a:pt x="107" y="59"/>
                                </a:cubicBezTo>
                                <a:cubicBezTo>
                                  <a:pt x="114" y="31"/>
                                  <a:pt x="107" y="0"/>
                                  <a:pt x="107" y="0"/>
                                </a:cubicBezTo>
                                <a:cubicBezTo>
                                  <a:pt x="107" y="0"/>
                                  <a:pt x="131" y="33"/>
                                  <a:pt x="157" y="48"/>
                                </a:cubicBezTo>
                                <a:cubicBezTo>
                                  <a:pt x="182" y="62"/>
                                  <a:pt x="214" y="99"/>
                                  <a:pt x="210" y="134"/>
                                </a:cubicBezTo>
                                <a:cubicBezTo>
                                  <a:pt x="208" y="154"/>
                                  <a:pt x="203" y="166"/>
                                  <a:pt x="198" y="173"/>
                                </a:cubicBezTo>
                                <a:moveTo>
                                  <a:pt x="134" y="175"/>
                                </a:moveTo>
                                <a:cubicBezTo>
                                  <a:pt x="119" y="181"/>
                                  <a:pt x="101" y="186"/>
                                  <a:pt x="101" y="186"/>
                                </a:cubicBezTo>
                                <a:cubicBezTo>
                                  <a:pt x="101" y="186"/>
                                  <a:pt x="114" y="175"/>
                                  <a:pt x="129" y="168"/>
                                </a:cubicBezTo>
                                <a:cubicBezTo>
                                  <a:pt x="125" y="165"/>
                                  <a:pt x="121" y="162"/>
                                  <a:pt x="118" y="159"/>
                                </a:cubicBezTo>
                                <a:cubicBezTo>
                                  <a:pt x="117" y="158"/>
                                  <a:pt x="116" y="157"/>
                                  <a:pt x="114" y="155"/>
                                </a:cubicBezTo>
                                <a:cubicBezTo>
                                  <a:pt x="114" y="155"/>
                                  <a:pt x="114" y="155"/>
                                  <a:pt x="114" y="155"/>
                                </a:cubicBezTo>
                                <a:cubicBezTo>
                                  <a:pt x="107" y="145"/>
                                  <a:pt x="100" y="135"/>
                                  <a:pt x="96" y="123"/>
                                </a:cubicBezTo>
                                <a:cubicBezTo>
                                  <a:pt x="94" y="122"/>
                                  <a:pt x="91" y="119"/>
                                  <a:pt x="87" y="117"/>
                                </a:cubicBezTo>
                                <a:cubicBezTo>
                                  <a:pt x="65" y="101"/>
                                  <a:pt x="31" y="84"/>
                                  <a:pt x="31" y="84"/>
                                </a:cubicBezTo>
                                <a:cubicBezTo>
                                  <a:pt x="31" y="84"/>
                                  <a:pt x="67" y="93"/>
                                  <a:pt x="92" y="109"/>
                                </a:cubicBezTo>
                                <a:cubicBezTo>
                                  <a:pt x="92" y="110"/>
                                  <a:pt x="92" y="110"/>
                                  <a:pt x="93" y="110"/>
                                </a:cubicBezTo>
                                <a:cubicBezTo>
                                  <a:pt x="90" y="100"/>
                                  <a:pt x="90" y="90"/>
                                  <a:pt x="90" y="79"/>
                                </a:cubicBezTo>
                                <a:cubicBezTo>
                                  <a:pt x="60" y="69"/>
                                  <a:pt x="23" y="74"/>
                                  <a:pt x="0" y="79"/>
                                </a:cubicBezTo>
                                <a:cubicBezTo>
                                  <a:pt x="46" y="99"/>
                                  <a:pt x="46" y="154"/>
                                  <a:pt x="101" y="159"/>
                                </a:cubicBezTo>
                                <a:cubicBezTo>
                                  <a:pt x="87" y="173"/>
                                  <a:pt x="81" y="194"/>
                                  <a:pt x="81" y="194"/>
                                </a:cubicBezTo>
                                <a:cubicBezTo>
                                  <a:pt x="81" y="194"/>
                                  <a:pt x="117" y="208"/>
                                  <a:pt x="139" y="198"/>
                                </a:cubicBezTo>
                                <a:cubicBezTo>
                                  <a:pt x="146" y="196"/>
                                  <a:pt x="151" y="190"/>
                                  <a:pt x="154" y="184"/>
                                </a:cubicBezTo>
                                <a:cubicBezTo>
                                  <a:pt x="148" y="181"/>
                                  <a:pt x="143" y="178"/>
                                  <a:pt x="136" y="174"/>
                                </a:cubicBezTo>
                                <a:cubicBezTo>
                                  <a:pt x="135" y="174"/>
                                  <a:pt x="134" y="175"/>
                                  <a:pt x="134" y="175"/>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 name="Freeform 34"/>
                        <wps:cNvSpPr>
                          <a:spLocks noEditPoints="1"/>
                        </wps:cNvSpPr>
                        <wps:spPr bwMode="auto">
                          <a:xfrm>
                            <a:off x="15449550" y="2168525"/>
                            <a:ext cx="1077913" cy="1009650"/>
                          </a:xfrm>
                          <a:custGeom>
                            <a:avLst/>
                            <a:gdLst>
                              <a:gd name="T0" fmla="*/ 9 w 287"/>
                              <a:gd name="T1" fmla="*/ 124 h 269"/>
                              <a:gd name="T2" fmla="*/ 181 w 287"/>
                              <a:gd name="T3" fmla="*/ 4 h 269"/>
                              <a:gd name="T4" fmla="*/ 157 w 287"/>
                              <a:gd name="T5" fmla="*/ 138 h 269"/>
                              <a:gd name="T6" fmla="*/ 152 w 287"/>
                              <a:gd name="T7" fmla="*/ 146 h 269"/>
                              <a:gd name="T8" fmla="*/ 143 w 287"/>
                              <a:gd name="T9" fmla="*/ 147 h 269"/>
                              <a:gd name="T10" fmla="*/ 9 w 287"/>
                              <a:gd name="T11" fmla="*/ 124 h 269"/>
                              <a:gd name="T12" fmla="*/ 174 w 287"/>
                              <a:gd name="T13" fmla="*/ 113 h 269"/>
                              <a:gd name="T14" fmla="*/ 169 w 287"/>
                              <a:gd name="T15" fmla="*/ 140 h 269"/>
                              <a:gd name="T16" fmla="*/ 159 w 287"/>
                              <a:gd name="T17" fmla="*/ 155 h 269"/>
                              <a:gd name="T18" fmla="*/ 141 w 287"/>
                              <a:gd name="T19" fmla="*/ 160 h 269"/>
                              <a:gd name="T20" fmla="*/ 114 w 287"/>
                              <a:gd name="T21" fmla="*/ 155 h 269"/>
                              <a:gd name="T22" fmla="*/ 94 w 287"/>
                              <a:gd name="T23" fmla="*/ 266 h 269"/>
                              <a:gd name="T24" fmla="*/ 94 w 287"/>
                              <a:gd name="T25" fmla="*/ 268 h 269"/>
                              <a:gd name="T26" fmla="*/ 103 w 287"/>
                              <a:gd name="T27" fmla="*/ 266 h 269"/>
                              <a:gd name="T28" fmla="*/ 282 w 287"/>
                              <a:gd name="T29" fmla="*/ 141 h 269"/>
                              <a:gd name="T30" fmla="*/ 287 w 287"/>
                              <a:gd name="T31" fmla="*/ 133 h 269"/>
                              <a:gd name="T32" fmla="*/ 285 w 287"/>
                              <a:gd name="T33" fmla="*/ 133 h 269"/>
                              <a:gd name="T34" fmla="*/ 174 w 287"/>
                              <a:gd name="T35" fmla="*/ 113 h 269"/>
                              <a:gd name="T36" fmla="*/ 3 w 287"/>
                              <a:gd name="T37" fmla="*/ 135 h 269"/>
                              <a:gd name="T38" fmla="*/ 1 w 287"/>
                              <a:gd name="T39" fmla="*/ 134 h 269"/>
                              <a:gd name="T40" fmla="*/ 3 w 287"/>
                              <a:gd name="T41" fmla="*/ 144 h 269"/>
                              <a:gd name="T42" fmla="*/ 83 w 287"/>
                              <a:gd name="T43" fmla="*/ 259 h 269"/>
                              <a:gd name="T44" fmla="*/ 102 w 287"/>
                              <a:gd name="T45" fmla="*/ 153 h 269"/>
                              <a:gd name="T46" fmla="*/ 3 w 287"/>
                              <a:gd name="T47" fmla="*/ 135 h 269"/>
                              <a:gd name="T48" fmla="*/ 193 w 287"/>
                              <a:gd name="T49" fmla="*/ 2 h 269"/>
                              <a:gd name="T50" fmla="*/ 176 w 287"/>
                              <a:gd name="T51" fmla="*/ 101 h 269"/>
                              <a:gd name="T52" fmla="*/ 282 w 287"/>
                              <a:gd name="T53" fmla="*/ 120 h 269"/>
                              <a:gd name="T54" fmla="*/ 202 w 287"/>
                              <a:gd name="T55" fmla="*/ 5 h 269"/>
                              <a:gd name="T56" fmla="*/ 194 w 287"/>
                              <a:gd name="T57" fmla="*/ 0 h 269"/>
                              <a:gd name="T58" fmla="*/ 193 w 287"/>
                              <a:gd name="T59" fmla="*/ 2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87" h="269">
                                <a:moveTo>
                                  <a:pt x="9" y="124"/>
                                </a:moveTo>
                                <a:cubicBezTo>
                                  <a:pt x="181" y="4"/>
                                  <a:pt x="181" y="4"/>
                                  <a:pt x="181" y="4"/>
                                </a:cubicBezTo>
                                <a:cubicBezTo>
                                  <a:pt x="157" y="138"/>
                                  <a:pt x="157" y="138"/>
                                  <a:pt x="157" y="138"/>
                                </a:cubicBezTo>
                                <a:cubicBezTo>
                                  <a:pt x="157" y="141"/>
                                  <a:pt x="155" y="144"/>
                                  <a:pt x="152" y="146"/>
                                </a:cubicBezTo>
                                <a:cubicBezTo>
                                  <a:pt x="149" y="148"/>
                                  <a:pt x="146" y="148"/>
                                  <a:pt x="143" y="147"/>
                                </a:cubicBezTo>
                                <a:cubicBezTo>
                                  <a:pt x="9" y="124"/>
                                  <a:pt x="9" y="124"/>
                                  <a:pt x="9" y="124"/>
                                </a:cubicBezTo>
                                <a:close/>
                                <a:moveTo>
                                  <a:pt x="174" y="113"/>
                                </a:moveTo>
                                <a:cubicBezTo>
                                  <a:pt x="169" y="140"/>
                                  <a:pt x="169" y="140"/>
                                  <a:pt x="169" y="140"/>
                                </a:cubicBezTo>
                                <a:cubicBezTo>
                                  <a:pt x="168" y="146"/>
                                  <a:pt x="164" y="152"/>
                                  <a:pt x="159" y="155"/>
                                </a:cubicBezTo>
                                <a:cubicBezTo>
                                  <a:pt x="154" y="159"/>
                                  <a:pt x="148" y="161"/>
                                  <a:pt x="141" y="160"/>
                                </a:cubicBezTo>
                                <a:cubicBezTo>
                                  <a:pt x="114" y="155"/>
                                  <a:pt x="114" y="155"/>
                                  <a:pt x="114" y="155"/>
                                </a:cubicBezTo>
                                <a:cubicBezTo>
                                  <a:pt x="94" y="266"/>
                                  <a:pt x="94" y="266"/>
                                  <a:pt x="94" y="266"/>
                                </a:cubicBezTo>
                                <a:cubicBezTo>
                                  <a:pt x="94" y="267"/>
                                  <a:pt x="94" y="268"/>
                                  <a:pt x="94" y="268"/>
                                </a:cubicBezTo>
                                <a:cubicBezTo>
                                  <a:pt x="97" y="269"/>
                                  <a:pt x="100" y="268"/>
                                  <a:pt x="103" y="266"/>
                                </a:cubicBezTo>
                                <a:cubicBezTo>
                                  <a:pt x="282" y="141"/>
                                  <a:pt x="282" y="141"/>
                                  <a:pt x="282" y="141"/>
                                </a:cubicBezTo>
                                <a:cubicBezTo>
                                  <a:pt x="285" y="139"/>
                                  <a:pt x="286" y="136"/>
                                  <a:pt x="287" y="133"/>
                                </a:cubicBezTo>
                                <a:cubicBezTo>
                                  <a:pt x="286" y="133"/>
                                  <a:pt x="286" y="133"/>
                                  <a:pt x="285" y="133"/>
                                </a:cubicBezTo>
                                <a:cubicBezTo>
                                  <a:pt x="174" y="113"/>
                                  <a:pt x="174" y="113"/>
                                  <a:pt x="174" y="113"/>
                                </a:cubicBezTo>
                                <a:close/>
                                <a:moveTo>
                                  <a:pt x="3" y="135"/>
                                </a:moveTo>
                                <a:cubicBezTo>
                                  <a:pt x="2" y="135"/>
                                  <a:pt x="1" y="135"/>
                                  <a:pt x="1" y="134"/>
                                </a:cubicBezTo>
                                <a:cubicBezTo>
                                  <a:pt x="0" y="138"/>
                                  <a:pt x="0" y="141"/>
                                  <a:pt x="3" y="144"/>
                                </a:cubicBezTo>
                                <a:cubicBezTo>
                                  <a:pt x="83" y="259"/>
                                  <a:pt x="83" y="259"/>
                                  <a:pt x="83" y="259"/>
                                </a:cubicBezTo>
                                <a:cubicBezTo>
                                  <a:pt x="102" y="153"/>
                                  <a:pt x="102" y="153"/>
                                  <a:pt x="102" y="153"/>
                                </a:cubicBezTo>
                                <a:cubicBezTo>
                                  <a:pt x="3" y="135"/>
                                  <a:pt x="3" y="135"/>
                                  <a:pt x="3" y="135"/>
                                </a:cubicBezTo>
                                <a:close/>
                                <a:moveTo>
                                  <a:pt x="193" y="2"/>
                                </a:moveTo>
                                <a:cubicBezTo>
                                  <a:pt x="176" y="101"/>
                                  <a:pt x="176" y="101"/>
                                  <a:pt x="176" y="101"/>
                                </a:cubicBezTo>
                                <a:cubicBezTo>
                                  <a:pt x="282" y="120"/>
                                  <a:pt x="282" y="120"/>
                                  <a:pt x="282" y="120"/>
                                </a:cubicBezTo>
                                <a:cubicBezTo>
                                  <a:pt x="202" y="5"/>
                                  <a:pt x="202" y="5"/>
                                  <a:pt x="202" y="5"/>
                                </a:cubicBezTo>
                                <a:cubicBezTo>
                                  <a:pt x="200" y="2"/>
                                  <a:pt x="197" y="0"/>
                                  <a:pt x="194" y="0"/>
                                </a:cubicBezTo>
                                <a:cubicBezTo>
                                  <a:pt x="194" y="0"/>
                                  <a:pt x="193" y="1"/>
                                  <a:pt x="193" y="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 name="Freeform 35"/>
                        <wps:cNvSpPr>
                          <a:spLocks noEditPoints="1"/>
                        </wps:cNvSpPr>
                        <wps:spPr bwMode="auto">
                          <a:xfrm>
                            <a:off x="16733838" y="2247900"/>
                            <a:ext cx="682625" cy="798513"/>
                          </a:xfrm>
                          <a:custGeom>
                            <a:avLst/>
                            <a:gdLst>
                              <a:gd name="T0" fmla="*/ 36 w 182"/>
                              <a:gd name="T1" fmla="*/ 128 h 213"/>
                              <a:gd name="T2" fmla="*/ 7 w 182"/>
                              <a:gd name="T3" fmla="*/ 116 h 213"/>
                              <a:gd name="T4" fmla="*/ 6 w 182"/>
                              <a:gd name="T5" fmla="*/ 138 h 213"/>
                              <a:gd name="T6" fmla="*/ 6 w 182"/>
                              <a:gd name="T7" fmla="*/ 138 h 213"/>
                              <a:gd name="T8" fmla="*/ 31 w 182"/>
                              <a:gd name="T9" fmla="*/ 160 h 213"/>
                              <a:gd name="T10" fmla="*/ 48 w 182"/>
                              <a:gd name="T11" fmla="*/ 139 h 213"/>
                              <a:gd name="T12" fmla="*/ 19 w 182"/>
                              <a:gd name="T13" fmla="*/ 148 h 213"/>
                              <a:gd name="T14" fmla="*/ 78 w 182"/>
                              <a:gd name="T15" fmla="*/ 110 h 213"/>
                              <a:gd name="T16" fmla="*/ 88 w 182"/>
                              <a:gd name="T17" fmla="*/ 135 h 213"/>
                              <a:gd name="T18" fmla="*/ 78 w 182"/>
                              <a:gd name="T19" fmla="*/ 110 h 213"/>
                              <a:gd name="T20" fmla="*/ 103 w 182"/>
                              <a:gd name="T21" fmla="*/ 129 h 213"/>
                              <a:gd name="T22" fmla="*/ 60 w 182"/>
                              <a:gd name="T23" fmla="*/ 117 h 213"/>
                              <a:gd name="T24" fmla="*/ 73 w 182"/>
                              <a:gd name="T25" fmla="*/ 141 h 213"/>
                              <a:gd name="T26" fmla="*/ 73 w 182"/>
                              <a:gd name="T27" fmla="*/ 141 h 213"/>
                              <a:gd name="T28" fmla="*/ 67 w 182"/>
                              <a:gd name="T29" fmla="*/ 204 h 213"/>
                              <a:gd name="T30" fmla="*/ 50 w 182"/>
                              <a:gd name="T31" fmla="*/ 174 h 213"/>
                              <a:gd name="T32" fmla="*/ 52 w 182"/>
                              <a:gd name="T33" fmla="*/ 198 h 213"/>
                              <a:gd name="T34" fmla="*/ 52 w 182"/>
                              <a:gd name="T35" fmla="*/ 198 h 213"/>
                              <a:gd name="T36" fmla="*/ 83 w 182"/>
                              <a:gd name="T37" fmla="*/ 211 h 213"/>
                              <a:gd name="T38" fmla="*/ 93 w 182"/>
                              <a:gd name="T39" fmla="*/ 186 h 213"/>
                              <a:gd name="T40" fmla="*/ 68 w 182"/>
                              <a:gd name="T41" fmla="*/ 204 h 213"/>
                              <a:gd name="T42" fmla="*/ 96 w 182"/>
                              <a:gd name="T43" fmla="*/ 140 h 213"/>
                              <a:gd name="T44" fmla="*/ 109 w 182"/>
                              <a:gd name="T45" fmla="*/ 129 h 213"/>
                              <a:gd name="T46" fmla="*/ 109 w 182"/>
                              <a:gd name="T47" fmla="*/ 130 h 213"/>
                              <a:gd name="T48" fmla="*/ 109 w 182"/>
                              <a:gd name="T49" fmla="*/ 130 h 213"/>
                              <a:gd name="T50" fmla="*/ 83 w 182"/>
                              <a:gd name="T51" fmla="*/ 150 h 213"/>
                              <a:gd name="T52" fmla="*/ 97 w 182"/>
                              <a:gd name="T53" fmla="*/ 141 h 213"/>
                              <a:gd name="T54" fmla="*/ 84 w 182"/>
                              <a:gd name="T55" fmla="*/ 151 h 213"/>
                              <a:gd name="T56" fmla="*/ 138 w 182"/>
                              <a:gd name="T57" fmla="*/ 75 h 213"/>
                              <a:gd name="T58" fmla="*/ 130 w 182"/>
                              <a:gd name="T59" fmla="*/ 57 h 213"/>
                              <a:gd name="T60" fmla="*/ 133 w 182"/>
                              <a:gd name="T61" fmla="*/ 82 h 213"/>
                              <a:gd name="T62" fmla="*/ 137 w 182"/>
                              <a:gd name="T63" fmla="*/ 75 h 213"/>
                              <a:gd name="T64" fmla="*/ 99 w 182"/>
                              <a:gd name="T65" fmla="*/ 46 h 213"/>
                              <a:gd name="T66" fmla="*/ 105 w 182"/>
                              <a:gd name="T67" fmla="*/ 78 h 213"/>
                              <a:gd name="T68" fmla="*/ 99 w 182"/>
                              <a:gd name="T69" fmla="*/ 47 h 213"/>
                              <a:gd name="T70" fmla="*/ 153 w 182"/>
                              <a:gd name="T71" fmla="*/ 186 h 213"/>
                              <a:gd name="T72" fmla="*/ 170 w 182"/>
                              <a:gd name="T73" fmla="*/ 178 h 213"/>
                              <a:gd name="T74" fmla="*/ 165 w 182"/>
                              <a:gd name="T75" fmla="*/ 184 h 213"/>
                              <a:gd name="T76" fmla="*/ 164 w 182"/>
                              <a:gd name="T77" fmla="*/ 184 h 213"/>
                              <a:gd name="T78" fmla="*/ 180 w 182"/>
                              <a:gd name="T79" fmla="*/ 146 h 213"/>
                              <a:gd name="T80" fmla="*/ 175 w 182"/>
                              <a:gd name="T81" fmla="*/ 162 h 213"/>
                              <a:gd name="T82" fmla="*/ 171 w 182"/>
                              <a:gd name="T83" fmla="*/ 130 h 213"/>
                              <a:gd name="T84" fmla="*/ 149 w 182"/>
                              <a:gd name="T85" fmla="*/ 28 h 213"/>
                              <a:gd name="T86" fmla="*/ 133 w 182"/>
                              <a:gd name="T87" fmla="*/ 29 h 213"/>
                              <a:gd name="T88" fmla="*/ 150 w 182"/>
                              <a:gd name="T89" fmla="*/ 27 h 213"/>
                              <a:gd name="T90" fmla="*/ 147 w 182"/>
                              <a:gd name="T91" fmla="*/ 1 h 213"/>
                              <a:gd name="T92" fmla="*/ 133 w 182"/>
                              <a:gd name="T93" fmla="*/ 28 h 213"/>
                              <a:gd name="T94" fmla="*/ 116 w 182"/>
                              <a:gd name="T95" fmla="*/ 31 h 213"/>
                              <a:gd name="T96" fmla="*/ 102 w 182"/>
                              <a:gd name="T97" fmla="*/ 17 h 213"/>
                              <a:gd name="T98" fmla="*/ 171 w 182"/>
                              <a:gd name="T99" fmla="*/ 96 h 213"/>
                              <a:gd name="T100" fmla="*/ 162 w 182"/>
                              <a:gd name="T101" fmla="*/ 110 h 213"/>
                              <a:gd name="T102" fmla="*/ 147 w 182"/>
                              <a:gd name="T103" fmla="*/ 81 h 213"/>
                              <a:gd name="T104" fmla="*/ 148 w 182"/>
                              <a:gd name="T105" fmla="*/ 83 h 213"/>
                              <a:gd name="T106" fmla="*/ 148 w 182"/>
                              <a:gd name="T107" fmla="*/ 83 h 213"/>
                              <a:gd name="T108" fmla="*/ 130 w 182"/>
                              <a:gd name="T109" fmla="*/ 110 h 213"/>
                              <a:gd name="T110" fmla="*/ 154 w 182"/>
                              <a:gd name="T111" fmla="*/ 124 h 213"/>
                              <a:gd name="T112" fmla="*/ 139 w 182"/>
                              <a:gd name="T113" fmla="*/ 96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2" h="213">
                                <a:moveTo>
                                  <a:pt x="19" y="148"/>
                                </a:moveTo>
                                <a:cubicBezTo>
                                  <a:pt x="6" y="138"/>
                                  <a:pt x="6" y="138"/>
                                  <a:pt x="6" y="138"/>
                                </a:cubicBezTo>
                                <a:cubicBezTo>
                                  <a:pt x="6" y="138"/>
                                  <a:pt x="6" y="138"/>
                                  <a:pt x="6" y="138"/>
                                </a:cubicBezTo>
                                <a:cubicBezTo>
                                  <a:pt x="0" y="132"/>
                                  <a:pt x="0" y="124"/>
                                  <a:pt x="4" y="119"/>
                                </a:cubicBezTo>
                                <a:cubicBezTo>
                                  <a:pt x="10" y="113"/>
                                  <a:pt x="18" y="112"/>
                                  <a:pt x="23" y="117"/>
                                </a:cubicBezTo>
                                <a:cubicBezTo>
                                  <a:pt x="23" y="117"/>
                                  <a:pt x="23" y="117"/>
                                  <a:pt x="23" y="117"/>
                                </a:cubicBezTo>
                                <a:cubicBezTo>
                                  <a:pt x="36" y="128"/>
                                  <a:pt x="36" y="128"/>
                                  <a:pt x="36" y="128"/>
                                </a:cubicBezTo>
                                <a:cubicBezTo>
                                  <a:pt x="19" y="148"/>
                                  <a:pt x="19" y="148"/>
                                  <a:pt x="19" y="148"/>
                                </a:cubicBezTo>
                                <a:cubicBezTo>
                                  <a:pt x="19" y="148"/>
                                  <a:pt x="19" y="148"/>
                                  <a:pt x="19" y="148"/>
                                </a:cubicBezTo>
                                <a:close/>
                                <a:moveTo>
                                  <a:pt x="37" y="128"/>
                                </a:moveTo>
                                <a:cubicBezTo>
                                  <a:pt x="24" y="116"/>
                                  <a:pt x="24" y="116"/>
                                  <a:pt x="24" y="116"/>
                                </a:cubicBezTo>
                                <a:cubicBezTo>
                                  <a:pt x="24" y="116"/>
                                  <a:pt x="24" y="116"/>
                                  <a:pt x="24" y="116"/>
                                </a:cubicBezTo>
                                <a:cubicBezTo>
                                  <a:pt x="24" y="116"/>
                                  <a:pt x="24" y="116"/>
                                  <a:pt x="24" y="116"/>
                                </a:cubicBezTo>
                                <a:cubicBezTo>
                                  <a:pt x="19" y="113"/>
                                  <a:pt x="12" y="113"/>
                                  <a:pt x="7" y="116"/>
                                </a:cubicBezTo>
                                <a:cubicBezTo>
                                  <a:pt x="6" y="117"/>
                                  <a:pt x="5" y="117"/>
                                  <a:pt x="4" y="119"/>
                                </a:cubicBezTo>
                                <a:cubicBezTo>
                                  <a:pt x="0" y="124"/>
                                  <a:pt x="0" y="132"/>
                                  <a:pt x="5" y="137"/>
                                </a:cubicBezTo>
                                <a:cubicBezTo>
                                  <a:pt x="5" y="137"/>
                                  <a:pt x="5" y="137"/>
                                  <a:pt x="5" y="137"/>
                                </a:cubicBezTo>
                                <a:cubicBezTo>
                                  <a:pt x="19" y="149"/>
                                  <a:pt x="19" y="149"/>
                                  <a:pt x="19" y="149"/>
                                </a:cubicBezTo>
                                <a:cubicBezTo>
                                  <a:pt x="37" y="128"/>
                                  <a:pt x="37" y="128"/>
                                  <a:pt x="37" y="128"/>
                                </a:cubicBezTo>
                                <a:cubicBezTo>
                                  <a:pt x="37" y="128"/>
                                  <a:pt x="37" y="128"/>
                                  <a:pt x="37" y="128"/>
                                </a:cubicBezTo>
                                <a:close/>
                                <a:moveTo>
                                  <a:pt x="6" y="138"/>
                                </a:moveTo>
                                <a:cubicBezTo>
                                  <a:pt x="6" y="137"/>
                                  <a:pt x="6" y="137"/>
                                  <a:pt x="6" y="137"/>
                                </a:cubicBezTo>
                                <a:cubicBezTo>
                                  <a:pt x="1" y="133"/>
                                  <a:pt x="1" y="124"/>
                                  <a:pt x="6" y="119"/>
                                </a:cubicBezTo>
                                <a:cubicBezTo>
                                  <a:pt x="6" y="118"/>
                                  <a:pt x="6" y="117"/>
                                  <a:pt x="8" y="116"/>
                                </a:cubicBezTo>
                                <a:cubicBezTo>
                                  <a:pt x="12" y="113"/>
                                  <a:pt x="19" y="113"/>
                                  <a:pt x="23" y="117"/>
                                </a:cubicBezTo>
                                <a:cubicBezTo>
                                  <a:pt x="36" y="128"/>
                                  <a:pt x="36" y="128"/>
                                  <a:pt x="36" y="128"/>
                                </a:cubicBezTo>
                                <a:cubicBezTo>
                                  <a:pt x="18" y="148"/>
                                  <a:pt x="18" y="148"/>
                                  <a:pt x="18" y="148"/>
                                </a:cubicBezTo>
                                <a:cubicBezTo>
                                  <a:pt x="6" y="138"/>
                                  <a:pt x="6" y="138"/>
                                  <a:pt x="6" y="138"/>
                                </a:cubicBezTo>
                                <a:close/>
                                <a:moveTo>
                                  <a:pt x="50" y="158"/>
                                </a:moveTo>
                                <a:cubicBezTo>
                                  <a:pt x="55" y="152"/>
                                  <a:pt x="55" y="144"/>
                                  <a:pt x="49" y="138"/>
                                </a:cubicBezTo>
                                <a:cubicBezTo>
                                  <a:pt x="49" y="138"/>
                                  <a:pt x="49" y="138"/>
                                  <a:pt x="49" y="138"/>
                                </a:cubicBezTo>
                                <a:cubicBezTo>
                                  <a:pt x="36" y="127"/>
                                  <a:pt x="36" y="127"/>
                                  <a:pt x="36" y="127"/>
                                </a:cubicBezTo>
                                <a:cubicBezTo>
                                  <a:pt x="18" y="149"/>
                                  <a:pt x="18" y="149"/>
                                  <a:pt x="18" y="149"/>
                                </a:cubicBezTo>
                                <a:cubicBezTo>
                                  <a:pt x="30" y="159"/>
                                  <a:pt x="30" y="159"/>
                                  <a:pt x="30" y="159"/>
                                </a:cubicBezTo>
                                <a:cubicBezTo>
                                  <a:pt x="31" y="160"/>
                                  <a:pt x="31" y="160"/>
                                  <a:pt x="31" y="160"/>
                                </a:cubicBezTo>
                                <a:cubicBezTo>
                                  <a:pt x="31" y="160"/>
                                  <a:pt x="31" y="160"/>
                                  <a:pt x="31" y="160"/>
                                </a:cubicBezTo>
                                <a:cubicBezTo>
                                  <a:pt x="36" y="163"/>
                                  <a:pt x="43" y="164"/>
                                  <a:pt x="48" y="160"/>
                                </a:cubicBezTo>
                                <a:cubicBezTo>
                                  <a:pt x="49" y="160"/>
                                  <a:pt x="49" y="159"/>
                                  <a:pt x="50" y="158"/>
                                </a:cubicBezTo>
                                <a:close/>
                                <a:moveTo>
                                  <a:pt x="19" y="148"/>
                                </a:moveTo>
                                <a:cubicBezTo>
                                  <a:pt x="36" y="128"/>
                                  <a:pt x="36" y="128"/>
                                  <a:pt x="36" y="128"/>
                                </a:cubicBezTo>
                                <a:cubicBezTo>
                                  <a:pt x="48" y="139"/>
                                  <a:pt x="48" y="139"/>
                                  <a:pt x="48" y="139"/>
                                </a:cubicBezTo>
                                <a:cubicBezTo>
                                  <a:pt x="48" y="139"/>
                                  <a:pt x="48" y="139"/>
                                  <a:pt x="48" y="139"/>
                                </a:cubicBezTo>
                                <a:cubicBezTo>
                                  <a:pt x="48" y="139"/>
                                  <a:pt x="48" y="139"/>
                                  <a:pt x="48" y="139"/>
                                </a:cubicBezTo>
                                <a:cubicBezTo>
                                  <a:pt x="54" y="144"/>
                                  <a:pt x="55" y="152"/>
                                  <a:pt x="50" y="157"/>
                                </a:cubicBezTo>
                                <a:cubicBezTo>
                                  <a:pt x="48" y="158"/>
                                  <a:pt x="48" y="159"/>
                                  <a:pt x="48" y="160"/>
                                </a:cubicBezTo>
                                <a:cubicBezTo>
                                  <a:pt x="42" y="163"/>
                                  <a:pt x="35" y="163"/>
                                  <a:pt x="31" y="159"/>
                                </a:cubicBezTo>
                                <a:cubicBezTo>
                                  <a:pt x="31" y="159"/>
                                  <a:pt x="31" y="159"/>
                                  <a:pt x="31" y="159"/>
                                </a:cubicBezTo>
                                <a:cubicBezTo>
                                  <a:pt x="19" y="148"/>
                                  <a:pt x="19" y="148"/>
                                  <a:pt x="19" y="148"/>
                                </a:cubicBezTo>
                                <a:cubicBezTo>
                                  <a:pt x="19" y="148"/>
                                  <a:pt x="19" y="148"/>
                                  <a:pt x="19" y="148"/>
                                </a:cubicBezTo>
                                <a:close/>
                                <a:moveTo>
                                  <a:pt x="88" y="135"/>
                                </a:moveTo>
                                <a:cubicBezTo>
                                  <a:pt x="104" y="129"/>
                                  <a:pt x="104" y="129"/>
                                  <a:pt x="104" y="129"/>
                                </a:cubicBezTo>
                                <a:cubicBezTo>
                                  <a:pt x="104" y="129"/>
                                  <a:pt x="104" y="129"/>
                                  <a:pt x="104" y="129"/>
                                </a:cubicBezTo>
                                <a:cubicBezTo>
                                  <a:pt x="111" y="126"/>
                                  <a:pt x="114" y="118"/>
                                  <a:pt x="111" y="111"/>
                                </a:cubicBezTo>
                                <a:cubicBezTo>
                                  <a:pt x="108" y="104"/>
                                  <a:pt x="100" y="101"/>
                                  <a:pt x="93" y="104"/>
                                </a:cubicBezTo>
                                <a:cubicBezTo>
                                  <a:pt x="93" y="104"/>
                                  <a:pt x="93" y="104"/>
                                  <a:pt x="93" y="104"/>
                                </a:cubicBezTo>
                                <a:cubicBezTo>
                                  <a:pt x="78" y="110"/>
                                  <a:pt x="78" y="110"/>
                                  <a:pt x="78" y="110"/>
                                </a:cubicBezTo>
                                <a:cubicBezTo>
                                  <a:pt x="88" y="135"/>
                                  <a:pt x="88" y="135"/>
                                  <a:pt x="88" y="135"/>
                                </a:cubicBezTo>
                                <a:cubicBezTo>
                                  <a:pt x="88" y="135"/>
                                  <a:pt x="88" y="135"/>
                                  <a:pt x="88" y="135"/>
                                </a:cubicBezTo>
                                <a:close/>
                                <a:moveTo>
                                  <a:pt x="111" y="111"/>
                                </a:moveTo>
                                <a:cubicBezTo>
                                  <a:pt x="108" y="104"/>
                                  <a:pt x="100" y="101"/>
                                  <a:pt x="94" y="103"/>
                                </a:cubicBezTo>
                                <a:cubicBezTo>
                                  <a:pt x="94" y="103"/>
                                  <a:pt x="94" y="103"/>
                                  <a:pt x="94" y="103"/>
                                </a:cubicBezTo>
                                <a:cubicBezTo>
                                  <a:pt x="78" y="110"/>
                                  <a:pt x="78" y="110"/>
                                  <a:pt x="78" y="110"/>
                                </a:cubicBezTo>
                                <a:cubicBezTo>
                                  <a:pt x="88" y="135"/>
                                  <a:pt x="88" y="135"/>
                                  <a:pt x="88" y="135"/>
                                </a:cubicBezTo>
                                <a:cubicBezTo>
                                  <a:pt x="104" y="129"/>
                                  <a:pt x="104" y="129"/>
                                  <a:pt x="104" y="129"/>
                                </a:cubicBezTo>
                                <a:cubicBezTo>
                                  <a:pt x="104" y="129"/>
                                  <a:pt x="104" y="129"/>
                                  <a:pt x="104" y="129"/>
                                </a:cubicBezTo>
                                <a:cubicBezTo>
                                  <a:pt x="104" y="129"/>
                                  <a:pt x="104" y="129"/>
                                  <a:pt x="104" y="129"/>
                                </a:cubicBezTo>
                                <a:cubicBezTo>
                                  <a:pt x="104" y="128"/>
                                  <a:pt x="105" y="128"/>
                                  <a:pt x="106" y="128"/>
                                </a:cubicBezTo>
                                <a:cubicBezTo>
                                  <a:pt x="111" y="124"/>
                                  <a:pt x="113" y="118"/>
                                  <a:pt x="111" y="111"/>
                                </a:cubicBezTo>
                                <a:close/>
                                <a:moveTo>
                                  <a:pt x="89" y="135"/>
                                </a:moveTo>
                                <a:cubicBezTo>
                                  <a:pt x="78" y="110"/>
                                  <a:pt x="78" y="110"/>
                                  <a:pt x="78" y="110"/>
                                </a:cubicBezTo>
                                <a:cubicBezTo>
                                  <a:pt x="93" y="104"/>
                                  <a:pt x="93" y="104"/>
                                  <a:pt x="93" y="104"/>
                                </a:cubicBezTo>
                                <a:cubicBezTo>
                                  <a:pt x="93" y="104"/>
                                  <a:pt x="93" y="104"/>
                                  <a:pt x="93" y="104"/>
                                </a:cubicBezTo>
                                <a:cubicBezTo>
                                  <a:pt x="93" y="104"/>
                                  <a:pt x="93" y="104"/>
                                  <a:pt x="93" y="104"/>
                                </a:cubicBezTo>
                                <a:cubicBezTo>
                                  <a:pt x="100" y="102"/>
                                  <a:pt x="107" y="105"/>
                                  <a:pt x="110" y="112"/>
                                </a:cubicBezTo>
                                <a:cubicBezTo>
                                  <a:pt x="113" y="117"/>
                                  <a:pt x="110" y="123"/>
                                  <a:pt x="105" y="127"/>
                                </a:cubicBezTo>
                                <a:cubicBezTo>
                                  <a:pt x="105" y="127"/>
                                  <a:pt x="104" y="128"/>
                                  <a:pt x="103" y="128"/>
                                </a:cubicBezTo>
                                <a:cubicBezTo>
                                  <a:pt x="103" y="129"/>
                                  <a:pt x="103" y="129"/>
                                  <a:pt x="103" y="129"/>
                                </a:cubicBezTo>
                                <a:cubicBezTo>
                                  <a:pt x="89" y="135"/>
                                  <a:pt x="89" y="135"/>
                                  <a:pt x="89" y="135"/>
                                </a:cubicBezTo>
                                <a:cubicBezTo>
                                  <a:pt x="89" y="135"/>
                                  <a:pt x="89" y="135"/>
                                  <a:pt x="89" y="135"/>
                                </a:cubicBezTo>
                                <a:close/>
                                <a:moveTo>
                                  <a:pt x="78" y="110"/>
                                </a:moveTo>
                                <a:cubicBezTo>
                                  <a:pt x="63" y="115"/>
                                  <a:pt x="63" y="115"/>
                                  <a:pt x="63" y="115"/>
                                </a:cubicBezTo>
                                <a:cubicBezTo>
                                  <a:pt x="62" y="116"/>
                                  <a:pt x="62" y="116"/>
                                  <a:pt x="62" y="116"/>
                                </a:cubicBezTo>
                                <a:cubicBezTo>
                                  <a:pt x="62" y="116"/>
                                  <a:pt x="62" y="116"/>
                                  <a:pt x="62" y="116"/>
                                </a:cubicBezTo>
                                <a:cubicBezTo>
                                  <a:pt x="61" y="116"/>
                                  <a:pt x="61" y="117"/>
                                  <a:pt x="60" y="117"/>
                                </a:cubicBezTo>
                                <a:cubicBezTo>
                                  <a:pt x="55" y="121"/>
                                  <a:pt x="53" y="127"/>
                                  <a:pt x="55" y="134"/>
                                </a:cubicBezTo>
                                <a:cubicBezTo>
                                  <a:pt x="58" y="141"/>
                                  <a:pt x="66" y="144"/>
                                  <a:pt x="73" y="142"/>
                                </a:cubicBezTo>
                                <a:cubicBezTo>
                                  <a:pt x="73" y="142"/>
                                  <a:pt x="73" y="142"/>
                                  <a:pt x="73" y="142"/>
                                </a:cubicBezTo>
                                <a:cubicBezTo>
                                  <a:pt x="89" y="135"/>
                                  <a:pt x="89" y="135"/>
                                  <a:pt x="89" y="135"/>
                                </a:cubicBezTo>
                                <a:cubicBezTo>
                                  <a:pt x="78" y="110"/>
                                  <a:pt x="78" y="110"/>
                                  <a:pt x="78" y="110"/>
                                </a:cubicBezTo>
                                <a:cubicBezTo>
                                  <a:pt x="78" y="110"/>
                                  <a:pt x="78" y="110"/>
                                  <a:pt x="78" y="110"/>
                                </a:cubicBezTo>
                                <a:close/>
                                <a:moveTo>
                                  <a:pt x="73" y="141"/>
                                </a:moveTo>
                                <a:cubicBezTo>
                                  <a:pt x="73" y="141"/>
                                  <a:pt x="73" y="141"/>
                                  <a:pt x="73" y="141"/>
                                </a:cubicBezTo>
                                <a:cubicBezTo>
                                  <a:pt x="66" y="143"/>
                                  <a:pt x="59" y="140"/>
                                  <a:pt x="56" y="133"/>
                                </a:cubicBezTo>
                                <a:cubicBezTo>
                                  <a:pt x="53" y="128"/>
                                  <a:pt x="55" y="121"/>
                                  <a:pt x="61" y="118"/>
                                </a:cubicBezTo>
                                <a:cubicBezTo>
                                  <a:pt x="61" y="117"/>
                                  <a:pt x="62" y="117"/>
                                  <a:pt x="62" y="116"/>
                                </a:cubicBezTo>
                                <a:cubicBezTo>
                                  <a:pt x="78" y="111"/>
                                  <a:pt x="78" y="111"/>
                                  <a:pt x="78" y="111"/>
                                </a:cubicBezTo>
                                <a:cubicBezTo>
                                  <a:pt x="88" y="134"/>
                                  <a:pt x="88" y="134"/>
                                  <a:pt x="88" y="134"/>
                                </a:cubicBezTo>
                                <a:cubicBezTo>
                                  <a:pt x="73" y="141"/>
                                  <a:pt x="73" y="141"/>
                                  <a:pt x="73" y="141"/>
                                </a:cubicBezTo>
                                <a:close/>
                                <a:moveTo>
                                  <a:pt x="78" y="180"/>
                                </a:moveTo>
                                <a:cubicBezTo>
                                  <a:pt x="63" y="173"/>
                                  <a:pt x="63" y="173"/>
                                  <a:pt x="63" y="173"/>
                                </a:cubicBezTo>
                                <a:cubicBezTo>
                                  <a:pt x="63" y="173"/>
                                  <a:pt x="63" y="173"/>
                                  <a:pt x="63" y="173"/>
                                </a:cubicBezTo>
                                <a:cubicBezTo>
                                  <a:pt x="56" y="170"/>
                                  <a:pt x="48" y="174"/>
                                  <a:pt x="46" y="180"/>
                                </a:cubicBezTo>
                                <a:cubicBezTo>
                                  <a:pt x="43" y="187"/>
                                  <a:pt x="45" y="195"/>
                                  <a:pt x="52" y="198"/>
                                </a:cubicBezTo>
                                <a:cubicBezTo>
                                  <a:pt x="52" y="198"/>
                                  <a:pt x="52" y="198"/>
                                  <a:pt x="52" y="198"/>
                                </a:cubicBezTo>
                                <a:cubicBezTo>
                                  <a:pt x="67" y="204"/>
                                  <a:pt x="67" y="204"/>
                                  <a:pt x="67" y="204"/>
                                </a:cubicBezTo>
                                <a:cubicBezTo>
                                  <a:pt x="78" y="180"/>
                                  <a:pt x="78" y="180"/>
                                  <a:pt x="78" y="180"/>
                                </a:cubicBezTo>
                                <a:cubicBezTo>
                                  <a:pt x="78" y="180"/>
                                  <a:pt x="78" y="180"/>
                                  <a:pt x="78" y="180"/>
                                </a:cubicBezTo>
                                <a:close/>
                                <a:moveTo>
                                  <a:pt x="79" y="179"/>
                                </a:moveTo>
                                <a:cubicBezTo>
                                  <a:pt x="63" y="173"/>
                                  <a:pt x="63" y="173"/>
                                  <a:pt x="63" y="173"/>
                                </a:cubicBezTo>
                                <a:cubicBezTo>
                                  <a:pt x="62" y="172"/>
                                  <a:pt x="62" y="172"/>
                                  <a:pt x="62" y="172"/>
                                </a:cubicBezTo>
                                <a:cubicBezTo>
                                  <a:pt x="62" y="172"/>
                                  <a:pt x="62" y="172"/>
                                  <a:pt x="62" y="172"/>
                                </a:cubicBezTo>
                                <a:cubicBezTo>
                                  <a:pt x="58" y="171"/>
                                  <a:pt x="53" y="172"/>
                                  <a:pt x="50" y="174"/>
                                </a:cubicBezTo>
                                <a:cubicBezTo>
                                  <a:pt x="48" y="176"/>
                                  <a:pt x="46" y="178"/>
                                  <a:pt x="45" y="180"/>
                                </a:cubicBezTo>
                                <a:cubicBezTo>
                                  <a:pt x="42" y="187"/>
                                  <a:pt x="45" y="195"/>
                                  <a:pt x="52" y="198"/>
                                </a:cubicBezTo>
                                <a:cubicBezTo>
                                  <a:pt x="52" y="198"/>
                                  <a:pt x="52" y="198"/>
                                  <a:pt x="52" y="198"/>
                                </a:cubicBezTo>
                                <a:cubicBezTo>
                                  <a:pt x="68" y="205"/>
                                  <a:pt x="68" y="205"/>
                                  <a:pt x="68" y="205"/>
                                </a:cubicBezTo>
                                <a:cubicBezTo>
                                  <a:pt x="79" y="179"/>
                                  <a:pt x="79" y="179"/>
                                  <a:pt x="79" y="179"/>
                                </a:cubicBezTo>
                                <a:cubicBezTo>
                                  <a:pt x="79" y="179"/>
                                  <a:pt x="79" y="179"/>
                                  <a:pt x="79" y="179"/>
                                </a:cubicBezTo>
                                <a:close/>
                                <a:moveTo>
                                  <a:pt x="52" y="198"/>
                                </a:moveTo>
                                <a:cubicBezTo>
                                  <a:pt x="52" y="198"/>
                                  <a:pt x="52" y="198"/>
                                  <a:pt x="52" y="198"/>
                                </a:cubicBezTo>
                                <a:cubicBezTo>
                                  <a:pt x="46" y="194"/>
                                  <a:pt x="43" y="187"/>
                                  <a:pt x="46" y="180"/>
                                </a:cubicBezTo>
                                <a:cubicBezTo>
                                  <a:pt x="46" y="178"/>
                                  <a:pt x="49" y="176"/>
                                  <a:pt x="51" y="175"/>
                                </a:cubicBezTo>
                                <a:cubicBezTo>
                                  <a:pt x="54" y="173"/>
                                  <a:pt x="59" y="171"/>
                                  <a:pt x="63" y="173"/>
                                </a:cubicBezTo>
                                <a:cubicBezTo>
                                  <a:pt x="78" y="180"/>
                                  <a:pt x="78" y="180"/>
                                  <a:pt x="78" y="180"/>
                                </a:cubicBezTo>
                                <a:cubicBezTo>
                                  <a:pt x="67" y="204"/>
                                  <a:pt x="67" y="204"/>
                                  <a:pt x="67" y="204"/>
                                </a:cubicBezTo>
                                <a:cubicBezTo>
                                  <a:pt x="52" y="198"/>
                                  <a:pt x="52" y="198"/>
                                  <a:pt x="52" y="198"/>
                                </a:cubicBezTo>
                                <a:close/>
                                <a:moveTo>
                                  <a:pt x="100" y="203"/>
                                </a:moveTo>
                                <a:cubicBezTo>
                                  <a:pt x="103" y="197"/>
                                  <a:pt x="101" y="189"/>
                                  <a:pt x="94" y="186"/>
                                </a:cubicBezTo>
                                <a:cubicBezTo>
                                  <a:pt x="94" y="186"/>
                                  <a:pt x="94" y="186"/>
                                  <a:pt x="94" y="186"/>
                                </a:cubicBezTo>
                                <a:cubicBezTo>
                                  <a:pt x="78" y="179"/>
                                  <a:pt x="78" y="179"/>
                                  <a:pt x="78" y="179"/>
                                </a:cubicBezTo>
                                <a:cubicBezTo>
                                  <a:pt x="67" y="205"/>
                                  <a:pt x="67" y="205"/>
                                  <a:pt x="67" y="205"/>
                                </a:cubicBezTo>
                                <a:cubicBezTo>
                                  <a:pt x="83" y="211"/>
                                  <a:pt x="83" y="211"/>
                                  <a:pt x="83" y="211"/>
                                </a:cubicBezTo>
                                <a:cubicBezTo>
                                  <a:pt x="83" y="211"/>
                                  <a:pt x="83" y="211"/>
                                  <a:pt x="83" y="211"/>
                                </a:cubicBezTo>
                                <a:cubicBezTo>
                                  <a:pt x="83" y="211"/>
                                  <a:pt x="83" y="211"/>
                                  <a:pt x="83" y="211"/>
                                </a:cubicBezTo>
                                <a:cubicBezTo>
                                  <a:pt x="87" y="213"/>
                                  <a:pt x="92" y="212"/>
                                  <a:pt x="96" y="209"/>
                                </a:cubicBezTo>
                                <a:cubicBezTo>
                                  <a:pt x="98" y="208"/>
                                  <a:pt x="99" y="206"/>
                                  <a:pt x="100" y="203"/>
                                </a:cubicBezTo>
                                <a:close/>
                                <a:moveTo>
                                  <a:pt x="68" y="204"/>
                                </a:moveTo>
                                <a:cubicBezTo>
                                  <a:pt x="78" y="180"/>
                                  <a:pt x="78" y="180"/>
                                  <a:pt x="78" y="180"/>
                                </a:cubicBezTo>
                                <a:cubicBezTo>
                                  <a:pt x="93" y="186"/>
                                  <a:pt x="93" y="186"/>
                                  <a:pt x="93" y="186"/>
                                </a:cubicBezTo>
                                <a:cubicBezTo>
                                  <a:pt x="93" y="186"/>
                                  <a:pt x="93" y="186"/>
                                  <a:pt x="93" y="186"/>
                                </a:cubicBezTo>
                                <a:cubicBezTo>
                                  <a:pt x="93" y="186"/>
                                  <a:pt x="93" y="186"/>
                                  <a:pt x="93" y="186"/>
                                </a:cubicBezTo>
                                <a:cubicBezTo>
                                  <a:pt x="100" y="189"/>
                                  <a:pt x="103" y="197"/>
                                  <a:pt x="99" y="203"/>
                                </a:cubicBezTo>
                                <a:cubicBezTo>
                                  <a:pt x="99" y="205"/>
                                  <a:pt x="97" y="207"/>
                                  <a:pt x="95" y="209"/>
                                </a:cubicBezTo>
                                <a:cubicBezTo>
                                  <a:pt x="92" y="211"/>
                                  <a:pt x="87" y="212"/>
                                  <a:pt x="83" y="210"/>
                                </a:cubicBezTo>
                                <a:cubicBezTo>
                                  <a:pt x="82" y="210"/>
                                  <a:pt x="82" y="210"/>
                                  <a:pt x="82" y="210"/>
                                </a:cubicBezTo>
                                <a:cubicBezTo>
                                  <a:pt x="68" y="204"/>
                                  <a:pt x="68" y="204"/>
                                  <a:pt x="68" y="204"/>
                                </a:cubicBezTo>
                                <a:cubicBezTo>
                                  <a:pt x="68" y="204"/>
                                  <a:pt x="68" y="204"/>
                                  <a:pt x="68" y="204"/>
                                </a:cubicBezTo>
                                <a:close/>
                                <a:moveTo>
                                  <a:pt x="113" y="162"/>
                                </a:moveTo>
                                <a:cubicBezTo>
                                  <a:pt x="126" y="151"/>
                                  <a:pt x="126" y="151"/>
                                  <a:pt x="126" y="151"/>
                                </a:cubicBezTo>
                                <a:cubicBezTo>
                                  <a:pt x="126" y="151"/>
                                  <a:pt x="126" y="151"/>
                                  <a:pt x="126" y="151"/>
                                </a:cubicBezTo>
                                <a:cubicBezTo>
                                  <a:pt x="132" y="147"/>
                                  <a:pt x="133" y="138"/>
                                  <a:pt x="128" y="132"/>
                                </a:cubicBezTo>
                                <a:cubicBezTo>
                                  <a:pt x="124" y="126"/>
                                  <a:pt x="116" y="125"/>
                                  <a:pt x="109" y="130"/>
                                </a:cubicBezTo>
                                <a:cubicBezTo>
                                  <a:pt x="109" y="130"/>
                                  <a:pt x="109" y="130"/>
                                  <a:pt x="109" y="130"/>
                                </a:cubicBezTo>
                                <a:cubicBezTo>
                                  <a:pt x="96" y="140"/>
                                  <a:pt x="96" y="140"/>
                                  <a:pt x="96" y="140"/>
                                </a:cubicBezTo>
                                <a:cubicBezTo>
                                  <a:pt x="113" y="162"/>
                                  <a:pt x="113" y="162"/>
                                  <a:pt x="113" y="162"/>
                                </a:cubicBezTo>
                                <a:cubicBezTo>
                                  <a:pt x="113" y="162"/>
                                  <a:pt x="113" y="162"/>
                                  <a:pt x="113" y="162"/>
                                </a:cubicBezTo>
                                <a:close/>
                                <a:moveTo>
                                  <a:pt x="126" y="152"/>
                                </a:moveTo>
                                <a:cubicBezTo>
                                  <a:pt x="127" y="151"/>
                                  <a:pt x="127" y="151"/>
                                  <a:pt x="127" y="151"/>
                                </a:cubicBezTo>
                                <a:cubicBezTo>
                                  <a:pt x="127" y="151"/>
                                  <a:pt x="127" y="151"/>
                                  <a:pt x="127" y="151"/>
                                </a:cubicBezTo>
                                <a:cubicBezTo>
                                  <a:pt x="132" y="146"/>
                                  <a:pt x="133" y="138"/>
                                  <a:pt x="129" y="132"/>
                                </a:cubicBezTo>
                                <a:cubicBezTo>
                                  <a:pt x="124" y="126"/>
                                  <a:pt x="115" y="125"/>
                                  <a:pt x="109" y="129"/>
                                </a:cubicBezTo>
                                <a:cubicBezTo>
                                  <a:pt x="109" y="129"/>
                                  <a:pt x="109" y="129"/>
                                  <a:pt x="109" y="129"/>
                                </a:cubicBezTo>
                                <a:cubicBezTo>
                                  <a:pt x="96" y="140"/>
                                  <a:pt x="96" y="140"/>
                                  <a:pt x="96" y="140"/>
                                </a:cubicBezTo>
                                <a:cubicBezTo>
                                  <a:pt x="113" y="162"/>
                                  <a:pt x="113" y="162"/>
                                  <a:pt x="113" y="162"/>
                                </a:cubicBezTo>
                                <a:cubicBezTo>
                                  <a:pt x="113" y="162"/>
                                  <a:pt x="113" y="162"/>
                                  <a:pt x="113" y="162"/>
                                </a:cubicBezTo>
                                <a:cubicBezTo>
                                  <a:pt x="126" y="152"/>
                                  <a:pt x="126" y="152"/>
                                  <a:pt x="126" y="152"/>
                                </a:cubicBezTo>
                                <a:cubicBezTo>
                                  <a:pt x="126" y="152"/>
                                  <a:pt x="126" y="152"/>
                                  <a:pt x="126" y="152"/>
                                </a:cubicBezTo>
                                <a:close/>
                                <a:moveTo>
                                  <a:pt x="109" y="130"/>
                                </a:moveTo>
                                <a:cubicBezTo>
                                  <a:pt x="109" y="130"/>
                                  <a:pt x="109" y="130"/>
                                  <a:pt x="109" y="130"/>
                                </a:cubicBezTo>
                                <a:cubicBezTo>
                                  <a:pt x="109" y="130"/>
                                  <a:pt x="109" y="130"/>
                                  <a:pt x="109" y="130"/>
                                </a:cubicBezTo>
                                <a:cubicBezTo>
                                  <a:pt x="116" y="125"/>
                                  <a:pt x="123" y="127"/>
                                  <a:pt x="128" y="132"/>
                                </a:cubicBezTo>
                                <a:cubicBezTo>
                                  <a:pt x="132" y="138"/>
                                  <a:pt x="131" y="146"/>
                                  <a:pt x="126" y="151"/>
                                </a:cubicBezTo>
                                <a:cubicBezTo>
                                  <a:pt x="114" y="161"/>
                                  <a:pt x="114" y="161"/>
                                  <a:pt x="114" y="161"/>
                                </a:cubicBezTo>
                                <a:cubicBezTo>
                                  <a:pt x="97" y="140"/>
                                  <a:pt x="97" y="140"/>
                                  <a:pt x="97" y="140"/>
                                </a:cubicBezTo>
                                <a:cubicBezTo>
                                  <a:pt x="109" y="130"/>
                                  <a:pt x="109" y="130"/>
                                  <a:pt x="109" y="130"/>
                                </a:cubicBezTo>
                                <a:cubicBezTo>
                                  <a:pt x="109" y="130"/>
                                  <a:pt x="109" y="130"/>
                                  <a:pt x="109" y="130"/>
                                </a:cubicBezTo>
                                <a:close/>
                                <a:moveTo>
                                  <a:pt x="114" y="161"/>
                                </a:moveTo>
                                <a:cubicBezTo>
                                  <a:pt x="97" y="140"/>
                                  <a:pt x="97" y="140"/>
                                  <a:pt x="97" y="140"/>
                                </a:cubicBezTo>
                                <a:cubicBezTo>
                                  <a:pt x="97" y="140"/>
                                  <a:pt x="97" y="140"/>
                                  <a:pt x="97" y="140"/>
                                </a:cubicBezTo>
                                <a:cubicBezTo>
                                  <a:pt x="83" y="150"/>
                                  <a:pt x="83" y="150"/>
                                  <a:pt x="83" y="150"/>
                                </a:cubicBezTo>
                                <a:cubicBezTo>
                                  <a:pt x="83" y="150"/>
                                  <a:pt x="83" y="150"/>
                                  <a:pt x="83" y="150"/>
                                </a:cubicBezTo>
                                <a:cubicBezTo>
                                  <a:pt x="83" y="150"/>
                                  <a:pt x="83" y="150"/>
                                  <a:pt x="83" y="150"/>
                                </a:cubicBezTo>
                                <a:cubicBezTo>
                                  <a:pt x="77" y="155"/>
                                  <a:pt x="76" y="164"/>
                                  <a:pt x="81" y="169"/>
                                </a:cubicBezTo>
                                <a:cubicBezTo>
                                  <a:pt x="85" y="175"/>
                                  <a:pt x="94" y="176"/>
                                  <a:pt x="100" y="172"/>
                                </a:cubicBezTo>
                                <a:cubicBezTo>
                                  <a:pt x="100" y="172"/>
                                  <a:pt x="100" y="172"/>
                                  <a:pt x="100" y="172"/>
                                </a:cubicBezTo>
                                <a:cubicBezTo>
                                  <a:pt x="100" y="172"/>
                                  <a:pt x="100" y="172"/>
                                  <a:pt x="100" y="172"/>
                                </a:cubicBezTo>
                                <a:cubicBezTo>
                                  <a:pt x="114" y="161"/>
                                  <a:pt x="114" y="161"/>
                                  <a:pt x="114" y="161"/>
                                </a:cubicBezTo>
                                <a:cubicBezTo>
                                  <a:pt x="114" y="161"/>
                                  <a:pt x="114" y="161"/>
                                  <a:pt x="114" y="161"/>
                                </a:cubicBezTo>
                                <a:close/>
                                <a:moveTo>
                                  <a:pt x="97" y="141"/>
                                </a:moveTo>
                                <a:cubicBezTo>
                                  <a:pt x="113" y="161"/>
                                  <a:pt x="113" y="161"/>
                                  <a:pt x="113" y="161"/>
                                </a:cubicBezTo>
                                <a:cubicBezTo>
                                  <a:pt x="100" y="171"/>
                                  <a:pt x="100" y="171"/>
                                  <a:pt x="100" y="171"/>
                                </a:cubicBezTo>
                                <a:cubicBezTo>
                                  <a:pt x="100" y="171"/>
                                  <a:pt x="100" y="171"/>
                                  <a:pt x="100" y="171"/>
                                </a:cubicBezTo>
                                <a:cubicBezTo>
                                  <a:pt x="100" y="171"/>
                                  <a:pt x="100" y="171"/>
                                  <a:pt x="100" y="171"/>
                                </a:cubicBezTo>
                                <a:cubicBezTo>
                                  <a:pt x="100" y="171"/>
                                  <a:pt x="100" y="171"/>
                                  <a:pt x="100" y="171"/>
                                </a:cubicBezTo>
                                <a:cubicBezTo>
                                  <a:pt x="94" y="175"/>
                                  <a:pt x="86" y="174"/>
                                  <a:pt x="82" y="168"/>
                                </a:cubicBezTo>
                                <a:cubicBezTo>
                                  <a:pt x="77" y="163"/>
                                  <a:pt x="78" y="155"/>
                                  <a:pt x="84" y="151"/>
                                </a:cubicBezTo>
                                <a:cubicBezTo>
                                  <a:pt x="84" y="150"/>
                                  <a:pt x="84" y="150"/>
                                  <a:pt x="84" y="150"/>
                                </a:cubicBezTo>
                                <a:cubicBezTo>
                                  <a:pt x="97" y="141"/>
                                  <a:pt x="97" y="141"/>
                                  <a:pt x="97" y="141"/>
                                </a:cubicBezTo>
                                <a:cubicBezTo>
                                  <a:pt x="97" y="141"/>
                                  <a:pt x="97" y="141"/>
                                  <a:pt x="97" y="141"/>
                                </a:cubicBezTo>
                                <a:close/>
                                <a:moveTo>
                                  <a:pt x="105" y="78"/>
                                </a:moveTo>
                                <a:cubicBezTo>
                                  <a:pt x="121" y="83"/>
                                  <a:pt x="121" y="83"/>
                                  <a:pt x="121" y="83"/>
                                </a:cubicBezTo>
                                <a:cubicBezTo>
                                  <a:pt x="121" y="83"/>
                                  <a:pt x="121" y="83"/>
                                  <a:pt x="121" y="83"/>
                                </a:cubicBezTo>
                                <a:cubicBezTo>
                                  <a:pt x="128" y="85"/>
                                  <a:pt x="135" y="82"/>
                                  <a:pt x="138" y="75"/>
                                </a:cubicBezTo>
                                <a:cubicBezTo>
                                  <a:pt x="140" y="68"/>
                                  <a:pt x="137" y="61"/>
                                  <a:pt x="130" y="58"/>
                                </a:cubicBezTo>
                                <a:cubicBezTo>
                                  <a:pt x="130" y="58"/>
                                  <a:pt x="130" y="58"/>
                                  <a:pt x="130" y="58"/>
                                </a:cubicBezTo>
                                <a:cubicBezTo>
                                  <a:pt x="114" y="52"/>
                                  <a:pt x="114" y="52"/>
                                  <a:pt x="114" y="52"/>
                                </a:cubicBezTo>
                                <a:cubicBezTo>
                                  <a:pt x="105" y="78"/>
                                  <a:pt x="105" y="78"/>
                                  <a:pt x="105" y="78"/>
                                </a:cubicBezTo>
                                <a:cubicBezTo>
                                  <a:pt x="105" y="78"/>
                                  <a:pt x="105" y="78"/>
                                  <a:pt x="105" y="78"/>
                                </a:cubicBezTo>
                                <a:close/>
                                <a:moveTo>
                                  <a:pt x="138" y="75"/>
                                </a:moveTo>
                                <a:cubicBezTo>
                                  <a:pt x="141" y="68"/>
                                  <a:pt x="137" y="60"/>
                                  <a:pt x="130" y="57"/>
                                </a:cubicBezTo>
                                <a:cubicBezTo>
                                  <a:pt x="130" y="57"/>
                                  <a:pt x="130" y="57"/>
                                  <a:pt x="130" y="57"/>
                                </a:cubicBezTo>
                                <a:cubicBezTo>
                                  <a:pt x="114" y="52"/>
                                  <a:pt x="114" y="52"/>
                                  <a:pt x="114" y="52"/>
                                </a:cubicBezTo>
                                <a:cubicBezTo>
                                  <a:pt x="105" y="78"/>
                                  <a:pt x="105" y="78"/>
                                  <a:pt x="105" y="78"/>
                                </a:cubicBezTo>
                                <a:cubicBezTo>
                                  <a:pt x="121" y="83"/>
                                  <a:pt x="121" y="83"/>
                                  <a:pt x="121" y="83"/>
                                </a:cubicBezTo>
                                <a:cubicBezTo>
                                  <a:pt x="121" y="84"/>
                                  <a:pt x="121" y="84"/>
                                  <a:pt x="121" y="84"/>
                                </a:cubicBezTo>
                                <a:cubicBezTo>
                                  <a:pt x="121" y="84"/>
                                  <a:pt x="121" y="84"/>
                                  <a:pt x="121" y="84"/>
                                </a:cubicBezTo>
                                <a:cubicBezTo>
                                  <a:pt x="125" y="85"/>
                                  <a:pt x="129" y="84"/>
                                  <a:pt x="133" y="82"/>
                                </a:cubicBezTo>
                                <a:cubicBezTo>
                                  <a:pt x="136" y="80"/>
                                  <a:pt x="137" y="78"/>
                                  <a:pt x="138" y="75"/>
                                </a:cubicBezTo>
                                <a:close/>
                                <a:moveTo>
                                  <a:pt x="106" y="77"/>
                                </a:moveTo>
                                <a:cubicBezTo>
                                  <a:pt x="115" y="53"/>
                                  <a:pt x="115" y="53"/>
                                  <a:pt x="115" y="53"/>
                                </a:cubicBezTo>
                                <a:cubicBezTo>
                                  <a:pt x="130" y="58"/>
                                  <a:pt x="130" y="58"/>
                                  <a:pt x="130" y="58"/>
                                </a:cubicBezTo>
                                <a:cubicBezTo>
                                  <a:pt x="130" y="58"/>
                                  <a:pt x="130" y="58"/>
                                  <a:pt x="130" y="58"/>
                                </a:cubicBezTo>
                                <a:cubicBezTo>
                                  <a:pt x="130" y="58"/>
                                  <a:pt x="130" y="58"/>
                                  <a:pt x="130" y="58"/>
                                </a:cubicBezTo>
                                <a:cubicBezTo>
                                  <a:pt x="137" y="61"/>
                                  <a:pt x="140" y="68"/>
                                  <a:pt x="137" y="75"/>
                                </a:cubicBezTo>
                                <a:cubicBezTo>
                                  <a:pt x="137" y="77"/>
                                  <a:pt x="134" y="80"/>
                                  <a:pt x="133" y="81"/>
                                </a:cubicBezTo>
                                <a:cubicBezTo>
                                  <a:pt x="129" y="83"/>
                                  <a:pt x="125" y="84"/>
                                  <a:pt x="121" y="83"/>
                                </a:cubicBezTo>
                                <a:cubicBezTo>
                                  <a:pt x="120" y="83"/>
                                  <a:pt x="120" y="83"/>
                                  <a:pt x="120" y="83"/>
                                </a:cubicBezTo>
                                <a:cubicBezTo>
                                  <a:pt x="106" y="77"/>
                                  <a:pt x="106" y="77"/>
                                  <a:pt x="106" y="77"/>
                                </a:cubicBezTo>
                                <a:cubicBezTo>
                                  <a:pt x="106" y="77"/>
                                  <a:pt x="106" y="77"/>
                                  <a:pt x="106" y="77"/>
                                </a:cubicBezTo>
                                <a:close/>
                                <a:moveTo>
                                  <a:pt x="115" y="52"/>
                                </a:moveTo>
                                <a:cubicBezTo>
                                  <a:pt x="99" y="46"/>
                                  <a:pt x="99" y="46"/>
                                  <a:pt x="99" y="46"/>
                                </a:cubicBezTo>
                                <a:cubicBezTo>
                                  <a:pt x="99" y="46"/>
                                  <a:pt x="99" y="46"/>
                                  <a:pt x="99" y="46"/>
                                </a:cubicBezTo>
                                <a:cubicBezTo>
                                  <a:pt x="99" y="46"/>
                                  <a:pt x="99" y="46"/>
                                  <a:pt x="99" y="46"/>
                                </a:cubicBezTo>
                                <a:cubicBezTo>
                                  <a:pt x="95" y="45"/>
                                  <a:pt x="90" y="45"/>
                                  <a:pt x="86" y="48"/>
                                </a:cubicBezTo>
                                <a:cubicBezTo>
                                  <a:pt x="84" y="49"/>
                                  <a:pt x="82" y="52"/>
                                  <a:pt x="81" y="54"/>
                                </a:cubicBezTo>
                                <a:cubicBezTo>
                                  <a:pt x="79" y="62"/>
                                  <a:pt x="82" y="69"/>
                                  <a:pt x="89" y="72"/>
                                </a:cubicBezTo>
                                <a:cubicBezTo>
                                  <a:pt x="89" y="72"/>
                                  <a:pt x="89" y="72"/>
                                  <a:pt x="89" y="72"/>
                                </a:cubicBezTo>
                                <a:cubicBezTo>
                                  <a:pt x="105" y="78"/>
                                  <a:pt x="105" y="78"/>
                                  <a:pt x="105" y="78"/>
                                </a:cubicBezTo>
                                <a:cubicBezTo>
                                  <a:pt x="115" y="52"/>
                                  <a:pt x="115" y="52"/>
                                  <a:pt x="115" y="52"/>
                                </a:cubicBezTo>
                                <a:cubicBezTo>
                                  <a:pt x="115" y="52"/>
                                  <a:pt x="115" y="52"/>
                                  <a:pt x="115" y="52"/>
                                </a:cubicBezTo>
                                <a:close/>
                                <a:moveTo>
                                  <a:pt x="91" y="72"/>
                                </a:moveTo>
                                <a:cubicBezTo>
                                  <a:pt x="90" y="72"/>
                                  <a:pt x="90" y="72"/>
                                  <a:pt x="90" y="72"/>
                                </a:cubicBezTo>
                                <a:cubicBezTo>
                                  <a:pt x="83" y="69"/>
                                  <a:pt x="80" y="61"/>
                                  <a:pt x="82" y="54"/>
                                </a:cubicBezTo>
                                <a:cubicBezTo>
                                  <a:pt x="83" y="52"/>
                                  <a:pt x="85" y="50"/>
                                  <a:pt x="87" y="48"/>
                                </a:cubicBezTo>
                                <a:cubicBezTo>
                                  <a:pt x="90" y="46"/>
                                  <a:pt x="95" y="45"/>
                                  <a:pt x="99" y="47"/>
                                </a:cubicBezTo>
                                <a:cubicBezTo>
                                  <a:pt x="114" y="53"/>
                                  <a:pt x="114" y="53"/>
                                  <a:pt x="114" y="53"/>
                                </a:cubicBezTo>
                                <a:cubicBezTo>
                                  <a:pt x="105" y="77"/>
                                  <a:pt x="105" y="77"/>
                                  <a:pt x="105" y="77"/>
                                </a:cubicBezTo>
                                <a:cubicBezTo>
                                  <a:pt x="91" y="72"/>
                                  <a:pt x="91" y="72"/>
                                  <a:pt x="91" y="72"/>
                                </a:cubicBezTo>
                                <a:close/>
                                <a:moveTo>
                                  <a:pt x="149" y="154"/>
                                </a:moveTo>
                                <a:cubicBezTo>
                                  <a:pt x="144" y="169"/>
                                  <a:pt x="144" y="169"/>
                                  <a:pt x="144" y="169"/>
                                </a:cubicBezTo>
                                <a:cubicBezTo>
                                  <a:pt x="144" y="169"/>
                                  <a:pt x="144" y="169"/>
                                  <a:pt x="144" y="169"/>
                                </a:cubicBezTo>
                                <a:cubicBezTo>
                                  <a:pt x="142" y="176"/>
                                  <a:pt x="146" y="184"/>
                                  <a:pt x="153" y="186"/>
                                </a:cubicBezTo>
                                <a:cubicBezTo>
                                  <a:pt x="160" y="189"/>
                                  <a:pt x="167" y="185"/>
                                  <a:pt x="170" y="178"/>
                                </a:cubicBezTo>
                                <a:cubicBezTo>
                                  <a:pt x="170" y="178"/>
                                  <a:pt x="170" y="178"/>
                                  <a:pt x="170" y="178"/>
                                </a:cubicBezTo>
                                <a:cubicBezTo>
                                  <a:pt x="175" y="162"/>
                                  <a:pt x="175" y="162"/>
                                  <a:pt x="175" y="162"/>
                                </a:cubicBezTo>
                                <a:cubicBezTo>
                                  <a:pt x="149" y="154"/>
                                  <a:pt x="149" y="154"/>
                                  <a:pt x="149" y="154"/>
                                </a:cubicBezTo>
                                <a:cubicBezTo>
                                  <a:pt x="149" y="154"/>
                                  <a:pt x="149" y="154"/>
                                  <a:pt x="149" y="154"/>
                                </a:cubicBezTo>
                                <a:close/>
                                <a:moveTo>
                                  <a:pt x="170" y="178"/>
                                </a:moveTo>
                                <a:cubicBezTo>
                                  <a:pt x="170" y="178"/>
                                  <a:pt x="170" y="178"/>
                                  <a:pt x="170" y="178"/>
                                </a:cubicBezTo>
                                <a:cubicBezTo>
                                  <a:pt x="175" y="162"/>
                                  <a:pt x="175" y="162"/>
                                  <a:pt x="175" y="162"/>
                                </a:cubicBezTo>
                                <a:cubicBezTo>
                                  <a:pt x="149" y="153"/>
                                  <a:pt x="149" y="153"/>
                                  <a:pt x="149" y="153"/>
                                </a:cubicBezTo>
                                <a:cubicBezTo>
                                  <a:pt x="144" y="169"/>
                                  <a:pt x="144" y="169"/>
                                  <a:pt x="144" y="169"/>
                                </a:cubicBezTo>
                                <a:cubicBezTo>
                                  <a:pt x="143" y="170"/>
                                  <a:pt x="143" y="170"/>
                                  <a:pt x="143" y="170"/>
                                </a:cubicBezTo>
                                <a:cubicBezTo>
                                  <a:pt x="143" y="170"/>
                                  <a:pt x="143" y="170"/>
                                  <a:pt x="143" y="170"/>
                                </a:cubicBezTo>
                                <a:cubicBezTo>
                                  <a:pt x="141" y="177"/>
                                  <a:pt x="146" y="184"/>
                                  <a:pt x="153" y="186"/>
                                </a:cubicBezTo>
                                <a:cubicBezTo>
                                  <a:pt x="157" y="188"/>
                                  <a:pt x="161" y="187"/>
                                  <a:pt x="165" y="184"/>
                                </a:cubicBezTo>
                                <a:cubicBezTo>
                                  <a:pt x="167" y="183"/>
                                  <a:pt x="169" y="181"/>
                                  <a:pt x="170" y="178"/>
                                </a:cubicBezTo>
                                <a:close/>
                                <a:moveTo>
                                  <a:pt x="149" y="154"/>
                                </a:moveTo>
                                <a:cubicBezTo>
                                  <a:pt x="174" y="162"/>
                                  <a:pt x="174" y="162"/>
                                  <a:pt x="174" y="162"/>
                                </a:cubicBezTo>
                                <a:cubicBezTo>
                                  <a:pt x="169" y="177"/>
                                  <a:pt x="169" y="177"/>
                                  <a:pt x="169" y="177"/>
                                </a:cubicBezTo>
                                <a:cubicBezTo>
                                  <a:pt x="169" y="177"/>
                                  <a:pt x="169" y="177"/>
                                  <a:pt x="169" y="177"/>
                                </a:cubicBezTo>
                                <a:cubicBezTo>
                                  <a:pt x="169" y="177"/>
                                  <a:pt x="169" y="177"/>
                                  <a:pt x="169" y="177"/>
                                </a:cubicBezTo>
                                <a:cubicBezTo>
                                  <a:pt x="168" y="180"/>
                                  <a:pt x="166" y="182"/>
                                  <a:pt x="164" y="184"/>
                                </a:cubicBezTo>
                                <a:cubicBezTo>
                                  <a:pt x="161" y="186"/>
                                  <a:pt x="157" y="187"/>
                                  <a:pt x="153" y="186"/>
                                </a:cubicBezTo>
                                <a:cubicBezTo>
                                  <a:pt x="146" y="184"/>
                                  <a:pt x="142" y="176"/>
                                  <a:pt x="144" y="170"/>
                                </a:cubicBezTo>
                                <a:cubicBezTo>
                                  <a:pt x="144" y="169"/>
                                  <a:pt x="144" y="169"/>
                                  <a:pt x="144" y="169"/>
                                </a:cubicBezTo>
                                <a:cubicBezTo>
                                  <a:pt x="149" y="154"/>
                                  <a:pt x="149" y="154"/>
                                  <a:pt x="149" y="154"/>
                                </a:cubicBezTo>
                                <a:cubicBezTo>
                                  <a:pt x="149" y="154"/>
                                  <a:pt x="149" y="154"/>
                                  <a:pt x="149" y="154"/>
                                </a:cubicBezTo>
                                <a:close/>
                                <a:moveTo>
                                  <a:pt x="180" y="146"/>
                                </a:moveTo>
                                <a:cubicBezTo>
                                  <a:pt x="180" y="146"/>
                                  <a:pt x="180" y="146"/>
                                  <a:pt x="180" y="146"/>
                                </a:cubicBezTo>
                                <a:cubicBezTo>
                                  <a:pt x="180" y="146"/>
                                  <a:pt x="180" y="146"/>
                                  <a:pt x="180" y="146"/>
                                </a:cubicBezTo>
                                <a:cubicBezTo>
                                  <a:pt x="182" y="139"/>
                                  <a:pt x="179" y="131"/>
                                  <a:pt x="171" y="129"/>
                                </a:cubicBezTo>
                                <a:cubicBezTo>
                                  <a:pt x="167" y="128"/>
                                  <a:pt x="162" y="128"/>
                                  <a:pt x="159" y="131"/>
                                </a:cubicBezTo>
                                <a:cubicBezTo>
                                  <a:pt x="156" y="133"/>
                                  <a:pt x="155" y="135"/>
                                  <a:pt x="154" y="137"/>
                                </a:cubicBezTo>
                                <a:cubicBezTo>
                                  <a:pt x="154" y="137"/>
                                  <a:pt x="154" y="137"/>
                                  <a:pt x="154" y="137"/>
                                </a:cubicBezTo>
                                <a:cubicBezTo>
                                  <a:pt x="148" y="154"/>
                                  <a:pt x="148" y="154"/>
                                  <a:pt x="148" y="154"/>
                                </a:cubicBezTo>
                                <a:cubicBezTo>
                                  <a:pt x="175" y="162"/>
                                  <a:pt x="175" y="162"/>
                                  <a:pt x="175" y="162"/>
                                </a:cubicBezTo>
                                <a:cubicBezTo>
                                  <a:pt x="180" y="146"/>
                                  <a:pt x="180" y="146"/>
                                  <a:pt x="180" y="146"/>
                                </a:cubicBezTo>
                                <a:cubicBezTo>
                                  <a:pt x="180" y="146"/>
                                  <a:pt x="180" y="146"/>
                                  <a:pt x="180" y="146"/>
                                </a:cubicBezTo>
                                <a:close/>
                                <a:moveTo>
                                  <a:pt x="155" y="138"/>
                                </a:moveTo>
                                <a:cubicBezTo>
                                  <a:pt x="155" y="138"/>
                                  <a:pt x="155" y="138"/>
                                  <a:pt x="155" y="138"/>
                                </a:cubicBezTo>
                                <a:cubicBezTo>
                                  <a:pt x="154" y="138"/>
                                  <a:pt x="154" y="138"/>
                                  <a:pt x="154" y="138"/>
                                </a:cubicBezTo>
                                <a:cubicBezTo>
                                  <a:pt x="155" y="135"/>
                                  <a:pt x="157" y="133"/>
                                  <a:pt x="159" y="131"/>
                                </a:cubicBezTo>
                                <a:cubicBezTo>
                                  <a:pt x="163" y="129"/>
                                  <a:pt x="167" y="129"/>
                                  <a:pt x="171" y="130"/>
                                </a:cubicBezTo>
                                <a:cubicBezTo>
                                  <a:pt x="178" y="132"/>
                                  <a:pt x="181" y="139"/>
                                  <a:pt x="179" y="146"/>
                                </a:cubicBezTo>
                                <a:cubicBezTo>
                                  <a:pt x="174" y="161"/>
                                  <a:pt x="174" y="161"/>
                                  <a:pt x="174" y="161"/>
                                </a:cubicBezTo>
                                <a:cubicBezTo>
                                  <a:pt x="150" y="153"/>
                                  <a:pt x="150" y="153"/>
                                  <a:pt x="150" y="153"/>
                                </a:cubicBezTo>
                                <a:cubicBezTo>
                                  <a:pt x="155" y="138"/>
                                  <a:pt x="155" y="138"/>
                                  <a:pt x="155" y="138"/>
                                </a:cubicBezTo>
                                <a:cubicBezTo>
                                  <a:pt x="155" y="138"/>
                                  <a:pt x="155" y="138"/>
                                  <a:pt x="155" y="138"/>
                                </a:cubicBezTo>
                                <a:close/>
                                <a:moveTo>
                                  <a:pt x="133" y="29"/>
                                </a:moveTo>
                                <a:cubicBezTo>
                                  <a:pt x="149" y="28"/>
                                  <a:pt x="149" y="28"/>
                                  <a:pt x="149" y="28"/>
                                </a:cubicBezTo>
                                <a:cubicBezTo>
                                  <a:pt x="149" y="28"/>
                                  <a:pt x="149" y="28"/>
                                  <a:pt x="149" y="28"/>
                                </a:cubicBezTo>
                                <a:cubicBezTo>
                                  <a:pt x="157" y="26"/>
                                  <a:pt x="162" y="20"/>
                                  <a:pt x="161" y="13"/>
                                </a:cubicBezTo>
                                <a:cubicBezTo>
                                  <a:pt x="160" y="6"/>
                                  <a:pt x="155" y="0"/>
                                  <a:pt x="147" y="0"/>
                                </a:cubicBezTo>
                                <a:cubicBezTo>
                                  <a:pt x="147" y="0"/>
                                  <a:pt x="147" y="0"/>
                                  <a:pt x="147" y="0"/>
                                </a:cubicBezTo>
                                <a:cubicBezTo>
                                  <a:pt x="130" y="2"/>
                                  <a:pt x="130" y="2"/>
                                  <a:pt x="130" y="2"/>
                                </a:cubicBezTo>
                                <a:cubicBezTo>
                                  <a:pt x="133" y="29"/>
                                  <a:pt x="133" y="29"/>
                                  <a:pt x="133" y="29"/>
                                </a:cubicBezTo>
                                <a:cubicBezTo>
                                  <a:pt x="133" y="29"/>
                                  <a:pt x="133" y="29"/>
                                  <a:pt x="133" y="29"/>
                                </a:cubicBezTo>
                                <a:close/>
                                <a:moveTo>
                                  <a:pt x="161" y="13"/>
                                </a:moveTo>
                                <a:cubicBezTo>
                                  <a:pt x="161" y="5"/>
                                  <a:pt x="155" y="0"/>
                                  <a:pt x="147" y="0"/>
                                </a:cubicBezTo>
                                <a:cubicBezTo>
                                  <a:pt x="147" y="0"/>
                                  <a:pt x="147" y="0"/>
                                  <a:pt x="147" y="0"/>
                                </a:cubicBezTo>
                                <a:cubicBezTo>
                                  <a:pt x="130" y="1"/>
                                  <a:pt x="130" y="1"/>
                                  <a:pt x="130" y="1"/>
                                </a:cubicBezTo>
                                <a:cubicBezTo>
                                  <a:pt x="133" y="29"/>
                                  <a:pt x="133" y="29"/>
                                  <a:pt x="133" y="29"/>
                                </a:cubicBezTo>
                                <a:cubicBezTo>
                                  <a:pt x="149" y="28"/>
                                  <a:pt x="149" y="28"/>
                                  <a:pt x="149" y="28"/>
                                </a:cubicBezTo>
                                <a:cubicBezTo>
                                  <a:pt x="150" y="27"/>
                                  <a:pt x="150" y="27"/>
                                  <a:pt x="150" y="27"/>
                                </a:cubicBezTo>
                                <a:cubicBezTo>
                                  <a:pt x="150" y="27"/>
                                  <a:pt x="150" y="27"/>
                                  <a:pt x="150" y="27"/>
                                </a:cubicBezTo>
                                <a:cubicBezTo>
                                  <a:pt x="152" y="27"/>
                                  <a:pt x="154" y="26"/>
                                  <a:pt x="156" y="25"/>
                                </a:cubicBezTo>
                                <a:cubicBezTo>
                                  <a:pt x="160" y="22"/>
                                  <a:pt x="162" y="18"/>
                                  <a:pt x="161" y="13"/>
                                </a:cubicBezTo>
                                <a:close/>
                                <a:moveTo>
                                  <a:pt x="133" y="28"/>
                                </a:moveTo>
                                <a:cubicBezTo>
                                  <a:pt x="131" y="2"/>
                                  <a:pt x="131" y="2"/>
                                  <a:pt x="131" y="2"/>
                                </a:cubicBezTo>
                                <a:cubicBezTo>
                                  <a:pt x="147" y="1"/>
                                  <a:pt x="147" y="1"/>
                                  <a:pt x="147" y="1"/>
                                </a:cubicBezTo>
                                <a:cubicBezTo>
                                  <a:pt x="147" y="1"/>
                                  <a:pt x="147" y="1"/>
                                  <a:pt x="147" y="1"/>
                                </a:cubicBezTo>
                                <a:cubicBezTo>
                                  <a:pt x="147" y="1"/>
                                  <a:pt x="147" y="1"/>
                                  <a:pt x="147" y="1"/>
                                </a:cubicBezTo>
                                <a:cubicBezTo>
                                  <a:pt x="154" y="0"/>
                                  <a:pt x="160" y="6"/>
                                  <a:pt x="161" y="13"/>
                                </a:cubicBezTo>
                                <a:cubicBezTo>
                                  <a:pt x="161" y="18"/>
                                  <a:pt x="159" y="22"/>
                                  <a:pt x="155" y="24"/>
                                </a:cubicBezTo>
                                <a:cubicBezTo>
                                  <a:pt x="154" y="26"/>
                                  <a:pt x="151" y="27"/>
                                  <a:pt x="149" y="27"/>
                                </a:cubicBezTo>
                                <a:cubicBezTo>
                                  <a:pt x="149" y="27"/>
                                  <a:pt x="149" y="27"/>
                                  <a:pt x="149" y="27"/>
                                </a:cubicBezTo>
                                <a:cubicBezTo>
                                  <a:pt x="133" y="28"/>
                                  <a:pt x="133" y="28"/>
                                  <a:pt x="133" y="28"/>
                                </a:cubicBezTo>
                                <a:cubicBezTo>
                                  <a:pt x="133" y="28"/>
                                  <a:pt x="133" y="28"/>
                                  <a:pt x="133" y="28"/>
                                </a:cubicBezTo>
                                <a:close/>
                                <a:moveTo>
                                  <a:pt x="131" y="1"/>
                                </a:moveTo>
                                <a:cubicBezTo>
                                  <a:pt x="114" y="2"/>
                                  <a:pt x="114" y="2"/>
                                  <a:pt x="114" y="2"/>
                                </a:cubicBezTo>
                                <a:cubicBezTo>
                                  <a:pt x="113" y="3"/>
                                  <a:pt x="113" y="3"/>
                                  <a:pt x="113" y="3"/>
                                </a:cubicBezTo>
                                <a:cubicBezTo>
                                  <a:pt x="113" y="3"/>
                                  <a:pt x="113" y="3"/>
                                  <a:pt x="113" y="3"/>
                                </a:cubicBezTo>
                                <a:cubicBezTo>
                                  <a:pt x="112" y="3"/>
                                  <a:pt x="109" y="4"/>
                                  <a:pt x="107" y="5"/>
                                </a:cubicBezTo>
                                <a:cubicBezTo>
                                  <a:pt x="104" y="8"/>
                                  <a:pt x="101" y="13"/>
                                  <a:pt x="102" y="18"/>
                                </a:cubicBezTo>
                                <a:cubicBezTo>
                                  <a:pt x="102" y="25"/>
                                  <a:pt x="108" y="31"/>
                                  <a:pt x="116" y="31"/>
                                </a:cubicBezTo>
                                <a:cubicBezTo>
                                  <a:pt x="116" y="31"/>
                                  <a:pt x="116" y="31"/>
                                  <a:pt x="116" y="31"/>
                                </a:cubicBezTo>
                                <a:cubicBezTo>
                                  <a:pt x="133" y="30"/>
                                  <a:pt x="133" y="30"/>
                                  <a:pt x="133" y="30"/>
                                </a:cubicBezTo>
                                <a:cubicBezTo>
                                  <a:pt x="131" y="1"/>
                                  <a:pt x="131" y="1"/>
                                  <a:pt x="131" y="1"/>
                                </a:cubicBezTo>
                                <a:cubicBezTo>
                                  <a:pt x="131" y="1"/>
                                  <a:pt x="131" y="1"/>
                                  <a:pt x="131" y="1"/>
                                </a:cubicBezTo>
                                <a:close/>
                                <a:moveTo>
                                  <a:pt x="117" y="29"/>
                                </a:moveTo>
                                <a:cubicBezTo>
                                  <a:pt x="116" y="30"/>
                                  <a:pt x="116" y="30"/>
                                  <a:pt x="116" y="30"/>
                                </a:cubicBezTo>
                                <a:cubicBezTo>
                                  <a:pt x="109" y="30"/>
                                  <a:pt x="103" y="25"/>
                                  <a:pt x="102" y="17"/>
                                </a:cubicBezTo>
                                <a:cubicBezTo>
                                  <a:pt x="102" y="13"/>
                                  <a:pt x="104" y="9"/>
                                  <a:pt x="108" y="6"/>
                                </a:cubicBezTo>
                                <a:cubicBezTo>
                                  <a:pt x="110" y="5"/>
                                  <a:pt x="112" y="4"/>
                                  <a:pt x="114" y="4"/>
                                </a:cubicBezTo>
                                <a:cubicBezTo>
                                  <a:pt x="130" y="2"/>
                                  <a:pt x="130" y="2"/>
                                  <a:pt x="130" y="2"/>
                                </a:cubicBezTo>
                                <a:cubicBezTo>
                                  <a:pt x="132" y="28"/>
                                  <a:pt x="132" y="28"/>
                                  <a:pt x="132" y="28"/>
                                </a:cubicBezTo>
                                <a:cubicBezTo>
                                  <a:pt x="117" y="29"/>
                                  <a:pt x="117" y="29"/>
                                  <a:pt x="117" y="29"/>
                                </a:cubicBezTo>
                                <a:close/>
                                <a:moveTo>
                                  <a:pt x="162" y="110"/>
                                </a:moveTo>
                                <a:cubicBezTo>
                                  <a:pt x="171" y="96"/>
                                  <a:pt x="171" y="96"/>
                                  <a:pt x="171" y="96"/>
                                </a:cubicBezTo>
                                <a:cubicBezTo>
                                  <a:pt x="171" y="96"/>
                                  <a:pt x="171" y="96"/>
                                  <a:pt x="171" y="96"/>
                                </a:cubicBezTo>
                                <a:cubicBezTo>
                                  <a:pt x="175" y="90"/>
                                  <a:pt x="173" y="82"/>
                                  <a:pt x="166" y="78"/>
                                </a:cubicBezTo>
                                <a:cubicBezTo>
                                  <a:pt x="160" y="73"/>
                                  <a:pt x="152" y="76"/>
                                  <a:pt x="148" y="82"/>
                                </a:cubicBezTo>
                                <a:cubicBezTo>
                                  <a:pt x="148" y="82"/>
                                  <a:pt x="148" y="82"/>
                                  <a:pt x="148" y="82"/>
                                </a:cubicBezTo>
                                <a:cubicBezTo>
                                  <a:pt x="139" y="96"/>
                                  <a:pt x="139" y="96"/>
                                  <a:pt x="139" y="96"/>
                                </a:cubicBezTo>
                                <a:cubicBezTo>
                                  <a:pt x="162" y="110"/>
                                  <a:pt x="162" y="110"/>
                                  <a:pt x="162" y="110"/>
                                </a:cubicBezTo>
                                <a:cubicBezTo>
                                  <a:pt x="162" y="110"/>
                                  <a:pt x="162" y="110"/>
                                  <a:pt x="162" y="110"/>
                                </a:cubicBezTo>
                                <a:close/>
                                <a:moveTo>
                                  <a:pt x="171" y="96"/>
                                </a:moveTo>
                                <a:cubicBezTo>
                                  <a:pt x="172" y="96"/>
                                  <a:pt x="172" y="96"/>
                                  <a:pt x="172" y="96"/>
                                </a:cubicBezTo>
                                <a:cubicBezTo>
                                  <a:pt x="172" y="96"/>
                                  <a:pt x="172" y="96"/>
                                  <a:pt x="172" y="96"/>
                                </a:cubicBezTo>
                                <a:cubicBezTo>
                                  <a:pt x="175" y="90"/>
                                  <a:pt x="173" y="81"/>
                                  <a:pt x="167" y="77"/>
                                </a:cubicBezTo>
                                <a:cubicBezTo>
                                  <a:pt x="161" y="74"/>
                                  <a:pt x="156" y="74"/>
                                  <a:pt x="151" y="77"/>
                                </a:cubicBezTo>
                                <a:cubicBezTo>
                                  <a:pt x="150" y="78"/>
                                  <a:pt x="148" y="80"/>
                                  <a:pt x="147" y="81"/>
                                </a:cubicBezTo>
                                <a:cubicBezTo>
                                  <a:pt x="147" y="81"/>
                                  <a:pt x="147" y="81"/>
                                  <a:pt x="147" y="81"/>
                                </a:cubicBezTo>
                                <a:cubicBezTo>
                                  <a:pt x="138" y="96"/>
                                  <a:pt x="138" y="96"/>
                                  <a:pt x="138" y="96"/>
                                </a:cubicBezTo>
                                <a:cubicBezTo>
                                  <a:pt x="163" y="111"/>
                                  <a:pt x="163" y="111"/>
                                  <a:pt x="163" y="111"/>
                                </a:cubicBezTo>
                                <a:cubicBezTo>
                                  <a:pt x="171" y="96"/>
                                  <a:pt x="171" y="96"/>
                                  <a:pt x="171" y="96"/>
                                </a:cubicBezTo>
                                <a:cubicBezTo>
                                  <a:pt x="171" y="96"/>
                                  <a:pt x="171" y="96"/>
                                  <a:pt x="171" y="96"/>
                                </a:cubicBezTo>
                                <a:close/>
                                <a:moveTo>
                                  <a:pt x="148" y="83"/>
                                </a:moveTo>
                                <a:cubicBezTo>
                                  <a:pt x="148" y="83"/>
                                  <a:pt x="148" y="83"/>
                                  <a:pt x="148" y="83"/>
                                </a:cubicBezTo>
                                <a:cubicBezTo>
                                  <a:pt x="148" y="83"/>
                                  <a:pt x="148" y="83"/>
                                  <a:pt x="148" y="83"/>
                                </a:cubicBezTo>
                                <a:cubicBezTo>
                                  <a:pt x="149" y="81"/>
                                  <a:pt x="150" y="79"/>
                                  <a:pt x="152" y="78"/>
                                </a:cubicBezTo>
                                <a:cubicBezTo>
                                  <a:pt x="156" y="75"/>
                                  <a:pt x="161" y="75"/>
                                  <a:pt x="166" y="78"/>
                                </a:cubicBezTo>
                                <a:cubicBezTo>
                                  <a:pt x="173" y="82"/>
                                  <a:pt x="174" y="89"/>
                                  <a:pt x="171" y="96"/>
                                </a:cubicBezTo>
                                <a:cubicBezTo>
                                  <a:pt x="162" y="109"/>
                                  <a:pt x="162" y="109"/>
                                  <a:pt x="162" y="109"/>
                                </a:cubicBezTo>
                                <a:cubicBezTo>
                                  <a:pt x="140" y="96"/>
                                  <a:pt x="140" y="96"/>
                                  <a:pt x="140" y="96"/>
                                </a:cubicBezTo>
                                <a:cubicBezTo>
                                  <a:pt x="148" y="83"/>
                                  <a:pt x="148" y="83"/>
                                  <a:pt x="148" y="83"/>
                                </a:cubicBezTo>
                                <a:cubicBezTo>
                                  <a:pt x="148" y="83"/>
                                  <a:pt x="148" y="83"/>
                                  <a:pt x="148" y="83"/>
                                </a:cubicBezTo>
                                <a:close/>
                                <a:moveTo>
                                  <a:pt x="154" y="125"/>
                                </a:moveTo>
                                <a:cubicBezTo>
                                  <a:pt x="154" y="125"/>
                                  <a:pt x="154" y="125"/>
                                  <a:pt x="154" y="125"/>
                                </a:cubicBezTo>
                                <a:cubicBezTo>
                                  <a:pt x="163" y="109"/>
                                  <a:pt x="163" y="109"/>
                                  <a:pt x="163" y="109"/>
                                </a:cubicBezTo>
                                <a:cubicBezTo>
                                  <a:pt x="139" y="96"/>
                                  <a:pt x="139" y="96"/>
                                  <a:pt x="139" y="96"/>
                                </a:cubicBezTo>
                                <a:cubicBezTo>
                                  <a:pt x="130" y="110"/>
                                  <a:pt x="130" y="110"/>
                                  <a:pt x="130" y="110"/>
                                </a:cubicBezTo>
                                <a:cubicBezTo>
                                  <a:pt x="130" y="110"/>
                                  <a:pt x="130" y="110"/>
                                  <a:pt x="130" y="110"/>
                                </a:cubicBezTo>
                                <a:cubicBezTo>
                                  <a:pt x="130" y="110"/>
                                  <a:pt x="130" y="110"/>
                                  <a:pt x="130" y="110"/>
                                </a:cubicBezTo>
                                <a:cubicBezTo>
                                  <a:pt x="127" y="117"/>
                                  <a:pt x="129" y="125"/>
                                  <a:pt x="135" y="129"/>
                                </a:cubicBezTo>
                                <a:cubicBezTo>
                                  <a:pt x="140" y="131"/>
                                  <a:pt x="146" y="132"/>
                                  <a:pt x="151" y="129"/>
                                </a:cubicBezTo>
                                <a:cubicBezTo>
                                  <a:pt x="152" y="128"/>
                                  <a:pt x="153" y="126"/>
                                  <a:pt x="154" y="125"/>
                                </a:cubicBezTo>
                                <a:close/>
                                <a:moveTo>
                                  <a:pt x="139" y="96"/>
                                </a:moveTo>
                                <a:cubicBezTo>
                                  <a:pt x="162" y="110"/>
                                  <a:pt x="162" y="110"/>
                                  <a:pt x="162" y="110"/>
                                </a:cubicBezTo>
                                <a:cubicBezTo>
                                  <a:pt x="154" y="124"/>
                                  <a:pt x="154" y="124"/>
                                  <a:pt x="154" y="124"/>
                                </a:cubicBezTo>
                                <a:cubicBezTo>
                                  <a:pt x="154" y="124"/>
                                  <a:pt x="154" y="124"/>
                                  <a:pt x="154" y="124"/>
                                </a:cubicBezTo>
                                <a:cubicBezTo>
                                  <a:pt x="153" y="124"/>
                                  <a:pt x="153" y="124"/>
                                  <a:pt x="153" y="124"/>
                                </a:cubicBezTo>
                                <a:cubicBezTo>
                                  <a:pt x="152" y="126"/>
                                  <a:pt x="152" y="127"/>
                                  <a:pt x="150" y="128"/>
                                </a:cubicBezTo>
                                <a:cubicBezTo>
                                  <a:pt x="146" y="131"/>
                                  <a:pt x="140" y="131"/>
                                  <a:pt x="136" y="128"/>
                                </a:cubicBezTo>
                                <a:cubicBezTo>
                                  <a:pt x="129" y="124"/>
                                  <a:pt x="128" y="117"/>
                                  <a:pt x="131" y="111"/>
                                </a:cubicBezTo>
                                <a:cubicBezTo>
                                  <a:pt x="131" y="111"/>
                                  <a:pt x="131" y="111"/>
                                  <a:pt x="131" y="111"/>
                                </a:cubicBezTo>
                                <a:cubicBezTo>
                                  <a:pt x="139" y="96"/>
                                  <a:pt x="139" y="96"/>
                                  <a:pt x="139" y="96"/>
                                </a:cubicBezTo>
                                <a:cubicBezTo>
                                  <a:pt x="139" y="96"/>
                                  <a:pt x="139" y="96"/>
                                  <a:pt x="139" y="96"/>
                                </a:cubicBezTo>
                                <a:close/>
                              </a:path>
                            </a:pathLst>
                          </a:custGeom>
                          <a:solidFill>
                            <a:srgbClr val="8ECF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 name="Freeform 42"/>
                        <wps:cNvSpPr>
                          <a:spLocks noEditPoints="1"/>
                        </wps:cNvSpPr>
                        <wps:spPr bwMode="auto">
                          <a:xfrm>
                            <a:off x="17694275" y="2187575"/>
                            <a:ext cx="911225" cy="915988"/>
                          </a:xfrm>
                          <a:custGeom>
                            <a:avLst/>
                            <a:gdLst>
                              <a:gd name="T0" fmla="*/ 106 w 243"/>
                              <a:gd name="T1" fmla="*/ 137 h 244"/>
                              <a:gd name="T2" fmla="*/ 102 w 243"/>
                              <a:gd name="T3" fmla="*/ 140 h 244"/>
                              <a:gd name="T4" fmla="*/ 145 w 243"/>
                              <a:gd name="T5" fmla="*/ 140 h 244"/>
                              <a:gd name="T6" fmla="*/ 62 w 243"/>
                              <a:gd name="T7" fmla="*/ 35 h 244"/>
                              <a:gd name="T8" fmla="*/ 163 w 243"/>
                              <a:gd name="T9" fmla="*/ 221 h 244"/>
                              <a:gd name="T10" fmla="*/ 210 w 243"/>
                              <a:gd name="T11" fmla="*/ 64 h 244"/>
                              <a:gd name="T12" fmla="*/ 213 w 243"/>
                              <a:gd name="T13" fmla="*/ 62 h 244"/>
                              <a:gd name="T14" fmla="*/ 80 w 243"/>
                              <a:gd name="T15" fmla="*/ 62 h 244"/>
                              <a:gd name="T16" fmla="*/ 149 w 243"/>
                              <a:gd name="T17" fmla="*/ 191 h 244"/>
                              <a:gd name="T18" fmla="*/ 182 w 243"/>
                              <a:gd name="T19" fmla="*/ 84 h 244"/>
                              <a:gd name="T20" fmla="*/ 186 w 243"/>
                              <a:gd name="T21" fmla="*/ 81 h 244"/>
                              <a:gd name="T22" fmla="*/ 48 w 243"/>
                              <a:gd name="T23" fmla="*/ 177 h 244"/>
                              <a:gd name="T24" fmla="*/ 52 w 243"/>
                              <a:gd name="T25" fmla="*/ 175 h 244"/>
                              <a:gd name="T26" fmla="*/ 189 w 243"/>
                              <a:gd name="T27" fmla="*/ 182 h 244"/>
                              <a:gd name="T28" fmla="*/ 159 w 243"/>
                              <a:gd name="T29" fmla="*/ 100 h 244"/>
                              <a:gd name="T30" fmla="*/ 137 w 243"/>
                              <a:gd name="T31" fmla="*/ 165 h 244"/>
                              <a:gd name="T32" fmla="*/ 102 w 243"/>
                              <a:gd name="T33" fmla="*/ 93 h 244"/>
                              <a:gd name="T34" fmla="*/ 158 w 243"/>
                              <a:gd name="T35" fmla="*/ 151 h 244"/>
                              <a:gd name="T36" fmla="*/ 90 w 243"/>
                              <a:gd name="T37" fmla="*/ 76 h 244"/>
                              <a:gd name="T38" fmla="*/ 142 w 243"/>
                              <a:gd name="T39" fmla="*/ 176 h 244"/>
                              <a:gd name="T40" fmla="*/ 168 w 243"/>
                              <a:gd name="T41" fmla="*/ 93 h 244"/>
                              <a:gd name="T42" fmla="*/ 172 w 243"/>
                              <a:gd name="T43" fmla="*/ 90 h 244"/>
                              <a:gd name="T44" fmla="*/ 163 w 243"/>
                              <a:gd name="T45" fmla="*/ 244 h 244"/>
                              <a:gd name="T46" fmla="*/ 125 w 243"/>
                              <a:gd name="T47" fmla="*/ 132 h 244"/>
                              <a:gd name="T48" fmla="*/ 131 w 243"/>
                              <a:gd name="T49" fmla="*/ 120 h 244"/>
                              <a:gd name="T50" fmla="*/ 144 w 243"/>
                              <a:gd name="T51" fmla="*/ 141 h 244"/>
                              <a:gd name="T52" fmla="*/ 220 w 243"/>
                              <a:gd name="T53" fmla="*/ 198 h 244"/>
                              <a:gd name="T54" fmla="*/ 184 w 243"/>
                              <a:gd name="T55" fmla="*/ 203 h 244"/>
                              <a:gd name="T56" fmla="*/ 189 w 243"/>
                              <a:gd name="T57" fmla="*/ 192 h 244"/>
                              <a:gd name="T58" fmla="*/ 177 w 243"/>
                              <a:gd name="T59" fmla="*/ 180 h 244"/>
                              <a:gd name="T60" fmla="*/ 156 w 243"/>
                              <a:gd name="T61" fmla="*/ 159 h 244"/>
                              <a:gd name="T62" fmla="*/ 156 w 243"/>
                              <a:gd name="T63" fmla="*/ 159 h 244"/>
                              <a:gd name="T64" fmla="*/ 127 w 243"/>
                              <a:gd name="T65" fmla="*/ 122 h 244"/>
                              <a:gd name="T66" fmla="*/ 126 w 243"/>
                              <a:gd name="T67" fmla="*/ 127 h 244"/>
                              <a:gd name="T68" fmla="*/ 138 w 243"/>
                              <a:gd name="T69" fmla="*/ 144 h 244"/>
                              <a:gd name="T70" fmla="*/ 133 w 243"/>
                              <a:gd name="T71" fmla="*/ 137 h 244"/>
                              <a:gd name="T72" fmla="*/ 153 w 243"/>
                              <a:gd name="T73" fmla="*/ 157 h 244"/>
                              <a:gd name="T74" fmla="*/ 139 w 243"/>
                              <a:gd name="T75" fmla="*/ 151 h 244"/>
                              <a:gd name="T76" fmla="*/ 147 w 243"/>
                              <a:gd name="T77" fmla="*/ 169 h 244"/>
                              <a:gd name="T78" fmla="*/ 147 w 243"/>
                              <a:gd name="T79" fmla="*/ 169 h 244"/>
                              <a:gd name="T80" fmla="*/ 164 w 243"/>
                              <a:gd name="T81" fmla="*/ 181 h 244"/>
                              <a:gd name="T82" fmla="*/ 153 w 243"/>
                              <a:gd name="T83" fmla="*/ 165 h 244"/>
                              <a:gd name="T84" fmla="*/ 154 w 243"/>
                              <a:gd name="T85" fmla="*/ 182 h 244"/>
                              <a:gd name="T86" fmla="*/ 155 w 243"/>
                              <a:gd name="T87" fmla="*/ 186 h 244"/>
                              <a:gd name="T88" fmla="*/ 164 w 243"/>
                              <a:gd name="T89" fmla="*/ 204 h 244"/>
                              <a:gd name="T90" fmla="*/ 180 w 243"/>
                              <a:gd name="T91" fmla="*/ 184 h 244"/>
                              <a:gd name="T92" fmla="*/ 164 w 243"/>
                              <a:gd name="T93" fmla="*/ 204 h 244"/>
                              <a:gd name="T94" fmla="*/ 178 w 243"/>
                              <a:gd name="T95" fmla="*/ 207 h 244"/>
                              <a:gd name="T96" fmla="*/ 171 w 243"/>
                              <a:gd name="T97" fmla="*/ 220 h 244"/>
                              <a:gd name="T98" fmla="*/ 182 w 243"/>
                              <a:gd name="T99" fmla="*/ 207 h 244"/>
                              <a:gd name="T100" fmla="*/ 206 w 243"/>
                              <a:gd name="T101" fmla="*/ 209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3" h="244">
                                <a:moveTo>
                                  <a:pt x="141" y="112"/>
                                </a:moveTo>
                                <a:cubicBezTo>
                                  <a:pt x="135" y="102"/>
                                  <a:pt x="121" y="100"/>
                                  <a:pt x="112" y="107"/>
                                </a:cubicBezTo>
                                <a:cubicBezTo>
                                  <a:pt x="102" y="114"/>
                                  <a:pt x="99" y="127"/>
                                  <a:pt x="106" y="137"/>
                                </a:cubicBezTo>
                                <a:cubicBezTo>
                                  <a:pt x="111" y="144"/>
                                  <a:pt x="120" y="147"/>
                                  <a:pt x="128" y="145"/>
                                </a:cubicBezTo>
                                <a:cubicBezTo>
                                  <a:pt x="130" y="150"/>
                                  <a:pt x="130" y="150"/>
                                  <a:pt x="130" y="150"/>
                                </a:cubicBezTo>
                                <a:cubicBezTo>
                                  <a:pt x="120" y="152"/>
                                  <a:pt x="108" y="149"/>
                                  <a:pt x="102" y="140"/>
                                </a:cubicBezTo>
                                <a:cubicBezTo>
                                  <a:pt x="94" y="128"/>
                                  <a:pt x="96" y="111"/>
                                  <a:pt x="109" y="103"/>
                                </a:cubicBezTo>
                                <a:cubicBezTo>
                                  <a:pt x="120" y="94"/>
                                  <a:pt x="137" y="98"/>
                                  <a:pt x="145" y="109"/>
                                </a:cubicBezTo>
                                <a:cubicBezTo>
                                  <a:pt x="152" y="119"/>
                                  <a:pt x="151" y="131"/>
                                  <a:pt x="145" y="140"/>
                                </a:cubicBezTo>
                                <a:cubicBezTo>
                                  <a:pt x="142" y="136"/>
                                  <a:pt x="142" y="136"/>
                                  <a:pt x="142" y="136"/>
                                </a:cubicBezTo>
                                <a:cubicBezTo>
                                  <a:pt x="146" y="129"/>
                                  <a:pt x="147" y="120"/>
                                  <a:pt x="141" y="112"/>
                                </a:cubicBezTo>
                                <a:close/>
                                <a:moveTo>
                                  <a:pt x="62" y="35"/>
                                </a:moveTo>
                                <a:cubicBezTo>
                                  <a:pt x="12" y="69"/>
                                  <a:pt x="0" y="138"/>
                                  <a:pt x="34" y="187"/>
                                </a:cubicBezTo>
                                <a:cubicBezTo>
                                  <a:pt x="64" y="229"/>
                                  <a:pt x="119" y="244"/>
                                  <a:pt x="165" y="225"/>
                                </a:cubicBezTo>
                                <a:cubicBezTo>
                                  <a:pt x="163" y="221"/>
                                  <a:pt x="163" y="221"/>
                                  <a:pt x="163" y="221"/>
                                </a:cubicBezTo>
                                <a:cubicBezTo>
                                  <a:pt x="119" y="238"/>
                                  <a:pt x="67" y="224"/>
                                  <a:pt x="38" y="184"/>
                                </a:cubicBezTo>
                                <a:cubicBezTo>
                                  <a:pt x="5" y="137"/>
                                  <a:pt x="17" y="72"/>
                                  <a:pt x="64" y="39"/>
                                </a:cubicBezTo>
                                <a:cubicBezTo>
                                  <a:pt x="112" y="6"/>
                                  <a:pt x="177" y="17"/>
                                  <a:pt x="210" y="64"/>
                                </a:cubicBezTo>
                                <a:cubicBezTo>
                                  <a:pt x="238" y="105"/>
                                  <a:pt x="233" y="158"/>
                                  <a:pt x="202" y="194"/>
                                </a:cubicBezTo>
                                <a:cubicBezTo>
                                  <a:pt x="206" y="197"/>
                                  <a:pt x="206" y="197"/>
                                  <a:pt x="206" y="197"/>
                                </a:cubicBezTo>
                                <a:cubicBezTo>
                                  <a:pt x="238" y="160"/>
                                  <a:pt x="243" y="104"/>
                                  <a:pt x="213" y="62"/>
                                </a:cubicBezTo>
                                <a:cubicBezTo>
                                  <a:pt x="179" y="12"/>
                                  <a:pt x="111" y="0"/>
                                  <a:pt x="62" y="35"/>
                                </a:cubicBezTo>
                                <a:close/>
                                <a:moveTo>
                                  <a:pt x="186" y="81"/>
                                </a:moveTo>
                                <a:cubicBezTo>
                                  <a:pt x="162" y="47"/>
                                  <a:pt x="115" y="38"/>
                                  <a:pt x="80" y="62"/>
                                </a:cubicBezTo>
                                <a:cubicBezTo>
                                  <a:pt x="46" y="86"/>
                                  <a:pt x="38" y="134"/>
                                  <a:pt x="62" y="168"/>
                                </a:cubicBezTo>
                                <a:cubicBezTo>
                                  <a:pt x="82" y="197"/>
                                  <a:pt x="119" y="207"/>
                                  <a:pt x="151" y="195"/>
                                </a:cubicBezTo>
                                <a:cubicBezTo>
                                  <a:pt x="149" y="191"/>
                                  <a:pt x="149" y="191"/>
                                  <a:pt x="149" y="191"/>
                                </a:cubicBezTo>
                                <a:cubicBezTo>
                                  <a:pt x="119" y="202"/>
                                  <a:pt x="85" y="192"/>
                                  <a:pt x="66" y="165"/>
                                </a:cubicBezTo>
                                <a:cubicBezTo>
                                  <a:pt x="43" y="133"/>
                                  <a:pt x="51" y="89"/>
                                  <a:pt x="83" y="66"/>
                                </a:cubicBezTo>
                                <a:cubicBezTo>
                                  <a:pt x="115" y="44"/>
                                  <a:pt x="160" y="51"/>
                                  <a:pt x="182" y="84"/>
                                </a:cubicBezTo>
                                <a:cubicBezTo>
                                  <a:pt x="201" y="111"/>
                                  <a:pt x="198" y="147"/>
                                  <a:pt x="178" y="171"/>
                                </a:cubicBezTo>
                                <a:cubicBezTo>
                                  <a:pt x="181" y="174"/>
                                  <a:pt x="181" y="174"/>
                                  <a:pt x="181" y="174"/>
                                </a:cubicBezTo>
                                <a:cubicBezTo>
                                  <a:pt x="203" y="148"/>
                                  <a:pt x="206" y="110"/>
                                  <a:pt x="186" y="81"/>
                                </a:cubicBezTo>
                                <a:close/>
                                <a:moveTo>
                                  <a:pt x="199" y="72"/>
                                </a:moveTo>
                                <a:cubicBezTo>
                                  <a:pt x="170" y="30"/>
                                  <a:pt x="112" y="20"/>
                                  <a:pt x="71" y="49"/>
                                </a:cubicBezTo>
                                <a:cubicBezTo>
                                  <a:pt x="29" y="78"/>
                                  <a:pt x="19" y="136"/>
                                  <a:pt x="48" y="177"/>
                                </a:cubicBezTo>
                                <a:cubicBezTo>
                                  <a:pt x="73" y="213"/>
                                  <a:pt x="119" y="225"/>
                                  <a:pt x="157" y="210"/>
                                </a:cubicBezTo>
                                <a:cubicBezTo>
                                  <a:pt x="155" y="206"/>
                                  <a:pt x="155" y="206"/>
                                  <a:pt x="155" y="206"/>
                                </a:cubicBezTo>
                                <a:cubicBezTo>
                                  <a:pt x="119" y="220"/>
                                  <a:pt x="75" y="208"/>
                                  <a:pt x="52" y="175"/>
                                </a:cubicBezTo>
                                <a:cubicBezTo>
                                  <a:pt x="24" y="135"/>
                                  <a:pt x="34" y="81"/>
                                  <a:pt x="74" y="53"/>
                                </a:cubicBezTo>
                                <a:cubicBezTo>
                                  <a:pt x="113" y="25"/>
                                  <a:pt x="168" y="35"/>
                                  <a:pt x="195" y="74"/>
                                </a:cubicBezTo>
                                <a:cubicBezTo>
                                  <a:pt x="219" y="108"/>
                                  <a:pt x="215" y="152"/>
                                  <a:pt x="189" y="182"/>
                                </a:cubicBezTo>
                                <a:cubicBezTo>
                                  <a:pt x="193" y="186"/>
                                  <a:pt x="193" y="186"/>
                                  <a:pt x="193" y="186"/>
                                </a:cubicBezTo>
                                <a:cubicBezTo>
                                  <a:pt x="220" y="154"/>
                                  <a:pt x="224" y="107"/>
                                  <a:pt x="199" y="72"/>
                                </a:cubicBezTo>
                                <a:close/>
                                <a:moveTo>
                                  <a:pt x="159" y="100"/>
                                </a:moveTo>
                                <a:cubicBezTo>
                                  <a:pt x="145" y="80"/>
                                  <a:pt x="119" y="75"/>
                                  <a:pt x="99" y="89"/>
                                </a:cubicBezTo>
                                <a:cubicBezTo>
                                  <a:pt x="79" y="103"/>
                                  <a:pt x="75" y="129"/>
                                  <a:pt x="88" y="149"/>
                                </a:cubicBezTo>
                                <a:cubicBezTo>
                                  <a:pt x="100" y="165"/>
                                  <a:pt x="120" y="171"/>
                                  <a:pt x="137" y="165"/>
                                </a:cubicBezTo>
                                <a:cubicBezTo>
                                  <a:pt x="135" y="161"/>
                                  <a:pt x="135" y="161"/>
                                  <a:pt x="135" y="161"/>
                                </a:cubicBezTo>
                                <a:cubicBezTo>
                                  <a:pt x="120" y="166"/>
                                  <a:pt x="102" y="160"/>
                                  <a:pt x="92" y="146"/>
                                </a:cubicBezTo>
                                <a:cubicBezTo>
                                  <a:pt x="80" y="129"/>
                                  <a:pt x="84" y="105"/>
                                  <a:pt x="102" y="93"/>
                                </a:cubicBezTo>
                                <a:cubicBezTo>
                                  <a:pt x="119" y="81"/>
                                  <a:pt x="143" y="85"/>
                                  <a:pt x="155" y="102"/>
                                </a:cubicBezTo>
                                <a:cubicBezTo>
                                  <a:pt x="165" y="117"/>
                                  <a:pt x="164" y="135"/>
                                  <a:pt x="154" y="148"/>
                                </a:cubicBezTo>
                                <a:cubicBezTo>
                                  <a:pt x="158" y="151"/>
                                  <a:pt x="158" y="151"/>
                                  <a:pt x="158" y="151"/>
                                </a:cubicBezTo>
                                <a:cubicBezTo>
                                  <a:pt x="169" y="137"/>
                                  <a:pt x="170" y="116"/>
                                  <a:pt x="159" y="100"/>
                                </a:cubicBezTo>
                                <a:close/>
                                <a:moveTo>
                                  <a:pt x="172" y="90"/>
                                </a:moveTo>
                                <a:cubicBezTo>
                                  <a:pt x="154" y="64"/>
                                  <a:pt x="117" y="57"/>
                                  <a:pt x="90" y="76"/>
                                </a:cubicBezTo>
                                <a:cubicBezTo>
                                  <a:pt x="63" y="95"/>
                                  <a:pt x="56" y="132"/>
                                  <a:pt x="75" y="158"/>
                                </a:cubicBezTo>
                                <a:cubicBezTo>
                                  <a:pt x="91" y="181"/>
                                  <a:pt x="119" y="189"/>
                                  <a:pt x="144" y="180"/>
                                </a:cubicBezTo>
                                <a:cubicBezTo>
                                  <a:pt x="142" y="176"/>
                                  <a:pt x="142" y="176"/>
                                  <a:pt x="142" y="176"/>
                                </a:cubicBezTo>
                                <a:cubicBezTo>
                                  <a:pt x="119" y="183"/>
                                  <a:pt x="93" y="176"/>
                                  <a:pt x="79" y="156"/>
                                </a:cubicBezTo>
                                <a:cubicBezTo>
                                  <a:pt x="62" y="131"/>
                                  <a:pt x="68" y="97"/>
                                  <a:pt x="93" y="80"/>
                                </a:cubicBezTo>
                                <a:cubicBezTo>
                                  <a:pt x="117" y="62"/>
                                  <a:pt x="151" y="68"/>
                                  <a:pt x="168" y="93"/>
                                </a:cubicBezTo>
                                <a:cubicBezTo>
                                  <a:pt x="183" y="114"/>
                                  <a:pt x="181" y="141"/>
                                  <a:pt x="165" y="159"/>
                                </a:cubicBezTo>
                                <a:cubicBezTo>
                                  <a:pt x="169" y="162"/>
                                  <a:pt x="169" y="162"/>
                                  <a:pt x="169" y="162"/>
                                </a:cubicBezTo>
                                <a:cubicBezTo>
                                  <a:pt x="186" y="142"/>
                                  <a:pt x="188" y="113"/>
                                  <a:pt x="172" y="90"/>
                                </a:cubicBezTo>
                                <a:close/>
                                <a:moveTo>
                                  <a:pt x="220" y="198"/>
                                </a:moveTo>
                                <a:cubicBezTo>
                                  <a:pt x="223" y="202"/>
                                  <a:pt x="223" y="202"/>
                                  <a:pt x="223" y="202"/>
                                </a:cubicBezTo>
                                <a:cubicBezTo>
                                  <a:pt x="163" y="244"/>
                                  <a:pt x="163" y="244"/>
                                  <a:pt x="163" y="244"/>
                                </a:cubicBezTo>
                                <a:cubicBezTo>
                                  <a:pt x="161" y="240"/>
                                  <a:pt x="161" y="240"/>
                                  <a:pt x="161" y="240"/>
                                </a:cubicBezTo>
                                <a:cubicBezTo>
                                  <a:pt x="171" y="233"/>
                                  <a:pt x="171" y="233"/>
                                  <a:pt x="171" y="233"/>
                                </a:cubicBezTo>
                                <a:cubicBezTo>
                                  <a:pt x="125" y="132"/>
                                  <a:pt x="125" y="132"/>
                                  <a:pt x="125" y="132"/>
                                </a:cubicBezTo>
                                <a:cubicBezTo>
                                  <a:pt x="122" y="132"/>
                                  <a:pt x="119" y="131"/>
                                  <a:pt x="118" y="129"/>
                                </a:cubicBezTo>
                                <a:cubicBezTo>
                                  <a:pt x="115" y="125"/>
                                  <a:pt x="116" y="120"/>
                                  <a:pt x="120" y="118"/>
                                </a:cubicBezTo>
                                <a:cubicBezTo>
                                  <a:pt x="123" y="115"/>
                                  <a:pt x="128" y="116"/>
                                  <a:pt x="131" y="120"/>
                                </a:cubicBezTo>
                                <a:cubicBezTo>
                                  <a:pt x="132" y="122"/>
                                  <a:pt x="132" y="125"/>
                                  <a:pt x="131" y="128"/>
                                </a:cubicBezTo>
                                <a:cubicBezTo>
                                  <a:pt x="144" y="140"/>
                                  <a:pt x="144" y="140"/>
                                  <a:pt x="144" y="140"/>
                                </a:cubicBezTo>
                                <a:cubicBezTo>
                                  <a:pt x="144" y="141"/>
                                  <a:pt x="144" y="141"/>
                                  <a:pt x="144" y="141"/>
                                </a:cubicBezTo>
                                <a:cubicBezTo>
                                  <a:pt x="144" y="141"/>
                                  <a:pt x="144" y="141"/>
                                  <a:pt x="144" y="141"/>
                                </a:cubicBezTo>
                                <a:cubicBezTo>
                                  <a:pt x="210" y="206"/>
                                  <a:pt x="210" y="206"/>
                                  <a:pt x="210" y="206"/>
                                </a:cubicBezTo>
                                <a:cubicBezTo>
                                  <a:pt x="220" y="198"/>
                                  <a:pt x="220" y="198"/>
                                  <a:pt x="220" y="198"/>
                                </a:cubicBezTo>
                                <a:cubicBezTo>
                                  <a:pt x="220" y="198"/>
                                  <a:pt x="220" y="198"/>
                                  <a:pt x="220" y="198"/>
                                </a:cubicBezTo>
                                <a:close/>
                                <a:moveTo>
                                  <a:pt x="189" y="192"/>
                                </a:moveTo>
                                <a:cubicBezTo>
                                  <a:pt x="184" y="203"/>
                                  <a:pt x="184" y="203"/>
                                  <a:pt x="184" y="203"/>
                                </a:cubicBezTo>
                                <a:cubicBezTo>
                                  <a:pt x="198" y="201"/>
                                  <a:pt x="198" y="201"/>
                                  <a:pt x="198" y="201"/>
                                </a:cubicBezTo>
                                <a:cubicBezTo>
                                  <a:pt x="189" y="192"/>
                                  <a:pt x="189" y="192"/>
                                  <a:pt x="189" y="192"/>
                                </a:cubicBezTo>
                                <a:cubicBezTo>
                                  <a:pt x="189" y="192"/>
                                  <a:pt x="189" y="192"/>
                                  <a:pt x="189" y="192"/>
                                </a:cubicBezTo>
                                <a:close/>
                                <a:moveTo>
                                  <a:pt x="171" y="175"/>
                                </a:moveTo>
                                <a:cubicBezTo>
                                  <a:pt x="168" y="181"/>
                                  <a:pt x="168" y="181"/>
                                  <a:pt x="168" y="181"/>
                                </a:cubicBezTo>
                                <a:cubicBezTo>
                                  <a:pt x="177" y="180"/>
                                  <a:pt x="177" y="180"/>
                                  <a:pt x="177" y="180"/>
                                </a:cubicBezTo>
                                <a:cubicBezTo>
                                  <a:pt x="171" y="175"/>
                                  <a:pt x="171" y="175"/>
                                  <a:pt x="171" y="175"/>
                                </a:cubicBezTo>
                                <a:cubicBezTo>
                                  <a:pt x="171" y="175"/>
                                  <a:pt x="171" y="175"/>
                                  <a:pt x="171" y="175"/>
                                </a:cubicBezTo>
                                <a:close/>
                                <a:moveTo>
                                  <a:pt x="156" y="159"/>
                                </a:moveTo>
                                <a:cubicBezTo>
                                  <a:pt x="155" y="162"/>
                                  <a:pt x="155" y="162"/>
                                  <a:pt x="155" y="162"/>
                                </a:cubicBezTo>
                                <a:cubicBezTo>
                                  <a:pt x="158" y="161"/>
                                  <a:pt x="158" y="161"/>
                                  <a:pt x="158" y="161"/>
                                </a:cubicBezTo>
                                <a:cubicBezTo>
                                  <a:pt x="156" y="159"/>
                                  <a:pt x="156" y="159"/>
                                  <a:pt x="156" y="159"/>
                                </a:cubicBezTo>
                                <a:cubicBezTo>
                                  <a:pt x="156" y="159"/>
                                  <a:pt x="156" y="159"/>
                                  <a:pt x="156" y="159"/>
                                </a:cubicBezTo>
                                <a:close/>
                                <a:moveTo>
                                  <a:pt x="126" y="127"/>
                                </a:moveTo>
                                <a:cubicBezTo>
                                  <a:pt x="128" y="126"/>
                                  <a:pt x="129" y="124"/>
                                  <a:pt x="127" y="122"/>
                                </a:cubicBezTo>
                                <a:cubicBezTo>
                                  <a:pt x="126" y="120"/>
                                  <a:pt x="124" y="120"/>
                                  <a:pt x="122" y="121"/>
                                </a:cubicBezTo>
                                <a:cubicBezTo>
                                  <a:pt x="120" y="122"/>
                                  <a:pt x="119" y="125"/>
                                  <a:pt x="121" y="127"/>
                                </a:cubicBezTo>
                                <a:cubicBezTo>
                                  <a:pt x="122" y="128"/>
                                  <a:pt x="125" y="129"/>
                                  <a:pt x="126" y="127"/>
                                </a:cubicBezTo>
                                <a:close/>
                                <a:moveTo>
                                  <a:pt x="133" y="137"/>
                                </a:moveTo>
                                <a:cubicBezTo>
                                  <a:pt x="136" y="145"/>
                                  <a:pt x="136" y="145"/>
                                  <a:pt x="136" y="145"/>
                                </a:cubicBezTo>
                                <a:cubicBezTo>
                                  <a:pt x="138" y="144"/>
                                  <a:pt x="138" y="144"/>
                                  <a:pt x="138" y="144"/>
                                </a:cubicBezTo>
                                <a:cubicBezTo>
                                  <a:pt x="139" y="143"/>
                                  <a:pt x="139" y="143"/>
                                  <a:pt x="139" y="143"/>
                                </a:cubicBezTo>
                                <a:cubicBezTo>
                                  <a:pt x="133" y="137"/>
                                  <a:pt x="133" y="137"/>
                                  <a:pt x="133" y="137"/>
                                </a:cubicBezTo>
                                <a:cubicBezTo>
                                  <a:pt x="133" y="137"/>
                                  <a:pt x="133" y="137"/>
                                  <a:pt x="133" y="137"/>
                                </a:cubicBezTo>
                                <a:close/>
                                <a:moveTo>
                                  <a:pt x="145" y="162"/>
                                </a:moveTo>
                                <a:cubicBezTo>
                                  <a:pt x="151" y="162"/>
                                  <a:pt x="151" y="162"/>
                                  <a:pt x="151" y="162"/>
                                </a:cubicBezTo>
                                <a:cubicBezTo>
                                  <a:pt x="153" y="157"/>
                                  <a:pt x="153" y="157"/>
                                  <a:pt x="153" y="157"/>
                                </a:cubicBezTo>
                                <a:cubicBezTo>
                                  <a:pt x="144" y="148"/>
                                  <a:pt x="144" y="148"/>
                                  <a:pt x="144" y="148"/>
                                </a:cubicBezTo>
                                <a:cubicBezTo>
                                  <a:pt x="141" y="148"/>
                                  <a:pt x="141" y="148"/>
                                  <a:pt x="141" y="148"/>
                                </a:cubicBezTo>
                                <a:cubicBezTo>
                                  <a:pt x="139" y="151"/>
                                  <a:pt x="139" y="151"/>
                                  <a:pt x="139" y="151"/>
                                </a:cubicBezTo>
                                <a:cubicBezTo>
                                  <a:pt x="145" y="162"/>
                                  <a:pt x="145" y="162"/>
                                  <a:pt x="145" y="162"/>
                                </a:cubicBezTo>
                                <a:cubicBezTo>
                                  <a:pt x="145" y="162"/>
                                  <a:pt x="145" y="162"/>
                                  <a:pt x="145" y="162"/>
                                </a:cubicBezTo>
                                <a:close/>
                                <a:moveTo>
                                  <a:pt x="147" y="169"/>
                                </a:moveTo>
                                <a:cubicBezTo>
                                  <a:pt x="149" y="166"/>
                                  <a:pt x="149" y="166"/>
                                  <a:pt x="149" y="166"/>
                                </a:cubicBezTo>
                                <a:cubicBezTo>
                                  <a:pt x="146" y="166"/>
                                  <a:pt x="146" y="166"/>
                                  <a:pt x="146" y="166"/>
                                </a:cubicBezTo>
                                <a:cubicBezTo>
                                  <a:pt x="147" y="169"/>
                                  <a:pt x="147" y="169"/>
                                  <a:pt x="147" y="169"/>
                                </a:cubicBezTo>
                                <a:cubicBezTo>
                                  <a:pt x="147" y="169"/>
                                  <a:pt x="147" y="169"/>
                                  <a:pt x="147" y="169"/>
                                </a:cubicBezTo>
                                <a:close/>
                                <a:moveTo>
                                  <a:pt x="154" y="182"/>
                                </a:moveTo>
                                <a:cubicBezTo>
                                  <a:pt x="164" y="181"/>
                                  <a:pt x="164" y="181"/>
                                  <a:pt x="164" y="181"/>
                                </a:cubicBezTo>
                                <a:cubicBezTo>
                                  <a:pt x="169" y="172"/>
                                  <a:pt x="169" y="172"/>
                                  <a:pt x="169" y="172"/>
                                </a:cubicBezTo>
                                <a:cubicBezTo>
                                  <a:pt x="161" y="165"/>
                                  <a:pt x="161" y="165"/>
                                  <a:pt x="161" y="165"/>
                                </a:cubicBezTo>
                                <a:cubicBezTo>
                                  <a:pt x="153" y="165"/>
                                  <a:pt x="153" y="165"/>
                                  <a:pt x="153" y="165"/>
                                </a:cubicBezTo>
                                <a:cubicBezTo>
                                  <a:pt x="149" y="173"/>
                                  <a:pt x="149" y="173"/>
                                  <a:pt x="149" y="173"/>
                                </a:cubicBezTo>
                                <a:cubicBezTo>
                                  <a:pt x="154" y="182"/>
                                  <a:pt x="154" y="182"/>
                                  <a:pt x="154" y="182"/>
                                </a:cubicBezTo>
                                <a:cubicBezTo>
                                  <a:pt x="154" y="182"/>
                                  <a:pt x="154" y="182"/>
                                  <a:pt x="154" y="182"/>
                                </a:cubicBezTo>
                                <a:close/>
                                <a:moveTo>
                                  <a:pt x="159" y="193"/>
                                </a:moveTo>
                                <a:cubicBezTo>
                                  <a:pt x="163" y="185"/>
                                  <a:pt x="163" y="185"/>
                                  <a:pt x="163" y="185"/>
                                </a:cubicBezTo>
                                <a:cubicBezTo>
                                  <a:pt x="155" y="186"/>
                                  <a:pt x="155" y="186"/>
                                  <a:pt x="155" y="186"/>
                                </a:cubicBezTo>
                                <a:cubicBezTo>
                                  <a:pt x="159" y="193"/>
                                  <a:pt x="159" y="193"/>
                                  <a:pt x="159" y="193"/>
                                </a:cubicBezTo>
                                <a:cubicBezTo>
                                  <a:pt x="159" y="193"/>
                                  <a:pt x="159" y="193"/>
                                  <a:pt x="159" y="193"/>
                                </a:cubicBezTo>
                                <a:close/>
                                <a:moveTo>
                                  <a:pt x="164" y="204"/>
                                </a:moveTo>
                                <a:cubicBezTo>
                                  <a:pt x="179" y="203"/>
                                  <a:pt x="179" y="203"/>
                                  <a:pt x="179" y="203"/>
                                </a:cubicBezTo>
                                <a:cubicBezTo>
                                  <a:pt x="186" y="189"/>
                                  <a:pt x="186" y="189"/>
                                  <a:pt x="186" y="189"/>
                                </a:cubicBezTo>
                                <a:cubicBezTo>
                                  <a:pt x="180" y="184"/>
                                  <a:pt x="180" y="184"/>
                                  <a:pt x="180" y="184"/>
                                </a:cubicBezTo>
                                <a:cubicBezTo>
                                  <a:pt x="167" y="185"/>
                                  <a:pt x="167" y="185"/>
                                  <a:pt x="167" y="185"/>
                                </a:cubicBezTo>
                                <a:cubicBezTo>
                                  <a:pt x="161" y="197"/>
                                  <a:pt x="161" y="197"/>
                                  <a:pt x="161" y="197"/>
                                </a:cubicBezTo>
                                <a:cubicBezTo>
                                  <a:pt x="164" y="204"/>
                                  <a:pt x="164" y="204"/>
                                  <a:pt x="164" y="204"/>
                                </a:cubicBezTo>
                                <a:cubicBezTo>
                                  <a:pt x="164" y="204"/>
                                  <a:pt x="164" y="204"/>
                                  <a:pt x="164" y="204"/>
                                </a:cubicBezTo>
                                <a:close/>
                                <a:moveTo>
                                  <a:pt x="171" y="220"/>
                                </a:moveTo>
                                <a:cubicBezTo>
                                  <a:pt x="178" y="207"/>
                                  <a:pt x="178" y="207"/>
                                  <a:pt x="178" y="207"/>
                                </a:cubicBezTo>
                                <a:cubicBezTo>
                                  <a:pt x="165" y="208"/>
                                  <a:pt x="165" y="208"/>
                                  <a:pt x="165" y="208"/>
                                </a:cubicBezTo>
                                <a:cubicBezTo>
                                  <a:pt x="171" y="220"/>
                                  <a:pt x="171" y="220"/>
                                  <a:pt x="171" y="220"/>
                                </a:cubicBezTo>
                                <a:cubicBezTo>
                                  <a:pt x="171" y="220"/>
                                  <a:pt x="171" y="220"/>
                                  <a:pt x="171" y="220"/>
                                </a:cubicBezTo>
                                <a:close/>
                                <a:moveTo>
                                  <a:pt x="206" y="209"/>
                                </a:moveTo>
                                <a:cubicBezTo>
                                  <a:pt x="202" y="204"/>
                                  <a:pt x="202" y="204"/>
                                  <a:pt x="202" y="204"/>
                                </a:cubicBezTo>
                                <a:cubicBezTo>
                                  <a:pt x="182" y="207"/>
                                  <a:pt x="182" y="207"/>
                                  <a:pt x="182" y="207"/>
                                </a:cubicBezTo>
                                <a:cubicBezTo>
                                  <a:pt x="173" y="225"/>
                                  <a:pt x="173" y="225"/>
                                  <a:pt x="173" y="225"/>
                                </a:cubicBezTo>
                                <a:cubicBezTo>
                                  <a:pt x="175" y="230"/>
                                  <a:pt x="175" y="230"/>
                                  <a:pt x="175" y="230"/>
                                </a:cubicBezTo>
                                <a:cubicBezTo>
                                  <a:pt x="206" y="209"/>
                                  <a:pt x="206" y="209"/>
                                  <a:pt x="206" y="209"/>
                                </a:cubicBezTo>
                                <a:cubicBezTo>
                                  <a:pt x="206" y="209"/>
                                  <a:pt x="206" y="209"/>
                                  <a:pt x="206" y="209"/>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 name="Freeform 43"/>
                        <wps:cNvSpPr>
                          <a:spLocks noEditPoints="1"/>
                        </wps:cNvSpPr>
                        <wps:spPr bwMode="auto">
                          <a:xfrm>
                            <a:off x="17300575" y="3351213"/>
                            <a:ext cx="738188" cy="742950"/>
                          </a:xfrm>
                          <a:custGeom>
                            <a:avLst/>
                            <a:gdLst>
                              <a:gd name="T0" fmla="*/ 110 w 197"/>
                              <a:gd name="T1" fmla="*/ 171 h 198"/>
                              <a:gd name="T2" fmla="*/ 114 w 197"/>
                              <a:gd name="T3" fmla="*/ 184 h 198"/>
                              <a:gd name="T4" fmla="*/ 111 w 197"/>
                              <a:gd name="T5" fmla="*/ 186 h 198"/>
                              <a:gd name="T6" fmla="*/ 61 w 197"/>
                              <a:gd name="T7" fmla="*/ 178 h 198"/>
                              <a:gd name="T8" fmla="*/ 69 w 197"/>
                              <a:gd name="T9" fmla="*/ 127 h 198"/>
                              <a:gd name="T10" fmla="*/ 72 w 197"/>
                              <a:gd name="T11" fmla="*/ 125 h 198"/>
                              <a:gd name="T12" fmla="*/ 84 w 197"/>
                              <a:gd name="T13" fmla="*/ 134 h 198"/>
                              <a:gd name="T14" fmla="*/ 110 w 197"/>
                              <a:gd name="T15" fmla="*/ 171 h 198"/>
                              <a:gd name="T16" fmla="*/ 136 w 197"/>
                              <a:gd name="T17" fmla="*/ 80 h 198"/>
                              <a:gd name="T18" fmla="*/ 133 w 197"/>
                              <a:gd name="T19" fmla="*/ 82 h 198"/>
                              <a:gd name="T20" fmla="*/ 138 w 197"/>
                              <a:gd name="T21" fmla="*/ 97 h 198"/>
                              <a:gd name="T22" fmla="*/ 163 w 197"/>
                              <a:gd name="T23" fmla="*/ 133 h 198"/>
                              <a:gd name="T24" fmla="*/ 175 w 197"/>
                              <a:gd name="T25" fmla="*/ 142 h 198"/>
                              <a:gd name="T26" fmla="*/ 177 w 197"/>
                              <a:gd name="T27" fmla="*/ 140 h 198"/>
                              <a:gd name="T28" fmla="*/ 186 w 197"/>
                              <a:gd name="T29" fmla="*/ 90 h 198"/>
                              <a:gd name="T30" fmla="*/ 136 w 197"/>
                              <a:gd name="T31" fmla="*/ 80 h 198"/>
                              <a:gd name="T32" fmla="*/ 58 w 197"/>
                              <a:gd name="T33" fmla="*/ 132 h 198"/>
                              <a:gd name="T34" fmla="*/ 41 w 197"/>
                              <a:gd name="T35" fmla="*/ 113 h 198"/>
                              <a:gd name="T36" fmla="*/ 57 w 197"/>
                              <a:gd name="T37" fmla="*/ 39 h 198"/>
                              <a:gd name="T38" fmla="*/ 133 w 197"/>
                              <a:gd name="T39" fmla="*/ 49 h 198"/>
                              <a:gd name="T40" fmla="*/ 145 w 197"/>
                              <a:gd name="T41" fmla="*/ 72 h 198"/>
                              <a:gd name="T42" fmla="*/ 160 w 197"/>
                              <a:gd name="T43" fmla="*/ 70 h 198"/>
                              <a:gd name="T44" fmla="*/ 146 w 197"/>
                              <a:gd name="T45" fmla="*/ 39 h 198"/>
                              <a:gd name="T46" fmla="*/ 48 w 197"/>
                              <a:gd name="T47" fmla="*/ 25 h 198"/>
                              <a:gd name="T48" fmla="*/ 27 w 197"/>
                              <a:gd name="T49" fmla="*/ 123 h 198"/>
                              <a:gd name="T50" fmla="*/ 52 w 197"/>
                              <a:gd name="T51" fmla="*/ 146 h 198"/>
                              <a:gd name="T52" fmla="*/ 58 w 197"/>
                              <a:gd name="T53" fmla="*/ 132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97" h="198">
                                <a:moveTo>
                                  <a:pt x="110" y="171"/>
                                </a:moveTo>
                                <a:cubicBezTo>
                                  <a:pt x="114" y="177"/>
                                  <a:pt x="115" y="182"/>
                                  <a:pt x="114" y="184"/>
                                </a:cubicBezTo>
                                <a:cubicBezTo>
                                  <a:pt x="111" y="186"/>
                                  <a:pt x="111" y="186"/>
                                  <a:pt x="111" y="186"/>
                                </a:cubicBezTo>
                                <a:cubicBezTo>
                                  <a:pt x="95" y="198"/>
                                  <a:pt x="72" y="193"/>
                                  <a:pt x="61" y="178"/>
                                </a:cubicBezTo>
                                <a:cubicBezTo>
                                  <a:pt x="50" y="161"/>
                                  <a:pt x="53" y="138"/>
                                  <a:pt x="69" y="127"/>
                                </a:cubicBezTo>
                                <a:cubicBezTo>
                                  <a:pt x="72" y="125"/>
                                  <a:pt x="72" y="125"/>
                                  <a:pt x="72" y="125"/>
                                </a:cubicBezTo>
                                <a:cubicBezTo>
                                  <a:pt x="75" y="124"/>
                                  <a:pt x="80" y="128"/>
                                  <a:pt x="84" y="134"/>
                                </a:cubicBezTo>
                                <a:cubicBezTo>
                                  <a:pt x="110" y="171"/>
                                  <a:pt x="110" y="171"/>
                                  <a:pt x="110" y="171"/>
                                </a:cubicBezTo>
                                <a:moveTo>
                                  <a:pt x="136" y="80"/>
                                </a:moveTo>
                                <a:cubicBezTo>
                                  <a:pt x="133" y="82"/>
                                  <a:pt x="133" y="82"/>
                                  <a:pt x="133" y="82"/>
                                </a:cubicBezTo>
                                <a:cubicBezTo>
                                  <a:pt x="132" y="85"/>
                                  <a:pt x="133" y="90"/>
                                  <a:pt x="138" y="97"/>
                                </a:cubicBezTo>
                                <a:cubicBezTo>
                                  <a:pt x="163" y="133"/>
                                  <a:pt x="163" y="133"/>
                                  <a:pt x="163" y="133"/>
                                </a:cubicBezTo>
                                <a:cubicBezTo>
                                  <a:pt x="168" y="140"/>
                                  <a:pt x="172" y="142"/>
                                  <a:pt x="175" y="142"/>
                                </a:cubicBezTo>
                                <a:cubicBezTo>
                                  <a:pt x="177" y="140"/>
                                  <a:pt x="177" y="140"/>
                                  <a:pt x="177" y="140"/>
                                </a:cubicBezTo>
                                <a:cubicBezTo>
                                  <a:pt x="194" y="128"/>
                                  <a:pt x="197" y="106"/>
                                  <a:pt x="186" y="90"/>
                                </a:cubicBezTo>
                                <a:cubicBezTo>
                                  <a:pt x="175" y="74"/>
                                  <a:pt x="152" y="69"/>
                                  <a:pt x="136" y="80"/>
                                </a:cubicBezTo>
                                <a:moveTo>
                                  <a:pt x="58" y="132"/>
                                </a:moveTo>
                                <a:cubicBezTo>
                                  <a:pt x="52" y="127"/>
                                  <a:pt x="46" y="120"/>
                                  <a:pt x="41" y="113"/>
                                </a:cubicBezTo>
                                <a:cubicBezTo>
                                  <a:pt x="20" y="84"/>
                                  <a:pt x="31" y="57"/>
                                  <a:pt x="57" y="39"/>
                                </a:cubicBezTo>
                                <a:cubicBezTo>
                                  <a:pt x="83" y="21"/>
                                  <a:pt x="112" y="19"/>
                                  <a:pt x="133" y="49"/>
                                </a:cubicBezTo>
                                <a:cubicBezTo>
                                  <a:pt x="138" y="56"/>
                                  <a:pt x="142" y="64"/>
                                  <a:pt x="145" y="72"/>
                                </a:cubicBezTo>
                                <a:cubicBezTo>
                                  <a:pt x="150" y="71"/>
                                  <a:pt x="155" y="69"/>
                                  <a:pt x="160" y="70"/>
                                </a:cubicBezTo>
                                <a:cubicBezTo>
                                  <a:pt x="158" y="59"/>
                                  <a:pt x="153" y="48"/>
                                  <a:pt x="146" y="39"/>
                                </a:cubicBezTo>
                                <a:cubicBezTo>
                                  <a:pt x="119" y="0"/>
                                  <a:pt x="77" y="4"/>
                                  <a:pt x="48" y="25"/>
                                </a:cubicBezTo>
                                <a:cubicBezTo>
                                  <a:pt x="18" y="46"/>
                                  <a:pt x="0" y="84"/>
                                  <a:pt x="27" y="123"/>
                                </a:cubicBezTo>
                                <a:cubicBezTo>
                                  <a:pt x="33" y="132"/>
                                  <a:pt x="42" y="141"/>
                                  <a:pt x="52" y="146"/>
                                </a:cubicBezTo>
                                <a:cubicBezTo>
                                  <a:pt x="52" y="142"/>
                                  <a:pt x="56" y="136"/>
                                  <a:pt x="58" y="13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 name="Freeform 44"/>
                        <wps:cNvSpPr>
                          <a:spLocks noEditPoints="1"/>
                        </wps:cNvSpPr>
                        <wps:spPr bwMode="auto">
                          <a:xfrm>
                            <a:off x="18197513" y="3294063"/>
                            <a:ext cx="831850" cy="830263"/>
                          </a:xfrm>
                          <a:custGeom>
                            <a:avLst/>
                            <a:gdLst>
                              <a:gd name="T0" fmla="*/ 119 w 222"/>
                              <a:gd name="T1" fmla="*/ 121 h 221"/>
                              <a:gd name="T2" fmla="*/ 100 w 222"/>
                              <a:gd name="T3" fmla="*/ 118 h 221"/>
                              <a:gd name="T4" fmla="*/ 104 w 222"/>
                              <a:gd name="T5" fmla="*/ 100 h 221"/>
                              <a:gd name="T6" fmla="*/ 122 w 222"/>
                              <a:gd name="T7" fmla="*/ 103 h 221"/>
                              <a:gd name="T8" fmla="*/ 119 w 222"/>
                              <a:gd name="T9" fmla="*/ 121 h 221"/>
                              <a:gd name="T10" fmla="*/ 191 w 222"/>
                              <a:gd name="T11" fmla="*/ 55 h 221"/>
                              <a:gd name="T12" fmla="*/ 167 w 222"/>
                              <a:gd name="T13" fmla="*/ 190 h 221"/>
                              <a:gd name="T14" fmla="*/ 31 w 222"/>
                              <a:gd name="T15" fmla="*/ 166 h 221"/>
                              <a:gd name="T16" fmla="*/ 55 w 222"/>
                              <a:gd name="T17" fmla="*/ 31 h 221"/>
                              <a:gd name="T18" fmla="*/ 191 w 222"/>
                              <a:gd name="T19" fmla="*/ 55 h 221"/>
                              <a:gd name="T20" fmla="*/ 178 w 222"/>
                              <a:gd name="T21" fmla="*/ 64 h 221"/>
                              <a:gd name="T22" fmla="*/ 64 w 222"/>
                              <a:gd name="T23" fmla="*/ 43 h 221"/>
                              <a:gd name="T24" fmla="*/ 44 w 222"/>
                              <a:gd name="T25" fmla="*/ 157 h 221"/>
                              <a:gd name="T26" fmla="*/ 158 w 222"/>
                              <a:gd name="T27" fmla="*/ 177 h 221"/>
                              <a:gd name="T28" fmla="*/ 178 w 222"/>
                              <a:gd name="T29" fmla="*/ 64 h 221"/>
                              <a:gd name="T30" fmla="*/ 170 w 222"/>
                              <a:gd name="T31" fmla="*/ 69 h 221"/>
                              <a:gd name="T32" fmla="*/ 105 w 222"/>
                              <a:gd name="T33" fmla="*/ 39 h 221"/>
                              <a:gd name="T34" fmla="*/ 109 w 222"/>
                              <a:gd name="T35" fmla="*/ 89 h 221"/>
                              <a:gd name="T36" fmla="*/ 129 w 222"/>
                              <a:gd name="T37" fmla="*/ 98 h 221"/>
                              <a:gd name="T38" fmla="*/ 170 w 222"/>
                              <a:gd name="T39" fmla="*/ 69 h 221"/>
                              <a:gd name="T40" fmla="*/ 170 w 222"/>
                              <a:gd name="T41" fmla="*/ 69 h 221"/>
                              <a:gd name="T42" fmla="*/ 131 w 222"/>
                              <a:gd name="T43" fmla="*/ 120 h 221"/>
                              <a:gd name="T44" fmla="*/ 124 w 222"/>
                              <a:gd name="T45" fmla="*/ 128 h 221"/>
                              <a:gd name="T46" fmla="*/ 113 w 222"/>
                              <a:gd name="T47" fmla="*/ 132 h 221"/>
                              <a:gd name="T48" fmla="*/ 117 w 222"/>
                              <a:gd name="T49" fmla="*/ 182 h 221"/>
                              <a:gd name="T50" fmla="*/ 152 w 222"/>
                              <a:gd name="T51" fmla="*/ 169 h 221"/>
                              <a:gd name="T52" fmla="*/ 176 w 222"/>
                              <a:gd name="T53" fmla="*/ 141 h 221"/>
                              <a:gd name="T54" fmla="*/ 131 w 222"/>
                              <a:gd name="T55" fmla="*/ 120 h 221"/>
                              <a:gd name="T56" fmla="*/ 93 w 222"/>
                              <a:gd name="T57" fmla="*/ 123 h 221"/>
                              <a:gd name="T58" fmla="*/ 91 w 222"/>
                              <a:gd name="T59" fmla="*/ 102 h 221"/>
                              <a:gd name="T60" fmla="*/ 46 w 222"/>
                              <a:gd name="T61" fmla="*/ 81 h 221"/>
                              <a:gd name="T62" fmla="*/ 52 w 222"/>
                              <a:gd name="T63" fmla="*/ 152 h 221"/>
                              <a:gd name="T64" fmla="*/ 52 w 222"/>
                              <a:gd name="T65" fmla="*/ 152 h 221"/>
                              <a:gd name="T66" fmla="*/ 93 w 222"/>
                              <a:gd name="T67" fmla="*/ 123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2" h="221">
                                <a:moveTo>
                                  <a:pt x="119" y="121"/>
                                </a:moveTo>
                                <a:cubicBezTo>
                                  <a:pt x="113" y="125"/>
                                  <a:pt x="105" y="124"/>
                                  <a:pt x="100" y="118"/>
                                </a:cubicBezTo>
                                <a:cubicBezTo>
                                  <a:pt x="96" y="112"/>
                                  <a:pt x="98" y="104"/>
                                  <a:pt x="104" y="100"/>
                                </a:cubicBezTo>
                                <a:cubicBezTo>
                                  <a:pt x="109" y="96"/>
                                  <a:pt x="118" y="97"/>
                                  <a:pt x="122" y="103"/>
                                </a:cubicBezTo>
                                <a:cubicBezTo>
                                  <a:pt x="126" y="109"/>
                                  <a:pt x="124" y="117"/>
                                  <a:pt x="119" y="121"/>
                                </a:cubicBezTo>
                                <a:close/>
                                <a:moveTo>
                                  <a:pt x="191" y="55"/>
                                </a:moveTo>
                                <a:cubicBezTo>
                                  <a:pt x="222" y="99"/>
                                  <a:pt x="211" y="160"/>
                                  <a:pt x="167" y="190"/>
                                </a:cubicBezTo>
                                <a:cubicBezTo>
                                  <a:pt x="123" y="221"/>
                                  <a:pt x="62" y="210"/>
                                  <a:pt x="31" y="166"/>
                                </a:cubicBezTo>
                                <a:cubicBezTo>
                                  <a:pt x="0" y="122"/>
                                  <a:pt x="11" y="62"/>
                                  <a:pt x="55" y="31"/>
                                </a:cubicBezTo>
                                <a:cubicBezTo>
                                  <a:pt x="99" y="0"/>
                                  <a:pt x="160" y="10"/>
                                  <a:pt x="191" y="55"/>
                                </a:cubicBezTo>
                                <a:close/>
                                <a:moveTo>
                                  <a:pt x="178" y="64"/>
                                </a:moveTo>
                                <a:cubicBezTo>
                                  <a:pt x="152" y="27"/>
                                  <a:pt x="101" y="18"/>
                                  <a:pt x="64" y="43"/>
                                </a:cubicBezTo>
                                <a:cubicBezTo>
                                  <a:pt x="27" y="69"/>
                                  <a:pt x="18" y="120"/>
                                  <a:pt x="44" y="157"/>
                                </a:cubicBezTo>
                                <a:cubicBezTo>
                                  <a:pt x="70" y="194"/>
                                  <a:pt x="121" y="203"/>
                                  <a:pt x="158" y="177"/>
                                </a:cubicBezTo>
                                <a:cubicBezTo>
                                  <a:pt x="194" y="152"/>
                                  <a:pt x="203" y="100"/>
                                  <a:pt x="178" y="64"/>
                                </a:cubicBezTo>
                                <a:close/>
                                <a:moveTo>
                                  <a:pt x="170" y="69"/>
                                </a:moveTo>
                                <a:cubicBezTo>
                                  <a:pt x="155" y="48"/>
                                  <a:pt x="130" y="37"/>
                                  <a:pt x="105" y="39"/>
                                </a:cubicBezTo>
                                <a:cubicBezTo>
                                  <a:pt x="109" y="89"/>
                                  <a:pt x="109" y="89"/>
                                  <a:pt x="109" y="89"/>
                                </a:cubicBezTo>
                                <a:cubicBezTo>
                                  <a:pt x="117" y="88"/>
                                  <a:pt x="124" y="91"/>
                                  <a:pt x="129" y="98"/>
                                </a:cubicBezTo>
                                <a:cubicBezTo>
                                  <a:pt x="170" y="69"/>
                                  <a:pt x="170" y="69"/>
                                  <a:pt x="170" y="69"/>
                                </a:cubicBezTo>
                                <a:cubicBezTo>
                                  <a:pt x="170" y="69"/>
                                  <a:pt x="170" y="69"/>
                                  <a:pt x="170" y="69"/>
                                </a:cubicBezTo>
                                <a:close/>
                                <a:moveTo>
                                  <a:pt x="131" y="120"/>
                                </a:moveTo>
                                <a:cubicBezTo>
                                  <a:pt x="129" y="123"/>
                                  <a:pt x="127" y="126"/>
                                  <a:pt x="124" y="128"/>
                                </a:cubicBezTo>
                                <a:cubicBezTo>
                                  <a:pt x="120" y="131"/>
                                  <a:pt x="117" y="132"/>
                                  <a:pt x="113" y="132"/>
                                </a:cubicBezTo>
                                <a:cubicBezTo>
                                  <a:pt x="117" y="182"/>
                                  <a:pt x="117" y="182"/>
                                  <a:pt x="117" y="182"/>
                                </a:cubicBezTo>
                                <a:cubicBezTo>
                                  <a:pt x="129" y="181"/>
                                  <a:pt x="142" y="177"/>
                                  <a:pt x="152" y="169"/>
                                </a:cubicBezTo>
                                <a:cubicBezTo>
                                  <a:pt x="163" y="162"/>
                                  <a:pt x="171" y="152"/>
                                  <a:pt x="176" y="141"/>
                                </a:cubicBezTo>
                                <a:cubicBezTo>
                                  <a:pt x="131" y="120"/>
                                  <a:pt x="131" y="120"/>
                                  <a:pt x="131" y="120"/>
                                </a:cubicBezTo>
                                <a:close/>
                                <a:moveTo>
                                  <a:pt x="93" y="123"/>
                                </a:moveTo>
                                <a:cubicBezTo>
                                  <a:pt x="88" y="116"/>
                                  <a:pt x="88" y="108"/>
                                  <a:pt x="91" y="102"/>
                                </a:cubicBezTo>
                                <a:cubicBezTo>
                                  <a:pt x="46" y="81"/>
                                  <a:pt x="46" y="81"/>
                                  <a:pt x="46" y="81"/>
                                </a:cubicBezTo>
                                <a:cubicBezTo>
                                  <a:pt x="36" y="103"/>
                                  <a:pt x="37" y="130"/>
                                  <a:pt x="52" y="152"/>
                                </a:cubicBezTo>
                                <a:cubicBezTo>
                                  <a:pt x="52" y="152"/>
                                  <a:pt x="52" y="152"/>
                                  <a:pt x="52" y="152"/>
                                </a:cubicBezTo>
                                <a:cubicBezTo>
                                  <a:pt x="93" y="123"/>
                                  <a:pt x="93" y="123"/>
                                  <a:pt x="93" y="12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 name="Freeform 45"/>
                        <wps:cNvSpPr>
                          <a:spLocks/>
                        </wps:cNvSpPr>
                        <wps:spPr bwMode="auto">
                          <a:xfrm>
                            <a:off x="19284950" y="3481388"/>
                            <a:ext cx="720725" cy="676275"/>
                          </a:xfrm>
                          <a:custGeom>
                            <a:avLst/>
                            <a:gdLst>
                              <a:gd name="T0" fmla="*/ 139 w 192"/>
                              <a:gd name="T1" fmla="*/ 166 h 180"/>
                              <a:gd name="T2" fmla="*/ 132 w 192"/>
                              <a:gd name="T3" fmla="*/ 65 h 180"/>
                              <a:gd name="T4" fmla="*/ 186 w 192"/>
                              <a:gd name="T5" fmla="*/ 28 h 180"/>
                              <a:gd name="T6" fmla="*/ 186 w 192"/>
                              <a:gd name="T7" fmla="*/ 28 h 180"/>
                              <a:gd name="T8" fmla="*/ 189 w 192"/>
                              <a:gd name="T9" fmla="*/ 11 h 180"/>
                              <a:gd name="T10" fmla="*/ 172 w 192"/>
                              <a:gd name="T11" fmla="*/ 8 h 180"/>
                              <a:gd name="T12" fmla="*/ 172 w 192"/>
                              <a:gd name="T13" fmla="*/ 8 h 180"/>
                              <a:gd name="T14" fmla="*/ 118 w 192"/>
                              <a:gd name="T15" fmla="*/ 45 h 180"/>
                              <a:gd name="T16" fmla="*/ 27 w 192"/>
                              <a:gd name="T17" fmla="*/ 0 h 180"/>
                              <a:gd name="T18" fmla="*/ 7 w 192"/>
                              <a:gd name="T19" fmla="*/ 13 h 180"/>
                              <a:gd name="T20" fmla="*/ 80 w 192"/>
                              <a:gd name="T21" fmla="*/ 72 h 180"/>
                              <a:gd name="T22" fmla="*/ 41 w 192"/>
                              <a:gd name="T23" fmla="*/ 98 h 180"/>
                              <a:gd name="T24" fmla="*/ 15 w 192"/>
                              <a:gd name="T25" fmla="*/ 90 h 180"/>
                              <a:gd name="T26" fmla="*/ 0 w 192"/>
                              <a:gd name="T27" fmla="*/ 101 h 180"/>
                              <a:gd name="T28" fmla="*/ 26 w 192"/>
                              <a:gd name="T29" fmla="*/ 121 h 180"/>
                              <a:gd name="T30" fmla="*/ 35 w 192"/>
                              <a:gd name="T31" fmla="*/ 153 h 180"/>
                              <a:gd name="T32" fmla="*/ 51 w 192"/>
                              <a:gd name="T33" fmla="*/ 143 h 180"/>
                              <a:gd name="T34" fmla="*/ 53 w 192"/>
                              <a:gd name="T35" fmla="*/ 116 h 180"/>
                              <a:gd name="T36" fmla="*/ 92 w 192"/>
                              <a:gd name="T37" fmla="*/ 91 h 180"/>
                              <a:gd name="T38" fmla="*/ 119 w 192"/>
                              <a:gd name="T39" fmla="*/ 180 h 180"/>
                              <a:gd name="T40" fmla="*/ 139 w 192"/>
                              <a:gd name="T41" fmla="*/ 166 h 180"/>
                              <a:gd name="T42" fmla="*/ 139 w 192"/>
                              <a:gd name="T43" fmla="*/ 166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2" h="180">
                                <a:moveTo>
                                  <a:pt x="139" y="166"/>
                                </a:moveTo>
                                <a:cubicBezTo>
                                  <a:pt x="132" y="65"/>
                                  <a:pt x="132" y="65"/>
                                  <a:pt x="132" y="65"/>
                                </a:cubicBezTo>
                                <a:cubicBezTo>
                                  <a:pt x="186" y="28"/>
                                  <a:pt x="186" y="28"/>
                                  <a:pt x="186" y="28"/>
                                </a:cubicBezTo>
                                <a:cubicBezTo>
                                  <a:pt x="186" y="28"/>
                                  <a:pt x="186" y="28"/>
                                  <a:pt x="186" y="28"/>
                                </a:cubicBezTo>
                                <a:cubicBezTo>
                                  <a:pt x="191" y="24"/>
                                  <a:pt x="192" y="17"/>
                                  <a:pt x="189" y="11"/>
                                </a:cubicBezTo>
                                <a:cubicBezTo>
                                  <a:pt x="185" y="6"/>
                                  <a:pt x="178" y="5"/>
                                  <a:pt x="172" y="8"/>
                                </a:cubicBezTo>
                                <a:cubicBezTo>
                                  <a:pt x="172" y="8"/>
                                  <a:pt x="172" y="8"/>
                                  <a:pt x="172" y="8"/>
                                </a:cubicBezTo>
                                <a:cubicBezTo>
                                  <a:pt x="118" y="45"/>
                                  <a:pt x="118" y="45"/>
                                  <a:pt x="118" y="45"/>
                                </a:cubicBezTo>
                                <a:cubicBezTo>
                                  <a:pt x="27" y="0"/>
                                  <a:pt x="27" y="0"/>
                                  <a:pt x="27" y="0"/>
                                </a:cubicBezTo>
                                <a:cubicBezTo>
                                  <a:pt x="7" y="13"/>
                                  <a:pt x="7" y="13"/>
                                  <a:pt x="7" y="13"/>
                                </a:cubicBezTo>
                                <a:cubicBezTo>
                                  <a:pt x="80" y="72"/>
                                  <a:pt x="80" y="72"/>
                                  <a:pt x="80" y="72"/>
                                </a:cubicBezTo>
                                <a:cubicBezTo>
                                  <a:pt x="41" y="98"/>
                                  <a:pt x="41" y="98"/>
                                  <a:pt x="41" y="98"/>
                                </a:cubicBezTo>
                                <a:cubicBezTo>
                                  <a:pt x="15" y="90"/>
                                  <a:pt x="15" y="90"/>
                                  <a:pt x="15" y="90"/>
                                </a:cubicBezTo>
                                <a:cubicBezTo>
                                  <a:pt x="0" y="101"/>
                                  <a:pt x="0" y="101"/>
                                  <a:pt x="0" y="101"/>
                                </a:cubicBezTo>
                                <a:cubicBezTo>
                                  <a:pt x="26" y="121"/>
                                  <a:pt x="26" y="121"/>
                                  <a:pt x="26" y="121"/>
                                </a:cubicBezTo>
                                <a:cubicBezTo>
                                  <a:pt x="35" y="153"/>
                                  <a:pt x="35" y="153"/>
                                  <a:pt x="35" y="153"/>
                                </a:cubicBezTo>
                                <a:cubicBezTo>
                                  <a:pt x="51" y="143"/>
                                  <a:pt x="51" y="143"/>
                                  <a:pt x="51" y="143"/>
                                </a:cubicBezTo>
                                <a:cubicBezTo>
                                  <a:pt x="53" y="116"/>
                                  <a:pt x="53" y="116"/>
                                  <a:pt x="53" y="116"/>
                                </a:cubicBezTo>
                                <a:cubicBezTo>
                                  <a:pt x="92" y="91"/>
                                  <a:pt x="92" y="91"/>
                                  <a:pt x="92" y="91"/>
                                </a:cubicBezTo>
                                <a:cubicBezTo>
                                  <a:pt x="119" y="180"/>
                                  <a:pt x="119" y="180"/>
                                  <a:pt x="119" y="180"/>
                                </a:cubicBezTo>
                                <a:cubicBezTo>
                                  <a:pt x="139" y="166"/>
                                  <a:pt x="139" y="166"/>
                                  <a:pt x="139" y="166"/>
                                </a:cubicBezTo>
                                <a:cubicBezTo>
                                  <a:pt x="139" y="166"/>
                                  <a:pt x="139" y="166"/>
                                  <a:pt x="139" y="166"/>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 name="Freeform 46"/>
                        <wps:cNvSpPr>
                          <a:spLocks noEditPoints="1"/>
                        </wps:cNvSpPr>
                        <wps:spPr bwMode="auto">
                          <a:xfrm>
                            <a:off x="20572413" y="2247900"/>
                            <a:ext cx="749300" cy="696913"/>
                          </a:xfrm>
                          <a:custGeom>
                            <a:avLst/>
                            <a:gdLst>
                              <a:gd name="T0" fmla="*/ 101 w 200"/>
                              <a:gd name="T1" fmla="*/ 159 h 186"/>
                              <a:gd name="T2" fmla="*/ 67 w 200"/>
                              <a:gd name="T3" fmla="*/ 178 h 186"/>
                              <a:gd name="T4" fmla="*/ 59 w 200"/>
                              <a:gd name="T5" fmla="*/ 152 h 186"/>
                              <a:gd name="T6" fmla="*/ 106 w 200"/>
                              <a:gd name="T7" fmla="*/ 55 h 186"/>
                              <a:gd name="T8" fmla="*/ 117 w 200"/>
                              <a:gd name="T9" fmla="*/ 9 h 186"/>
                              <a:gd name="T10" fmla="*/ 120 w 200"/>
                              <a:gd name="T11" fmla="*/ 10 h 186"/>
                              <a:gd name="T12" fmla="*/ 114 w 200"/>
                              <a:gd name="T13" fmla="*/ 57 h 186"/>
                              <a:gd name="T14" fmla="*/ 182 w 200"/>
                              <a:gd name="T15" fmla="*/ 181 h 186"/>
                              <a:gd name="T16" fmla="*/ 182 w 200"/>
                              <a:gd name="T17" fmla="*/ 181 h 186"/>
                              <a:gd name="T18" fmla="*/ 170 w 200"/>
                              <a:gd name="T19" fmla="*/ 161 h 186"/>
                              <a:gd name="T20" fmla="*/ 175 w 200"/>
                              <a:gd name="T21" fmla="*/ 128 h 186"/>
                              <a:gd name="T22" fmla="*/ 194 w 200"/>
                              <a:gd name="T23" fmla="*/ 112 h 186"/>
                              <a:gd name="T24" fmla="*/ 194 w 200"/>
                              <a:gd name="T25" fmla="*/ 110 h 186"/>
                              <a:gd name="T26" fmla="*/ 194 w 200"/>
                              <a:gd name="T27" fmla="*/ 110 h 186"/>
                              <a:gd name="T28" fmla="*/ 182 w 200"/>
                              <a:gd name="T29" fmla="*/ 89 h 186"/>
                              <a:gd name="T30" fmla="*/ 134 w 200"/>
                              <a:gd name="T31" fmla="*/ 157 h 186"/>
                              <a:gd name="T32" fmla="*/ 152 w 200"/>
                              <a:gd name="T33" fmla="*/ 142 h 186"/>
                              <a:gd name="T34" fmla="*/ 153 w 200"/>
                              <a:gd name="T35" fmla="*/ 139 h 186"/>
                              <a:gd name="T36" fmla="*/ 153 w 200"/>
                              <a:gd name="T37" fmla="*/ 139 h 186"/>
                              <a:gd name="T38" fmla="*/ 141 w 200"/>
                              <a:gd name="T39" fmla="*/ 119 h 186"/>
                              <a:gd name="T40" fmla="*/ 147 w 200"/>
                              <a:gd name="T41" fmla="*/ 86 h 186"/>
                              <a:gd name="T42" fmla="*/ 165 w 200"/>
                              <a:gd name="T43" fmla="*/ 70 h 186"/>
                              <a:gd name="T44" fmla="*/ 164 w 200"/>
                              <a:gd name="T45" fmla="*/ 178 h 186"/>
                              <a:gd name="T46" fmla="*/ 164 w 200"/>
                              <a:gd name="T47" fmla="*/ 178 h 186"/>
                              <a:gd name="T48" fmla="*/ 152 w 200"/>
                              <a:gd name="T49" fmla="*/ 158 h 186"/>
                              <a:gd name="T50" fmla="*/ 158 w 200"/>
                              <a:gd name="T51" fmla="*/ 124 h 186"/>
                              <a:gd name="T52" fmla="*/ 176 w 200"/>
                              <a:gd name="T53" fmla="*/ 109 h 186"/>
                              <a:gd name="T54" fmla="*/ 177 w 200"/>
                              <a:gd name="T55" fmla="*/ 107 h 186"/>
                              <a:gd name="T56" fmla="*/ 177 w 200"/>
                              <a:gd name="T57" fmla="*/ 107 h 186"/>
                              <a:gd name="T58" fmla="*/ 165 w 200"/>
                              <a:gd name="T59" fmla="*/ 86 h 186"/>
                              <a:gd name="T60" fmla="*/ 37 w 200"/>
                              <a:gd name="T61" fmla="*/ 140 h 186"/>
                              <a:gd name="T62" fmla="*/ 56 w 200"/>
                              <a:gd name="T63" fmla="*/ 125 h 186"/>
                              <a:gd name="T64" fmla="*/ 56 w 200"/>
                              <a:gd name="T65" fmla="*/ 122 h 186"/>
                              <a:gd name="T66" fmla="*/ 56 w 200"/>
                              <a:gd name="T67" fmla="*/ 122 h 186"/>
                              <a:gd name="T68" fmla="*/ 45 w 200"/>
                              <a:gd name="T69" fmla="*/ 102 h 186"/>
                              <a:gd name="T70" fmla="*/ 50 w 200"/>
                              <a:gd name="T71" fmla="*/ 69 h 186"/>
                              <a:gd name="T72" fmla="*/ 69 w 200"/>
                              <a:gd name="T73" fmla="*/ 54 h 186"/>
                              <a:gd name="T74" fmla="*/ 15 w 200"/>
                              <a:gd name="T75" fmla="*/ 152 h 186"/>
                              <a:gd name="T76" fmla="*/ 15 w 200"/>
                              <a:gd name="T77" fmla="*/ 152 h 186"/>
                              <a:gd name="T78" fmla="*/ 3 w 200"/>
                              <a:gd name="T79" fmla="*/ 131 h 186"/>
                              <a:gd name="T80" fmla="*/ 9 w 200"/>
                              <a:gd name="T81" fmla="*/ 98 h 186"/>
                              <a:gd name="T82" fmla="*/ 27 w 200"/>
                              <a:gd name="T83" fmla="*/ 83 h 186"/>
                              <a:gd name="T84" fmla="*/ 28 w 200"/>
                              <a:gd name="T85" fmla="*/ 80 h 186"/>
                              <a:gd name="T86" fmla="*/ 28 w 200"/>
                              <a:gd name="T87" fmla="*/ 80 h 186"/>
                              <a:gd name="T88" fmla="*/ 15 w 200"/>
                              <a:gd name="T89" fmla="*/ 60 h 186"/>
                              <a:gd name="T90" fmla="*/ 20 w 200"/>
                              <a:gd name="T91" fmla="*/ 137 h 186"/>
                              <a:gd name="T92" fmla="*/ 39 w 200"/>
                              <a:gd name="T93" fmla="*/ 122 h 186"/>
                              <a:gd name="T94" fmla="*/ 39 w 200"/>
                              <a:gd name="T95" fmla="*/ 119 h 186"/>
                              <a:gd name="T96" fmla="*/ 39 w 200"/>
                              <a:gd name="T97" fmla="*/ 119 h 186"/>
                              <a:gd name="T98" fmla="*/ 27 w 200"/>
                              <a:gd name="T99" fmla="*/ 98 h 186"/>
                              <a:gd name="T100" fmla="*/ 33 w 200"/>
                              <a:gd name="T101" fmla="*/ 65 h 186"/>
                              <a:gd name="T102" fmla="*/ 51 w 200"/>
                              <a:gd name="T103" fmla="*/ 5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 h="186">
                                <a:moveTo>
                                  <a:pt x="116" y="70"/>
                                </a:moveTo>
                                <a:cubicBezTo>
                                  <a:pt x="141" y="74"/>
                                  <a:pt x="141" y="74"/>
                                  <a:pt x="141" y="74"/>
                                </a:cubicBezTo>
                                <a:cubicBezTo>
                                  <a:pt x="125" y="164"/>
                                  <a:pt x="125" y="164"/>
                                  <a:pt x="125" y="164"/>
                                </a:cubicBezTo>
                                <a:cubicBezTo>
                                  <a:pt x="101" y="159"/>
                                  <a:pt x="101" y="159"/>
                                  <a:pt x="101" y="159"/>
                                </a:cubicBezTo>
                                <a:cubicBezTo>
                                  <a:pt x="100" y="165"/>
                                  <a:pt x="100" y="165"/>
                                  <a:pt x="100" y="165"/>
                                </a:cubicBezTo>
                                <a:cubicBezTo>
                                  <a:pt x="112" y="168"/>
                                  <a:pt x="112" y="168"/>
                                  <a:pt x="112" y="168"/>
                                </a:cubicBezTo>
                                <a:cubicBezTo>
                                  <a:pt x="109" y="186"/>
                                  <a:pt x="109" y="186"/>
                                  <a:pt x="109" y="186"/>
                                </a:cubicBezTo>
                                <a:cubicBezTo>
                                  <a:pt x="67" y="178"/>
                                  <a:pt x="67" y="178"/>
                                  <a:pt x="67" y="178"/>
                                </a:cubicBezTo>
                                <a:cubicBezTo>
                                  <a:pt x="70" y="160"/>
                                  <a:pt x="70" y="160"/>
                                  <a:pt x="70" y="160"/>
                                </a:cubicBezTo>
                                <a:cubicBezTo>
                                  <a:pt x="83" y="163"/>
                                  <a:pt x="83" y="163"/>
                                  <a:pt x="83" y="163"/>
                                </a:cubicBezTo>
                                <a:cubicBezTo>
                                  <a:pt x="83" y="156"/>
                                  <a:pt x="83" y="156"/>
                                  <a:pt x="83" y="156"/>
                                </a:cubicBezTo>
                                <a:cubicBezTo>
                                  <a:pt x="59" y="152"/>
                                  <a:pt x="59" y="152"/>
                                  <a:pt x="59" y="152"/>
                                </a:cubicBezTo>
                                <a:cubicBezTo>
                                  <a:pt x="75" y="63"/>
                                  <a:pt x="75" y="63"/>
                                  <a:pt x="75" y="63"/>
                                </a:cubicBezTo>
                                <a:cubicBezTo>
                                  <a:pt x="100" y="67"/>
                                  <a:pt x="100" y="67"/>
                                  <a:pt x="100" y="67"/>
                                </a:cubicBezTo>
                                <a:cubicBezTo>
                                  <a:pt x="101" y="54"/>
                                  <a:pt x="101" y="54"/>
                                  <a:pt x="101" y="54"/>
                                </a:cubicBezTo>
                                <a:cubicBezTo>
                                  <a:pt x="106" y="55"/>
                                  <a:pt x="106" y="55"/>
                                  <a:pt x="106" y="55"/>
                                </a:cubicBezTo>
                                <a:cubicBezTo>
                                  <a:pt x="107" y="50"/>
                                  <a:pt x="107" y="50"/>
                                  <a:pt x="107" y="50"/>
                                </a:cubicBezTo>
                                <a:cubicBezTo>
                                  <a:pt x="89" y="46"/>
                                  <a:pt x="75" y="37"/>
                                  <a:pt x="65" y="24"/>
                                </a:cubicBezTo>
                                <a:cubicBezTo>
                                  <a:pt x="90" y="29"/>
                                  <a:pt x="90" y="29"/>
                                  <a:pt x="90" y="29"/>
                                </a:cubicBezTo>
                                <a:cubicBezTo>
                                  <a:pt x="117" y="9"/>
                                  <a:pt x="117" y="9"/>
                                  <a:pt x="117" y="9"/>
                                </a:cubicBezTo>
                                <a:cubicBezTo>
                                  <a:pt x="115" y="9"/>
                                  <a:pt x="114" y="6"/>
                                  <a:pt x="114" y="4"/>
                                </a:cubicBezTo>
                                <a:cubicBezTo>
                                  <a:pt x="115" y="2"/>
                                  <a:pt x="117" y="0"/>
                                  <a:pt x="120" y="0"/>
                                </a:cubicBezTo>
                                <a:cubicBezTo>
                                  <a:pt x="122" y="1"/>
                                  <a:pt x="124" y="4"/>
                                  <a:pt x="124" y="6"/>
                                </a:cubicBezTo>
                                <a:cubicBezTo>
                                  <a:pt x="123" y="8"/>
                                  <a:pt x="122" y="9"/>
                                  <a:pt x="120" y="10"/>
                                </a:cubicBezTo>
                                <a:cubicBezTo>
                                  <a:pt x="138" y="37"/>
                                  <a:pt x="138" y="37"/>
                                  <a:pt x="138" y="37"/>
                                </a:cubicBezTo>
                                <a:cubicBezTo>
                                  <a:pt x="164" y="42"/>
                                  <a:pt x="164" y="42"/>
                                  <a:pt x="164" y="42"/>
                                </a:cubicBezTo>
                                <a:cubicBezTo>
                                  <a:pt x="150" y="50"/>
                                  <a:pt x="133" y="54"/>
                                  <a:pt x="115" y="52"/>
                                </a:cubicBezTo>
                                <a:cubicBezTo>
                                  <a:pt x="114" y="57"/>
                                  <a:pt x="114" y="57"/>
                                  <a:pt x="114" y="57"/>
                                </a:cubicBezTo>
                                <a:cubicBezTo>
                                  <a:pt x="119" y="58"/>
                                  <a:pt x="119" y="58"/>
                                  <a:pt x="119" y="58"/>
                                </a:cubicBezTo>
                                <a:cubicBezTo>
                                  <a:pt x="116" y="70"/>
                                  <a:pt x="116" y="70"/>
                                  <a:pt x="116" y="70"/>
                                </a:cubicBezTo>
                                <a:cubicBezTo>
                                  <a:pt x="116" y="70"/>
                                  <a:pt x="116" y="70"/>
                                  <a:pt x="116" y="70"/>
                                </a:cubicBezTo>
                                <a:close/>
                                <a:moveTo>
                                  <a:pt x="182" y="181"/>
                                </a:moveTo>
                                <a:cubicBezTo>
                                  <a:pt x="185" y="166"/>
                                  <a:pt x="185" y="166"/>
                                  <a:pt x="185" y="166"/>
                                </a:cubicBezTo>
                                <a:cubicBezTo>
                                  <a:pt x="169" y="163"/>
                                  <a:pt x="169" y="163"/>
                                  <a:pt x="169" y="163"/>
                                </a:cubicBezTo>
                                <a:cubicBezTo>
                                  <a:pt x="167" y="179"/>
                                  <a:pt x="167" y="179"/>
                                  <a:pt x="167" y="179"/>
                                </a:cubicBezTo>
                                <a:cubicBezTo>
                                  <a:pt x="182" y="181"/>
                                  <a:pt x="182" y="181"/>
                                  <a:pt x="182" y="181"/>
                                </a:cubicBezTo>
                                <a:close/>
                                <a:moveTo>
                                  <a:pt x="185" y="163"/>
                                </a:moveTo>
                                <a:cubicBezTo>
                                  <a:pt x="188" y="148"/>
                                  <a:pt x="188" y="148"/>
                                  <a:pt x="188" y="148"/>
                                </a:cubicBezTo>
                                <a:cubicBezTo>
                                  <a:pt x="173" y="146"/>
                                  <a:pt x="173" y="146"/>
                                  <a:pt x="173" y="146"/>
                                </a:cubicBezTo>
                                <a:cubicBezTo>
                                  <a:pt x="170" y="161"/>
                                  <a:pt x="170" y="161"/>
                                  <a:pt x="170" y="161"/>
                                </a:cubicBezTo>
                                <a:cubicBezTo>
                                  <a:pt x="185" y="163"/>
                                  <a:pt x="185" y="163"/>
                                  <a:pt x="185" y="163"/>
                                </a:cubicBezTo>
                                <a:close/>
                                <a:moveTo>
                                  <a:pt x="188" y="146"/>
                                </a:moveTo>
                                <a:cubicBezTo>
                                  <a:pt x="191" y="130"/>
                                  <a:pt x="191" y="130"/>
                                  <a:pt x="191" y="130"/>
                                </a:cubicBezTo>
                                <a:cubicBezTo>
                                  <a:pt x="175" y="128"/>
                                  <a:pt x="175" y="128"/>
                                  <a:pt x="175" y="128"/>
                                </a:cubicBezTo>
                                <a:cubicBezTo>
                                  <a:pt x="173" y="143"/>
                                  <a:pt x="173" y="143"/>
                                  <a:pt x="173" y="143"/>
                                </a:cubicBezTo>
                                <a:cubicBezTo>
                                  <a:pt x="188" y="146"/>
                                  <a:pt x="188" y="146"/>
                                  <a:pt x="188" y="146"/>
                                </a:cubicBezTo>
                                <a:close/>
                                <a:moveTo>
                                  <a:pt x="191" y="128"/>
                                </a:moveTo>
                                <a:cubicBezTo>
                                  <a:pt x="194" y="112"/>
                                  <a:pt x="194" y="112"/>
                                  <a:pt x="194" y="112"/>
                                </a:cubicBezTo>
                                <a:cubicBezTo>
                                  <a:pt x="179" y="110"/>
                                  <a:pt x="179" y="110"/>
                                  <a:pt x="179" y="110"/>
                                </a:cubicBezTo>
                                <a:cubicBezTo>
                                  <a:pt x="176" y="125"/>
                                  <a:pt x="176" y="125"/>
                                  <a:pt x="176" y="125"/>
                                </a:cubicBezTo>
                                <a:cubicBezTo>
                                  <a:pt x="191" y="128"/>
                                  <a:pt x="191" y="128"/>
                                  <a:pt x="191" y="128"/>
                                </a:cubicBezTo>
                                <a:close/>
                                <a:moveTo>
                                  <a:pt x="194" y="110"/>
                                </a:moveTo>
                                <a:cubicBezTo>
                                  <a:pt x="197" y="94"/>
                                  <a:pt x="197" y="94"/>
                                  <a:pt x="197" y="94"/>
                                </a:cubicBezTo>
                                <a:cubicBezTo>
                                  <a:pt x="182" y="92"/>
                                  <a:pt x="182" y="92"/>
                                  <a:pt x="182" y="92"/>
                                </a:cubicBezTo>
                                <a:cubicBezTo>
                                  <a:pt x="179" y="107"/>
                                  <a:pt x="179" y="107"/>
                                  <a:pt x="179" y="107"/>
                                </a:cubicBezTo>
                                <a:cubicBezTo>
                                  <a:pt x="194" y="110"/>
                                  <a:pt x="194" y="110"/>
                                  <a:pt x="194" y="110"/>
                                </a:cubicBezTo>
                                <a:close/>
                                <a:moveTo>
                                  <a:pt x="198" y="92"/>
                                </a:moveTo>
                                <a:cubicBezTo>
                                  <a:pt x="200" y="77"/>
                                  <a:pt x="200" y="77"/>
                                  <a:pt x="200" y="77"/>
                                </a:cubicBezTo>
                                <a:cubicBezTo>
                                  <a:pt x="185" y="74"/>
                                  <a:pt x="185" y="74"/>
                                  <a:pt x="185" y="74"/>
                                </a:cubicBezTo>
                                <a:cubicBezTo>
                                  <a:pt x="182" y="89"/>
                                  <a:pt x="182" y="89"/>
                                  <a:pt x="182" y="89"/>
                                </a:cubicBezTo>
                                <a:cubicBezTo>
                                  <a:pt x="198" y="92"/>
                                  <a:pt x="198" y="92"/>
                                  <a:pt x="198" y="92"/>
                                </a:cubicBezTo>
                                <a:close/>
                                <a:moveTo>
                                  <a:pt x="147" y="175"/>
                                </a:moveTo>
                                <a:cubicBezTo>
                                  <a:pt x="149" y="160"/>
                                  <a:pt x="149" y="160"/>
                                  <a:pt x="149" y="160"/>
                                </a:cubicBezTo>
                                <a:cubicBezTo>
                                  <a:pt x="134" y="157"/>
                                  <a:pt x="134" y="157"/>
                                  <a:pt x="134" y="157"/>
                                </a:cubicBezTo>
                                <a:cubicBezTo>
                                  <a:pt x="131" y="172"/>
                                  <a:pt x="131" y="172"/>
                                  <a:pt x="131" y="172"/>
                                </a:cubicBezTo>
                                <a:cubicBezTo>
                                  <a:pt x="147" y="175"/>
                                  <a:pt x="147" y="175"/>
                                  <a:pt x="147" y="175"/>
                                </a:cubicBezTo>
                                <a:close/>
                                <a:moveTo>
                                  <a:pt x="150" y="157"/>
                                </a:moveTo>
                                <a:cubicBezTo>
                                  <a:pt x="152" y="142"/>
                                  <a:pt x="152" y="142"/>
                                  <a:pt x="152" y="142"/>
                                </a:cubicBezTo>
                                <a:cubicBezTo>
                                  <a:pt x="137" y="139"/>
                                  <a:pt x="137" y="139"/>
                                  <a:pt x="137" y="139"/>
                                </a:cubicBezTo>
                                <a:cubicBezTo>
                                  <a:pt x="135" y="155"/>
                                  <a:pt x="135" y="155"/>
                                  <a:pt x="135" y="155"/>
                                </a:cubicBezTo>
                                <a:cubicBezTo>
                                  <a:pt x="150" y="157"/>
                                  <a:pt x="150" y="157"/>
                                  <a:pt x="150" y="157"/>
                                </a:cubicBezTo>
                                <a:close/>
                                <a:moveTo>
                                  <a:pt x="153" y="139"/>
                                </a:moveTo>
                                <a:cubicBezTo>
                                  <a:pt x="155" y="124"/>
                                  <a:pt x="155" y="124"/>
                                  <a:pt x="155" y="124"/>
                                </a:cubicBezTo>
                                <a:cubicBezTo>
                                  <a:pt x="141" y="122"/>
                                  <a:pt x="141" y="122"/>
                                  <a:pt x="141" y="122"/>
                                </a:cubicBezTo>
                                <a:cubicBezTo>
                                  <a:pt x="138" y="136"/>
                                  <a:pt x="138" y="136"/>
                                  <a:pt x="138" y="136"/>
                                </a:cubicBezTo>
                                <a:cubicBezTo>
                                  <a:pt x="153" y="139"/>
                                  <a:pt x="153" y="139"/>
                                  <a:pt x="153" y="139"/>
                                </a:cubicBezTo>
                                <a:close/>
                                <a:moveTo>
                                  <a:pt x="156" y="122"/>
                                </a:moveTo>
                                <a:cubicBezTo>
                                  <a:pt x="159" y="106"/>
                                  <a:pt x="159" y="106"/>
                                  <a:pt x="159" y="106"/>
                                </a:cubicBezTo>
                                <a:cubicBezTo>
                                  <a:pt x="144" y="104"/>
                                  <a:pt x="144" y="104"/>
                                  <a:pt x="144" y="104"/>
                                </a:cubicBezTo>
                                <a:cubicBezTo>
                                  <a:pt x="141" y="119"/>
                                  <a:pt x="141" y="119"/>
                                  <a:pt x="141" y="119"/>
                                </a:cubicBezTo>
                                <a:cubicBezTo>
                                  <a:pt x="156" y="122"/>
                                  <a:pt x="156" y="122"/>
                                  <a:pt x="156" y="122"/>
                                </a:cubicBezTo>
                                <a:close/>
                                <a:moveTo>
                                  <a:pt x="159" y="104"/>
                                </a:moveTo>
                                <a:cubicBezTo>
                                  <a:pt x="162" y="89"/>
                                  <a:pt x="162" y="89"/>
                                  <a:pt x="162" y="89"/>
                                </a:cubicBezTo>
                                <a:cubicBezTo>
                                  <a:pt x="147" y="86"/>
                                  <a:pt x="147" y="86"/>
                                  <a:pt x="147" y="86"/>
                                </a:cubicBezTo>
                                <a:cubicBezTo>
                                  <a:pt x="144" y="101"/>
                                  <a:pt x="144" y="101"/>
                                  <a:pt x="144" y="101"/>
                                </a:cubicBezTo>
                                <a:cubicBezTo>
                                  <a:pt x="159" y="104"/>
                                  <a:pt x="159" y="104"/>
                                  <a:pt x="159" y="104"/>
                                </a:cubicBezTo>
                                <a:close/>
                                <a:moveTo>
                                  <a:pt x="162" y="86"/>
                                </a:moveTo>
                                <a:cubicBezTo>
                                  <a:pt x="165" y="70"/>
                                  <a:pt x="165" y="70"/>
                                  <a:pt x="165" y="70"/>
                                </a:cubicBezTo>
                                <a:cubicBezTo>
                                  <a:pt x="150" y="68"/>
                                  <a:pt x="150" y="68"/>
                                  <a:pt x="150" y="68"/>
                                </a:cubicBezTo>
                                <a:cubicBezTo>
                                  <a:pt x="147" y="83"/>
                                  <a:pt x="147" y="83"/>
                                  <a:pt x="147" y="83"/>
                                </a:cubicBezTo>
                                <a:cubicBezTo>
                                  <a:pt x="162" y="86"/>
                                  <a:pt x="162" y="86"/>
                                  <a:pt x="162" y="86"/>
                                </a:cubicBezTo>
                                <a:close/>
                                <a:moveTo>
                                  <a:pt x="164" y="178"/>
                                </a:moveTo>
                                <a:cubicBezTo>
                                  <a:pt x="167" y="163"/>
                                  <a:pt x="167" y="163"/>
                                  <a:pt x="167" y="163"/>
                                </a:cubicBezTo>
                                <a:cubicBezTo>
                                  <a:pt x="152" y="160"/>
                                  <a:pt x="152" y="160"/>
                                  <a:pt x="152" y="160"/>
                                </a:cubicBezTo>
                                <a:cubicBezTo>
                                  <a:pt x="149" y="176"/>
                                  <a:pt x="149" y="176"/>
                                  <a:pt x="149" y="176"/>
                                </a:cubicBezTo>
                                <a:cubicBezTo>
                                  <a:pt x="164" y="178"/>
                                  <a:pt x="164" y="178"/>
                                  <a:pt x="164" y="178"/>
                                </a:cubicBezTo>
                                <a:close/>
                                <a:moveTo>
                                  <a:pt x="167" y="160"/>
                                </a:moveTo>
                                <a:cubicBezTo>
                                  <a:pt x="170" y="145"/>
                                  <a:pt x="170" y="145"/>
                                  <a:pt x="170" y="145"/>
                                </a:cubicBezTo>
                                <a:cubicBezTo>
                                  <a:pt x="155" y="143"/>
                                  <a:pt x="155" y="143"/>
                                  <a:pt x="155" y="143"/>
                                </a:cubicBezTo>
                                <a:cubicBezTo>
                                  <a:pt x="152" y="158"/>
                                  <a:pt x="152" y="158"/>
                                  <a:pt x="152" y="158"/>
                                </a:cubicBezTo>
                                <a:cubicBezTo>
                                  <a:pt x="167" y="160"/>
                                  <a:pt x="167" y="160"/>
                                  <a:pt x="167" y="160"/>
                                </a:cubicBezTo>
                                <a:close/>
                                <a:moveTo>
                                  <a:pt x="171" y="142"/>
                                </a:moveTo>
                                <a:cubicBezTo>
                                  <a:pt x="173" y="127"/>
                                  <a:pt x="173" y="127"/>
                                  <a:pt x="173" y="127"/>
                                </a:cubicBezTo>
                                <a:cubicBezTo>
                                  <a:pt x="158" y="124"/>
                                  <a:pt x="158" y="124"/>
                                  <a:pt x="158" y="124"/>
                                </a:cubicBezTo>
                                <a:cubicBezTo>
                                  <a:pt x="155" y="140"/>
                                  <a:pt x="155" y="140"/>
                                  <a:pt x="155" y="140"/>
                                </a:cubicBezTo>
                                <a:cubicBezTo>
                                  <a:pt x="171" y="142"/>
                                  <a:pt x="171" y="142"/>
                                  <a:pt x="171" y="142"/>
                                </a:cubicBezTo>
                                <a:close/>
                                <a:moveTo>
                                  <a:pt x="174" y="125"/>
                                </a:moveTo>
                                <a:cubicBezTo>
                                  <a:pt x="176" y="109"/>
                                  <a:pt x="176" y="109"/>
                                  <a:pt x="176" y="109"/>
                                </a:cubicBezTo>
                                <a:cubicBezTo>
                                  <a:pt x="161" y="107"/>
                                  <a:pt x="161" y="107"/>
                                  <a:pt x="161" y="107"/>
                                </a:cubicBezTo>
                                <a:cubicBezTo>
                                  <a:pt x="158" y="122"/>
                                  <a:pt x="158" y="122"/>
                                  <a:pt x="158" y="122"/>
                                </a:cubicBezTo>
                                <a:cubicBezTo>
                                  <a:pt x="174" y="125"/>
                                  <a:pt x="174" y="125"/>
                                  <a:pt x="174" y="125"/>
                                </a:cubicBezTo>
                                <a:close/>
                                <a:moveTo>
                                  <a:pt x="177" y="107"/>
                                </a:moveTo>
                                <a:cubicBezTo>
                                  <a:pt x="179" y="91"/>
                                  <a:pt x="179" y="91"/>
                                  <a:pt x="179" y="91"/>
                                </a:cubicBezTo>
                                <a:cubicBezTo>
                                  <a:pt x="164" y="89"/>
                                  <a:pt x="164" y="89"/>
                                  <a:pt x="164" y="89"/>
                                </a:cubicBezTo>
                                <a:cubicBezTo>
                                  <a:pt x="161" y="104"/>
                                  <a:pt x="161" y="104"/>
                                  <a:pt x="161" y="104"/>
                                </a:cubicBezTo>
                                <a:cubicBezTo>
                                  <a:pt x="177" y="107"/>
                                  <a:pt x="177" y="107"/>
                                  <a:pt x="177" y="107"/>
                                </a:cubicBezTo>
                                <a:close/>
                                <a:moveTo>
                                  <a:pt x="180" y="89"/>
                                </a:moveTo>
                                <a:cubicBezTo>
                                  <a:pt x="182" y="74"/>
                                  <a:pt x="182" y="74"/>
                                  <a:pt x="182" y="74"/>
                                </a:cubicBezTo>
                                <a:cubicBezTo>
                                  <a:pt x="168" y="71"/>
                                  <a:pt x="168" y="71"/>
                                  <a:pt x="168" y="71"/>
                                </a:cubicBezTo>
                                <a:cubicBezTo>
                                  <a:pt x="165" y="86"/>
                                  <a:pt x="165" y="86"/>
                                  <a:pt x="165" y="86"/>
                                </a:cubicBezTo>
                                <a:cubicBezTo>
                                  <a:pt x="180" y="89"/>
                                  <a:pt x="180" y="89"/>
                                  <a:pt x="180" y="89"/>
                                </a:cubicBezTo>
                                <a:close/>
                                <a:moveTo>
                                  <a:pt x="50" y="158"/>
                                </a:moveTo>
                                <a:cubicBezTo>
                                  <a:pt x="53" y="143"/>
                                  <a:pt x="53" y="143"/>
                                  <a:pt x="53" y="143"/>
                                </a:cubicBezTo>
                                <a:cubicBezTo>
                                  <a:pt x="37" y="140"/>
                                  <a:pt x="37" y="140"/>
                                  <a:pt x="37" y="140"/>
                                </a:cubicBezTo>
                                <a:cubicBezTo>
                                  <a:pt x="35" y="155"/>
                                  <a:pt x="35" y="155"/>
                                  <a:pt x="35" y="155"/>
                                </a:cubicBezTo>
                                <a:cubicBezTo>
                                  <a:pt x="50" y="158"/>
                                  <a:pt x="50" y="158"/>
                                  <a:pt x="50" y="158"/>
                                </a:cubicBezTo>
                                <a:close/>
                                <a:moveTo>
                                  <a:pt x="54" y="140"/>
                                </a:moveTo>
                                <a:cubicBezTo>
                                  <a:pt x="56" y="125"/>
                                  <a:pt x="56" y="125"/>
                                  <a:pt x="56" y="125"/>
                                </a:cubicBezTo>
                                <a:cubicBezTo>
                                  <a:pt x="41" y="122"/>
                                  <a:pt x="41" y="122"/>
                                  <a:pt x="41" y="122"/>
                                </a:cubicBezTo>
                                <a:cubicBezTo>
                                  <a:pt x="38" y="137"/>
                                  <a:pt x="38" y="137"/>
                                  <a:pt x="38" y="137"/>
                                </a:cubicBezTo>
                                <a:cubicBezTo>
                                  <a:pt x="54" y="140"/>
                                  <a:pt x="54" y="140"/>
                                  <a:pt x="54" y="140"/>
                                </a:cubicBezTo>
                                <a:close/>
                                <a:moveTo>
                                  <a:pt x="56" y="122"/>
                                </a:moveTo>
                                <a:cubicBezTo>
                                  <a:pt x="59" y="107"/>
                                  <a:pt x="59" y="107"/>
                                  <a:pt x="59" y="107"/>
                                </a:cubicBezTo>
                                <a:cubicBezTo>
                                  <a:pt x="44" y="105"/>
                                  <a:pt x="44" y="105"/>
                                  <a:pt x="44" y="105"/>
                                </a:cubicBezTo>
                                <a:cubicBezTo>
                                  <a:pt x="41" y="120"/>
                                  <a:pt x="41" y="120"/>
                                  <a:pt x="41" y="120"/>
                                </a:cubicBezTo>
                                <a:cubicBezTo>
                                  <a:pt x="56" y="122"/>
                                  <a:pt x="56" y="122"/>
                                  <a:pt x="56" y="122"/>
                                </a:cubicBezTo>
                                <a:close/>
                                <a:moveTo>
                                  <a:pt x="60" y="104"/>
                                </a:moveTo>
                                <a:cubicBezTo>
                                  <a:pt x="62" y="89"/>
                                  <a:pt x="62" y="89"/>
                                  <a:pt x="62" y="89"/>
                                </a:cubicBezTo>
                                <a:cubicBezTo>
                                  <a:pt x="47" y="86"/>
                                  <a:pt x="47" y="86"/>
                                  <a:pt x="47" y="86"/>
                                </a:cubicBezTo>
                                <a:cubicBezTo>
                                  <a:pt x="45" y="102"/>
                                  <a:pt x="45" y="102"/>
                                  <a:pt x="45" y="102"/>
                                </a:cubicBezTo>
                                <a:cubicBezTo>
                                  <a:pt x="60" y="104"/>
                                  <a:pt x="60" y="104"/>
                                  <a:pt x="60" y="104"/>
                                </a:cubicBezTo>
                                <a:close/>
                                <a:moveTo>
                                  <a:pt x="63" y="87"/>
                                </a:moveTo>
                                <a:cubicBezTo>
                                  <a:pt x="65" y="72"/>
                                  <a:pt x="65" y="72"/>
                                  <a:pt x="65" y="72"/>
                                </a:cubicBezTo>
                                <a:cubicBezTo>
                                  <a:pt x="50" y="69"/>
                                  <a:pt x="50" y="69"/>
                                  <a:pt x="50" y="69"/>
                                </a:cubicBezTo>
                                <a:cubicBezTo>
                                  <a:pt x="48" y="84"/>
                                  <a:pt x="48" y="84"/>
                                  <a:pt x="48" y="84"/>
                                </a:cubicBezTo>
                                <a:cubicBezTo>
                                  <a:pt x="63" y="87"/>
                                  <a:pt x="63" y="87"/>
                                  <a:pt x="63" y="87"/>
                                </a:cubicBezTo>
                                <a:close/>
                                <a:moveTo>
                                  <a:pt x="66" y="69"/>
                                </a:moveTo>
                                <a:cubicBezTo>
                                  <a:pt x="69" y="54"/>
                                  <a:pt x="69" y="54"/>
                                  <a:pt x="69" y="54"/>
                                </a:cubicBezTo>
                                <a:cubicBezTo>
                                  <a:pt x="53" y="51"/>
                                  <a:pt x="53" y="51"/>
                                  <a:pt x="53" y="51"/>
                                </a:cubicBezTo>
                                <a:cubicBezTo>
                                  <a:pt x="51" y="66"/>
                                  <a:pt x="51" y="66"/>
                                  <a:pt x="51" y="66"/>
                                </a:cubicBezTo>
                                <a:cubicBezTo>
                                  <a:pt x="66" y="69"/>
                                  <a:pt x="66" y="69"/>
                                  <a:pt x="66" y="69"/>
                                </a:cubicBezTo>
                                <a:close/>
                                <a:moveTo>
                                  <a:pt x="15" y="152"/>
                                </a:moveTo>
                                <a:cubicBezTo>
                                  <a:pt x="18" y="137"/>
                                  <a:pt x="18" y="137"/>
                                  <a:pt x="18" y="137"/>
                                </a:cubicBezTo>
                                <a:cubicBezTo>
                                  <a:pt x="2" y="134"/>
                                  <a:pt x="2" y="134"/>
                                  <a:pt x="2" y="134"/>
                                </a:cubicBezTo>
                                <a:cubicBezTo>
                                  <a:pt x="0" y="149"/>
                                  <a:pt x="0" y="149"/>
                                  <a:pt x="0" y="149"/>
                                </a:cubicBezTo>
                                <a:cubicBezTo>
                                  <a:pt x="15" y="152"/>
                                  <a:pt x="15" y="152"/>
                                  <a:pt x="15" y="152"/>
                                </a:cubicBezTo>
                                <a:close/>
                                <a:moveTo>
                                  <a:pt x="18" y="134"/>
                                </a:moveTo>
                                <a:cubicBezTo>
                                  <a:pt x="21" y="119"/>
                                  <a:pt x="21" y="119"/>
                                  <a:pt x="21" y="119"/>
                                </a:cubicBezTo>
                                <a:cubicBezTo>
                                  <a:pt x="6" y="116"/>
                                  <a:pt x="6" y="116"/>
                                  <a:pt x="6" y="116"/>
                                </a:cubicBezTo>
                                <a:cubicBezTo>
                                  <a:pt x="3" y="131"/>
                                  <a:pt x="3" y="131"/>
                                  <a:pt x="3" y="131"/>
                                </a:cubicBezTo>
                                <a:cubicBezTo>
                                  <a:pt x="18" y="134"/>
                                  <a:pt x="18" y="134"/>
                                  <a:pt x="18" y="134"/>
                                </a:cubicBezTo>
                                <a:close/>
                                <a:moveTo>
                                  <a:pt x="21" y="116"/>
                                </a:moveTo>
                                <a:cubicBezTo>
                                  <a:pt x="24" y="101"/>
                                  <a:pt x="24" y="101"/>
                                  <a:pt x="24" y="101"/>
                                </a:cubicBezTo>
                                <a:cubicBezTo>
                                  <a:pt x="9" y="98"/>
                                  <a:pt x="9" y="98"/>
                                  <a:pt x="9" y="98"/>
                                </a:cubicBezTo>
                                <a:cubicBezTo>
                                  <a:pt x="6" y="114"/>
                                  <a:pt x="6" y="114"/>
                                  <a:pt x="6" y="114"/>
                                </a:cubicBezTo>
                                <a:cubicBezTo>
                                  <a:pt x="21" y="116"/>
                                  <a:pt x="21" y="116"/>
                                  <a:pt x="21" y="116"/>
                                </a:cubicBezTo>
                                <a:close/>
                                <a:moveTo>
                                  <a:pt x="25" y="98"/>
                                </a:moveTo>
                                <a:cubicBezTo>
                                  <a:pt x="27" y="83"/>
                                  <a:pt x="27" y="83"/>
                                  <a:pt x="27" y="83"/>
                                </a:cubicBezTo>
                                <a:cubicBezTo>
                                  <a:pt x="12" y="80"/>
                                  <a:pt x="12" y="80"/>
                                  <a:pt x="12" y="80"/>
                                </a:cubicBezTo>
                                <a:cubicBezTo>
                                  <a:pt x="9" y="95"/>
                                  <a:pt x="9" y="95"/>
                                  <a:pt x="9" y="95"/>
                                </a:cubicBezTo>
                                <a:cubicBezTo>
                                  <a:pt x="25" y="98"/>
                                  <a:pt x="25" y="98"/>
                                  <a:pt x="25" y="98"/>
                                </a:cubicBezTo>
                                <a:close/>
                                <a:moveTo>
                                  <a:pt x="28" y="80"/>
                                </a:moveTo>
                                <a:cubicBezTo>
                                  <a:pt x="30" y="65"/>
                                  <a:pt x="30" y="65"/>
                                  <a:pt x="30" y="65"/>
                                </a:cubicBezTo>
                                <a:cubicBezTo>
                                  <a:pt x="15" y="62"/>
                                  <a:pt x="15" y="62"/>
                                  <a:pt x="15" y="62"/>
                                </a:cubicBezTo>
                                <a:cubicBezTo>
                                  <a:pt x="12" y="78"/>
                                  <a:pt x="12" y="78"/>
                                  <a:pt x="12" y="78"/>
                                </a:cubicBezTo>
                                <a:cubicBezTo>
                                  <a:pt x="28" y="80"/>
                                  <a:pt x="28" y="80"/>
                                  <a:pt x="28" y="80"/>
                                </a:cubicBezTo>
                                <a:close/>
                                <a:moveTo>
                                  <a:pt x="31" y="63"/>
                                </a:moveTo>
                                <a:cubicBezTo>
                                  <a:pt x="33" y="47"/>
                                  <a:pt x="33" y="47"/>
                                  <a:pt x="33" y="47"/>
                                </a:cubicBezTo>
                                <a:cubicBezTo>
                                  <a:pt x="18" y="45"/>
                                  <a:pt x="18" y="45"/>
                                  <a:pt x="18" y="45"/>
                                </a:cubicBezTo>
                                <a:cubicBezTo>
                                  <a:pt x="15" y="60"/>
                                  <a:pt x="15" y="60"/>
                                  <a:pt x="15" y="60"/>
                                </a:cubicBezTo>
                                <a:cubicBezTo>
                                  <a:pt x="31" y="63"/>
                                  <a:pt x="31" y="63"/>
                                  <a:pt x="31" y="63"/>
                                </a:cubicBezTo>
                                <a:close/>
                                <a:moveTo>
                                  <a:pt x="32" y="155"/>
                                </a:moveTo>
                                <a:cubicBezTo>
                                  <a:pt x="35" y="140"/>
                                  <a:pt x="35" y="140"/>
                                  <a:pt x="35" y="140"/>
                                </a:cubicBezTo>
                                <a:cubicBezTo>
                                  <a:pt x="20" y="137"/>
                                  <a:pt x="20" y="137"/>
                                  <a:pt x="20" y="137"/>
                                </a:cubicBezTo>
                                <a:cubicBezTo>
                                  <a:pt x="17" y="152"/>
                                  <a:pt x="17" y="152"/>
                                  <a:pt x="17" y="152"/>
                                </a:cubicBezTo>
                                <a:cubicBezTo>
                                  <a:pt x="32" y="155"/>
                                  <a:pt x="32" y="155"/>
                                  <a:pt x="32" y="155"/>
                                </a:cubicBezTo>
                                <a:close/>
                                <a:moveTo>
                                  <a:pt x="36" y="137"/>
                                </a:moveTo>
                                <a:cubicBezTo>
                                  <a:pt x="39" y="122"/>
                                  <a:pt x="39" y="122"/>
                                  <a:pt x="39" y="122"/>
                                </a:cubicBezTo>
                                <a:cubicBezTo>
                                  <a:pt x="23" y="119"/>
                                  <a:pt x="23" y="119"/>
                                  <a:pt x="23" y="119"/>
                                </a:cubicBezTo>
                                <a:cubicBezTo>
                                  <a:pt x="21" y="134"/>
                                  <a:pt x="21" y="134"/>
                                  <a:pt x="21" y="134"/>
                                </a:cubicBezTo>
                                <a:cubicBezTo>
                                  <a:pt x="36" y="137"/>
                                  <a:pt x="36" y="137"/>
                                  <a:pt x="36" y="137"/>
                                </a:cubicBezTo>
                                <a:close/>
                                <a:moveTo>
                                  <a:pt x="39" y="119"/>
                                </a:moveTo>
                                <a:cubicBezTo>
                                  <a:pt x="42" y="104"/>
                                  <a:pt x="42" y="104"/>
                                  <a:pt x="42" y="104"/>
                                </a:cubicBezTo>
                                <a:cubicBezTo>
                                  <a:pt x="26" y="101"/>
                                  <a:pt x="26" y="101"/>
                                  <a:pt x="26" y="101"/>
                                </a:cubicBezTo>
                                <a:cubicBezTo>
                                  <a:pt x="24" y="117"/>
                                  <a:pt x="24" y="117"/>
                                  <a:pt x="24" y="117"/>
                                </a:cubicBezTo>
                                <a:cubicBezTo>
                                  <a:pt x="39" y="119"/>
                                  <a:pt x="39" y="119"/>
                                  <a:pt x="39" y="119"/>
                                </a:cubicBezTo>
                                <a:close/>
                                <a:moveTo>
                                  <a:pt x="42" y="101"/>
                                </a:moveTo>
                                <a:cubicBezTo>
                                  <a:pt x="45" y="86"/>
                                  <a:pt x="45" y="86"/>
                                  <a:pt x="45" y="86"/>
                                </a:cubicBezTo>
                                <a:cubicBezTo>
                                  <a:pt x="29" y="84"/>
                                  <a:pt x="29" y="84"/>
                                  <a:pt x="29" y="84"/>
                                </a:cubicBezTo>
                                <a:cubicBezTo>
                                  <a:pt x="27" y="98"/>
                                  <a:pt x="27" y="98"/>
                                  <a:pt x="27" y="98"/>
                                </a:cubicBezTo>
                                <a:cubicBezTo>
                                  <a:pt x="42" y="101"/>
                                  <a:pt x="42" y="101"/>
                                  <a:pt x="42" y="101"/>
                                </a:cubicBezTo>
                                <a:close/>
                                <a:moveTo>
                                  <a:pt x="45" y="83"/>
                                </a:moveTo>
                                <a:cubicBezTo>
                                  <a:pt x="48" y="68"/>
                                  <a:pt x="48" y="68"/>
                                  <a:pt x="48" y="68"/>
                                </a:cubicBezTo>
                                <a:cubicBezTo>
                                  <a:pt x="33" y="65"/>
                                  <a:pt x="33" y="65"/>
                                  <a:pt x="33" y="65"/>
                                </a:cubicBezTo>
                                <a:cubicBezTo>
                                  <a:pt x="30" y="81"/>
                                  <a:pt x="30" y="81"/>
                                  <a:pt x="30" y="81"/>
                                </a:cubicBezTo>
                                <a:cubicBezTo>
                                  <a:pt x="45" y="83"/>
                                  <a:pt x="45" y="83"/>
                                  <a:pt x="45" y="83"/>
                                </a:cubicBezTo>
                                <a:close/>
                                <a:moveTo>
                                  <a:pt x="48" y="65"/>
                                </a:moveTo>
                                <a:cubicBezTo>
                                  <a:pt x="51" y="50"/>
                                  <a:pt x="51" y="50"/>
                                  <a:pt x="51" y="50"/>
                                </a:cubicBezTo>
                                <a:cubicBezTo>
                                  <a:pt x="36" y="48"/>
                                  <a:pt x="36" y="48"/>
                                  <a:pt x="36" y="48"/>
                                </a:cubicBezTo>
                                <a:cubicBezTo>
                                  <a:pt x="33" y="63"/>
                                  <a:pt x="33" y="63"/>
                                  <a:pt x="33" y="63"/>
                                </a:cubicBezTo>
                                <a:cubicBezTo>
                                  <a:pt x="48" y="65"/>
                                  <a:pt x="48" y="65"/>
                                  <a:pt x="48" y="6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 name="Freeform 47"/>
                        <wps:cNvSpPr>
                          <a:spLocks noEditPoints="1"/>
                        </wps:cNvSpPr>
                        <wps:spPr bwMode="auto">
                          <a:xfrm>
                            <a:off x="21415375" y="3351213"/>
                            <a:ext cx="781050" cy="779463"/>
                          </a:xfrm>
                          <a:custGeom>
                            <a:avLst/>
                            <a:gdLst>
                              <a:gd name="T0" fmla="*/ 74 w 208"/>
                              <a:gd name="T1" fmla="*/ 126 h 208"/>
                              <a:gd name="T2" fmla="*/ 135 w 208"/>
                              <a:gd name="T3" fmla="*/ 83 h 208"/>
                              <a:gd name="T4" fmla="*/ 80 w 208"/>
                              <a:gd name="T5" fmla="*/ 54 h 208"/>
                              <a:gd name="T6" fmla="*/ 45 w 208"/>
                              <a:gd name="T7" fmla="*/ 19 h 208"/>
                              <a:gd name="T8" fmla="*/ 65 w 208"/>
                              <a:gd name="T9" fmla="*/ 64 h 208"/>
                              <a:gd name="T10" fmla="*/ 80 w 208"/>
                              <a:gd name="T11" fmla="*/ 54 h 208"/>
                              <a:gd name="T12" fmla="*/ 144 w 208"/>
                              <a:gd name="T13" fmla="*/ 145 h 208"/>
                              <a:gd name="T14" fmla="*/ 129 w 208"/>
                              <a:gd name="T15" fmla="*/ 155 h 208"/>
                              <a:gd name="T16" fmla="*/ 164 w 208"/>
                              <a:gd name="T17" fmla="*/ 189 h 208"/>
                              <a:gd name="T18" fmla="*/ 63 w 208"/>
                              <a:gd name="T19" fmla="*/ 84 h 208"/>
                              <a:gd name="T20" fmla="*/ 22 w 208"/>
                              <a:gd name="T21" fmla="*/ 56 h 208"/>
                              <a:gd name="T22" fmla="*/ 14 w 208"/>
                              <a:gd name="T23" fmla="*/ 73 h 208"/>
                              <a:gd name="T24" fmla="*/ 60 w 208"/>
                              <a:gd name="T25" fmla="*/ 88 h 208"/>
                              <a:gd name="T26" fmla="*/ 199 w 208"/>
                              <a:gd name="T27" fmla="*/ 148 h 208"/>
                              <a:gd name="T28" fmla="*/ 159 w 208"/>
                              <a:gd name="T29" fmla="*/ 120 h 208"/>
                              <a:gd name="T30" fmla="*/ 150 w 208"/>
                              <a:gd name="T31" fmla="*/ 136 h 208"/>
                              <a:gd name="T32" fmla="*/ 196 w 208"/>
                              <a:gd name="T33" fmla="*/ 152 h 208"/>
                              <a:gd name="T34" fmla="*/ 59 w 208"/>
                              <a:gd name="T35" fmla="*/ 109 h 208"/>
                              <a:gd name="T36" fmla="*/ 10 w 208"/>
                              <a:gd name="T37" fmla="*/ 103 h 208"/>
                              <a:gd name="T38" fmla="*/ 10 w 208"/>
                              <a:gd name="T39" fmla="*/ 122 h 208"/>
                              <a:gd name="T40" fmla="*/ 55 w 208"/>
                              <a:gd name="T41" fmla="*/ 117 h 208"/>
                              <a:gd name="T42" fmla="*/ 208 w 208"/>
                              <a:gd name="T43" fmla="*/ 96 h 208"/>
                              <a:gd name="T44" fmla="*/ 159 w 208"/>
                              <a:gd name="T45" fmla="*/ 89 h 208"/>
                              <a:gd name="T46" fmla="*/ 160 w 208"/>
                              <a:gd name="T47" fmla="*/ 108 h 208"/>
                              <a:gd name="T48" fmla="*/ 204 w 208"/>
                              <a:gd name="T49" fmla="*/ 104 h 208"/>
                              <a:gd name="T50" fmla="*/ 66 w 208"/>
                              <a:gd name="T51" fmla="*/ 131 h 208"/>
                              <a:gd name="T52" fmla="*/ 21 w 208"/>
                              <a:gd name="T53" fmla="*/ 151 h 208"/>
                              <a:gd name="T54" fmla="*/ 32 w 208"/>
                              <a:gd name="T55" fmla="*/ 166 h 208"/>
                              <a:gd name="T56" fmla="*/ 66 w 208"/>
                              <a:gd name="T57" fmla="*/ 131 h 208"/>
                              <a:gd name="T58" fmla="*/ 176 w 208"/>
                              <a:gd name="T59" fmla="*/ 42 h 208"/>
                              <a:gd name="T60" fmla="*/ 143 w 208"/>
                              <a:gd name="T61" fmla="*/ 78 h 208"/>
                              <a:gd name="T62" fmla="*/ 187 w 208"/>
                              <a:gd name="T63" fmla="*/ 58 h 208"/>
                              <a:gd name="T64" fmla="*/ 109 w 208"/>
                              <a:gd name="T65" fmla="*/ 49 h 208"/>
                              <a:gd name="T66" fmla="*/ 96 w 208"/>
                              <a:gd name="T67" fmla="*/ 1 h 208"/>
                              <a:gd name="T68" fmla="*/ 89 w 208"/>
                              <a:gd name="T69" fmla="*/ 50 h 208"/>
                              <a:gd name="T70" fmla="*/ 105 w 208"/>
                              <a:gd name="T71" fmla="*/ 57 h 208"/>
                              <a:gd name="T72" fmla="*/ 121 w 208"/>
                              <a:gd name="T73" fmla="*/ 199 h 208"/>
                              <a:gd name="T74" fmla="*/ 109 w 208"/>
                              <a:gd name="T75" fmla="*/ 150 h 208"/>
                              <a:gd name="T76" fmla="*/ 103 w 208"/>
                              <a:gd name="T77" fmla="*/ 199 h 208"/>
                              <a:gd name="T78" fmla="*/ 118 w 208"/>
                              <a:gd name="T79" fmla="*/ 207 h 208"/>
                              <a:gd name="T80" fmla="*/ 137 w 208"/>
                              <a:gd name="T81" fmla="*/ 57 h 208"/>
                              <a:gd name="T82" fmla="*/ 148 w 208"/>
                              <a:gd name="T83" fmla="*/ 9 h 208"/>
                              <a:gd name="T84" fmla="*/ 120 w 208"/>
                              <a:gd name="T85" fmla="*/ 50 h 208"/>
                              <a:gd name="T86" fmla="*/ 133 w 208"/>
                              <a:gd name="T87" fmla="*/ 62 h 208"/>
                              <a:gd name="T88" fmla="*/ 73 w 208"/>
                              <a:gd name="T89" fmla="*/ 194 h 208"/>
                              <a:gd name="T90" fmla="*/ 84 w 208"/>
                              <a:gd name="T91" fmla="*/ 146 h 208"/>
                              <a:gd name="T92" fmla="*/ 56 w 208"/>
                              <a:gd name="T93" fmla="*/ 187 h 208"/>
                              <a:gd name="T94" fmla="*/ 70 w 208"/>
                              <a:gd name="T95" fmla="*/ 19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208">
                                <a:moveTo>
                                  <a:pt x="126" y="135"/>
                                </a:moveTo>
                                <a:cubicBezTo>
                                  <a:pt x="109" y="146"/>
                                  <a:pt x="86" y="142"/>
                                  <a:pt x="74" y="126"/>
                                </a:cubicBezTo>
                                <a:cubicBezTo>
                                  <a:pt x="62" y="108"/>
                                  <a:pt x="66" y="85"/>
                                  <a:pt x="83" y="74"/>
                                </a:cubicBezTo>
                                <a:cubicBezTo>
                                  <a:pt x="99" y="62"/>
                                  <a:pt x="122" y="66"/>
                                  <a:pt x="135" y="83"/>
                                </a:cubicBezTo>
                                <a:cubicBezTo>
                                  <a:pt x="146" y="100"/>
                                  <a:pt x="142" y="123"/>
                                  <a:pt x="126" y="135"/>
                                </a:cubicBezTo>
                                <a:moveTo>
                                  <a:pt x="80" y="54"/>
                                </a:moveTo>
                                <a:cubicBezTo>
                                  <a:pt x="58" y="22"/>
                                  <a:pt x="58" y="22"/>
                                  <a:pt x="58" y="22"/>
                                </a:cubicBezTo>
                                <a:cubicBezTo>
                                  <a:pt x="54" y="17"/>
                                  <a:pt x="49" y="16"/>
                                  <a:pt x="45" y="19"/>
                                </a:cubicBezTo>
                                <a:cubicBezTo>
                                  <a:pt x="40" y="22"/>
                                  <a:pt x="40" y="28"/>
                                  <a:pt x="43" y="32"/>
                                </a:cubicBezTo>
                                <a:cubicBezTo>
                                  <a:pt x="65" y="64"/>
                                  <a:pt x="65" y="64"/>
                                  <a:pt x="65" y="64"/>
                                </a:cubicBezTo>
                                <a:cubicBezTo>
                                  <a:pt x="68" y="68"/>
                                  <a:pt x="73" y="69"/>
                                  <a:pt x="78" y="66"/>
                                </a:cubicBezTo>
                                <a:cubicBezTo>
                                  <a:pt x="82" y="63"/>
                                  <a:pt x="82" y="58"/>
                                  <a:pt x="80" y="54"/>
                                </a:cubicBezTo>
                                <a:close/>
                                <a:moveTo>
                                  <a:pt x="166" y="177"/>
                                </a:moveTo>
                                <a:cubicBezTo>
                                  <a:pt x="144" y="145"/>
                                  <a:pt x="144" y="145"/>
                                  <a:pt x="144" y="145"/>
                                </a:cubicBezTo>
                                <a:cubicBezTo>
                                  <a:pt x="140" y="140"/>
                                  <a:pt x="136" y="140"/>
                                  <a:pt x="131" y="143"/>
                                </a:cubicBezTo>
                                <a:cubicBezTo>
                                  <a:pt x="127" y="146"/>
                                  <a:pt x="126" y="151"/>
                                  <a:pt x="129" y="155"/>
                                </a:cubicBezTo>
                                <a:cubicBezTo>
                                  <a:pt x="151" y="187"/>
                                  <a:pt x="151" y="187"/>
                                  <a:pt x="151" y="187"/>
                                </a:cubicBezTo>
                                <a:cubicBezTo>
                                  <a:pt x="154" y="191"/>
                                  <a:pt x="159" y="192"/>
                                  <a:pt x="164" y="189"/>
                                </a:cubicBezTo>
                                <a:cubicBezTo>
                                  <a:pt x="168" y="186"/>
                                  <a:pt x="169" y="180"/>
                                  <a:pt x="166" y="177"/>
                                </a:cubicBezTo>
                                <a:close/>
                                <a:moveTo>
                                  <a:pt x="63" y="84"/>
                                </a:moveTo>
                                <a:cubicBezTo>
                                  <a:pt x="65" y="79"/>
                                  <a:pt x="63" y="74"/>
                                  <a:pt x="58" y="72"/>
                                </a:cubicBezTo>
                                <a:cubicBezTo>
                                  <a:pt x="22" y="56"/>
                                  <a:pt x="22" y="56"/>
                                  <a:pt x="22" y="56"/>
                                </a:cubicBezTo>
                                <a:cubicBezTo>
                                  <a:pt x="18" y="54"/>
                                  <a:pt x="12" y="55"/>
                                  <a:pt x="10" y="61"/>
                                </a:cubicBezTo>
                                <a:cubicBezTo>
                                  <a:pt x="8" y="65"/>
                                  <a:pt x="9" y="71"/>
                                  <a:pt x="14" y="73"/>
                                </a:cubicBezTo>
                                <a:cubicBezTo>
                                  <a:pt x="50" y="89"/>
                                  <a:pt x="50" y="89"/>
                                  <a:pt x="50" y="89"/>
                                </a:cubicBezTo>
                                <a:cubicBezTo>
                                  <a:pt x="54" y="90"/>
                                  <a:pt x="58" y="90"/>
                                  <a:pt x="60" y="88"/>
                                </a:cubicBezTo>
                                <a:cubicBezTo>
                                  <a:pt x="61" y="87"/>
                                  <a:pt x="62" y="85"/>
                                  <a:pt x="63" y="84"/>
                                </a:cubicBezTo>
                                <a:close/>
                                <a:moveTo>
                                  <a:pt x="199" y="148"/>
                                </a:moveTo>
                                <a:cubicBezTo>
                                  <a:pt x="201" y="143"/>
                                  <a:pt x="199" y="137"/>
                                  <a:pt x="194" y="135"/>
                                </a:cubicBezTo>
                                <a:cubicBezTo>
                                  <a:pt x="159" y="120"/>
                                  <a:pt x="159" y="120"/>
                                  <a:pt x="159" y="120"/>
                                </a:cubicBezTo>
                                <a:cubicBezTo>
                                  <a:pt x="153" y="118"/>
                                  <a:pt x="147" y="119"/>
                                  <a:pt x="146" y="125"/>
                                </a:cubicBezTo>
                                <a:cubicBezTo>
                                  <a:pt x="143" y="129"/>
                                  <a:pt x="146" y="134"/>
                                  <a:pt x="150" y="136"/>
                                </a:cubicBezTo>
                                <a:cubicBezTo>
                                  <a:pt x="187" y="153"/>
                                  <a:pt x="187" y="153"/>
                                  <a:pt x="187" y="153"/>
                                </a:cubicBezTo>
                                <a:cubicBezTo>
                                  <a:pt x="189" y="154"/>
                                  <a:pt x="193" y="154"/>
                                  <a:pt x="196" y="152"/>
                                </a:cubicBezTo>
                                <a:cubicBezTo>
                                  <a:pt x="198" y="150"/>
                                  <a:pt x="198" y="149"/>
                                  <a:pt x="199" y="148"/>
                                </a:cubicBezTo>
                                <a:close/>
                                <a:moveTo>
                                  <a:pt x="59" y="109"/>
                                </a:moveTo>
                                <a:cubicBezTo>
                                  <a:pt x="58" y="104"/>
                                  <a:pt x="53" y="100"/>
                                  <a:pt x="48" y="100"/>
                                </a:cubicBezTo>
                                <a:cubicBezTo>
                                  <a:pt x="10" y="103"/>
                                  <a:pt x="10" y="103"/>
                                  <a:pt x="10" y="103"/>
                                </a:cubicBezTo>
                                <a:cubicBezTo>
                                  <a:pt x="4" y="103"/>
                                  <a:pt x="0" y="107"/>
                                  <a:pt x="0" y="113"/>
                                </a:cubicBezTo>
                                <a:cubicBezTo>
                                  <a:pt x="1" y="117"/>
                                  <a:pt x="5" y="121"/>
                                  <a:pt x="10" y="122"/>
                                </a:cubicBezTo>
                                <a:cubicBezTo>
                                  <a:pt x="49" y="119"/>
                                  <a:pt x="49" y="119"/>
                                  <a:pt x="49" y="119"/>
                                </a:cubicBezTo>
                                <a:cubicBezTo>
                                  <a:pt x="52" y="118"/>
                                  <a:pt x="53" y="119"/>
                                  <a:pt x="55" y="117"/>
                                </a:cubicBezTo>
                                <a:cubicBezTo>
                                  <a:pt x="58" y="115"/>
                                  <a:pt x="58" y="112"/>
                                  <a:pt x="59" y="109"/>
                                </a:cubicBezTo>
                                <a:close/>
                                <a:moveTo>
                                  <a:pt x="208" y="96"/>
                                </a:moveTo>
                                <a:cubicBezTo>
                                  <a:pt x="208" y="91"/>
                                  <a:pt x="203" y="87"/>
                                  <a:pt x="199" y="88"/>
                                </a:cubicBezTo>
                                <a:cubicBezTo>
                                  <a:pt x="159" y="89"/>
                                  <a:pt x="159" y="89"/>
                                  <a:pt x="159" y="89"/>
                                </a:cubicBezTo>
                                <a:cubicBezTo>
                                  <a:pt x="154" y="90"/>
                                  <a:pt x="150" y="94"/>
                                  <a:pt x="150" y="100"/>
                                </a:cubicBezTo>
                                <a:cubicBezTo>
                                  <a:pt x="151" y="105"/>
                                  <a:pt x="155" y="109"/>
                                  <a:pt x="160" y="108"/>
                                </a:cubicBezTo>
                                <a:cubicBezTo>
                                  <a:pt x="199" y="106"/>
                                  <a:pt x="199" y="106"/>
                                  <a:pt x="199" y="106"/>
                                </a:cubicBezTo>
                                <a:cubicBezTo>
                                  <a:pt x="202" y="106"/>
                                  <a:pt x="203" y="105"/>
                                  <a:pt x="204" y="104"/>
                                </a:cubicBezTo>
                                <a:cubicBezTo>
                                  <a:pt x="207" y="102"/>
                                  <a:pt x="208" y="100"/>
                                  <a:pt x="208" y="96"/>
                                </a:cubicBezTo>
                                <a:close/>
                                <a:moveTo>
                                  <a:pt x="66" y="131"/>
                                </a:moveTo>
                                <a:cubicBezTo>
                                  <a:pt x="63" y="127"/>
                                  <a:pt x="57" y="126"/>
                                  <a:pt x="53" y="128"/>
                                </a:cubicBezTo>
                                <a:cubicBezTo>
                                  <a:pt x="21" y="151"/>
                                  <a:pt x="21" y="151"/>
                                  <a:pt x="21" y="151"/>
                                </a:cubicBezTo>
                                <a:cubicBezTo>
                                  <a:pt x="18" y="153"/>
                                  <a:pt x="16" y="159"/>
                                  <a:pt x="20" y="164"/>
                                </a:cubicBezTo>
                                <a:cubicBezTo>
                                  <a:pt x="22" y="168"/>
                                  <a:pt x="28" y="169"/>
                                  <a:pt x="32" y="166"/>
                                </a:cubicBezTo>
                                <a:cubicBezTo>
                                  <a:pt x="64" y="144"/>
                                  <a:pt x="64" y="144"/>
                                  <a:pt x="64" y="144"/>
                                </a:cubicBezTo>
                                <a:cubicBezTo>
                                  <a:pt x="68" y="141"/>
                                  <a:pt x="69" y="135"/>
                                  <a:pt x="66" y="131"/>
                                </a:cubicBezTo>
                                <a:close/>
                                <a:moveTo>
                                  <a:pt x="189" y="45"/>
                                </a:moveTo>
                                <a:cubicBezTo>
                                  <a:pt x="186" y="41"/>
                                  <a:pt x="181" y="39"/>
                                  <a:pt x="176" y="42"/>
                                </a:cubicBezTo>
                                <a:cubicBezTo>
                                  <a:pt x="144" y="64"/>
                                  <a:pt x="144" y="64"/>
                                  <a:pt x="144" y="64"/>
                                </a:cubicBezTo>
                                <a:cubicBezTo>
                                  <a:pt x="141" y="67"/>
                                  <a:pt x="140" y="73"/>
                                  <a:pt x="143" y="78"/>
                                </a:cubicBezTo>
                                <a:cubicBezTo>
                                  <a:pt x="145" y="81"/>
                                  <a:pt x="152" y="82"/>
                                  <a:pt x="155" y="80"/>
                                </a:cubicBezTo>
                                <a:cubicBezTo>
                                  <a:pt x="187" y="58"/>
                                  <a:pt x="187" y="58"/>
                                  <a:pt x="187" y="58"/>
                                </a:cubicBezTo>
                                <a:cubicBezTo>
                                  <a:pt x="192" y="54"/>
                                  <a:pt x="192" y="49"/>
                                  <a:pt x="189" y="45"/>
                                </a:cubicBezTo>
                                <a:close/>
                                <a:moveTo>
                                  <a:pt x="109" y="49"/>
                                </a:moveTo>
                                <a:cubicBezTo>
                                  <a:pt x="105" y="9"/>
                                  <a:pt x="105" y="9"/>
                                  <a:pt x="105" y="9"/>
                                </a:cubicBezTo>
                                <a:cubicBezTo>
                                  <a:pt x="106" y="3"/>
                                  <a:pt x="101" y="0"/>
                                  <a:pt x="96" y="1"/>
                                </a:cubicBezTo>
                                <a:cubicBezTo>
                                  <a:pt x="90" y="1"/>
                                  <a:pt x="87" y="6"/>
                                  <a:pt x="88" y="10"/>
                                </a:cubicBezTo>
                                <a:cubicBezTo>
                                  <a:pt x="89" y="50"/>
                                  <a:pt x="89" y="50"/>
                                  <a:pt x="89" y="50"/>
                                </a:cubicBezTo>
                                <a:cubicBezTo>
                                  <a:pt x="90" y="55"/>
                                  <a:pt x="94" y="59"/>
                                  <a:pt x="100" y="59"/>
                                </a:cubicBezTo>
                                <a:cubicBezTo>
                                  <a:pt x="102" y="58"/>
                                  <a:pt x="103" y="58"/>
                                  <a:pt x="105" y="57"/>
                                </a:cubicBezTo>
                                <a:cubicBezTo>
                                  <a:pt x="107" y="55"/>
                                  <a:pt x="108" y="52"/>
                                  <a:pt x="109" y="49"/>
                                </a:cubicBezTo>
                                <a:close/>
                                <a:moveTo>
                                  <a:pt x="121" y="199"/>
                                </a:moveTo>
                                <a:cubicBezTo>
                                  <a:pt x="119" y="158"/>
                                  <a:pt x="119" y="158"/>
                                  <a:pt x="119" y="158"/>
                                </a:cubicBezTo>
                                <a:cubicBezTo>
                                  <a:pt x="118" y="153"/>
                                  <a:pt x="114" y="149"/>
                                  <a:pt x="109" y="150"/>
                                </a:cubicBezTo>
                                <a:cubicBezTo>
                                  <a:pt x="104" y="150"/>
                                  <a:pt x="100" y="155"/>
                                  <a:pt x="100" y="160"/>
                                </a:cubicBezTo>
                                <a:cubicBezTo>
                                  <a:pt x="103" y="199"/>
                                  <a:pt x="103" y="199"/>
                                  <a:pt x="103" y="199"/>
                                </a:cubicBezTo>
                                <a:cubicBezTo>
                                  <a:pt x="103" y="205"/>
                                  <a:pt x="108" y="208"/>
                                  <a:pt x="113" y="208"/>
                                </a:cubicBezTo>
                                <a:cubicBezTo>
                                  <a:pt x="114" y="208"/>
                                  <a:pt x="117" y="207"/>
                                  <a:pt x="118" y="207"/>
                                </a:cubicBezTo>
                                <a:cubicBezTo>
                                  <a:pt x="120" y="205"/>
                                  <a:pt x="122" y="201"/>
                                  <a:pt x="121" y="199"/>
                                </a:cubicBezTo>
                                <a:close/>
                                <a:moveTo>
                                  <a:pt x="137" y="57"/>
                                </a:moveTo>
                                <a:cubicBezTo>
                                  <a:pt x="153" y="22"/>
                                  <a:pt x="153" y="22"/>
                                  <a:pt x="153" y="22"/>
                                </a:cubicBezTo>
                                <a:cubicBezTo>
                                  <a:pt x="154" y="17"/>
                                  <a:pt x="152" y="11"/>
                                  <a:pt x="148" y="9"/>
                                </a:cubicBezTo>
                                <a:cubicBezTo>
                                  <a:pt x="143" y="7"/>
                                  <a:pt x="137" y="10"/>
                                  <a:pt x="135" y="15"/>
                                </a:cubicBezTo>
                                <a:cubicBezTo>
                                  <a:pt x="120" y="50"/>
                                  <a:pt x="120" y="50"/>
                                  <a:pt x="120" y="50"/>
                                </a:cubicBezTo>
                                <a:cubicBezTo>
                                  <a:pt x="117" y="55"/>
                                  <a:pt x="120" y="61"/>
                                  <a:pt x="125" y="63"/>
                                </a:cubicBezTo>
                                <a:cubicBezTo>
                                  <a:pt x="128" y="64"/>
                                  <a:pt x="132" y="64"/>
                                  <a:pt x="133" y="62"/>
                                </a:cubicBezTo>
                                <a:cubicBezTo>
                                  <a:pt x="135" y="61"/>
                                  <a:pt x="136" y="60"/>
                                  <a:pt x="137" y="57"/>
                                </a:cubicBezTo>
                                <a:close/>
                                <a:moveTo>
                                  <a:pt x="73" y="194"/>
                                </a:moveTo>
                                <a:cubicBezTo>
                                  <a:pt x="89" y="158"/>
                                  <a:pt x="89" y="158"/>
                                  <a:pt x="89" y="158"/>
                                </a:cubicBezTo>
                                <a:cubicBezTo>
                                  <a:pt x="91" y="153"/>
                                  <a:pt x="89" y="148"/>
                                  <a:pt x="84" y="146"/>
                                </a:cubicBezTo>
                                <a:cubicBezTo>
                                  <a:pt x="79" y="144"/>
                                  <a:pt x="74" y="146"/>
                                  <a:pt x="72" y="151"/>
                                </a:cubicBezTo>
                                <a:cubicBezTo>
                                  <a:pt x="56" y="187"/>
                                  <a:pt x="56" y="187"/>
                                  <a:pt x="56" y="187"/>
                                </a:cubicBezTo>
                                <a:cubicBezTo>
                                  <a:pt x="54" y="191"/>
                                  <a:pt x="56" y="197"/>
                                  <a:pt x="61" y="199"/>
                                </a:cubicBezTo>
                                <a:cubicBezTo>
                                  <a:pt x="64" y="201"/>
                                  <a:pt x="68" y="200"/>
                                  <a:pt x="70" y="198"/>
                                </a:cubicBezTo>
                                <a:cubicBezTo>
                                  <a:pt x="71" y="197"/>
                                  <a:pt x="72" y="196"/>
                                  <a:pt x="73" y="19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 name="Freeform 48"/>
                        <wps:cNvSpPr>
                          <a:spLocks noEditPoints="1"/>
                        </wps:cNvSpPr>
                        <wps:spPr bwMode="auto">
                          <a:xfrm>
                            <a:off x="13704888" y="2311400"/>
                            <a:ext cx="712788" cy="773113"/>
                          </a:xfrm>
                          <a:custGeom>
                            <a:avLst/>
                            <a:gdLst>
                              <a:gd name="T0" fmla="*/ 36 w 190"/>
                              <a:gd name="T1" fmla="*/ 23 h 206"/>
                              <a:gd name="T2" fmla="*/ 27 w 190"/>
                              <a:gd name="T3" fmla="*/ 22 h 206"/>
                              <a:gd name="T4" fmla="*/ 26 w 190"/>
                              <a:gd name="T5" fmla="*/ 30 h 206"/>
                              <a:gd name="T6" fmla="*/ 34 w 190"/>
                              <a:gd name="T7" fmla="*/ 32 h 206"/>
                              <a:gd name="T8" fmla="*/ 36 w 190"/>
                              <a:gd name="T9" fmla="*/ 23 h 206"/>
                              <a:gd name="T10" fmla="*/ 50 w 190"/>
                              <a:gd name="T11" fmla="*/ 14 h 206"/>
                              <a:gd name="T12" fmla="*/ 42 w 190"/>
                              <a:gd name="T13" fmla="*/ 12 h 206"/>
                              <a:gd name="T14" fmla="*/ 41 w 190"/>
                              <a:gd name="T15" fmla="*/ 21 h 206"/>
                              <a:gd name="T16" fmla="*/ 48 w 190"/>
                              <a:gd name="T17" fmla="*/ 23 h 206"/>
                              <a:gd name="T18" fmla="*/ 50 w 190"/>
                              <a:gd name="T19" fmla="*/ 14 h 206"/>
                              <a:gd name="T20" fmla="*/ 106 w 190"/>
                              <a:gd name="T21" fmla="*/ 52 h 206"/>
                              <a:gd name="T22" fmla="*/ 104 w 190"/>
                              <a:gd name="T23" fmla="*/ 65 h 206"/>
                              <a:gd name="T24" fmla="*/ 52 w 190"/>
                              <a:gd name="T25" fmla="*/ 99 h 206"/>
                              <a:gd name="T26" fmla="*/ 40 w 190"/>
                              <a:gd name="T27" fmla="*/ 97 h 206"/>
                              <a:gd name="T28" fmla="*/ 28 w 190"/>
                              <a:gd name="T29" fmla="*/ 79 h 206"/>
                              <a:gd name="T30" fmla="*/ 31 w 190"/>
                              <a:gd name="T31" fmla="*/ 67 h 206"/>
                              <a:gd name="T32" fmla="*/ 82 w 190"/>
                              <a:gd name="T33" fmla="*/ 32 h 206"/>
                              <a:gd name="T34" fmla="*/ 95 w 190"/>
                              <a:gd name="T35" fmla="*/ 35 h 206"/>
                              <a:gd name="T36" fmla="*/ 106 w 190"/>
                              <a:gd name="T37" fmla="*/ 52 h 206"/>
                              <a:gd name="T38" fmla="*/ 106 w 190"/>
                              <a:gd name="T39" fmla="*/ 52 h 206"/>
                              <a:gd name="T40" fmla="*/ 65 w 190"/>
                              <a:gd name="T41" fmla="*/ 35 h 206"/>
                              <a:gd name="T42" fmla="*/ 64 w 190"/>
                              <a:gd name="T43" fmla="*/ 40 h 206"/>
                              <a:gd name="T44" fmla="*/ 45 w 190"/>
                              <a:gd name="T45" fmla="*/ 52 h 206"/>
                              <a:gd name="T46" fmla="*/ 40 w 190"/>
                              <a:gd name="T47" fmla="*/ 52 h 206"/>
                              <a:gd name="T48" fmla="*/ 36 w 190"/>
                              <a:gd name="T49" fmla="*/ 45 h 206"/>
                              <a:gd name="T50" fmla="*/ 37 w 190"/>
                              <a:gd name="T51" fmla="*/ 41 h 206"/>
                              <a:gd name="T52" fmla="*/ 56 w 190"/>
                              <a:gd name="T53" fmla="*/ 27 h 206"/>
                              <a:gd name="T54" fmla="*/ 61 w 190"/>
                              <a:gd name="T55" fmla="*/ 29 h 206"/>
                              <a:gd name="T56" fmla="*/ 65 w 190"/>
                              <a:gd name="T57" fmla="*/ 35 h 206"/>
                              <a:gd name="T58" fmla="*/ 65 w 190"/>
                              <a:gd name="T59" fmla="*/ 35 h 206"/>
                              <a:gd name="T60" fmla="*/ 70 w 190"/>
                              <a:gd name="T61" fmla="*/ 141 h 206"/>
                              <a:gd name="T62" fmla="*/ 73 w 190"/>
                              <a:gd name="T63" fmla="*/ 127 h 206"/>
                              <a:gd name="T64" fmla="*/ 87 w 190"/>
                              <a:gd name="T65" fmla="*/ 130 h 206"/>
                              <a:gd name="T66" fmla="*/ 84 w 190"/>
                              <a:gd name="T67" fmla="*/ 144 h 206"/>
                              <a:gd name="T68" fmla="*/ 70 w 190"/>
                              <a:gd name="T69" fmla="*/ 141 h 206"/>
                              <a:gd name="T70" fmla="*/ 119 w 190"/>
                              <a:gd name="T71" fmla="*/ 108 h 206"/>
                              <a:gd name="T72" fmla="*/ 122 w 190"/>
                              <a:gd name="T73" fmla="*/ 94 h 206"/>
                              <a:gd name="T74" fmla="*/ 136 w 190"/>
                              <a:gd name="T75" fmla="*/ 97 h 206"/>
                              <a:gd name="T76" fmla="*/ 133 w 190"/>
                              <a:gd name="T77" fmla="*/ 111 h 206"/>
                              <a:gd name="T78" fmla="*/ 119 w 190"/>
                              <a:gd name="T79" fmla="*/ 108 h 206"/>
                              <a:gd name="T80" fmla="*/ 150 w 190"/>
                              <a:gd name="T81" fmla="*/ 94 h 206"/>
                              <a:gd name="T82" fmla="*/ 98 w 190"/>
                              <a:gd name="T83" fmla="*/ 15 h 206"/>
                              <a:gd name="T84" fmla="*/ 73 w 190"/>
                              <a:gd name="T85" fmla="*/ 11 h 206"/>
                              <a:gd name="T86" fmla="*/ 14 w 190"/>
                              <a:gd name="T87" fmla="*/ 50 h 206"/>
                              <a:gd name="T88" fmla="*/ 9 w 190"/>
                              <a:gd name="T89" fmla="*/ 75 h 206"/>
                              <a:gd name="T90" fmla="*/ 61 w 190"/>
                              <a:gd name="T91" fmla="*/ 153 h 206"/>
                              <a:gd name="T92" fmla="*/ 86 w 190"/>
                              <a:gd name="T93" fmla="*/ 157 h 206"/>
                              <a:gd name="T94" fmla="*/ 87 w 190"/>
                              <a:gd name="T95" fmla="*/ 157 h 206"/>
                              <a:gd name="T96" fmla="*/ 87 w 190"/>
                              <a:gd name="T97" fmla="*/ 206 h 206"/>
                              <a:gd name="T98" fmla="*/ 99 w 190"/>
                              <a:gd name="T99" fmla="*/ 197 h 206"/>
                              <a:gd name="T100" fmla="*/ 99 w 190"/>
                              <a:gd name="T101" fmla="*/ 162 h 206"/>
                              <a:gd name="T102" fmla="*/ 117 w 190"/>
                              <a:gd name="T103" fmla="*/ 151 h 206"/>
                              <a:gd name="T104" fmla="*/ 127 w 190"/>
                              <a:gd name="T105" fmla="*/ 144 h 206"/>
                              <a:gd name="T106" fmla="*/ 144 w 190"/>
                              <a:gd name="T107" fmla="*/ 132 h 206"/>
                              <a:gd name="T108" fmla="*/ 177 w 190"/>
                              <a:gd name="T109" fmla="*/ 146 h 206"/>
                              <a:gd name="T110" fmla="*/ 190 w 190"/>
                              <a:gd name="T111" fmla="*/ 137 h 206"/>
                              <a:gd name="T112" fmla="*/ 144 w 190"/>
                              <a:gd name="T113" fmla="*/ 118 h 206"/>
                              <a:gd name="T114" fmla="*/ 145 w 190"/>
                              <a:gd name="T115" fmla="*/ 118 h 206"/>
                              <a:gd name="T116" fmla="*/ 150 w 190"/>
                              <a:gd name="T117" fmla="*/ 9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0" h="206">
                                <a:moveTo>
                                  <a:pt x="36" y="23"/>
                                </a:moveTo>
                                <a:cubicBezTo>
                                  <a:pt x="34" y="21"/>
                                  <a:pt x="31" y="20"/>
                                  <a:pt x="27" y="22"/>
                                </a:cubicBezTo>
                                <a:cubicBezTo>
                                  <a:pt x="25" y="23"/>
                                  <a:pt x="25" y="27"/>
                                  <a:pt x="26" y="30"/>
                                </a:cubicBezTo>
                                <a:cubicBezTo>
                                  <a:pt x="28" y="33"/>
                                  <a:pt x="32" y="34"/>
                                  <a:pt x="34" y="32"/>
                                </a:cubicBezTo>
                                <a:cubicBezTo>
                                  <a:pt x="37" y="30"/>
                                  <a:pt x="38" y="26"/>
                                  <a:pt x="36" y="23"/>
                                </a:cubicBezTo>
                                <a:moveTo>
                                  <a:pt x="50" y="14"/>
                                </a:moveTo>
                                <a:cubicBezTo>
                                  <a:pt x="49" y="11"/>
                                  <a:pt x="45" y="10"/>
                                  <a:pt x="42" y="12"/>
                                </a:cubicBezTo>
                                <a:cubicBezTo>
                                  <a:pt x="39" y="14"/>
                                  <a:pt x="39" y="18"/>
                                  <a:pt x="41" y="21"/>
                                </a:cubicBezTo>
                                <a:cubicBezTo>
                                  <a:pt x="42" y="23"/>
                                  <a:pt x="46" y="24"/>
                                  <a:pt x="48" y="23"/>
                                </a:cubicBezTo>
                                <a:cubicBezTo>
                                  <a:pt x="51" y="21"/>
                                  <a:pt x="52" y="17"/>
                                  <a:pt x="50" y="14"/>
                                </a:cubicBezTo>
                                <a:moveTo>
                                  <a:pt x="106" y="52"/>
                                </a:moveTo>
                                <a:cubicBezTo>
                                  <a:pt x="111" y="60"/>
                                  <a:pt x="104" y="65"/>
                                  <a:pt x="104" y="65"/>
                                </a:cubicBezTo>
                                <a:cubicBezTo>
                                  <a:pt x="52" y="99"/>
                                  <a:pt x="52" y="99"/>
                                  <a:pt x="52" y="99"/>
                                </a:cubicBezTo>
                                <a:cubicBezTo>
                                  <a:pt x="45" y="104"/>
                                  <a:pt x="40" y="97"/>
                                  <a:pt x="40" y="97"/>
                                </a:cubicBezTo>
                                <a:cubicBezTo>
                                  <a:pt x="28" y="79"/>
                                  <a:pt x="28" y="79"/>
                                  <a:pt x="28" y="79"/>
                                </a:cubicBezTo>
                                <a:cubicBezTo>
                                  <a:pt x="23" y="72"/>
                                  <a:pt x="31" y="67"/>
                                  <a:pt x="31" y="67"/>
                                </a:cubicBezTo>
                                <a:cubicBezTo>
                                  <a:pt x="82" y="32"/>
                                  <a:pt x="82" y="32"/>
                                  <a:pt x="82" y="32"/>
                                </a:cubicBezTo>
                                <a:cubicBezTo>
                                  <a:pt x="90" y="27"/>
                                  <a:pt x="95" y="35"/>
                                  <a:pt x="95" y="35"/>
                                </a:cubicBezTo>
                                <a:cubicBezTo>
                                  <a:pt x="106" y="52"/>
                                  <a:pt x="106" y="52"/>
                                  <a:pt x="106" y="52"/>
                                </a:cubicBezTo>
                                <a:cubicBezTo>
                                  <a:pt x="106" y="52"/>
                                  <a:pt x="106" y="52"/>
                                  <a:pt x="106" y="52"/>
                                </a:cubicBezTo>
                                <a:close/>
                                <a:moveTo>
                                  <a:pt x="65" y="35"/>
                                </a:moveTo>
                                <a:cubicBezTo>
                                  <a:pt x="67" y="37"/>
                                  <a:pt x="64" y="40"/>
                                  <a:pt x="64" y="40"/>
                                </a:cubicBezTo>
                                <a:cubicBezTo>
                                  <a:pt x="45" y="52"/>
                                  <a:pt x="45" y="52"/>
                                  <a:pt x="45" y="52"/>
                                </a:cubicBezTo>
                                <a:cubicBezTo>
                                  <a:pt x="42" y="54"/>
                                  <a:pt x="40" y="52"/>
                                  <a:pt x="40" y="52"/>
                                </a:cubicBezTo>
                                <a:cubicBezTo>
                                  <a:pt x="36" y="45"/>
                                  <a:pt x="36" y="45"/>
                                  <a:pt x="36" y="45"/>
                                </a:cubicBezTo>
                                <a:cubicBezTo>
                                  <a:pt x="33" y="42"/>
                                  <a:pt x="37" y="41"/>
                                  <a:pt x="37" y="41"/>
                                </a:cubicBezTo>
                                <a:cubicBezTo>
                                  <a:pt x="56" y="27"/>
                                  <a:pt x="56" y="27"/>
                                  <a:pt x="56" y="27"/>
                                </a:cubicBezTo>
                                <a:cubicBezTo>
                                  <a:pt x="59" y="25"/>
                                  <a:pt x="61" y="29"/>
                                  <a:pt x="61" y="29"/>
                                </a:cubicBezTo>
                                <a:cubicBezTo>
                                  <a:pt x="65" y="35"/>
                                  <a:pt x="65" y="35"/>
                                  <a:pt x="65" y="35"/>
                                </a:cubicBezTo>
                                <a:cubicBezTo>
                                  <a:pt x="65" y="35"/>
                                  <a:pt x="65" y="35"/>
                                  <a:pt x="65" y="35"/>
                                </a:cubicBezTo>
                                <a:close/>
                                <a:moveTo>
                                  <a:pt x="70" y="141"/>
                                </a:moveTo>
                                <a:cubicBezTo>
                                  <a:pt x="67" y="137"/>
                                  <a:pt x="68" y="130"/>
                                  <a:pt x="73" y="127"/>
                                </a:cubicBezTo>
                                <a:cubicBezTo>
                                  <a:pt x="77" y="124"/>
                                  <a:pt x="84" y="125"/>
                                  <a:pt x="87" y="130"/>
                                </a:cubicBezTo>
                                <a:cubicBezTo>
                                  <a:pt x="90" y="134"/>
                                  <a:pt x="89" y="141"/>
                                  <a:pt x="84" y="144"/>
                                </a:cubicBezTo>
                                <a:cubicBezTo>
                                  <a:pt x="79" y="147"/>
                                  <a:pt x="73" y="145"/>
                                  <a:pt x="70" y="141"/>
                                </a:cubicBezTo>
                                <a:moveTo>
                                  <a:pt x="119" y="108"/>
                                </a:moveTo>
                                <a:cubicBezTo>
                                  <a:pt x="116" y="103"/>
                                  <a:pt x="117" y="97"/>
                                  <a:pt x="122" y="94"/>
                                </a:cubicBezTo>
                                <a:cubicBezTo>
                                  <a:pt x="127" y="91"/>
                                  <a:pt x="133" y="92"/>
                                  <a:pt x="136" y="97"/>
                                </a:cubicBezTo>
                                <a:cubicBezTo>
                                  <a:pt x="139" y="102"/>
                                  <a:pt x="138" y="108"/>
                                  <a:pt x="133" y="111"/>
                                </a:cubicBezTo>
                                <a:cubicBezTo>
                                  <a:pt x="128" y="114"/>
                                  <a:pt x="122" y="113"/>
                                  <a:pt x="119" y="108"/>
                                </a:cubicBezTo>
                                <a:moveTo>
                                  <a:pt x="150" y="94"/>
                                </a:moveTo>
                                <a:cubicBezTo>
                                  <a:pt x="98" y="15"/>
                                  <a:pt x="98" y="15"/>
                                  <a:pt x="98" y="15"/>
                                </a:cubicBezTo>
                                <a:cubicBezTo>
                                  <a:pt x="98" y="15"/>
                                  <a:pt x="88" y="0"/>
                                  <a:pt x="73" y="11"/>
                                </a:cubicBezTo>
                                <a:cubicBezTo>
                                  <a:pt x="14" y="50"/>
                                  <a:pt x="14" y="50"/>
                                  <a:pt x="14" y="50"/>
                                </a:cubicBezTo>
                                <a:cubicBezTo>
                                  <a:pt x="14" y="50"/>
                                  <a:pt x="0" y="59"/>
                                  <a:pt x="9" y="75"/>
                                </a:cubicBezTo>
                                <a:cubicBezTo>
                                  <a:pt x="61" y="153"/>
                                  <a:pt x="61" y="153"/>
                                  <a:pt x="61" y="153"/>
                                </a:cubicBezTo>
                                <a:cubicBezTo>
                                  <a:pt x="61" y="153"/>
                                  <a:pt x="72" y="167"/>
                                  <a:pt x="86" y="157"/>
                                </a:cubicBezTo>
                                <a:cubicBezTo>
                                  <a:pt x="87" y="157"/>
                                  <a:pt x="87" y="157"/>
                                  <a:pt x="87" y="157"/>
                                </a:cubicBezTo>
                                <a:cubicBezTo>
                                  <a:pt x="87" y="206"/>
                                  <a:pt x="87" y="206"/>
                                  <a:pt x="87" y="206"/>
                                </a:cubicBezTo>
                                <a:cubicBezTo>
                                  <a:pt x="99" y="197"/>
                                  <a:pt x="99" y="197"/>
                                  <a:pt x="99" y="197"/>
                                </a:cubicBezTo>
                                <a:cubicBezTo>
                                  <a:pt x="99" y="162"/>
                                  <a:pt x="99" y="162"/>
                                  <a:pt x="99" y="162"/>
                                </a:cubicBezTo>
                                <a:cubicBezTo>
                                  <a:pt x="117" y="151"/>
                                  <a:pt x="117" y="151"/>
                                  <a:pt x="117" y="151"/>
                                </a:cubicBezTo>
                                <a:cubicBezTo>
                                  <a:pt x="127" y="144"/>
                                  <a:pt x="127" y="144"/>
                                  <a:pt x="127" y="144"/>
                                </a:cubicBezTo>
                                <a:cubicBezTo>
                                  <a:pt x="144" y="132"/>
                                  <a:pt x="144" y="132"/>
                                  <a:pt x="144" y="132"/>
                                </a:cubicBezTo>
                                <a:cubicBezTo>
                                  <a:pt x="177" y="146"/>
                                  <a:pt x="177" y="146"/>
                                  <a:pt x="177" y="146"/>
                                </a:cubicBezTo>
                                <a:cubicBezTo>
                                  <a:pt x="190" y="137"/>
                                  <a:pt x="190" y="137"/>
                                  <a:pt x="190" y="137"/>
                                </a:cubicBezTo>
                                <a:cubicBezTo>
                                  <a:pt x="144" y="118"/>
                                  <a:pt x="144" y="118"/>
                                  <a:pt x="144" y="118"/>
                                </a:cubicBezTo>
                                <a:cubicBezTo>
                                  <a:pt x="145" y="118"/>
                                  <a:pt x="145" y="118"/>
                                  <a:pt x="145" y="118"/>
                                </a:cubicBezTo>
                                <a:cubicBezTo>
                                  <a:pt x="145" y="118"/>
                                  <a:pt x="160" y="109"/>
                                  <a:pt x="150" y="94"/>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 name="Freeform 49"/>
                        <wps:cNvSpPr>
                          <a:spLocks noEditPoints="1"/>
                        </wps:cNvSpPr>
                        <wps:spPr bwMode="auto">
                          <a:xfrm>
                            <a:off x="15160625" y="3398838"/>
                            <a:ext cx="714375" cy="638175"/>
                          </a:xfrm>
                          <a:custGeom>
                            <a:avLst/>
                            <a:gdLst>
                              <a:gd name="T0" fmla="*/ 153 w 190"/>
                              <a:gd name="T1" fmla="*/ 114 h 170"/>
                              <a:gd name="T2" fmla="*/ 190 w 190"/>
                              <a:gd name="T3" fmla="*/ 150 h 170"/>
                              <a:gd name="T4" fmla="*/ 162 w 190"/>
                              <a:gd name="T5" fmla="*/ 170 h 170"/>
                              <a:gd name="T6" fmla="*/ 145 w 190"/>
                              <a:gd name="T7" fmla="*/ 127 h 170"/>
                              <a:gd name="T8" fmla="*/ 153 w 190"/>
                              <a:gd name="T9" fmla="*/ 114 h 170"/>
                              <a:gd name="T10" fmla="*/ 62 w 190"/>
                              <a:gd name="T11" fmla="*/ 108 h 170"/>
                              <a:gd name="T12" fmla="*/ 62 w 190"/>
                              <a:gd name="T13" fmla="*/ 102 h 170"/>
                              <a:gd name="T14" fmla="*/ 57 w 190"/>
                              <a:gd name="T15" fmla="*/ 65 h 170"/>
                              <a:gd name="T16" fmla="*/ 90 w 190"/>
                              <a:gd name="T17" fmla="*/ 51 h 170"/>
                              <a:gd name="T18" fmla="*/ 95 w 190"/>
                              <a:gd name="T19" fmla="*/ 48 h 170"/>
                              <a:gd name="T20" fmla="*/ 92 w 190"/>
                              <a:gd name="T21" fmla="*/ 42 h 170"/>
                              <a:gd name="T22" fmla="*/ 49 w 190"/>
                              <a:gd name="T23" fmla="*/ 61 h 170"/>
                              <a:gd name="T24" fmla="*/ 55 w 190"/>
                              <a:gd name="T25" fmla="*/ 108 h 170"/>
                              <a:gd name="T26" fmla="*/ 61 w 190"/>
                              <a:gd name="T27" fmla="*/ 109 h 170"/>
                              <a:gd name="T28" fmla="*/ 62 w 190"/>
                              <a:gd name="T29" fmla="*/ 108 h 170"/>
                              <a:gd name="T30" fmla="*/ 45 w 190"/>
                              <a:gd name="T31" fmla="*/ 118 h 170"/>
                              <a:gd name="T32" fmla="*/ 45 w 190"/>
                              <a:gd name="T33" fmla="*/ 112 h 170"/>
                              <a:gd name="T34" fmla="*/ 40 w 190"/>
                              <a:gd name="T35" fmla="*/ 56 h 170"/>
                              <a:gd name="T36" fmla="*/ 91 w 190"/>
                              <a:gd name="T37" fmla="*/ 32 h 170"/>
                              <a:gd name="T38" fmla="*/ 96 w 190"/>
                              <a:gd name="T39" fmla="*/ 29 h 170"/>
                              <a:gd name="T40" fmla="*/ 92 w 190"/>
                              <a:gd name="T41" fmla="*/ 23 h 170"/>
                              <a:gd name="T42" fmla="*/ 33 w 190"/>
                              <a:gd name="T43" fmla="*/ 51 h 170"/>
                              <a:gd name="T44" fmla="*/ 38 w 190"/>
                              <a:gd name="T45" fmla="*/ 117 h 170"/>
                              <a:gd name="T46" fmla="*/ 45 w 190"/>
                              <a:gd name="T47" fmla="*/ 118 h 170"/>
                              <a:gd name="T48" fmla="*/ 45 w 190"/>
                              <a:gd name="T49" fmla="*/ 118 h 170"/>
                              <a:gd name="T50" fmla="*/ 28 w 190"/>
                              <a:gd name="T51" fmla="*/ 129 h 170"/>
                              <a:gd name="T52" fmla="*/ 29 w 190"/>
                              <a:gd name="T53" fmla="*/ 123 h 170"/>
                              <a:gd name="T54" fmla="*/ 24 w 190"/>
                              <a:gd name="T55" fmla="*/ 46 h 170"/>
                              <a:gd name="T56" fmla="*/ 92 w 190"/>
                              <a:gd name="T57" fmla="*/ 12 h 170"/>
                              <a:gd name="T58" fmla="*/ 97 w 190"/>
                              <a:gd name="T59" fmla="*/ 8 h 170"/>
                              <a:gd name="T60" fmla="*/ 93 w 190"/>
                              <a:gd name="T61" fmla="*/ 3 h 170"/>
                              <a:gd name="T62" fmla="*/ 16 w 190"/>
                              <a:gd name="T63" fmla="*/ 42 h 170"/>
                              <a:gd name="T64" fmla="*/ 21 w 190"/>
                              <a:gd name="T65" fmla="*/ 128 h 170"/>
                              <a:gd name="T66" fmla="*/ 28 w 190"/>
                              <a:gd name="T67" fmla="*/ 129 h 170"/>
                              <a:gd name="T68" fmla="*/ 28 w 190"/>
                              <a:gd name="T69" fmla="*/ 129 h 170"/>
                              <a:gd name="T70" fmla="*/ 80 w 190"/>
                              <a:gd name="T71" fmla="*/ 78 h 170"/>
                              <a:gd name="T72" fmla="*/ 80 w 190"/>
                              <a:gd name="T73" fmla="*/ 78 h 170"/>
                              <a:gd name="T74" fmla="*/ 79 w 190"/>
                              <a:gd name="T75" fmla="*/ 78 h 170"/>
                              <a:gd name="T76" fmla="*/ 80 w 190"/>
                              <a:gd name="T77" fmla="*/ 78 h 170"/>
                              <a:gd name="T78" fmla="*/ 80 w 190"/>
                              <a:gd name="T79" fmla="*/ 78 h 170"/>
                              <a:gd name="T80" fmla="*/ 138 w 190"/>
                              <a:gd name="T81" fmla="*/ 14 h 170"/>
                              <a:gd name="T82" fmla="*/ 115 w 190"/>
                              <a:gd name="T83" fmla="*/ 146 h 170"/>
                              <a:gd name="T84" fmla="*/ 53 w 190"/>
                              <a:gd name="T85" fmla="*/ 163 h 170"/>
                              <a:gd name="T86" fmla="*/ 91 w 190"/>
                              <a:gd name="T87" fmla="*/ 90 h 170"/>
                              <a:gd name="T88" fmla="*/ 83 w 190"/>
                              <a:gd name="T89" fmla="*/ 83 h 170"/>
                              <a:gd name="T90" fmla="*/ 72 w 190"/>
                              <a:gd name="T91" fmla="*/ 85 h 170"/>
                              <a:gd name="T92" fmla="*/ 68 w 190"/>
                              <a:gd name="T93" fmla="*/ 72 h 170"/>
                              <a:gd name="T94" fmla="*/ 81 w 190"/>
                              <a:gd name="T95" fmla="*/ 68 h 170"/>
                              <a:gd name="T96" fmla="*/ 86 w 190"/>
                              <a:gd name="T97" fmla="*/ 78 h 170"/>
                              <a:gd name="T98" fmla="*/ 95 w 190"/>
                              <a:gd name="T99" fmla="*/ 82 h 170"/>
                              <a:gd name="T100" fmla="*/ 133 w 190"/>
                              <a:gd name="T101" fmla="*/ 7 h 170"/>
                              <a:gd name="T102" fmla="*/ 138 w 190"/>
                              <a:gd name="T103" fmla="*/ 14 h 170"/>
                              <a:gd name="T104" fmla="*/ 80 w 190"/>
                              <a:gd name="T105" fmla="*/ 78 h 170"/>
                              <a:gd name="T106" fmla="*/ 79 w 190"/>
                              <a:gd name="T107" fmla="*/ 78 h 170"/>
                              <a:gd name="T108" fmla="*/ 80 w 190"/>
                              <a:gd name="T109" fmla="*/ 78 h 170"/>
                              <a:gd name="T110" fmla="*/ 80 w 190"/>
                              <a:gd name="T111" fmla="*/ 78 h 170"/>
                              <a:gd name="T112" fmla="*/ 80 w 190"/>
                              <a:gd name="T113" fmla="*/ 7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0" h="170">
                                <a:moveTo>
                                  <a:pt x="153" y="114"/>
                                </a:moveTo>
                                <a:cubicBezTo>
                                  <a:pt x="190" y="150"/>
                                  <a:pt x="190" y="150"/>
                                  <a:pt x="190" y="150"/>
                                </a:cubicBezTo>
                                <a:cubicBezTo>
                                  <a:pt x="162" y="170"/>
                                  <a:pt x="162" y="170"/>
                                  <a:pt x="162" y="170"/>
                                </a:cubicBezTo>
                                <a:cubicBezTo>
                                  <a:pt x="145" y="127"/>
                                  <a:pt x="145" y="127"/>
                                  <a:pt x="145" y="127"/>
                                </a:cubicBezTo>
                                <a:cubicBezTo>
                                  <a:pt x="153" y="114"/>
                                  <a:pt x="153" y="114"/>
                                  <a:pt x="153" y="114"/>
                                </a:cubicBezTo>
                                <a:close/>
                                <a:moveTo>
                                  <a:pt x="62" y="108"/>
                                </a:moveTo>
                                <a:cubicBezTo>
                                  <a:pt x="63" y="107"/>
                                  <a:pt x="63" y="104"/>
                                  <a:pt x="62" y="102"/>
                                </a:cubicBezTo>
                                <a:cubicBezTo>
                                  <a:pt x="52" y="92"/>
                                  <a:pt x="50" y="77"/>
                                  <a:pt x="57" y="65"/>
                                </a:cubicBezTo>
                                <a:cubicBezTo>
                                  <a:pt x="63" y="54"/>
                                  <a:pt x="77" y="48"/>
                                  <a:pt x="90" y="51"/>
                                </a:cubicBezTo>
                                <a:cubicBezTo>
                                  <a:pt x="92" y="52"/>
                                  <a:pt x="95" y="50"/>
                                  <a:pt x="95" y="48"/>
                                </a:cubicBezTo>
                                <a:cubicBezTo>
                                  <a:pt x="96" y="45"/>
                                  <a:pt x="95" y="43"/>
                                  <a:pt x="92" y="42"/>
                                </a:cubicBezTo>
                                <a:cubicBezTo>
                                  <a:pt x="75" y="38"/>
                                  <a:pt x="58" y="46"/>
                                  <a:pt x="49" y="61"/>
                                </a:cubicBezTo>
                                <a:cubicBezTo>
                                  <a:pt x="40" y="76"/>
                                  <a:pt x="42" y="96"/>
                                  <a:pt x="55" y="108"/>
                                </a:cubicBezTo>
                                <a:cubicBezTo>
                                  <a:pt x="57" y="110"/>
                                  <a:pt x="59" y="110"/>
                                  <a:pt x="61" y="109"/>
                                </a:cubicBezTo>
                                <a:cubicBezTo>
                                  <a:pt x="61" y="108"/>
                                  <a:pt x="61" y="108"/>
                                  <a:pt x="62" y="108"/>
                                </a:cubicBezTo>
                                <a:close/>
                                <a:moveTo>
                                  <a:pt x="45" y="118"/>
                                </a:moveTo>
                                <a:cubicBezTo>
                                  <a:pt x="47" y="117"/>
                                  <a:pt x="47" y="113"/>
                                  <a:pt x="45" y="112"/>
                                </a:cubicBezTo>
                                <a:cubicBezTo>
                                  <a:pt x="32" y="96"/>
                                  <a:pt x="31" y="74"/>
                                  <a:pt x="40" y="56"/>
                                </a:cubicBezTo>
                                <a:cubicBezTo>
                                  <a:pt x="51" y="39"/>
                                  <a:pt x="71" y="29"/>
                                  <a:pt x="91" y="32"/>
                                </a:cubicBezTo>
                                <a:cubicBezTo>
                                  <a:pt x="93" y="33"/>
                                  <a:pt x="96" y="31"/>
                                  <a:pt x="96" y="29"/>
                                </a:cubicBezTo>
                                <a:cubicBezTo>
                                  <a:pt x="97" y="26"/>
                                  <a:pt x="94" y="24"/>
                                  <a:pt x="92" y="23"/>
                                </a:cubicBezTo>
                                <a:cubicBezTo>
                                  <a:pt x="69" y="20"/>
                                  <a:pt x="45" y="31"/>
                                  <a:pt x="33" y="51"/>
                                </a:cubicBezTo>
                                <a:cubicBezTo>
                                  <a:pt x="21" y="73"/>
                                  <a:pt x="23" y="99"/>
                                  <a:pt x="38" y="117"/>
                                </a:cubicBezTo>
                                <a:cubicBezTo>
                                  <a:pt x="40" y="119"/>
                                  <a:pt x="43" y="120"/>
                                  <a:pt x="45" y="118"/>
                                </a:cubicBezTo>
                                <a:cubicBezTo>
                                  <a:pt x="45" y="118"/>
                                  <a:pt x="45" y="118"/>
                                  <a:pt x="45" y="118"/>
                                </a:cubicBezTo>
                                <a:close/>
                                <a:moveTo>
                                  <a:pt x="28" y="129"/>
                                </a:moveTo>
                                <a:cubicBezTo>
                                  <a:pt x="30" y="127"/>
                                  <a:pt x="30" y="124"/>
                                  <a:pt x="29" y="123"/>
                                </a:cubicBezTo>
                                <a:cubicBezTo>
                                  <a:pt x="12" y="100"/>
                                  <a:pt x="10" y="70"/>
                                  <a:pt x="24" y="46"/>
                                </a:cubicBezTo>
                                <a:cubicBezTo>
                                  <a:pt x="38" y="22"/>
                                  <a:pt x="64" y="9"/>
                                  <a:pt x="92" y="12"/>
                                </a:cubicBezTo>
                                <a:cubicBezTo>
                                  <a:pt x="94" y="13"/>
                                  <a:pt x="96" y="11"/>
                                  <a:pt x="97" y="8"/>
                                </a:cubicBezTo>
                                <a:cubicBezTo>
                                  <a:pt x="97" y="6"/>
                                  <a:pt x="95" y="4"/>
                                  <a:pt x="93" y="3"/>
                                </a:cubicBezTo>
                                <a:cubicBezTo>
                                  <a:pt x="62" y="0"/>
                                  <a:pt x="31" y="15"/>
                                  <a:pt x="16" y="42"/>
                                </a:cubicBezTo>
                                <a:cubicBezTo>
                                  <a:pt x="0" y="69"/>
                                  <a:pt x="2" y="103"/>
                                  <a:pt x="21" y="128"/>
                                </a:cubicBezTo>
                                <a:cubicBezTo>
                                  <a:pt x="23" y="130"/>
                                  <a:pt x="26" y="130"/>
                                  <a:pt x="28" y="129"/>
                                </a:cubicBezTo>
                                <a:cubicBezTo>
                                  <a:pt x="28" y="129"/>
                                  <a:pt x="28" y="129"/>
                                  <a:pt x="28" y="129"/>
                                </a:cubicBezTo>
                                <a:close/>
                                <a:moveTo>
                                  <a:pt x="80" y="78"/>
                                </a:moveTo>
                                <a:cubicBezTo>
                                  <a:pt x="80" y="78"/>
                                  <a:pt x="80" y="78"/>
                                  <a:pt x="80" y="78"/>
                                </a:cubicBezTo>
                                <a:cubicBezTo>
                                  <a:pt x="79" y="78"/>
                                  <a:pt x="79" y="78"/>
                                  <a:pt x="79" y="78"/>
                                </a:cubicBezTo>
                                <a:cubicBezTo>
                                  <a:pt x="80" y="78"/>
                                  <a:pt x="80" y="78"/>
                                  <a:pt x="80" y="78"/>
                                </a:cubicBezTo>
                                <a:cubicBezTo>
                                  <a:pt x="80" y="78"/>
                                  <a:pt x="80" y="78"/>
                                  <a:pt x="80" y="78"/>
                                </a:cubicBezTo>
                                <a:close/>
                                <a:moveTo>
                                  <a:pt x="138" y="14"/>
                                </a:moveTo>
                                <a:cubicBezTo>
                                  <a:pt x="168" y="57"/>
                                  <a:pt x="158" y="116"/>
                                  <a:pt x="115" y="146"/>
                                </a:cubicBezTo>
                                <a:cubicBezTo>
                                  <a:pt x="96" y="159"/>
                                  <a:pt x="74" y="165"/>
                                  <a:pt x="53" y="163"/>
                                </a:cubicBezTo>
                                <a:cubicBezTo>
                                  <a:pt x="91" y="90"/>
                                  <a:pt x="91" y="90"/>
                                  <a:pt x="91" y="90"/>
                                </a:cubicBezTo>
                                <a:cubicBezTo>
                                  <a:pt x="83" y="83"/>
                                  <a:pt x="83" y="83"/>
                                  <a:pt x="83" y="83"/>
                                </a:cubicBezTo>
                                <a:cubicBezTo>
                                  <a:pt x="80" y="86"/>
                                  <a:pt x="75" y="87"/>
                                  <a:pt x="72" y="85"/>
                                </a:cubicBezTo>
                                <a:cubicBezTo>
                                  <a:pt x="67" y="82"/>
                                  <a:pt x="66" y="76"/>
                                  <a:pt x="68" y="72"/>
                                </a:cubicBezTo>
                                <a:cubicBezTo>
                                  <a:pt x="71" y="67"/>
                                  <a:pt x="77" y="65"/>
                                  <a:pt x="81" y="68"/>
                                </a:cubicBezTo>
                                <a:cubicBezTo>
                                  <a:pt x="85" y="70"/>
                                  <a:pt x="87" y="74"/>
                                  <a:pt x="86" y="78"/>
                                </a:cubicBezTo>
                                <a:cubicBezTo>
                                  <a:pt x="95" y="82"/>
                                  <a:pt x="95" y="82"/>
                                  <a:pt x="95" y="82"/>
                                </a:cubicBezTo>
                                <a:cubicBezTo>
                                  <a:pt x="133" y="7"/>
                                  <a:pt x="133" y="7"/>
                                  <a:pt x="133" y="7"/>
                                </a:cubicBezTo>
                                <a:cubicBezTo>
                                  <a:pt x="135" y="9"/>
                                  <a:pt x="137" y="12"/>
                                  <a:pt x="138" y="14"/>
                                </a:cubicBezTo>
                                <a:close/>
                                <a:moveTo>
                                  <a:pt x="80" y="78"/>
                                </a:moveTo>
                                <a:cubicBezTo>
                                  <a:pt x="79" y="78"/>
                                  <a:pt x="79" y="78"/>
                                  <a:pt x="79" y="78"/>
                                </a:cubicBezTo>
                                <a:cubicBezTo>
                                  <a:pt x="80" y="78"/>
                                  <a:pt x="80" y="78"/>
                                  <a:pt x="80" y="78"/>
                                </a:cubicBezTo>
                                <a:cubicBezTo>
                                  <a:pt x="80" y="78"/>
                                  <a:pt x="80" y="78"/>
                                  <a:pt x="80" y="78"/>
                                </a:cubicBezTo>
                                <a:cubicBezTo>
                                  <a:pt x="80" y="78"/>
                                  <a:pt x="80" y="78"/>
                                  <a:pt x="80" y="7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 name="Freeform 50"/>
                        <wps:cNvSpPr>
                          <a:spLocks noEditPoints="1"/>
                        </wps:cNvSpPr>
                        <wps:spPr bwMode="auto">
                          <a:xfrm>
                            <a:off x="20286663" y="3321050"/>
                            <a:ext cx="904875" cy="844550"/>
                          </a:xfrm>
                          <a:custGeom>
                            <a:avLst/>
                            <a:gdLst>
                              <a:gd name="T0" fmla="*/ 167 w 241"/>
                              <a:gd name="T1" fmla="*/ 24 h 225"/>
                              <a:gd name="T2" fmla="*/ 164 w 241"/>
                              <a:gd name="T3" fmla="*/ 37 h 225"/>
                              <a:gd name="T4" fmla="*/ 151 w 241"/>
                              <a:gd name="T5" fmla="*/ 35 h 225"/>
                              <a:gd name="T6" fmla="*/ 154 w 241"/>
                              <a:gd name="T7" fmla="*/ 22 h 225"/>
                              <a:gd name="T8" fmla="*/ 167 w 241"/>
                              <a:gd name="T9" fmla="*/ 24 h 225"/>
                              <a:gd name="T10" fmla="*/ 184 w 241"/>
                              <a:gd name="T11" fmla="*/ 96 h 225"/>
                              <a:gd name="T12" fmla="*/ 176 w 241"/>
                              <a:gd name="T13" fmla="*/ 143 h 225"/>
                              <a:gd name="T14" fmla="*/ 106 w 241"/>
                              <a:gd name="T15" fmla="*/ 191 h 225"/>
                              <a:gd name="T16" fmla="*/ 60 w 241"/>
                              <a:gd name="T17" fmla="*/ 183 h 225"/>
                              <a:gd name="T18" fmla="*/ 33 w 241"/>
                              <a:gd name="T19" fmla="*/ 145 h 225"/>
                              <a:gd name="T20" fmla="*/ 41 w 241"/>
                              <a:gd name="T21" fmla="*/ 98 h 225"/>
                              <a:gd name="T22" fmla="*/ 110 w 241"/>
                              <a:gd name="T23" fmla="*/ 49 h 225"/>
                              <a:gd name="T24" fmla="*/ 157 w 241"/>
                              <a:gd name="T25" fmla="*/ 58 h 225"/>
                              <a:gd name="T26" fmla="*/ 184 w 241"/>
                              <a:gd name="T27" fmla="*/ 96 h 225"/>
                              <a:gd name="T28" fmla="*/ 184 w 241"/>
                              <a:gd name="T29" fmla="*/ 96 h 225"/>
                              <a:gd name="T30" fmla="*/ 170 w 241"/>
                              <a:gd name="T31" fmla="*/ 54 h 225"/>
                              <a:gd name="T32" fmla="*/ 171 w 241"/>
                              <a:gd name="T33" fmla="*/ 47 h 225"/>
                              <a:gd name="T34" fmla="*/ 178 w 241"/>
                              <a:gd name="T35" fmla="*/ 49 h 225"/>
                              <a:gd name="T36" fmla="*/ 176 w 241"/>
                              <a:gd name="T37" fmla="*/ 55 h 225"/>
                              <a:gd name="T38" fmla="*/ 170 w 241"/>
                              <a:gd name="T39" fmla="*/ 54 h 225"/>
                              <a:gd name="T40" fmla="*/ 177 w 241"/>
                              <a:gd name="T41" fmla="*/ 64 h 225"/>
                              <a:gd name="T42" fmla="*/ 178 w 241"/>
                              <a:gd name="T43" fmla="*/ 58 h 225"/>
                              <a:gd name="T44" fmla="*/ 185 w 241"/>
                              <a:gd name="T45" fmla="*/ 59 h 225"/>
                              <a:gd name="T46" fmla="*/ 184 w 241"/>
                              <a:gd name="T47" fmla="*/ 66 h 225"/>
                              <a:gd name="T48" fmla="*/ 177 w 241"/>
                              <a:gd name="T49" fmla="*/ 64 h 225"/>
                              <a:gd name="T50" fmla="*/ 185 w 241"/>
                              <a:gd name="T51" fmla="*/ 75 h 225"/>
                              <a:gd name="T52" fmla="*/ 185 w 241"/>
                              <a:gd name="T53" fmla="*/ 69 h 225"/>
                              <a:gd name="T54" fmla="*/ 192 w 241"/>
                              <a:gd name="T55" fmla="*/ 70 h 225"/>
                              <a:gd name="T56" fmla="*/ 191 w 241"/>
                              <a:gd name="T57" fmla="*/ 77 h 225"/>
                              <a:gd name="T58" fmla="*/ 185 w 241"/>
                              <a:gd name="T59" fmla="*/ 75 h 225"/>
                              <a:gd name="T60" fmla="*/ 232 w 241"/>
                              <a:gd name="T61" fmla="*/ 95 h 225"/>
                              <a:gd name="T62" fmla="*/ 175 w 241"/>
                              <a:gd name="T63" fmla="*/ 14 h 225"/>
                              <a:gd name="T64" fmla="*/ 151 w 241"/>
                              <a:gd name="T65" fmla="*/ 9 h 225"/>
                              <a:gd name="T66" fmla="*/ 13 w 241"/>
                              <a:gd name="T67" fmla="*/ 106 h 225"/>
                              <a:gd name="T68" fmla="*/ 10 w 241"/>
                              <a:gd name="T69" fmla="*/ 129 h 225"/>
                              <a:gd name="T70" fmla="*/ 67 w 241"/>
                              <a:gd name="T71" fmla="*/ 211 h 225"/>
                              <a:gd name="T72" fmla="*/ 90 w 241"/>
                              <a:gd name="T73" fmla="*/ 215 h 225"/>
                              <a:gd name="T74" fmla="*/ 227 w 241"/>
                              <a:gd name="T75" fmla="*/ 118 h 225"/>
                              <a:gd name="T76" fmla="*/ 232 w 241"/>
                              <a:gd name="T77" fmla="*/ 9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1" h="225">
                                <a:moveTo>
                                  <a:pt x="167" y="24"/>
                                </a:moveTo>
                                <a:cubicBezTo>
                                  <a:pt x="170" y="29"/>
                                  <a:pt x="168" y="34"/>
                                  <a:pt x="164" y="37"/>
                                </a:cubicBezTo>
                                <a:cubicBezTo>
                                  <a:pt x="160" y="40"/>
                                  <a:pt x="154" y="39"/>
                                  <a:pt x="151" y="35"/>
                                </a:cubicBezTo>
                                <a:cubicBezTo>
                                  <a:pt x="148" y="31"/>
                                  <a:pt x="150" y="25"/>
                                  <a:pt x="154" y="22"/>
                                </a:cubicBezTo>
                                <a:cubicBezTo>
                                  <a:pt x="158" y="19"/>
                                  <a:pt x="164" y="20"/>
                                  <a:pt x="167" y="24"/>
                                </a:cubicBezTo>
                                <a:moveTo>
                                  <a:pt x="184" y="96"/>
                                </a:moveTo>
                                <a:cubicBezTo>
                                  <a:pt x="203" y="123"/>
                                  <a:pt x="176" y="143"/>
                                  <a:pt x="176" y="143"/>
                                </a:cubicBezTo>
                                <a:cubicBezTo>
                                  <a:pt x="106" y="191"/>
                                  <a:pt x="106" y="191"/>
                                  <a:pt x="106" y="191"/>
                                </a:cubicBezTo>
                                <a:cubicBezTo>
                                  <a:pt x="79" y="210"/>
                                  <a:pt x="60" y="183"/>
                                  <a:pt x="60" y="183"/>
                                </a:cubicBezTo>
                                <a:cubicBezTo>
                                  <a:pt x="33" y="145"/>
                                  <a:pt x="33" y="145"/>
                                  <a:pt x="33" y="145"/>
                                </a:cubicBezTo>
                                <a:cubicBezTo>
                                  <a:pt x="13" y="117"/>
                                  <a:pt x="41" y="98"/>
                                  <a:pt x="41" y="98"/>
                                </a:cubicBezTo>
                                <a:cubicBezTo>
                                  <a:pt x="110" y="49"/>
                                  <a:pt x="110" y="49"/>
                                  <a:pt x="110" y="49"/>
                                </a:cubicBezTo>
                                <a:cubicBezTo>
                                  <a:pt x="138" y="30"/>
                                  <a:pt x="157" y="58"/>
                                  <a:pt x="157" y="58"/>
                                </a:cubicBezTo>
                                <a:cubicBezTo>
                                  <a:pt x="184" y="96"/>
                                  <a:pt x="184" y="96"/>
                                  <a:pt x="184" y="96"/>
                                </a:cubicBezTo>
                                <a:cubicBezTo>
                                  <a:pt x="184" y="96"/>
                                  <a:pt x="184" y="96"/>
                                  <a:pt x="184" y="96"/>
                                </a:cubicBezTo>
                                <a:close/>
                                <a:moveTo>
                                  <a:pt x="170" y="54"/>
                                </a:moveTo>
                                <a:cubicBezTo>
                                  <a:pt x="168" y="51"/>
                                  <a:pt x="168" y="49"/>
                                  <a:pt x="171" y="47"/>
                                </a:cubicBezTo>
                                <a:cubicBezTo>
                                  <a:pt x="173" y="46"/>
                                  <a:pt x="176" y="46"/>
                                  <a:pt x="178" y="49"/>
                                </a:cubicBezTo>
                                <a:cubicBezTo>
                                  <a:pt x="179" y="51"/>
                                  <a:pt x="179" y="53"/>
                                  <a:pt x="176" y="55"/>
                                </a:cubicBezTo>
                                <a:cubicBezTo>
                                  <a:pt x="174" y="57"/>
                                  <a:pt x="171" y="56"/>
                                  <a:pt x="170" y="54"/>
                                </a:cubicBezTo>
                                <a:moveTo>
                                  <a:pt x="177" y="64"/>
                                </a:moveTo>
                                <a:cubicBezTo>
                                  <a:pt x="176" y="62"/>
                                  <a:pt x="176" y="60"/>
                                  <a:pt x="178" y="58"/>
                                </a:cubicBezTo>
                                <a:cubicBezTo>
                                  <a:pt x="181" y="56"/>
                                  <a:pt x="183" y="57"/>
                                  <a:pt x="185" y="59"/>
                                </a:cubicBezTo>
                                <a:cubicBezTo>
                                  <a:pt x="187" y="62"/>
                                  <a:pt x="186" y="64"/>
                                  <a:pt x="184" y="66"/>
                                </a:cubicBezTo>
                                <a:cubicBezTo>
                                  <a:pt x="182" y="67"/>
                                  <a:pt x="179" y="67"/>
                                  <a:pt x="177" y="64"/>
                                </a:cubicBezTo>
                                <a:moveTo>
                                  <a:pt x="185" y="75"/>
                                </a:moveTo>
                                <a:cubicBezTo>
                                  <a:pt x="183" y="73"/>
                                  <a:pt x="183" y="70"/>
                                  <a:pt x="185" y="69"/>
                                </a:cubicBezTo>
                                <a:cubicBezTo>
                                  <a:pt x="188" y="67"/>
                                  <a:pt x="191" y="68"/>
                                  <a:pt x="192" y="70"/>
                                </a:cubicBezTo>
                                <a:cubicBezTo>
                                  <a:pt x="194" y="72"/>
                                  <a:pt x="194" y="75"/>
                                  <a:pt x="191" y="77"/>
                                </a:cubicBezTo>
                                <a:cubicBezTo>
                                  <a:pt x="189" y="78"/>
                                  <a:pt x="186" y="77"/>
                                  <a:pt x="185" y="75"/>
                                </a:cubicBezTo>
                                <a:moveTo>
                                  <a:pt x="232" y="95"/>
                                </a:moveTo>
                                <a:cubicBezTo>
                                  <a:pt x="175" y="14"/>
                                  <a:pt x="175" y="14"/>
                                  <a:pt x="175" y="14"/>
                                </a:cubicBezTo>
                                <a:cubicBezTo>
                                  <a:pt x="175" y="14"/>
                                  <a:pt x="165" y="0"/>
                                  <a:pt x="151" y="9"/>
                                </a:cubicBezTo>
                                <a:cubicBezTo>
                                  <a:pt x="13" y="106"/>
                                  <a:pt x="13" y="106"/>
                                  <a:pt x="13" y="106"/>
                                </a:cubicBezTo>
                                <a:cubicBezTo>
                                  <a:pt x="13" y="106"/>
                                  <a:pt x="0" y="115"/>
                                  <a:pt x="10" y="129"/>
                                </a:cubicBezTo>
                                <a:cubicBezTo>
                                  <a:pt x="67" y="211"/>
                                  <a:pt x="67" y="211"/>
                                  <a:pt x="67" y="211"/>
                                </a:cubicBezTo>
                                <a:cubicBezTo>
                                  <a:pt x="67" y="211"/>
                                  <a:pt x="76" y="225"/>
                                  <a:pt x="90" y="215"/>
                                </a:cubicBezTo>
                                <a:cubicBezTo>
                                  <a:pt x="227" y="118"/>
                                  <a:pt x="227" y="118"/>
                                  <a:pt x="227" y="118"/>
                                </a:cubicBezTo>
                                <a:cubicBezTo>
                                  <a:pt x="227" y="118"/>
                                  <a:pt x="241" y="108"/>
                                  <a:pt x="232" y="95"/>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 name="Freeform 51"/>
                        <wps:cNvSpPr>
                          <a:spLocks noEditPoints="1"/>
                        </wps:cNvSpPr>
                        <wps:spPr bwMode="auto">
                          <a:xfrm>
                            <a:off x="22612350" y="2341563"/>
                            <a:ext cx="596900" cy="762000"/>
                          </a:xfrm>
                          <a:custGeom>
                            <a:avLst/>
                            <a:gdLst>
                              <a:gd name="T0" fmla="*/ 100 w 159"/>
                              <a:gd name="T1" fmla="*/ 103 h 203"/>
                              <a:gd name="T2" fmla="*/ 94 w 159"/>
                              <a:gd name="T3" fmla="*/ 71 h 203"/>
                              <a:gd name="T4" fmla="*/ 122 w 159"/>
                              <a:gd name="T5" fmla="*/ 88 h 203"/>
                              <a:gd name="T6" fmla="*/ 100 w 159"/>
                              <a:gd name="T7" fmla="*/ 103 h 203"/>
                              <a:gd name="T8" fmla="*/ 56 w 159"/>
                              <a:gd name="T9" fmla="*/ 17 h 203"/>
                              <a:gd name="T10" fmla="*/ 74 w 159"/>
                              <a:gd name="T11" fmla="*/ 103 h 203"/>
                              <a:gd name="T12" fmla="*/ 131 w 159"/>
                              <a:gd name="T13" fmla="*/ 63 h 203"/>
                              <a:gd name="T14" fmla="*/ 56 w 159"/>
                              <a:gd name="T15" fmla="*/ 17 h 203"/>
                              <a:gd name="T16" fmla="*/ 133 w 159"/>
                              <a:gd name="T17" fmla="*/ 127 h 203"/>
                              <a:gd name="T18" fmla="*/ 94 w 159"/>
                              <a:gd name="T19" fmla="*/ 136 h 203"/>
                              <a:gd name="T20" fmla="*/ 58 w 159"/>
                              <a:gd name="T21" fmla="*/ 115 h 203"/>
                              <a:gd name="T22" fmla="*/ 41 w 159"/>
                              <a:gd name="T23" fmla="*/ 56 h 203"/>
                              <a:gd name="T24" fmla="*/ 37 w 159"/>
                              <a:gd name="T25" fmla="*/ 20 h 203"/>
                              <a:gd name="T26" fmla="*/ 37 w 159"/>
                              <a:gd name="T27" fmla="*/ 9 h 203"/>
                              <a:gd name="T28" fmla="*/ 7 w 159"/>
                              <a:gd name="T29" fmla="*/ 0 h 203"/>
                              <a:gd name="T30" fmla="*/ 29 w 159"/>
                              <a:gd name="T31" fmla="*/ 142 h 203"/>
                              <a:gd name="T32" fmla="*/ 148 w 159"/>
                              <a:gd name="T33" fmla="*/ 111 h 203"/>
                              <a:gd name="T34" fmla="*/ 133 w 159"/>
                              <a:gd name="T35" fmla="*/ 127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9" h="203">
                                <a:moveTo>
                                  <a:pt x="100" y="103"/>
                                </a:moveTo>
                                <a:cubicBezTo>
                                  <a:pt x="94" y="94"/>
                                  <a:pt x="94" y="71"/>
                                  <a:pt x="94" y="71"/>
                                </a:cubicBezTo>
                                <a:cubicBezTo>
                                  <a:pt x="94" y="71"/>
                                  <a:pt x="115" y="79"/>
                                  <a:pt x="122" y="88"/>
                                </a:cubicBezTo>
                                <a:cubicBezTo>
                                  <a:pt x="133" y="104"/>
                                  <a:pt x="111" y="119"/>
                                  <a:pt x="100" y="103"/>
                                </a:cubicBezTo>
                                <a:moveTo>
                                  <a:pt x="56" y="17"/>
                                </a:moveTo>
                                <a:cubicBezTo>
                                  <a:pt x="56" y="17"/>
                                  <a:pt x="59" y="82"/>
                                  <a:pt x="74" y="103"/>
                                </a:cubicBezTo>
                                <a:cubicBezTo>
                                  <a:pt x="102" y="143"/>
                                  <a:pt x="159" y="103"/>
                                  <a:pt x="131" y="63"/>
                                </a:cubicBezTo>
                                <a:cubicBezTo>
                                  <a:pt x="116" y="43"/>
                                  <a:pt x="56" y="17"/>
                                  <a:pt x="56" y="17"/>
                                </a:cubicBezTo>
                                <a:moveTo>
                                  <a:pt x="133" y="127"/>
                                </a:moveTo>
                                <a:cubicBezTo>
                                  <a:pt x="120" y="136"/>
                                  <a:pt x="107" y="140"/>
                                  <a:pt x="94" y="136"/>
                                </a:cubicBezTo>
                                <a:cubicBezTo>
                                  <a:pt x="83" y="136"/>
                                  <a:pt x="69" y="130"/>
                                  <a:pt x="58" y="115"/>
                                </a:cubicBezTo>
                                <a:cubicBezTo>
                                  <a:pt x="50" y="104"/>
                                  <a:pt x="45" y="85"/>
                                  <a:pt x="41" y="56"/>
                                </a:cubicBezTo>
                                <a:cubicBezTo>
                                  <a:pt x="38" y="37"/>
                                  <a:pt x="37" y="20"/>
                                  <a:pt x="37" y="20"/>
                                </a:cubicBezTo>
                                <a:cubicBezTo>
                                  <a:pt x="37" y="9"/>
                                  <a:pt x="37" y="9"/>
                                  <a:pt x="37" y="9"/>
                                </a:cubicBezTo>
                                <a:cubicBezTo>
                                  <a:pt x="20" y="4"/>
                                  <a:pt x="7" y="0"/>
                                  <a:pt x="7" y="0"/>
                                </a:cubicBezTo>
                                <a:cubicBezTo>
                                  <a:pt x="7" y="0"/>
                                  <a:pt x="0" y="100"/>
                                  <a:pt x="29" y="142"/>
                                </a:cubicBezTo>
                                <a:cubicBezTo>
                                  <a:pt x="72" y="203"/>
                                  <a:pt x="147" y="166"/>
                                  <a:pt x="148" y="111"/>
                                </a:cubicBezTo>
                                <a:cubicBezTo>
                                  <a:pt x="144" y="116"/>
                                  <a:pt x="138" y="123"/>
                                  <a:pt x="133" y="127"/>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 name="Freeform 52"/>
                        <wps:cNvSpPr>
                          <a:spLocks noEditPoints="1"/>
                        </wps:cNvSpPr>
                        <wps:spPr bwMode="auto">
                          <a:xfrm>
                            <a:off x="16122650" y="3313113"/>
                            <a:ext cx="787400" cy="750888"/>
                          </a:xfrm>
                          <a:custGeom>
                            <a:avLst/>
                            <a:gdLst>
                              <a:gd name="T0" fmla="*/ 193 w 210"/>
                              <a:gd name="T1" fmla="*/ 111 h 200"/>
                              <a:gd name="T2" fmla="*/ 186 w 210"/>
                              <a:gd name="T3" fmla="*/ 112 h 200"/>
                              <a:gd name="T4" fmla="*/ 132 w 210"/>
                              <a:gd name="T5" fmla="*/ 121 h 200"/>
                              <a:gd name="T6" fmla="*/ 104 w 210"/>
                              <a:gd name="T7" fmla="*/ 169 h 200"/>
                              <a:gd name="T8" fmla="*/ 96 w 210"/>
                              <a:gd name="T9" fmla="*/ 177 h 200"/>
                              <a:gd name="T10" fmla="*/ 88 w 210"/>
                              <a:gd name="T11" fmla="*/ 168 h 200"/>
                              <a:gd name="T12" fmla="*/ 122 w 210"/>
                              <a:gd name="T13" fmla="*/ 108 h 200"/>
                              <a:gd name="T14" fmla="*/ 191 w 210"/>
                              <a:gd name="T15" fmla="*/ 96 h 200"/>
                              <a:gd name="T16" fmla="*/ 196 w 210"/>
                              <a:gd name="T17" fmla="*/ 106 h 200"/>
                              <a:gd name="T18" fmla="*/ 193 w 210"/>
                              <a:gd name="T19" fmla="*/ 111 h 200"/>
                              <a:gd name="T20" fmla="*/ 200 w 210"/>
                              <a:gd name="T21" fmla="*/ 66 h 200"/>
                              <a:gd name="T22" fmla="*/ 194 w 210"/>
                              <a:gd name="T23" fmla="*/ 68 h 200"/>
                              <a:gd name="T24" fmla="*/ 107 w 210"/>
                              <a:gd name="T25" fmla="*/ 87 h 200"/>
                              <a:gd name="T26" fmla="*/ 60 w 210"/>
                              <a:gd name="T27" fmla="*/ 161 h 200"/>
                              <a:gd name="T28" fmla="*/ 51 w 210"/>
                              <a:gd name="T29" fmla="*/ 167 h 200"/>
                              <a:gd name="T30" fmla="*/ 44 w 210"/>
                              <a:gd name="T31" fmla="*/ 158 h 200"/>
                              <a:gd name="T32" fmla="*/ 98 w 210"/>
                              <a:gd name="T33" fmla="*/ 74 h 200"/>
                              <a:gd name="T34" fmla="*/ 196 w 210"/>
                              <a:gd name="T35" fmla="*/ 52 h 200"/>
                              <a:gd name="T36" fmla="*/ 203 w 210"/>
                              <a:gd name="T37" fmla="*/ 61 h 200"/>
                              <a:gd name="T38" fmla="*/ 200 w 210"/>
                              <a:gd name="T39" fmla="*/ 66 h 200"/>
                              <a:gd name="T40" fmla="*/ 206 w 210"/>
                              <a:gd name="T41" fmla="*/ 22 h 200"/>
                              <a:gd name="T42" fmla="*/ 200 w 210"/>
                              <a:gd name="T43" fmla="*/ 23 h 200"/>
                              <a:gd name="T44" fmla="*/ 82 w 210"/>
                              <a:gd name="T45" fmla="*/ 50 h 200"/>
                              <a:gd name="T46" fmla="*/ 17 w 210"/>
                              <a:gd name="T47" fmla="*/ 151 h 200"/>
                              <a:gd name="T48" fmla="*/ 7 w 210"/>
                              <a:gd name="T49" fmla="*/ 158 h 200"/>
                              <a:gd name="T50" fmla="*/ 0 w 210"/>
                              <a:gd name="T51" fmla="*/ 148 h 200"/>
                              <a:gd name="T52" fmla="*/ 73 w 210"/>
                              <a:gd name="T53" fmla="*/ 37 h 200"/>
                              <a:gd name="T54" fmla="*/ 203 w 210"/>
                              <a:gd name="T55" fmla="*/ 7 h 200"/>
                              <a:gd name="T56" fmla="*/ 209 w 210"/>
                              <a:gd name="T57" fmla="*/ 17 h 200"/>
                              <a:gd name="T58" fmla="*/ 206 w 210"/>
                              <a:gd name="T59" fmla="*/ 22 h 200"/>
                              <a:gd name="T60" fmla="*/ 181 w 210"/>
                              <a:gd name="T61" fmla="*/ 191 h 200"/>
                              <a:gd name="T62" fmla="*/ 188 w 210"/>
                              <a:gd name="T63" fmla="*/ 153 h 200"/>
                              <a:gd name="T64" fmla="*/ 149 w 210"/>
                              <a:gd name="T65" fmla="*/ 146 h 200"/>
                              <a:gd name="T66" fmla="*/ 142 w 210"/>
                              <a:gd name="T67" fmla="*/ 185 h 200"/>
                              <a:gd name="T68" fmla="*/ 181 w 210"/>
                              <a:gd name="T69" fmla="*/ 191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00">
                                <a:moveTo>
                                  <a:pt x="193" y="111"/>
                                </a:moveTo>
                                <a:cubicBezTo>
                                  <a:pt x="191" y="112"/>
                                  <a:pt x="189" y="113"/>
                                  <a:pt x="186" y="112"/>
                                </a:cubicBezTo>
                                <a:cubicBezTo>
                                  <a:pt x="168" y="106"/>
                                  <a:pt x="148" y="110"/>
                                  <a:pt x="132" y="121"/>
                                </a:cubicBezTo>
                                <a:cubicBezTo>
                                  <a:pt x="116" y="132"/>
                                  <a:pt x="105" y="150"/>
                                  <a:pt x="104" y="169"/>
                                </a:cubicBezTo>
                                <a:cubicBezTo>
                                  <a:pt x="104" y="173"/>
                                  <a:pt x="100" y="177"/>
                                  <a:pt x="96" y="177"/>
                                </a:cubicBezTo>
                                <a:cubicBezTo>
                                  <a:pt x="91" y="177"/>
                                  <a:pt x="88" y="173"/>
                                  <a:pt x="88" y="168"/>
                                </a:cubicBezTo>
                                <a:cubicBezTo>
                                  <a:pt x="89" y="144"/>
                                  <a:pt x="102" y="122"/>
                                  <a:pt x="122" y="108"/>
                                </a:cubicBezTo>
                                <a:cubicBezTo>
                                  <a:pt x="143" y="94"/>
                                  <a:pt x="168" y="89"/>
                                  <a:pt x="191" y="96"/>
                                </a:cubicBezTo>
                                <a:cubicBezTo>
                                  <a:pt x="195" y="98"/>
                                  <a:pt x="198" y="102"/>
                                  <a:pt x="196" y="106"/>
                                </a:cubicBezTo>
                                <a:cubicBezTo>
                                  <a:pt x="196" y="109"/>
                                  <a:pt x="195" y="110"/>
                                  <a:pt x="193" y="111"/>
                                </a:cubicBezTo>
                                <a:close/>
                                <a:moveTo>
                                  <a:pt x="200" y="66"/>
                                </a:moveTo>
                                <a:cubicBezTo>
                                  <a:pt x="198" y="68"/>
                                  <a:pt x="196" y="68"/>
                                  <a:pt x="194" y="68"/>
                                </a:cubicBezTo>
                                <a:cubicBezTo>
                                  <a:pt x="164" y="62"/>
                                  <a:pt x="133" y="69"/>
                                  <a:pt x="107" y="87"/>
                                </a:cubicBezTo>
                                <a:cubicBezTo>
                                  <a:pt x="82" y="105"/>
                                  <a:pt x="65" y="132"/>
                                  <a:pt x="60" y="161"/>
                                </a:cubicBezTo>
                                <a:cubicBezTo>
                                  <a:pt x="59" y="165"/>
                                  <a:pt x="55" y="168"/>
                                  <a:pt x="51" y="167"/>
                                </a:cubicBezTo>
                                <a:cubicBezTo>
                                  <a:pt x="46" y="166"/>
                                  <a:pt x="43" y="162"/>
                                  <a:pt x="44" y="158"/>
                                </a:cubicBezTo>
                                <a:cubicBezTo>
                                  <a:pt x="50" y="124"/>
                                  <a:pt x="69" y="94"/>
                                  <a:pt x="98" y="74"/>
                                </a:cubicBezTo>
                                <a:cubicBezTo>
                                  <a:pt x="127" y="53"/>
                                  <a:pt x="163" y="45"/>
                                  <a:pt x="196" y="52"/>
                                </a:cubicBezTo>
                                <a:cubicBezTo>
                                  <a:pt x="201" y="53"/>
                                  <a:pt x="204" y="57"/>
                                  <a:pt x="203" y="61"/>
                                </a:cubicBezTo>
                                <a:cubicBezTo>
                                  <a:pt x="203" y="64"/>
                                  <a:pt x="201" y="65"/>
                                  <a:pt x="200" y="66"/>
                                </a:cubicBezTo>
                                <a:close/>
                                <a:moveTo>
                                  <a:pt x="206" y="22"/>
                                </a:moveTo>
                                <a:cubicBezTo>
                                  <a:pt x="204" y="23"/>
                                  <a:pt x="202" y="24"/>
                                  <a:pt x="200" y="23"/>
                                </a:cubicBezTo>
                                <a:cubicBezTo>
                                  <a:pt x="159" y="16"/>
                                  <a:pt x="117" y="26"/>
                                  <a:pt x="82" y="50"/>
                                </a:cubicBezTo>
                                <a:cubicBezTo>
                                  <a:pt x="47" y="75"/>
                                  <a:pt x="24" y="111"/>
                                  <a:pt x="17" y="151"/>
                                </a:cubicBezTo>
                                <a:cubicBezTo>
                                  <a:pt x="16" y="156"/>
                                  <a:pt x="11" y="159"/>
                                  <a:pt x="7" y="158"/>
                                </a:cubicBezTo>
                                <a:cubicBezTo>
                                  <a:pt x="2" y="157"/>
                                  <a:pt x="0" y="153"/>
                                  <a:pt x="0" y="148"/>
                                </a:cubicBezTo>
                                <a:cubicBezTo>
                                  <a:pt x="9" y="104"/>
                                  <a:pt x="34" y="64"/>
                                  <a:pt x="73" y="37"/>
                                </a:cubicBezTo>
                                <a:cubicBezTo>
                                  <a:pt x="111" y="10"/>
                                  <a:pt x="157" y="0"/>
                                  <a:pt x="203" y="7"/>
                                </a:cubicBezTo>
                                <a:cubicBezTo>
                                  <a:pt x="207" y="8"/>
                                  <a:pt x="210" y="12"/>
                                  <a:pt x="209" y="17"/>
                                </a:cubicBezTo>
                                <a:cubicBezTo>
                                  <a:pt x="209" y="19"/>
                                  <a:pt x="208" y="21"/>
                                  <a:pt x="206" y="22"/>
                                </a:cubicBezTo>
                                <a:close/>
                                <a:moveTo>
                                  <a:pt x="181" y="191"/>
                                </a:moveTo>
                                <a:cubicBezTo>
                                  <a:pt x="194" y="182"/>
                                  <a:pt x="197" y="165"/>
                                  <a:pt x="188" y="153"/>
                                </a:cubicBezTo>
                                <a:cubicBezTo>
                                  <a:pt x="179" y="140"/>
                                  <a:pt x="162" y="137"/>
                                  <a:pt x="149" y="146"/>
                                </a:cubicBezTo>
                                <a:cubicBezTo>
                                  <a:pt x="136" y="155"/>
                                  <a:pt x="133" y="172"/>
                                  <a:pt x="142" y="185"/>
                                </a:cubicBezTo>
                                <a:cubicBezTo>
                                  <a:pt x="151" y="197"/>
                                  <a:pt x="168" y="200"/>
                                  <a:pt x="181" y="19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 name="Freeform 53"/>
                        <wps:cNvSpPr>
                          <a:spLocks noEditPoints="1"/>
                        </wps:cNvSpPr>
                        <wps:spPr bwMode="auto">
                          <a:xfrm>
                            <a:off x="21626513" y="1463675"/>
                            <a:ext cx="701675" cy="611188"/>
                          </a:xfrm>
                          <a:custGeom>
                            <a:avLst/>
                            <a:gdLst>
                              <a:gd name="T0" fmla="*/ 79 w 187"/>
                              <a:gd name="T1" fmla="*/ 117 h 163"/>
                              <a:gd name="T2" fmla="*/ 88 w 187"/>
                              <a:gd name="T3" fmla="*/ 159 h 163"/>
                              <a:gd name="T4" fmla="*/ 95 w 187"/>
                              <a:gd name="T5" fmla="*/ 160 h 163"/>
                              <a:gd name="T6" fmla="*/ 96 w 187"/>
                              <a:gd name="T7" fmla="*/ 69 h 163"/>
                              <a:gd name="T8" fmla="*/ 83 w 187"/>
                              <a:gd name="T9" fmla="*/ 66 h 163"/>
                              <a:gd name="T10" fmla="*/ 75 w 187"/>
                              <a:gd name="T11" fmla="*/ 78 h 163"/>
                              <a:gd name="T12" fmla="*/ 79 w 187"/>
                              <a:gd name="T13" fmla="*/ 117 h 163"/>
                              <a:gd name="T14" fmla="*/ 89 w 187"/>
                              <a:gd name="T15" fmla="*/ 43 h 163"/>
                              <a:gd name="T16" fmla="*/ 83 w 187"/>
                              <a:gd name="T17" fmla="*/ 30 h 163"/>
                              <a:gd name="T18" fmla="*/ 47 w 187"/>
                              <a:gd name="T19" fmla="*/ 15 h 163"/>
                              <a:gd name="T20" fmla="*/ 5 w 187"/>
                              <a:gd name="T21" fmla="*/ 2 h 163"/>
                              <a:gd name="T22" fmla="*/ 2 w 187"/>
                              <a:gd name="T23" fmla="*/ 7 h 163"/>
                              <a:gd name="T24" fmla="*/ 80 w 187"/>
                              <a:gd name="T25" fmla="*/ 52 h 163"/>
                              <a:gd name="T26" fmla="*/ 84 w 187"/>
                              <a:gd name="T27" fmla="*/ 45 h 163"/>
                              <a:gd name="T28" fmla="*/ 89 w 187"/>
                              <a:gd name="T29" fmla="*/ 43 h 163"/>
                              <a:gd name="T30" fmla="*/ 181 w 187"/>
                              <a:gd name="T31" fmla="*/ 2 h 163"/>
                              <a:gd name="T32" fmla="*/ 102 w 187"/>
                              <a:gd name="T33" fmla="*/ 47 h 163"/>
                              <a:gd name="T34" fmla="*/ 103 w 187"/>
                              <a:gd name="T35" fmla="*/ 48 h 163"/>
                              <a:gd name="T36" fmla="*/ 105 w 187"/>
                              <a:gd name="T37" fmla="*/ 59 h 163"/>
                              <a:gd name="T38" fmla="*/ 120 w 187"/>
                              <a:gd name="T39" fmla="*/ 61 h 163"/>
                              <a:gd name="T40" fmla="*/ 151 w 187"/>
                              <a:gd name="T41" fmla="*/ 37 h 163"/>
                              <a:gd name="T42" fmla="*/ 184 w 187"/>
                              <a:gd name="T43" fmla="*/ 8 h 163"/>
                              <a:gd name="T44" fmla="*/ 181 w 187"/>
                              <a:gd name="T45" fmla="*/ 2 h 163"/>
                              <a:gd name="T46" fmla="*/ 96 w 187"/>
                              <a:gd name="T47" fmla="*/ 62 h 163"/>
                              <a:gd name="T48" fmla="*/ 86 w 187"/>
                              <a:gd name="T49" fmla="*/ 60 h 163"/>
                              <a:gd name="T50" fmla="*/ 88 w 187"/>
                              <a:gd name="T51" fmla="*/ 50 h 163"/>
                              <a:gd name="T52" fmla="*/ 98 w 187"/>
                              <a:gd name="T53" fmla="*/ 52 h 163"/>
                              <a:gd name="T54" fmla="*/ 96 w 187"/>
                              <a:gd name="T55" fmla="*/ 62 h 163"/>
                              <a:gd name="T56" fmla="*/ 99 w 187"/>
                              <a:gd name="T57" fmla="*/ 77 h 163"/>
                              <a:gd name="T58" fmla="*/ 100 w 187"/>
                              <a:gd name="T59" fmla="*/ 62 h 163"/>
                              <a:gd name="T60" fmla="*/ 107 w 187"/>
                              <a:gd name="T61" fmla="*/ 64 h 163"/>
                              <a:gd name="T62" fmla="*/ 161 w 187"/>
                              <a:gd name="T63" fmla="*/ 128 h 163"/>
                              <a:gd name="T64" fmla="*/ 139 w 187"/>
                              <a:gd name="T65" fmla="*/ 143 h 163"/>
                              <a:gd name="T66" fmla="*/ 99 w 187"/>
                              <a:gd name="T67" fmla="*/ 77 h 163"/>
                              <a:gd name="T68" fmla="*/ 99 w 187"/>
                              <a:gd name="T69" fmla="*/ 77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7" h="163">
                                <a:moveTo>
                                  <a:pt x="79" y="117"/>
                                </a:moveTo>
                                <a:cubicBezTo>
                                  <a:pt x="83" y="136"/>
                                  <a:pt x="87" y="157"/>
                                  <a:pt x="88" y="159"/>
                                </a:cubicBezTo>
                                <a:cubicBezTo>
                                  <a:pt x="90" y="163"/>
                                  <a:pt x="95" y="163"/>
                                  <a:pt x="95" y="160"/>
                                </a:cubicBezTo>
                                <a:cubicBezTo>
                                  <a:pt x="95" y="157"/>
                                  <a:pt x="95" y="90"/>
                                  <a:pt x="96" y="69"/>
                                </a:cubicBezTo>
                                <a:cubicBezTo>
                                  <a:pt x="91" y="70"/>
                                  <a:pt x="87" y="68"/>
                                  <a:pt x="83" y="66"/>
                                </a:cubicBezTo>
                                <a:cubicBezTo>
                                  <a:pt x="80" y="70"/>
                                  <a:pt x="77" y="74"/>
                                  <a:pt x="75" y="78"/>
                                </a:cubicBezTo>
                                <a:cubicBezTo>
                                  <a:pt x="72" y="84"/>
                                  <a:pt x="76" y="99"/>
                                  <a:pt x="79" y="117"/>
                                </a:cubicBezTo>
                                <a:moveTo>
                                  <a:pt x="89" y="43"/>
                                </a:moveTo>
                                <a:cubicBezTo>
                                  <a:pt x="88" y="38"/>
                                  <a:pt x="86" y="34"/>
                                  <a:pt x="83" y="30"/>
                                </a:cubicBezTo>
                                <a:cubicBezTo>
                                  <a:pt x="79" y="26"/>
                                  <a:pt x="64" y="21"/>
                                  <a:pt x="47" y="15"/>
                                </a:cubicBezTo>
                                <a:cubicBezTo>
                                  <a:pt x="29" y="8"/>
                                  <a:pt x="9" y="1"/>
                                  <a:pt x="5" y="2"/>
                                </a:cubicBezTo>
                                <a:cubicBezTo>
                                  <a:pt x="1" y="0"/>
                                  <a:pt x="0" y="5"/>
                                  <a:pt x="2" y="7"/>
                                </a:cubicBezTo>
                                <a:cubicBezTo>
                                  <a:pt x="4" y="9"/>
                                  <a:pt x="60" y="41"/>
                                  <a:pt x="80" y="52"/>
                                </a:cubicBezTo>
                                <a:cubicBezTo>
                                  <a:pt x="80" y="50"/>
                                  <a:pt x="82" y="46"/>
                                  <a:pt x="84" y="45"/>
                                </a:cubicBezTo>
                                <a:cubicBezTo>
                                  <a:pt x="86" y="44"/>
                                  <a:pt x="87" y="44"/>
                                  <a:pt x="89" y="43"/>
                                </a:cubicBezTo>
                                <a:moveTo>
                                  <a:pt x="181" y="2"/>
                                </a:moveTo>
                                <a:cubicBezTo>
                                  <a:pt x="178" y="4"/>
                                  <a:pt x="121" y="36"/>
                                  <a:pt x="102" y="47"/>
                                </a:cubicBezTo>
                                <a:cubicBezTo>
                                  <a:pt x="102" y="48"/>
                                  <a:pt x="102" y="48"/>
                                  <a:pt x="103" y="48"/>
                                </a:cubicBezTo>
                                <a:cubicBezTo>
                                  <a:pt x="105" y="52"/>
                                  <a:pt x="106" y="55"/>
                                  <a:pt x="105" y="59"/>
                                </a:cubicBezTo>
                                <a:cubicBezTo>
                                  <a:pt x="110" y="61"/>
                                  <a:pt x="115" y="61"/>
                                  <a:pt x="120" y="61"/>
                                </a:cubicBezTo>
                                <a:cubicBezTo>
                                  <a:pt x="126" y="60"/>
                                  <a:pt x="137" y="49"/>
                                  <a:pt x="151" y="37"/>
                                </a:cubicBezTo>
                                <a:cubicBezTo>
                                  <a:pt x="166" y="24"/>
                                  <a:pt x="182" y="10"/>
                                  <a:pt x="184" y="8"/>
                                </a:cubicBezTo>
                                <a:cubicBezTo>
                                  <a:pt x="187" y="5"/>
                                  <a:pt x="184" y="1"/>
                                  <a:pt x="181" y="2"/>
                                </a:cubicBezTo>
                                <a:moveTo>
                                  <a:pt x="96" y="62"/>
                                </a:moveTo>
                                <a:cubicBezTo>
                                  <a:pt x="93" y="65"/>
                                  <a:pt x="89" y="63"/>
                                  <a:pt x="86" y="60"/>
                                </a:cubicBezTo>
                                <a:cubicBezTo>
                                  <a:pt x="84" y="56"/>
                                  <a:pt x="84" y="52"/>
                                  <a:pt x="88" y="50"/>
                                </a:cubicBezTo>
                                <a:cubicBezTo>
                                  <a:pt x="91" y="47"/>
                                  <a:pt x="96" y="48"/>
                                  <a:pt x="98" y="52"/>
                                </a:cubicBezTo>
                                <a:cubicBezTo>
                                  <a:pt x="101" y="55"/>
                                  <a:pt x="100" y="60"/>
                                  <a:pt x="96" y="62"/>
                                </a:cubicBezTo>
                                <a:moveTo>
                                  <a:pt x="99" y="77"/>
                                </a:moveTo>
                                <a:cubicBezTo>
                                  <a:pt x="100" y="62"/>
                                  <a:pt x="100" y="62"/>
                                  <a:pt x="100" y="62"/>
                                </a:cubicBezTo>
                                <a:cubicBezTo>
                                  <a:pt x="107" y="64"/>
                                  <a:pt x="107" y="64"/>
                                  <a:pt x="107" y="64"/>
                                </a:cubicBezTo>
                                <a:cubicBezTo>
                                  <a:pt x="161" y="128"/>
                                  <a:pt x="161" y="128"/>
                                  <a:pt x="161" y="128"/>
                                </a:cubicBezTo>
                                <a:cubicBezTo>
                                  <a:pt x="139" y="143"/>
                                  <a:pt x="139" y="143"/>
                                  <a:pt x="139" y="143"/>
                                </a:cubicBezTo>
                                <a:cubicBezTo>
                                  <a:pt x="99" y="77"/>
                                  <a:pt x="99" y="77"/>
                                  <a:pt x="99" y="77"/>
                                </a:cubicBezTo>
                                <a:cubicBezTo>
                                  <a:pt x="99" y="77"/>
                                  <a:pt x="99" y="77"/>
                                  <a:pt x="99" y="77"/>
                                </a:cubicBezTo>
                                <a:close/>
                              </a:path>
                            </a:pathLst>
                          </a:custGeom>
                          <a:solidFill>
                            <a:srgbClr val="8ECF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 name="Freeform 54"/>
                        <wps:cNvSpPr>
                          <a:spLocks noEditPoints="1"/>
                        </wps:cNvSpPr>
                        <wps:spPr bwMode="auto">
                          <a:xfrm>
                            <a:off x="21112163" y="306388"/>
                            <a:ext cx="630238" cy="646113"/>
                          </a:xfrm>
                          <a:custGeom>
                            <a:avLst/>
                            <a:gdLst>
                              <a:gd name="T0" fmla="*/ 117 w 168"/>
                              <a:gd name="T1" fmla="*/ 158 h 172"/>
                              <a:gd name="T2" fmla="*/ 43 w 168"/>
                              <a:gd name="T3" fmla="*/ 126 h 172"/>
                              <a:gd name="T4" fmla="*/ 39 w 168"/>
                              <a:gd name="T5" fmla="*/ 41 h 172"/>
                              <a:gd name="T6" fmla="*/ 0 w 168"/>
                              <a:gd name="T7" fmla="*/ 2 h 172"/>
                              <a:gd name="T8" fmla="*/ 107 w 168"/>
                              <a:gd name="T9" fmla="*/ 19 h 172"/>
                              <a:gd name="T10" fmla="*/ 164 w 168"/>
                              <a:gd name="T11" fmla="*/ 90 h 172"/>
                              <a:gd name="T12" fmla="*/ 147 w 168"/>
                              <a:gd name="T13" fmla="*/ 139 h 172"/>
                              <a:gd name="T14" fmla="*/ 130 w 168"/>
                              <a:gd name="T15" fmla="*/ 80 h 172"/>
                              <a:gd name="T16" fmla="*/ 64 w 168"/>
                              <a:gd name="T17" fmla="*/ 53 h 172"/>
                              <a:gd name="T18" fmla="*/ 80 w 168"/>
                              <a:gd name="T19" fmla="*/ 79 h 172"/>
                              <a:gd name="T20" fmla="*/ 79 w 168"/>
                              <a:gd name="T21" fmla="*/ 122 h 172"/>
                              <a:gd name="T22" fmla="*/ 117 w 168"/>
                              <a:gd name="T23" fmla="*/ 158 h 172"/>
                              <a:gd name="T24" fmla="*/ 111 w 168"/>
                              <a:gd name="T25" fmla="*/ 114 h 172"/>
                              <a:gd name="T26" fmla="*/ 116 w 168"/>
                              <a:gd name="T27" fmla="*/ 139 h 172"/>
                              <a:gd name="T28" fmla="*/ 134 w 168"/>
                              <a:gd name="T29" fmla="*/ 151 h 172"/>
                              <a:gd name="T30" fmla="*/ 135 w 168"/>
                              <a:gd name="T31" fmla="*/ 127 h 172"/>
                              <a:gd name="T32" fmla="*/ 111 w 168"/>
                              <a:gd name="T33" fmla="*/ 114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8" h="172">
                                <a:moveTo>
                                  <a:pt x="117" y="158"/>
                                </a:moveTo>
                                <a:cubicBezTo>
                                  <a:pt x="93" y="172"/>
                                  <a:pt x="53" y="156"/>
                                  <a:pt x="43" y="126"/>
                                </a:cubicBezTo>
                                <a:cubicBezTo>
                                  <a:pt x="33" y="97"/>
                                  <a:pt x="44" y="59"/>
                                  <a:pt x="39" y="41"/>
                                </a:cubicBezTo>
                                <a:cubicBezTo>
                                  <a:pt x="35" y="25"/>
                                  <a:pt x="29" y="14"/>
                                  <a:pt x="0" y="2"/>
                                </a:cubicBezTo>
                                <a:cubicBezTo>
                                  <a:pt x="42" y="0"/>
                                  <a:pt x="80" y="5"/>
                                  <a:pt x="107" y="19"/>
                                </a:cubicBezTo>
                                <a:cubicBezTo>
                                  <a:pt x="135" y="32"/>
                                  <a:pt x="160" y="63"/>
                                  <a:pt x="164" y="90"/>
                                </a:cubicBezTo>
                                <a:cubicBezTo>
                                  <a:pt x="168" y="111"/>
                                  <a:pt x="160" y="126"/>
                                  <a:pt x="147" y="139"/>
                                </a:cubicBezTo>
                                <a:cubicBezTo>
                                  <a:pt x="152" y="113"/>
                                  <a:pt x="144" y="96"/>
                                  <a:pt x="130" y="80"/>
                                </a:cubicBezTo>
                                <a:cubicBezTo>
                                  <a:pt x="114" y="61"/>
                                  <a:pt x="64" y="53"/>
                                  <a:pt x="64" y="53"/>
                                </a:cubicBezTo>
                                <a:cubicBezTo>
                                  <a:pt x="64" y="53"/>
                                  <a:pt x="76" y="59"/>
                                  <a:pt x="80" y="79"/>
                                </a:cubicBezTo>
                                <a:cubicBezTo>
                                  <a:pt x="84" y="100"/>
                                  <a:pt x="74" y="107"/>
                                  <a:pt x="79" y="122"/>
                                </a:cubicBezTo>
                                <a:cubicBezTo>
                                  <a:pt x="83" y="137"/>
                                  <a:pt x="97" y="148"/>
                                  <a:pt x="117" y="158"/>
                                </a:cubicBezTo>
                                <a:close/>
                                <a:moveTo>
                                  <a:pt x="111" y="114"/>
                                </a:moveTo>
                                <a:cubicBezTo>
                                  <a:pt x="121" y="122"/>
                                  <a:pt x="113" y="131"/>
                                  <a:pt x="116" y="139"/>
                                </a:cubicBezTo>
                                <a:cubicBezTo>
                                  <a:pt x="119" y="150"/>
                                  <a:pt x="130" y="154"/>
                                  <a:pt x="134" y="151"/>
                                </a:cubicBezTo>
                                <a:cubicBezTo>
                                  <a:pt x="142" y="145"/>
                                  <a:pt x="139" y="133"/>
                                  <a:pt x="135" y="127"/>
                                </a:cubicBezTo>
                                <a:cubicBezTo>
                                  <a:pt x="130" y="120"/>
                                  <a:pt x="125" y="117"/>
                                  <a:pt x="111" y="11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 name="Freeform 55"/>
                        <wps:cNvSpPr>
                          <a:spLocks/>
                        </wps:cNvSpPr>
                        <wps:spPr bwMode="auto">
                          <a:xfrm>
                            <a:off x="18459450" y="217488"/>
                            <a:ext cx="423863" cy="630238"/>
                          </a:xfrm>
                          <a:custGeom>
                            <a:avLst/>
                            <a:gdLst>
                              <a:gd name="T0" fmla="*/ 43 w 113"/>
                              <a:gd name="T1" fmla="*/ 104 h 168"/>
                              <a:gd name="T2" fmla="*/ 24 w 113"/>
                              <a:gd name="T3" fmla="*/ 0 h 168"/>
                              <a:gd name="T4" fmla="*/ 0 w 113"/>
                              <a:gd name="T5" fmla="*/ 17 h 168"/>
                              <a:gd name="T6" fmla="*/ 41 w 113"/>
                              <a:gd name="T7" fmla="*/ 140 h 168"/>
                              <a:gd name="T8" fmla="*/ 65 w 113"/>
                              <a:gd name="T9" fmla="*/ 97 h 168"/>
                              <a:gd name="T10" fmla="*/ 90 w 113"/>
                              <a:gd name="T11" fmla="*/ 134 h 168"/>
                              <a:gd name="T12" fmla="*/ 78 w 113"/>
                              <a:gd name="T13" fmla="*/ 140 h 168"/>
                              <a:gd name="T14" fmla="*/ 113 w 113"/>
                              <a:gd name="T15" fmla="*/ 168 h 168"/>
                              <a:gd name="T16" fmla="*/ 113 w 113"/>
                              <a:gd name="T17" fmla="*/ 123 h 168"/>
                              <a:gd name="T18" fmla="*/ 101 w 113"/>
                              <a:gd name="T19" fmla="*/ 128 h 168"/>
                              <a:gd name="T20" fmla="*/ 73 w 113"/>
                              <a:gd name="T21" fmla="*/ 45 h 168"/>
                              <a:gd name="T22" fmla="*/ 43 w 113"/>
                              <a:gd name="T23" fmla="*/ 10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3" h="168">
                                <a:moveTo>
                                  <a:pt x="43" y="104"/>
                                </a:moveTo>
                                <a:cubicBezTo>
                                  <a:pt x="24" y="0"/>
                                  <a:pt x="24" y="0"/>
                                  <a:pt x="24" y="0"/>
                                </a:cubicBezTo>
                                <a:cubicBezTo>
                                  <a:pt x="24" y="0"/>
                                  <a:pt x="6" y="13"/>
                                  <a:pt x="0" y="17"/>
                                </a:cubicBezTo>
                                <a:cubicBezTo>
                                  <a:pt x="41" y="140"/>
                                  <a:pt x="41" y="140"/>
                                  <a:pt x="41" y="140"/>
                                </a:cubicBezTo>
                                <a:cubicBezTo>
                                  <a:pt x="65" y="97"/>
                                  <a:pt x="65" y="97"/>
                                  <a:pt x="65" y="97"/>
                                </a:cubicBezTo>
                                <a:cubicBezTo>
                                  <a:pt x="90" y="134"/>
                                  <a:pt x="90" y="134"/>
                                  <a:pt x="90" y="134"/>
                                </a:cubicBezTo>
                                <a:cubicBezTo>
                                  <a:pt x="78" y="140"/>
                                  <a:pt x="78" y="140"/>
                                  <a:pt x="78" y="140"/>
                                </a:cubicBezTo>
                                <a:cubicBezTo>
                                  <a:pt x="113" y="168"/>
                                  <a:pt x="113" y="168"/>
                                  <a:pt x="113" y="168"/>
                                </a:cubicBezTo>
                                <a:cubicBezTo>
                                  <a:pt x="113" y="123"/>
                                  <a:pt x="113" y="123"/>
                                  <a:pt x="113" y="123"/>
                                </a:cubicBezTo>
                                <a:cubicBezTo>
                                  <a:pt x="101" y="128"/>
                                  <a:pt x="101" y="128"/>
                                  <a:pt x="101" y="128"/>
                                </a:cubicBezTo>
                                <a:cubicBezTo>
                                  <a:pt x="73" y="45"/>
                                  <a:pt x="73" y="45"/>
                                  <a:pt x="73" y="45"/>
                                </a:cubicBezTo>
                                <a:cubicBezTo>
                                  <a:pt x="43" y="104"/>
                                  <a:pt x="43" y="104"/>
                                  <a:pt x="43" y="10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 name="Freeform 56"/>
                        <wps:cNvSpPr>
                          <a:spLocks noEditPoints="1"/>
                        </wps:cNvSpPr>
                        <wps:spPr bwMode="auto">
                          <a:xfrm>
                            <a:off x="19103975" y="247650"/>
                            <a:ext cx="657225" cy="652463"/>
                          </a:xfrm>
                          <a:custGeom>
                            <a:avLst/>
                            <a:gdLst>
                              <a:gd name="T0" fmla="*/ 116 w 414"/>
                              <a:gd name="T1" fmla="*/ 54 h 411"/>
                              <a:gd name="T2" fmla="*/ 104 w 414"/>
                              <a:gd name="T3" fmla="*/ 87 h 411"/>
                              <a:gd name="T4" fmla="*/ 93 w 414"/>
                              <a:gd name="T5" fmla="*/ 52 h 411"/>
                              <a:gd name="T6" fmla="*/ 102 w 414"/>
                              <a:gd name="T7" fmla="*/ 45 h 411"/>
                              <a:gd name="T8" fmla="*/ 308 w 414"/>
                              <a:gd name="T9" fmla="*/ 335 h 411"/>
                              <a:gd name="T10" fmla="*/ 279 w 414"/>
                              <a:gd name="T11" fmla="*/ 357 h 411"/>
                              <a:gd name="T12" fmla="*/ 315 w 414"/>
                              <a:gd name="T13" fmla="*/ 357 h 411"/>
                              <a:gd name="T14" fmla="*/ 327 w 414"/>
                              <a:gd name="T15" fmla="*/ 323 h 411"/>
                              <a:gd name="T16" fmla="*/ 308 w 414"/>
                              <a:gd name="T17" fmla="*/ 335 h 411"/>
                              <a:gd name="T18" fmla="*/ 348 w 414"/>
                              <a:gd name="T19" fmla="*/ 253 h 411"/>
                              <a:gd name="T20" fmla="*/ 360 w 414"/>
                              <a:gd name="T21" fmla="*/ 288 h 411"/>
                              <a:gd name="T22" fmla="*/ 398 w 414"/>
                              <a:gd name="T23" fmla="*/ 288 h 411"/>
                              <a:gd name="T24" fmla="*/ 367 w 414"/>
                              <a:gd name="T25" fmla="*/ 264 h 411"/>
                              <a:gd name="T26" fmla="*/ 367 w 414"/>
                              <a:gd name="T27" fmla="*/ 264 h 411"/>
                              <a:gd name="T28" fmla="*/ 180 w 414"/>
                              <a:gd name="T29" fmla="*/ 21 h 411"/>
                              <a:gd name="T30" fmla="*/ 190 w 414"/>
                              <a:gd name="T31" fmla="*/ 56 h 411"/>
                              <a:gd name="T32" fmla="*/ 201 w 414"/>
                              <a:gd name="T33" fmla="*/ 21 h 411"/>
                              <a:gd name="T34" fmla="*/ 190 w 414"/>
                              <a:gd name="T35" fmla="*/ 14 h 411"/>
                              <a:gd name="T36" fmla="*/ 282 w 414"/>
                              <a:gd name="T37" fmla="*/ 30 h 411"/>
                              <a:gd name="T38" fmla="*/ 251 w 414"/>
                              <a:gd name="T39" fmla="*/ 52 h 411"/>
                              <a:gd name="T40" fmla="*/ 289 w 414"/>
                              <a:gd name="T41" fmla="*/ 52 h 411"/>
                              <a:gd name="T42" fmla="*/ 301 w 414"/>
                              <a:gd name="T43" fmla="*/ 16 h 411"/>
                              <a:gd name="T44" fmla="*/ 282 w 414"/>
                              <a:gd name="T45" fmla="*/ 30 h 411"/>
                              <a:gd name="T46" fmla="*/ 364 w 414"/>
                              <a:gd name="T47" fmla="*/ 160 h 411"/>
                              <a:gd name="T48" fmla="*/ 376 w 414"/>
                              <a:gd name="T49" fmla="*/ 196 h 411"/>
                              <a:gd name="T50" fmla="*/ 414 w 414"/>
                              <a:gd name="T51" fmla="*/ 198 h 411"/>
                              <a:gd name="T52" fmla="*/ 383 w 414"/>
                              <a:gd name="T53" fmla="*/ 175 h 411"/>
                              <a:gd name="T54" fmla="*/ 383 w 414"/>
                              <a:gd name="T55" fmla="*/ 175 h 411"/>
                              <a:gd name="T56" fmla="*/ 341 w 414"/>
                              <a:gd name="T57" fmla="*/ 94 h 411"/>
                              <a:gd name="T58" fmla="*/ 353 w 414"/>
                              <a:gd name="T59" fmla="*/ 132 h 411"/>
                              <a:gd name="T60" fmla="*/ 364 w 414"/>
                              <a:gd name="T61" fmla="*/ 97 h 411"/>
                              <a:gd name="T62" fmla="*/ 350 w 414"/>
                              <a:gd name="T63" fmla="*/ 87 h 411"/>
                              <a:gd name="T64" fmla="*/ 43 w 414"/>
                              <a:gd name="T65" fmla="*/ 115 h 411"/>
                              <a:gd name="T66" fmla="*/ 15 w 414"/>
                              <a:gd name="T67" fmla="*/ 137 h 411"/>
                              <a:gd name="T68" fmla="*/ 50 w 414"/>
                              <a:gd name="T69" fmla="*/ 137 h 411"/>
                              <a:gd name="T70" fmla="*/ 62 w 414"/>
                              <a:gd name="T71" fmla="*/ 101 h 411"/>
                              <a:gd name="T72" fmla="*/ 43 w 414"/>
                              <a:gd name="T73" fmla="*/ 115 h 411"/>
                              <a:gd name="T74" fmla="*/ 12 w 414"/>
                              <a:gd name="T75" fmla="*/ 191 h 411"/>
                              <a:gd name="T76" fmla="*/ 22 w 414"/>
                              <a:gd name="T77" fmla="*/ 227 h 411"/>
                              <a:gd name="T78" fmla="*/ 60 w 414"/>
                              <a:gd name="T79" fmla="*/ 227 h 411"/>
                              <a:gd name="T80" fmla="*/ 29 w 414"/>
                              <a:gd name="T81" fmla="*/ 205 h 411"/>
                              <a:gd name="T82" fmla="*/ 29 w 414"/>
                              <a:gd name="T83" fmla="*/ 205 h 411"/>
                              <a:gd name="T84" fmla="*/ 48 w 414"/>
                              <a:gd name="T85" fmla="*/ 297 h 411"/>
                              <a:gd name="T86" fmla="*/ 60 w 414"/>
                              <a:gd name="T87" fmla="*/ 335 h 411"/>
                              <a:gd name="T88" fmla="*/ 71 w 414"/>
                              <a:gd name="T89" fmla="*/ 300 h 411"/>
                              <a:gd name="T90" fmla="*/ 60 w 414"/>
                              <a:gd name="T91" fmla="*/ 290 h 411"/>
                              <a:gd name="T92" fmla="*/ 133 w 414"/>
                              <a:gd name="T93" fmla="*/ 352 h 411"/>
                              <a:gd name="T94" fmla="*/ 102 w 414"/>
                              <a:gd name="T95" fmla="*/ 373 h 411"/>
                              <a:gd name="T96" fmla="*/ 140 w 414"/>
                              <a:gd name="T97" fmla="*/ 373 h 411"/>
                              <a:gd name="T98" fmla="*/ 152 w 414"/>
                              <a:gd name="T99" fmla="*/ 338 h 411"/>
                              <a:gd name="T100" fmla="*/ 133 w 414"/>
                              <a:gd name="T101" fmla="*/ 352 h 411"/>
                              <a:gd name="T102" fmla="*/ 204 w 414"/>
                              <a:gd name="T103" fmla="*/ 354 h 411"/>
                              <a:gd name="T104" fmla="*/ 213 w 414"/>
                              <a:gd name="T105" fmla="*/ 390 h 411"/>
                              <a:gd name="T106" fmla="*/ 251 w 414"/>
                              <a:gd name="T107" fmla="*/ 390 h 411"/>
                              <a:gd name="T108" fmla="*/ 220 w 414"/>
                              <a:gd name="T109" fmla="*/ 366 h 411"/>
                              <a:gd name="T110" fmla="*/ 220 w 414"/>
                              <a:gd name="T111" fmla="*/ 366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14" h="411">
                                <a:moveTo>
                                  <a:pt x="102" y="45"/>
                                </a:moveTo>
                                <a:lnTo>
                                  <a:pt x="121" y="30"/>
                                </a:lnTo>
                                <a:lnTo>
                                  <a:pt x="116" y="54"/>
                                </a:lnTo>
                                <a:lnTo>
                                  <a:pt x="133" y="68"/>
                                </a:lnTo>
                                <a:lnTo>
                                  <a:pt x="112" y="66"/>
                                </a:lnTo>
                                <a:lnTo>
                                  <a:pt x="104" y="87"/>
                                </a:lnTo>
                                <a:lnTo>
                                  <a:pt x="97" y="66"/>
                                </a:lnTo>
                                <a:lnTo>
                                  <a:pt x="74" y="66"/>
                                </a:lnTo>
                                <a:lnTo>
                                  <a:pt x="93" y="52"/>
                                </a:lnTo>
                                <a:lnTo>
                                  <a:pt x="86" y="30"/>
                                </a:lnTo>
                                <a:lnTo>
                                  <a:pt x="102" y="45"/>
                                </a:lnTo>
                                <a:lnTo>
                                  <a:pt x="102" y="45"/>
                                </a:lnTo>
                                <a:lnTo>
                                  <a:pt x="102" y="45"/>
                                </a:lnTo>
                                <a:lnTo>
                                  <a:pt x="102" y="45"/>
                                </a:lnTo>
                                <a:close/>
                                <a:moveTo>
                                  <a:pt x="308" y="335"/>
                                </a:moveTo>
                                <a:lnTo>
                                  <a:pt x="291" y="321"/>
                                </a:lnTo>
                                <a:lnTo>
                                  <a:pt x="298" y="342"/>
                                </a:lnTo>
                                <a:lnTo>
                                  <a:pt x="279" y="357"/>
                                </a:lnTo>
                                <a:lnTo>
                                  <a:pt x="301" y="357"/>
                                </a:lnTo>
                                <a:lnTo>
                                  <a:pt x="308" y="380"/>
                                </a:lnTo>
                                <a:lnTo>
                                  <a:pt x="315" y="357"/>
                                </a:lnTo>
                                <a:lnTo>
                                  <a:pt x="338" y="357"/>
                                </a:lnTo>
                                <a:lnTo>
                                  <a:pt x="320" y="345"/>
                                </a:lnTo>
                                <a:lnTo>
                                  <a:pt x="327" y="323"/>
                                </a:lnTo>
                                <a:lnTo>
                                  <a:pt x="308" y="335"/>
                                </a:lnTo>
                                <a:lnTo>
                                  <a:pt x="308" y="335"/>
                                </a:lnTo>
                                <a:lnTo>
                                  <a:pt x="308" y="335"/>
                                </a:lnTo>
                                <a:lnTo>
                                  <a:pt x="308" y="335"/>
                                </a:lnTo>
                                <a:close/>
                                <a:moveTo>
                                  <a:pt x="367" y="264"/>
                                </a:moveTo>
                                <a:lnTo>
                                  <a:pt x="348" y="253"/>
                                </a:lnTo>
                                <a:lnTo>
                                  <a:pt x="355" y="274"/>
                                </a:lnTo>
                                <a:lnTo>
                                  <a:pt x="336" y="286"/>
                                </a:lnTo>
                                <a:lnTo>
                                  <a:pt x="360" y="288"/>
                                </a:lnTo>
                                <a:lnTo>
                                  <a:pt x="367" y="309"/>
                                </a:lnTo>
                                <a:lnTo>
                                  <a:pt x="374" y="288"/>
                                </a:lnTo>
                                <a:lnTo>
                                  <a:pt x="398" y="288"/>
                                </a:lnTo>
                                <a:lnTo>
                                  <a:pt x="379" y="274"/>
                                </a:lnTo>
                                <a:lnTo>
                                  <a:pt x="386" y="253"/>
                                </a:lnTo>
                                <a:lnTo>
                                  <a:pt x="367" y="264"/>
                                </a:lnTo>
                                <a:lnTo>
                                  <a:pt x="367" y="264"/>
                                </a:lnTo>
                                <a:lnTo>
                                  <a:pt x="367" y="264"/>
                                </a:lnTo>
                                <a:lnTo>
                                  <a:pt x="367" y="264"/>
                                </a:lnTo>
                                <a:close/>
                                <a:moveTo>
                                  <a:pt x="190" y="14"/>
                                </a:moveTo>
                                <a:lnTo>
                                  <a:pt x="173" y="0"/>
                                </a:lnTo>
                                <a:lnTo>
                                  <a:pt x="180" y="21"/>
                                </a:lnTo>
                                <a:lnTo>
                                  <a:pt x="161" y="33"/>
                                </a:lnTo>
                                <a:lnTo>
                                  <a:pt x="182" y="35"/>
                                </a:lnTo>
                                <a:lnTo>
                                  <a:pt x="190" y="56"/>
                                </a:lnTo>
                                <a:lnTo>
                                  <a:pt x="197" y="35"/>
                                </a:lnTo>
                                <a:lnTo>
                                  <a:pt x="220" y="35"/>
                                </a:lnTo>
                                <a:lnTo>
                                  <a:pt x="201" y="21"/>
                                </a:lnTo>
                                <a:lnTo>
                                  <a:pt x="208" y="0"/>
                                </a:lnTo>
                                <a:lnTo>
                                  <a:pt x="190" y="14"/>
                                </a:lnTo>
                                <a:lnTo>
                                  <a:pt x="190" y="14"/>
                                </a:lnTo>
                                <a:lnTo>
                                  <a:pt x="190" y="14"/>
                                </a:lnTo>
                                <a:lnTo>
                                  <a:pt x="190" y="14"/>
                                </a:lnTo>
                                <a:close/>
                                <a:moveTo>
                                  <a:pt x="282" y="30"/>
                                </a:moveTo>
                                <a:lnTo>
                                  <a:pt x="263" y="16"/>
                                </a:lnTo>
                                <a:lnTo>
                                  <a:pt x="270" y="37"/>
                                </a:lnTo>
                                <a:lnTo>
                                  <a:pt x="251" y="52"/>
                                </a:lnTo>
                                <a:lnTo>
                                  <a:pt x="275" y="52"/>
                                </a:lnTo>
                                <a:lnTo>
                                  <a:pt x="282" y="73"/>
                                </a:lnTo>
                                <a:lnTo>
                                  <a:pt x="289" y="52"/>
                                </a:lnTo>
                                <a:lnTo>
                                  <a:pt x="310" y="52"/>
                                </a:lnTo>
                                <a:lnTo>
                                  <a:pt x="291" y="37"/>
                                </a:lnTo>
                                <a:lnTo>
                                  <a:pt x="301" y="16"/>
                                </a:lnTo>
                                <a:lnTo>
                                  <a:pt x="282" y="30"/>
                                </a:lnTo>
                                <a:lnTo>
                                  <a:pt x="282" y="30"/>
                                </a:lnTo>
                                <a:lnTo>
                                  <a:pt x="282" y="30"/>
                                </a:lnTo>
                                <a:lnTo>
                                  <a:pt x="282" y="30"/>
                                </a:lnTo>
                                <a:close/>
                                <a:moveTo>
                                  <a:pt x="383" y="175"/>
                                </a:moveTo>
                                <a:lnTo>
                                  <a:pt x="364" y="160"/>
                                </a:lnTo>
                                <a:lnTo>
                                  <a:pt x="372" y="184"/>
                                </a:lnTo>
                                <a:lnTo>
                                  <a:pt x="353" y="196"/>
                                </a:lnTo>
                                <a:lnTo>
                                  <a:pt x="376" y="196"/>
                                </a:lnTo>
                                <a:lnTo>
                                  <a:pt x="383" y="219"/>
                                </a:lnTo>
                                <a:lnTo>
                                  <a:pt x="390" y="198"/>
                                </a:lnTo>
                                <a:lnTo>
                                  <a:pt x="414" y="198"/>
                                </a:lnTo>
                                <a:lnTo>
                                  <a:pt x="395" y="184"/>
                                </a:lnTo>
                                <a:lnTo>
                                  <a:pt x="402" y="163"/>
                                </a:lnTo>
                                <a:lnTo>
                                  <a:pt x="383" y="175"/>
                                </a:lnTo>
                                <a:lnTo>
                                  <a:pt x="383" y="175"/>
                                </a:lnTo>
                                <a:lnTo>
                                  <a:pt x="383" y="175"/>
                                </a:lnTo>
                                <a:lnTo>
                                  <a:pt x="383" y="175"/>
                                </a:lnTo>
                                <a:close/>
                                <a:moveTo>
                                  <a:pt x="350" y="87"/>
                                </a:moveTo>
                                <a:lnTo>
                                  <a:pt x="334" y="73"/>
                                </a:lnTo>
                                <a:lnTo>
                                  <a:pt x="341" y="94"/>
                                </a:lnTo>
                                <a:lnTo>
                                  <a:pt x="322" y="108"/>
                                </a:lnTo>
                                <a:lnTo>
                                  <a:pt x="346" y="108"/>
                                </a:lnTo>
                                <a:lnTo>
                                  <a:pt x="353" y="132"/>
                                </a:lnTo>
                                <a:lnTo>
                                  <a:pt x="360" y="111"/>
                                </a:lnTo>
                                <a:lnTo>
                                  <a:pt x="383" y="108"/>
                                </a:lnTo>
                                <a:lnTo>
                                  <a:pt x="364" y="97"/>
                                </a:lnTo>
                                <a:lnTo>
                                  <a:pt x="369" y="73"/>
                                </a:lnTo>
                                <a:lnTo>
                                  <a:pt x="350" y="87"/>
                                </a:lnTo>
                                <a:lnTo>
                                  <a:pt x="350" y="87"/>
                                </a:lnTo>
                                <a:lnTo>
                                  <a:pt x="350" y="87"/>
                                </a:lnTo>
                                <a:lnTo>
                                  <a:pt x="350" y="87"/>
                                </a:lnTo>
                                <a:close/>
                                <a:moveTo>
                                  <a:pt x="43" y="115"/>
                                </a:moveTo>
                                <a:lnTo>
                                  <a:pt x="26" y="101"/>
                                </a:lnTo>
                                <a:lnTo>
                                  <a:pt x="34" y="123"/>
                                </a:lnTo>
                                <a:lnTo>
                                  <a:pt x="15" y="137"/>
                                </a:lnTo>
                                <a:lnTo>
                                  <a:pt x="38" y="137"/>
                                </a:lnTo>
                                <a:lnTo>
                                  <a:pt x="45" y="160"/>
                                </a:lnTo>
                                <a:lnTo>
                                  <a:pt x="50" y="137"/>
                                </a:lnTo>
                                <a:lnTo>
                                  <a:pt x="74" y="139"/>
                                </a:lnTo>
                                <a:lnTo>
                                  <a:pt x="55" y="125"/>
                                </a:lnTo>
                                <a:lnTo>
                                  <a:pt x="62" y="101"/>
                                </a:lnTo>
                                <a:lnTo>
                                  <a:pt x="43" y="115"/>
                                </a:lnTo>
                                <a:lnTo>
                                  <a:pt x="43" y="115"/>
                                </a:lnTo>
                                <a:lnTo>
                                  <a:pt x="43" y="115"/>
                                </a:lnTo>
                                <a:lnTo>
                                  <a:pt x="43" y="115"/>
                                </a:lnTo>
                                <a:close/>
                                <a:moveTo>
                                  <a:pt x="29" y="205"/>
                                </a:moveTo>
                                <a:lnTo>
                                  <a:pt x="12" y="191"/>
                                </a:lnTo>
                                <a:lnTo>
                                  <a:pt x="19" y="212"/>
                                </a:lnTo>
                                <a:lnTo>
                                  <a:pt x="0" y="227"/>
                                </a:lnTo>
                                <a:lnTo>
                                  <a:pt x="22" y="227"/>
                                </a:lnTo>
                                <a:lnTo>
                                  <a:pt x="29" y="248"/>
                                </a:lnTo>
                                <a:lnTo>
                                  <a:pt x="38" y="227"/>
                                </a:lnTo>
                                <a:lnTo>
                                  <a:pt x="60" y="227"/>
                                </a:lnTo>
                                <a:lnTo>
                                  <a:pt x="41" y="215"/>
                                </a:lnTo>
                                <a:lnTo>
                                  <a:pt x="48" y="193"/>
                                </a:lnTo>
                                <a:lnTo>
                                  <a:pt x="29" y="205"/>
                                </a:lnTo>
                                <a:lnTo>
                                  <a:pt x="29" y="205"/>
                                </a:lnTo>
                                <a:lnTo>
                                  <a:pt x="29" y="205"/>
                                </a:lnTo>
                                <a:lnTo>
                                  <a:pt x="29" y="205"/>
                                </a:lnTo>
                                <a:close/>
                                <a:moveTo>
                                  <a:pt x="60" y="290"/>
                                </a:moveTo>
                                <a:lnTo>
                                  <a:pt x="43" y="279"/>
                                </a:lnTo>
                                <a:lnTo>
                                  <a:pt x="48" y="297"/>
                                </a:lnTo>
                                <a:lnTo>
                                  <a:pt x="31" y="312"/>
                                </a:lnTo>
                                <a:lnTo>
                                  <a:pt x="55" y="312"/>
                                </a:lnTo>
                                <a:lnTo>
                                  <a:pt x="60" y="335"/>
                                </a:lnTo>
                                <a:lnTo>
                                  <a:pt x="69" y="314"/>
                                </a:lnTo>
                                <a:lnTo>
                                  <a:pt x="90" y="314"/>
                                </a:lnTo>
                                <a:lnTo>
                                  <a:pt x="71" y="300"/>
                                </a:lnTo>
                                <a:lnTo>
                                  <a:pt x="78" y="276"/>
                                </a:lnTo>
                                <a:lnTo>
                                  <a:pt x="60" y="290"/>
                                </a:lnTo>
                                <a:lnTo>
                                  <a:pt x="60" y="290"/>
                                </a:lnTo>
                                <a:lnTo>
                                  <a:pt x="60" y="290"/>
                                </a:lnTo>
                                <a:lnTo>
                                  <a:pt x="60" y="290"/>
                                </a:lnTo>
                                <a:close/>
                                <a:moveTo>
                                  <a:pt x="133" y="352"/>
                                </a:moveTo>
                                <a:lnTo>
                                  <a:pt x="114" y="338"/>
                                </a:lnTo>
                                <a:lnTo>
                                  <a:pt x="121" y="359"/>
                                </a:lnTo>
                                <a:lnTo>
                                  <a:pt x="102" y="373"/>
                                </a:lnTo>
                                <a:lnTo>
                                  <a:pt x="126" y="373"/>
                                </a:lnTo>
                                <a:lnTo>
                                  <a:pt x="133" y="394"/>
                                </a:lnTo>
                                <a:lnTo>
                                  <a:pt x="140" y="373"/>
                                </a:lnTo>
                                <a:lnTo>
                                  <a:pt x="161" y="373"/>
                                </a:lnTo>
                                <a:lnTo>
                                  <a:pt x="145" y="361"/>
                                </a:lnTo>
                                <a:lnTo>
                                  <a:pt x="152" y="338"/>
                                </a:lnTo>
                                <a:lnTo>
                                  <a:pt x="133" y="352"/>
                                </a:lnTo>
                                <a:lnTo>
                                  <a:pt x="133" y="352"/>
                                </a:lnTo>
                                <a:lnTo>
                                  <a:pt x="133" y="352"/>
                                </a:lnTo>
                                <a:lnTo>
                                  <a:pt x="133" y="352"/>
                                </a:lnTo>
                                <a:close/>
                                <a:moveTo>
                                  <a:pt x="220" y="366"/>
                                </a:moveTo>
                                <a:lnTo>
                                  <a:pt x="204" y="354"/>
                                </a:lnTo>
                                <a:lnTo>
                                  <a:pt x="211" y="375"/>
                                </a:lnTo>
                                <a:lnTo>
                                  <a:pt x="192" y="387"/>
                                </a:lnTo>
                                <a:lnTo>
                                  <a:pt x="213" y="390"/>
                                </a:lnTo>
                                <a:lnTo>
                                  <a:pt x="220" y="411"/>
                                </a:lnTo>
                                <a:lnTo>
                                  <a:pt x="230" y="390"/>
                                </a:lnTo>
                                <a:lnTo>
                                  <a:pt x="251" y="390"/>
                                </a:lnTo>
                                <a:lnTo>
                                  <a:pt x="232" y="375"/>
                                </a:lnTo>
                                <a:lnTo>
                                  <a:pt x="239" y="354"/>
                                </a:lnTo>
                                <a:lnTo>
                                  <a:pt x="220" y="366"/>
                                </a:lnTo>
                                <a:lnTo>
                                  <a:pt x="220" y="366"/>
                                </a:lnTo>
                                <a:lnTo>
                                  <a:pt x="220" y="366"/>
                                </a:lnTo>
                                <a:lnTo>
                                  <a:pt x="220" y="366"/>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noEditPoints="1"/>
                        </wps:cNvSpPr>
                        <wps:spPr bwMode="auto">
                          <a:xfrm>
                            <a:off x="14879638" y="254000"/>
                            <a:ext cx="817563" cy="781050"/>
                          </a:xfrm>
                          <a:custGeom>
                            <a:avLst/>
                            <a:gdLst>
                              <a:gd name="T0" fmla="*/ 41 w 218"/>
                              <a:gd name="T1" fmla="*/ 11 h 208"/>
                              <a:gd name="T2" fmla="*/ 0 w 218"/>
                              <a:gd name="T3" fmla="*/ 92 h 208"/>
                              <a:gd name="T4" fmla="*/ 132 w 218"/>
                              <a:gd name="T5" fmla="*/ 0 h 208"/>
                              <a:gd name="T6" fmla="*/ 41 w 218"/>
                              <a:gd name="T7" fmla="*/ 11 h 208"/>
                              <a:gd name="T8" fmla="*/ 41 w 218"/>
                              <a:gd name="T9" fmla="*/ 11 h 208"/>
                              <a:gd name="T10" fmla="*/ 62 w 218"/>
                              <a:gd name="T11" fmla="*/ 41 h 208"/>
                              <a:gd name="T12" fmla="*/ 46 w 218"/>
                              <a:gd name="T13" fmla="*/ 38 h 208"/>
                              <a:gd name="T14" fmla="*/ 49 w 218"/>
                              <a:gd name="T15" fmla="*/ 22 h 208"/>
                              <a:gd name="T16" fmla="*/ 65 w 218"/>
                              <a:gd name="T17" fmla="*/ 25 h 208"/>
                              <a:gd name="T18" fmla="*/ 62 w 218"/>
                              <a:gd name="T19" fmla="*/ 41 h 208"/>
                              <a:gd name="T20" fmla="*/ 143 w 218"/>
                              <a:gd name="T21" fmla="*/ 13 h 208"/>
                              <a:gd name="T22" fmla="*/ 8 w 218"/>
                              <a:gd name="T23" fmla="*/ 107 h 208"/>
                              <a:gd name="T24" fmla="*/ 2 w 218"/>
                              <a:gd name="T25" fmla="*/ 98 h 208"/>
                              <a:gd name="T26" fmla="*/ 136 w 218"/>
                              <a:gd name="T27" fmla="*/ 4 h 208"/>
                              <a:gd name="T28" fmla="*/ 143 w 218"/>
                              <a:gd name="T29" fmla="*/ 13 h 208"/>
                              <a:gd name="T30" fmla="*/ 143 w 218"/>
                              <a:gd name="T31" fmla="*/ 13 h 208"/>
                              <a:gd name="T32" fmla="*/ 41 w 218"/>
                              <a:gd name="T33" fmla="*/ 92 h 208"/>
                              <a:gd name="T34" fmla="*/ 82 w 218"/>
                              <a:gd name="T35" fmla="*/ 151 h 208"/>
                              <a:gd name="T36" fmla="*/ 64 w 218"/>
                              <a:gd name="T37" fmla="*/ 163 h 208"/>
                              <a:gd name="T38" fmla="*/ 23 w 218"/>
                              <a:gd name="T39" fmla="*/ 104 h 208"/>
                              <a:gd name="T40" fmla="*/ 41 w 218"/>
                              <a:gd name="T41" fmla="*/ 92 h 208"/>
                              <a:gd name="T42" fmla="*/ 41 w 218"/>
                              <a:gd name="T43" fmla="*/ 92 h 208"/>
                              <a:gd name="T44" fmla="*/ 72 w 218"/>
                              <a:gd name="T45" fmla="*/ 70 h 208"/>
                              <a:gd name="T46" fmla="*/ 113 w 218"/>
                              <a:gd name="T47" fmla="*/ 128 h 208"/>
                              <a:gd name="T48" fmla="*/ 96 w 218"/>
                              <a:gd name="T49" fmla="*/ 141 h 208"/>
                              <a:gd name="T50" fmla="*/ 55 w 218"/>
                              <a:gd name="T51" fmla="*/ 82 h 208"/>
                              <a:gd name="T52" fmla="*/ 72 w 218"/>
                              <a:gd name="T53" fmla="*/ 70 h 208"/>
                              <a:gd name="T54" fmla="*/ 72 w 218"/>
                              <a:gd name="T55" fmla="*/ 70 h 208"/>
                              <a:gd name="T56" fmla="*/ 104 w 218"/>
                              <a:gd name="T57" fmla="*/ 47 h 208"/>
                              <a:gd name="T58" fmla="*/ 145 w 218"/>
                              <a:gd name="T59" fmla="*/ 106 h 208"/>
                              <a:gd name="T60" fmla="*/ 128 w 218"/>
                              <a:gd name="T61" fmla="*/ 119 h 208"/>
                              <a:gd name="T62" fmla="*/ 86 w 218"/>
                              <a:gd name="T63" fmla="*/ 60 h 208"/>
                              <a:gd name="T64" fmla="*/ 104 w 218"/>
                              <a:gd name="T65" fmla="*/ 47 h 208"/>
                              <a:gd name="T66" fmla="*/ 104 w 218"/>
                              <a:gd name="T67" fmla="*/ 47 h 208"/>
                              <a:gd name="T68" fmla="*/ 135 w 218"/>
                              <a:gd name="T69" fmla="*/ 26 h 208"/>
                              <a:gd name="T70" fmla="*/ 176 w 218"/>
                              <a:gd name="T71" fmla="*/ 84 h 208"/>
                              <a:gd name="T72" fmla="*/ 159 w 218"/>
                              <a:gd name="T73" fmla="*/ 97 h 208"/>
                              <a:gd name="T74" fmla="*/ 117 w 218"/>
                              <a:gd name="T75" fmla="*/ 38 h 208"/>
                              <a:gd name="T76" fmla="*/ 135 w 218"/>
                              <a:gd name="T77" fmla="*/ 26 h 208"/>
                              <a:gd name="T78" fmla="*/ 135 w 218"/>
                              <a:gd name="T79" fmla="*/ 26 h 208"/>
                              <a:gd name="T80" fmla="*/ 57 w 218"/>
                              <a:gd name="T81" fmla="*/ 176 h 208"/>
                              <a:gd name="T82" fmla="*/ 191 w 218"/>
                              <a:gd name="T83" fmla="*/ 83 h 208"/>
                              <a:gd name="T84" fmla="*/ 196 w 218"/>
                              <a:gd name="T85" fmla="*/ 90 h 208"/>
                              <a:gd name="T86" fmla="*/ 62 w 218"/>
                              <a:gd name="T87" fmla="*/ 183 h 208"/>
                              <a:gd name="T88" fmla="*/ 57 w 218"/>
                              <a:gd name="T89" fmla="*/ 176 h 208"/>
                              <a:gd name="T90" fmla="*/ 57 w 218"/>
                              <a:gd name="T91" fmla="*/ 176 h 208"/>
                              <a:gd name="T92" fmla="*/ 209 w 218"/>
                              <a:gd name="T93" fmla="*/ 90 h 208"/>
                              <a:gd name="T94" fmla="*/ 218 w 218"/>
                              <a:gd name="T95" fmla="*/ 101 h 208"/>
                              <a:gd name="T96" fmla="*/ 66 w 218"/>
                              <a:gd name="T97" fmla="*/ 208 h 208"/>
                              <a:gd name="T98" fmla="*/ 58 w 218"/>
                              <a:gd name="T99" fmla="*/ 196 h 208"/>
                              <a:gd name="T100" fmla="*/ 209 w 218"/>
                              <a:gd name="T101" fmla="*/ 90 h 208"/>
                              <a:gd name="T102" fmla="*/ 209 w 218"/>
                              <a:gd name="T103" fmla="*/ 9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8" h="208">
                                <a:moveTo>
                                  <a:pt x="41" y="11"/>
                                </a:moveTo>
                                <a:cubicBezTo>
                                  <a:pt x="0" y="92"/>
                                  <a:pt x="0" y="92"/>
                                  <a:pt x="0" y="92"/>
                                </a:cubicBezTo>
                                <a:cubicBezTo>
                                  <a:pt x="132" y="0"/>
                                  <a:pt x="132" y="0"/>
                                  <a:pt x="132" y="0"/>
                                </a:cubicBezTo>
                                <a:cubicBezTo>
                                  <a:pt x="41" y="11"/>
                                  <a:pt x="41" y="11"/>
                                  <a:pt x="41" y="11"/>
                                </a:cubicBezTo>
                                <a:cubicBezTo>
                                  <a:pt x="41" y="11"/>
                                  <a:pt x="41" y="11"/>
                                  <a:pt x="41" y="11"/>
                                </a:cubicBezTo>
                                <a:close/>
                                <a:moveTo>
                                  <a:pt x="62" y="41"/>
                                </a:moveTo>
                                <a:cubicBezTo>
                                  <a:pt x="57" y="44"/>
                                  <a:pt x="50" y="43"/>
                                  <a:pt x="46" y="38"/>
                                </a:cubicBezTo>
                                <a:cubicBezTo>
                                  <a:pt x="42" y="33"/>
                                  <a:pt x="44" y="26"/>
                                  <a:pt x="49" y="22"/>
                                </a:cubicBezTo>
                                <a:cubicBezTo>
                                  <a:pt x="54" y="19"/>
                                  <a:pt x="61" y="20"/>
                                  <a:pt x="65" y="25"/>
                                </a:cubicBezTo>
                                <a:cubicBezTo>
                                  <a:pt x="68" y="30"/>
                                  <a:pt x="67" y="37"/>
                                  <a:pt x="62" y="41"/>
                                </a:cubicBezTo>
                                <a:close/>
                                <a:moveTo>
                                  <a:pt x="143" y="13"/>
                                </a:moveTo>
                                <a:cubicBezTo>
                                  <a:pt x="8" y="107"/>
                                  <a:pt x="8" y="107"/>
                                  <a:pt x="8" y="107"/>
                                </a:cubicBezTo>
                                <a:cubicBezTo>
                                  <a:pt x="2" y="98"/>
                                  <a:pt x="2" y="98"/>
                                  <a:pt x="2" y="98"/>
                                </a:cubicBezTo>
                                <a:cubicBezTo>
                                  <a:pt x="136" y="4"/>
                                  <a:pt x="136" y="4"/>
                                  <a:pt x="136" y="4"/>
                                </a:cubicBezTo>
                                <a:cubicBezTo>
                                  <a:pt x="143" y="13"/>
                                  <a:pt x="143" y="13"/>
                                  <a:pt x="143" y="13"/>
                                </a:cubicBezTo>
                                <a:cubicBezTo>
                                  <a:pt x="143" y="13"/>
                                  <a:pt x="143" y="13"/>
                                  <a:pt x="143" y="13"/>
                                </a:cubicBezTo>
                                <a:close/>
                                <a:moveTo>
                                  <a:pt x="41" y="92"/>
                                </a:moveTo>
                                <a:cubicBezTo>
                                  <a:pt x="82" y="151"/>
                                  <a:pt x="82" y="151"/>
                                  <a:pt x="82" y="151"/>
                                </a:cubicBezTo>
                                <a:cubicBezTo>
                                  <a:pt x="64" y="163"/>
                                  <a:pt x="64" y="163"/>
                                  <a:pt x="64" y="163"/>
                                </a:cubicBezTo>
                                <a:cubicBezTo>
                                  <a:pt x="23" y="104"/>
                                  <a:pt x="23" y="104"/>
                                  <a:pt x="23" y="104"/>
                                </a:cubicBezTo>
                                <a:cubicBezTo>
                                  <a:pt x="41" y="92"/>
                                  <a:pt x="41" y="92"/>
                                  <a:pt x="41" y="92"/>
                                </a:cubicBezTo>
                                <a:cubicBezTo>
                                  <a:pt x="41" y="92"/>
                                  <a:pt x="41" y="92"/>
                                  <a:pt x="41" y="92"/>
                                </a:cubicBezTo>
                                <a:close/>
                                <a:moveTo>
                                  <a:pt x="72" y="70"/>
                                </a:moveTo>
                                <a:cubicBezTo>
                                  <a:pt x="113" y="128"/>
                                  <a:pt x="113" y="128"/>
                                  <a:pt x="113" y="128"/>
                                </a:cubicBezTo>
                                <a:cubicBezTo>
                                  <a:pt x="96" y="141"/>
                                  <a:pt x="96" y="141"/>
                                  <a:pt x="96" y="141"/>
                                </a:cubicBezTo>
                                <a:cubicBezTo>
                                  <a:pt x="55" y="82"/>
                                  <a:pt x="55" y="82"/>
                                  <a:pt x="55" y="82"/>
                                </a:cubicBezTo>
                                <a:cubicBezTo>
                                  <a:pt x="72" y="70"/>
                                  <a:pt x="72" y="70"/>
                                  <a:pt x="72" y="70"/>
                                </a:cubicBezTo>
                                <a:cubicBezTo>
                                  <a:pt x="72" y="70"/>
                                  <a:pt x="72" y="70"/>
                                  <a:pt x="72" y="70"/>
                                </a:cubicBezTo>
                                <a:close/>
                                <a:moveTo>
                                  <a:pt x="104" y="47"/>
                                </a:moveTo>
                                <a:cubicBezTo>
                                  <a:pt x="145" y="106"/>
                                  <a:pt x="145" y="106"/>
                                  <a:pt x="145" y="106"/>
                                </a:cubicBezTo>
                                <a:cubicBezTo>
                                  <a:pt x="128" y="119"/>
                                  <a:pt x="128" y="119"/>
                                  <a:pt x="128" y="119"/>
                                </a:cubicBezTo>
                                <a:cubicBezTo>
                                  <a:pt x="86" y="60"/>
                                  <a:pt x="86" y="60"/>
                                  <a:pt x="86" y="60"/>
                                </a:cubicBezTo>
                                <a:cubicBezTo>
                                  <a:pt x="104" y="47"/>
                                  <a:pt x="104" y="47"/>
                                  <a:pt x="104" y="47"/>
                                </a:cubicBezTo>
                                <a:cubicBezTo>
                                  <a:pt x="104" y="47"/>
                                  <a:pt x="104" y="47"/>
                                  <a:pt x="104" y="47"/>
                                </a:cubicBezTo>
                                <a:close/>
                                <a:moveTo>
                                  <a:pt x="135" y="26"/>
                                </a:moveTo>
                                <a:cubicBezTo>
                                  <a:pt x="176" y="84"/>
                                  <a:pt x="176" y="84"/>
                                  <a:pt x="176" y="84"/>
                                </a:cubicBezTo>
                                <a:cubicBezTo>
                                  <a:pt x="159" y="97"/>
                                  <a:pt x="159" y="97"/>
                                  <a:pt x="159" y="97"/>
                                </a:cubicBezTo>
                                <a:cubicBezTo>
                                  <a:pt x="117" y="38"/>
                                  <a:pt x="117" y="38"/>
                                  <a:pt x="117" y="38"/>
                                </a:cubicBezTo>
                                <a:cubicBezTo>
                                  <a:pt x="135" y="26"/>
                                  <a:pt x="135" y="26"/>
                                  <a:pt x="135" y="26"/>
                                </a:cubicBezTo>
                                <a:cubicBezTo>
                                  <a:pt x="135" y="26"/>
                                  <a:pt x="135" y="26"/>
                                  <a:pt x="135" y="26"/>
                                </a:cubicBezTo>
                                <a:close/>
                                <a:moveTo>
                                  <a:pt x="57" y="176"/>
                                </a:moveTo>
                                <a:cubicBezTo>
                                  <a:pt x="191" y="83"/>
                                  <a:pt x="191" y="83"/>
                                  <a:pt x="191" y="83"/>
                                </a:cubicBezTo>
                                <a:cubicBezTo>
                                  <a:pt x="196" y="90"/>
                                  <a:pt x="196" y="90"/>
                                  <a:pt x="196" y="90"/>
                                </a:cubicBezTo>
                                <a:cubicBezTo>
                                  <a:pt x="62" y="183"/>
                                  <a:pt x="62" y="183"/>
                                  <a:pt x="62" y="183"/>
                                </a:cubicBezTo>
                                <a:cubicBezTo>
                                  <a:pt x="57" y="176"/>
                                  <a:pt x="57" y="176"/>
                                  <a:pt x="57" y="176"/>
                                </a:cubicBezTo>
                                <a:cubicBezTo>
                                  <a:pt x="57" y="176"/>
                                  <a:pt x="57" y="176"/>
                                  <a:pt x="57" y="176"/>
                                </a:cubicBezTo>
                                <a:close/>
                                <a:moveTo>
                                  <a:pt x="209" y="90"/>
                                </a:moveTo>
                                <a:cubicBezTo>
                                  <a:pt x="218" y="101"/>
                                  <a:pt x="218" y="101"/>
                                  <a:pt x="218" y="101"/>
                                </a:cubicBezTo>
                                <a:cubicBezTo>
                                  <a:pt x="66" y="208"/>
                                  <a:pt x="66" y="208"/>
                                  <a:pt x="66" y="208"/>
                                </a:cubicBezTo>
                                <a:cubicBezTo>
                                  <a:pt x="58" y="196"/>
                                  <a:pt x="58" y="196"/>
                                  <a:pt x="58" y="196"/>
                                </a:cubicBezTo>
                                <a:cubicBezTo>
                                  <a:pt x="209" y="90"/>
                                  <a:pt x="209" y="90"/>
                                  <a:pt x="209" y="90"/>
                                </a:cubicBezTo>
                                <a:cubicBezTo>
                                  <a:pt x="209" y="90"/>
                                  <a:pt x="209" y="90"/>
                                  <a:pt x="209" y="9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noEditPoints="1"/>
                        </wps:cNvSpPr>
                        <wps:spPr bwMode="auto">
                          <a:xfrm>
                            <a:off x="17325975" y="198438"/>
                            <a:ext cx="949325" cy="833438"/>
                          </a:xfrm>
                          <a:custGeom>
                            <a:avLst/>
                            <a:gdLst>
                              <a:gd name="T0" fmla="*/ 56 w 253"/>
                              <a:gd name="T1" fmla="*/ 98 h 222"/>
                              <a:gd name="T2" fmla="*/ 57 w 253"/>
                              <a:gd name="T3" fmla="*/ 155 h 222"/>
                              <a:gd name="T4" fmla="*/ 64 w 253"/>
                              <a:gd name="T5" fmla="*/ 150 h 222"/>
                              <a:gd name="T6" fmla="*/ 95 w 253"/>
                              <a:gd name="T7" fmla="*/ 191 h 222"/>
                              <a:gd name="T8" fmla="*/ 77 w 253"/>
                              <a:gd name="T9" fmla="*/ 145 h 222"/>
                              <a:gd name="T10" fmla="*/ 115 w 253"/>
                              <a:gd name="T11" fmla="*/ 184 h 222"/>
                              <a:gd name="T12" fmla="*/ 71 w 253"/>
                              <a:gd name="T13" fmla="*/ 108 h 222"/>
                              <a:gd name="T14" fmla="*/ 96 w 253"/>
                              <a:gd name="T15" fmla="*/ 127 h 222"/>
                              <a:gd name="T16" fmla="*/ 34 w 253"/>
                              <a:gd name="T17" fmla="*/ 98 h 222"/>
                              <a:gd name="T18" fmla="*/ 173 w 253"/>
                              <a:gd name="T19" fmla="*/ 31 h 222"/>
                              <a:gd name="T20" fmla="*/ 134 w 253"/>
                              <a:gd name="T21" fmla="*/ 58 h 222"/>
                              <a:gd name="T22" fmla="*/ 159 w 253"/>
                              <a:gd name="T23" fmla="*/ 87 h 222"/>
                              <a:gd name="T24" fmla="*/ 146 w 253"/>
                              <a:gd name="T25" fmla="*/ 56 h 222"/>
                              <a:gd name="T26" fmla="*/ 202 w 253"/>
                              <a:gd name="T27" fmla="*/ 116 h 222"/>
                              <a:gd name="T28" fmla="*/ 204 w 253"/>
                              <a:gd name="T29" fmla="*/ 114 h 222"/>
                              <a:gd name="T30" fmla="*/ 214 w 253"/>
                              <a:gd name="T31" fmla="*/ 108 h 222"/>
                              <a:gd name="T32" fmla="*/ 185 w 253"/>
                              <a:gd name="T33" fmla="*/ 64 h 222"/>
                              <a:gd name="T34" fmla="*/ 147 w 253"/>
                              <a:gd name="T35" fmla="*/ 19 h 222"/>
                              <a:gd name="T36" fmla="*/ 147 w 253"/>
                              <a:gd name="T37" fmla="*/ 19 h 222"/>
                              <a:gd name="T38" fmla="*/ 113 w 253"/>
                              <a:gd name="T39" fmla="*/ 53 h 222"/>
                              <a:gd name="T40" fmla="*/ 85 w 253"/>
                              <a:gd name="T41" fmla="*/ 62 h 222"/>
                              <a:gd name="T42" fmla="*/ 78 w 253"/>
                              <a:gd name="T43" fmla="*/ 79 h 222"/>
                              <a:gd name="T44" fmla="*/ 99 w 253"/>
                              <a:gd name="T45" fmla="*/ 111 h 222"/>
                              <a:gd name="T46" fmla="*/ 109 w 253"/>
                              <a:gd name="T47" fmla="*/ 131 h 222"/>
                              <a:gd name="T48" fmla="*/ 152 w 253"/>
                              <a:gd name="T49" fmla="*/ 158 h 222"/>
                              <a:gd name="T50" fmla="*/ 131 w 253"/>
                              <a:gd name="T51" fmla="*/ 116 h 222"/>
                              <a:gd name="T52" fmla="*/ 156 w 253"/>
                              <a:gd name="T53" fmla="*/ 149 h 222"/>
                              <a:gd name="T54" fmla="*/ 141 w 253"/>
                              <a:gd name="T55" fmla="*/ 108 h 222"/>
                              <a:gd name="T56" fmla="*/ 137 w 253"/>
                              <a:gd name="T57" fmla="*/ 84 h 222"/>
                              <a:gd name="T58" fmla="*/ 91 w 253"/>
                              <a:gd name="T59" fmla="*/ 39 h 222"/>
                              <a:gd name="T60" fmla="*/ 91 w 253"/>
                              <a:gd name="T61" fmla="*/ 39 h 222"/>
                              <a:gd name="T62" fmla="*/ 34 w 253"/>
                              <a:gd name="T63" fmla="*/ 140 h 222"/>
                              <a:gd name="T64" fmla="*/ 12 w 253"/>
                              <a:gd name="T65" fmla="*/ 147 h 222"/>
                              <a:gd name="T66" fmla="*/ 7 w 253"/>
                              <a:gd name="T67" fmla="*/ 160 h 222"/>
                              <a:gd name="T68" fmla="*/ 22 w 253"/>
                              <a:gd name="T69" fmla="*/ 185 h 222"/>
                              <a:gd name="T70" fmla="*/ 30 w 253"/>
                              <a:gd name="T71" fmla="*/ 200 h 222"/>
                              <a:gd name="T72" fmla="*/ 63 w 253"/>
                              <a:gd name="T73" fmla="*/ 221 h 222"/>
                              <a:gd name="T74" fmla="*/ 47 w 253"/>
                              <a:gd name="T75" fmla="*/ 188 h 222"/>
                              <a:gd name="T76" fmla="*/ 66 w 253"/>
                              <a:gd name="T77" fmla="*/ 213 h 222"/>
                              <a:gd name="T78" fmla="*/ 55 w 253"/>
                              <a:gd name="T79" fmla="*/ 182 h 222"/>
                              <a:gd name="T80" fmla="*/ 52 w 253"/>
                              <a:gd name="T81" fmla="*/ 164 h 222"/>
                              <a:gd name="T82" fmla="*/ 17 w 253"/>
                              <a:gd name="T83" fmla="*/ 130 h 222"/>
                              <a:gd name="T84" fmla="*/ 17 w 253"/>
                              <a:gd name="T85" fmla="*/ 130 h 222"/>
                              <a:gd name="T86" fmla="*/ 199 w 253"/>
                              <a:gd name="T87" fmla="*/ 15 h 222"/>
                              <a:gd name="T88" fmla="*/ 200 w 253"/>
                              <a:gd name="T89" fmla="*/ 64 h 222"/>
                              <a:gd name="T90" fmla="*/ 206 w 253"/>
                              <a:gd name="T91" fmla="*/ 60 h 222"/>
                              <a:gd name="T92" fmla="*/ 234 w 253"/>
                              <a:gd name="T93" fmla="*/ 94 h 222"/>
                              <a:gd name="T94" fmla="*/ 218 w 253"/>
                              <a:gd name="T95" fmla="*/ 55 h 222"/>
                              <a:gd name="T96" fmla="*/ 250 w 253"/>
                              <a:gd name="T97" fmla="*/ 89 h 222"/>
                              <a:gd name="T98" fmla="*/ 213 w 253"/>
                              <a:gd name="T99" fmla="*/ 24 h 222"/>
                              <a:gd name="T100" fmla="*/ 234 w 253"/>
                              <a:gd name="T101" fmla="*/ 40 h 222"/>
                              <a:gd name="T102" fmla="*/ 181 w 253"/>
                              <a:gd name="T103" fmla="*/ 15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3" h="222">
                                <a:moveTo>
                                  <a:pt x="96" y="127"/>
                                </a:moveTo>
                                <a:cubicBezTo>
                                  <a:pt x="76" y="99"/>
                                  <a:pt x="76" y="99"/>
                                  <a:pt x="76" y="99"/>
                                </a:cubicBezTo>
                                <a:cubicBezTo>
                                  <a:pt x="76" y="99"/>
                                  <a:pt x="76" y="99"/>
                                  <a:pt x="76" y="99"/>
                                </a:cubicBezTo>
                                <a:cubicBezTo>
                                  <a:pt x="73" y="96"/>
                                  <a:pt x="66" y="91"/>
                                  <a:pt x="56" y="98"/>
                                </a:cubicBezTo>
                                <a:cubicBezTo>
                                  <a:pt x="43" y="107"/>
                                  <a:pt x="43" y="107"/>
                                  <a:pt x="43" y="107"/>
                                </a:cubicBezTo>
                                <a:cubicBezTo>
                                  <a:pt x="43" y="107"/>
                                  <a:pt x="31" y="115"/>
                                  <a:pt x="37" y="126"/>
                                </a:cubicBezTo>
                                <a:cubicBezTo>
                                  <a:pt x="37" y="126"/>
                                  <a:pt x="37" y="126"/>
                                  <a:pt x="37" y="126"/>
                                </a:cubicBezTo>
                                <a:cubicBezTo>
                                  <a:pt x="57" y="155"/>
                                  <a:pt x="57" y="155"/>
                                  <a:pt x="57" y="155"/>
                                </a:cubicBezTo>
                                <a:cubicBezTo>
                                  <a:pt x="57" y="155"/>
                                  <a:pt x="57" y="155"/>
                                  <a:pt x="57" y="155"/>
                                </a:cubicBezTo>
                                <a:cubicBezTo>
                                  <a:pt x="58" y="156"/>
                                  <a:pt x="61" y="156"/>
                                  <a:pt x="62" y="155"/>
                                </a:cubicBezTo>
                                <a:cubicBezTo>
                                  <a:pt x="64" y="154"/>
                                  <a:pt x="65" y="151"/>
                                  <a:pt x="64" y="150"/>
                                </a:cubicBezTo>
                                <a:cubicBezTo>
                                  <a:pt x="64" y="150"/>
                                  <a:pt x="64" y="150"/>
                                  <a:pt x="64" y="150"/>
                                </a:cubicBezTo>
                                <a:cubicBezTo>
                                  <a:pt x="46" y="125"/>
                                  <a:pt x="46" y="125"/>
                                  <a:pt x="46" y="125"/>
                                </a:cubicBezTo>
                                <a:cubicBezTo>
                                  <a:pt x="49" y="124"/>
                                  <a:pt x="49" y="124"/>
                                  <a:pt x="49" y="124"/>
                                </a:cubicBezTo>
                                <a:cubicBezTo>
                                  <a:pt x="95" y="191"/>
                                  <a:pt x="95" y="191"/>
                                  <a:pt x="95" y="191"/>
                                </a:cubicBezTo>
                                <a:cubicBezTo>
                                  <a:pt x="95" y="191"/>
                                  <a:pt x="95" y="191"/>
                                  <a:pt x="95" y="191"/>
                                </a:cubicBezTo>
                                <a:cubicBezTo>
                                  <a:pt x="98" y="193"/>
                                  <a:pt x="101" y="193"/>
                                  <a:pt x="104" y="192"/>
                                </a:cubicBezTo>
                                <a:cubicBezTo>
                                  <a:pt x="106" y="190"/>
                                  <a:pt x="107" y="186"/>
                                  <a:pt x="105" y="184"/>
                                </a:cubicBezTo>
                                <a:cubicBezTo>
                                  <a:pt x="105" y="184"/>
                                  <a:pt x="105" y="184"/>
                                  <a:pt x="105" y="184"/>
                                </a:cubicBezTo>
                                <a:cubicBezTo>
                                  <a:pt x="77" y="145"/>
                                  <a:pt x="77" y="145"/>
                                  <a:pt x="77" y="145"/>
                                </a:cubicBezTo>
                                <a:cubicBezTo>
                                  <a:pt x="79" y="143"/>
                                  <a:pt x="79" y="143"/>
                                  <a:pt x="79" y="143"/>
                                </a:cubicBezTo>
                                <a:cubicBezTo>
                                  <a:pt x="107" y="182"/>
                                  <a:pt x="107" y="182"/>
                                  <a:pt x="107" y="182"/>
                                </a:cubicBezTo>
                                <a:cubicBezTo>
                                  <a:pt x="107" y="182"/>
                                  <a:pt x="107" y="182"/>
                                  <a:pt x="107" y="182"/>
                                </a:cubicBezTo>
                                <a:cubicBezTo>
                                  <a:pt x="109" y="185"/>
                                  <a:pt x="112" y="186"/>
                                  <a:pt x="115" y="184"/>
                                </a:cubicBezTo>
                                <a:cubicBezTo>
                                  <a:pt x="117" y="182"/>
                                  <a:pt x="118" y="179"/>
                                  <a:pt x="117" y="176"/>
                                </a:cubicBezTo>
                                <a:cubicBezTo>
                                  <a:pt x="117" y="176"/>
                                  <a:pt x="117" y="176"/>
                                  <a:pt x="117" y="176"/>
                                </a:cubicBezTo>
                                <a:cubicBezTo>
                                  <a:pt x="70" y="109"/>
                                  <a:pt x="70" y="109"/>
                                  <a:pt x="70" y="109"/>
                                </a:cubicBezTo>
                                <a:cubicBezTo>
                                  <a:pt x="71" y="108"/>
                                  <a:pt x="71" y="108"/>
                                  <a:pt x="71" y="108"/>
                                </a:cubicBezTo>
                                <a:cubicBezTo>
                                  <a:pt x="89" y="132"/>
                                  <a:pt x="89" y="132"/>
                                  <a:pt x="89" y="132"/>
                                </a:cubicBezTo>
                                <a:cubicBezTo>
                                  <a:pt x="89" y="132"/>
                                  <a:pt x="89" y="132"/>
                                  <a:pt x="89" y="132"/>
                                </a:cubicBezTo>
                                <a:cubicBezTo>
                                  <a:pt x="90" y="134"/>
                                  <a:pt x="92" y="134"/>
                                  <a:pt x="94" y="133"/>
                                </a:cubicBezTo>
                                <a:cubicBezTo>
                                  <a:pt x="96" y="131"/>
                                  <a:pt x="97" y="129"/>
                                  <a:pt x="96" y="127"/>
                                </a:cubicBezTo>
                                <a:cubicBezTo>
                                  <a:pt x="96" y="127"/>
                                  <a:pt x="96" y="127"/>
                                  <a:pt x="96" y="127"/>
                                </a:cubicBezTo>
                                <a:close/>
                                <a:moveTo>
                                  <a:pt x="51" y="87"/>
                                </a:moveTo>
                                <a:cubicBezTo>
                                  <a:pt x="47" y="82"/>
                                  <a:pt x="41" y="80"/>
                                  <a:pt x="36" y="84"/>
                                </a:cubicBezTo>
                                <a:cubicBezTo>
                                  <a:pt x="31" y="87"/>
                                  <a:pt x="31" y="94"/>
                                  <a:pt x="34" y="98"/>
                                </a:cubicBezTo>
                                <a:cubicBezTo>
                                  <a:pt x="37" y="103"/>
                                  <a:pt x="43" y="105"/>
                                  <a:pt x="48" y="101"/>
                                </a:cubicBezTo>
                                <a:cubicBezTo>
                                  <a:pt x="53" y="98"/>
                                  <a:pt x="54" y="91"/>
                                  <a:pt x="51" y="87"/>
                                </a:cubicBezTo>
                                <a:close/>
                                <a:moveTo>
                                  <a:pt x="193" y="59"/>
                                </a:moveTo>
                                <a:cubicBezTo>
                                  <a:pt x="173" y="31"/>
                                  <a:pt x="173" y="31"/>
                                  <a:pt x="173" y="31"/>
                                </a:cubicBezTo>
                                <a:cubicBezTo>
                                  <a:pt x="173" y="31"/>
                                  <a:pt x="173" y="31"/>
                                  <a:pt x="173" y="31"/>
                                </a:cubicBezTo>
                                <a:cubicBezTo>
                                  <a:pt x="170" y="28"/>
                                  <a:pt x="163" y="23"/>
                                  <a:pt x="153" y="30"/>
                                </a:cubicBezTo>
                                <a:cubicBezTo>
                                  <a:pt x="140" y="39"/>
                                  <a:pt x="140" y="39"/>
                                  <a:pt x="140" y="39"/>
                                </a:cubicBezTo>
                                <a:cubicBezTo>
                                  <a:pt x="140" y="39"/>
                                  <a:pt x="128" y="47"/>
                                  <a:pt x="134" y="58"/>
                                </a:cubicBezTo>
                                <a:cubicBezTo>
                                  <a:pt x="134" y="58"/>
                                  <a:pt x="134" y="58"/>
                                  <a:pt x="134" y="58"/>
                                </a:cubicBezTo>
                                <a:cubicBezTo>
                                  <a:pt x="154" y="87"/>
                                  <a:pt x="154" y="87"/>
                                  <a:pt x="154" y="87"/>
                                </a:cubicBezTo>
                                <a:cubicBezTo>
                                  <a:pt x="154" y="87"/>
                                  <a:pt x="154" y="87"/>
                                  <a:pt x="154" y="87"/>
                                </a:cubicBezTo>
                                <a:cubicBezTo>
                                  <a:pt x="155" y="88"/>
                                  <a:pt x="158" y="88"/>
                                  <a:pt x="159" y="87"/>
                                </a:cubicBezTo>
                                <a:cubicBezTo>
                                  <a:pt x="161" y="86"/>
                                  <a:pt x="162" y="83"/>
                                  <a:pt x="161" y="81"/>
                                </a:cubicBezTo>
                                <a:cubicBezTo>
                                  <a:pt x="161" y="81"/>
                                  <a:pt x="161" y="81"/>
                                  <a:pt x="161" y="81"/>
                                </a:cubicBezTo>
                                <a:cubicBezTo>
                                  <a:pt x="144" y="57"/>
                                  <a:pt x="144" y="57"/>
                                  <a:pt x="144" y="57"/>
                                </a:cubicBezTo>
                                <a:cubicBezTo>
                                  <a:pt x="146" y="56"/>
                                  <a:pt x="146" y="56"/>
                                  <a:pt x="146" y="56"/>
                                </a:cubicBezTo>
                                <a:cubicBezTo>
                                  <a:pt x="192" y="123"/>
                                  <a:pt x="192" y="123"/>
                                  <a:pt x="192" y="123"/>
                                </a:cubicBezTo>
                                <a:cubicBezTo>
                                  <a:pt x="192" y="123"/>
                                  <a:pt x="192" y="123"/>
                                  <a:pt x="192" y="123"/>
                                </a:cubicBezTo>
                                <a:cubicBezTo>
                                  <a:pt x="195" y="125"/>
                                  <a:pt x="198" y="125"/>
                                  <a:pt x="201" y="124"/>
                                </a:cubicBezTo>
                                <a:cubicBezTo>
                                  <a:pt x="203" y="122"/>
                                  <a:pt x="204" y="118"/>
                                  <a:pt x="202" y="116"/>
                                </a:cubicBezTo>
                                <a:cubicBezTo>
                                  <a:pt x="202" y="116"/>
                                  <a:pt x="202" y="116"/>
                                  <a:pt x="202" y="116"/>
                                </a:cubicBezTo>
                                <a:cubicBezTo>
                                  <a:pt x="174" y="77"/>
                                  <a:pt x="174" y="77"/>
                                  <a:pt x="174" y="77"/>
                                </a:cubicBezTo>
                                <a:cubicBezTo>
                                  <a:pt x="176" y="75"/>
                                  <a:pt x="176" y="75"/>
                                  <a:pt x="176" y="75"/>
                                </a:cubicBezTo>
                                <a:cubicBezTo>
                                  <a:pt x="204" y="114"/>
                                  <a:pt x="204" y="114"/>
                                  <a:pt x="204" y="114"/>
                                </a:cubicBezTo>
                                <a:cubicBezTo>
                                  <a:pt x="204" y="114"/>
                                  <a:pt x="204" y="114"/>
                                  <a:pt x="204" y="114"/>
                                </a:cubicBezTo>
                                <a:cubicBezTo>
                                  <a:pt x="206" y="117"/>
                                  <a:pt x="209" y="118"/>
                                  <a:pt x="212" y="116"/>
                                </a:cubicBezTo>
                                <a:cubicBezTo>
                                  <a:pt x="214" y="114"/>
                                  <a:pt x="215" y="111"/>
                                  <a:pt x="214" y="108"/>
                                </a:cubicBezTo>
                                <a:cubicBezTo>
                                  <a:pt x="214" y="108"/>
                                  <a:pt x="214" y="108"/>
                                  <a:pt x="214" y="108"/>
                                </a:cubicBezTo>
                                <a:cubicBezTo>
                                  <a:pt x="167" y="41"/>
                                  <a:pt x="167" y="41"/>
                                  <a:pt x="167" y="41"/>
                                </a:cubicBezTo>
                                <a:cubicBezTo>
                                  <a:pt x="168" y="40"/>
                                  <a:pt x="168" y="40"/>
                                  <a:pt x="168" y="40"/>
                                </a:cubicBezTo>
                                <a:cubicBezTo>
                                  <a:pt x="185" y="64"/>
                                  <a:pt x="185" y="64"/>
                                  <a:pt x="185" y="64"/>
                                </a:cubicBezTo>
                                <a:cubicBezTo>
                                  <a:pt x="185" y="64"/>
                                  <a:pt x="185" y="64"/>
                                  <a:pt x="185" y="64"/>
                                </a:cubicBezTo>
                                <a:cubicBezTo>
                                  <a:pt x="187" y="66"/>
                                  <a:pt x="190" y="66"/>
                                  <a:pt x="191" y="65"/>
                                </a:cubicBezTo>
                                <a:cubicBezTo>
                                  <a:pt x="193" y="63"/>
                                  <a:pt x="194" y="61"/>
                                  <a:pt x="193" y="59"/>
                                </a:cubicBezTo>
                                <a:cubicBezTo>
                                  <a:pt x="193" y="59"/>
                                  <a:pt x="193" y="59"/>
                                  <a:pt x="193" y="59"/>
                                </a:cubicBezTo>
                                <a:close/>
                                <a:moveTo>
                                  <a:pt x="147" y="19"/>
                                </a:moveTo>
                                <a:cubicBezTo>
                                  <a:pt x="144" y="14"/>
                                  <a:pt x="138" y="13"/>
                                  <a:pt x="133" y="16"/>
                                </a:cubicBezTo>
                                <a:cubicBezTo>
                                  <a:pt x="128" y="19"/>
                                  <a:pt x="128" y="26"/>
                                  <a:pt x="131" y="30"/>
                                </a:cubicBezTo>
                                <a:cubicBezTo>
                                  <a:pt x="134" y="35"/>
                                  <a:pt x="140" y="37"/>
                                  <a:pt x="145" y="33"/>
                                </a:cubicBezTo>
                                <a:cubicBezTo>
                                  <a:pt x="150" y="30"/>
                                  <a:pt x="151" y="23"/>
                                  <a:pt x="147" y="19"/>
                                </a:cubicBezTo>
                                <a:close/>
                                <a:moveTo>
                                  <a:pt x="143" y="76"/>
                                </a:moveTo>
                                <a:cubicBezTo>
                                  <a:pt x="143" y="76"/>
                                  <a:pt x="143" y="76"/>
                                  <a:pt x="143" y="76"/>
                                </a:cubicBezTo>
                                <a:cubicBezTo>
                                  <a:pt x="115" y="54"/>
                                  <a:pt x="115" y="54"/>
                                  <a:pt x="115" y="54"/>
                                </a:cubicBezTo>
                                <a:cubicBezTo>
                                  <a:pt x="114" y="53"/>
                                  <a:pt x="114" y="53"/>
                                  <a:pt x="113" y="53"/>
                                </a:cubicBezTo>
                                <a:cubicBezTo>
                                  <a:pt x="113" y="52"/>
                                  <a:pt x="113" y="52"/>
                                  <a:pt x="113" y="52"/>
                                </a:cubicBezTo>
                                <a:cubicBezTo>
                                  <a:pt x="113" y="52"/>
                                  <a:pt x="113" y="52"/>
                                  <a:pt x="113" y="52"/>
                                </a:cubicBezTo>
                                <a:cubicBezTo>
                                  <a:pt x="109" y="50"/>
                                  <a:pt x="103" y="49"/>
                                  <a:pt x="96" y="54"/>
                                </a:cubicBezTo>
                                <a:cubicBezTo>
                                  <a:pt x="85" y="62"/>
                                  <a:pt x="85" y="62"/>
                                  <a:pt x="85" y="62"/>
                                </a:cubicBezTo>
                                <a:cubicBezTo>
                                  <a:pt x="85" y="62"/>
                                  <a:pt x="76" y="68"/>
                                  <a:pt x="78" y="77"/>
                                </a:cubicBezTo>
                                <a:cubicBezTo>
                                  <a:pt x="78" y="77"/>
                                  <a:pt x="78" y="77"/>
                                  <a:pt x="78" y="77"/>
                                </a:cubicBezTo>
                                <a:cubicBezTo>
                                  <a:pt x="78" y="77"/>
                                  <a:pt x="78" y="77"/>
                                  <a:pt x="78" y="77"/>
                                </a:cubicBezTo>
                                <a:cubicBezTo>
                                  <a:pt x="78" y="78"/>
                                  <a:pt x="78" y="78"/>
                                  <a:pt x="78" y="79"/>
                                </a:cubicBezTo>
                                <a:cubicBezTo>
                                  <a:pt x="89" y="114"/>
                                  <a:pt x="89" y="114"/>
                                  <a:pt x="89" y="114"/>
                                </a:cubicBezTo>
                                <a:cubicBezTo>
                                  <a:pt x="89" y="114"/>
                                  <a:pt x="89" y="114"/>
                                  <a:pt x="89" y="114"/>
                                </a:cubicBezTo>
                                <a:cubicBezTo>
                                  <a:pt x="90" y="116"/>
                                  <a:pt x="93" y="117"/>
                                  <a:pt x="96" y="117"/>
                                </a:cubicBezTo>
                                <a:cubicBezTo>
                                  <a:pt x="98" y="116"/>
                                  <a:pt x="100" y="114"/>
                                  <a:pt x="99" y="111"/>
                                </a:cubicBezTo>
                                <a:cubicBezTo>
                                  <a:pt x="99" y="111"/>
                                  <a:pt x="99" y="111"/>
                                  <a:pt x="99" y="111"/>
                                </a:cubicBezTo>
                                <a:cubicBezTo>
                                  <a:pt x="89" y="80"/>
                                  <a:pt x="89" y="80"/>
                                  <a:pt x="89" y="80"/>
                                </a:cubicBezTo>
                                <a:cubicBezTo>
                                  <a:pt x="91" y="78"/>
                                  <a:pt x="91" y="78"/>
                                  <a:pt x="91" y="78"/>
                                </a:cubicBezTo>
                                <a:cubicBezTo>
                                  <a:pt x="109" y="131"/>
                                  <a:pt x="109" y="131"/>
                                  <a:pt x="109" y="131"/>
                                </a:cubicBezTo>
                                <a:cubicBezTo>
                                  <a:pt x="120" y="123"/>
                                  <a:pt x="120" y="123"/>
                                  <a:pt x="120" y="123"/>
                                </a:cubicBezTo>
                                <a:cubicBezTo>
                                  <a:pt x="144" y="157"/>
                                  <a:pt x="144" y="157"/>
                                  <a:pt x="144" y="157"/>
                                </a:cubicBezTo>
                                <a:cubicBezTo>
                                  <a:pt x="144" y="157"/>
                                  <a:pt x="144" y="157"/>
                                  <a:pt x="144" y="157"/>
                                </a:cubicBezTo>
                                <a:cubicBezTo>
                                  <a:pt x="146" y="160"/>
                                  <a:pt x="150" y="160"/>
                                  <a:pt x="152" y="158"/>
                                </a:cubicBezTo>
                                <a:cubicBezTo>
                                  <a:pt x="155" y="157"/>
                                  <a:pt x="155" y="153"/>
                                  <a:pt x="154" y="151"/>
                                </a:cubicBezTo>
                                <a:cubicBezTo>
                                  <a:pt x="154" y="151"/>
                                  <a:pt x="154" y="151"/>
                                  <a:pt x="154" y="151"/>
                                </a:cubicBezTo>
                                <a:cubicBezTo>
                                  <a:pt x="130" y="116"/>
                                  <a:pt x="130" y="116"/>
                                  <a:pt x="130" y="116"/>
                                </a:cubicBezTo>
                                <a:cubicBezTo>
                                  <a:pt x="131" y="116"/>
                                  <a:pt x="131" y="116"/>
                                  <a:pt x="131" y="116"/>
                                </a:cubicBezTo>
                                <a:cubicBezTo>
                                  <a:pt x="131" y="115"/>
                                  <a:pt x="131" y="115"/>
                                  <a:pt x="131" y="115"/>
                                </a:cubicBezTo>
                                <a:cubicBezTo>
                                  <a:pt x="132" y="115"/>
                                  <a:pt x="132" y="115"/>
                                  <a:pt x="132" y="115"/>
                                </a:cubicBezTo>
                                <a:cubicBezTo>
                                  <a:pt x="156" y="149"/>
                                  <a:pt x="156" y="149"/>
                                  <a:pt x="156" y="149"/>
                                </a:cubicBezTo>
                                <a:cubicBezTo>
                                  <a:pt x="156" y="149"/>
                                  <a:pt x="156" y="149"/>
                                  <a:pt x="156" y="149"/>
                                </a:cubicBezTo>
                                <a:cubicBezTo>
                                  <a:pt x="158" y="151"/>
                                  <a:pt x="161" y="152"/>
                                  <a:pt x="164" y="150"/>
                                </a:cubicBezTo>
                                <a:cubicBezTo>
                                  <a:pt x="166" y="148"/>
                                  <a:pt x="167" y="145"/>
                                  <a:pt x="165" y="142"/>
                                </a:cubicBezTo>
                                <a:cubicBezTo>
                                  <a:pt x="165" y="142"/>
                                  <a:pt x="165" y="142"/>
                                  <a:pt x="165" y="142"/>
                                </a:cubicBezTo>
                                <a:cubicBezTo>
                                  <a:pt x="141" y="108"/>
                                  <a:pt x="141" y="108"/>
                                  <a:pt x="141" y="108"/>
                                </a:cubicBezTo>
                                <a:cubicBezTo>
                                  <a:pt x="153" y="100"/>
                                  <a:pt x="153" y="100"/>
                                  <a:pt x="153" y="100"/>
                                </a:cubicBezTo>
                                <a:cubicBezTo>
                                  <a:pt x="110" y="65"/>
                                  <a:pt x="110" y="65"/>
                                  <a:pt x="110" y="65"/>
                                </a:cubicBezTo>
                                <a:cubicBezTo>
                                  <a:pt x="112" y="64"/>
                                  <a:pt x="112" y="64"/>
                                  <a:pt x="112" y="64"/>
                                </a:cubicBezTo>
                                <a:cubicBezTo>
                                  <a:pt x="137" y="84"/>
                                  <a:pt x="137" y="84"/>
                                  <a:pt x="137" y="84"/>
                                </a:cubicBezTo>
                                <a:cubicBezTo>
                                  <a:pt x="137" y="84"/>
                                  <a:pt x="137" y="84"/>
                                  <a:pt x="137" y="84"/>
                                </a:cubicBezTo>
                                <a:cubicBezTo>
                                  <a:pt x="140" y="86"/>
                                  <a:pt x="143" y="85"/>
                                  <a:pt x="144" y="83"/>
                                </a:cubicBezTo>
                                <a:cubicBezTo>
                                  <a:pt x="146" y="81"/>
                                  <a:pt x="146" y="78"/>
                                  <a:pt x="143" y="76"/>
                                </a:cubicBezTo>
                                <a:close/>
                                <a:moveTo>
                                  <a:pt x="91" y="39"/>
                                </a:moveTo>
                                <a:cubicBezTo>
                                  <a:pt x="88" y="34"/>
                                  <a:pt x="80" y="32"/>
                                  <a:pt x="75" y="36"/>
                                </a:cubicBezTo>
                                <a:cubicBezTo>
                                  <a:pt x="70" y="40"/>
                                  <a:pt x="68" y="47"/>
                                  <a:pt x="72" y="53"/>
                                </a:cubicBezTo>
                                <a:cubicBezTo>
                                  <a:pt x="76" y="58"/>
                                  <a:pt x="83" y="59"/>
                                  <a:pt x="88" y="55"/>
                                </a:cubicBezTo>
                                <a:cubicBezTo>
                                  <a:pt x="94" y="52"/>
                                  <a:pt x="95" y="45"/>
                                  <a:pt x="91" y="39"/>
                                </a:cubicBezTo>
                                <a:close/>
                                <a:moveTo>
                                  <a:pt x="56" y="158"/>
                                </a:moveTo>
                                <a:cubicBezTo>
                                  <a:pt x="56" y="158"/>
                                  <a:pt x="56" y="158"/>
                                  <a:pt x="56" y="158"/>
                                </a:cubicBezTo>
                                <a:cubicBezTo>
                                  <a:pt x="34" y="141"/>
                                  <a:pt x="34" y="141"/>
                                  <a:pt x="34" y="141"/>
                                </a:cubicBezTo>
                                <a:cubicBezTo>
                                  <a:pt x="34" y="141"/>
                                  <a:pt x="34" y="140"/>
                                  <a:pt x="34" y="140"/>
                                </a:cubicBezTo>
                                <a:cubicBezTo>
                                  <a:pt x="33" y="140"/>
                                  <a:pt x="33" y="140"/>
                                  <a:pt x="33" y="140"/>
                                </a:cubicBezTo>
                                <a:cubicBezTo>
                                  <a:pt x="33" y="140"/>
                                  <a:pt x="33" y="140"/>
                                  <a:pt x="33" y="140"/>
                                </a:cubicBezTo>
                                <a:cubicBezTo>
                                  <a:pt x="30" y="138"/>
                                  <a:pt x="26" y="137"/>
                                  <a:pt x="21" y="141"/>
                                </a:cubicBezTo>
                                <a:cubicBezTo>
                                  <a:pt x="12" y="147"/>
                                  <a:pt x="12" y="147"/>
                                  <a:pt x="12" y="147"/>
                                </a:cubicBezTo>
                                <a:cubicBezTo>
                                  <a:pt x="12" y="147"/>
                                  <a:pt x="5" y="152"/>
                                  <a:pt x="6" y="159"/>
                                </a:cubicBezTo>
                                <a:cubicBezTo>
                                  <a:pt x="6" y="159"/>
                                  <a:pt x="6" y="159"/>
                                  <a:pt x="6" y="159"/>
                                </a:cubicBezTo>
                                <a:cubicBezTo>
                                  <a:pt x="6" y="159"/>
                                  <a:pt x="6" y="159"/>
                                  <a:pt x="6" y="159"/>
                                </a:cubicBezTo>
                                <a:cubicBezTo>
                                  <a:pt x="6" y="159"/>
                                  <a:pt x="7" y="160"/>
                                  <a:pt x="7" y="160"/>
                                </a:cubicBezTo>
                                <a:cubicBezTo>
                                  <a:pt x="15" y="187"/>
                                  <a:pt x="15" y="187"/>
                                  <a:pt x="15" y="187"/>
                                </a:cubicBezTo>
                                <a:cubicBezTo>
                                  <a:pt x="15" y="187"/>
                                  <a:pt x="15" y="187"/>
                                  <a:pt x="15" y="187"/>
                                </a:cubicBezTo>
                                <a:cubicBezTo>
                                  <a:pt x="16" y="189"/>
                                  <a:pt x="18" y="190"/>
                                  <a:pt x="20" y="189"/>
                                </a:cubicBezTo>
                                <a:cubicBezTo>
                                  <a:pt x="22" y="189"/>
                                  <a:pt x="23" y="187"/>
                                  <a:pt x="22" y="185"/>
                                </a:cubicBezTo>
                                <a:cubicBezTo>
                                  <a:pt x="22" y="185"/>
                                  <a:pt x="22" y="185"/>
                                  <a:pt x="22" y="185"/>
                                </a:cubicBezTo>
                                <a:cubicBezTo>
                                  <a:pt x="14" y="160"/>
                                  <a:pt x="14" y="160"/>
                                  <a:pt x="14" y="160"/>
                                </a:cubicBezTo>
                                <a:cubicBezTo>
                                  <a:pt x="16" y="159"/>
                                  <a:pt x="16" y="159"/>
                                  <a:pt x="16" y="159"/>
                                </a:cubicBezTo>
                                <a:cubicBezTo>
                                  <a:pt x="30" y="200"/>
                                  <a:pt x="30" y="200"/>
                                  <a:pt x="30" y="200"/>
                                </a:cubicBezTo>
                                <a:cubicBezTo>
                                  <a:pt x="39" y="194"/>
                                  <a:pt x="39" y="194"/>
                                  <a:pt x="39" y="194"/>
                                </a:cubicBezTo>
                                <a:cubicBezTo>
                                  <a:pt x="57" y="220"/>
                                  <a:pt x="57" y="220"/>
                                  <a:pt x="57" y="220"/>
                                </a:cubicBezTo>
                                <a:cubicBezTo>
                                  <a:pt x="57" y="219"/>
                                  <a:pt x="57" y="219"/>
                                  <a:pt x="57" y="219"/>
                                </a:cubicBezTo>
                                <a:cubicBezTo>
                                  <a:pt x="59" y="222"/>
                                  <a:pt x="61" y="222"/>
                                  <a:pt x="63" y="221"/>
                                </a:cubicBezTo>
                                <a:cubicBezTo>
                                  <a:pt x="65" y="219"/>
                                  <a:pt x="65" y="217"/>
                                  <a:pt x="64" y="215"/>
                                </a:cubicBezTo>
                                <a:cubicBezTo>
                                  <a:pt x="64" y="215"/>
                                  <a:pt x="64" y="215"/>
                                  <a:pt x="64" y="215"/>
                                </a:cubicBezTo>
                                <a:cubicBezTo>
                                  <a:pt x="46" y="189"/>
                                  <a:pt x="46" y="189"/>
                                  <a:pt x="46" y="189"/>
                                </a:cubicBezTo>
                                <a:cubicBezTo>
                                  <a:pt x="47" y="188"/>
                                  <a:pt x="47" y="188"/>
                                  <a:pt x="47" y="188"/>
                                </a:cubicBezTo>
                                <a:cubicBezTo>
                                  <a:pt x="47" y="188"/>
                                  <a:pt x="47" y="188"/>
                                  <a:pt x="47" y="188"/>
                                </a:cubicBezTo>
                                <a:cubicBezTo>
                                  <a:pt x="48" y="187"/>
                                  <a:pt x="48" y="187"/>
                                  <a:pt x="48" y="187"/>
                                </a:cubicBezTo>
                                <a:cubicBezTo>
                                  <a:pt x="66" y="213"/>
                                  <a:pt x="66" y="213"/>
                                  <a:pt x="66" y="213"/>
                                </a:cubicBezTo>
                                <a:cubicBezTo>
                                  <a:pt x="66" y="213"/>
                                  <a:pt x="66" y="213"/>
                                  <a:pt x="66" y="213"/>
                                </a:cubicBezTo>
                                <a:cubicBezTo>
                                  <a:pt x="67" y="215"/>
                                  <a:pt x="70" y="216"/>
                                  <a:pt x="72" y="215"/>
                                </a:cubicBezTo>
                                <a:cubicBezTo>
                                  <a:pt x="74" y="213"/>
                                  <a:pt x="74" y="211"/>
                                  <a:pt x="73" y="208"/>
                                </a:cubicBezTo>
                                <a:cubicBezTo>
                                  <a:pt x="73" y="208"/>
                                  <a:pt x="73" y="208"/>
                                  <a:pt x="73" y="208"/>
                                </a:cubicBezTo>
                                <a:cubicBezTo>
                                  <a:pt x="55" y="182"/>
                                  <a:pt x="55" y="182"/>
                                  <a:pt x="55" y="182"/>
                                </a:cubicBezTo>
                                <a:cubicBezTo>
                                  <a:pt x="64" y="176"/>
                                  <a:pt x="64" y="176"/>
                                  <a:pt x="64" y="176"/>
                                </a:cubicBezTo>
                                <a:cubicBezTo>
                                  <a:pt x="30" y="149"/>
                                  <a:pt x="30" y="149"/>
                                  <a:pt x="30" y="149"/>
                                </a:cubicBezTo>
                                <a:cubicBezTo>
                                  <a:pt x="32" y="148"/>
                                  <a:pt x="32" y="148"/>
                                  <a:pt x="32" y="148"/>
                                </a:cubicBezTo>
                                <a:cubicBezTo>
                                  <a:pt x="52" y="164"/>
                                  <a:pt x="52" y="164"/>
                                  <a:pt x="52" y="164"/>
                                </a:cubicBezTo>
                                <a:cubicBezTo>
                                  <a:pt x="52" y="164"/>
                                  <a:pt x="52" y="164"/>
                                  <a:pt x="52" y="164"/>
                                </a:cubicBezTo>
                                <a:cubicBezTo>
                                  <a:pt x="53" y="165"/>
                                  <a:pt x="56" y="165"/>
                                  <a:pt x="57" y="164"/>
                                </a:cubicBezTo>
                                <a:cubicBezTo>
                                  <a:pt x="58" y="162"/>
                                  <a:pt x="58" y="160"/>
                                  <a:pt x="56" y="158"/>
                                </a:cubicBezTo>
                                <a:close/>
                                <a:moveTo>
                                  <a:pt x="17" y="130"/>
                                </a:moveTo>
                                <a:cubicBezTo>
                                  <a:pt x="14" y="126"/>
                                  <a:pt x="9" y="125"/>
                                  <a:pt x="5" y="128"/>
                                </a:cubicBezTo>
                                <a:cubicBezTo>
                                  <a:pt x="0" y="131"/>
                                  <a:pt x="0" y="136"/>
                                  <a:pt x="2" y="140"/>
                                </a:cubicBezTo>
                                <a:cubicBezTo>
                                  <a:pt x="5" y="144"/>
                                  <a:pt x="11" y="146"/>
                                  <a:pt x="15" y="143"/>
                                </a:cubicBezTo>
                                <a:cubicBezTo>
                                  <a:pt x="19" y="140"/>
                                  <a:pt x="20" y="134"/>
                                  <a:pt x="17" y="130"/>
                                </a:cubicBezTo>
                                <a:close/>
                                <a:moveTo>
                                  <a:pt x="234" y="40"/>
                                </a:moveTo>
                                <a:cubicBezTo>
                                  <a:pt x="217" y="16"/>
                                  <a:pt x="217" y="16"/>
                                  <a:pt x="217" y="16"/>
                                </a:cubicBezTo>
                                <a:cubicBezTo>
                                  <a:pt x="217" y="16"/>
                                  <a:pt x="217" y="16"/>
                                  <a:pt x="217" y="16"/>
                                </a:cubicBezTo>
                                <a:cubicBezTo>
                                  <a:pt x="214" y="14"/>
                                  <a:pt x="208" y="9"/>
                                  <a:pt x="199" y="15"/>
                                </a:cubicBezTo>
                                <a:cubicBezTo>
                                  <a:pt x="189" y="23"/>
                                  <a:pt x="189" y="23"/>
                                  <a:pt x="189" y="23"/>
                                </a:cubicBezTo>
                                <a:cubicBezTo>
                                  <a:pt x="189" y="23"/>
                                  <a:pt x="178" y="30"/>
                                  <a:pt x="183" y="39"/>
                                </a:cubicBezTo>
                                <a:cubicBezTo>
                                  <a:pt x="183" y="39"/>
                                  <a:pt x="183" y="39"/>
                                  <a:pt x="183" y="39"/>
                                </a:cubicBezTo>
                                <a:cubicBezTo>
                                  <a:pt x="200" y="64"/>
                                  <a:pt x="200" y="64"/>
                                  <a:pt x="200" y="64"/>
                                </a:cubicBezTo>
                                <a:cubicBezTo>
                                  <a:pt x="200" y="64"/>
                                  <a:pt x="200" y="64"/>
                                  <a:pt x="200" y="64"/>
                                </a:cubicBezTo>
                                <a:cubicBezTo>
                                  <a:pt x="201" y="65"/>
                                  <a:pt x="204" y="65"/>
                                  <a:pt x="205" y="64"/>
                                </a:cubicBezTo>
                                <a:cubicBezTo>
                                  <a:pt x="207" y="63"/>
                                  <a:pt x="207" y="61"/>
                                  <a:pt x="206" y="60"/>
                                </a:cubicBezTo>
                                <a:cubicBezTo>
                                  <a:pt x="206" y="60"/>
                                  <a:pt x="206" y="60"/>
                                  <a:pt x="206" y="60"/>
                                </a:cubicBezTo>
                                <a:cubicBezTo>
                                  <a:pt x="192" y="39"/>
                                  <a:pt x="192" y="39"/>
                                  <a:pt x="192" y="39"/>
                                </a:cubicBezTo>
                                <a:cubicBezTo>
                                  <a:pt x="194" y="37"/>
                                  <a:pt x="194" y="37"/>
                                  <a:pt x="194" y="37"/>
                                </a:cubicBezTo>
                                <a:cubicBezTo>
                                  <a:pt x="234" y="94"/>
                                  <a:pt x="234" y="94"/>
                                  <a:pt x="234" y="94"/>
                                </a:cubicBezTo>
                                <a:cubicBezTo>
                                  <a:pt x="234" y="94"/>
                                  <a:pt x="234" y="94"/>
                                  <a:pt x="234" y="94"/>
                                </a:cubicBezTo>
                                <a:cubicBezTo>
                                  <a:pt x="236" y="97"/>
                                  <a:pt x="238" y="97"/>
                                  <a:pt x="241" y="96"/>
                                </a:cubicBezTo>
                                <a:cubicBezTo>
                                  <a:pt x="243" y="94"/>
                                  <a:pt x="243" y="92"/>
                                  <a:pt x="241" y="89"/>
                                </a:cubicBezTo>
                                <a:cubicBezTo>
                                  <a:pt x="241" y="89"/>
                                  <a:pt x="241" y="89"/>
                                  <a:pt x="241" y="89"/>
                                </a:cubicBezTo>
                                <a:cubicBezTo>
                                  <a:pt x="218" y="55"/>
                                  <a:pt x="218" y="55"/>
                                  <a:pt x="218" y="55"/>
                                </a:cubicBezTo>
                                <a:cubicBezTo>
                                  <a:pt x="220" y="54"/>
                                  <a:pt x="220" y="54"/>
                                  <a:pt x="220" y="54"/>
                                </a:cubicBezTo>
                                <a:cubicBezTo>
                                  <a:pt x="243" y="88"/>
                                  <a:pt x="243" y="88"/>
                                  <a:pt x="243" y="88"/>
                                </a:cubicBezTo>
                                <a:cubicBezTo>
                                  <a:pt x="243" y="88"/>
                                  <a:pt x="243" y="88"/>
                                  <a:pt x="243" y="88"/>
                                </a:cubicBezTo>
                                <a:cubicBezTo>
                                  <a:pt x="245" y="90"/>
                                  <a:pt x="248" y="90"/>
                                  <a:pt x="250" y="89"/>
                                </a:cubicBezTo>
                                <a:cubicBezTo>
                                  <a:pt x="252" y="87"/>
                                  <a:pt x="253" y="84"/>
                                  <a:pt x="252" y="82"/>
                                </a:cubicBezTo>
                                <a:cubicBezTo>
                                  <a:pt x="252" y="82"/>
                                  <a:pt x="252" y="82"/>
                                  <a:pt x="252" y="82"/>
                                </a:cubicBezTo>
                                <a:cubicBezTo>
                                  <a:pt x="212" y="25"/>
                                  <a:pt x="212" y="25"/>
                                  <a:pt x="212" y="25"/>
                                </a:cubicBezTo>
                                <a:cubicBezTo>
                                  <a:pt x="213" y="24"/>
                                  <a:pt x="213" y="24"/>
                                  <a:pt x="213" y="24"/>
                                </a:cubicBezTo>
                                <a:cubicBezTo>
                                  <a:pt x="228" y="45"/>
                                  <a:pt x="228" y="45"/>
                                  <a:pt x="228" y="45"/>
                                </a:cubicBezTo>
                                <a:cubicBezTo>
                                  <a:pt x="228" y="45"/>
                                  <a:pt x="228" y="45"/>
                                  <a:pt x="228" y="45"/>
                                </a:cubicBezTo>
                                <a:cubicBezTo>
                                  <a:pt x="229" y="46"/>
                                  <a:pt x="231" y="46"/>
                                  <a:pt x="233" y="45"/>
                                </a:cubicBezTo>
                                <a:cubicBezTo>
                                  <a:pt x="234" y="44"/>
                                  <a:pt x="235" y="42"/>
                                  <a:pt x="234" y="40"/>
                                </a:cubicBezTo>
                                <a:cubicBezTo>
                                  <a:pt x="234" y="40"/>
                                  <a:pt x="234" y="40"/>
                                  <a:pt x="234" y="40"/>
                                </a:cubicBezTo>
                                <a:close/>
                                <a:moveTo>
                                  <a:pt x="195" y="5"/>
                                </a:moveTo>
                                <a:cubicBezTo>
                                  <a:pt x="192" y="1"/>
                                  <a:pt x="187" y="0"/>
                                  <a:pt x="183" y="3"/>
                                </a:cubicBezTo>
                                <a:cubicBezTo>
                                  <a:pt x="179" y="6"/>
                                  <a:pt x="178" y="11"/>
                                  <a:pt x="181" y="15"/>
                                </a:cubicBezTo>
                                <a:cubicBezTo>
                                  <a:pt x="184" y="19"/>
                                  <a:pt x="189" y="21"/>
                                  <a:pt x="193" y="18"/>
                                </a:cubicBezTo>
                                <a:cubicBezTo>
                                  <a:pt x="197" y="15"/>
                                  <a:pt x="198" y="9"/>
                                  <a:pt x="195" y="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noEditPoints="1"/>
                        </wps:cNvSpPr>
                        <wps:spPr bwMode="auto">
                          <a:xfrm>
                            <a:off x="13998575" y="258763"/>
                            <a:ext cx="720725" cy="723900"/>
                          </a:xfrm>
                          <a:custGeom>
                            <a:avLst/>
                            <a:gdLst>
                              <a:gd name="T0" fmla="*/ 192 w 192"/>
                              <a:gd name="T1" fmla="*/ 94 h 193"/>
                              <a:gd name="T2" fmla="*/ 187 w 192"/>
                              <a:gd name="T3" fmla="*/ 86 h 193"/>
                              <a:gd name="T4" fmla="*/ 171 w 192"/>
                              <a:gd name="T5" fmla="*/ 81 h 193"/>
                              <a:gd name="T6" fmla="*/ 169 w 192"/>
                              <a:gd name="T7" fmla="*/ 79 h 193"/>
                              <a:gd name="T8" fmla="*/ 154 w 192"/>
                              <a:gd name="T9" fmla="*/ 77 h 193"/>
                              <a:gd name="T10" fmla="*/ 92 w 192"/>
                              <a:gd name="T11" fmla="*/ 120 h 193"/>
                              <a:gd name="T12" fmla="*/ 89 w 192"/>
                              <a:gd name="T13" fmla="*/ 135 h 193"/>
                              <a:gd name="T14" fmla="*/ 91 w 192"/>
                              <a:gd name="T15" fmla="*/ 138 h 193"/>
                              <a:gd name="T16" fmla="*/ 90 w 192"/>
                              <a:gd name="T17" fmla="*/ 154 h 193"/>
                              <a:gd name="T18" fmla="*/ 96 w 192"/>
                              <a:gd name="T19" fmla="*/ 161 h 193"/>
                              <a:gd name="T20" fmla="*/ 192 w 192"/>
                              <a:gd name="T21" fmla="*/ 94 h 193"/>
                              <a:gd name="T22" fmla="*/ 102 w 192"/>
                              <a:gd name="T23" fmla="*/ 89 h 193"/>
                              <a:gd name="T24" fmla="*/ 121 w 192"/>
                              <a:gd name="T25" fmla="*/ 34 h 193"/>
                              <a:gd name="T26" fmla="*/ 105 w 192"/>
                              <a:gd name="T27" fmla="*/ 29 h 193"/>
                              <a:gd name="T28" fmla="*/ 86 w 192"/>
                              <a:gd name="T29" fmla="*/ 84 h 193"/>
                              <a:gd name="T30" fmla="*/ 102 w 192"/>
                              <a:gd name="T31" fmla="*/ 89 h 193"/>
                              <a:gd name="T32" fmla="*/ 82 w 192"/>
                              <a:gd name="T33" fmla="*/ 79 h 193"/>
                              <a:gd name="T34" fmla="*/ 99 w 192"/>
                              <a:gd name="T35" fmla="*/ 30 h 193"/>
                              <a:gd name="T36" fmla="*/ 72 w 192"/>
                              <a:gd name="T37" fmla="*/ 13 h 193"/>
                              <a:gd name="T38" fmla="*/ 40 w 192"/>
                              <a:gd name="T39" fmla="*/ 10 h 193"/>
                              <a:gd name="T40" fmla="*/ 23 w 192"/>
                              <a:gd name="T41" fmla="*/ 59 h 193"/>
                              <a:gd name="T42" fmla="*/ 50 w 192"/>
                              <a:gd name="T43" fmla="*/ 76 h 193"/>
                              <a:gd name="T44" fmla="*/ 82 w 192"/>
                              <a:gd name="T45" fmla="*/ 79 h 193"/>
                              <a:gd name="T46" fmla="*/ 17 w 192"/>
                              <a:gd name="T47" fmla="*/ 60 h 193"/>
                              <a:gd name="T48" fmla="*/ 36 w 192"/>
                              <a:gd name="T49" fmla="*/ 5 h 193"/>
                              <a:gd name="T50" fmla="*/ 20 w 192"/>
                              <a:gd name="T51" fmla="*/ 0 h 193"/>
                              <a:gd name="T52" fmla="*/ 1 w 192"/>
                              <a:gd name="T53" fmla="*/ 54 h 193"/>
                              <a:gd name="T54" fmla="*/ 17 w 192"/>
                              <a:gd name="T55" fmla="*/ 60 h 193"/>
                              <a:gd name="T56" fmla="*/ 2 w 192"/>
                              <a:gd name="T57" fmla="*/ 172 h 193"/>
                              <a:gd name="T58" fmla="*/ 2 w 192"/>
                              <a:gd name="T59" fmla="*/ 172 h 193"/>
                              <a:gd name="T60" fmla="*/ 2 w 192"/>
                              <a:gd name="T61" fmla="*/ 172 h 193"/>
                              <a:gd name="T62" fmla="*/ 11 w 192"/>
                              <a:gd name="T63" fmla="*/ 190 h 193"/>
                              <a:gd name="T64" fmla="*/ 29 w 192"/>
                              <a:gd name="T65" fmla="*/ 181 h 193"/>
                              <a:gd name="T66" fmla="*/ 29 w 192"/>
                              <a:gd name="T67" fmla="*/ 181 h 193"/>
                              <a:gd name="T68" fmla="*/ 29 w 192"/>
                              <a:gd name="T69" fmla="*/ 181 h 193"/>
                              <a:gd name="T70" fmla="*/ 62 w 192"/>
                              <a:gd name="T71" fmla="*/ 86 h 193"/>
                              <a:gd name="T72" fmla="*/ 35 w 192"/>
                              <a:gd name="T73" fmla="*/ 77 h 193"/>
                              <a:gd name="T74" fmla="*/ 2 w 192"/>
                              <a:gd name="T75" fmla="*/ 172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2" h="193">
                                <a:moveTo>
                                  <a:pt x="192" y="94"/>
                                </a:moveTo>
                                <a:cubicBezTo>
                                  <a:pt x="187" y="86"/>
                                  <a:pt x="187" y="86"/>
                                  <a:pt x="187" y="86"/>
                                </a:cubicBezTo>
                                <a:cubicBezTo>
                                  <a:pt x="187" y="86"/>
                                  <a:pt x="180" y="77"/>
                                  <a:pt x="171" y="81"/>
                                </a:cubicBezTo>
                                <a:cubicBezTo>
                                  <a:pt x="169" y="79"/>
                                  <a:pt x="169" y="79"/>
                                  <a:pt x="169" y="79"/>
                                </a:cubicBezTo>
                                <a:cubicBezTo>
                                  <a:pt x="169" y="79"/>
                                  <a:pt x="163" y="70"/>
                                  <a:pt x="154" y="77"/>
                                </a:cubicBezTo>
                                <a:cubicBezTo>
                                  <a:pt x="92" y="120"/>
                                  <a:pt x="92" y="120"/>
                                  <a:pt x="92" y="120"/>
                                </a:cubicBezTo>
                                <a:cubicBezTo>
                                  <a:pt x="92" y="120"/>
                                  <a:pt x="83" y="126"/>
                                  <a:pt x="89" y="135"/>
                                </a:cubicBezTo>
                                <a:cubicBezTo>
                                  <a:pt x="91" y="138"/>
                                  <a:pt x="91" y="138"/>
                                  <a:pt x="91" y="138"/>
                                </a:cubicBezTo>
                                <a:cubicBezTo>
                                  <a:pt x="88" y="141"/>
                                  <a:pt x="85" y="146"/>
                                  <a:pt x="90" y="154"/>
                                </a:cubicBezTo>
                                <a:cubicBezTo>
                                  <a:pt x="96" y="161"/>
                                  <a:pt x="96" y="161"/>
                                  <a:pt x="96" y="161"/>
                                </a:cubicBezTo>
                                <a:cubicBezTo>
                                  <a:pt x="192" y="94"/>
                                  <a:pt x="192" y="94"/>
                                  <a:pt x="192" y="94"/>
                                </a:cubicBezTo>
                                <a:close/>
                                <a:moveTo>
                                  <a:pt x="102" y="89"/>
                                </a:moveTo>
                                <a:cubicBezTo>
                                  <a:pt x="121" y="34"/>
                                  <a:pt x="121" y="34"/>
                                  <a:pt x="121" y="34"/>
                                </a:cubicBezTo>
                                <a:cubicBezTo>
                                  <a:pt x="105" y="29"/>
                                  <a:pt x="105" y="29"/>
                                  <a:pt x="105" y="29"/>
                                </a:cubicBezTo>
                                <a:cubicBezTo>
                                  <a:pt x="86" y="84"/>
                                  <a:pt x="86" y="84"/>
                                  <a:pt x="86" y="84"/>
                                </a:cubicBezTo>
                                <a:cubicBezTo>
                                  <a:pt x="102" y="89"/>
                                  <a:pt x="102" y="89"/>
                                  <a:pt x="102" y="89"/>
                                </a:cubicBezTo>
                                <a:close/>
                                <a:moveTo>
                                  <a:pt x="82" y="79"/>
                                </a:moveTo>
                                <a:cubicBezTo>
                                  <a:pt x="99" y="30"/>
                                  <a:pt x="99" y="30"/>
                                  <a:pt x="99" y="30"/>
                                </a:cubicBezTo>
                                <a:cubicBezTo>
                                  <a:pt x="92" y="23"/>
                                  <a:pt x="83" y="17"/>
                                  <a:pt x="72" y="13"/>
                                </a:cubicBezTo>
                                <a:cubicBezTo>
                                  <a:pt x="61" y="9"/>
                                  <a:pt x="50" y="8"/>
                                  <a:pt x="40" y="10"/>
                                </a:cubicBezTo>
                                <a:cubicBezTo>
                                  <a:pt x="23" y="59"/>
                                  <a:pt x="23" y="59"/>
                                  <a:pt x="23" y="59"/>
                                </a:cubicBezTo>
                                <a:cubicBezTo>
                                  <a:pt x="30" y="66"/>
                                  <a:pt x="39" y="72"/>
                                  <a:pt x="50" y="76"/>
                                </a:cubicBezTo>
                                <a:cubicBezTo>
                                  <a:pt x="61" y="80"/>
                                  <a:pt x="72" y="81"/>
                                  <a:pt x="82" y="79"/>
                                </a:cubicBezTo>
                                <a:close/>
                                <a:moveTo>
                                  <a:pt x="17" y="60"/>
                                </a:moveTo>
                                <a:cubicBezTo>
                                  <a:pt x="36" y="5"/>
                                  <a:pt x="36" y="5"/>
                                  <a:pt x="36" y="5"/>
                                </a:cubicBezTo>
                                <a:cubicBezTo>
                                  <a:pt x="20" y="0"/>
                                  <a:pt x="20" y="0"/>
                                  <a:pt x="20" y="0"/>
                                </a:cubicBezTo>
                                <a:cubicBezTo>
                                  <a:pt x="1" y="54"/>
                                  <a:pt x="1" y="54"/>
                                  <a:pt x="1" y="54"/>
                                </a:cubicBezTo>
                                <a:cubicBezTo>
                                  <a:pt x="17" y="60"/>
                                  <a:pt x="17" y="60"/>
                                  <a:pt x="17" y="60"/>
                                </a:cubicBezTo>
                                <a:close/>
                                <a:moveTo>
                                  <a:pt x="2" y="172"/>
                                </a:moveTo>
                                <a:cubicBezTo>
                                  <a:pt x="2" y="172"/>
                                  <a:pt x="2" y="172"/>
                                  <a:pt x="2" y="172"/>
                                </a:cubicBezTo>
                                <a:cubicBezTo>
                                  <a:pt x="2" y="172"/>
                                  <a:pt x="2" y="172"/>
                                  <a:pt x="2" y="172"/>
                                </a:cubicBezTo>
                                <a:cubicBezTo>
                                  <a:pt x="0" y="180"/>
                                  <a:pt x="4" y="188"/>
                                  <a:pt x="11" y="190"/>
                                </a:cubicBezTo>
                                <a:cubicBezTo>
                                  <a:pt x="18" y="193"/>
                                  <a:pt x="26" y="189"/>
                                  <a:pt x="29" y="181"/>
                                </a:cubicBezTo>
                                <a:cubicBezTo>
                                  <a:pt x="29" y="181"/>
                                  <a:pt x="29" y="181"/>
                                  <a:pt x="29" y="181"/>
                                </a:cubicBezTo>
                                <a:cubicBezTo>
                                  <a:pt x="29" y="181"/>
                                  <a:pt x="29" y="181"/>
                                  <a:pt x="29" y="181"/>
                                </a:cubicBezTo>
                                <a:cubicBezTo>
                                  <a:pt x="62" y="86"/>
                                  <a:pt x="62" y="86"/>
                                  <a:pt x="62" y="86"/>
                                </a:cubicBezTo>
                                <a:cubicBezTo>
                                  <a:pt x="35" y="77"/>
                                  <a:pt x="35" y="77"/>
                                  <a:pt x="35" y="77"/>
                                </a:cubicBezTo>
                                <a:cubicBezTo>
                                  <a:pt x="2" y="172"/>
                                  <a:pt x="2" y="172"/>
                                  <a:pt x="2" y="17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noEditPoints="1"/>
                        </wps:cNvSpPr>
                        <wps:spPr bwMode="auto">
                          <a:xfrm>
                            <a:off x="19970750" y="352425"/>
                            <a:ext cx="1009650" cy="720725"/>
                          </a:xfrm>
                          <a:custGeom>
                            <a:avLst/>
                            <a:gdLst>
                              <a:gd name="T0" fmla="*/ 282 w 636"/>
                              <a:gd name="T1" fmla="*/ 0 h 454"/>
                              <a:gd name="T2" fmla="*/ 166 w 636"/>
                              <a:gd name="T3" fmla="*/ 80 h 454"/>
                              <a:gd name="T4" fmla="*/ 97 w 636"/>
                              <a:gd name="T5" fmla="*/ 298 h 454"/>
                              <a:gd name="T6" fmla="*/ 542 w 636"/>
                              <a:gd name="T7" fmla="*/ 220 h 454"/>
                              <a:gd name="T8" fmla="*/ 535 w 636"/>
                              <a:gd name="T9" fmla="*/ 116 h 454"/>
                              <a:gd name="T10" fmla="*/ 636 w 636"/>
                              <a:gd name="T11" fmla="*/ 153 h 454"/>
                              <a:gd name="T12" fmla="*/ 527 w 636"/>
                              <a:gd name="T13" fmla="*/ 0 h 454"/>
                              <a:gd name="T14" fmla="*/ 527 w 636"/>
                              <a:gd name="T15" fmla="*/ 0 h 454"/>
                              <a:gd name="T16" fmla="*/ 161 w 636"/>
                              <a:gd name="T17" fmla="*/ 350 h 454"/>
                              <a:gd name="T18" fmla="*/ 199 w 636"/>
                              <a:gd name="T19" fmla="*/ 302 h 454"/>
                              <a:gd name="T20" fmla="*/ 208 w 636"/>
                              <a:gd name="T21" fmla="*/ 317 h 454"/>
                              <a:gd name="T22" fmla="*/ 192 w 636"/>
                              <a:gd name="T23" fmla="*/ 293 h 454"/>
                              <a:gd name="T24" fmla="*/ 135 w 636"/>
                              <a:gd name="T25" fmla="*/ 309 h 454"/>
                              <a:gd name="T26" fmla="*/ 192 w 636"/>
                              <a:gd name="T27" fmla="*/ 293 h 454"/>
                              <a:gd name="T28" fmla="*/ 192 w 636"/>
                              <a:gd name="T29" fmla="*/ 293 h 454"/>
                              <a:gd name="T30" fmla="*/ 220 w 636"/>
                              <a:gd name="T31" fmla="*/ 309 h 454"/>
                              <a:gd name="T32" fmla="*/ 256 w 636"/>
                              <a:gd name="T33" fmla="*/ 262 h 454"/>
                              <a:gd name="T34" fmla="*/ 268 w 636"/>
                              <a:gd name="T35" fmla="*/ 276 h 454"/>
                              <a:gd name="T36" fmla="*/ 249 w 636"/>
                              <a:gd name="T37" fmla="*/ 253 h 454"/>
                              <a:gd name="T38" fmla="*/ 192 w 636"/>
                              <a:gd name="T39" fmla="*/ 269 h 454"/>
                              <a:gd name="T40" fmla="*/ 249 w 636"/>
                              <a:gd name="T41" fmla="*/ 253 h 454"/>
                              <a:gd name="T42" fmla="*/ 249 w 636"/>
                              <a:gd name="T43" fmla="*/ 253 h 454"/>
                              <a:gd name="T44" fmla="*/ 277 w 636"/>
                              <a:gd name="T45" fmla="*/ 269 h 454"/>
                              <a:gd name="T46" fmla="*/ 315 w 636"/>
                              <a:gd name="T47" fmla="*/ 220 h 454"/>
                              <a:gd name="T48" fmla="*/ 324 w 636"/>
                              <a:gd name="T49" fmla="*/ 236 h 454"/>
                              <a:gd name="T50" fmla="*/ 308 w 636"/>
                              <a:gd name="T51" fmla="*/ 210 h 454"/>
                              <a:gd name="T52" fmla="*/ 251 w 636"/>
                              <a:gd name="T53" fmla="*/ 229 h 454"/>
                              <a:gd name="T54" fmla="*/ 308 w 636"/>
                              <a:gd name="T55" fmla="*/ 210 h 454"/>
                              <a:gd name="T56" fmla="*/ 308 w 636"/>
                              <a:gd name="T57" fmla="*/ 210 h 454"/>
                              <a:gd name="T58" fmla="*/ 230 w 636"/>
                              <a:gd name="T59" fmla="*/ 198 h 454"/>
                              <a:gd name="T60" fmla="*/ 104 w 636"/>
                              <a:gd name="T61" fmla="*/ 57 h 454"/>
                              <a:gd name="T62" fmla="*/ 76 w 636"/>
                              <a:gd name="T63" fmla="*/ 75 h 454"/>
                              <a:gd name="T64" fmla="*/ 182 w 636"/>
                              <a:gd name="T65" fmla="*/ 231 h 454"/>
                              <a:gd name="T66" fmla="*/ 182 w 636"/>
                              <a:gd name="T67" fmla="*/ 231 h 454"/>
                              <a:gd name="T68" fmla="*/ 173 w 636"/>
                              <a:gd name="T69" fmla="*/ 239 h 454"/>
                              <a:gd name="T70" fmla="*/ 26 w 636"/>
                              <a:gd name="T71" fmla="*/ 73 h 454"/>
                              <a:gd name="T72" fmla="*/ 0 w 636"/>
                              <a:gd name="T73" fmla="*/ 92 h 454"/>
                              <a:gd name="T74" fmla="*/ 123 w 636"/>
                              <a:gd name="T75" fmla="*/ 274 h 454"/>
                              <a:gd name="T76" fmla="*/ 123 w 636"/>
                              <a:gd name="T77" fmla="*/ 27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6" h="454">
                                <a:moveTo>
                                  <a:pt x="527" y="0"/>
                                </a:moveTo>
                                <a:lnTo>
                                  <a:pt x="282" y="0"/>
                                </a:lnTo>
                                <a:lnTo>
                                  <a:pt x="338" y="80"/>
                                </a:lnTo>
                                <a:lnTo>
                                  <a:pt x="166" y="80"/>
                                </a:lnTo>
                                <a:lnTo>
                                  <a:pt x="246" y="196"/>
                                </a:lnTo>
                                <a:lnTo>
                                  <a:pt x="97" y="298"/>
                                </a:lnTo>
                                <a:lnTo>
                                  <a:pt x="206" y="454"/>
                                </a:lnTo>
                                <a:lnTo>
                                  <a:pt x="542" y="220"/>
                                </a:lnTo>
                                <a:lnTo>
                                  <a:pt x="492" y="146"/>
                                </a:lnTo>
                                <a:lnTo>
                                  <a:pt x="535" y="116"/>
                                </a:lnTo>
                                <a:lnTo>
                                  <a:pt x="584" y="189"/>
                                </a:lnTo>
                                <a:lnTo>
                                  <a:pt x="636" y="153"/>
                                </a:lnTo>
                                <a:lnTo>
                                  <a:pt x="527" y="0"/>
                                </a:lnTo>
                                <a:lnTo>
                                  <a:pt x="527" y="0"/>
                                </a:lnTo>
                                <a:lnTo>
                                  <a:pt x="527" y="0"/>
                                </a:lnTo>
                                <a:lnTo>
                                  <a:pt x="527" y="0"/>
                                </a:lnTo>
                                <a:close/>
                                <a:moveTo>
                                  <a:pt x="208" y="317"/>
                                </a:moveTo>
                                <a:lnTo>
                                  <a:pt x="161" y="350"/>
                                </a:lnTo>
                                <a:lnTo>
                                  <a:pt x="152" y="335"/>
                                </a:lnTo>
                                <a:lnTo>
                                  <a:pt x="199" y="302"/>
                                </a:lnTo>
                                <a:lnTo>
                                  <a:pt x="208" y="317"/>
                                </a:lnTo>
                                <a:lnTo>
                                  <a:pt x="208" y="317"/>
                                </a:lnTo>
                                <a:lnTo>
                                  <a:pt x="208" y="317"/>
                                </a:lnTo>
                                <a:close/>
                                <a:moveTo>
                                  <a:pt x="192" y="293"/>
                                </a:moveTo>
                                <a:lnTo>
                                  <a:pt x="145" y="326"/>
                                </a:lnTo>
                                <a:lnTo>
                                  <a:pt x="135" y="309"/>
                                </a:lnTo>
                                <a:lnTo>
                                  <a:pt x="182" y="276"/>
                                </a:lnTo>
                                <a:lnTo>
                                  <a:pt x="192" y="293"/>
                                </a:lnTo>
                                <a:lnTo>
                                  <a:pt x="192" y="293"/>
                                </a:lnTo>
                                <a:lnTo>
                                  <a:pt x="192" y="293"/>
                                </a:lnTo>
                                <a:close/>
                                <a:moveTo>
                                  <a:pt x="268" y="276"/>
                                </a:moveTo>
                                <a:lnTo>
                                  <a:pt x="220" y="309"/>
                                </a:lnTo>
                                <a:lnTo>
                                  <a:pt x="208" y="295"/>
                                </a:lnTo>
                                <a:lnTo>
                                  <a:pt x="256" y="262"/>
                                </a:lnTo>
                                <a:lnTo>
                                  <a:pt x="268" y="276"/>
                                </a:lnTo>
                                <a:lnTo>
                                  <a:pt x="268" y="276"/>
                                </a:lnTo>
                                <a:lnTo>
                                  <a:pt x="268" y="276"/>
                                </a:lnTo>
                                <a:close/>
                                <a:moveTo>
                                  <a:pt x="249" y="253"/>
                                </a:moveTo>
                                <a:lnTo>
                                  <a:pt x="201" y="286"/>
                                </a:lnTo>
                                <a:lnTo>
                                  <a:pt x="192" y="269"/>
                                </a:lnTo>
                                <a:lnTo>
                                  <a:pt x="239" y="236"/>
                                </a:lnTo>
                                <a:lnTo>
                                  <a:pt x="249" y="253"/>
                                </a:lnTo>
                                <a:lnTo>
                                  <a:pt x="249" y="253"/>
                                </a:lnTo>
                                <a:lnTo>
                                  <a:pt x="249" y="253"/>
                                </a:lnTo>
                                <a:close/>
                                <a:moveTo>
                                  <a:pt x="324" y="236"/>
                                </a:moveTo>
                                <a:lnTo>
                                  <a:pt x="277" y="269"/>
                                </a:lnTo>
                                <a:lnTo>
                                  <a:pt x="268" y="253"/>
                                </a:lnTo>
                                <a:lnTo>
                                  <a:pt x="315" y="220"/>
                                </a:lnTo>
                                <a:lnTo>
                                  <a:pt x="324" y="236"/>
                                </a:lnTo>
                                <a:lnTo>
                                  <a:pt x="324" y="236"/>
                                </a:lnTo>
                                <a:lnTo>
                                  <a:pt x="324" y="236"/>
                                </a:lnTo>
                                <a:close/>
                                <a:moveTo>
                                  <a:pt x="308" y="210"/>
                                </a:moveTo>
                                <a:lnTo>
                                  <a:pt x="260" y="243"/>
                                </a:lnTo>
                                <a:lnTo>
                                  <a:pt x="251" y="229"/>
                                </a:lnTo>
                                <a:lnTo>
                                  <a:pt x="298" y="196"/>
                                </a:lnTo>
                                <a:lnTo>
                                  <a:pt x="308" y="210"/>
                                </a:lnTo>
                                <a:lnTo>
                                  <a:pt x="308" y="210"/>
                                </a:lnTo>
                                <a:lnTo>
                                  <a:pt x="308" y="210"/>
                                </a:lnTo>
                                <a:close/>
                                <a:moveTo>
                                  <a:pt x="182" y="231"/>
                                </a:moveTo>
                                <a:lnTo>
                                  <a:pt x="230" y="198"/>
                                </a:lnTo>
                                <a:lnTo>
                                  <a:pt x="119" y="47"/>
                                </a:lnTo>
                                <a:lnTo>
                                  <a:pt x="104" y="57"/>
                                </a:lnTo>
                                <a:lnTo>
                                  <a:pt x="93" y="66"/>
                                </a:lnTo>
                                <a:lnTo>
                                  <a:pt x="76" y="75"/>
                                </a:lnTo>
                                <a:lnTo>
                                  <a:pt x="182" y="231"/>
                                </a:lnTo>
                                <a:lnTo>
                                  <a:pt x="182" y="231"/>
                                </a:lnTo>
                                <a:lnTo>
                                  <a:pt x="182" y="231"/>
                                </a:lnTo>
                                <a:lnTo>
                                  <a:pt x="182" y="231"/>
                                </a:lnTo>
                                <a:close/>
                                <a:moveTo>
                                  <a:pt x="123" y="274"/>
                                </a:moveTo>
                                <a:lnTo>
                                  <a:pt x="173" y="239"/>
                                </a:lnTo>
                                <a:lnTo>
                                  <a:pt x="43" y="61"/>
                                </a:lnTo>
                                <a:lnTo>
                                  <a:pt x="26" y="73"/>
                                </a:lnTo>
                                <a:lnTo>
                                  <a:pt x="17" y="80"/>
                                </a:lnTo>
                                <a:lnTo>
                                  <a:pt x="0" y="92"/>
                                </a:lnTo>
                                <a:lnTo>
                                  <a:pt x="123" y="274"/>
                                </a:lnTo>
                                <a:lnTo>
                                  <a:pt x="123" y="274"/>
                                </a:lnTo>
                                <a:lnTo>
                                  <a:pt x="123" y="274"/>
                                </a:lnTo>
                                <a:lnTo>
                                  <a:pt x="123" y="274"/>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 name="Freeform 61"/>
                        <wps:cNvSpPr>
                          <a:spLocks noEditPoints="1"/>
                        </wps:cNvSpPr>
                        <wps:spPr bwMode="auto">
                          <a:xfrm>
                            <a:off x="21629688" y="2239963"/>
                            <a:ext cx="769938" cy="809625"/>
                          </a:xfrm>
                          <a:custGeom>
                            <a:avLst/>
                            <a:gdLst>
                              <a:gd name="T0" fmla="*/ 29 w 205"/>
                              <a:gd name="T1" fmla="*/ 140 h 216"/>
                              <a:gd name="T2" fmla="*/ 37 w 205"/>
                              <a:gd name="T3" fmla="*/ 186 h 216"/>
                              <a:gd name="T4" fmla="*/ 48 w 205"/>
                              <a:gd name="T5" fmla="*/ 188 h 216"/>
                              <a:gd name="T6" fmla="*/ 75 w 205"/>
                              <a:gd name="T7" fmla="*/ 205 h 216"/>
                              <a:gd name="T8" fmla="*/ 96 w 205"/>
                              <a:gd name="T9" fmla="*/ 209 h 216"/>
                              <a:gd name="T10" fmla="*/ 130 w 205"/>
                              <a:gd name="T11" fmla="*/ 216 h 216"/>
                              <a:gd name="T12" fmla="*/ 152 w 205"/>
                              <a:gd name="T13" fmla="*/ 44 h 216"/>
                              <a:gd name="T14" fmla="*/ 67 w 205"/>
                              <a:gd name="T15" fmla="*/ 100 h 216"/>
                              <a:gd name="T16" fmla="*/ 62 w 205"/>
                              <a:gd name="T17" fmla="*/ 104 h 216"/>
                              <a:gd name="T18" fmla="*/ 45 w 205"/>
                              <a:gd name="T19" fmla="*/ 105 h 216"/>
                              <a:gd name="T20" fmla="*/ 40 w 205"/>
                              <a:gd name="T21" fmla="*/ 103 h 216"/>
                              <a:gd name="T22" fmla="*/ 38 w 205"/>
                              <a:gd name="T23" fmla="*/ 91 h 216"/>
                              <a:gd name="T24" fmla="*/ 30 w 205"/>
                              <a:gd name="T25" fmla="*/ 85 h 216"/>
                              <a:gd name="T26" fmla="*/ 39 w 205"/>
                              <a:gd name="T27" fmla="*/ 75 h 216"/>
                              <a:gd name="T28" fmla="*/ 40 w 205"/>
                              <a:gd name="T29" fmla="*/ 65 h 216"/>
                              <a:gd name="T30" fmla="*/ 52 w 205"/>
                              <a:gd name="T31" fmla="*/ 69 h 216"/>
                              <a:gd name="T32" fmla="*/ 61 w 205"/>
                              <a:gd name="T33" fmla="*/ 64 h 216"/>
                              <a:gd name="T34" fmla="*/ 64 w 205"/>
                              <a:gd name="T35" fmla="*/ 75 h 216"/>
                              <a:gd name="T36" fmla="*/ 74 w 205"/>
                              <a:gd name="T37" fmla="*/ 80 h 216"/>
                              <a:gd name="T38" fmla="*/ 66 w 205"/>
                              <a:gd name="T39" fmla="*/ 89 h 216"/>
                              <a:gd name="T40" fmla="*/ 137 w 205"/>
                              <a:gd name="T41" fmla="*/ 77 h 216"/>
                              <a:gd name="T42" fmla="*/ 129 w 205"/>
                              <a:gd name="T43" fmla="*/ 83 h 216"/>
                              <a:gd name="T44" fmla="*/ 131 w 205"/>
                              <a:gd name="T45" fmla="*/ 99 h 216"/>
                              <a:gd name="T46" fmla="*/ 120 w 205"/>
                              <a:gd name="T47" fmla="*/ 99 h 216"/>
                              <a:gd name="T48" fmla="*/ 115 w 205"/>
                              <a:gd name="T49" fmla="*/ 111 h 216"/>
                              <a:gd name="T50" fmla="*/ 109 w 205"/>
                              <a:gd name="T51" fmla="*/ 113 h 216"/>
                              <a:gd name="T52" fmla="*/ 93 w 205"/>
                              <a:gd name="T53" fmla="*/ 111 h 216"/>
                              <a:gd name="T54" fmla="*/ 87 w 205"/>
                              <a:gd name="T55" fmla="*/ 109 h 216"/>
                              <a:gd name="T56" fmla="*/ 75 w 205"/>
                              <a:gd name="T57" fmla="*/ 96 h 216"/>
                              <a:gd name="T58" fmla="*/ 72 w 205"/>
                              <a:gd name="T59" fmla="*/ 91 h 216"/>
                              <a:gd name="T60" fmla="*/ 71 w 205"/>
                              <a:gd name="T61" fmla="*/ 74 h 216"/>
                              <a:gd name="T62" fmla="*/ 72 w 205"/>
                              <a:gd name="T63" fmla="*/ 68 h 216"/>
                              <a:gd name="T64" fmla="*/ 82 w 205"/>
                              <a:gd name="T65" fmla="*/ 54 h 216"/>
                              <a:gd name="T66" fmla="*/ 87 w 205"/>
                              <a:gd name="T67" fmla="*/ 50 h 216"/>
                              <a:gd name="T68" fmla="*/ 104 w 205"/>
                              <a:gd name="T69" fmla="*/ 46 h 216"/>
                              <a:gd name="T70" fmla="*/ 110 w 205"/>
                              <a:gd name="T71" fmla="*/ 47 h 216"/>
                              <a:gd name="T72" fmla="*/ 125 w 205"/>
                              <a:gd name="T73" fmla="*/ 54 h 216"/>
                              <a:gd name="T74" fmla="*/ 129 w 205"/>
                              <a:gd name="T75" fmla="*/ 58 h 216"/>
                              <a:gd name="T76" fmla="*/ 137 w 205"/>
                              <a:gd name="T77" fmla="*/ 73 h 216"/>
                              <a:gd name="T78" fmla="*/ 55 w 205"/>
                              <a:gd name="T79" fmla="*/ 89 h 216"/>
                              <a:gd name="T80" fmla="*/ 57 w 205"/>
                              <a:gd name="T81" fmla="*/ 80 h 216"/>
                              <a:gd name="T82" fmla="*/ 97 w 205"/>
                              <a:gd name="T83" fmla="*/ 84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5" h="216">
                                <a:moveTo>
                                  <a:pt x="44" y="25"/>
                                </a:moveTo>
                                <a:cubicBezTo>
                                  <a:pt x="8" y="49"/>
                                  <a:pt x="0" y="98"/>
                                  <a:pt x="24" y="133"/>
                                </a:cubicBezTo>
                                <a:cubicBezTo>
                                  <a:pt x="26" y="135"/>
                                  <a:pt x="28" y="138"/>
                                  <a:pt x="29" y="140"/>
                                </a:cubicBezTo>
                                <a:cubicBezTo>
                                  <a:pt x="36" y="182"/>
                                  <a:pt x="36" y="182"/>
                                  <a:pt x="36" y="182"/>
                                </a:cubicBezTo>
                                <a:cubicBezTo>
                                  <a:pt x="36" y="182"/>
                                  <a:pt x="36" y="182"/>
                                  <a:pt x="36" y="182"/>
                                </a:cubicBezTo>
                                <a:cubicBezTo>
                                  <a:pt x="36" y="184"/>
                                  <a:pt x="36" y="185"/>
                                  <a:pt x="37" y="186"/>
                                </a:cubicBezTo>
                                <a:cubicBezTo>
                                  <a:pt x="39" y="189"/>
                                  <a:pt x="44" y="190"/>
                                  <a:pt x="48" y="188"/>
                                </a:cubicBezTo>
                                <a:cubicBezTo>
                                  <a:pt x="48" y="188"/>
                                  <a:pt x="48" y="188"/>
                                  <a:pt x="48" y="188"/>
                                </a:cubicBezTo>
                                <a:cubicBezTo>
                                  <a:pt x="48" y="188"/>
                                  <a:pt x="48" y="188"/>
                                  <a:pt x="48" y="188"/>
                                </a:cubicBezTo>
                                <a:cubicBezTo>
                                  <a:pt x="58" y="181"/>
                                  <a:pt x="58" y="181"/>
                                  <a:pt x="58" y="181"/>
                                </a:cubicBezTo>
                                <a:cubicBezTo>
                                  <a:pt x="75" y="205"/>
                                  <a:pt x="75" y="205"/>
                                  <a:pt x="75" y="205"/>
                                </a:cubicBezTo>
                                <a:cubicBezTo>
                                  <a:pt x="75" y="205"/>
                                  <a:pt x="75" y="205"/>
                                  <a:pt x="75" y="205"/>
                                </a:cubicBezTo>
                                <a:cubicBezTo>
                                  <a:pt x="75" y="205"/>
                                  <a:pt x="75" y="205"/>
                                  <a:pt x="75" y="205"/>
                                </a:cubicBezTo>
                                <a:cubicBezTo>
                                  <a:pt x="80" y="212"/>
                                  <a:pt x="89" y="214"/>
                                  <a:pt x="96" y="209"/>
                                </a:cubicBezTo>
                                <a:cubicBezTo>
                                  <a:pt x="96" y="209"/>
                                  <a:pt x="96" y="209"/>
                                  <a:pt x="96" y="209"/>
                                </a:cubicBezTo>
                                <a:cubicBezTo>
                                  <a:pt x="96" y="209"/>
                                  <a:pt x="96" y="209"/>
                                  <a:pt x="96" y="209"/>
                                </a:cubicBezTo>
                                <a:cubicBezTo>
                                  <a:pt x="115" y="195"/>
                                  <a:pt x="115" y="195"/>
                                  <a:pt x="115" y="195"/>
                                </a:cubicBezTo>
                                <a:cubicBezTo>
                                  <a:pt x="130" y="216"/>
                                  <a:pt x="130" y="216"/>
                                  <a:pt x="130" y="216"/>
                                </a:cubicBezTo>
                                <a:cubicBezTo>
                                  <a:pt x="205" y="163"/>
                                  <a:pt x="205" y="163"/>
                                  <a:pt x="205" y="163"/>
                                </a:cubicBezTo>
                                <a:cubicBezTo>
                                  <a:pt x="164" y="104"/>
                                  <a:pt x="164" y="104"/>
                                  <a:pt x="164" y="104"/>
                                </a:cubicBezTo>
                                <a:cubicBezTo>
                                  <a:pt x="168" y="84"/>
                                  <a:pt x="164" y="62"/>
                                  <a:pt x="152" y="44"/>
                                </a:cubicBezTo>
                                <a:cubicBezTo>
                                  <a:pt x="127" y="9"/>
                                  <a:pt x="78" y="0"/>
                                  <a:pt x="44" y="25"/>
                                </a:cubicBezTo>
                                <a:close/>
                                <a:moveTo>
                                  <a:pt x="65" y="92"/>
                                </a:moveTo>
                                <a:cubicBezTo>
                                  <a:pt x="67" y="100"/>
                                  <a:pt x="67" y="100"/>
                                  <a:pt x="67" y="100"/>
                                </a:cubicBezTo>
                                <a:cubicBezTo>
                                  <a:pt x="66" y="101"/>
                                  <a:pt x="66" y="101"/>
                                  <a:pt x="66" y="101"/>
                                </a:cubicBezTo>
                                <a:cubicBezTo>
                                  <a:pt x="65" y="102"/>
                                  <a:pt x="65" y="102"/>
                                  <a:pt x="65" y="102"/>
                                </a:cubicBezTo>
                                <a:cubicBezTo>
                                  <a:pt x="62" y="104"/>
                                  <a:pt x="62" y="104"/>
                                  <a:pt x="62" y="104"/>
                                </a:cubicBezTo>
                                <a:cubicBezTo>
                                  <a:pt x="55" y="99"/>
                                  <a:pt x="55" y="99"/>
                                  <a:pt x="55" y="99"/>
                                </a:cubicBezTo>
                                <a:cubicBezTo>
                                  <a:pt x="54" y="99"/>
                                  <a:pt x="52" y="99"/>
                                  <a:pt x="51" y="99"/>
                                </a:cubicBezTo>
                                <a:cubicBezTo>
                                  <a:pt x="45" y="105"/>
                                  <a:pt x="45" y="105"/>
                                  <a:pt x="45" y="105"/>
                                </a:cubicBezTo>
                                <a:cubicBezTo>
                                  <a:pt x="42" y="104"/>
                                  <a:pt x="42" y="104"/>
                                  <a:pt x="42" y="104"/>
                                </a:cubicBezTo>
                                <a:cubicBezTo>
                                  <a:pt x="41" y="103"/>
                                  <a:pt x="41" y="103"/>
                                  <a:pt x="41" y="103"/>
                                </a:cubicBezTo>
                                <a:cubicBezTo>
                                  <a:pt x="40" y="103"/>
                                  <a:pt x="40" y="103"/>
                                  <a:pt x="40" y="103"/>
                                </a:cubicBezTo>
                                <a:cubicBezTo>
                                  <a:pt x="41" y="94"/>
                                  <a:pt x="41" y="94"/>
                                  <a:pt x="41" y="94"/>
                                </a:cubicBezTo>
                                <a:cubicBezTo>
                                  <a:pt x="40" y="93"/>
                                  <a:pt x="40" y="93"/>
                                  <a:pt x="39" y="93"/>
                                </a:cubicBezTo>
                                <a:cubicBezTo>
                                  <a:pt x="39" y="92"/>
                                  <a:pt x="39" y="92"/>
                                  <a:pt x="38" y="91"/>
                                </a:cubicBezTo>
                                <a:cubicBezTo>
                                  <a:pt x="30" y="89"/>
                                  <a:pt x="30" y="89"/>
                                  <a:pt x="30" y="89"/>
                                </a:cubicBezTo>
                                <a:cubicBezTo>
                                  <a:pt x="30" y="85"/>
                                  <a:pt x="30" y="85"/>
                                  <a:pt x="30" y="85"/>
                                </a:cubicBezTo>
                                <a:cubicBezTo>
                                  <a:pt x="30" y="85"/>
                                  <a:pt x="30" y="85"/>
                                  <a:pt x="30" y="85"/>
                                </a:cubicBezTo>
                                <a:cubicBezTo>
                                  <a:pt x="30" y="83"/>
                                  <a:pt x="30" y="83"/>
                                  <a:pt x="30" y="83"/>
                                </a:cubicBezTo>
                                <a:cubicBezTo>
                                  <a:pt x="37" y="79"/>
                                  <a:pt x="37" y="79"/>
                                  <a:pt x="37" y="79"/>
                                </a:cubicBezTo>
                                <a:cubicBezTo>
                                  <a:pt x="38" y="78"/>
                                  <a:pt x="38" y="77"/>
                                  <a:pt x="39" y="75"/>
                                </a:cubicBezTo>
                                <a:cubicBezTo>
                                  <a:pt x="37" y="67"/>
                                  <a:pt x="37" y="67"/>
                                  <a:pt x="37" y="67"/>
                                </a:cubicBezTo>
                                <a:cubicBezTo>
                                  <a:pt x="40" y="66"/>
                                  <a:pt x="40" y="66"/>
                                  <a:pt x="40" y="66"/>
                                </a:cubicBezTo>
                                <a:cubicBezTo>
                                  <a:pt x="40" y="65"/>
                                  <a:pt x="40" y="65"/>
                                  <a:pt x="40" y="65"/>
                                </a:cubicBezTo>
                                <a:cubicBezTo>
                                  <a:pt x="42" y="64"/>
                                  <a:pt x="42" y="64"/>
                                  <a:pt x="42" y="64"/>
                                </a:cubicBezTo>
                                <a:cubicBezTo>
                                  <a:pt x="49" y="69"/>
                                  <a:pt x="49" y="69"/>
                                  <a:pt x="49" y="69"/>
                                </a:cubicBezTo>
                                <a:cubicBezTo>
                                  <a:pt x="50" y="69"/>
                                  <a:pt x="51" y="69"/>
                                  <a:pt x="52" y="69"/>
                                </a:cubicBezTo>
                                <a:cubicBezTo>
                                  <a:pt x="59" y="63"/>
                                  <a:pt x="59" y="63"/>
                                  <a:pt x="59" y="63"/>
                                </a:cubicBezTo>
                                <a:cubicBezTo>
                                  <a:pt x="60" y="64"/>
                                  <a:pt x="60" y="64"/>
                                  <a:pt x="60" y="64"/>
                                </a:cubicBezTo>
                                <a:cubicBezTo>
                                  <a:pt x="61" y="64"/>
                                  <a:pt x="61" y="64"/>
                                  <a:pt x="61" y="64"/>
                                </a:cubicBezTo>
                                <a:cubicBezTo>
                                  <a:pt x="64" y="66"/>
                                  <a:pt x="64" y="66"/>
                                  <a:pt x="64" y="66"/>
                                </a:cubicBezTo>
                                <a:cubicBezTo>
                                  <a:pt x="63" y="73"/>
                                  <a:pt x="63" y="73"/>
                                  <a:pt x="63" y="73"/>
                                </a:cubicBezTo>
                                <a:cubicBezTo>
                                  <a:pt x="64" y="74"/>
                                  <a:pt x="64" y="75"/>
                                  <a:pt x="64" y="75"/>
                                </a:cubicBezTo>
                                <a:cubicBezTo>
                                  <a:pt x="65" y="76"/>
                                  <a:pt x="65" y="76"/>
                                  <a:pt x="66" y="77"/>
                                </a:cubicBezTo>
                                <a:cubicBezTo>
                                  <a:pt x="73" y="79"/>
                                  <a:pt x="73" y="79"/>
                                  <a:pt x="73" y="79"/>
                                </a:cubicBezTo>
                                <a:cubicBezTo>
                                  <a:pt x="74" y="80"/>
                                  <a:pt x="74" y="80"/>
                                  <a:pt x="74" y="80"/>
                                </a:cubicBezTo>
                                <a:cubicBezTo>
                                  <a:pt x="74" y="82"/>
                                  <a:pt x="74" y="82"/>
                                  <a:pt x="74" y="82"/>
                                </a:cubicBezTo>
                                <a:cubicBezTo>
                                  <a:pt x="74" y="85"/>
                                  <a:pt x="74" y="85"/>
                                  <a:pt x="74" y="85"/>
                                </a:cubicBezTo>
                                <a:cubicBezTo>
                                  <a:pt x="66" y="89"/>
                                  <a:pt x="66" y="89"/>
                                  <a:pt x="66" y="89"/>
                                </a:cubicBezTo>
                                <a:cubicBezTo>
                                  <a:pt x="66" y="90"/>
                                  <a:pt x="65" y="91"/>
                                  <a:pt x="65" y="92"/>
                                </a:cubicBezTo>
                                <a:close/>
                                <a:moveTo>
                                  <a:pt x="137" y="73"/>
                                </a:moveTo>
                                <a:cubicBezTo>
                                  <a:pt x="137" y="77"/>
                                  <a:pt x="137" y="77"/>
                                  <a:pt x="137" y="77"/>
                                </a:cubicBezTo>
                                <a:cubicBezTo>
                                  <a:pt x="137" y="78"/>
                                  <a:pt x="137" y="78"/>
                                  <a:pt x="137" y="78"/>
                                </a:cubicBezTo>
                                <a:cubicBezTo>
                                  <a:pt x="137" y="79"/>
                                  <a:pt x="137" y="79"/>
                                  <a:pt x="137" y="79"/>
                                </a:cubicBezTo>
                                <a:cubicBezTo>
                                  <a:pt x="129" y="83"/>
                                  <a:pt x="129" y="83"/>
                                  <a:pt x="129" y="83"/>
                                </a:cubicBezTo>
                                <a:cubicBezTo>
                                  <a:pt x="129" y="85"/>
                                  <a:pt x="128" y="87"/>
                                  <a:pt x="128" y="88"/>
                                </a:cubicBezTo>
                                <a:cubicBezTo>
                                  <a:pt x="133" y="96"/>
                                  <a:pt x="133" y="96"/>
                                  <a:pt x="133" y="96"/>
                                </a:cubicBezTo>
                                <a:cubicBezTo>
                                  <a:pt x="131" y="99"/>
                                  <a:pt x="131" y="99"/>
                                  <a:pt x="131" y="99"/>
                                </a:cubicBezTo>
                                <a:cubicBezTo>
                                  <a:pt x="131" y="100"/>
                                  <a:pt x="131" y="100"/>
                                  <a:pt x="131" y="100"/>
                                </a:cubicBezTo>
                                <a:cubicBezTo>
                                  <a:pt x="130" y="101"/>
                                  <a:pt x="130" y="101"/>
                                  <a:pt x="130" y="101"/>
                                </a:cubicBezTo>
                                <a:cubicBezTo>
                                  <a:pt x="120" y="99"/>
                                  <a:pt x="120" y="99"/>
                                  <a:pt x="120" y="99"/>
                                </a:cubicBezTo>
                                <a:cubicBezTo>
                                  <a:pt x="120" y="99"/>
                                  <a:pt x="119" y="99"/>
                                  <a:pt x="118" y="100"/>
                                </a:cubicBezTo>
                                <a:cubicBezTo>
                                  <a:pt x="118" y="100"/>
                                  <a:pt x="117" y="101"/>
                                  <a:pt x="116" y="102"/>
                                </a:cubicBezTo>
                                <a:cubicBezTo>
                                  <a:pt x="115" y="111"/>
                                  <a:pt x="115" y="111"/>
                                  <a:pt x="115" y="111"/>
                                </a:cubicBezTo>
                                <a:cubicBezTo>
                                  <a:pt x="114" y="111"/>
                                  <a:pt x="114" y="111"/>
                                  <a:pt x="114" y="111"/>
                                </a:cubicBezTo>
                                <a:cubicBezTo>
                                  <a:pt x="113" y="112"/>
                                  <a:pt x="113" y="112"/>
                                  <a:pt x="113" y="112"/>
                                </a:cubicBezTo>
                                <a:cubicBezTo>
                                  <a:pt x="109" y="113"/>
                                  <a:pt x="109" y="113"/>
                                  <a:pt x="109" y="113"/>
                                </a:cubicBezTo>
                                <a:cubicBezTo>
                                  <a:pt x="104" y="105"/>
                                  <a:pt x="104" y="105"/>
                                  <a:pt x="104" y="105"/>
                                </a:cubicBezTo>
                                <a:cubicBezTo>
                                  <a:pt x="103" y="105"/>
                                  <a:pt x="101" y="104"/>
                                  <a:pt x="99" y="104"/>
                                </a:cubicBezTo>
                                <a:cubicBezTo>
                                  <a:pt x="93" y="111"/>
                                  <a:pt x="93" y="111"/>
                                  <a:pt x="93" y="111"/>
                                </a:cubicBezTo>
                                <a:cubicBezTo>
                                  <a:pt x="91" y="110"/>
                                  <a:pt x="91" y="110"/>
                                  <a:pt x="91" y="110"/>
                                </a:cubicBezTo>
                                <a:cubicBezTo>
                                  <a:pt x="91" y="110"/>
                                  <a:pt x="91" y="110"/>
                                  <a:pt x="91" y="110"/>
                                </a:cubicBezTo>
                                <a:cubicBezTo>
                                  <a:pt x="87" y="109"/>
                                  <a:pt x="87" y="109"/>
                                  <a:pt x="87" y="109"/>
                                </a:cubicBezTo>
                                <a:cubicBezTo>
                                  <a:pt x="88" y="99"/>
                                  <a:pt x="88" y="99"/>
                                  <a:pt x="88" y="99"/>
                                </a:cubicBezTo>
                                <a:cubicBezTo>
                                  <a:pt x="87" y="98"/>
                                  <a:pt x="86" y="97"/>
                                  <a:pt x="84" y="96"/>
                                </a:cubicBezTo>
                                <a:cubicBezTo>
                                  <a:pt x="75" y="96"/>
                                  <a:pt x="75" y="96"/>
                                  <a:pt x="75" y="96"/>
                                </a:cubicBezTo>
                                <a:cubicBezTo>
                                  <a:pt x="74" y="95"/>
                                  <a:pt x="74" y="95"/>
                                  <a:pt x="74" y="95"/>
                                </a:cubicBezTo>
                                <a:cubicBezTo>
                                  <a:pt x="74" y="94"/>
                                  <a:pt x="74" y="94"/>
                                  <a:pt x="74" y="94"/>
                                </a:cubicBezTo>
                                <a:cubicBezTo>
                                  <a:pt x="72" y="91"/>
                                  <a:pt x="72" y="91"/>
                                  <a:pt x="72" y="91"/>
                                </a:cubicBezTo>
                                <a:cubicBezTo>
                                  <a:pt x="79" y="84"/>
                                  <a:pt x="79" y="84"/>
                                  <a:pt x="79" y="84"/>
                                </a:cubicBezTo>
                                <a:cubicBezTo>
                                  <a:pt x="79" y="83"/>
                                  <a:pt x="79" y="81"/>
                                  <a:pt x="79" y="80"/>
                                </a:cubicBezTo>
                                <a:cubicBezTo>
                                  <a:pt x="71" y="74"/>
                                  <a:pt x="71" y="74"/>
                                  <a:pt x="71" y="74"/>
                                </a:cubicBezTo>
                                <a:cubicBezTo>
                                  <a:pt x="71" y="72"/>
                                  <a:pt x="71" y="72"/>
                                  <a:pt x="71" y="72"/>
                                </a:cubicBezTo>
                                <a:cubicBezTo>
                                  <a:pt x="71" y="72"/>
                                  <a:pt x="71" y="72"/>
                                  <a:pt x="71" y="72"/>
                                </a:cubicBezTo>
                                <a:cubicBezTo>
                                  <a:pt x="72" y="68"/>
                                  <a:pt x="72" y="68"/>
                                  <a:pt x="72" y="68"/>
                                </a:cubicBezTo>
                                <a:cubicBezTo>
                                  <a:pt x="82" y="67"/>
                                  <a:pt x="82" y="67"/>
                                  <a:pt x="82" y="67"/>
                                </a:cubicBezTo>
                                <a:cubicBezTo>
                                  <a:pt x="83" y="65"/>
                                  <a:pt x="84" y="64"/>
                                  <a:pt x="85" y="63"/>
                                </a:cubicBezTo>
                                <a:cubicBezTo>
                                  <a:pt x="82" y="54"/>
                                  <a:pt x="82" y="54"/>
                                  <a:pt x="82" y="54"/>
                                </a:cubicBezTo>
                                <a:cubicBezTo>
                                  <a:pt x="85" y="52"/>
                                  <a:pt x="85" y="52"/>
                                  <a:pt x="85" y="52"/>
                                </a:cubicBezTo>
                                <a:cubicBezTo>
                                  <a:pt x="86" y="51"/>
                                  <a:pt x="86" y="51"/>
                                  <a:pt x="86" y="51"/>
                                </a:cubicBezTo>
                                <a:cubicBezTo>
                                  <a:pt x="87" y="50"/>
                                  <a:pt x="87" y="50"/>
                                  <a:pt x="87" y="50"/>
                                </a:cubicBezTo>
                                <a:cubicBezTo>
                                  <a:pt x="95" y="56"/>
                                  <a:pt x="95" y="56"/>
                                  <a:pt x="95" y="56"/>
                                </a:cubicBezTo>
                                <a:cubicBezTo>
                                  <a:pt x="97" y="55"/>
                                  <a:pt x="98" y="55"/>
                                  <a:pt x="100" y="54"/>
                                </a:cubicBezTo>
                                <a:cubicBezTo>
                                  <a:pt x="104" y="46"/>
                                  <a:pt x="104" y="46"/>
                                  <a:pt x="104" y="46"/>
                                </a:cubicBezTo>
                                <a:cubicBezTo>
                                  <a:pt x="107" y="47"/>
                                  <a:pt x="107" y="47"/>
                                  <a:pt x="107" y="47"/>
                                </a:cubicBezTo>
                                <a:cubicBezTo>
                                  <a:pt x="108" y="46"/>
                                  <a:pt x="108" y="46"/>
                                  <a:pt x="108" y="46"/>
                                </a:cubicBezTo>
                                <a:cubicBezTo>
                                  <a:pt x="110" y="47"/>
                                  <a:pt x="110" y="47"/>
                                  <a:pt x="110" y="47"/>
                                </a:cubicBezTo>
                                <a:cubicBezTo>
                                  <a:pt x="112" y="56"/>
                                  <a:pt x="112" y="56"/>
                                  <a:pt x="112" y="56"/>
                                </a:cubicBezTo>
                                <a:cubicBezTo>
                                  <a:pt x="114" y="56"/>
                                  <a:pt x="116" y="57"/>
                                  <a:pt x="117" y="58"/>
                                </a:cubicBezTo>
                                <a:cubicBezTo>
                                  <a:pt x="125" y="54"/>
                                  <a:pt x="125" y="54"/>
                                  <a:pt x="125" y="54"/>
                                </a:cubicBezTo>
                                <a:cubicBezTo>
                                  <a:pt x="128" y="56"/>
                                  <a:pt x="128" y="56"/>
                                  <a:pt x="128" y="56"/>
                                </a:cubicBezTo>
                                <a:cubicBezTo>
                                  <a:pt x="128" y="57"/>
                                  <a:pt x="128" y="57"/>
                                  <a:pt x="128" y="57"/>
                                </a:cubicBezTo>
                                <a:cubicBezTo>
                                  <a:pt x="129" y="58"/>
                                  <a:pt x="129" y="58"/>
                                  <a:pt x="129" y="58"/>
                                </a:cubicBezTo>
                                <a:cubicBezTo>
                                  <a:pt x="126" y="66"/>
                                  <a:pt x="126" y="66"/>
                                  <a:pt x="126" y="66"/>
                                </a:cubicBezTo>
                                <a:cubicBezTo>
                                  <a:pt x="127" y="68"/>
                                  <a:pt x="128" y="70"/>
                                  <a:pt x="128" y="71"/>
                                </a:cubicBezTo>
                                <a:cubicBezTo>
                                  <a:pt x="137" y="73"/>
                                  <a:pt x="137" y="73"/>
                                  <a:pt x="137" y="73"/>
                                </a:cubicBezTo>
                                <a:cubicBezTo>
                                  <a:pt x="137" y="73"/>
                                  <a:pt x="137" y="73"/>
                                  <a:pt x="137" y="73"/>
                                </a:cubicBezTo>
                                <a:close/>
                                <a:moveTo>
                                  <a:pt x="57" y="80"/>
                                </a:moveTo>
                                <a:cubicBezTo>
                                  <a:pt x="59" y="83"/>
                                  <a:pt x="58" y="87"/>
                                  <a:pt x="55" y="89"/>
                                </a:cubicBezTo>
                                <a:cubicBezTo>
                                  <a:pt x="53" y="91"/>
                                  <a:pt x="49" y="90"/>
                                  <a:pt x="47" y="87"/>
                                </a:cubicBezTo>
                                <a:cubicBezTo>
                                  <a:pt x="45" y="85"/>
                                  <a:pt x="46" y="81"/>
                                  <a:pt x="48" y="79"/>
                                </a:cubicBezTo>
                                <a:cubicBezTo>
                                  <a:pt x="51" y="77"/>
                                  <a:pt x="55" y="78"/>
                                  <a:pt x="57" y="80"/>
                                </a:cubicBezTo>
                                <a:close/>
                                <a:moveTo>
                                  <a:pt x="111" y="75"/>
                                </a:moveTo>
                                <a:cubicBezTo>
                                  <a:pt x="113" y="79"/>
                                  <a:pt x="112" y="84"/>
                                  <a:pt x="109" y="86"/>
                                </a:cubicBezTo>
                                <a:cubicBezTo>
                                  <a:pt x="105" y="89"/>
                                  <a:pt x="100" y="88"/>
                                  <a:pt x="97" y="84"/>
                                </a:cubicBezTo>
                                <a:cubicBezTo>
                                  <a:pt x="94" y="80"/>
                                  <a:pt x="95" y="75"/>
                                  <a:pt x="99" y="73"/>
                                </a:cubicBezTo>
                                <a:cubicBezTo>
                                  <a:pt x="103" y="70"/>
                                  <a:pt x="108" y="71"/>
                                  <a:pt x="111" y="7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Freeform 62"/>
                        <wps:cNvSpPr>
                          <a:spLocks noEditPoints="1"/>
                        </wps:cNvSpPr>
                        <wps:spPr bwMode="auto">
                          <a:xfrm>
                            <a:off x="21990050" y="0"/>
                            <a:ext cx="1163638" cy="974725"/>
                          </a:xfrm>
                          <a:custGeom>
                            <a:avLst/>
                            <a:gdLst>
                              <a:gd name="T0" fmla="*/ 184 w 310"/>
                              <a:gd name="T1" fmla="*/ 51 h 260"/>
                              <a:gd name="T2" fmla="*/ 134 w 310"/>
                              <a:gd name="T3" fmla="*/ 86 h 260"/>
                              <a:gd name="T4" fmla="*/ 86 w 310"/>
                              <a:gd name="T5" fmla="*/ 132 h 260"/>
                              <a:gd name="T6" fmla="*/ 1 w 310"/>
                              <a:gd name="T7" fmla="*/ 155 h 260"/>
                              <a:gd name="T8" fmla="*/ 93 w 310"/>
                              <a:gd name="T9" fmla="*/ 243 h 260"/>
                              <a:gd name="T10" fmla="*/ 123 w 310"/>
                              <a:gd name="T11" fmla="*/ 232 h 260"/>
                              <a:gd name="T12" fmla="*/ 156 w 310"/>
                              <a:gd name="T13" fmla="*/ 236 h 260"/>
                              <a:gd name="T14" fmla="*/ 192 w 310"/>
                              <a:gd name="T15" fmla="*/ 229 h 260"/>
                              <a:gd name="T16" fmla="*/ 222 w 310"/>
                              <a:gd name="T17" fmla="*/ 211 h 260"/>
                              <a:gd name="T18" fmla="*/ 233 w 310"/>
                              <a:gd name="T19" fmla="*/ 186 h 260"/>
                              <a:gd name="T20" fmla="*/ 242 w 310"/>
                              <a:gd name="T21" fmla="*/ 161 h 260"/>
                              <a:gd name="T22" fmla="*/ 252 w 310"/>
                              <a:gd name="T23" fmla="*/ 135 h 260"/>
                              <a:gd name="T24" fmla="*/ 268 w 310"/>
                              <a:gd name="T25" fmla="*/ 120 h 260"/>
                              <a:gd name="T26" fmla="*/ 75 w 310"/>
                              <a:gd name="T27" fmla="*/ 238 h 260"/>
                              <a:gd name="T28" fmla="*/ 96 w 310"/>
                              <a:gd name="T29" fmla="*/ 134 h 260"/>
                              <a:gd name="T30" fmla="*/ 173 w 310"/>
                              <a:gd name="T31" fmla="*/ 87 h 260"/>
                              <a:gd name="T32" fmla="*/ 135 w 310"/>
                              <a:gd name="T33" fmla="*/ 115 h 260"/>
                              <a:gd name="T34" fmla="*/ 113 w 310"/>
                              <a:gd name="T35" fmla="*/ 152 h 260"/>
                              <a:gd name="T36" fmla="*/ 93 w 310"/>
                              <a:gd name="T37" fmla="*/ 147 h 260"/>
                              <a:gd name="T38" fmla="*/ 116 w 310"/>
                              <a:gd name="T39" fmla="*/ 213 h 260"/>
                              <a:gd name="T40" fmla="*/ 119 w 310"/>
                              <a:gd name="T41" fmla="*/ 220 h 260"/>
                              <a:gd name="T42" fmla="*/ 102 w 310"/>
                              <a:gd name="T43" fmla="*/ 226 h 260"/>
                              <a:gd name="T44" fmla="*/ 98 w 310"/>
                              <a:gd name="T45" fmla="*/ 219 h 260"/>
                              <a:gd name="T46" fmla="*/ 145 w 310"/>
                              <a:gd name="T47" fmla="*/ 220 h 260"/>
                              <a:gd name="T48" fmla="*/ 128 w 310"/>
                              <a:gd name="T49" fmla="*/ 227 h 260"/>
                              <a:gd name="T50" fmla="*/ 122 w 310"/>
                              <a:gd name="T51" fmla="*/ 210 h 260"/>
                              <a:gd name="T52" fmla="*/ 139 w 310"/>
                              <a:gd name="T53" fmla="*/ 203 h 260"/>
                              <a:gd name="T54" fmla="*/ 144 w 310"/>
                              <a:gd name="T55" fmla="*/ 218 h 260"/>
                              <a:gd name="T56" fmla="*/ 172 w 310"/>
                              <a:gd name="T57" fmla="*/ 220 h 260"/>
                              <a:gd name="T58" fmla="*/ 154 w 310"/>
                              <a:gd name="T59" fmla="*/ 225 h 260"/>
                              <a:gd name="T60" fmla="*/ 145 w 310"/>
                              <a:gd name="T61" fmla="*/ 199 h 260"/>
                              <a:gd name="T62" fmla="*/ 169 w 310"/>
                              <a:gd name="T63" fmla="*/ 209 h 260"/>
                              <a:gd name="T64" fmla="*/ 194 w 310"/>
                              <a:gd name="T65" fmla="*/ 208 h 260"/>
                              <a:gd name="T66" fmla="*/ 190 w 310"/>
                              <a:gd name="T67" fmla="*/ 224 h 260"/>
                              <a:gd name="T68" fmla="*/ 175 w 310"/>
                              <a:gd name="T69" fmla="*/ 209 h 260"/>
                              <a:gd name="T70" fmla="*/ 183 w 310"/>
                              <a:gd name="T71" fmla="*/ 186 h 260"/>
                              <a:gd name="T72" fmla="*/ 221 w 310"/>
                              <a:gd name="T73" fmla="*/ 205 h 260"/>
                              <a:gd name="T74" fmla="*/ 220 w 310"/>
                              <a:gd name="T75" fmla="*/ 188 h 260"/>
                              <a:gd name="T76" fmla="*/ 249 w 310"/>
                              <a:gd name="T77" fmla="*/ 129 h 260"/>
                              <a:gd name="T78" fmla="*/ 179 w 310"/>
                              <a:gd name="T79" fmla="*/ 139 h 260"/>
                              <a:gd name="T80" fmla="*/ 247 w 310"/>
                              <a:gd name="T81" fmla="*/ 139 h 260"/>
                              <a:gd name="T82" fmla="*/ 187 w 310"/>
                              <a:gd name="T83" fmla="*/ 158 h 260"/>
                              <a:gd name="T84" fmla="*/ 230 w 310"/>
                              <a:gd name="T85" fmla="*/ 162 h 260"/>
                              <a:gd name="T86" fmla="*/ 232 w 310"/>
                              <a:gd name="T87" fmla="*/ 180 h 260"/>
                              <a:gd name="T88" fmla="*/ 174 w 310"/>
                              <a:gd name="T89" fmla="*/ 180 h 260"/>
                              <a:gd name="T90" fmla="*/ 125 w 310"/>
                              <a:gd name="T91" fmla="*/ 191 h 260"/>
                              <a:gd name="T92" fmla="*/ 93 w 310"/>
                              <a:gd name="T93" fmla="*/ 221 h 260"/>
                              <a:gd name="T94" fmla="*/ 75 w 310"/>
                              <a:gd name="T95" fmla="*/ 160 h 260"/>
                              <a:gd name="T96" fmla="*/ 100 w 310"/>
                              <a:gd name="T97" fmla="*/ 166 h 260"/>
                              <a:gd name="T98" fmla="*/ 125 w 310"/>
                              <a:gd name="T99" fmla="*/ 129 h 260"/>
                              <a:gd name="T100" fmla="*/ 248 w 310"/>
                              <a:gd name="T101" fmla="*/ 112 h 260"/>
                              <a:gd name="T102" fmla="*/ 273 w 310"/>
                              <a:gd name="T103" fmla="*/ 8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0" h="260">
                                <a:moveTo>
                                  <a:pt x="309" y="65"/>
                                </a:moveTo>
                                <a:cubicBezTo>
                                  <a:pt x="229" y="1"/>
                                  <a:pt x="229" y="1"/>
                                  <a:pt x="229" y="1"/>
                                </a:cubicBezTo>
                                <a:cubicBezTo>
                                  <a:pt x="228" y="0"/>
                                  <a:pt x="227" y="0"/>
                                  <a:pt x="226" y="0"/>
                                </a:cubicBezTo>
                                <a:cubicBezTo>
                                  <a:pt x="226" y="0"/>
                                  <a:pt x="225" y="0"/>
                                  <a:pt x="224" y="1"/>
                                </a:cubicBezTo>
                                <a:cubicBezTo>
                                  <a:pt x="184" y="51"/>
                                  <a:pt x="184" y="51"/>
                                  <a:pt x="184" y="51"/>
                                </a:cubicBezTo>
                                <a:cubicBezTo>
                                  <a:pt x="183" y="53"/>
                                  <a:pt x="183" y="54"/>
                                  <a:pt x="185" y="55"/>
                                </a:cubicBezTo>
                                <a:cubicBezTo>
                                  <a:pt x="194" y="64"/>
                                  <a:pt x="194" y="64"/>
                                  <a:pt x="194" y="64"/>
                                </a:cubicBezTo>
                                <a:cubicBezTo>
                                  <a:pt x="170" y="81"/>
                                  <a:pt x="170" y="81"/>
                                  <a:pt x="170" y="81"/>
                                </a:cubicBezTo>
                                <a:cubicBezTo>
                                  <a:pt x="135" y="85"/>
                                  <a:pt x="135" y="85"/>
                                  <a:pt x="135" y="85"/>
                                </a:cubicBezTo>
                                <a:cubicBezTo>
                                  <a:pt x="134" y="86"/>
                                  <a:pt x="134" y="86"/>
                                  <a:pt x="134" y="86"/>
                                </a:cubicBezTo>
                                <a:cubicBezTo>
                                  <a:pt x="96" y="112"/>
                                  <a:pt x="96" y="112"/>
                                  <a:pt x="96" y="112"/>
                                </a:cubicBezTo>
                                <a:cubicBezTo>
                                  <a:pt x="95" y="112"/>
                                  <a:pt x="94" y="113"/>
                                  <a:pt x="94" y="114"/>
                                </a:cubicBezTo>
                                <a:cubicBezTo>
                                  <a:pt x="90" y="130"/>
                                  <a:pt x="90" y="130"/>
                                  <a:pt x="90" y="130"/>
                                </a:cubicBezTo>
                                <a:cubicBezTo>
                                  <a:pt x="87" y="131"/>
                                  <a:pt x="87" y="131"/>
                                  <a:pt x="87" y="131"/>
                                </a:cubicBezTo>
                                <a:cubicBezTo>
                                  <a:pt x="87" y="132"/>
                                  <a:pt x="87" y="132"/>
                                  <a:pt x="86" y="132"/>
                                </a:cubicBezTo>
                                <a:cubicBezTo>
                                  <a:pt x="72" y="152"/>
                                  <a:pt x="72" y="152"/>
                                  <a:pt x="72" y="152"/>
                                </a:cubicBezTo>
                                <a:cubicBezTo>
                                  <a:pt x="69" y="141"/>
                                  <a:pt x="69" y="141"/>
                                  <a:pt x="69" y="141"/>
                                </a:cubicBezTo>
                                <a:cubicBezTo>
                                  <a:pt x="69" y="139"/>
                                  <a:pt x="67" y="138"/>
                                  <a:pt x="65" y="138"/>
                                </a:cubicBezTo>
                                <a:cubicBezTo>
                                  <a:pt x="3" y="154"/>
                                  <a:pt x="3" y="154"/>
                                  <a:pt x="3" y="154"/>
                                </a:cubicBezTo>
                                <a:cubicBezTo>
                                  <a:pt x="2" y="154"/>
                                  <a:pt x="1" y="154"/>
                                  <a:pt x="1" y="155"/>
                                </a:cubicBezTo>
                                <a:cubicBezTo>
                                  <a:pt x="0" y="156"/>
                                  <a:pt x="1" y="156"/>
                                  <a:pt x="1" y="158"/>
                                </a:cubicBezTo>
                                <a:cubicBezTo>
                                  <a:pt x="26" y="257"/>
                                  <a:pt x="26" y="257"/>
                                  <a:pt x="26" y="257"/>
                                </a:cubicBezTo>
                                <a:cubicBezTo>
                                  <a:pt x="26" y="259"/>
                                  <a:pt x="28" y="260"/>
                                  <a:pt x="29" y="259"/>
                                </a:cubicBezTo>
                                <a:cubicBezTo>
                                  <a:pt x="92" y="244"/>
                                  <a:pt x="92" y="244"/>
                                  <a:pt x="92" y="244"/>
                                </a:cubicBezTo>
                                <a:cubicBezTo>
                                  <a:pt x="93" y="243"/>
                                  <a:pt x="93" y="243"/>
                                  <a:pt x="93" y="243"/>
                                </a:cubicBezTo>
                                <a:cubicBezTo>
                                  <a:pt x="94" y="243"/>
                                  <a:pt x="94" y="241"/>
                                  <a:pt x="95" y="240"/>
                                </a:cubicBezTo>
                                <a:cubicBezTo>
                                  <a:pt x="91" y="229"/>
                                  <a:pt x="91" y="229"/>
                                  <a:pt x="91" y="229"/>
                                </a:cubicBezTo>
                                <a:cubicBezTo>
                                  <a:pt x="96" y="231"/>
                                  <a:pt x="96" y="231"/>
                                  <a:pt x="96" y="231"/>
                                </a:cubicBezTo>
                                <a:cubicBezTo>
                                  <a:pt x="100" y="237"/>
                                  <a:pt x="108" y="241"/>
                                  <a:pt x="115" y="237"/>
                                </a:cubicBezTo>
                                <a:cubicBezTo>
                                  <a:pt x="119" y="237"/>
                                  <a:pt x="121" y="234"/>
                                  <a:pt x="123" y="232"/>
                                </a:cubicBezTo>
                                <a:cubicBezTo>
                                  <a:pt x="125" y="235"/>
                                  <a:pt x="127" y="237"/>
                                  <a:pt x="130" y="238"/>
                                </a:cubicBezTo>
                                <a:cubicBezTo>
                                  <a:pt x="134" y="240"/>
                                  <a:pt x="138" y="240"/>
                                  <a:pt x="142" y="239"/>
                                </a:cubicBezTo>
                                <a:cubicBezTo>
                                  <a:pt x="143" y="239"/>
                                  <a:pt x="145" y="238"/>
                                  <a:pt x="146" y="237"/>
                                </a:cubicBezTo>
                                <a:cubicBezTo>
                                  <a:pt x="148" y="235"/>
                                  <a:pt x="149" y="233"/>
                                  <a:pt x="151" y="231"/>
                                </a:cubicBezTo>
                                <a:cubicBezTo>
                                  <a:pt x="152" y="233"/>
                                  <a:pt x="154" y="235"/>
                                  <a:pt x="156" y="236"/>
                                </a:cubicBezTo>
                                <a:cubicBezTo>
                                  <a:pt x="160" y="238"/>
                                  <a:pt x="164" y="238"/>
                                  <a:pt x="168" y="237"/>
                                </a:cubicBezTo>
                                <a:cubicBezTo>
                                  <a:pt x="170" y="236"/>
                                  <a:pt x="171" y="236"/>
                                  <a:pt x="172" y="235"/>
                                </a:cubicBezTo>
                                <a:cubicBezTo>
                                  <a:pt x="172" y="235"/>
                                  <a:pt x="172" y="235"/>
                                  <a:pt x="172" y="235"/>
                                </a:cubicBezTo>
                                <a:cubicBezTo>
                                  <a:pt x="175" y="233"/>
                                  <a:pt x="177" y="231"/>
                                  <a:pt x="177" y="227"/>
                                </a:cubicBezTo>
                                <a:cubicBezTo>
                                  <a:pt x="181" y="230"/>
                                  <a:pt x="187" y="231"/>
                                  <a:pt x="192" y="229"/>
                                </a:cubicBezTo>
                                <a:cubicBezTo>
                                  <a:pt x="193" y="230"/>
                                  <a:pt x="194" y="229"/>
                                  <a:pt x="196" y="228"/>
                                </a:cubicBezTo>
                                <a:cubicBezTo>
                                  <a:pt x="201" y="224"/>
                                  <a:pt x="203" y="219"/>
                                  <a:pt x="203" y="213"/>
                                </a:cubicBezTo>
                                <a:cubicBezTo>
                                  <a:pt x="222" y="211"/>
                                  <a:pt x="222" y="211"/>
                                  <a:pt x="222" y="211"/>
                                </a:cubicBezTo>
                                <a:cubicBezTo>
                                  <a:pt x="222" y="211"/>
                                  <a:pt x="222" y="211"/>
                                  <a:pt x="222" y="211"/>
                                </a:cubicBezTo>
                                <a:cubicBezTo>
                                  <a:pt x="222" y="211"/>
                                  <a:pt x="222" y="211"/>
                                  <a:pt x="222" y="211"/>
                                </a:cubicBezTo>
                                <a:cubicBezTo>
                                  <a:pt x="225" y="211"/>
                                  <a:pt x="227" y="210"/>
                                  <a:pt x="229" y="209"/>
                                </a:cubicBezTo>
                                <a:cubicBezTo>
                                  <a:pt x="233" y="206"/>
                                  <a:pt x="236" y="201"/>
                                  <a:pt x="236" y="196"/>
                                </a:cubicBezTo>
                                <a:cubicBezTo>
                                  <a:pt x="235" y="192"/>
                                  <a:pt x="234" y="189"/>
                                  <a:pt x="231" y="186"/>
                                </a:cubicBezTo>
                                <a:cubicBezTo>
                                  <a:pt x="233" y="186"/>
                                  <a:pt x="233" y="186"/>
                                  <a:pt x="233" y="186"/>
                                </a:cubicBezTo>
                                <a:cubicBezTo>
                                  <a:pt x="233" y="186"/>
                                  <a:pt x="233" y="186"/>
                                  <a:pt x="233" y="186"/>
                                </a:cubicBezTo>
                                <a:cubicBezTo>
                                  <a:pt x="233" y="186"/>
                                  <a:pt x="233" y="186"/>
                                  <a:pt x="233" y="186"/>
                                </a:cubicBezTo>
                                <a:cubicBezTo>
                                  <a:pt x="235" y="186"/>
                                  <a:pt x="238" y="185"/>
                                  <a:pt x="240" y="183"/>
                                </a:cubicBezTo>
                                <a:cubicBezTo>
                                  <a:pt x="245" y="180"/>
                                  <a:pt x="247" y="175"/>
                                  <a:pt x="246" y="170"/>
                                </a:cubicBezTo>
                                <a:cubicBezTo>
                                  <a:pt x="246" y="166"/>
                                  <a:pt x="245" y="163"/>
                                  <a:pt x="242" y="160"/>
                                </a:cubicBezTo>
                                <a:cubicBezTo>
                                  <a:pt x="242" y="161"/>
                                  <a:pt x="242" y="161"/>
                                  <a:pt x="242" y="161"/>
                                </a:cubicBezTo>
                                <a:cubicBezTo>
                                  <a:pt x="242" y="161"/>
                                  <a:pt x="242" y="161"/>
                                  <a:pt x="243" y="160"/>
                                </a:cubicBezTo>
                                <a:cubicBezTo>
                                  <a:pt x="243" y="160"/>
                                  <a:pt x="243" y="160"/>
                                  <a:pt x="243" y="160"/>
                                </a:cubicBezTo>
                                <a:cubicBezTo>
                                  <a:pt x="245" y="160"/>
                                  <a:pt x="248" y="159"/>
                                  <a:pt x="250" y="157"/>
                                </a:cubicBezTo>
                                <a:cubicBezTo>
                                  <a:pt x="254" y="154"/>
                                  <a:pt x="257" y="150"/>
                                  <a:pt x="256" y="144"/>
                                </a:cubicBezTo>
                                <a:cubicBezTo>
                                  <a:pt x="256" y="141"/>
                                  <a:pt x="254" y="137"/>
                                  <a:pt x="252" y="135"/>
                                </a:cubicBezTo>
                                <a:cubicBezTo>
                                  <a:pt x="254" y="135"/>
                                  <a:pt x="256" y="133"/>
                                  <a:pt x="257" y="132"/>
                                </a:cubicBezTo>
                                <a:cubicBezTo>
                                  <a:pt x="261" y="129"/>
                                  <a:pt x="264" y="125"/>
                                  <a:pt x="263" y="120"/>
                                </a:cubicBezTo>
                                <a:cubicBezTo>
                                  <a:pt x="263" y="120"/>
                                  <a:pt x="263" y="120"/>
                                  <a:pt x="264" y="119"/>
                                </a:cubicBezTo>
                                <a:cubicBezTo>
                                  <a:pt x="265" y="120"/>
                                  <a:pt x="265" y="120"/>
                                  <a:pt x="265" y="120"/>
                                </a:cubicBezTo>
                                <a:cubicBezTo>
                                  <a:pt x="266" y="121"/>
                                  <a:pt x="267" y="121"/>
                                  <a:pt x="268" y="120"/>
                                </a:cubicBezTo>
                                <a:cubicBezTo>
                                  <a:pt x="269" y="119"/>
                                  <a:pt x="269" y="119"/>
                                  <a:pt x="269" y="119"/>
                                </a:cubicBezTo>
                                <a:cubicBezTo>
                                  <a:pt x="309" y="69"/>
                                  <a:pt x="309" y="69"/>
                                  <a:pt x="309" y="69"/>
                                </a:cubicBezTo>
                                <a:cubicBezTo>
                                  <a:pt x="310" y="69"/>
                                  <a:pt x="310" y="68"/>
                                  <a:pt x="310" y="68"/>
                                </a:cubicBezTo>
                                <a:cubicBezTo>
                                  <a:pt x="310" y="67"/>
                                  <a:pt x="310" y="66"/>
                                  <a:pt x="309" y="65"/>
                                </a:cubicBezTo>
                                <a:close/>
                                <a:moveTo>
                                  <a:pt x="75" y="238"/>
                                </a:moveTo>
                                <a:cubicBezTo>
                                  <a:pt x="70" y="241"/>
                                  <a:pt x="64" y="240"/>
                                  <a:pt x="61" y="235"/>
                                </a:cubicBezTo>
                                <a:cubicBezTo>
                                  <a:pt x="57" y="230"/>
                                  <a:pt x="58" y="224"/>
                                  <a:pt x="63" y="221"/>
                                </a:cubicBezTo>
                                <a:cubicBezTo>
                                  <a:pt x="68" y="217"/>
                                  <a:pt x="74" y="218"/>
                                  <a:pt x="78" y="223"/>
                                </a:cubicBezTo>
                                <a:cubicBezTo>
                                  <a:pt x="81" y="228"/>
                                  <a:pt x="80" y="234"/>
                                  <a:pt x="75" y="238"/>
                                </a:cubicBezTo>
                                <a:close/>
                                <a:moveTo>
                                  <a:pt x="96" y="134"/>
                                </a:moveTo>
                                <a:cubicBezTo>
                                  <a:pt x="98" y="127"/>
                                  <a:pt x="98" y="127"/>
                                  <a:pt x="98" y="127"/>
                                </a:cubicBezTo>
                                <a:cubicBezTo>
                                  <a:pt x="100" y="117"/>
                                  <a:pt x="100" y="117"/>
                                  <a:pt x="100" y="117"/>
                                </a:cubicBezTo>
                                <a:cubicBezTo>
                                  <a:pt x="137" y="92"/>
                                  <a:pt x="137" y="92"/>
                                  <a:pt x="137" y="92"/>
                                </a:cubicBezTo>
                                <a:cubicBezTo>
                                  <a:pt x="171" y="87"/>
                                  <a:pt x="171" y="87"/>
                                  <a:pt x="171" y="87"/>
                                </a:cubicBezTo>
                                <a:cubicBezTo>
                                  <a:pt x="171" y="88"/>
                                  <a:pt x="172" y="87"/>
                                  <a:pt x="173" y="87"/>
                                </a:cubicBezTo>
                                <a:cubicBezTo>
                                  <a:pt x="199" y="68"/>
                                  <a:pt x="199" y="68"/>
                                  <a:pt x="199" y="68"/>
                                </a:cubicBezTo>
                                <a:cubicBezTo>
                                  <a:pt x="245" y="105"/>
                                  <a:pt x="245" y="105"/>
                                  <a:pt x="245" y="105"/>
                                </a:cubicBezTo>
                                <a:cubicBezTo>
                                  <a:pt x="178" y="111"/>
                                  <a:pt x="178" y="111"/>
                                  <a:pt x="178" y="111"/>
                                </a:cubicBezTo>
                                <a:cubicBezTo>
                                  <a:pt x="136" y="115"/>
                                  <a:pt x="136" y="115"/>
                                  <a:pt x="136" y="115"/>
                                </a:cubicBezTo>
                                <a:cubicBezTo>
                                  <a:pt x="136" y="114"/>
                                  <a:pt x="135" y="115"/>
                                  <a:pt x="135" y="115"/>
                                </a:cubicBezTo>
                                <a:cubicBezTo>
                                  <a:pt x="120" y="124"/>
                                  <a:pt x="120" y="124"/>
                                  <a:pt x="120" y="124"/>
                                </a:cubicBezTo>
                                <a:cubicBezTo>
                                  <a:pt x="120" y="124"/>
                                  <a:pt x="120" y="124"/>
                                  <a:pt x="120" y="124"/>
                                </a:cubicBezTo>
                                <a:cubicBezTo>
                                  <a:pt x="120" y="125"/>
                                  <a:pt x="120" y="125"/>
                                  <a:pt x="120" y="125"/>
                                </a:cubicBezTo>
                                <a:cubicBezTo>
                                  <a:pt x="119" y="126"/>
                                  <a:pt x="119" y="126"/>
                                  <a:pt x="119" y="126"/>
                                </a:cubicBezTo>
                                <a:cubicBezTo>
                                  <a:pt x="113" y="152"/>
                                  <a:pt x="113" y="152"/>
                                  <a:pt x="113" y="152"/>
                                </a:cubicBezTo>
                                <a:cubicBezTo>
                                  <a:pt x="113" y="152"/>
                                  <a:pt x="113" y="152"/>
                                  <a:pt x="113" y="152"/>
                                </a:cubicBezTo>
                                <a:cubicBezTo>
                                  <a:pt x="113" y="152"/>
                                  <a:pt x="113" y="152"/>
                                  <a:pt x="113" y="152"/>
                                </a:cubicBezTo>
                                <a:cubicBezTo>
                                  <a:pt x="112" y="158"/>
                                  <a:pt x="107" y="161"/>
                                  <a:pt x="101" y="160"/>
                                </a:cubicBezTo>
                                <a:cubicBezTo>
                                  <a:pt x="95" y="159"/>
                                  <a:pt x="91" y="153"/>
                                  <a:pt x="93" y="147"/>
                                </a:cubicBezTo>
                                <a:cubicBezTo>
                                  <a:pt x="93" y="147"/>
                                  <a:pt x="93" y="147"/>
                                  <a:pt x="93" y="147"/>
                                </a:cubicBezTo>
                                <a:cubicBezTo>
                                  <a:pt x="93" y="147"/>
                                  <a:pt x="93" y="147"/>
                                  <a:pt x="93" y="147"/>
                                </a:cubicBezTo>
                                <a:cubicBezTo>
                                  <a:pt x="96" y="134"/>
                                  <a:pt x="96" y="134"/>
                                  <a:pt x="96" y="134"/>
                                </a:cubicBezTo>
                                <a:cubicBezTo>
                                  <a:pt x="96" y="134"/>
                                  <a:pt x="96" y="134"/>
                                  <a:pt x="96" y="134"/>
                                </a:cubicBezTo>
                                <a:close/>
                                <a:moveTo>
                                  <a:pt x="116" y="213"/>
                                </a:moveTo>
                                <a:cubicBezTo>
                                  <a:pt x="116" y="213"/>
                                  <a:pt x="116" y="213"/>
                                  <a:pt x="116" y="213"/>
                                </a:cubicBezTo>
                                <a:cubicBezTo>
                                  <a:pt x="117" y="214"/>
                                  <a:pt x="117" y="214"/>
                                  <a:pt x="117" y="214"/>
                                </a:cubicBezTo>
                                <a:cubicBezTo>
                                  <a:pt x="118" y="217"/>
                                  <a:pt x="118" y="217"/>
                                  <a:pt x="118" y="217"/>
                                </a:cubicBezTo>
                                <a:cubicBezTo>
                                  <a:pt x="119" y="220"/>
                                  <a:pt x="119" y="220"/>
                                  <a:pt x="119" y="220"/>
                                </a:cubicBezTo>
                                <a:cubicBezTo>
                                  <a:pt x="119" y="220"/>
                                  <a:pt x="119" y="220"/>
                                  <a:pt x="119" y="220"/>
                                </a:cubicBezTo>
                                <a:cubicBezTo>
                                  <a:pt x="119" y="220"/>
                                  <a:pt x="119" y="220"/>
                                  <a:pt x="119" y="220"/>
                                </a:cubicBezTo>
                                <a:cubicBezTo>
                                  <a:pt x="119" y="221"/>
                                  <a:pt x="120" y="222"/>
                                  <a:pt x="119" y="223"/>
                                </a:cubicBezTo>
                                <a:cubicBezTo>
                                  <a:pt x="119" y="227"/>
                                  <a:pt x="117" y="230"/>
                                  <a:pt x="113" y="232"/>
                                </a:cubicBezTo>
                                <a:cubicBezTo>
                                  <a:pt x="110" y="233"/>
                                  <a:pt x="107" y="232"/>
                                  <a:pt x="104" y="230"/>
                                </a:cubicBezTo>
                                <a:cubicBezTo>
                                  <a:pt x="103" y="229"/>
                                  <a:pt x="102" y="228"/>
                                  <a:pt x="102" y="226"/>
                                </a:cubicBezTo>
                                <a:cubicBezTo>
                                  <a:pt x="102" y="226"/>
                                  <a:pt x="102" y="226"/>
                                  <a:pt x="102" y="226"/>
                                </a:cubicBezTo>
                                <a:cubicBezTo>
                                  <a:pt x="101" y="225"/>
                                  <a:pt x="101" y="225"/>
                                  <a:pt x="101" y="225"/>
                                </a:cubicBezTo>
                                <a:cubicBezTo>
                                  <a:pt x="101" y="225"/>
                                  <a:pt x="101" y="225"/>
                                  <a:pt x="101" y="225"/>
                                </a:cubicBezTo>
                                <a:cubicBezTo>
                                  <a:pt x="99" y="219"/>
                                  <a:pt x="99" y="219"/>
                                  <a:pt x="99" y="219"/>
                                </a:cubicBezTo>
                                <a:cubicBezTo>
                                  <a:pt x="99" y="219"/>
                                  <a:pt x="99" y="219"/>
                                  <a:pt x="99" y="219"/>
                                </a:cubicBezTo>
                                <a:cubicBezTo>
                                  <a:pt x="99" y="219"/>
                                  <a:pt x="99" y="219"/>
                                  <a:pt x="98" y="219"/>
                                </a:cubicBezTo>
                                <a:cubicBezTo>
                                  <a:pt x="97" y="214"/>
                                  <a:pt x="100" y="209"/>
                                  <a:pt x="104" y="207"/>
                                </a:cubicBezTo>
                                <a:cubicBezTo>
                                  <a:pt x="107" y="206"/>
                                  <a:pt x="109" y="206"/>
                                  <a:pt x="111" y="208"/>
                                </a:cubicBezTo>
                                <a:cubicBezTo>
                                  <a:pt x="114" y="209"/>
                                  <a:pt x="115" y="211"/>
                                  <a:pt x="116" y="213"/>
                                </a:cubicBezTo>
                                <a:close/>
                                <a:moveTo>
                                  <a:pt x="144" y="218"/>
                                </a:moveTo>
                                <a:cubicBezTo>
                                  <a:pt x="145" y="220"/>
                                  <a:pt x="145" y="220"/>
                                  <a:pt x="145" y="220"/>
                                </a:cubicBezTo>
                                <a:cubicBezTo>
                                  <a:pt x="145" y="221"/>
                                  <a:pt x="145" y="221"/>
                                  <a:pt x="145" y="221"/>
                                </a:cubicBezTo>
                                <a:cubicBezTo>
                                  <a:pt x="145" y="221"/>
                                  <a:pt x="145" y="221"/>
                                  <a:pt x="145" y="221"/>
                                </a:cubicBezTo>
                                <a:cubicBezTo>
                                  <a:pt x="147" y="226"/>
                                  <a:pt x="145" y="231"/>
                                  <a:pt x="139" y="233"/>
                                </a:cubicBezTo>
                                <a:cubicBezTo>
                                  <a:pt x="137" y="233"/>
                                  <a:pt x="135" y="233"/>
                                  <a:pt x="133" y="233"/>
                                </a:cubicBezTo>
                                <a:cubicBezTo>
                                  <a:pt x="131" y="231"/>
                                  <a:pt x="129" y="230"/>
                                  <a:pt x="128" y="227"/>
                                </a:cubicBezTo>
                                <a:cubicBezTo>
                                  <a:pt x="128" y="227"/>
                                  <a:pt x="128" y="227"/>
                                  <a:pt x="128" y="227"/>
                                </a:cubicBezTo>
                                <a:cubicBezTo>
                                  <a:pt x="128" y="227"/>
                                  <a:pt x="128" y="227"/>
                                  <a:pt x="128" y="227"/>
                                </a:cubicBezTo>
                                <a:cubicBezTo>
                                  <a:pt x="126" y="220"/>
                                  <a:pt x="126" y="220"/>
                                  <a:pt x="126" y="220"/>
                                </a:cubicBezTo>
                                <a:cubicBezTo>
                                  <a:pt x="124" y="214"/>
                                  <a:pt x="124" y="214"/>
                                  <a:pt x="124" y="214"/>
                                </a:cubicBezTo>
                                <a:cubicBezTo>
                                  <a:pt x="122" y="210"/>
                                  <a:pt x="122" y="210"/>
                                  <a:pt x="122" y="210"/>
                                </a:cubicBezTo>
                                <a:cubicBezTo>
                                  <a:pt x="122" y="209"/>
                                  <a:pt x="122" y="209"/>
                                  <a:pt x="122" y="209"/>
                                </a:cubicBezTo>
                                <a:cubicBezTo>
                                  <a:pt x="122" y="209"/>
                                  <a:pt x="122" y="209"/>
                                  <a:pt x="122" y="209"/>
                                </a:cubicBezTo>
                                <a:cubicBezTo>
                                  <a:pt x="120" y="204"/>
                                  <a:pt x="123" y="199"/>
                                  <a:pt x="128" y="197"/>
                                </a:cubicBezTo>
                                <a:cubicBezTo>
                                  <a:pt x="130" y="196"/>
                                  <a:pt x="132" y="197"/>
                                  <a:pt x="135" y="198"/>
                                </a:cubicBezTo>
                                <a:cubicBezTo>
                                  <a:pt x="136" y="199"/>
                                  <a:pt x="138" y="200"/>
                                  <a:pt x="139" y="203"/>
                                </a:cubicBezTo>
                                <a:cubicBezTo>
                                  <a:pt x="140" y="203"/>
                                  <a:pt x="140" y="203"/>
                                  <a:pt x="140" y="203"/>
                                </a:cubicBezTo>
                                <a:cubicBezTo>
                                  <a:pt x="140" y="203"/>
                                  <a:pt x="140" y="203"/>
                                  <a:pt x="140" y="203"/>
                                </a:cubicBezTo>
                                <a:cubicBezTo>
                                  <a:pt x="143" y="212"/>
                                  <a:pt x="143" y="212"/>
                                  <a:pt x="143" y="212"/>
                                </a:cubicBezTo>
                                <a:cubicBezTo>
                                  <a:pt x="144" y="218"/>
                                  <a:pt x="144" y="218"/>
                                  <a:pt x="144" y="218"/>
                                </a:cubicBezTo>
                                <a:cubicBezTo>
                                  <a:pt x="144" y="218"/>
                                  <a:pt x="144" y="218"/>
                                  <a:pt x="144" y="218"/>
                                </a:cubicBezTo>
                                <a:close/>
                                <a:moveTo>
                                  <a:pt x="169" y="209"/>
                                </a:moveTo>
                                <a:cubicBezTo>
                                  <a:pt x="171" y="216"/>
                                  <a:pt x="171" y="216"/>
                                  <a:pt x="171" y="216"/>
                                </a:cubicBezTo>
                                <a:cubicBezTo>
                                  <a:pt x="171" y="219"/>
                                  <a:pt x="171" y="219"/>
                                  <a:pt x="171" y="219"/>
                                </a:cubicBezTo>
                                <a:cubicBezTo>
                                  <a:pt x="171" y="219"/>
                                  <a:pt x="171" y="219"/>
                                  <a:pt x="171" y="219"/>
                                </a:cubicBezTo>
                                <a:cubicBezTo>
                                  <a:pt x="172" y="220"/>
                                  <a:pt x="172" y="220"/>
                                  <a:pt x="172" y="220"/>
                                </a:cubicBezTo>
                                <a:cubicBezTo>
                                  <a:pt x="173" y="224"/>
                                  <a:pt x="171" y="229"/>
                                  <a:pt x="166" y="231"/>
                                </a:cubicBezTo>
                                <a:cubicBezTo>
                                  <a:pt x="164" y="232"/>
                                  <a:pt x="161" y="232"/>
                                  <a:pt x="159" y="231"/>
                                </a:cubicBezTo>
                                <a:cubicBezTo>
                                  <a:pt x="157" y="229"/>
                                  <a:pt x="155" y="228"/>
                                  <a:pt x="154" y="225"/>
                                </a:cubicBezTo>
                                <a:cubicBezTo>
                                  <a:pt x="154" y="225"/>
                                  <a:pt x="154" y="225"/>
                                  <a:pt x="154" y="225"/>
                                </a:cubicBezTo>
                                <a:cubicBezTo>
                                  <a:pt x="154" y="225"/>
                                  <a:pt x="154" y="225"/>
                                  <a:pt x="154" y="225"/>
                                </a:cubicBezTo>
                                <a:cubicBezTo>
                                  <a:pt x="151" y="217"/>
                                  <a:pt x="151" y="217"/>
                                  <a:pt x="151" y="217"/>
                                </a:cubicBezTo>
                                <a:cubicBezTo>
                                  <a:pt x="149" y="211"/>
                                  <a:pt x="149" y="211"/>
                                  <a:pt x="149" y="211"/>
                                </a:cubicBezTo>
                                <a:cubicBezTo>
                                  <a:pt x="145" y="199"/>
                                  <a:pt x="145" y="199"/>
                                  <a:pt x="145" y="199"/>
                                </a:cubicBezTo>
                                <a:cubicBezTo>
                                  <a:pt x="145" y="199"/>
                                  <a:pt x="145" y="199"/>
                                  <a:pt x="145" y="199"/>
                                </a:cubicBezTo>
                                <a:cubicBezTo>
                                  <a:pt x="145" y="199"/>
                                  <a:pt x="145" y="199"/>
                                  <a:pt x="145" y="199"/>
                                </a:cubicBezTo>
                                <a:cubicBezTo>
                                  <a:pt x="143" y="194"/>
                                  <a:pt x="147" y="189"/>
                                  <a:pt x="151" y="187"/>
                                </a:cubicBezTo>
                                <a:cubicBezTo>
                                  <a:pt x="156" y="185"/>
                                  <a:pt x="161" y="188"/>
                                  <a:pt x="163" y="193"/>
                                </a:cubicBezTo>
                                <a:cubicBezTo>
                                  <a:pt x="163" y="193"/>
                                  <a:pt x="163" y="193"/>
                                  <a:pt x="163" y="193"/>
                                </a:cubicBezTo>
                                <a:cubicBezTo>
                                  <a:pt x="163" y="193"/>
                                  <a:pt x="163" y="193"/>
                                  <a:pt x="163" y="193"/>
                                </a:cubicBezTo>
                                <a:cubicBezTo>
                                  <a:pt x="169" y="209"/>
                                  <a:pt x="169" y="209"/>
                                  <a:pt x="169" y="209"/>
                                </a:cubicBezTo>
                                <a:cubicBezTo>
                                  <a:pt x="169" y="209"/>
                                  <a:pt x="169" y="209"/>
                                  <a:pt x="169" y="209"/>
                                </a:cubicBezTo>
                                <a:close/>
                                <a:moveTo>
                                  <a:pt x="188" y="191"/>
                                </a:moveTo>
                                <a:cubicBezTo>
                                  <a:pt x="188" y="192"/>
                                  <a:pt x="188" y="192"/>
                                  <a:pt x="188" y="192"/>
                                </a:cubicBezTo>
                                <a:cubicBezTo>
                                  <a:pt x="188" y="192"/>
                                  <a:pt x="188" y="192"/>
                                  <a:pt x="188" y="192"/>
                                </a:cubicBezTo>
                                <a:cubicBezTo>
                                  <a:pt x="194" y="208"/>
                                  <a:pt x="194" y="208"/>
                                  <a:pt x="194" y="208"/>
                                </a:cubicBezTo>
                                <a:cubicBezTo>
                                  <a:pt x="196" y="212"/>
                                  <a:pt x="196" y="212"/>
                                  <a:pt x="196" y="212"/>
                                </a:cubicBezTo>
                                <a:cubicBezTo>
                                  <a:pt x="196" y="212"/>
                                  <a:pt x="196" y="212"/>
                                  <a:pt x="196" y="212"/>
                                </a:cubicBezTo>
                                <a:cubicBezTo>
                                  <a:pt x="196" y="212"/>
                                  <a:pt x="196" y="212"/>
                                  <a:pt x="196" y="212"/>
                                </a:cubicBezTo>
                                <a:cubicBezTo>
                                  <a:pt x="195" y="213"/>
                                  <a:pt x="196" y="213"/>
                                  <a:pt x="196" y="213"/>
                                </a:cubicBezTo>
                                <a:cubicBezTo>
                                  <a:pt x="196" y="218"/>
                                  <a:pt x="194" y="222"/>
                                  <a:pt x="190" y="224"/>
                                </a:cubicBezTo>
                                <a:cubicBezTo>
                                  <a:pt x="185" y="225"/>
                                  <a:pt x="180" y="223"/>
                                  <a:pt x="178" y="218"/>
                                </a:cubicBezTo>
                                <a:cubicBezTo>
                                  <a:pt x="178" y="218"/>
                                  <a:pt x="178" y="218"/>
                                  <a:pt x="178" y="218"/>
                                </a:cubicBezTo>
                                <a:cubicBezTo>
                                  <a:pt x="178" y="217"/>
                                  <a:pt x="178" y="217"/>
                                  <a:pt x="178" y="217"/>
                                </a:cubicBezTo>
                                <a:cubicBezTo>
                                  <a:pt x="177" y="215"/>
                                  <a:pt x="177" y="215"/>
                                  <a:pt x="177" y="215"/>
                                </a:cubicBezTo>
                                <a:cubicBezTo>
                                  <a:pt x="175" y="209"/>
                                  <a:pt x="175" y="209"/>
                                  <a:pt x="175" y="209"/>
                                </a:cubicBezTo>
                                <a:cubicBezTo>
                                  <a:pt x="171" y="198"/>
                                  <a:pt x="171" y="198"/>
                                  <a:pt x="171" y="198"/>
                                </a:cubicBezTo>
                                <a:cubicBezTo>
                                  <a:pt x="171" y="198"/>
                                  <a:pt x="171" y="198"/>
                                  <a:pt x="171" y="198"/>
                                </a:cubicBezTo>
                                <a:cubicBezTo>
                                  <a:pt x="171" y="198"/>
                                  <a:pt x="171" y="198"/>
                                  <a:pt x="171" y="198"/>
                                </a:cubicBezTo>
                                <a:cubicBezTo>
                                  <a:pt x="169" y="193"/>
                                  <a:pt x="172" y="187"/>
                                  <a:pt x="177" y="186"/>
                                </a:cubicBezTo>
                                <a:cubicBezTo>
                                  <a:pt x="179" y="185"/>
                                  <a:pt x="182" y="185"/>
                                  <a:pt x="183" y="186"/>
                                </a:cubicBezTo>
                                <a:cubicBezTo>
                                  <a:pt x="186" y="187"/>
                                  <a:pt x="187" y="189"/>
                                  <a:pt x="188" y="191"/>
                                </a:cubicBezTo>
                                <a:close/>
                                <a:moveTo>
                                  <a:pt x="230" y="196"/>
                                </a:moveTo>
                                <a:cubicBezTo>
                                  <a:pt x="230" y="201"/>
                                  <a:pt x="226" y="205"/>
                                  <a:pt x="222" y="206"/>
                                </a:cubicBezTo>
                                <a:cubicBezTo>
                                  <a:pt x="222" y="206"/>
                                  <a:pt x="222" y="206"/>
                                  <a:pt x="222" y="206"/>
                                </a:cubicBezTo>
                                <a:cubicBezTo>
                                  <a:pt x="221" y="205"/>
                                  <a:pt x="221" y="205"/>
                                  <a:pt x="221" y="205"/>
                                </a:cubicBezTo>
                                <a:cubicBezTo>
                                  <a:pt x="200" y="207"/>
                                  <a:pt x="200" y="207"/>
                                  <a:pt x="200" y="207"/>
                                </a:cubicBezTo>
                                <a:cubicBezTo>
                                  <a:pt x="195" y="190"/>
                                  <a:pt x="195" y="190"/>
                                  <a:pt x="195" y="190"/>
                                </a:cubicBezTo>
                                <a:cubicBezTo>
                                  <a:pt x="220" y="188"/>
                                  <a:pt x="220" y="188"/>
                                  <a:pt x="220" y="188"/>
                                </a:cubicBezTo>
                                <a:cubicBezTo>
                                  <a:pt x="220" y="188"/>
                                  <a:pt x="220" y="188"/>
                                  <a:pt x="220" y="188"/>
                                </a:cubicBezTo>
                                <a:cubicBezTo>
                                  <a:pt x="220" y="188"/>
                                  <a:pt x="220" y="188"/>
                                  <a:pt x="220" y="188"/>
                                </a:cubicBezTo>
                                <a:cubicBezTo>
                                  <a:pt x="225" y="188"/>
                                  <a:pt x="229" y="191"/>
                                  <a:pt x="230" y="196"/>
                                </a:cubicBezTo>
                                <a:close/>
                                <a:moveTo>
                                  <a:pt x="257" y="120"/>
                                </a:moveTo>
                                <a:cubicBezTo>
                                  <a:pt x="257" y="123"/>
                                  <a:pt x="256" y="126"/>
                                  <a:pt x="253" y="127"/>
                                </a:cubicBezTo>
                                <a:cubicBezTo>
                                  <a:pt x="252" y="128"/>
                                  <a:pt x="251" y="129"/>
                                  <a:pt x="250" y="129"/>
                                </a:cubicBezTo>
                                <a:cubicBezTo>
                                  <a:pt x="249" y="129"/>
                                  <a:pt x="249" y="129"/>
                                  <a:pt x="249" y="129"/>
                                </a:cubicBezTo>
                                <a:cubicBezTo>
                                  <a:pt x="249" y="129"/>
                                  <a:pt x="249" y="129"/>
                                  <a:pt x="249" y="129"/>
                                </a:cubicBezTo>
                                <a:cubicBezTo>
                                  <a:pt x="181" y="134"/>
                                  <a:pt x="181" y="134"/>
                                  <a:pt x="181" y="134"/>
                                </a:cubicBezTo>
                                <a:cubicBezTo>
                                  <a:pt x="181" y="134"/>
                                  <a:pt x="180" y="135"/>
                                  <a:pt x="179" y="135"/>
                                </a:cubicBezTo>
                                <a:cubicBezTo>
                                  <a:pt x="179" y="136"/>
                                  <a:pt x="178" y="137"/>
                                  <a:pt x="178" y="138"/>
                                </a:cubicBezTo>
                                <a:cubicBezTo>
                                  <a:pt x="179" y="139"/>
                                  <a:pt x="179" y="139"/>
                                  <a:pt x="179" y="139"/>
                                </a:cubicBezTo>
                                <a:cubicBezTo>
                                  <a:pt x="179" y="140"/>
                                  <a:pt x="180" y="141"/>
                                  <a:pt x="182" y="141"/>
                                </a:cubicBezTo>
                                <a:cubicBezTo>
                                  <a:pt x="240" y="137"/>
                                  <a:pt x="240" y="137"/>
                                  <a:pt x="240" y="137"/>
                                </a:cubicBezTo>
                                <a:cubicBezTo>
                                  <a:pt x="241" y="136"/>
                                  <a:pt x="241" y="136"/>
                                  <a:pt x="241" y="136"/>
                                </a:cubicBezTo>
                                <a:cubicBezTo>
                                  <a:pt x="241" y="137"/>
                                  <a:pt x="241" y="137"/>
                                  <a:pt x="241" y="137"/>
                                </a:cubicBezTo>
                                <a:cubicBezTo>
                                  <a:pt x="243" y="136"/>
                                  <a:pt x="245" y="138"/>
                                  <a:pt x="247" y="139"/>
                                </a:cubicBezTo>
                                <a:cubicBezTo>
                                  <a:pt x="249" y="140"/>
                                  <a:pt x="250" y="142"/>
                                  <a:pt x="250" y="145"/>
                                </a:cubicBezTo>
                                <a:cubicBezTo>
                                  <a:pt x="251" y="149"/>
                                  <a:pt x="247" y="154"/>
                                  <a:pt x="243" y="154"/>
                                </a:cubicBezTo>
                                <a:cubicBezTo>
                                  <a:pt x="243" y="154"/>
                                  <a:pt x="243" y="154"/>
                                  <a:pt x="242" y="154"/>
                                </a:cubicBezTo>
                                <a:cubicBezTo>
                                  <a:pt x="241" y="154"/>
                                  <a:pt x="241" y="154"/>
                                  <a:pt x="241" y="154"/>
                                </a:cubicBezTo>
                                <a:cubicBezTo>
                                  <a:pt x="187" y="158"/>
                                  <a:pt x="187" y="158"/>
                                  <a:pt x="187" y="158"/>
                                </a:cubicBezTo>
                                <a:cubicBezTo>
                                  <a:pt x="186" y="158"/>
                                  <a:pt x="185" y="159"/>
                                  <a:pt x="185" y="159"/>
                                </a:cubicBezTo>
                                <a:cubicBezTo>
                                  <a:pt x="184" y="160"/>
                                  <a:pt x="184" y="161"/>
                                  <a:pt x="184" y="162"/>
                                </a:cubicBezTo>
                                <a:cubicBezTo>
                                  <a:pt x="184" y="163"/>
                                  <a:pt x="184" y="163"/>
                                  <a:pt x="184" y="163"/>
                                </a:cubicBezTo>
                                <a:cubicBezTo>
                                  <a:pt x="185" y="165"/>
                                  <a:pt x="186" y="166"/>
                                  <a:pt x="187" y="166"/>
                                </a:cubicBezTo>
                                <a:cubicBezTo>
                                  <a:pt x="230" y="162"/>
                                  <a:pt x="230" y="162"/>
                                  <a:pt x="230" y="162"/>
                                </a:cubicBezTo>
                                <a:cubicBezTo>
                                  <a:pt x="231" y="162"/>
                                  <a:pt x="231" y="162"/>
                                  <a:pt x="231" y="162"/>
                                </a:cubicBezTo>
                                <a:cubicBezTo>
                                  <a:pt x="232" y="163"/>
                                  <a:pt x="232" y="163"/>
                                  <a:pt x="232" y="163"/>
                                </a:cubicBezTo>
                                <a:cubicBezTo>
                                  <a:pt x="236" y="162"/>
                                  <a:pt x="240" y="165"/>
                                  <a:pt x="241" y="170"/>
                                </a:cubicBezTo>
                                <a:cubicBezTo>
                                  <a:pt x="241" y="175"/>
                                  <a:pt x="238" y="179"/>
                                  <a:pt x="233" y="180"/>
                                </a:cubicBezTo>
                                <a:cubicBezTo>
                                  <a:pt x="232" y="180"/>
                                  <a:pt x="232" y="180"/>
                                  <a:pt x="232" y="180"/>
                                </a:cubicBezTo>
                                <a:cubicBezTo>
                                  <a:pt x="232" y="179"/>
                                  <a:pt x="232" y="179"/>
                                  <a:pt x="232" y="179"/>
                                </a:cubicBezTo>
                                <a:cubicBezTo>
                                  <a:pt x="192" y="183"/>
                                  <a:pt x="192" y="183"/>
                                  <a:pt x="192" y="183"/>
                                </a:cubicBezTo>
                                <a:cubicBezTo>
                                  <a:pt x="192" y="183"/>
                                  <a:pt x="191" y="183"/>
                                  <a:pt x="190" y="184"/>
                                </a:cubicBezTo>
                                <a:cubicBezTo>
                                  <a:pt x="190" y="182"/>
                                  <a:pt x="188" y="181"/>
                                  <a:pt x="186" y="180"/>
                                </a:cubicBezTo>
                                <a:cubicBezTo>
                                  <a:pt x="183" y="179"/>
                                  <a:pt x="179" y="178"/>
                                  <a:pt x="174" y="180"/>
                                </a:cubicBezTo>
                                <a:cubicBezTo>
                                  <a:pt x="171" y="181"/>
                                  <a:pt x="168" y="183"/>
                                  <a:pt x="166" y="187"/>
                                </a:cubicBezTo>
                                <a:cubicBezTo>
                                  <a:pt x="162" y="182"/>
                                  <a:pt x="155" y="179"/>
                                  <a:pt x="149" y="181"/>
                                </a:cubicBezTo>
                                <a:cubicBezTo>
                                  <a:pt x="144" y="183"/>
                                  <a:pt x="140" y="188"/>
                                  <a:pt x="139" y="193"/>
                                </a:cubicBezTo>
                                <a:cubicBezTo>
                                  <a:pt x="139" y="192"/>
                                  <a:pt x="138" y="192"/>
                                  <a:pt x="138" y="192"/>
                                </a:cubicBezTo>
                                <a:cubicBezTo>
                                  <a:pt x="133" y="190"/>
                                  <a:pt x="130" y="190"/>
                                  <a:pt x="125" y="191"/>
                                </a:cubicBezTo>
                                <a:cubicBezTo>
                                  <a:pt x="120" y="193"/>
                                  <a:pt x="117" y="197"/>
                                  <a:pt x="116" y="203"/>
                                </a:cubicBezTo>
                                <a:cubicBezTo>
                                  <a:pt x="115" y="202"/>
                                  <a:pt x="115" y="202"/>
                                  <a:pt x="114" y="202"/>
                                </a:cubicBezTo>
                                <a:cubicBezTo>
                                  <a:pt x="111" y="200"/>
                                  <a:pt x="107" y="200"/>
                                  <a:pt x="102" y="202"/>
                                </a:cubicBezTo>
                                <a:cubicBezTo>
                                  <a:pt x="101" y="201"/>
                                  <a:pt x="100" y="202"/>
                                  <a:pt x="99" y="203"/>
                                </a:cubicBezTo>
                                <a:cubicBezTo>
                                  <a:pt x="93" y="207"/>
                                  <a:pt x="91" y="215"/>
                                  <a:pt x="93" y="221"/>
                                </a:cubicBezTo>
                                <a:cubicBezTo>
                                  <a:pt x="93" y="221"/>
                                  <a:pt x="93" y="221"/>
                                  <a:pt x="93" y="221"/>
                                </a:cubicBezTo>
                                <a:cubicBezTo>
                                  <a:pt x="93" y="221"/>
                                  <a:pt x="93" y="221"/>
                                  <a:pt x="93" y="221"/>
                                </a:cubicBezTo>
                                <a:cubicBezTo>
                                  <a:pt x="94" y="223"/>
                                  <a:pt x="94" y="223"/>
                                  <a:pt x="94" y="223"/>
                                </a:cubicBezTo>
                                <a:cubicBezTo>
                                  <a:pt x="90" y="222"/>
                                  <a:pt x="90" y="222"/>
                                  <a:pt x="90" y="222"/>
                                </a:cubicBezTo>
                                <a:cubicBezTo>
                                  <a:pt x="75" y="160"/>
                                  <a:pt x="75" y="160"/>
                                  <a:pt x="75" y="160"/>
                                </a:cubicBezTo>
                                <a:cubicBezTo>
                                  <a:pt x="89" y="140"/>
                                  <a:pt x="89" y="140"/>
                                  <a:pt x="89" y="140"/>
                                </a:cubicBezTo>
                                <a:cubicBezTo>
                                  <a:pt x="87" y="146"/>
                                  <a:pt x="87" y="146"/>
                                  <a:pt x="87" y="146"/>
                                </a:cubicBezTo>
                                <a:cubicBezTo>
                                  <a:pt x="86" y="146"/>
                                  <a:pt x="86" y="146"/>
                                  <a:pt x="86" y="146"/>
                                </a:cubicBezTo>
                                <a:cubicBezTo>
                                  <a:pt x="86" y="146"/>
                                  <a:pt x="86" y="146"/>
                                  <a:pt x="86" y="146"/>
                                </a:cubicBezTo>
                                <a:cubicBezTo>
                                  <a:pt x="85" y="155"/>
                                  <a:pt x="90" y="164"/>
                                  <a:pt x="100" y="166"/>
                                </a:cubicBezTo>
                                <a:cubicBezTo>
                                  <a:pt x="104" y="167"/>
                                  <a:pt x="109" y="166"/>
                                  <a:pt x="113" y="164"/>
                                </a:cubicBezTo>
                                <a:cubicBezTo>
                                  <a:pt x="116" y="161"/>
                                  <a:pt x="118" y="158"/>
                                  <a:pt x="119" y="154"/>
                                </a:cubicBezTo>
                                <a:cubicBezTo>
                                  <a:pt x="119" y="154"/>
                                  <a:pt x="119" y="154"/>
                                  <a:pt x="119" y="154"/>
                                </a:cubicBezTo>
                                <a:cubicBezTo>
                                  <a:pt x="119" y="154"/>
                                  <a:pt x="119" y="154"/>
                                  <a:pt x="119" y="154"/>
                                </a:cubicBezTo>
                                <a:cubicBezTo>
                                  <a:pt x="125" y="129"/>
                                  <a:pt x="125" y="129"/>
                                  <a:pt x="125" y="129"/>
                                </a:cubicBezTo>
                                <a:cubicBezTo>
                                  <a:pt x="138" y="121"/>
                                  <a:pt x="138" y="121"/>
                                  <a:pt x="138" y="121"/>
                                </a:cubicBezTo>
                                <a:cubicBezTo>
                                  <a:pt x="179" y="117"/>
                                  <a:pt x="179" y="117"/>
                                  <a:pt x="179" y="117"/>
                                </a:cubicBezTo>
                                <a:cubicBezTo>
                                  <a:pt x="247" y="112"/>
                                  <a:pt x="247" y="112"/>
                                  <a:pt x="247" y="112"/>
                                </a:cubicBezTo>
                                <a:cubicBezTo>
                                  <a:pt x="247" y="112"/>
                                  <a:pt x="247" y="112"/>
                                  <a:pt x="248" y="111"/>
                                </a:cubicBezTo>
                                <a:cubicBezTo>
                                  <a:pt x="248" y="112"/>
                                  <a:pt x="248" y="112"/>
                                  <a:pt x="248" y="112"/>
                                </a:cubicBezTo>
                                <a:cubicBezTo>
                                  <a:pt x="253" y="112"/>
                                  <a:pt x="257" y="115"/>
                                  <a:pt x="257" y="120"/>
                                </a:cubicBezTo>
                                <a:close/>
                                <a:moveTo>
                                  <a:pt x="271" y="101"/>
                                </a:moveTo>
                                <a:cubicBezTo>
                                  <a:pt x="266" y="104"/>
                                  <a:pt x="260" y="103"/>
                                  <a:pt x="257" y="98"/>
                                </a:cubicBezTo>
                                <a:cubicBezTo>
                                  <a:pt x="253" y="93"/>
                                  <a:pt x="254" y="87"/>
                                  <a:pt x="259" y="84"/>
                                </a:cubicBezTo>
                                <a:cubicBezTo>
                                  <a:pt x="263" y="80"/>
                                  <a:pt x="270" y="82"/>
                                  <a:pt x="273" y="87"/>
                                </a:cubicBezTo>
                                <a:cubicBezTo>
                                  <a:pt x="276" y="91"/>
                                  <a:pt x="275" y="98"/>
                                  <a:pt x="271" y="10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Freeform 63"/>
                        <wps:cNvSpPr>
                          <a:spLocks noEditPoints="1"/>
                        </wps:cNvSpPr>
                        <wps:spPr bwMode="auto">
                          <a:xfrm>
                            <a:off x="15919450" y="247650"/>
                            <a:ext cx="1054100" cy="889000"/>
                          </a:xfrm>
                          <a:custGeom>
                            <a:avLst/>
                            <a:gdLst>
                              <a:gd name="T0" fmla="*/ 178 w 281"/>
                              <a:gd name="T1" fmla="*/ 10 h 237"/>
                              <a:gd name="T2" fmla="*/ 121 w 281"/>
                              <a:gd name="T3" fmla="*/ 11 h 237"/>
                              <a:gd name="T4" fmla="*/ 60 w 281"/>
                              <a:gd name="T5" fmla="*/ 54 h 237"/>
                              <a:gd name="T6" fmla="*/ 43 w 281"/>
                              <a:gd name="T7" fmla="*/ 40 h 237"/>
                              <a:gd name="T8" fmla="*/ 50 w 281"/>
                              <a:gd name="T9" fmla="*/ 61 h 237"/>
                              <a:gd name="T10" fmla="*/ 34 w 281"/>
                              <a:gd name="T11" fmla="*/ 58 h 237"/>
                              <a:gd name="T12" fmla="*/ 28 w 281"/>
                              <a:gd name="T13" fmla="*/ 77 h 237"/>
                              <a:gd name="T14" fmla="*/ 22 w 281"/>
                              <a:gd name="T15" fmla="*/ 95 h 237"/>
                              <a:gd name="T16" fmla="*/ 33 w 281"/>
                              <a:gd name="T17" fmla="*/ 113 h 237"/>
                              <a:gd name="T18" fmla="*/ 7 w 281"/>
                              <a:gd name="T19" fmla="*/ 145 h 237"/>
                              <a:gd name="T20" fmla="*/ 34 w 281"/>
                              <a:gd name="T21" fmla="*/ 169 h 237"/>
                              <a:gd name="T22" fmla="*/ 42 w 281"/>
                              <a:gd name="T23" fmla="*/ 199 h 237"/>
                              <a:gd name="T24" fmla="*/ 257 w 281"/>
                              <a:gd name="T25" fmla="*/ 0 h 237"/>
                              <a:gd name="T26" fmla="*/ 229 w 281"/>
                              <a:gd name="T27" fmla="*/ 20 h 237"/>
                              <a:gd name="T28" fmla="*/ 40 w 281"/>
                              <a:gd name="T29" fmla="*/ 145 h 237"/>
                              <a:gd name="T30" fmla="*/ 53 w 281"/>
                              <a:gd name="T31" fmla="*/ 124 h 237"/>
                              <a:gd name="T32" fmla="*/ 59 w 281"/>
                              <a:gd name="T33" fmla="*/ 132 h 237"/>
                              <a:gd name="T34" fmla="*/ 65 w 281"/>
                              <a:gd name="T35" fmla="*/ 71 h 237"/>
                              <a:gd name="T36" fmla="*/ 51 w 281"/>
                              <a:gd name="T37" fmla="*/ 93 h 237"/>
                              <a:gd name="T38" fmla="*/ 46 w 281"/>
                              <a:gd name="T39" fmla="*/ 85 h 237"/>
                              <a:gd name="T40" fmla="*/ 72 w 281"/>
                              <a:gd name="T41" fmla="*/ 123 h 237"/>
                              <a:gd name="T42" fmla="*/ 86 w 281"/>
                              <a:gd name="T43" fmla="*/ 101 h 237"/>
                              <a:gd name="T44" fmla="*/ 91 w 281"/>
                              <a:gd name="T45" fmla="*/ 109 h 237"/>
                              <a:gd name="T46" fmla="*/ 97 w 281"/>
                              <a:gd name="T47" fmla="*/ 49 h 237"/>
                              <a:gd name="T48" fmla="*/ 83 w 281"/>
                              <a:gd name="T49" fmla="*/ 71 h 237"/>
                              <a:gd name="T50" fmla="*/ 77 w 281"/>
                              <a:gd name="T51" fmla="*/ 62 h 237"/>
                              <a:gd name="T52" fmla="*/ 104 w 281"/>
                              <a:gd name="T53" fmla="*/ 100 h 237"/>
                              <a:gd name="T54" fmla="*/ 118 w 281"/>
                              <a:gd name="T55" fmla="*/ 78 h 237"/>
                              <a:gd name="T56" fmla="*/ 124 w 281"/>
                              <a:gd name="T57" fmla="*/ 86 h 237"/>
                              <a:gd name="T58" fmla="*/ 129 w 281"/>
                              <a:gd name="T59" fmla="*/ 26 h 237"/>
                              <a:gd name="T60" fmla="*/ 116 w 281"/>
                              <a:gd name="T61" fmla="*/ 48 h 237"/>
                              <a:gd name="T62" fmla="*/ 110 w 281"/>
                              <a:gd name="T63" fmla="*/ 40 h 237"/>
                              <a:gd name="T64" fmla="*/ 137 w 281"/>
                              <a:gd name="T65" fmla="*/ 77 h 237"/>
                              <a:gd name="T66" fmla="*/ 151 w 281"/>
                              <a:gd name="T67" fmla="*/ 55 h 237"/>
                              <a:gd name="T68" fmla="*/ 156 w 281"/>
                              <a:gd name="T69" fmla="*/ 64 h 237"/>
                              <a:gd name="T70" fmla="*/ 169 w 281"/>
                              <a:gd name="T71" fmla="*/ 55 h 237"/>
                              <a:gd name="T72" fmla="*/ 183 w 281"/>
                              <a:gd name="T73" fmla="*/ 33 h 237"/>
                              <a:gd name="T74" fmla="*/ 189 w 281"/>
                              <a:gd name="T75" fmla="*/ 41 h 237"/>
                              <a:gd name="T76" fmla="*/ 235 w 281"/>
                              <a:gd name="T77" fmla="*/ 33 h 237"/>
                              <a:gd name="T78" fmla="*/ 242 w 281"/>
                              <a:gd name="T79" fmla="*/ 29 h 237"/>
                              <a:gd name="T80" fmla="*/ 273 w 281"/>
                              <a:gd name="T81" fmla="*/ 75 h 237"/>
                              <a:gd name="T82" fmla="*/ 254 w 281"/>
                              <a:gd name="T83" fmla="*/ 94 h 237"/>
                              <a:gd name="T84" fmla="*/ 211 w 281"/>
                              <a:gd name="T85" fmla="*/ 124 h 237"/>
                              <a:gd name="T86" fmla="*/ 169 w 281"/>
                              <a:gd name="T87" fmla="*/ 154 h 237"/>
                              <a:gd name="T88" fmla="*/ 126 w 281"/>
                              <a:gd name="T89" fmla="*/ 184 h 237"/>
                              <a:gd name="T90" fmla="*/ 83 w 281"/>
                              <a:gd name="T91" fmla="*/ 214 h 237"/>
                              <a:gd name="T92" fmla="*/ 59 w 281"/>
                              <a:gd name="T93" fmla="*/ 225 h 237"/>
                              <a:gd name="T94" fmla="*/ 70 w 281"/>
                              <a:gd name="T95" fmla="*/ 194 h 237"/>
                              <a:gd name="T96" fmla="*/ 102 w 281"/>
                              <a:gd name="T97" fmla="*/ 195 h 237"/>
                              <a:gd name="T98" fmla="*/ 112 w 281"/>
                              <a:gd name="T99" fmla="*/ 164 h 237"/>
                              <a:gd name="T100" fmla="*/ 145 w 281"/>
                              <a:gd name="T101" fmla="*/ 165 h 237"/>
                              <a:gd name="T102" fmla="*/ 155 w 281"/>
                              <a:gd name="T103" fmla="*/ 135 h 237"/>
                              <a:gd name="T104" fmla="*/ 187 w 281"/>
                              <a:gd name="T105" fmla="*/ 135 h 237"/>
                              <a:gd name="T106" fmla="*/ 198 w 281"/>
                              <a:gd name="T107" fmla="*/ 105 h 237"/>
                              <a:gd name="T108" fmla="*/ 230 w 281"/>
                              <a:gd name="T109" fmla="*/ 105 h 237"/>
                              <a:gd name="T110" fmla="*/ 241 w 281"/>
                              <a:gd name="T111" fmla="*/ 75 h 237"/>
                              <a:gd name="T112" fmla="*/ 273 w 281"/>
                              <a:gd name="T113" fmla="*/ 75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1" h="237">
                                <a:moveTo>
                                  <a:pt x="229" y="20"/>
                                </a:moveTo>
                                <a:cubicBezTo>
                                  <a:pt x="178" y="10"/>
                                  <a:pt x="178" y="10"/>
                                  <a:pt x="178" y="10"/>
                                </a:cubicBezTo>
                                <a:cubicBezTo>
                                  <a:pt x="164" y="19"/>
                                  <a:pt x="164" y="19"/>
                                  <a:pt x="164" y="19"/>
                                </a:cubicBezTo>
                                <a:cubicBezTo>
                                  <a:pt x="121" y="11"/>
                                  <a:pt x="121" y="11"/>
                                  <a:pt x="121" y="11"/>
                                </a:cubicBezTo>
                                <a:cubicBezTo>
                                  <a:pt x="119" y="13"/>
                                  <a:pt x="119" y="13"/>
                                  <a:pt x="119" y="13"/>
                                </a:cubicBezTo>
                                <a:cubicBezTo>
                                  <a:pt x="60" y="54"/>
                                  <a:pt x="60" y="54"/>
                                  <a:pt x="60" y="54"/>
                                </a:cubicBezTo>
                                <a:cubicBezTo>
                                  <a:pt x="47" y="37"/>
                                  <a:pt x="47" y="37"/>
                                  <a:pt x="47" y="37"/>
                                </a:cubicBezTo>
                                <a:cubicBezTo>
                                  <a:pt x="43" y="40"/>
                                  <a:pt x="43" y="40"/>
                                  <a:pt x="43" y="40"/>
                                </a:cubicBezTo>
                                <a:cubicBezTo>
                                  <a:pt x="55" y="58"/>
                                  <a:pt x="55" y="58"/>
                                  <a:pt x="55" y="58"/>
                                </a:cubicBezTo>
                                <a:cubicBezTo>
                                  <a:pt x="50" y="61"/>
                                  <a:pt x="50" y="61"/>
                                  <a:pt x="50" y="61"/>
                                </a:cubicBezTo>
                                <a:cubicBezTo>
                                  <a:pt x="43" y="52"/>
                                  <a:pt x="43" y="52"/>
                                  <a:pt x="43" y="52"/>
                                </a:cubicBezTo>
                                <a:cubicBezTo>
                                  <a:pt x="34" y="58"/>
                                  <a:pt x="34" y="58"/>
                                  <a:pt x="34" y="58"/>
                                </a:cubicBezTo>
                                <a:cubicBezTo>
                                  <a:pt x="41" y="68"/>
                                  <a:pt x="41" y="68"/>
                                  <a:pt x="41" y="68"/>
                                </a:cubicBezTo>
                                <a:cubicBezTo>
                                  <a:pt x="28" y="77"/>
                                  <a:pt x="28" y="77"/>
                                  <a:pt x="28" y="77"/>
                                </a:cubicBezTo>
                                <a:cubicBezTo>
                                  <a:pt x="15" y="86"/>
                                  <a:pt x="15" y="86"/>
                                  <a:pt x="15" y="86"/>
                                </a:cubicBezTo>
                                <a:cubicBezTo>
                                  <a:pt x="22" y="95"/>
                                  <a:pt x="22" y="95"/>
                                  <a:pt x="22" y="95"/>
                                </a:cubicBezTo>
                                <a:cubicBezTo>
                                  <a:pt x="30" y="90"/>
                                  <a:pt x="30" y="90"/>
                                  <a:pt x="30" y="90"/>
                                </a:cubicBezTo>
                                <a:cubicBezTo>
                                  <a:pt x="33" y="113"/>
                                  <a:pt x="33" y="113"/>
                                  <a:pt x="33" y="113"/>
                                </a:cubicBezTo>
                                <a:cubicBezTo>
                                  <a:pt x="0" y="135"/>
                                  <a:pt x="0" y="135"/>
                                  <a:pt x="0" y="135"/>
                                </a:cubicBezTo>
                                <a:cubicBezTo>
                                  <a:pt x="7" y="145"/>
                                  <a:pt x="7" y="145"/>
                                  <a:pt x="7" y="145"/>
                                </a:cubicBezTo>
                                <a:cubicBezTo>
                                  <a:pt x="14" y="140"/>
                                  <a:pt x="14" y="140"/>
                                  <a:pt x="14" y="140"/>
                                </a:cubicBezTo>
                                <a:cubicBezTo>
                                  <a:pt x="34" y="169"/>
                                  <a:pt x="34" y="169"/>
                                  <a:pt x="34" y="169"/>
                                </a:cubicBezTo>
                                <a:cubicBezTo>
                                  <a:pt x="16" y="182"/>
                                  <a:pt x="16" y="182"/>
                                  <a:pt x="16" y="182"/>
                                </a:cubicBezTo>
                                <a:cubicBezTo>
                                  <a:pt x="42" y="199"/>
                                  <a:pt x="42" y="199"/>
                                  <a:pt x="42" y="199"/>
                                </a:cubicBezTo>
                                <a:cubicBezTo>
                                  <a:pt x="256" y="49"/>
                                  <a:pt x="256" y="49"/>
                                  <a:pt x="256" y="49"/>
                                </a:cubicBezTo>
                                <a:cubicBezTo>
                                  <a:pt x="257" y="0"/>
                                  <a:pt x="257" y="0"/>
                                  <a:pt x="257" y="0"/>
                                </a:cubicBezTo>
                                <a:cubicBezTo>
                                  <a:pt x="229" y="20"/>
                                  <a:pt x="229" y="20"/>
                                  <a:pt x="229" y="20"/>
                                </a:cubicBezTo>
                                <a:cubicBezTo>
                                  <a:pt x="229" y="20"/>
                                  <a:pt x="229" y="20"/>
                                  <a:pt x="229" y="20"/>
                                </a:cubicBezTo>
                                <a:close/>
                                <a:moveTo>
                                  <a:pt x="59" y="132"/>
                                </a:moveTo>
                                <a:cubicBezTo>
                                  <a:pt x="40" y="145"/>
                                  <a:pt x="40" y="145"/>
                                  <a:pt x="40" y="145"/>
                                </a:cubicBezTo>
                                <a:cubicBezTo>
                                  <a:pt x="34" y="137"/>
                                  <a:pt x="34" y="137"/>
                                  <a:pt x="34" y="137"/>
                                </a:cubicBezTo>
                                <a:cubicBezTo>
                                  <a:pt x="53" y="124"/>
                                  <a:pt x="53" y="124"/>
                                  <a:pt x="53" y="124"/>
                                </a:cubicBezTo>
                                <a:cubicBezTo>
                                  <a:pt x="59" y="132"/>
                                  <a:pt x="59" y="132"/>
                                  <a:pt x="59" y="132"/>
                                </a:cubicBezTo>
                                <a:cubicBezTo>
                                  <a:pt x="59" y="132"/>
                                  <a:pt x="59" y="132"/>
                                  <a:pt x="59" y="132"/>
                                </a:cubicBezTo>
                                <a:close/>
                                <a:moveTo>
                                  <a:pt x="46" y="85"/>
                                </a:moveTo>
                                <a:cubicBezTo>
                                  <a:pt x="65" y="71"/>
                                  <a:pt x="65" y="71"/>
                                  <a:pt x="65" y="71"/>
                                </a:cubicBezTo>
                                <a:cubicBezTo>
                                  <a:pt x="70" y="79"/>
                                  <a:pt x="70" y="79"/>
                                  <a:pt x="70" y="79"/>
                                </a:cubicBezTo>
                                <a:cubicBezTo>
                                  <a:pt x="51" y="93"/>
                                  <a:pt x="51" y="93"/>
                                  <a:pt x="51" y="93"/>
                                </a:cubicBezTo>
                                <a:cubicBezTo>
                                  <a:pt x="46" y="85"/>
                                  <a:pt x="46" y="85"/>
                                  <a:pt x="46" y="85"/>
                                </a:cubicBezTo>
                                <a:cubicBezTo>
                                  <a:pt x="46" y="85"/>
                                  <a:pt x="46" y="85"/>
                                  <a:pt x="46" y="85"/>
                                </a:cubicBezTo>
                                <a:close/>
                                <a:moveTo>
                                  <a:pt x="91" y="109"/>
                                </a:moveTo>
                                <a:cubicBezTo>
                                  <a:pt x="72" y="123"/>
                                  <a:pt x="72" y="123"/>
                                  <a:pt x="72" y="123"/>
                                </a:cubicBezTo>
                                <a:cubicBezTo>
                                  <a:pt x="66" y="114"/>
                                  <a:pt x="66" y="114"/>
                                  <a:pt x="66" y="114"/>
                                </a:cubicBezTo>
                                <a:cubicBezTo>
                                  <a:pt x="86" y="101"/>
                                  <a:pt x="86" y="101"/>
                                  <a:pt x="86" y="101"/>
                                </a:cubicBezTo>
                                <a:cubicBezTo>
                                  <a:pt x="91" y="109"/>
                                  <a:pt x="91" y="109"/>
                                  <a:pt x="91" y="109"/>
                                </a:cubicBezTo>
                                <a:cubicBezTo>
                                  <a:pt x="91" y="109"/>
                                  <a:pt x="91" y="109"/>
                                  <a:pt x="91" y="109"/>
                                </a:cubicBezTo>
                                <a:close/>
                                <a:moveTo>
                                  <a:pt x="77" y="62"/>
                                </a:moveTo>
                                <a:cubicBezTo>
                                  <a:pt x="97" y="49"/>
                                  <a:pt x="97" y="49"/>
                                  <a:pt x="97" y="49"/>
                                </a:cubicBezTo>
                                <a:cubicBezTo>
                                  <a:pt x="103" y="57"/>
                                  <a:pt x="103" y="57"/>
                                  <a:pt x="103" y="57"/>
                                </a:cubicBezTo>
                                <a:cubicBezTo>
                                  <a:pt x="83" y="71"/>
                                  <a:pt x="83" y="71"/>
                                  <a:pt x="83" y="71"/>
                                </a:cubicBezTo>
                                <a:cubicBezTo>
                                  <a:pt x="77" y="62"/>
                                  <a:pt x="77" y="62"/>
                                  <a:pt x="77" y="62"/>
                                </a:cubicBezTo>
                                <a:cubicBezTo>
                                  <a:pt x="77" y="62"/>
                                  <a:pt x="77" y="62"/>
                                  <a:pt x="77" y="62"/>
                                </a:cubicBezTo>
                                <a:close/>
                                <a:moveTo>
                                  <a:pt x="124" y="86"/>
                                </a:moveTo>
                                <a:cubicBezTo>
                                  <a:pt x="104" y="100"/>
                                  <a:pt x="104" y="100"/>
                                  <a:pt x="104" y="100"/>
                                </a:cubicBezTo>
                                <a:cubicBezTo>
                                  <a:pt x="99" y="92"/>
                                  <a:pt x="99" y="92"/>
                                  <a:pt x="99" y="92"/>
                                </a:cubicBezTo>
                                <a:cubicBezTo>
                                  <a:pt x="118" y="78"/>
                                  <a:pt x="118" y="78"/>
                                  <a:pt x="118" y="78"/>
                                </a:cubicBezTo>
                                <a:cubicBezTo>
                                  <a:pt x="124" y="86"/>
                                  <a:pt x="124" y="86"/>
                                  <a:pt x="124" y="86"/>
                                </a:cubicBezTo>
                                <a:cubicBezTo>
                                  <a:pt x="124" y="86"/>
                                  <a:pt x="124" y="86"/>
                                  <a:pt x="124" y="86"/>
                                </a:cubicBezTo>
                                <a:close/>
                                <a:moveTo>
                                  <a:pt x="110" y="40"/>
                                </a:moveTo>
                                <a:cubicBezTo>
                                  <a:pt x="129" y="26"/>
                                  <a:pt x="129" y="26"/>
                                  <a:pt x="129" y="26"/>
                                </a:cubicBezTo>
                                <a:cubicBezTo>
                                  <a:pt x="135" y="34"/>
                                  <a:pt x="135" y="34"/>
                                  <a:pt x="135" y="34"/>
                                </a:cubicBezTo>
                                <a:cubicBezTo>
                                  <a:pt x="116" y="48"/>
                                  <a:pt x="116" y="48"/>
                                  <a:pt x="116" y="48"/>
                                </a:cubicBezTo>
                                <a:cubicBezTo>
                                  <a:pt x="110" y="40"/>
                                  <a:pt x="110" y="40"/>
                                  <a:pt x="110" y="40"/>
                                </a:cubicBezTo>
                                <a:cubicBezTo>
                                  <a:pt x="110" y="40"/>
                                  <a:pt x="110" y="40"/>
                                  <a:pt x="110" y="40"/>
                                </a:cubicBezTo>
                                <a:close/>
                                <a:moveTo>
                                  <a:pt x="156" y="64"/>
                                </a:moveTo>
                                <a:cubicBezTo>
                                  <a:pt x="137" y="77"/>
                                  <a:pt x="137" y="77"/>
                                  <a:pt x="137" y="77"/>
                                </a:cubicBezTo>
                                <a:cubicBezTo>
                                  <a:pt x="131" y="69"/>
                                  <a:pt x="131" y="69"/>
                                  <a:pt x="131" y="69"/>
                                </a:cubicBezTo>
                                <a:cubicBezTo>
                                  <a:pt x="151" y="55"/>
                                  <a:pt x="151" y="55"/>
                                  <a:pt x="151" y="55"/>
                                </a:cubicBezTo>
                                <a:cubicBezTo>
                                  <a:pt x="156" y="64"/>
                                  <a:pt x="156" y="64"/>
                                  <a:pt x="156" y="64"/>
                                </a:cubicBezTo>
                                <a:cubicBezTo>
                                  <a:pt x="156" y="64"/>
                                  <a:pt x="156" y="64"/>
                                  <a:pt x="156" y="64"/>
                                </a:cubicBezTo>
                                <a:close/>
                                <a:moveTo>
                                  <a:pt x="189" y="41"/>
                                </a:moveTo>
                                <a:cubicBezTo>
                                  <a:pt x="169" y="55"/>
                                  <a:pt x="169" y="55"/>
                                  <a:pt x="169" y="55"/>
                                </a:cubicBezTo>
                                <a:cubicBezTo>
                                  <a:pt x="163" y="46"/>
                                  <a:pt x="163" y="46"/>
                                  <a:pt x="163" y="46"/>
                                </a:cubicBezTo>
                                <a:cubicBezTo>
                                  <a:pt x="183" y="33"/>
                                  <a:pt x="183" y="33"/>
                                  <a:pt x="183" y="33"/>
                                </a:cubicBezTo>
                                <a:cubicBezTo>
                                  <a:pt x="189" y="41"/>
                                  <a:pt x="189" y="41"/>
                                  <a:pt x="189" y="41"/>
                                </a:cubicBezTo>
                                <a:cubicBezTo>
                                  <a:pt x="189" y="41"/>
                                  <a:pt x="189" y="41"/>
                                  <a:pt x="189" y="41"/>
                                </a:cubicBezTo>
                                <a:close/>
                                <a:moveTo>
                                  <a:pt x="241" y="34"/>
                                </a:moveTo>
                                <a:cubicBezTo>
                                  <a:pt x="239" y="35"/>
                                  <a:pt x="236" y="35"/>
                                  <a:pt x="235" y="33"/>
                                </a:cubicBezTo>
                                <a:cubicBezTo>
                                  <a:pt x="234" y="31"/>
                                  <a:pt x="235" y="29"/>
                                  <a:pt x="236" y="28"/>
                                </a:cubicBezTo>
                                <a:cubicBezTo>
                                  <a:pt x="238" y="27"/>
                                  <a:pt x="241" y="27"/>
                                  <a:pt x="242" y="29"/>
                                </a:cubicBezTo>
                                <a:cubicBezTo>
                                  <a:pt x="243" y="30"/>
                                  <a:pt x="242" y="33"/>
                                  <a:pt x="241" y="34"/>
                                </a:cubicBezTo>
                                <a:close/>
                                <a:moveTo>
                                  <a:pt x="273" y="75"/>
                                </a:moveTo>
                                <a:cubicBezTo>
                                  <a:pt x="281" y="87"/>
                                  <a:pt x="281" y="87"/>
                                  <a:pt x="281" y="87"/>
                                </a:cubicBezTo>
                                <a:cubicBezTo>
                                  <a:pt x="273" y="92"/>
                                  <a:pt x="264" y="95"/>
                                  <a:pt x="254" y="94"/>
                                </a:cubicBezTo>
                                <a:cubicBezTo>
                                  <a:pt x="252" y="103"/>
                                  <a:pt x="247" y="111"/>
                                  <a:pt x="238" y="117"/>
                                </a:cubicBezTo>
                                <a:cubicBezTo>
                                  <a:pt x="231" y="122"/>
                                  <a:pt x="221" y="125"/>
                                  <a:pt x="211" y="124"/>
                                </a:cubicBezTo>
                                <a:cubicBezTo>
                                  <a:pt x="209" y="133"/>
                                  <a:pt x="204" y="141"/>
                                  <a:pt x="196" y="147"/>
                                </a:cubicBezTo>
                                <a:cubicBezTo>
                                  <a:pt x="188" y="152"/>
                                  <a:pt x="178" y="155"/>
                                  <a:pt x="169" y="154"/>
                                </a:cubicBezTo>
                                <a:cubicBezTo>
                                  <a:pt x="166" y="163"/>
                                  <a:pt x="161" y="171"/>
                                  <a:pt x="153" y="177"/>
                                </a:cubicBezTo>
                                <a:cubicBezTo>
                                  <a:pt x="145" y="182"/>
                                  <a:pt x="135" y="185"/>
                                  <a:pt x="126" y="184"/>
                                </a:cubicBezTo>
                                <a:cubicBezTo>
                                  <a:pt x="123" y="193"/>
                                  <a:pt x="118" y="201"/>
                                  <a:pt x="110" y="207"/>
                                </a:cubicBezTo>
                                <a:cubicBezTo>
                                  <a:pt x="102" y="213"/>
                                  <a:pt x="92" y="214"/>
                                  <a:pt x="83" y="214"/>
                                </a:cubicBezTo>
                                <a:cubicBezTo>
                                  <a:pt x="81" y="223"/>
                                  <a:pt x="75" y="231"/>
                                  <a:pt x="67" y="237"/>
                                </a:cubicBezTo>
                                <a:cubicBezTo>
                                  <a:pt x="59" y="225"/>
                                  <a:pt x="59" y="225"/>
                                  <a:pt x="59" y="225"/>
                                </a:cubicBezTo>
                                <a:cubicBezTo>
                                  <a:pt x="65" y="220"/>
                                  <a:pt x="70" y="213"/>
                                  <a:pt x="69" y="205"/>
                                </a:cubicBezTo>
                                <a:cubicBezTo>
                                  <a:pt x="70" y="194"/>
                                  <a:pt x="70" y="194"/>
                                  <a:pt x="70" y="194"/>
                                </a:cubicBezTo>
                                <a:cubicBezTo>
                                  <a:pt x="79" y="198"/>
                                  <a:pt x="79" y="198"/>
                                  <a:pt x="79" y="198"/>
                                </a:cubicBezTo>
                                <a:cubicBezTo>
                                  <a:pt x="87" y="201"/>
                                  <a:pt x="95" y="200"/>
                                  <a:pt x="102" y="195"/>
                                </a:cubicBezTo>
                                <a:cubicBezTo>
                                  <a:pt x="108" y="190"/>
                                  <a:pt x="112" y="183"/>
                                  <a:pt x="112" y="175"/>
                                </a:cubicBezTo>
                                <a:cubicBezTo>
                                  <a:pt x="112" y="164"/>
                                  <a:pt x="112" y="164"/>
                                  <a:pt x="112" y="164"/>
                                </a:cubicBezTo>
                                <a:cubicBezTo>
                                  <a:pt x="122" y="168"/>
                                  <a:pt x="122" y="168"/>
                                  <a:pt x="122" y="168"/>
                                </a:cubicBezTo>
                                <a:cubicBezTo>
                                  <a:pt x="130" y="171"/>
                                  <a:pt x="138" y="169"/>
                                  <a:pt x="145" y="165"/>
                                </a:cubicBezTo>
                                <a:cubicBezTo>
                                  <a:pt x="151" y="160"/>
                                  <a:pt x="155" y="153"/>
                                  <a:pt x="155" y="145"/>
                                </a:cubicBezTo>
                                <a:cubicBezTo>
                                  <a:pt x="155" y="135"/>
                                  <a:pt x="155" y="135"/>
                                  <a:pt x="155" y="135"/>
                                </a:cubicBezTo>
                                <a:cubicBezTo>
                                  <a:pt x="165" y="138"/>
                                  <a:pt x="165" y="138"/>
                                  <a:pt x="165" y="138"/>
                                </a:cubicBezTo>
                                <a:cubicBezTo>
                                  <a:pt x="172" y="141"/>
                                  <a:pt x="181" y="140"/>
                                  <a:pt x="187" y="135"/>
                                </a:cubicBezTo>
                                <a:cubicBezTo>
                                  <a:pt x="194" y="130"/>
                                  <a:pt x="198" y="123"/>
                                  <a:pt x="198" y="115"/>
                                </a:cubicBezTo>
                                <a:cubicBezTo>
                                  <a:pt x="198" y="105"/>
                                  <a:pt x="198" y="105"/>
                                  <a:pt x="198" y="105"/>
                                </a:cubicBezTo>
                                <a:cubicBezTo>
                                  <a:pt x="208" y="108"/>
                                  <a:pt x="208" y="108"/>
                                  <a:pt x="208" y="108"/>
                                </a:cubicBezTo>
                                <a:cubicBezTo>
                                  <a:pt x="215" y="111"/>
                                  <a:pt x="224" y="110"/>
                                  <a:pt x="230" y="105"/>
                                </a:cubicBezTo>
                                <a:cubicBezTo>
                                  <a:pt x="237" y="100"/>
                                  <a:pt x="241" y="93"/>
                                  <a:pt x="241" y="85"/>
                                </a:cubicBezTo>
                                <a:cubicBezTo>
                                  <a:pt x="241" y="75"/>
                                  <a:pt x="241" y="75"/>
                                  <a:pt x="241" y="75"/>
                                </a:cubicBezTo>
                                <a:cubicBezTo>
                                  <a:pt x="250" y="78"/>
                                  <a:pt x="250" y="78"/>
                                  <a:pt x="250" y="78"/>
                                </a:cubicBezTo>
                                <a:cubicBezTo>
                                  <a:pt x="258" y="81"/>
                                  <a:pt x="267" y="80"/>
                                  <a:pt x="273" y="7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64" name="Freeform 5664"/>
                        <wps:cNvSpPr>
                          <a:spLocks noEditPoints="1"/>
                        </wps:cNvSpPr>
                        <wps:spPr bwMode="auto">
                          <a:xfrm>
                            <a:off x="22474238" y="3448050"/>
                            <a:ext cx="750888" cy="676275"/>
                          </a:xfrm>
                          <a:custGeom>
                            <a:avLst/>
                            <a:gdLst>
                              <a:gd name="T0" fmla="*/ 135 w 200"/>
                              <a:gd name="T1" fmla="*/ 87 h 180"/>
                              <a:gd name="T2" fmla="*/ 157 w 200"/>
                              <a:gd name="T3" fmla="*/ 99 h 180"/>
                              <a:gd name="T4" fmla="*/ 130 w 200"/>
                              <a:gd name="T5" fmla="*/ 160 h 180"/>
                              <a:gd name="T6" fmla="*/ 41 w 200"/>
                              <a:gd name="T7" fmla="*/ 144 h 180"/>
                              <a:gd name="T8" fmla="*/ 37 w 200"/>
                              <a:gd name="T9" fmla="*/ 76 h 180"/>
                              <a:gd name="T10" fmla="*/ 50 w 200"/>
                              <a:gd name="T11" fmla="*/ 91 h 180"/>
                              <a:gd name="T12" fmla="*/ 55 w 200"/>
                              <a:gd name="T13" fmla="*/ 134 h 180"/>
                              <a:gd name="T14" fmla="*/ 120 w 200"/>
                              <a:gd name="T15" fmla="*/ 145 h 180"/>
                              <a:gd name="T16" fmla="*/ 135 w 200"/>
                              <a:gd name="T17" fmla="*/ 87 h 180"/>
                              <a:gd name="T18" fmla="*/ 195 w 200"/>
                              <a:gd name="T19" fmla="*/ 60 h 180"/>
                              <a:gd name="T20" fmla="*/ 182 w 200"/>
                              <a:gd name="T21" fmla="*/ 63 h 180"/>
                              <a:gd name="T22" fmla="*/ 171 w 200"/>
                              <a:gd name="T23" fmla="*/ 79 h 180"/>
                              <a:gd name="T24" fmla="*/ 124 w 200"/>
                              <a:gd name="T25" fmla="*/ 48 h 180"/>
                              <a:gd name="T26" fmla="*/ 114 w 200"/>
                              <a:gd name="T27" fmla="*/ 49 h 180"/>
                              <a:gd name="T28" fmla="*/ 72 w 200"/>
                              <a:gd name="T29" fmla="*/ 78 h 180"/>
                              <a:gd name="T30" fmla="*/ 67 w 200"/>
                              <a:gd name="T31" fmla="*/ 72 h 180"/>
                              <a:gd name="T32" fmla="*/ 95 w 200"/>
                              <a:gd name="T33" fmla="*/ 52 h 180"/>
                              <a:gd name="T34" fmla="*/ 97 w 200"/>
                              <a:gd name="T35" fmla="*/ 40 h 180"/>
                              <a:gd name="T36" fmla="*/ 85 w 200"/>
                              <a:gd name="T37" fmla="*/ 38 h 180"/>
                              <a:gd name="T38" fmla="*/ 56 w 200"/>
                              <a:gd name="T39" fmla="*/ 58 h 180"/>
                              <a:gd name="T40" fmla="*/ 35 w 200"/>
                              <a:gd name="T41" fmla="*/ 33 h 180"/>
                              <a:gd name="T42" fmla="*/ 36 w 200"/>
                              <a:gd name="T43" fmla="*/ 10 h 180"/>
                              <a:gd name="T44" fmla="*/ 11 w 200"/>
                              <a:gd name="T45" fmla="*/ 6 h 180"/>
                              <a:gd name="T46" fmla="*/ 6 w 200"/>
                              <a:gd name="T47" fmla="*/ 31 h 180"/>
                              <a:gd name="T48" fmla="*/ 18 w 200"/>
                              <a:gd name="T49" fmla="*/ 39 h 180"/>
                              <a:gd name="T50" fmla="*/ 63 w 200"/>
                              <a:gd name="T51" fmla="*/ 96 h 180"/>
                              <a:gd name="T52" fmla="*/ 75 w 200"/>
                              <a:gd name="T53" fmla="*/ 98 h 180"/>
                              <a:gd name="T54" fmla="*/ 119 w 200"/>
                              <a:gd name="T55" fmla="*/ 67 h 180"/>
                              <a:gd name="T56" fmla="*/ 169 w 200"/>
                              <a:gd name="T57" fmla="*/ 98 h 180"/>
                              <a:gd name="T58" fmla="*/ 179 w 200"/>
                              <a:gd name="T59" fmla="*/ 99 h 180"/>
                              <a:gd name="T60" fmla="*/ 181 w 200"/>
                              <a:gd name="T61" fmla="*/ 96 h 180"/>
                              <a:gd name="T62" fmla="*/ 197 w 200"/>
                              <a:gd name="T63" fmla="*/ 73 h 180"/>
                              <a:gd name="T64" fmla="*/ 195 w 200"/>
                              <a:gd name="T65" fmla="*/ 6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180">
                                <a:moveTo>
                                  <a:pt x="135" y="87"/>
                                </a:moveTo>
                                <a:cubicBezTo>
                                  <a:pt x="157" y="99"/>
                                  <a:pt x="157" y="99"/>
                                  <a:pt x="157" y="99"/>
                                </a:cubicBezTo>
                                <a:cubicBezTo>
                                  <a:pt x="160" y="122"/>
                                  <a:pt x="150" y="146"/>
                                  <a:pt x="130" y="160"/>
                                </a:cubicBezTo>
                                <a:cubicBezTo>
                                  <a:pt x="101" y="180"/>
                                  <a:pt x="61" y="173"/>
                                  <a:pt x="41" y="144"/>
                                </a:cubicBezTo>
                                <a:cubicBezTo>
                                  <a:pt x="26" y="123"/>
                                  <a:pt x="26" y="97"/>
                                  <a:pt x="37" y="76"/>
                                </a:cubicBezTo>
                                <a:cubicBezTo>
                                  <a:pt x="50" y="91"/>
                                  <a:pt x="50" y="91"/>
                                  <a:pt x="50" y="91"/>
                                </a:cubicBezTo>
                                <a:cubicBezTo>
                                  <a:pt x="45" y="105"/>
                                  <a:pt x="46" y="121"/>
                                  <a:pt x="55" y="134"/>
                                </a:cubicBezTo>
                                <a:cubicBezTo>
                                  <a:pt x="70" y="154"/>
                                  <a:pt x="99" y="160"/>
                                  <a:pt x="120" y="145"/>
                                </a:cubicBezTo>
                                <a:cubicBezTo>
                                  <a:pt x="138" y="132"/>
                                  <a:pt x="144" y="108"/>
                                  <a:pt x="135" y="87"/>
                                </a:cubicBezTo>
                                <a:close/>
                                <a:moveTo>
                                  <a:pt x="195" y="60"/>
                                </a:moveTo>
                                <a:cubicBezTo>
                                  <a:pt x="191" y="58"/>
                                  <a:pt x="185" y="58"/>
                                  <a:pt x="182" y="63"/>
                                </a:cubicBezTo>
                                <a:cubicBezTo>
                                  <a:pt x="171" y="79"/>
                                  <a:pt x="171" y="79"/>
                                  <a:pt x="171" y="79"/>
                                </a:cubicBezTo>
                                <a:cubicBezTo>
                                  <a:pt x="124" y="48"/>
                                  <a:pt x="124" y="48"/>
                                  <a:pt x="124" y="48"/>
                                </a:cubicBezTo>
                                <a:cubicBezTo>
                                  <a:pt x="121" y="47"/>
                                  <a:pt x="117" y="47"/>
                                  <a:pt x="114" y="49"/>
                                </a:cubicBezTo>
                                <a:cubicBezTo>
                                  <a:pt x="72" y="78"/>
                                  <a:pt x="72" y="78"/>
                                  <a:pt x="72" y="78"/>
                                </a:cubicBezTo>
                                <a:cubicBezTo>
                                  <a:pt x="67" y="72"/>
                                  <a:pt x="67" y="72"/>
                                  <a:pt x="67" y="72"/>
                                </a:cubicBezTo>
                                <a:cubicBezTo>
                                  <a:pt x="95" y="52"/>
                                  <a:pt x="95" y="52"/>
                                  <a:pt x="95" y="52"/>
                                </a:cubicBezTo>
                                <a:cubicBezTo>
                                  <a:pt x="99" y="50"/>
                                  <a:pt x="100" y="44"/>
                                  <a:pt x="97" y="40"/>
                                </a:cubicBezTo>
                                <a:cubicBezTo>
                                  <a:pt x="94" y="36"/>
                                  <a:pt x="89" y="35"/>
                                  <a:pt x="85" y="38"/>
                                </a:cubicBezTo>
                                <a:cubicBezTo>
                                  <a:pt x="56" y="58"/>
                                  <a:pt x="56" y="58"/>
                                  <a:pt x="56" y="58"/>
                                </a:cubicBezTo>
                                <a:cubicBezTo>
                                  <a:pt x="35" y="33"/>
                                  <a:pt x="35" y="33"/>
                                  <a:pt x="35" y="33"/>
                                </a:cubicBezTo>
                                <a:cubicBezTo>
                                  <a:pt x="40" y="26"/>
                                  <a:pt x="41" y="17"/>
                                  <a:pt x="36" y="10"/>
                                </a:cubicBezTo>
                                <a:cubicBezTo>
                                  <a:pt x="30" y="2"/>
                                  <a:pt x="19" y="0"/>
                                  <a:pt x="11" y="6"/>
                                </a:cubicBezTo>
                                <a:cubicBezTo>
                                  <a:pt x="2" y="12"/>
                                  <a:pt x="0" y="23"/>
                                  <a:pt x="6" y="31"/>
                                </a:cubicBezTo>
                                <a:cubicBezTo>
                                  <a:pt x="9" y="36"/>
                                  <a:pt x="13" y="38"/>
                                  <a:pt x="18" y="39"/>
                                </a:cubicBezTo>
                                <a:cubicBezTo>
                                  <a:pt x="63" y="96"/>
                                  <a:pt x="63" y="96"/>
                                  <a:pt x="63" y="96"/>
                                </a:cubicBezTo>
                                <a:cubicBezTo>
                                  <a:pt x="66" y="100"/>
                                  <a:pt x="71" y="101"/>
                                  <a:pt x="75" y="98"/>
                                </a:cubicBezTo>
                                <a:cubicBezTo>
                                  <a:pt x="119" y="67"/>
                                  <a:pt x="119" y="67"/>
                                  <a:pt x="119" y="67"/>
                                </a:cubicBezTo>
                                <a:cubicBezTo>
                                  <a:pt x="169" y="98"/>
                                  <a:pt x="169" y="98"/>
                                  <a:pt x="169" y="98"/>
                                </a:cubicBezTo>
                                <a:cubicBezTo>
                                  <a:pt x="172" y="100"/>
                                  <a:pt x="176" y="101"/>
                                  <a:pt x="179" y="99"/>
                                </a:cubicBezTo>
                                <a:cubicBezTo>
                                  <a:pt x="180" y="98"/>
                                  <a:pt x="181" y="97"/>
                                  <a:pt x="181" y="96"/>
                                </a:cubicBezTo>
                                <a:cubicBezTo>
                                  <a:pt x="197" y="73"/>
                                  <a:pt x="197" y="73"/>
                                  <a:pt x="197" y="73"/>
                                </a:cubicBezTo>
                                <a:cubicBezTo>
                                  <a:pt x="200" y="69"/>
                                  <a:pt x="199" y="63"/>
                                  <a:pt x="195" y="6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65" name="Freeform 5665"/>
                        <wps:cNvSpPr>
                          <a:spLocks noEditPoints="1"/>
                        </wps:cNvSpPr>
                        <wps:spPr bwMode="auto">
                          <a:xfrm>
                            <a:off x="11728451" y="239713"/>
                            <a:ext cx="952500" cy="709613"/>
                          </a:xfrm>
                          <a:custGeom>
                            <a:avLst/>
                            <a:gdLst>
                              <a:gd name="T0" fmla="*/ 154 w 254"/>
                              <a:gd name="T1" fmla="*/ 64 h 189"/>
                              <a:gd name="T2" fmla="*/ 138 w 254"/>
                              <a:gd name="T3" fmla="*/ 75 h 189"/>
                              <a:gd name="T4" fmla="*/ 179 w 254"/>
                              <a:gd name="T5" fmla="*/ 175 h 189"/>
                              <a:gd name="T6" fmla="*/ 214 w 254"/>
                              <a:gd name="T7" fmla="*/ 150 h 189"/>
                              <a:gd name="T8" fmla="*/ 218 w 254"/>
                              <a:gd name="T9" fmla="*/ 71 h 189"/>
                              <a:gd name="T10" fmla="*/ 182 w 254"/>
                              <a:gd name="T11" fmla="*/ 114 h 189"/>
                              <a:gd name="T12" fmla="*/ 182 w 254"/>
                              <a:gd name="T13" fmla="*/ 130 h 189"/>
                              <a:gd name="T14" fmla="*/ 206 w 254"/>
                              <a:gd name="T15" fmla="*/ 124 h 189"/>
                              <a:gd name="T16" fmla="*/ 166 w 254"/>
                              <a:gd name="T17" fmla="*/ 124 h 189"/>
                              <a:gd name="T18" fmla="*/ 159 w 254"/>
                              <a:gd name="T19" fmla="*/ 121 h 189"/>
                              <a:gd name="T20" fmla="*/ 159 w 254"/>
                              <a:gd name="T21" fmla="*/ 113 h 189"/>
                              <a:gd name="T22" fmla="*/ 178 w 254"/>
                              <a:gd name="T23" fmla="*/ 85 h 189"/>
                              <a:gd name="T24" fmla="*/ 169 w 254"/>
                              <a:gd name="T25" fmla="*/ 96 h 189"/>
                              <a:gd name="T26" fmla="*/ 170 w 254"/>
                              <a:gd name="T27" fmla="*/ 113 h 189"/>
                              <a:gd name="T28" fmla="*/ 178 w 254"/>
                              <a:gd name="T29" fmla="*/ 108 h 189"/>
                              <a:gd name="T30" fmla="*/ 148 w 254"/>
                              <a:gd name="T31" fmla="*/ 54 h 189"/>
                              <a:gd name="T32" fmla="*/ 131 w 254"/>
                              <a:gd name="T33" fmla="*/ 66 h 189"/>
                              <a:gd name="T34" fmla="*/ 126 w 254"/>
                              <a:gd name="T35" fmla="*/ 53 h 189"/>
                              <a:gd name="T36" fmla="*/ 137 w 254"/>
                              <a:gd name="T37" fmla="*/ 22 h 189"/>
                              <a:gd name="T38" fmla="*/ 131 w 254"/>
                              <a:gd name="T39" fmla="*/ 48 h 189"/>
                              <a:gd name="T40" fmla="*/ 48 w 254"/>
                              <a:gd name="T41" fmla="*/ 63 h 189"/>
                              <a:gd name="T42" fmla="*/ 50 w 254"/>
                              <a:gd name="T43" fmla="*/ 73 h 189"/>
                              <a:gd name="T44" fmla="*/ 48 w 254"/>
                              <a:gd name="T45" fmla="*/ 63 h 189"/>
                              <a:gd name="T46" fmla="*/ 70 w 254"/>
                              <a:gd name="T47" fmla="*/ 77 h 189"/>
                              <a:gd name="T48" fmla="*/ 62 w 254"/>
                              <a:gd name="T49" fmla="*/ 76 h 189"/>
                              <a:gd name="T50" fmla="*/ 91 w 254"/>
                              <a:gd name="T51" fmla="*/ 39 h 189"/>
                              <a:gd name="T52" fmla="*/ 34 w 254"/>
                              <a:gd name="T53" fmla="*/ 41 h 189"/>
                              <a:gd name="T54" fmla="*/ 14 w 254"/>
                              <a:gd name="T55" fmla="*/ 93 h 189"/>
                              <a:gd name="T56" fmla="*/ 75 w 254"/>
                              <a:gd name="T57" fmla="*/ 112 h 189"/>
                              <a:gd name="T58" fmla="*/ 104 w 254"/>
                              <a:gd name="T59" fmla="*/ 92 h 189"/>
                              <a:gd name="T60" fmla="*/ 73 w 254"/>
                              <a:gd name="T61" fmla="*/ 90 h 189"/>
                              <a:gd name="T62" fmla="*/ 72 w 254"/>
                              <a:gd name="T63" fmla="*/ 99 h 189"/>
                              <a:gd name="T64" fmla="*/ 53 w 254"/>
                              <a:gd name="T65" fmla="*/ 97 h 189"/>
                              <a:gd name="T66" fmla="*/ 64 w 254"/>
                              <a:gd name="T67" fmla="*/ 87 h 189"/>
                              <a:gd name="T68" fmla="*/ 56 w 254"/>
                              <a:gd name="T69" fmla="*/ 79 h 189"/>
                              <a:gd name="T70" fmla="*/ 40 w 254"/>
                              <a:gd name="T71" fmla="*/ 76 h 189"/>
                              <a:gd name="T72" fmla="*/ 40 w 254"/>
                              <a:gd name="T73" fmla="*/ 53 h 189"/>
                              <a:gd name="T74" fmla="*/ 48 w 254"/>
                              <a:gd name="T75" fmla="*/ 54 h 189"/>
                              <a:gd name="T76" fmla="*/ 59 w 254"/>
                              <a:gd name="T77" fmla="*/ 59 h 189"/>
                              <a:gd name="T78" fmla="*/ 58 w 254"/>
                              <a:gd name="T79" fmla="*/ 69 h 189"/>
                              <a:gd name="T80" fmla="*/ 68 w 254"/>
                              <a:gd name="T81" fmla="*/ 66 h 189"/>
                              <a:gd name="T82" fmla="*/ 73 w 254"/>
                              <a:gd name="T83" fmla="*/ 90 h 189"/>
                              <a:gd name="T84" fmla="*/ 0 w 254"/>
                              <a:gd name="T85" fmla="*/ 18 h 189"/>
                              <a:gd name="T86" fmla="*/ 26 w 254"/>
                              <a:gd name="T87" fmla="*/ 19 h 189"/>
                              <a:gd name="T88" fmla="*/ 17 w 254"/>
                              <a:gd name="T89" fmla="*/ 25 h 189"/>
                              <a:gd name="T90" fmla="*/ 35 w 254"/>
                              <a:gd name="T91" fmla="*/ 26 h 189"/>
                              <a:gd name="T92" fmla="*/ 20 w 254"/>
                              <a:gd name="T93" fmla="*/ 36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4" h="189">
                                <a:moveTo>
                                  <a:pt x="218" y="71"/>
                                </a:moveTo>
                                <a:cubicBezTo>
                                  <a:pt x="203" y="55"/>
                                  <a:pt x="169" y="60"/>
                                  <a:pt x="154" y="64"/>
                                </a:cubicBezTo>
                                <a:cubicBezTo>
                                  <a:pt x="153" y="67"/>
                                  <a:pt x="151" y="70"/>
                                  <a:pt x="148" y="72"/>
                                </a:cubicBezTo>
                                <a:cubicBezTo>
                                  <a:pt x="145" y="74"/>
                                  <a:pt x="142" y="75"/>
                                  <a:pt x="138" y="75"/>
                                </a:cubicBezTo>
                                <a:cubicBezTo>
                                  <a:pt x="130" y="88"/>
                                  <a:pt x="113" y="118"/>
                                  <a:pt x="123" y="137"/>
                                </a:cubicBezTo>
                                <a:cubicBezTo>
                                  <a:pt x="137" y="164"/>
                                  <a:pt x="159" y="189"/>
                                  <a:pt x="179" y="175"/>
                                </a:cubicBezTo>
                                <a:cubicBezTo>
                                  <a:pt x="186" y="170"/>
                                  <a:pt x="194" y="165"/>
                                  <a:pt x="199" y="161"/>
                                </a:cubicBezTo>
                                <a:cubicBezTo>
                                  <a:pt x="199" y="161"/>
                                  <a:pt x="205" y="157"/>
                                  <a:pt x="214" y="150"/>
                                </a:cubicBezTo>
                                <a:cubicBezTo>
                                  <a:pt x="220" y="147"/>
                                  <a:pt x="227" y="142"/>
                                  <a:pt x="234" y="136"/>
                                </a:cubicBezTo>
                                <a:cubicBezTo>
                                  <a:pt x="254" y="123"/>
                                  <a:pt x="238" y="93"/>
                                  <a:pt x="218" y="71"/>
                                </a:cubicBezTo>
                                <a:close/>
                                <a:moveTo>
                                  <a:pt x="178" y="108"/>
                                </a:moveTo>
                                <a:cubicBezTo>
                                  <a:pt x="182" y="114"/>
                                  <a:pt x="182" y="114"/>
                                  <a:pt x="182" y="114"/>
                                </a:cubicBezTo>
                                <a:cubicBezTo>
                                  <a:pt x="175" y="119"/>
                                  <a:pt x="175" y="119"/>
                                  <a:pt x="175" y="119"/>
                                </a:cubicBezTo>
                                <a:cubicBezTo>
                                  <a:pt x="182" y="130"/>
                                  <a:pt x="182" y="130"/>
                                  <a:pt x="182" y="130"/>
                                </a:cubicBezTo>
                                <a:cubicBezTo>
                                  <a:pt x="200" y="117"/>
                                  <a:pt x="200" y="117"/>
                                  <a:pt x="200" y="117"/>
                                </a:cubicBezTo>
                                <a:cubicBezTo>
                                  <a:pt x="206" y="124"/>
                                  <a:pt x="206" y="124"/>
                                  <a:pt x="206" y="124"/>
                                </a:cubicBezTo>
                                <a:cubicBezTo>
                                  <a:pt x="179" y="143"/>
                                  <a:pt x="179" y="143"/>
                                  <a:pt x="179" y="143"/>
                                </a:cubicBezTo>
                                <a:cubicBezTo>
                                  <a:pt x="166" y="124"/>
                                  <a:pt x="166" y="124"/>
                                  <a:pt x="166" y="124"/>
                                </a:cubicBezTo>
                                <a:cubicBezTo>
                                  <a:pt x="163" y="127"/>
                                  <a:pt x="163" y="127"/>
                                  <a:pt x="163" y="127"/>
                                </a:cubicBezTo>
                                <a:cubicBezTo>
                                  <a:pt x="159" y="121"/>
                                  <a:pt x="159" y="121"/>
                                  <a:pt x="159" y="121"/>
                                </a:cubicBezTo>
                                <a:cubicBezTo>
                                  <a:pt x="162" y="119"/>
                                  <a:pt x="162" y="119"/>
                                  <a:pt x="162" y="119"/>
                                </a:cubicBezTo>
                                <a:cubicBezTo>
                                  <a:pt x="159" y="113"/>
                                  <a:pt x="159" y="113"/>
                                  <a:pt x="159" y="113"/>
                                </a:cubicBezTo>
                                <a:cubicBezTo>
                                  <a:pt x="152" y="104"/>
                                  <a:pt x="156" y="94"/>
                                  <a:pt x="164" y="88"/>
                                </a:cubicBezTo>
                                <a:cubicBezTo>
                                  <a:pt x="169" y="85"/>
                                  <a:pt x="172" y="84"/>
                                  <a:pt x="178" y="85"/>
                                </a:cubicBezTo>
                                <a:cubicBezTo>
                                  <a:pt x="176" y="94"/>
                                  <a:pt x="176" y="94"/>
                                  <a:pt x="176" y="94"/>
                                </a:cubicBezTo>
                                <a:cubicBezTo>
                                  <a:pt x="174" y="94"/>
                                  <a:pt x="172" y="94"/>
                                  <a:pt x="169" y="96"/>
                                </a:cubicBezTo>
                                <a:cubicBezTo>
                                  <a:pt x="165" y="98"/>
                                  <a:pt x="164" y="103"/>
                                  <a:pt x="167" y="108"/>
                                </a:cubicBezTo>
                                <a:cubicBezTo>
                                  <a:pt x="170" y="113"/>
                                  <a:pt x="170" y="113"/>
                                  <a:pt x="170" y="113"/>
                                </a:cubicBezTo>
                                <a:cubicBezTo>
                                  <a:pt x="178" y="108"/>
                                  <a:pt x="178" y="108"/>
                                  <a:pt x="178" y="108"/>
                                </a:cubicBezTo>
                                <a:cubicBezTo>
                                  <a:pt x="178" y="108"/>
                                  <a:pt x="178" y="108"/>
                                  <a:pt x="178" y="108"/>
                                </a:cubicBezTo>
                                <a:close/>
                                <a:moveTo>
                                  <a:pt x="134" y="52"/>
                                </a:moveTo>
                                <a:cubicBezTo>
                                  <a:pt x="139" y="48"/>
                                  <a:pt x="145" y="49"/>
                                  <a:pt x="148" y="54"/>
                                </a:cubicBezTo>
                                <a:cubicBezTo>
                                  <a:pt x="152" y="59"/>
                                  <a:pt x="151" y="65"/>
                                  <a:pt x="146" y="69"/>
                                </a:cubicBezTo>
                                <a:cubicBezTo>
                                  <a:pt x="141" y="72"/>
                                  <a:pt x="134" y="71"/>
                                  <a:pt x="131" y="66"/>
                                </a:cubicBezTo>
                                <a:cubicBezTo>
                                  <a:pt x="127" y="62"/>
                                  <a:pt x="129" y="55"/>
                                  <a:pt x="134" y="52"/>
                                </a:cubicBezTo>
                                <a:close/>
                                <a:moveTo>
                                  <a:pt x="126" y="53"/>
                                </a:moveTo>
                                <a:cubicBezTo>
                                  <a:pt x="105" y="44"/>
                                  <a:pt x="105" y="44"/>
                                  <a:pt x="105" y="44"/>
                                </a:cubicBezTo>
                                <a:cubicBezTo>
                                  <a:pt x="137" y="22"/>
                                  <a:pt x="137" y="22"/>
                                  <a:pt x="137" y="22"/>
                                </a:cubicBezTo>
                                <a:cubicBezTo>
                                  <a:pt x="137" y="45"/>
                                  <a:pt x="137" y="45"/>
                                  <a:pt x="137" y="45"/>
                                </a:cubicBezTo>
                                <a:cubicBezTo>
                                  <a:pt x="135" y="46"/>
                                  <a:pt x="133" y="47"/>
                                  <a:pt x="131" y="48"/>
                                </a:cubicBezTo>
                                <a:cubicBezTo>
                                  <a:pt x="129" y="49"/>
                                  <a:pt x="128" y="51"/>
                                  <a:pt x="126" y="53"/>
                                </a:cubicBezTo>
                                <a:close/>
                                <a:moveTo>
                                  <a:pt x="48" y="63"/>
                                </a:moveTo>
                                <a:cubicBezTo>
                                  <a:pt x="54" y="71"/>
                                  <a:pt x="54" y="71"/>
                                  <a:pt x="54" y="71"/>
                                </a:cubicBezTo>
                                <a:cubicBezTo>
                                  <a:pt x="52" y="73"/>
                                  <a:pt x="51" y="73"/>
                                  <a:pt x="50" y="73"/>
                                </a:cubicBezTo>
                                <a:cubicBezTo>
                                  <a:pt x="48" y="72"/>
                                  <a:pt x="47" y="72"/>
                                  <a:pt x="47" y="71"/>
                                </a:cubicBezTo>
                                <a:cubicBezTo>
                                  <a:pt x="45" y="69"/>
                                  <a:pt x="45" y="66"/>
                                  <a:pt x="48" y="63"/>
                                </a:cubicBezTo>
                                <a:close/>
                                <a:moveTo>
                                  <a:pt x="67" y="75"/>
                                </a:moveTo>
                                <a:cubicBezTo>
                                  <a:pt x="68" y="75"/>
                                  <a:pt x="69" y="76"/>
                                  <a:pt x="70" y="77"/>
                                </a:cubicBezTo>
                                <a:cubicBezTo>
                                  <a:pt x="71" y="79"/>
                                  <a:pt x="71" y="82"/>
                                  <a:pt x="68" y="84"/>
                                </a:cubicBezTo>
                                <a:cubicBezTo>
                                  <a:pt x="62" y="76"/>
                                  <a:pt x="62" y="76"/>
                                  <a:pt x="62" y="76"/>
                                </a:cubicBezTo>
                                <a:cubicBezTo>
                                  <a:pt x="64" y="75"/>
                                  <a:pt x="65" y="74"/>
                                  <a:pt x="67" y="75"/>
                                </a:cubicBezTo>
                                <a:close/>
                                <a:moveTo>
                                  <a:pt x="91" y="39"/>
                                </a:moveTo>
                                <a:cubicBezTo>
                                  <a:pt x="78" y="27"/>
                                  <a:pt x="51" y="31"/>
                                  <a:pt x="39" y="33"/>
                                </a:cubicBezTo>
                                <a:cubicBezTo>
                                  <a:pt x="39" y="36"/>
                                  <a:pt x="37" y="39"/>
                                  <a:pt x="34" y="41"/>
                                </a:cubicBezTo>
                                <a:cubicBezTo>
                                  <a:pt x="32" y="42"/>
                                  <a:pt x="29" y="43"/>
                                  <a:pt x="26" y="43"/>
                                </a:cubicBezTo>
                                <a:cubicBezTo>
                                  <a:pt x="19" y="53"/>
                                  <a:pt x="7" y="77"/>
                                  <a:pt x="14" y="93"/>
                                </a:cubicBezTo>
                                <a:cubicBezTo>
                                  <a:pt x="25" y="114"/>
                                  <a:pt x="43" y="134"/>
                                  <a:pt x="59" y="123"/>
                                </a:cubicBezTo>
                                <a:cubicBezTo>
                                  <a:pt x="65" y="119"/>
                                  <a:pt x="71" y="115"/>
                                  <a:pt x="75" y="112"/>
                                </a:cubicBezTo>
                                <a:cubicBezTo>
                                  <a:pt x="75" y="112"/>
                                  <a:pt x="80" y="108"/>
                                  <a:pt x="88" y="103"/>
                                </a:cubicBezTo>
                                <a:cubicBezTo>
                                  <a:pt x="92" y="100"/>
                                  <a:pt x="98" y="96"/>
                                  <a:pt x="104" y="92"/>
                                </a:cubicBezTo>
                                <a:cubicBezTo>
                                  <a:pt x="120" y="81"/>
                                  <a:pt x="107" y="57"/>
                                  <a:pt x="91" y="39"/>
                                </a:cubicBezTo>
                                <a:close/>
                                <a:moveTo>
                                  <a:pt x="73" y="90"/>
                                </a:moveTo>
                                <a:cubicBezTo>
                                  <a:pt x="77" y="95"/>
                                  <a:pt x="77" y="95"/>
                                  <a:pt x="77" y="95"/>
                                </a:cubicBezTo>
                                <a:cubicBezTo>
                                  <a:pt x="72" y="99"/>
                                  <a:pt x="72" y="99"/>
                                  <a:pt x="72" y="99"/>
                                </a:cubicBezTo>
                                <a:cubicBezTo>
                                  <a:pt x="68" y="94"/>
                                  <a:pt x="68" y="94"/>
                                  <a:pt x="68" y="94"/>
                                </a:cubicBezTo>
                                <a:cubicBezTo>
                                  <a:pt x="63" y="97"/>
                                  <a:pt x="59" y="98"/>
                                  <a:pt x="53" y="97"/>
                                </a:cubicBezTo>
                                <a:cubicBezTo>
                                  <a:pt x="55" y="90"/>
                                  <a:pt x="55" y="90"/>
                                  <a:pt x="55" y="90"/>
                                </a:cubicBezTo>
                                <a:cubicBezTo>
                                  <a:pt x="58" y="90"/>
                                  <a:pt x="62" y="89"/>
                                  <a:pt x="64" y="87"/>
                                </a:cubicBezTo>
                                <a:cubicBezTo>
                                  <a:pt x="58" y="78"/>
                                  <a:pt x="58" y="78"/>
                                  <a:pt x="58" y="78"/>
                                </a:cubicBezTo>
                                <a:cubicBezTo>
                                  <a:pt x="56" y="79"/>
                                  <a:pt x="56" y="79"/>
                                  <a:pt x="56" y="79"/>
                                </a:cubicBezTo>
                                <a:cubicBezTo>
                                  <a:pt x="54" y="81"/>
                                  <a:pt x="50" y="81"/>
                                  <a:pt x="48" y="81"/>
                                </a:cubicBezTo>
                                <a:cubicBezTo>
                                  <a:pt x="45" y="80"/>
                                  <a:pt x="42" y="79"/>
                                  <a:pt x="40" y="76"/>
                                </a:cubicBezTo>
                                <a:cubicBezTo>
                                  <a:pt x="36" y="70"/>
                                  <a:pt x="37" y="63"/>
                                  <a:pt x="43" y="58"/>
                                </a:cubicBezTo>
                                <a:cubicBezTo>
                                  <a:pt x="40" y="53"/>
                                  <a:pt x="40" y="53"/>
                                  <a:pt x="40" y="53"/>
                                </a:cubicBezTo>
                                <a:cubicBezTo>
                                  <a:pt x="45" y="50"/>
                                  <a:pt x="45" y="50"/>
                                  <a:pt x="45" y="50"/>
                                </a:cubicBezTo>
                                <a:cubicBezTo>
                                  <a:pt x="48" y="54"/>
                                  <a:pt x="48" y="54"/>
                                  <a:pt x="48" y="54"/>
                                </a:cubicBezTo>
                                <a:cubicBezTo>
                                  <a:pt x="52" y="52"/>
                                  <a:pt x="56" y="51"/>
                                  <a:pt x="61" y="52"/>
                                </a:cubicBezTo>
                                <a:cubicBezTo>
                                  <a:pt x="59" y="59"/>
                                  <a:pt x="59" y="59"/>
                                  <a:pt x="59" y="59"/>
                                </a:cubicBezTo>
                                <a:cubicBezTo>
                                  <a:pt x="56" y="59"/>
                                  <a:pt x="54" y="60"/>
                                  <a:pt x="52" y="61"/>
                                </a:cubicBezTo>
                                <a:cubicBezTo>
                                  <a:pt x="58" y="69"/>
                                  <a:pt x="58" y="69"/>
                                  <a:pt x="58" y="69"/>
                                </a:cubicBezTo>
                                <a:cubicBezTo>
                                  <a:pt x="60" y="68"/>
                                  <a:pt x="60" y="68"/>
                                  <a:pt x="60" y="68"/>
                                </a:cubicBezTo>
                                <a:cubicBezTo>
                                  <a:pt x="63" y="67"/>
                                  <a:pt x="66" y="66"/>
                                  <a:pt x="68" y="66"/>
                                </a:cubicBezTo>
                                <a:cubicBezTo>
                                  <a:pt x="72" y="67"/>
                                  <a:pt x="74" y="69"/>
                                  <a:pt x="76" y="72"/>
                                </a:cubicBezTo>
                                <a:cubicBezTo>
                                  <a:pt x="80" y="78"/>
                                  <a:pt x="79" y="85"/>
                                  <a:pt x="73" y="90"/>
                                </a:cubicBezTo>
                                <a:close/>
                                <a:moveTo>
                                  <a:pt x="17" y="25"/>
                                </a:moveTo>
                                <a:cubicBezTo>
                                  <a:pt x="0" y="18"/>
                                  <a:pt x="0" y="18"/>
                                  <a:pt x="0" y="18"/>
                                </a:cubicBezTo>
                                <a:cubicBezTo>
                                  <a:pt x="25" y="0"/>
                                  <a:pt x="25" y="0"/>
                                  <a:pt x="25" y="0"/>
                                </a:cubicBezTo>
                                <a:cubicBezTo>
                                  <a:pt x="26" y="19"/>
                                  <a:pt x="26" y="19"/>
                                  <a:pt x="26" y="19"/>
                                </a:cubicBezTo>
                                <a:cubicBezTo>
                                  <a:pt x="24" y="19"/>
                                  <a:pt x="22" y="19"/>
                                  <a:pt x="20" y="21"/>
                                </a:cubicBezTo>
                                <a:cubicBezTo>
                                  <a:pt x="19" y="22"/>
                                  <a:pt x="18" y="23"/>
                                  <a:pt x="17" y="25"/>
                                </a:cubicBezTo>
                                <a:close/>
                                <a:moveTo>
                                  <a:pt x="23" y="24"/>
                                </a:moveTo>
                                <a:cubicBezTo>
                                  <a:pt x="27" y="21"/>
                                  <a:pt x="32" y="22"/>
                                  <a:pt x="35" y="26"/>
                                </a:cubicBezTo>
                                <a:cubicBezTo>
                                  <a:pt x="37" y="29"/>
                                  <a:pt x="36" y="35"/>
                                  <a:pt x="32" y="38"/>
                                </a:cubicBezTo>
                                <a:cubicBezTo>
                                  <a:pt x="29" y="40"/>
                                  <a:pt x="23" y="39"/>
                                  <a:pt x="20" y="36"/>
                                </a:cubicBezTo>
                                <a:cubicBezTo>
                                  <a:pt x="18" y="32"/>
                                  <a:pt x="19" y="26"/>
                                  <a:pt x="23" y="2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66" name="Freeform 5666"/>
                        <wps:cNvSpPr>
                          <a:spLocks noEditPoints="1"/>
                        </wps:cNvSpPr>
                        <wps:spPr bwMode="auto">
                          <a:xfrm>
                            <a:off x="12804776" y="190500"/>
                            <a:ext cx="800100" cy="750888"/>
                          </a:xfrm>
                          <a:custGeom>
                            <a:avLst/>
                            <a:gdLst>
                              <a:gd name="T0" fmla="*/ 165 w 213"/>
                              <a:gd name="T1" fmla="*/ 27 h 200"/>
                              <a:gd name="T2" fmla="*/ 201 w 213"/>
                              <a:gd name="T3" fmla="*/ 126 h 200"/>
                              <a:gd name="T4" fmla="*/ 92 w 213"/>
                              <a:gd name="T5" fmla="*/ 164 h 200"/>
                              <a:gd name="T6" fmla="*/ 89 w 213"/>
                              <a:gd name="T7" fmla="*/ 180 h 200"/>
                              <a:gd name="T8" fmla="*/ 95 w 213"/>
                              <a:gd name="T9" fmla="*/ 200 h 200"/>
                              <a:gd name="T10" fmla="*/ 52 w 213"/>
                              <a:gd name="T11" fmla="*/ 116 h 200"/>
                              <a:gd name="T12" fmla="*/ 44 w 213"/>
                              <a:gd name="T13" fmla="*/ 47 h 200"/>
                              <a:gd name="T14" fmla="*/ 94 w 213"/>
                              <a:gd name="T15" fmla="*/ 60 h 200"/>
                              <a:gd name="T16" fmla="*/ 93 w 213"/>
                              <a:gd name="T17" fmla="*/ 63 h 200"/>
                              <a:gd name="T18" fmla="*/ 43 w 213"/>
                              <a:gd name="T19" fmla="*/ 50 h 200"/>
                              <a:gd name="T20" fmla="*/ 113 w 213"/>
                              <a:gd name="T21" fmla="*/ 94 h 200"/>
                              <a:gd name="T22" fmla="*/ 63 w 213"/>
                              <a:gd name="T23" fmla="*/ 81 h 200"/>
                              <a:gd name="T24" fmla="*/ 64 w 213"/>
                              <a:gd name="T25" fmla="*/ 78 h 200"/>
                              <a:gd name="T26" fmla="*/ 114 w 213"/>
                              <a:gd name="T27" fmla="*/ 91 h 200"/>
                              <a:gd name="T28" fmla="*/ 82 w 213"/>
                              <a:gd name="T29" fmla="*/ 108 h 200"/>
                              <a:gd name="T30" fmla="*/ 132 w 213"/>
                              <a:gd name="T31" fmla="*/ 122 h 200"/>
                              <a:gd name="T32" fmla="*/ 132 w 213"/>
                              <a:gd name="T33" fmla="*/ 125 h 200"/>
                              <a:gd name="T34" fmla="*/ 81 w 213"/>
                              <a:gd name="T35" fmla="*/ 112 h 200"/>
                              <a:gd name="T36" fmla="*/ 148 w 213"/>
                              <a:gd name="T37" fmla="*/ 157 h 200"/>
                              <a:gd name="T38" fmla="*/ 100 w 213"/>
                              <a:gd name="T39" fmla="*/ 144 h 200"/>
                              <a:gd name="T40" fmla="*/ 99 w 213"/>
                              <a:gd name="T41" fmla="*/ 140 h 200"/>
                              <a:gd name="T42" fmla="*/ 151 w 213"/>
                              <a:gd name="T43" fmla="*/ 154 h 200"/>
                              <a:gd name="T44" fmla="*/ 104 w 213"/>
                              <a:gd name="T45" fmla="*/ 73 h 200"/>
                              <a:gd name="T46" fmla="*/ 126 w 213"/>
                              <a:gd name="T47" fmla="*/ 25 h 200"/>
                              <a:gd name="T48" fmla="*/ 128 w 213"/>
                              <a:gd name="T49" fmla="*/ 56 h 200"/>
                              <a:gd name="T50" fmla="*/ 129 w 213"/>
                              <a:gd name="T51" fmla="*/ 27 h 200"/>
                              <a:gd name="T52" fmla="*/ 146 w 213"/>
                              <a:gd name="T53" fmla="*/ 56 h 200"/>
                              <a:gd name="T54" fmla="*/ 124 w 213"/>
                              <a:gd name="T55" fmla="*/ 103 h 200"/>
                              <a:gd name="T56" fmla="*/ 146 w 213"/>
                              <a:gd name="T57" fmla="*/ 56 h 200"/>
                              <a:gd name="T58" fmla="*/ 121 w 213"/>
                              <a:gd name="T59" fmla="*/ 102 h 200"/>
                              <a:gd name="T60" fmla="*/ 143 w 213"/>
                              <a:gd name="T61" fmla="*/ 54 h 200"/>
                              <a:gd name="T62" fmla="*/ 137 w 213"/>
                              <a:gd name="T63" fmla="*/ 132 h 200"/>
                              <a:gd name="T64" fmla="*/ 159 w 213"/>
                              <a:gd name="T65" fmla="*/ 84 h 200"/>
                              <a:gd name="T66" fmla="*/ 162 w 213"/>
                              <a:gd name="T67" fmla="*/ 114 h 200"/>
                              <a:gd name="T68" fmla="*/ 162 w 213"/>
                              <a:gd name="T69" fmla="*/ 86 h 200"/>
                              <a:gd name="T70" fmla="*/ 179 w 213"/>
                              <a:gd name="T71" fmla="*/ 113 h 200"/>
                              <a:gd name="T72" fmla="*/ 157 w 213"/>
                              <a:gd name="T73" fmla="*/ 160 h 200"/>
                              <a:gd name="T74" fmla="*/ 179 w 213"/>
                              <a:gd name="T75" fmla="*/ 113 h 200"/>
                              <a:gd name="T76" fmla="*/ 154 w 213"/>
                              <a:gd name="T77" fmla="*/ 159 h 200"/>
                              <a:gd name="T78" fmla="*/ 176 w 213"/>
                              <a:gd name="T79" fmla="*/ 112 h 200"/>
                              <a:gd name="T80" fmla="*/ 93 w 213"/>
                              <a:gd name="T81" fmla="*/ 51 h 200"/>
                              <a:gd name="T82" fmla="*/ 85 w 213"/>
                              <a:gd name="T83" fmla="*/ 0 h 200"/>
                              <a:gd name="T84" fmla="*/ 104 w 213"/>
                              <a:gd name="T85" fmla="*/ 23 h 200"/>
                              <a:gd name="T86" fmla="*/ 88 w 213"/>
                              <a:gd name="T87" fmla="*/ 0 h 200"/>
                              <a:gd name="T88" fmla="*/ 185 w 213"/>
                              <a:gd name="T89" fmla="*/ 52 h 200"/>
                              <a:gd name="T90" fmla="*/ 203 w 213"/>
                              <a:gd name="T91" fmla="*/ 125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3" h="200">
                                <a:moveTo>
                                  <a:pt x="201" y="126"/>
                                </a:moveTo>
                                <a:cubicBezTo>
                                  <a:pt x="193" y="108"/>
                                  <a:pt x="176" y="70"/>
                                  <a:pt x="165" y="27"/>
                                </a:cubicBezTo>
                                <a:cubicBezTo>
                                  <a:pt x="165" y="62"/>
                                  <a:pt x="182" y="110"/>
                                  <a:pt x="191" y="133"/>
                                </a:cubicBezTo>
                                <a:cubicBezTo>
                                  <a:pt x="201" y="126"/>
                                  <a:pt x="201" y="126"/>
                                  <a:pt x="201" y="126"/>
                                </a:cubicBezTo>
                                <a:close/>
                                <a:moveTo>
                                  <a:pt x="52" y="116"/>
                                </a:moveTo>
                                <a:cubicBezTo>
                                  <a:pt x="77" y="140"/>
                                  <a:pt x="92" y="164"/>
                                  <a:pt x="92" y="164"/>
                                </a:cubicBezTo>
                                <a:cubicBezTo>
                                  <a:pt x="92" y="164"/>
                                  <a:pt x="37" y="117"/>
                                  <a:pt x="13" y="113"/>
                                </a:cubicBezTo>
                                <a:cubicBezTo>
                                  <a:pt x="58" y="144"/>
                                  <a:pt x="89" y="180"/>
                                  <a:pt x="89" y="180"/>
                                </a:cubicBezTo>
                                <a:cubicBezTo>
                                  <a:pt x="89" y="180"/>
                                  <a:pt x="31" y="142"/>
                                  <a:pt x="0" y="140"/>
                                </a:cubicBezTo>
                                <a:cubicBezTo>
                                  <a:pt x="35" y="158"/>
                                  <a:pt x="79" y="189"/>
                                  <a:pt x="95" y="200"/>
                                </a:cubicBezTo>
                                <a:cubicBezTo>
                                  <a:pt x="128" y="177"/>
                                  <a:pt x="128" y="177"/>
                                  <a:pt x="128" y="177"/>
                                </a:cubicBezTo>
                                <a:cubicBezTo>
                                  <a:pt x="110" y="161"/>
                                  <a:pt x="72" y="127"/>
                                  <a:pt x="52" y="116"/>
                                </a:cubicBezTo>
                                <a:close/>
                                <a:moveTo>
                                  <a:pt x="94" y="60"/>
                                </a:moveTo>
                                <a:cubicBezTo>
                                  <a:pt x="44" y="47"/>
                                  <a:pt x="44" y="47"/>
                                  <a:pt x="44" y="47"/>
                                </a:cubicBezTo>
                                <a:cubicBezTo>
                                  <a:pt x="53" y="41"/>
                                  <a:pt x="63" y="39"/>
                                  <a:pt x="72" y="41"/>
                                </a:cubicBezTo>
                                <a:cubicBezTo>
                                  <a:pt x="82" y="44"/>
                                  <a:pt x="89" y="51"/>
                                  <a:pt x="94" y="60"/>
                                </a:cubicBezTo>
                                <a:close/>
                                <a:moveTo>
                                  <a:pt x="43" y="50"/>
                                </a:moveTo>
                                <a:cubicBezTo>
                                  <a:pt x="93" y="63"/>
                                  <a:pt x="93" y="63"/>
                                  <a:pt x="93" y="63"/>
                                </a:cubicBezTo>
                                <a:cubicBezTo>
                                  <a:pt x="84" y="68"/>
                                  <a:pt x="75" y="71"/>
                                  <a:pt x="65" y="68"/>
                                </a:cubicBezTo>
                                <a:cubicBezTo>
                                  <a:pt x="55" y="66"/>
                                  <a:pt x="48" y="59"/>
                                  <a:pt x="43" y="50"/>
                                </a:cubicBezTo>
                                <a:close/>
                                <a:moveTo>
                                  <a:pt x="63" y="81"/>
                                </a:moveTo>
                                <a:cubicBezTo>
                                  <a:pt x="113" y="94"/>
                                  <a:pt x="113" y="94"/>
                                  <a:pt x="113" y="94"/>
                                </a:cubicBezTo>
                                <a:cubicBezTo>
                                  <a:pt x="104" y="100"/>
                                  <a:pt x="95" y="102"/>
                                  <a:pt x="85" y="99"/>
                                </a:cubicBezTo>
                                <a:cubicBezTo>
                                  <a:pt x="75" y="97"/>
                                  <a:pt x="68" y="90"/>
                                  <a:pt x="63" y="81"/>
                                </a:cubicBezTo>
                                <a:close/>
                                <a:moveTo>
                                  <a:pt x="114" y="91"/>
                                </a:moveTo>
                                <a:cubicBezTo>
                                  <a:pt x="64" y="78"/>
                                  <a:pt x="64" y="78"/>
                                  <a:pt x="64" y="78"/>
                                </a:cubicBezTo>
                                <a:cubicBezTo>
                                  <a:pt x="73" y="72"/>
                                  <a:pt x="83" y="70"/>
                                  <a:pt x="92" y="73"/>
                                </a:cubicBezTo>
                                <a:cubicBezTo>
                                  <a:pt x="101" y="75"/>
                                  <a:pt x="109" y="82"/>
                                  <a:pt x="114" y="91"/>
                                </a:cubicBezTo>
                                <a:close/>
                                <a:moveTo>
                                  <a:pt x="132" y="122"/>
                                </a:moveTo>
                                <a:cubicBezTo>
                                  <a:pt x="82" y="108"/>
                                  <a:pt x="82" y="108"/>
                                  <a:pt x="82" y="108"/>
                                </a:cubicBezTo>
                                <a:cubicBezTo>
                                  <a:pt x="91" y="103"/>
                                  <a:pt x="101" y="101"/>
                                  <a:pt x="110" y="104"/>
                                </a:cubicBezTo>
                                <a:cubicBezTo>
                                  <a:pt x="120" y="106"/>
                                  <a:pt x="128" y="113"/>
                                  <a:pt x="132" y="122"/>
                                </a:cubicBezTo>
                                <a:close/>
                                <a:moveTo>
                                  <a:pt x="81" y="112"/>
                                </a:moveTo>
                                <a:cubicBezTo>
                                  <a:pt x="132" y="125"/>
                                  <a:pt x="132" y="125"/>
                                  <a:pt x="132" y="125"/>
                                </a:cubicBezTo>
                                <a:cubicBezTo>
                                  <a:pt x="123" y="130"/>
                                  <a:pt x="113" y="133"/>
                                  <a:pt x="103" y="130"/>
                                </a:cubicBezTo>
                                <a:cubicBezTo>
                                  <a:pt x="94" y="127"/>
                                  <a:pt x="86" y="120"/>
                                  <a:pt x="81" y="112"/>
                                </a:cubicBezTo>
                                <a:close/>
                                <a:moveTo>
                                  <a:pt x="100" y="144"/>
                                </a:moveTo>
                                <a:cubicBezTo>
                                  <a:pt x="148" y="157"/>
                                  <a:pt x="148" y="157"/>
                                  <a:pt x="148" y="157"/>
                                </a:cubicBezTo>
                                <a:cubicBezTo>
                                  <a:pt x="140" y="162"/>
                                  <a:pt x="130" y="163"/>
                                  <a:pt x="121" y="161"/>
                                </a:cubicBezTo>
                                <a:cubicBezTo>
                                  <a:pt x="112" y="159"/>
                                  <a:pt x="105" y="152"/>
                                  <a:pt x="100" y="144"/>
                                </a:cubicBezTo>
                                <a:close/>
                                <a:moveTo>
                                  <a:pt x="151" y="154"/>
                                </a:moveTo>
                                <a:cubicBezTo>
                                  <a:pt x="99" y="140"/>
                                  <a:pt x="99" y="140"/>
                                  <a:pt x="99" y="140"/>
                                </a:cubicBezTo>
                                <a:cubicBezTo>
                                  <a:pt x="108" y="134"/>
                                  <a:pt x="118" y="132"/>
                                  <a:pt x="128" y="134"/>
                                </a:cubicBezTo>
                                <a:cubicBezTo>
                                  <a:pt x="138" y="137"/>
                                  <a:pt x="146" y="144"/>
                                  <a:pt x="151" y="154"/>
                                </a:cubicBezTo>
                                <a:close/>
                                <a:moveTo>
                                  <a:pt x="126" y="25"/>
                                </a:moveTo>
                                <a:cubicBezTo>
                                  <a:pt x="104" y="73"/>
                                  <a:pt x="104" y="73"/>
                                  <a:pt x="104" y="73"/>
                                </a:cubicBezTo>
                                <a:cubicBezTo>
                                  <a:pt x="100" y="63"/>
                                  <a:pt x="99" y="53"/>
                                  <a:pt x="104" y="44"/>
                                </a:cubicBezTo>
                                <a:cubicBezTo>
                                  <a:pt x="108" y="35"/>
                                  <a:pt x="116" y="29"/>
                                  <a:pt x="126" y="25"/>
                                </a:cubicBezTo>
                                <a:close/>
                                <a:moveTo>
                                  <a:pt x="129" y="27"/>
                                </a:moveTo>
                                <a:cubicBezTo>
                                  <a:pt x="132" y="37"/>
                                  <a:pt x="133" y="47"/>
                                  <a:pt x="128" y="56"/>
                                </a:cubicBezTo>
                                <a:cubicBezTo>
                                  <a:pt x="124" y="65"/>
                                  <a:pt x="116" y="71"/>
                                  <a:pt x="106" y="74"/>
                                </a:cubicBezTo>
                                <a:cubicBezTo>
                                  <a:pt x="129" y="27"/>
                                  <a:pt x="129" y="27"/>
                                  <a:pt x="129" y="27"/>
                                </a:cubicBezTo>
                                <a:cubicBezTo>
                                  <a:pt x="129" y="27"/>
                                  <a:pt x="129" y="27"/>
                                  <a:pt x="129" y="27"/>
                                </a:cubicBezTo>
                                <a:close/>
                                <a:moveTo>
                                  <a:pt x="146" y="56"/>
                                </a:moveTo>
                                <a:cubicBezTo>
                                  <a:pt x="150" y="65"/>
                                  <a:pt x="150" y="76"/>
                                  <a:pt x="146" y="85"/>
                                </a:cubicBezTo>
                                <a:cubicBezTo>
                                  <a:pt x="142" y="93"/>
                                  <a:pt x="134" y="100"/>
                                  <a:pt x="124" y="103"/>
                                </a:cubicBezTo>
                                <a:cubicBezTo>
                                  <a:pt x="146" y="56"/>
                                  <a:pt x="146" y="56"/>
                                  <a:pt x="146" y="56"/>
                                </a:cubicBezTo>
                                <a:cubicBezTo>
                                  <a:pt x="146" y="56"/>
                                  <a:pt x="146" y="56"/>
                                  <a:pt x="146" y="56"/>
                                </a:cubicBezTo>
                                <a:close/>
                                <a:moveTo>
                                  <a:pt x="143" y="54"/>
                                </a:moveTo>
                                <a:cubicBezTo>
                                  <a:pt x="121" y="102"/>
                                  <a:pt x="121" y="102"/>
                                  <a:pt x="121" y="102"/>
                                </a:cubicBezTo>
                                <a:cubicBezTo>
                                  <a:pt x="117" y="92"/>
                                  <a:pt x="117" y="82"/>
                                  <a:pt x="121" y="73"/>
                                </a:cubicBezTo>
                                <a:cubicBezTo>
                                  <a:pt x="125" y="64"/>
                                  <a:pt x="133" y="58"/>
                                  <a:pt x="143" y="54"/>
                                </a:cubicBezTo>
                                <a:close/>
                                <a:moveTo>
                                  <a:pt x="159" y="84"/>
                                </a:moveTo>
                                <a:cubicBezTo>
                                  <a:pt x="137" y="132"/>
                                  <a:pt x="137" y="132"/>
                                  <a:pt x="137" y="132"/>
                                </a:cubicBezTo>
                                <a:cubicBezTo>
                                  <a:pt x="133" y="122"/>
                                  <a:pt x="133" y="112"/>
                                  <a:pt x="137" y="103"/>
                                </a:cubicBezTo>
                                <a:cubicBezTo>
                                  <a:pt x="141" y="94"/>
                                  <a:pt x="149" y="88"/>
                                  <a:pt x="159" y="84"/>
                                </a:cubicBezTo>
                                <a:close/>
                                <a:moveTo>
                                  <a:pt x="162" y="86"/>
                                </a:moveTo>
                                <a:cubicBezTo>
                                  <a:pt x="165" y="95"/>
                                  <a:pt x="166" y="106"/>
                                  <a:pt x="162" y="114"/>
                                </a:cubicBezTo>
                                <a:cubicBezTo>
                                  <a:pt x="158" y="123"/>
                                  <a:pt x="150" y="130"/>
                                  <a:pt x="140" y="133"/>
                                </a:cubicBezTo>
                                <a:cubicBezTo>
                                  <a:pt x="162" y="86"/>
                                  <a:pt x="162" y="86"/>
                                  <a:pt x="162" y="86"/>
                                </a:cubicBezTo>
                                <a:cubicBezTo>
                                  <a:pt x="162" y="86"/>
                                  <a:pt x="162" y="86"/>
                                  <a:pt x="162" y="86"/>
                                </a:cubicBezTo>
                                <a:close/>
                                <a:moveTo>
                                  <a:pt x="179" y="113"/>
                                </a:moveTo>
                                <a:cubicBezTo>
                                  <a:pt x="182" y="123"/>
                                  <a:pt x="183" y="133"/>
                                  <a:pt x="179" y="142"/>
                                </a:cubicBezTo>
                                <a:cubicBezTo>
                                  <a:pt x="175" y="151"/>
                                  <a:pt x="167" y="157"/>
                                  <a:pt x="157" y="160"/>
                                </a:cubicBezTo>
                                <a:cubicBezTo>
                                  <a:pt x="179" y="113"/>
                                  <a:pt x="179" y="113"/>
                                  <a:pt x="179" y="113"/>
                                </a:cubicBezTo>
                                <a:cubicBezTo>
                                  <a:pt x="179" y="113"/>
                                  <a:pt x="179" y="113"/>
                                  <a:pt x="179" y="113"/>
                                </a:cubicBezTo>
                                <a:close/>
                                <a:moveTo>
                                  <a:pt x="176" y="112"/>
                                </a:moveTo>
                                <a:cubicBezTo>
                                  <a:pt x="154" y="159"/>
                                  <a:pt x="154" y="159"/>
                                  <a:pt x="154" y="159"/>
                                </a:cubicBezTo>
                                <a:cubicBezTo>
                                  <a:pt x="150" y="149"/>
                                  <a:pt x="150" y="139"/>
                                  <a:pt x="154" y="130"/>
                                </a:cubicBezTo>
                                <a:cubicBezTo>
                                  <a:pt x="158" y="121"/>
                                  <a:pt x="166" y="115"/>
                                  <a:pt x="176" y="112"/>
                                </a:cubicBezTo>
                                <a:close/>
                                <a:moveTo>
                                  <a:pt x="85" y="0"/>
                                </a:moveTo>
                                <a:cubicBezTo>
                                  <a:pt x="93" y="51"/>
                                  <a:pt x="93" y="51"/>
                                  <a:pt x="93" y="51"/>
                                </a:cubicBezTo>
                                <a:cubicBezTo>
                                  <a:pt x="84" y="45"/>
                                  <a:pt x="78" y="37"/>
                                  <a:pt x="77" y="27"/>
                                </a:cubicBezTo>
                                <a:cubicBezTo>
                                  <a:pt x="75" y="18"/>
                                  <a:pt x="78" y="8"/>
                                  <a:pt x="85" y="0"/>
                                </a:cubicBezTo>
                                <a:close/>
                                <a:moveTo>
                                  <a:pt x="88" y="0"/>
                                </a:moveTo>
                                <a:cubicBezTo>
                                  <a:pt x="96" y="5"/>
                                  <a:pt x="102" y="13"/>
                                  <a:pt x="104" y="23"/>
                                </a:cubicBezTo>
                                <a:cubicBezTo>
                                  <a:pt x="105" y="33"/>
                                  <a:pt x="102" y="43"/>
                                  <a:pt x="96" y="51"/>
                                </a:cubicBezTo>
                                <a:cubicBezTo>
                                  <a:pt x="88" y="0"/>
                                  <a:pt x="88" y="0"/>
                                  <a:pt x="88" y="0"/>
                                </a:cubicBezTo>
                                <a:cubicBezTo>
                                  <a:pt x="88" y="0"/>
                                  <a:pt x="88" y="0"/>
                                  <a:pt x="88" y="0"/>
                                </a:cubicBezTo>
                                <a:close/>
                                <a:moveTo>
                                  <a:pt x="185" y="52"/>
                                </a:moveTo>
                                <a:cubicBezTo>
                                  <a:pt x="194" y="85"/>
                                  <a:pt x="205" y="106"/>
                                  <a:pt x="213" y="118"/>
                                </a:cubicBezTo>
                                <a:cubicBezTo>
                                  <a:pt x="203" y="125"/>
                                  <a:pt x="203" y="125"/>
                                  <a:pt x="203" y="125"/>
                                </a:cubicBezTo>
                                <a:cubicBezTo>
                                  <a:pt x="196" y="109"/>
                                  <a:pt x="186" y="83"/>
                                  <a:pt x="185" y="5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67" name="Freeform 5667"/>
                        <wps:cNvSpPr>
                          <a:spLocks noEditPoints="1"/>
                        </wps:cNvSpPr>
                        <wps:spPr bwMode="auto">
                          <a:xfrm>
                            <a:off x="2298700" y="6619876"/>
                            <a:ext cx="896938" cy="817563"/>
                          </a:xfrm>
                          <a:custGeom>
                            <a:avLst/>
                            <a:gdLst>
                              <a:gd name="T0" fmla="*/ 147 w 239"/>
                              <a:gd name="T1" fmla="*/ 137 h 218"/>
                              <a:gd name="T2" fmla="*/ 119 w 239"/>
                              <a:gd name="T3" fmla="*/ 24 h 218"/>
                              <a:gd name="T4" fmla="*/ 166 w 239"/>
                              <a:gd name="T5" fmla="*/ 18 h 218"/>
                              <a:gd name="T6" fmla="*/ 134 w 239"/>
                              <a:gd name="T7" fmla="*/ 146 h 218"/>
                              <a:gd name="T8" fmla="*/ 64 w 239"/>
                              <a:gd name="T9" fmla="*/ 193 h 218"/>
                              <a:gd name="T10" fmla="*/ 37 w 239"/>
                              <a:gd name="T11" fmla="*/ 82 h 218"/>
                              <a:gd name="T12" fmla="*/ 84 w 239"/>
                              <a:gd name="T13" fmla="*/ 75 h 218"/>
                              <a:gd name="T14" fmla="*/ 174 w 239"/>
                              <a:gd name="T15" fmla="*/ 6 h 218"/>
                              <a:gd name="T16" fmla="*/ 85 w 239"/>
                              <a:gd name="T17" fmla="*/ 50 h 218"/>
                              <a:gd name="T18" fmla="*/ 29 w 239"/>
                              <a:gd name="T19" fmla="*/ 70 h 218"/>
                              <a:gd name="T20" fmla="*/ 3 w 239"/>
                              <a:gd name="T21" fmla="*/ 130 h 218"/>
                              <a:gd name="T22" fmla="*/ 77 w 239"/>
                              <a:gd name="T23" fmla="*/ 212 h 218"/>
                              <a:gd name="T24" fmla="*/ 133 w 239"/>
                              <a:gd name="T25" fmla="*/ 160 h 218"/>
                              <a:gd name="T26" fmla="*/ 148 w 239"/>
                              <a:gd name="T27" fmla="*/ 163 h 218"/>
                              <a:gd name="T28" fmla="*/ 161 w 239"/>
                              <a:gd name="T29" fmla="*/ 139 h 218"/>
                              <a:gd name="T30" fmla="*/ 225 w 239"/>
                              <a:gd name="T31" fmla="*/ 105 h 218"/>
                              <a:gd name="T32" fmla="*/ 229 w 239"/>
                              <a:gd name="T33" fmla="*/ 106 h 218"/>
                              <a:gd name="T34" fmla="*/ 178 w 239"/>
                              <a:gd name="T35" fmla="*/ 8 h 218"/>
                              <a:gd name="T36" fmla="*/ 27 w 239"/>
                              <a:gd name="T37" fmla="*/ 122 h 218"/>
                              <a:gd name="T38" fmla="*/ 56 w 239"/>
                              <a:gd name="T39" fmla="*/ 106 h 218"/>
                              <a:gd name="T40" fmla="*/ 81 w 239"/>
                              <a:gd name="T41" fmla="*/ 96 h 218"/>
                              <a:gd name="T42" fmla="*/ 81 w 239"/>
                              <a:gd name="T43" fmla="*/ 96 h 218"/>
                              <a:gd name="T44" fmla="*/ 50 w 239"/>
                              <a:gd name="T45" fmla="*/ 97 h 218"/>
                              <a:gd name="T46" fmla="*/ 69 w 239"/>
                              <a:gd name="T47" fmla="*/ 124 h 218"/>
                              <a:gd name="T48" fmla="*/ 94 w 239"/>
                              <a:gd name="T49" fmla="*/ 114 h 218"/>
                              <a:gd name="T50" fmla="*/ 94 w 239"/>
                              <a:gd name="T51" fmla="*/ 111 h 218"/>
                              <a:gd name="T52" fmla="*/ 40 w 239"/>
                              <a:gd name="T53" fmla="*/ 141 h 218"/>
                              <a:gd name="T54" fmla="*/ 51 w 239"/>
                              <a:gd name="T55" fmla="*/ 144 h 218"/>
                              <a:gd name="T56" fmla="*/ 64 w 239"/>
                              <a:gd name="T57" fmla="*/ 162 h 218"/>
                              <a:gd name="T58" fmla="*/ 64 w 239"/>
                              <a:gd name="T59" fmla="*/ 163 h 218"/>
                              <a:gd name="T60" fmla="*/ 105 w 239"/>
                              <a:gd name="T61" fmla="*/ 133 h 218"/>
                              <a:gd name="T62" fmla="*/ 107 w 239"/>
                              <a:gd name="T63" fmla="*/ 133 h 218"/>
                              <a:gd name="T64" fmla="*/ 108 w 239"/>
                              <a:gd name="T65" fmla="*/ 122 h 218"/>
                              <a:gd name="T66" fmla="*/ 163 w 239"/>
                              <a:gd name="T67" fmla="*/ 38 h 218"/>
                              <a:gd name="T68" fmla="*/ 163 w 239"/>
                              <a:gd name="T69" fmla="*/ 38 h 218"/>
                              <a:gd name="T70" fmla="*/ 138 w 239"/>
                              <a:gd name="T71" fmla="*/ 48 h 218"/>
                              <a:gd name="T72" fmla="*/ 163 w 239"/>
                              <a:gd name="T73" fmla="*/ 38 h 218"/>
                              <a:gd name="T74" fmla="*/ 132 w 239"/>
                              <a:gd name="T75" fmla="*/ 40 h 218"/>
                              <a:gd name="T76" fmla="*/ 119 w 239"/>
                              <a:gd name="T77" fmla="*/ 67 h 218"/>
                              <a:gd name="T78" fmla="*/ 151 w 239"/>
                              <a:gd name="T79" fmla="*/ 67 h 218"/>
                              <a:gd name="T80" fmla="*/ 176 w 239"/>
                              <a:gd name="T81" fmla="*/ 57 h 218"/>
                              <a:gd name="T82" fmla="*/ 176 w 239"/>
                              <a:gd name="T83" fmla="*/ 54 h 218"/>
                              <a:gd name="T84" fmla="*/ 122 w 239"/>
                              <a:gd name="T85" fmla="*/ 84 h 218"/>
                              <a:gd name="T86" fmla="*/ 133 w 239"/>
                              <a:gd name="T87" fmla="*/ 87 h 218"/>
                              <a:gd name="T88" fmla="*/ 145 w 239"/>
                              <a:gd name="T89" fmla="*/ 105 h 218"/>
                              <a:gd name="T90" fmla="*/ 164 w 239"/>
                              <a:gd name="T91" fmla="*/ 86 h 218"/>
                              <a:gd name="T92" fmla="*/ 189 w 239"/>
                              <a:gd name="T93" fmla="*/ 76 h 218"/>
                              <a:gd name="T94" fmla="*/ 189 w 239"/>
                              <a:gd name="T95" fmla="*/ 76 h 218"/>
                              <a:gd name="T96" fmla="*/ 158 w 239"/>
                              <a:gd name="T97" fmla="*/ 77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9" h="218">
                                <a:moveTo>
                                  <a:pt x="216" y="89"/>
                                </a:moveTo>
                                <a:cubicBezTo>
                                  <a:pt x="204" y="88"/>
                                  <a:pt x="188" y="90"/>
                                  <a:pt x="172" y="101"/>
                                </a:cubicBezTo>
                                <a:cubicBezTo>
                                  <a:pt x="157" y="112"/>
                                  <a:pt x="149" y="126"/>
                                  <a:pt x="147" y="137"/>
                                </a:cubicBezTo>
                                <a:cubicBezTo>
                                  <a:pt x="97" y="66"/>
                                  <a:pt x="97" y="66"/>
                                  <a:pt x="97" y="66"/>
                                </a:cubicBezTo>
                                <a:cubicBezTo>
                                  <a:pt x="97" y="64"/>
                                  <a:pt x="98" y="58"/>
                                  <a:pt x="99" y="51"/>
                                </a:cubicBezTo>
                                <a:cubicBezTo>
                                  <a:pt x="102" y="43"/>
                                  <a:pt x="107" y="32"/>
                                  <a:pt x="119" y="24"/>
                                </a:cubicBezTo>
                                <a:cubicBezTo>
                                  <a:pt x="130" y="16"/>
                                  <a:pt x="142" y="15"/>
                                  <a:pt x="152" y="16"/>
                                </a:cubicBezTo>
                                <a:cubicBezTo>
                                  <a:pt x="158" y="16"/>
                                  <a:pt x="160" y="16"/>
                                  <a:pt x="163" y="18"/>
                                </a:cubicBezTo>
                                <a:cubicBezTo>
                                  <a:pt x="165" y="17"/>
                                  <a:pt x="166" y="18"/>
                                  <a:pt x="166" y="18"/>
                                </a:cubicBezTo>
                                <a:cubicBezTo>
                                  <a:pt x="216" y="89"/>
                                  <a:pt x="216" y="89"/>
                                  <a:pt x="216" y="89"/>
                                </a:cubicBezTo>
                                <a:cubicBezTo>
                                  <a:pt x="216" y="89"/>
                                  <a:pt x="216" y="89"/>
                                  <a:pt x="216" y="89"/>
                                </a:cubicBezTo>
                                <a:close/>
                                <a:moveTo>
                                  <a:pt x="134" y="146"/>
                                </a:moveTo>
                                <a:cubicBezTo>
                                  <a:pt x="122" y="145"/>
                                  <a:pt x="106" y="147"/>
                                  <a:pt x="91" y="158"/>
                                </a:cubicBezTo>
                                <a:cubicBezTo>
                                  <a:pt x="91" y="158"/>
                                  <a:pt x="91" y="158"/>
                                  <a:pt x="91" y="158"/>
                                </a:cubicBezTo>
                                <a:cubicBezTo>
                                  <a:pt x="76" y="168"/>
                                  <a:pt x="69" y="182"/>
                                  <a:pt x="64" y="193"/>
                                </a:cubicBezTo>
                                <a:cubicBezTo>
                                  <a:pt x="15" y="123"/>
                                  <a:pt x="15" y="123"/>
                                  <a:pt x="15" y="123"/>
                                </a:cubicBezTo>
                                <a:cubicBezTo>
                                  <a:pt x="16" y="121"/>
                                  <a:pt x="16" y="115"/>
                                  <a:pt x="17" y="108"/>
                                </a:cubicBezTo>
                                <a:cubicBezTo>
                                  <a:pt x="22" y="100"/>
                                  <a:pt x="26" y="90"/>
                                  <a:pt x="37" y="82"/>
                                </a:cubicBezTo>
                                <a:cubicBezTo>
                                  <a:pt x="49" y="74"/>
                                  <a:pt x="61" y="73"/>
                                  <a:pt x="71" y="73"/>
                                </a:cubicBezTo>
                                <a:cubicBezTo>
                                  <a:pt x="76" y="73"/>
                                  <a:pt x="78" y="73"/>
                                  <a:pt x="82" y="75"/>
                                </a:cubicBezTo>
                                <a:cubicBezTo>
                                  <a:pt x="83" y="74"/>
                                  <a:pt x="84" y="75"/>
                                  <a:pt x="84" y="75"/>
                                </a:cubicBezTo>
                                <a:cubicBezTo>
                                  <a:pt x="134" y="146"/>
                                  <a:pt x="134" y="146"/>
                                  <a:pt x="134" y="146"/>
                                </a:cubicBezTo>
                                <a:cubicBezTo>
                                  <a:pt x="134" y="146"/>
                                  <a:pt x="134" y="146"/>
                                  <a:pt x="134" y="146"/>
                                </a:cubicBezTo>
                                <a:close/>
                                <a:moveTo>
                                  <a:pt x="174" y="6"/>
                                </a:moveTo>
                                <a:cubicBezTo>
                                  <a:pt x="173" y="5"/>
                                  <a:pt x="167" y="2"/>
                                  <a:pt x="154" y="2"/>
                                </a:cubicBezTo>
                                <a:cubicBezTo>
                                  <a:pt x="143" y="0"/>
                                  <a:pt x="127" y="2"/>
                                  <a:pt x="111" y="13"/>
                                </a:cubicBezTo>
                                <a:cubicBezTo>
                                  <a:pt x="95" y="24"/>
                                  <a:pt x="88" y="38"/>
                                  <a:pt x="85" y="50"/>
                                </a:cubicBezTo>
                                <a:cubicBezTo>
                                  <a:pt x="83" y="53"/>
                                  <a:pt x="84" y="56"/>
                                  <a:pt x="83" y="59"/>
                                </a:cubicBezTo>
                                <a:cubicBezTo>
                                  <a:pt x="81" y="58"/>
                                  <a:pt x="76" y="58"/>
                                  <a:pt x="74" y="58"/>
                                </a:cubicBezTo>
                                <a:cubicBezTo>
                                  <a:pt x="61" y="57"/>
                                  <a:pt x="45" y="59"/>
                                  <a:pt x="29" y="70"/>
                                </a:cubicBezTo>
                                <a:cubicBezTo>
                                  <a:pt x="13" y="81"/>
                                  <a:pt x="6" y="96"/>
                                  <a:pt x="4" y="107"/>
                                </a:cubicBezTo>
                                <a:cubicBezTo>
                                  <a:pt x="1" y="118"/>
                                  <a:pt x="0" y="126"/>
                                  <a:pt x="1" y="127"/>
                                </a:cubicBezTo>
                                <a:cubicBezTo>
                                  <a:pt x="3" y="130"/>
                                  <a:pt x="3" y="130"/>
                                  <a:pt x="3" y="130"/>
                                </a:cubicBezTo>
                                <a:cubicBezTo>
                                  <a:pt x="64" y="218"/>
                                  <a:pt x="64" y="218"/>
                                  <a:pt x="64" y="218"/>
                                </a:cubicBezTo>
                                <a:cubicBezTo>
                                  <a:pt x="77" y="212"/>
                                  <a:pt x="77" y="212"/>
                                  <a:pt x="77" y="212"/>
                                </a:cubicBezTo>
                                <a:cubicBezTo>
                                  <a:pt x="77" y="212"/>
                                  <a:pt x="77" y="212"/>
                                  <a:pt x="77" y="212"/>
                                </a:cubicBezTo>
                                <a:cubicBezTo>
                                  <a:pt x="77" y="212"/>
                                  <a:pt x="77" y="205"/>
                                  <a:pt x="79" y="196"/>
                                </a:cubicBezTo>
                                <a:cubicBezTo>
                                  <a:pt x="83" y="187"/>
                                  <a:pt x="87" y="177"/>
                                  <a:pt x="99" y="169"/>
                                </a:cubicBezTo>
                                <a:cubicBezTo>
                                  <a:pt x="110" y="161"/>
                                  <a:pt x="122" y="160"/>
                                  <a:pt x="133" y="160"/>
                                </a:cubicBezTo>
                                <a:cubicBezTo>
                                  <a:pt x="137" y="159"/>
                                  <a:pt x="140" y="161"/>
                                  <a:pt x="143" y="162"/>
                                </a:cubicBezTo>
                                <a:cubicBezTo>
                                  <a:pt x="144" y="161"/>
                                  <a:pt x="145" y="163"/>
                                  <a:pt x="147" y="162"/>
                                </a:cubicBezTo>
                                <a:cubicBezTo>
                                  <a:pt x="148" y="163"/>
                                  <a:pt x="148" y="163"/>
                                  <a:pt x="148" y="163"/>
                                </a:cubicBezTo>
                                <a:cubicBezTo>
                                  <a:pt x="150" y="163"/>
                                  <a:pt x="152" y="163"/>
                                  <a:pt x="155" y="161"/>
                                </a:cubicBezTo>
                                <a:cubicBezTo>
                                  <a:pt x="158" y="159"/>
                                  <a:pt x="158" y="157"/>
                                  <a:pt x="159" y="155"/>
                                </a:cubicBezTo>
                                <a:cubicBezTo>
                                  <a:pt x="158" y="154"/>
                                  <a:pt x="158" y="148"/>
                                  <a:pt x="161" y="139"/>
                                </a:cubicBezTo>
                                <a:cubicBezTo>
                                  <a:pt x="164" y="131"/>
                                  <a:pt x="169" y="120"/>
                                  <a:pt x="180" y="112"/>
                                </a:cubicBezTo>
                                <a:cubicBezTo>
                                  <a:pt x="192" y="104"/>
                                  <a:pt x="204" y="103"/>
                                  <a:pt x="213" y="104"/>
                                </a:cubicBezTo>
                                <a:cubicBezTo>
                                  <a:pt x="218" y="102"/>
                                  <a:pt x="221" y="104"/>
                                  <a:pt x="225" y="105"/>
                                </a:cubicBezTo>
                                <a:cubicBezTo>
                                  <a:pt x="226" y="104"/>
                                  <a:pt x="227" y="105"/>
                                  <a:pt x="227" y="105"/>
                                </a:cubicBezTo>
                                <a:cubicBezTo>
                                  <a:pt x="229" y="106"/>
                                  <a:pt x="229" y="106"/>
                                  <a:pt x="229" y="106"/>
                                </a:cubicBezTo>
                                <a:cubicBezTo>
                                  <a:pt x="229" y="106"/>
                                  <a:pt x="229" y="106"/>
                                  <a:pt x="229" y="106"/>
                                </a:cubicBezTo>
                                <a:cubicBezTo>
                                  <a:pt x="229" y="106"/>
                                  <a:pt x="229" y="106"/>
                                  <a:pt x="229" y="106"/>
                                </a:cubicBezTo>
                                <a:cubicBezTo>
                                  <a:pt x="239" y="95"/>
                                  <a:pt x="239" y="95"/>
                                  <a:pt x="239" y="95"/>
                                </a:cubicBezTo>
                                <a:cubicBezTo>
                                  <a:pt x="178" y="8"/>
                                  <a:pt x="178" y="8"/>
                                  <a:pt x="178" y="8"/>
                                </a:cubicBezTo>
                                <a:cubicBezTo>
                                  <a:pt x="174" y="6"/>
                                  <a:pt x="174" y="6"/>
                                  <a:pt x="174" y="6"/>
                                </a:cubicBezTo>
                                <a:cubicBezTo>
                                  <a:pt x="174" y="6"/>
                                  <a:pt x="174" y="6"/>
                                  <a:pt x="174" y="6"/>
                                </a:cubicBezTo>
                                <a:close/>
                                <a:moveTo>
                                  <a:pt x="27" y="122"/>
                                </a:moveTo>
                                <a:cubicBezTo>
                                  <a:pt x="37" y="124"/>
                                  <a:pt x="37" y="124"/>
                                  <a:pt x="37" y="124"/>
                                </a:cubicBezTo>
                                <a:cubicBezTo>
                                  <a:pt x="38" y="126"/>
                                  <a:pt x="38" y="126"/>
                                  <a:pt x="38" y="126"/>
                                </a:cubicBezTo>
                                <a:cubicBezTo>
                                  <a:pt x="38" y="126"/>
                                  <a:pt x="42" y="116"/>
                                  <a:pt x="56" y="106"/>
                                </a:cubicBezTo>
                                <a:cubicBezTo>
                                  <a:pt x="63" y="101"/>
                                  <a:pt x="70" y="98"/>
                                  <a:pt x="74" y="97"/>
                                </a:cubicBezTo>
                                <a:cubicBezTo>
                                  <a:pt x="77" y="96"/>
                                  <a:pt x="79" y="95"/>
                                  <a:pt x="79" y="95"/>
                                </a:cubicBezTo>
                                <a:cubicBezTo>
                                  <a:pt x="81" y="96"/>
                                  <a:pt x="81" y="96"/>
                                  <a:pt x="81" y="96"/>
                                </a:cubicBezTo>
                                <a:cubicBezTo>
                                  <a:pt x="81" y="96"/>
                                  <a:pt x="81" y="96"/>
                                  <a:pt x="81" y="96"/>
                                </a:cubicBezTo>
                                <a:cubicBezTo>
                                  <a:pt x="81" y="96"/>
                                  <a:pt x="81" y="96"/>
                                  <a:pt x="81" y="96"/>
                                </a:cubicBezTo>
                                <a:cubicBezTo>
                                  <a:pt x="81" y="96"/>
                                  <a:pt x="81" y="96"/>
                                  <a:pt x="81" y="96"/>
                                </a:cubicBezTo>
                                <a:cubicBezTo>
                                  <a:pt x="81" y="92"/>
                                  <a:pt x="81" y="92"/>
                                  <a:pt x="81" y="92"/>
                                </a:cubicBezTo>
                                <a:cubicBezTo>
                                  <a:pt x="82" y="84"/>
                                  <a:pt x="82" y="84"/>
                                  <a:pt x="82" y="84"/>
                                </a:cubicBezTo>
                                <a:cubicBezTo>
                                  <a:pt x="82" y="84"/>
                                  <a:pt x="67" y="85"/>
                                  <a:pt x="50" y="97"/>
                                </a:cubicBezTo>
                                <a:cubicBezTo>
                                  <a:pt x="33" y="109"/>
                                  <a:pt x="27" y="122"/>
                                  <a:pt x="27" y="122"/>
                                </a:cubicBezTo>
                                <a:moveTo>
                                  <a:pt x="51" y="144"/>
                                </a:moveTo>
                                <a:cubicBezTo>
                                  <a:pt x="51" y="144"/>
                                  <a:pt x="55" y="134"/>
                                  <a:pt x="69" y="124"/>
                                </a:cubicBezTo>
                                <a:cubicBezTo>
                                  <a:pt x="76" y="119"/>
                                  <a:pt x="83" y="117"/>
                                  <a:pt x="87" y="116"/>
                                </a:cubicBezTo>
                                <a:cubicBezTo>
                                  <a:pt x="91" y="115"/>
                                  <a:pt x="92" y="114"/>
                                  <a:pt x="92" y="114"/>
                                </a:cubicBezTo>
                                <a:cubicBezTo>
                                  <a:pt x="94" y="114"/>
                                  <a:pt x="94" y="114"/>
                                  <a:pt x="94" y="114"/>
                                </a:cubicBezTo>
                                <a:cubicBezTo>
                                  <a:pt x="94" y="114"/>
                                  <a:pt x="94" y="114"/>
                                  <a:pt x="94" y="114"/>
                                </a:cubicBezTo>
                                <a:cubicBezTo>
                                  <a:pt x="94" y="114"/>
                                  <a:pt x="94" y="114"/>
                                  <a:pt x="94" y="114"/>
                                </a:cubicBezTo>
                                <a:cubicBezTo>
                                  <a:pt x="94" y="111"/>
                                  <a:pt x="94" y="111"/>
                                  <a:pt x="94" y="111"/>
                                </a:cubicBezTo>
                                <a:cubicBezTo>
                                  <a:pt x="95" y="103"/>
                                  <a:pt x="95" y="103"/>
                                  <a:pt x="95" y="103"/>
                                </a:cubicBezTo>
                                <a:cubicBezTo>
                                  <a:pt x="95" y="103"/>
                                  <a:pt x="80" y="104"/>
                                  <a:pt x="63" y="116"/>
                                </a:cubicBezTo>
                                <a:cubicBezTo>
                                  <a:pt x="46" y="128"/>
                                  <a:pt x="40" y="141"/>
                                  <a:pt x="40" y="141"/>
                                </a:cubicBezTo>
                                <a:cubicBezTo>
                                  <a:pt x="51" y="144"/>
                                  <a:pt x="51" y="144"/>
                                  <a:pt x="51" y="144"/>
                                </a:cubicBezTo>
                                <a:cubicBezTo>
                                  <a:pt x="50" y="143"/>
                                  <a:pt x="50" y="143"/>
                                  <a:pt x="50" y="143"/>
                                </a:cubicBezTo>
                                <a:cubicBezTo>
                                  <a:pt x="51" y="144"/>
                                  <a:pt x="51" y="144"/>
                                  <a:pt x="51" y="144"/>
                                </a:cubicBezTo>
                                <a:cubicBezTo>
                                  <a:pt x="51" y="144"/>
                                  <a:pt x="51" y="144"/>
                                  <a:pt x="51" y="144"/>
                                </a:cubicBezTo>
                                <a:close/>
                                <a:moveTo>
                                  <a:pt x="53" y="160"/>
                                </a:moveTo>
                                <a:cubicBezTo>
                                  <a:pt x="64" y="162"/>
                                  <a:pt x="64" y="162"/>
                                  <a:pt x="64" y="162"/>
                                </a:cubicBezTo>
                                <a:cubicBezTo>
                                  <a:pt x="64" y="162"/>
                                  <a:pt x="64" y="162"/>
                                  <a:pt x="64" y="162"/>
                                </a:cubicBezTo>
                                <a:cubicBezTo>
                                  <a:pt x="64" y="163"/>
                                  <a:pt x="64" y="163"/>
                                  <a:pt x="64" y="163"/>
                                </a:cubicBezTo>
                                <a:cubicBezTo>
                                  <a:pt x="64" y="163"/>
                                  <a:pt x="64" y="163"/>
                                  <a:pt x="64" y="163"/>
                                </a:cubicBezTo>
                                <a:cubicBezTo>
                                  <a:pt x="64" y="162"/>
                                  <a:pt x="68" y="153"/>
                                  <a:pt x="82" y="143"/>
                                </a:cubicBezTo>
                                <a:cubicBezTo>
                                  <a:pt x="90" y="138"/>
                                  <a:pt x="96" y="135"/>
                                  <a:pt x="100" y="135"/>
                                </a:cubicBezTo>
                                <a:cubicBezTo>
                                  <a:pt x="103" y="133"/>
                                  <a:pt x="105" y="133"/>
                                  <a:pt x="105" y="133"/>
                                </a:cubicBezTo>
                                <a:cubicBezTo>
                                  <a:pt x="107" y="132"/>
                                  <a:pt x="107" y="132"/>
                                  <a:pt x="107" y="133"/>
                                </a:cubicBezTo>
                                <a:cubicBezTo>
                                  <a:pt x="107" y="133"/>
                                  <a:pt x="107" y="133"/>
                                  <a:pt x="107" y="133"/>
                                </a:cubicBezTo>
                                <a:cubicBezTo>
                                  <a:pt x="107" y="133"/>
                                  <a:pt x="107" y="133"/>
                                  <a:pt x="107" y="133"/>
                                </a:cubicBezTo>
                                <a:cubicBezTo>
                                  <a:pt x="107" y="133"/>
                                  <a:pt x="107" y="133"/>
                                  <a:pt x="107" y="133"/>
                                </a:cubicBezTo>
                                <a:cubicBezTo>
                                  <a:pt x="107" y="130"/>
                                  <a:pt x="107" y="130"/>
                                  <a:pt x="107" y="130"/>
                                </a:cubicBezTo>
                                <a:cubicBezTo>
                                  <a:pt x="108" y="122"/>
                                  <a:pt x="108" y="122"/>
                                  <a:pt x="108" y="122"/>
                                </a:cubicBezTo>
                                <a:cubicBezTo>
                                  <a:pt x="108" y="122"/>
                                  <a:pt x="93" y="122"/>
                                  <a:pt x="76" y="134"/>
                                </a:cubicBezTo>
                                <a:cubicBezTo>
                                  <a:pt x="59" y="146"/>
                                  <a:pt x="53" y="160"/>
                                  <a:pt x="53" y="160"/>
                                </a:cubicBezTo>
                                <a:moveTo>
                                  <a:pt x="163" y="38"/>
                                </a:moveTo>
                                <a:cubicBezTo>
                                  <a:pt x="163" y="35"/>
                                  <a:pt x="163" y="35"/>
                                  <a:pt x="163" y="35"/>
                                </a:cubicBezTo>
                                <a:cubicBezTo>
                                  <a:pt x="163" y="38"/>
                                  <a:pt x="163" y="38"/>
                                  <a:pt x="163" y="38"/>
                                </a:cubicBezTo>
                                <a:cubicBezTo>
                                  <a:pt x="163" y="38"/>
                                  <a:pt x="163" y="38"/>
                                  <a:pt x="163" y="38"/>
                                </a:cubicBezTo>
                                <a:moveTo>
                                  <a:pt x="119" y="67"/>
                                </a:moveTo>
                                <a:cubicBezTo>
                                  <a:pt x="120" y="68"/>
                                  <a:pt x="120" y="68"/>
                                  <a:pt x="120" y="68"/>
                                </a:cubicBezTo>
                                <a:cubicBezTo>
                                  <a:pt x="120" y="68"/>
                                  <a:pt x="123" y="58"/>
                                  <a:pt x="138" y="48"/>
                                </a:cubicBezTo>
                                <a:cubicBezTo>
                                  <a:pt x="145" y="43"/>
                                  <a:pt x="152" y="41"/>
                                  <a:pt x="157" y="39"/>
                                </a:cubicBezTo>
                                <a:cubicBezTo>
                                  <a:pt x="159" y="39"/>
                                  <a:pt x="161" y="38"/>
                                  <a:pt x="161" y="38"/>
                                </a:cubicBezTo>
                                <a:cubicBezTo>
                                  <a:pt x="163" y="38"/>
                                  <a:pt x="163" y="38"/>
                                  <a:pt x="163" y="38"/>
                                </a:cubicBezTo>
                                <a:cubicBezTo>
                                  <a:pt x="163" y="38"/>
                                  <a:pt x="163" y="38"/>
                                  <a:pt x="163" y="38"/>
                                </a:cubicBezTo>
                                <a:cubicBezTo>
                                  <a:pt x="163" y="27"/>
                                  <a:pt x="163" y="27"/>
                                  <a:pt x="163" y="27"/>
                                </a:cubicBezTo>
                                <a:cubicBezTo>
                                  <a:pt x="163" y="27"/>
                                  <a:pt x="149" y="28"/>
                                  <a:pt x="132" y="40"/>
                                </a:cubicBezTo>
                                <a:cubicBezTo>
                                  <a:pt x="114" y="52"/>
                                  <a:pt x="109" y="65"/>
                                  <a:pt x="109" y="65"/>
                                </a:cubicBezTo>
                                <a:cubicBezTo>
                                  <a:pt x="120" y="68"/>
                                  <a:pt x="120" y="68"/>
                                  <a:pt x="120" y="68"/>
                                </a:cubicBezTo>
                                <a:cubicBezTo>
                                  <a:pt x="119" y="67"/>
                                  <a:pt x="119" y="67"/>
                                  <a:pt x="119" y="67"/>
                                </a:cubicBezTo>
                                <a:cubicBezTo>
                                  <a:pt x="119" y="67"/>
                                  <a:pt x="119" y="67"/>
                                  <a:pt x="119" y="67"/>
                                </a:cubicBezTo>
                                <a:close/>
                                <a:moveTo>
                                  <a:pt x="133" y="87"/>
                                </a:moveTo>
                                <a:cubicBezTo>
                                  <a:pt x="133" y="87"/>
                                  <a:pt x="137" y="77"/>
                                  <a:pt x="151" y="67"/>
                                </a:cubicBezTo>
                                <a:cubicBezTo>
                                  <a:pt x="158" y="62"/>
                                  <a:pt x="165" y="59"/>
                                  <a:pt x="170" y="58"/>
                                </a:cubicBezTo>
                                <a:cubicBezTo>
                                  <a:pt x="172" y="58"/>
                                  <a:pt x="174" y="57"/>
                                  <a:pt x="174" y="57"/>
                                </a:cubicBezTo>
                                <a:cubicBezTo>
                                  <a:pt x="176" y="57"/>
                                  <a:pt x="176" y="57"/>
                                  <a:pt x="176" y="57"/>
                                </a:cubicBezTo>
                                <a:cubicBezTo>
                                  <a:pt x="176" y="57"/>
                                  <a:pt x="176" y="57"/>
                                  <a:pt x="176" y="57"/>
                                </a:cubicBezTo>
                                <a:cubicBezTo>
                                  <a:pt x="176" y="57"/>
                                  <a:pt x="176" y="57"/>
                                  <a:pt x="176" y="57"/>
                                </a:cubicBezTo>
                                <a:cubicBezTo>
                                  <a:pt x="176" y="54"/>
                                  <a:pt x="176" y="54"/>
                                  <a:pt x="176" y="54"/>
                                </a:cubicBezTo>
                                <a:cubicBezTo>
                                  <a:pt x="176" y="46"/>
                                  <a:pt x="176" y="46"/>
                                  <a:pt x="176" y="46"/>
                                </a:cubicBezTo>
                                <a:cubicBezTo>
                                  <a:pt x="176" y="46"/>
                                  <a:pt x="162" y="46"/>
                                  <a:pt x="145" y="58"/>
                                </a:cubicBezTo>
                                <a:cubicBezTo>
                                  <a:pt x="128" y="70"/>
                                  <a:pt x="122" y="84"/>
                                  <a:pt x="122" y="84"/>
                                </a:cubicBezTo>
                                <a:cubicBezTo>
                                  <a:pt x="133" y="87"/>
                                  <a:pt x="133" y="87"/>
                                  <a:pt x="133" y="87"/>
                                </a:cubicBezTo>
                                <a:cubicBezTo>
                                  <a:pt x="132" y="86"/>
                                  <a:pt x="132" y="86"/>
                                  <a:pt x="132" y="86"/>
                                </a:cubicBezTo>
                                <a:cubicBezTo>
                                  <a:pt x="133" y="87"/>
                                  <a:pt x="133" y="87"/>
                                  <a:pt x="133" y="87"/>
                                </a:cubicBezTo>
                                <a:cubicBezTo>
                                  <a:pt x="133" y="87"/>
                                  <a:pt x="133" y="87"/>
                                  <a:pt x="133" y="87"/>
                                </a:cubicBezTo>
                                <a:close/>
                                <a:moveTo>
                                  <a:pt x="135" y="103"/>
                                </a:moveTo>
                                <a:cubicBezTo>
                                  <a:pt x="145" y="105"/>
                                  <a:pt x="145" y="105"/>
                                  <a:pt x="145" y="105"/>
                                </a:cubicBezTo>
                                <a:cubicBezTo>
                                  <a:pt x="146" y="106"/>
                                  <a:pt x="146" y="106"/>
                                  <a:pt x="146" y="106"/>
                                </a:cubicBezTo>
                                <a:cubicBezTo>
                                  <a:pt x="146" y="106"/>
                                  <a:pt x="146" y="106"/>
                                  <a:pt x="146" y="106"/>
                                </a:cubicBezTo>
                                <a:cubicBezTo>
                                  <a:pt x="147" y="104"/>
                                  <a:pt x="150" y="96"/>
                                  <a:pt x="164" y="86"/>
                                </a:cubicBezTo>
                                <a:cubicBezTo>
                                  <a:pt x="171" y="81"/>
                                  <a:pt x="178" y="78"/>
                                  <a:pt x="183" y="76"/>
                                </a:cubicBezTo>
                                <a:cubicBezTo>
                                  <a:pt x="185" y="75"/>
                                  <a:pt x="187" y="76"/>
                                  <a:pt x="187" y="76"/>
                                </a:cubicBezTo>
                                <a:cubicBezTo>
                                  <a:pt x="188" y="75"/>
                                  <a:pt x="188" y="75"/>
                                  <a:pt x="189" y="76"/>
                                </a:cubicBezTo>
                                <a:cubicBezTo>
                                  <a:pt x="189" y="76"/>
                                  <a:pt x="189" y="76"/>
                                  <a:pt x="189" y="76"/>
                                </a:cubicBezTo>
                                <a:cubicBezTo>
                                  <a:pt x="189" y="76"/>
                                  <a:pt x="189" y="76"/>
                                  <a:pt x="189" y="76"/>
                                </a:cubicBezTo>
                                <a:cubicBezTo>
                                  <a:pt x="189" y="76"/>
                                  <a:pt x="189" y="76"/>
                                  <a:pt x="189" y="76"/>
                                </a:cubicBezTo>
                                <a:cubicBezTo>
                                  <a:pt x="189" y="72"/>
                                  <a:pt x="189" y="72"/>
                                  <a:pt x="189" y="72"/>
                                </a:cubicBezTo>
                                <a:cubicBezTo>
                                  <a:pt x="190" y="64"/>
                                  <a:pt x="190" y="64"/>
                                  <a:pt x="190" y="64"/>
                                </a:cubicBezTo>
                                <a:cubicBezTo>
                                  <a:pt x="190" y="64"/>
                                  <a:pt x="175" y="65"/>
                                  <a:pt x="158" y="77"/>
                                </a:cubicBezTo>
                                <a:cubicBezTo>
                                  <a:pt x="141" y="89"/>
                                  <a:pt x="135" y="103"/>
                                  <a:pt x="135" y="103"/>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69" name="Freeform 5669"/>
                        <wps:cNvSpPr>
                          <a:spLocks noEditPoints="1"/>
                        </wps:cNvSpPr>
                        <wps:spPr bwMode="auto">
                          <a:xfrm>
                            <a:off x="3175" y="6611938"/>
                            <a:ext cx="927100" cy="869950"/>
                          </a:xfrm>
                          <a:custGeom>
                            <a:avLst/>
                            <a:gdLst>
                              <a:gd name="T0" fmla="*/ 29 w 247"/>
                              <a:gd name="T1" fmla="*/ 98 h 232"/>
                              <a:gd name="T2" fmla="*/ 108 w 247"/>
                              <a:gd name="T3" fmla="*/ 211 h 232"/>
                              <a:gd name="T4" fmla="*/ 99 w 247"/>
                              <a:gd name="T5" fmla="*/ 218 h 232"/>
                              <a:gd name="T6" fmla="*/ 66 w 247"/>
                              <a:gd name="T7" fmla="*/ 212 h 232"/>
                              <a:gd name="T8" fmla="*/ 14 w 247"/>
                              <a:gd name="T9" fmla="*/ 138 h 232"/>
                              <a:gd name="T10" fmla="*/ 20 w 247"/>
                              <a:gd name="T11" fmla="*/ 104 h 232"/>
                              <a:gd name="T12" fmla="*/ 29 w 247"/>
                              <a:gd name="T13" fmla="*/ 98 h 232"/>
                              <a:gd name="T14" fmla="*/ 29 w 247"/>
                              <a:gd name="T15" fmla="*/ 98 h 232"/>
                              <a:gd name="T16" fmla="*/ 130 w 247"/>
                              <a:gd name="T17" fmla="*/ 27 h 232"/>
                              <a:gd name="T18" fmla="*/ 210 w 247"/>
                              <a:gd name="T19" fmla="*/ 140 h 232"/>
                              <a:gd name="T20" fmla="*/ 117 w 247"/>
                              <a:gd name="T21" fmla="*/ 205 h 232"/>
                              <a:gd name="T22" fmla="*/ 37 w 247"/>
                              <a:gd name="T23" fmla="*/ 92 h 232"/>
                              <a:gd name="T24" fmla="*/ 60 w 247"/>
                              <a:gd name="T25" fmla="*/ 76 h 232"/>
                              <a:gd name="T26" fmla="*/ 49 w 247"/>
                              <a:gd name="T27" fmla="*/ 61 h 232"/>
                              <a:gd name="T28" fmla="*/ 52 w 247"/>
                              <a:gd name="T29" fmla="*/ 44 h 232"/>
                              <a:gd name="T30" fmla="*/ 79 w 247"/>
                              <a:gd name="T31" fmla="*/ 25 h 232"/>
                              <a:gd name="T32" fmla="*/ 96 w 247"/>
                              <a:gd name="T33" fmla="*/ 28 h 232"/>
                              <a:gd name="T34" fmla="*/ 107 w 247"/>
                              <a:gd name="T35" fmla="*/ 43 h 232"/>
                              <a:gd name="T36" fmla="*/ 130 w 247"/>
                              <a:gd name="T37" fmla="*/ 27 h 232"/>
                              <a:gd name="T38" fmla="*/ 130 w 247"/>
                              <a:gd name="T39" fmla="*/ 27 h 232"/>
                              <a:gd name="T40" fmla="*/ 68 w 247"/>
                              <a:gd name="T41" fmla="*/ 70 h 232"/>
                              <a:gd name="T42" fmla="*/ 99 w 247"/>
                              <a:gd name="T43" fmla="*/ 49 h 232"/>
                              <a:gd name="T44" fmla="*/ 88 w 247"/>
                              <a:gd name="T45" fmla="*/ 33 h 232"/>
                              <a:gd name="T46" fmla="*/ 57 w 247"/>
                              <a:gd name="T47" fmla="*/ 54 h 232"/>
                              <a:gd name="T48" fmla="*/ 68 w 247"/>
                              <a:gd name="T49" fmla="*/ 70 h 232"/>
                              <a:gd name="T50" fmla="*/ 68 w 247"/>
                              <a:gd name="T51" fmla="*/ 70 h 232"/>
                              <a:gd name="T52" fmla="*/ 154 w 247"/>
                              <a:gd name="T53" fmla="*/ 93 h 232"/>
                              <a:gd name="T54" fmla="*/ 119 w 247"/>
                              <a:gd name="T55" fmla="*/ 87 h 232"/>
                              <a:gd name="T56" fmla="*/ 119 w 247"/>
                              <a:gd name="T57" fmla="*/ 87 h 232"/>
                              <a:gd name="T58" fmla="*/ 109 w 247"/>
                              <a:gd name="T59" fmla="*/ 94 h 232"/>
                              <a:gd name="T60" fmla="*/ 116 w 247"/>
                              <a:gd name="T61" fmla="*/ 105 h 232"/>
                              <a:gd name="T62" fmla="*/ 116 w 247"/>
                              <a:gd name="T63" fmla="*/ 105 h 232"/>
                              <a:gd name="T64" fmla="*/ 130 w 247"/>
                              <a:gd name="T65" fmla="*/ 106 h 232"/>
                              <a:gd name="T66" fmla="*/ 96 w 247"/>
                              <a:gd name="T67" fmla="*/ 130 h 232"/>
                              <a:gd name="T68" fmla="*/ 96 w 247"/>
                              <a:gd name="T69" fmla="*/ 130 h 232"/>
                              <a:gd name="T70" fmla="*/ 92 w 247"/>
                              <a:gd name="T71" fmla="*/ 136 h 232"/>
                              <a:gd name="T72" fmla="*/ 99 w 247"/>
                              <a:gd name="T73" fmla="*/ 146 h 232"/>
                              <a:gd name="T74" fmla="*/ 106 w 247"/>
                              <a:gd name="T75" fmla="*/ 145 h 232"/>
                              <a:gd name="T76" fmla="*/ 106 w 247"/>
                              <a:gd name="T77" fmla="*/ 145 h 232"/>
                              <a:gd name="T78" fmla="*/ 140 w 247"/>
                              <a:gd name="T79" fmla="*/ 121 h 232"/>
                              <a:gd name="T80" fmla="*/ 137 w 247"/>
                              <a:gd name="T81" fmla="*/ 135 h 232"/>
                              <a:gd name="T82" fmla="*/ 138 w 247"/>
                              <a:gd name="T83" fmla="*/ 135 h 232"/>
                              <a:gd name="T84" fmla="*/ 138 w 247"/>
                              <a:gd name="T85" fmla="*/ 135 h 232"/>
                              <a:gd name="T86" fmla="*/ 145 w 247"/>
                              <a:gd name="T87" fmla="*/ 145 h 232"/>
                              <a:gd name="T88" fmla="*/ 155 w 247"/>
                              <a:gd name="T89" fmla="*/ 138 h 232"/>
                              <a:gd name="T90" fmla="*/ 155 w 247"/>
                              <a:gd name="T91" fmla="*/ 136 h 232"/>
                              <a:gd name="T92" fmla="*/ 161 w 247"/>
                              <a:gd name="T93" fmla="*/ 103 h 232"/>
                              <a:gd name="T94" fmla="*/ 154 w 247"/>
                              <a:gd name="T95" fmla="*/ 93 h 232"/>
                              <a:gd name="T96" fmla="*/ 148 w 247"/>
                              <a:gd name="T97" fmla="*/ 14 h 232"/>
                              <a:gd name="T98" fmla="*/ 139 w 247"/>
                              <a:gd name="T99" fmla="*/ 21 h 232"/>
                              <a:gd name="T100" fmla="*/ 211 w 247"/>
                              <a:gd name="T101" fmla="*/ 124 h 232"/>
                              <a:gd name="T102" fmla="*/ 218 w 247"/>
                              <a:gd name="T103" fmla="*/ 135 h 232"/>
                              <a:gd name="T104" fmla="*/ 228 w 247"/>
                              <a:gd name="T105" fmla="*/ 128 h 232"/>
                              <a:gd name="T106" fmla="*/ 233 w 247"/>
                              <a:gd name="T107" fmla="*/ 94 h 232"/>
                              <a:gd name="T108" fmla="*/ 182 w 247"/>
                              <a:gd name="T109" fmla="*/ 20 h 232"/>
                              <a:gd name="T110" fmla="*/ 148 w 247"/>
                              <a:gd name="T111" fmla="*/ 14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7" h="232">
                                <a:moveTo>
                                  <a:pt x="29" y="98"/>
                                </a:moveTo>
                                <a:cubicBezTo>
                                  <a:pt x="108" y="211"/>
                                  <a:pt x="108" y="211"/>
                                  <a:pt x="108" y="211"/>
                                </a:cubicBezTo>
                                <a:cubicBezTo>
                                  <a:pt x="99" y="218"/>
                                  <a:pt x="99" y="218"/>
                                  <a:pt x="99" y="218"/>
                                </a:cubicBezTo>
                                <a:cubicBezTo>
                                  <a:pt x="79" y="232"/>
                                  <a:pt x="66" y="212"/>
                                  <a:pt x="66" y="212"/>
                                </a:cubicBezTo>
                                <a:cubicBezTo>
                                  <a:pt x="14" y="138"/>
                                  <a:pt x="14" y="138"/>
                                  <a:pt x="14" y="138"/>
                                </a:cubicBezTo>
                                <a:cubicBezTo>
                                  <a:pt x="0" y="119"/>
                                  <a:pt x="20" y="104"/>
                                  <a:pt x="20" y="104"/>
                                </a:cubicBezTo>
                                <a:cubicBezTo>
                                  <a:pt x="29" y="98"/>
                                  <a:pt x="29" y="98"/>
                                  <a:pt x="29" y="98"/>
                                </a:cubicBezTo>
                                <a:cubicBezTo>
                                  <a:pt x="29" y="98"/>
                                  <a:pt x="29" y="98"/>
                                  <a:pt x="29" y="98"/>
                                </a:cubicBezTo>
                                <a:close/>
                                <a:moveTo>
                                  <a:pt x="130" y="27"/>
                                </a:moveTo>
                                <a:cubicBezTo>
                                  <a:pt x="210" y="140"/>
                                  <a:pt x="210" y="140"/>
                                  <a:pt x="210" y="140"/>
                                </a:cubicBezTo>
                                <a:cubicBezTo>
                                  <a:pt x="117" y="205"/>
                                  <a:pt x="117" y="205"/>
                                  <a:pt x="117" y="205"/>
                                </a:cubicBezTo>
                                <a:cubicBezTo>
                                  <a:pt x="37" y="92"/>
                                  <a:pt x="37" y="92"/>
                                  <a:pt x="37" y="92"/>
                                </a:cubicBezTo>
                                <a:cubicBezTo>
                                  <a:pt x="60" y="76"/>
                                  <a:pt x="60" y="76"/>
                                  <a:pt x="60" y="76"/>
                                </a:cubicBezTo>
                                <a:cubicBezTo>
                                  <a:pt x="49" y="61"/>
                                  <a:pt x="49" y="61"/>
                                  <a:pt x="49" y="61"/>
                                </a:cubicBezTo>
                                <a:cubicBezTo>
                                  <a:pt x="42" y="51"/>
                                  <a:pt x="52" y="44"/>
                                  <a:pt x="52" y="44"/>
                                </a:cubicBezTo>
                                <a:cubicBezTo>
                                  <a:pt x="79" y="25"/>
                                  <a:pt x="79" y="25"/>
                                  <a:pt x="79" y="25"/>
                                </a:cubicBezTo>
                                <a:cubicBezTo>
                                  <a:pt x="89" y="18"/>
                                  <a:pt x="96" y="28"/>
                                  <a:pt x="96" y="28"/>
                                </a:cubicBezTo>
                                <a:cubicBezTo>
                                  <a:pt x="107" y="43"/>
                                  <a:pt x="107" y="43"/>
                                  <a:pt x="107" y="43"/>
                                </a:cubicBezTo>
                                <a:cubicBezTo>
                                  <a:pt x="130" y="27"/>
                                  <a:pt x="130" y="27"/>
                                  <a:pt x="130" y="27"/>
                                </a:cubicBezTo>
                                <a:cubicBezTo>
                                  <a:pt x="130" y="27"/>
                                  <a:pt x="130" y="27"/>
                                  <a:pt x="130" y="27"/>
                                </a:cubicBezTo>
                                <a:close/>
                                <a:moveTo>
                                  <a:pt x="68" y="70"/>
                                </a:moveTo>
                                <a:cubicBezTo>
                                  <a:pt x="99" y="49"/>
                                  <a:pt x="99" y="49"/>
                                  <a:pt x="99" y="49"/>
                                </a:cubicBezTo>
                                <a:cubicBezTo>
                                  <a:pt x="88" y="33"/>
                                  <a:pt x="88" y="33"/>
                                  <a:pt x="88" y="33"/>
                                </a:cubicBezTo>
                                <a:cubicBezTo>
                                  <a:pt x="57" y="54"/>
                                  <a:pt x="57" y="54"/>
                                  <a:pt x="57" y="54"/>
                                </a:cubicBezTo>
                                <a:cubicBezTo>
                                  <a:pt x="68" y="70"/>
                                  <a:pt x="68" y="70"/>
                                  <a:pt x="68" y="70"/>
                                </a:cubicBezTo>
                                <a:cubicBezTo>
                                  <a:pt x="68" y="70"/>
                                  <a:pt x="68" y="70"/>
                                  <a:pt x="68" y="70"/>
                                </a:cubicBezTo>
                                <a:close/>
                                <a:moveTo>
                                  <a:pt x="154" y="93"/>
                                </a:moveTo>
                                <a:cubicBezTo>
                                  <a:pt x="119" y="87"/>
                                  <a:pt x="119" y="87"/>
                                  <a:pt x="119" y="87"/>
                                </a:cubicBezTo>
                                <a:cubicBezTo>
                                  <a:pt x="119" y="87"/>
                                  <a:pt x="119" y="87"/>
                                  <a:pt x="119" y="87"/>
                                </a:cubicBezTo>
                                <a:cubicBezTo>
                                  <a:pt x="114" y="87"/>
                                  <a:pt x="110" y="90"/>
                                  <a:pt x="109" y="94"/>
                                </a:cubicBezTo>
                                <a:cubicBezTo>
                                  <a:pt x="108" y="99"/>
                                  <a:pt x="111" y="104"/>
                                  <a:pt x="116" y="105"/>
                                </a:cubicBezTo>
                                <a:cubicBezTo>
                                  <a:pt x="116" y="105"/>
                                  <a:pt x="116" y="105"/>
                                  <a:pt x="116" y="105"/>
                                </a:cubicBezTo>
                                <a:cubicBezTo>
                                  <a:pt x="130" y="106"/>
                                  <a:pt x="130" y="106"/>
                                  <a:pt x="130" y="106"/>
                                </a:cubicBezTo>
                                <a:cubicBezTo>
                                  <a:pt x="96" y="130"/>
                                  <a:pt x="96" y="130"/>
                                  <a:pt x="96" y="130"/>
                                </a:cubicBezTo>
                                <a:cubicBezTo>
                                  <a:pt x="96" y="130"/>
                                  <a:pt x="96" y="130"/>
                                  <a:pt x="96" y="130"/>
                                </a:cubicBezTo>
                                <a:cubicBezTo>
                                  <a:pt x="94" y="131"/>
                                  <a:pt x="93" y="133"/>
                                  <a:pt x="92" y="136"/>
                                </a:cubicBezTo>
                                <a:cubicBezTo>
                                  <a:pt x="92" y="141"/>
                                  <a:pt x="94" y="145"/>
                                  <a:pt x="99" y="146"/>
                                </a:cubicBezTo>
                                <a:cubicBezTo>
                                  <a:pt x="102" y="147"/>
                                  <a:pt x="105" y="146"/>
                                  <a:pt x="106" y="145"/>
                                </a:cubicBezTo>
                                <a:cubicBezTo>
                                  <a:pt x="106" y="145"/>
                                  <a:pt x="106" y="145"/>
                                  <a:pt x="106" y="145"/>
                                </a:cubicBezTo>
                                <a:cubicBezTo>
                                  <a:pt x="140" y="121"/>
                                  <a:pt x="140" y="121"/>
                                  <a:pt x="140" y="121"/>
                                </a:cubicBezTo>
                                <a:cubicBezTo>
                                  <a:pt x="137" y="135"/>
                                  <a:pt x="137" y="135"/>
                                  <a:pt x="137" y="135"/>
                                </a:cubicBezTo>
                                <a:cubicBezTo>
                                  <a:pt x="138" y="135"/>
                                  <a:pt x="138" y="135"/>
                                  <a:pt x="138" y="135"/>
                                </a:cubicBezTo>
                                <a:cubicBezTo>
                                  <a:pt x="138" y="135"/>
                                  <a:pt x="138" y="135"/>
                                  <a:pt x="138" y="135"/>
                                </a:cubicBezTo>
                                <a:cubicBezTo>
                                  <a:pt x="137" y="140"/>
                                  <a:pt x="140" y="144"/>
                                  <a:pt x="145" y="145"/>
                                </a:cubicBezTo>
                                <a:cubicBezTo>
                                  <a:pt x="150" y="146"/>
                                  <a:pt x="154" y="143"/>
                                  <a:pt x="155" y="138"/>
                                </a:cubicBezTo>
                                <a:cubicBezTo>
                                  <a:pt x="155" y="137"/>
                                  <a:pt x="155" y="137"/>
                                  <a:pt x="155" y="136"/>
                                </a:cubicBezTo>
                                <a:cubicBezTo>
                                  <a:pt x="161" y="103"/>
                                  <a:pt x="161" y="103"/>
                                  <a:pt x="161" y="103"/>
                                </a:cubicBezTo>
                                <a:cubicBezTo>
                                  <a:pt x="161" y="99"/>
                                  <a:pt x="158" y="94"/>
                                  <a:pt x="154" y="93"/>
                                </a:cubicBezTo>
                                <a:close/>
                                <a:moveTo>
                                  <a:pt x="148" y="14"/>
                                </a:moveTo>
                                <a:cubicBezTo>
                                  <a:pt x="139" y="21"/>
                                  <a:pt x="139" y="21"/>
                                  <a:pt x="139" y="21"/>
                                </a:cubicBezTo>
                                <a:cubicBezTo>
                                  <a:pt x="211" y="124"/>
                                  <a:pt x="211" y="124"/>
                                  <a:pt x="211" y="124"/>
                                </a:cubicBezTo>
                                <a:cubicBezTo>
                                  <a:pt x="218" y="135"/>
                                  <a:pt x="218" y="135"/>
                                  <a:pt x="218" y="135"/>
                                </a:cubicBezTo>
                                <a:cubicBezTo>
                                  <a:pt x="228" y="128"/>
                                  <a:pt x="228" y="128"/>
                                  <a:pt x="228" y="128"/>
                                </a:cubicBezTo>
                                <a:cubicBezTo>
                                  <a:pt x="228" y="128"/>
                                  <a:pt x="247" y="114"/>
                                  <a:pt x="233" y="94"/>
                                </a:cubicBezTo>
                                <a:cubicBezTo>
                                  <a:pt x="182" y="20"/>
                                  <a:pt x="182" y="20"/>
                                  <a:pt x="182" y="20"/>
                                </a:cubicBezTo>
                                <a:cubicBezTo>
                                  <a:pt x="182" y="20"/>
                                  <a:pt x="168" y="0"/>
                                  <a:pt x="148" y="1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0" name="Freeform 5670"/>
                        <wps:cNvSpPr>
                          <a:spLocks noEditPoints="1"/>
                        </wps:cNvSpPr>
                        <wps:spPr bwMode="auto">
                          <a:xfrm>
                            <a:off x="1214438" y="6678613"/>
                            <a:ext cx="754063" cy="739775"/>
                          </a:xfrm>
                          <a:custGeom>
                            <a:avLst/>
                            <a:gdLst>
                              <a:gd name="T0" fmla="*/ 33 w 201"/>
                              <a:gd name="T1" fmla="*/ 101 h 197"/>
                              <a:gd name="T2" fmla="*/ 26 w 201"/>
                              <a:gd name="T3" fmla="*/ 32 h 197"/>
                              <a:gd name="T4" fmla="*/ 35 w 201"/>
                              <a:gd name="T5" fmla="*/ 21 h 197"/>
                              <a:gd name="T6" fmla="*/ 47 w 201"/>
                              <a:gd name="T7" fmla="*/ 30 h 197"/>
                              <a:gd name="T8" fmla="*/ 54 w 201"/>
                              <a:gd name="T9" fmla="*/ 99 h 197"/>
                              <a:gd name="T10" fmla="*/ 45 w 201"/>
                              <a:gd name="T11" fmla="*/ 112 h 197"/>
                              <a:gd name="T12" fmla="*/ 60 w 201"/>
                              <a:gd name="T13" fmla="*/ 21 h 197"/>
                              <a:gd name="T14" fmla="*/ 122 w 201"/>
                              <a:gd name="T15" fmla="*/ 52 h 197"/>
                              <a:gd name="T16" fmla="*/ 136 w 201"/>
                              <a:gd name="T17" fmla="*/ 48 h 197"/>
                              <a:gd name="T18" fmla="*/ 131 w 201"/>
                              <a:gd name="T19" fmla="*/ 34 h 197"/>
                              <a:gd name="T20" fmla="*/ 70 w 201"/>
                              <a:gd name="T21" fmla="*/ 2 h 197"/>
                              <a:gd name="T22" fmla="*/ 56 w 201"/>
                              <a:gd name="T23" fmla="*/ 7 h 197"/>
                              <a:gd name="T24" fmla="*/ 174 w 201"/>
                              <a:gd name="T25" fmla="*/ 19 h 197"/>
                              <a:gd name="T26" fmla="*/ 139 w 201"/>
                              <a:gd name="T27" fmla="*/ 31 h 197"/>
                              <a:gd name="T28" fmla="*/ 142 w 201"/>
                              <a:gd name="T29" fmla="*/ 51 h 197"/>
                              <a:gd name="T30" fmla="*/ 120 w 201"/>
                              <a:gd name="T31" fmla="*/ 57 h 197"/>
                              <a:gd name="T32" fmla="*/ 108 w 201"/>
                              <a:gd name="T33" fmla="*/ 51 h 197"/>
                              <a:gd name="T34" fmla="*/ 88 w 201"/>
                              <a:gd name="T35" fmla="*/ 65 h 197"/>
                              <a:gd name="T36" fmla="*/ 87 w 201"/>
                              <a:gd name="T37" fmla="*/ 66 h 197"/>
                              <a:gd name="T38" fmla="*/ 58 w 201"/>
                              <a:gd name="T39" fmla="*/ 86 h 197"/>
                              <a:gd name="T40" fmla="*/ 59 w 201"/>
                              <a:gd name="T41" fmla="*/ 99 h 197"/>
                              <a:gd name="T42" fmla="*/ 45 w 201"/>
                              <a:gd name="T43" fmla="*/ 117 h 197"/>
                              <a:gd name="T44" fmla="*/ 6 w 201"/>
                              <a:gd name="T45" fmla="*/ 121 h 197"/>
                              <a:gd name="T46" fmla="*/ 6 w 201"/>
                              <a:gd name="T47" fmla="*/ 121 h 197"/>
                              <a:gd name="T48" fmla="*/ 18 w 201"/>
                              <a:gd name="T49" fmla="*/ 139 h 197"/>
                              <a:gd name="T50" fmla="*/ 18 w 201"/>
                              <a:gd name="T51" fmla="*/ 139 h 197"/>
                              <a:gd name="T52" fmla="*/ 77 w 201"/>
                              <a:gd name="T53" fmla="*/ 189 h 197"/>
                              <a:gd name="T54" fmla="*/ 140 w 201"/>
                              <a:gd name="T55" fmla="*/ 163 h 197"/>
                              <a:gd name="T56" fmla="*/ 193 w 201"/>
                              <a:gd name="T57" fmla="*/ 126 h 197"/>
                              <a:gd name="T58" fmla="*/ 169 w 201"/>
                              <a:gd name="T59" fmla="*/ 35 h 197"/>
                              <a:gd name="T60" fmla="*/ 172 w 201"/>
                              <a:gd name="T61" fmla="*/ 33 h 197"/>
                              <a:gd name="T62" fmla="*/ 97 w 201"/>
                              <a:gd name="T63" fmla="*/ 174 h 197"/>
                              <a:gd name="T64" fmla="*/ 87 w 201"/>
                              <a:gd name="T65" fmla="*/ 172 h 197"/>
                              <a:gd name="T66" fmla="*/ 64 w 201"/>
                              <a:gd name="T67" fmla="*/ 138 h 197"/>
                              <a:gd name="T68" fmla="*/ 67 w 201"/>
                              <a:gd name="T69" fmla="*/ 129 h 197"/>
                              <a:gd name="T70" fmla="*/ 76 w 201"/>
                              <a:gd name="T71" fmla="*/ 131 h 197"/>
                              <a:gd name="T72" fmla="*/ 99 w 201"/>
                              <a:gd name="T73" fmla="*/ 164 h 197"/>
                              <a:gd name="T74" fmla="*/ 97 w 201"/>
                              <a:gd name="T75" fmla="*/ 174 h 197"/>
                              <a:gd name="T76" fmla="*/ 114 w 201"/>
                              <a:gd name="T77" fmla="*/ 154 h 197"/>
                              <a:gd name="T78" fmla="*/ 114 w 201"/>
                              <a:gd name="T79" fmla="*/ 154 h 197"/>
                              <a:gd name="T80" fmla="*/ 91 w 201"/>
                              <a:gd name="T81" fmla="*/ 121 h 197"/>
                              <a:gd name="T82" fmla="*/ 102 w 201"/>
                              <a:gd name="T83" fmla="*/ 113 h 197"/>
                              <a:gd name="T84" fmla="*/ 125 w 201"/>
                              <a:gd name="T85" fmla="*/ 146 h 197"/>
                              <a:gd name="T86" fmla="*/ 125 w 201"/>
                              <a:gd name="T87" fmla="*/ 146 h 197"/>
                              <a:gd name="T88" fmla="*/ 150 w 201"/>
                              <a:gd name="T89" fmla="*/ 138 h 197"/>
                              <a:gd name="T90" fmla="*/ 140 w 201"/>
                              <a:gd name="T91" fmla="*/ 136 h 197"/>
                              <a:gd name="T92" fmla="*/ 117 w 201"/>
                              <a:gd name="T93" fmla="*/ 102 h 197"/>
                              <a:gd name="T94" fmla="*/ 119 w 201"/>
                              <a:gd name="T95" fmla="*/ 93 h 197"/>
                              <a:gd name="T96" fmla="*/ 128 w 201"/>
                              <a:gd name="T97" fmla="*/ 94 h 197"/>
                              <a:gd name="T98" fmla="*/ 152 w 201"/>
                              <a:gd name="T99" fmla="*/ 129 h 197"/>
                              <a:gd name="T100" fmla="*/ 150 w 201"/>
                              <a:gd name="T101" fmla="*/ 138 h 197"/>
                              <a:gd name="T102" fmla="*/ 166 w 201"/>
                              <a:gd name="T103" fmla="*/ 118 h 197"/>
                              <a:gd name="T104" fmla="*/ 166 w 201"/>
                              <a:gd name="T105" fmla="*/ 118 h 197"/>
                              <a:gd name="T106" fmla="*/ 144 w 201"/>
                              <a:gd name="T107" fmla="*/ 84 h 197"/>
                              <a:gd name="T108" fmla="*/ 155 w 201"/>
                              <a:gd name="T109" fmla="*/ 77 h 197"/>
                              <a:gd name="T110" fmla="*/ 178 w 201"/>
                              <a:gd name="T111" fmla="*/ 110 h 197"/>
                              <a:gd name="T112" fmla="*/ 178 w 201"/>
                              <a:gd name="T113" fmla="*/ 11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1" h="197">
                                <a:moveTo>
                                  <a:pt x="33" y="102"/>
                                </a:moveTo>
                                <a:cubicBezTo>
                                  <a:pt x="33" y="102"/>
                                  <a:pt x="33" y="102"/>
                                  <a:pt x="33" y="101"/>
                                </a:cubicBezTo>
                                <a:cubicBezTo>
                                  <a:pt x="33" y="101"/>
                                  <a:pt x="33" y="101"/>
                                  <a:pt x="33" y="101"/>
                                </a:cubicBezTo>
                                <a:cubicBezTo>
                                  <a:pt x="26" y="32"/>
                                  <a:pt x="26" y="32"/>
                                  <a:pt x="26" y="32"/>
                                </a:cubicBezTo>
                                <a:cubicBezTo>
                                  <a:pt x="26" y="32"/>
                                  <a:pt x="26" y="32"/>
                                  <a:pt x="26" y="32"/>
                                </a:cubicBezTo>
                                <a:cubicBezTo>
                                  <a:pt x="25" y="26"/>
                                  <a:pt x="30" y="21"/>
                                  <a:pt x="35" y="21"/>
                                </a:cubicBezTo>
                                <a:cubicBezTo>
                                  <a:pt x="41" y="20"/>
                                  <a:pt x="46" y="24"/>
                                  <a:pt x="47" y="30"/>
                                </a:cubicBezTo>
                                <a:cubicBezTo>
                                  <a:pt x="47" y="30"/>
                                  <a:pt x="47" y="30"/>
                                  <a:pt x="47" y="30"/>
                                </a:cubicBezTo>
                                <a:cubicBezTo>
                                  <a:pt x="54" y="99"/>
                                  <a:pt x="54" y="99"/>
                                  <a:pt x="54" y="99"/>
                                </a:cubicBezTo>
                                <a:cubicBezTo>
                                  <a:pt x="54" y="99"/>
                                  <a:pt x="54" y="99"/>
                                  <a:pt x="54" y="99"/>
                                </a:cubicBezTo>
                                <a:cubicBezTo>
                                  <a:pt x="54" y="99"/>
                                  <a:pt x="54" y="99"/>
                                  <a:pt x="55" y="100"/>
                                </a:cubicBezTo>
                                <a:cubicBezTo>
                                  <a:pt x="55" y="105"/>
                                  <a:pt x="51" y="111"/>
                                  <a:pt x="45" y="112"/>
                                </a:cubicBezTo>
                                <a:cubicBezTo>
                                  <a:pt x="39" y="112"/>
                                  <a:pt x="34" y="108"/>
                                  <a:pt x="33" y="102"/>
                                </a:cubicBezTo>
                                <a:close/>
                                <a:moveTo>
                                  <a:pt x="60" y="21"/>
                                </a:moveTo>
                                <a:cubicBezTo>
                                  <a:pt x="122" y="53"/>
                                  <a:pt x="122" y="53"/>
                                  <a:pt x="122" y="53"/>
                                </a:cubicBezTo>
                                <a:cubicBezTo>
                                  <a:pt x="122" y="52"/>
                                  <a:pt x="122" y="52"/>
                                  <a:pt x="122" y="52"/>
                                </a:cubicBezTo>
                                <a:cubicBezTo>
                                  <a:pt x="123" y="53"/>
                                  <a:pt x="123" y="53"/>
                                  <a:pt x="123" y="53"/>
                                </a:cubicBezTo>
                                <a:cubicBezTo>
                                  <a:pt x="128" y="55"/>
                                  <a:pt x="134" y="54"/>
                                  <a:pt x="136" y="48"/>
                                </a:cubicBezTo>
                                <a:cubicBezTo>
                                  <a:pt x="139" y="43"/>
                                  <a:pt x="137" y="37"/>
                                  <a:pt x="132" y="35"/>
                                </a:cubicBezTo>
                                <a:cubicBezTo>
                                  <a:pt x="131" y="34"/>
                                  <a:pt x="131" y="34"/>
                                  <a:pt x="131" y="34"/>
                                </a:cubicBezTo>
                                <a:cubicBezTo>
                                  <a:pt x="131" y="34"/>
                                  <a:pt x="131" y="34"/>
                                  <a:pt x="131" y="34"/>
                                </a:cubicBezTo>
                                <a:cubicBezTo>
                                  <a:pt x="70" y="2"/>
                                  <a:pt x="70" y="2"/>
                                  <a:pt x="70" y="2"/>
                                </a:cubicBezTo>
                                <a:cubicBezTo>
                                  <a:pt x="70" y="2"/>
                                  <a:pt x="70" y="2"/>
                                  <a:pt x="70" y="2"/>
                                </a:cubicBezTo>
                                <a:cubicBezTo>
                                  <a:pt x="65" y="0"/>
                                  <a:pt x="58" y="1"/>
                                  <a:pt x="56" y="7"/>
                                </a:cubicBezTo>
                                <a:cubicBezTo>
                                  <a:pt x="53" y="12"/>
                                  <a:pt x="55" y="18"/>
                                  <a:pt x="60" y="21"/>
                                </a:cubicBezTo>
                                <a:close/>
                                <a:moveTo>
                                  <a:pt x="174" y="19"/>
                                </a:moveTo>
                                <a:cubicBezTo>
                                  <a:pt x="172" y="14"/>
                                  <a:pt x="165" y="12"/>
                                  <a:pt x="160" y="16"/>
                                </a:cubicBezTo>
                                <a:cubicBezTo>
                                  <a:pt x="139" y="31"/>
                                  <a:pt x="139" y="31"/>
                                  <a:pt x="139" y="31"/>
                                </a:cubicBezTo>
                                <a:cubicBezTo>
                                  <a:pt x="137" y="32"/>
                                  <a:pt x="137" y="32"/>
                                  <a:pt x="137" y="32"/>
                                </a:cubicBezTo>
                                <a:cubicBezTo>
                                  <a:pt x="143" y="36"/>
                                  <a:pt x="145" y="44"/>
                                  <a:pt x="142" y="51"/>
                                </a:cubicBezTo>
                                <a:cubicBezTo>
                                  <a:pt x="138" y="59"/>
                                  <a:pt x="128" y="61"/>
                                  <a:pt x="121" y="58"/>
                                </a:cubicBezTo>
                                <a:cubicBezTo>
                                  <a:pt x="120" y="57"/>
                                  <a:pt x="120" y="57"/>
                                  <a:pt x="120" y="57"/>
                                </a:cubicBezTo>
                                <a:cubicBezTo>
                                  <a:pt x="120" y="57"/>
                                  <a:pt x="120" y="57"/>
                                  <a:pt x="120" y="57"/>
                                </a:cubicBezTo>
                                <a:cubicBezTo>
                                  <a:pt x="108" y="51"/>
                                  <a:pt x="108" y="51"/>
                                  <a:pt x="108" y="51"/>
                                </a:cubicBezTo>
                                <a:cubicBezTo>
                                  <a:pt x="88" y="65"/>
                                  <a:pt x="88" y="65"/>
                                  <a:pt x="88" y="65"/>
                                </a:cubicBezTo>
                                <a:cubicBezTo>
                                  <a:pt x="88" y="65"/>
                                  <a:pt x="88" y="65"/>
                                  <a:pt x="88" y="65"/>
                                </a:cubicBezTo>
                                <a:cubicBezTo>
                                  <a:pt x="87" y="66"/>
                                  <a:pt x="87" y="66"/>
                                  <a:pt x="87" y="66"/>
                                </a:cubicBezTo>
                                <a:cubicBezTo>
                                  <a:pt x="87" y="66"/>
                                  <a:pt x="87" y="66"/>
                                  <a:pt x="87" y="66"/>
                                </a:cubicBezTo>
                                <a:cubicBezTo>
                                  <a:pt x="87" y="66"/>
                                  <a:pt x="87" y="66"/>
                                  <a:pt x="87" y="66"/>
                                </a:cubicBezTo>
                                <a:cubicBezTo>
                                  <a:pt x="58" y="86"/>
                                  <a:pt x="58" y="86"/>
                                  <a:pt x="58" y="86"/>
                                </a:cubicBezTo>
                                <a:cubicBezTo>
                                  <a:pt x="59" y="99"/>
                                  <a:pt x="59" y="99"/>
                                  <a:pt x="59" y="99"/>
                                </a:cubicBezTo>
                                <a:cubicBezTo>
                                  <a:pt x="59" y="99"/>
                                  <a:pt x="59" y="99"/>
                                  <a:pt x="59" y="99"/>
                                </a:cubicBezTo>
                                <a:cubicBezTo>
                                  <a:pt x="59" y="99"/>
                                  <a:pt x="59" y="100"/>
                                  <a:pt x="59" y="100"/>
                                </a:cubicBezTo>
                                <a:cubicBezTo>
                                  <a:pt x="60" y="108"/>
                                  <a:pt x="54" y="116"/>
                                  <a:pt x="45" y="117"/>
                                </a:cubicBezTo>
                                <a:cubicBezTo>
                                  <a:pt x="38" y="117"/>
                                  <a:pt x="31" y="113"/>
                                  <a:pt x="29" y="106"/>
                                </a:cubicBezTo>
                                <a:cubicBezTo>
                                  <a:pt x="6" y="121"/>
                                  <a:pt x="6" y="121"/>
                                  <a:pt x="6" y="121"/>
                                </a:cubicBezTo>
                                <a:cubicBezTo>
                                  <a:pt x="7" y="121"/>
                                  <a:pt x="7" y="121"/>
                                  <a:pt x="7" y="121"/>
                                </a:cubicBezTo>
                                <a:cubicBezTo>
                                  <a:pt x="6" y="121"/>
                                  <a:pt x="6" y="121"/>
                                  <a:pt x="6" y="121"/>
                                </a:cubicBezTo>
                                <a:cubicBezTo>
                                  <a:pt x="1" y="124"/>
                                  <a:pt x="0" y="131"/>
                                  <a:pt x="3" y="136"/>
                                </a:cubicBezTo>
                                <a:cubicBezTo>
                                  <a:pt x="7" y="141"/>
                                  <a:pt x="13" y="142"/>
                                  <a:pt x="18" y="139"/>
                                </a:cubicBezTo>
                                <a:cubicBezTo>
                                  <a:pt x="18" y="139"/>
                                  <a:pt x="18" y="139"/>
                                  <a:pt x="18" y="139"/>
                                </a:cubicBezTo>
                                <a:cubicBezTo>
                                  <a:pt x="18" y="139"/>
                                  <a:pt x="18" y="139"/>
                                  <a:pt x="18" y="139"/>
                                </a:cubicBezTo>
                                <a:cubicBezTo>
                                  <a:pt x="21" y="137"/>
                                  <a:pt x="21" y="137"/>
                                  <a:pt x="21" y="137"/>
                                </a:cubicBezTo>
                                <a:cubicBezTo>
                                  <a:pt x="29" y="144"/>
                                  <a:pt x="74" y="186"/>
                                  <a:pt x="77" y="189"/>
                                </a:cubicBezTo>
                                <a:cubicBezTo>
                                  <a:pt x="81" y="192"/>
                                  <a:pt x="89" y="197"/>
                                  <a:pt x="98" y="192"/>
                                </a:cubicBezTo>
                                <a:cubicBezTo>
                                  <a:pt x="103" y="188"/>
                                  <a:pt x="126" y="172"/>
                                  <a:pt x="140" y="163"/>
                                </a:cubicBezTo>
                                <a:cubicBezTo>
                                  <a:pt x="140" y="163"/>
                                  <a:pt x="144" y="159"/>
                                  <a:pt x="150" y="155"/>
                                </a:cubicBezTo>
                                <a:cubicBezTo>
                                  <a:pt x="164" y="146"/>
                                  <a:pt x="187" y="130"/>
                                  <a:pt x="193" y="126"/>
                                </a:cubicBezTo>
                                <a:cubicBezTo>
                                  <a:pt x="201" y="121"/>
                                  <a:pt x="199" y="111"/>
                                  <a:pt x="197" y="106"/>
                                </a:cubicBezTo>
                                <a:cubicBezTo>
                                  <a:pt x="196" y="103"/>
                                  <a:pt x="173" y="46"/>
                                  <a:pt x="169" y="35"/>
                                </a:cubicBezTo>
                                <a:cubicBezTo>
                                  <a:pt x="172" y="33"/>
                                  <a:pt x="172" y="33"/>
                                  <a:pt x="172" y="33"/>
                                </a:cubicBezTo>
                                <a:cubicBezTo>
                                  <a:pt x="172" y="33"/>
                                  <a:pt x="172" y="33"/>
                                  <a:pt x="172" y="33"/>
                                </a:cubicBezTo>
                                <a:cubicBezTo>
                                  <a:pt x="177" y="30"/>
                                  <a:pt x="178" y="24"/>
                                  <a:pt x="174" y="19"/>
                                </a:cubicBezTo>
                                <a:close/>
                                <a:moveTo>
                                  <a:pt x="97" y="174"/>
                                </a:moveTo>
                                <a:cubicBezTo>
                                  <a:pt x="94" y="176"/>
                                  <a:pt x="90" y="175"/>
                                  <a:pt x="88" y="172"/>
                                </a:cubicBezTo>
                                <a:cubicBezTo>
                                  <a:pt x="88" y="172"/>
                                  <a:pt x="88" y="172"/>
                                  <a:pt x="87" y="172"/>
                                </a:cubicBezTo>
                                <a:cubicBezTo>
                                  <a:pt x="87" y="172"/>
                                  <a:pt x="87" y="172"/>
                                  <a:pt x="87" y="172"/>
                                </a:cubicBezTo>
                                <a:cubicBezTo>
                                  <a:pt x="64" y="138"/>
                                  <a:pt x="64" y="138"/>
                                  <a:pt x="64" y="138"/>
                                </a:cubicBezTo>
                                <a:cubicBezTo>
                                  <a:pt x="64" y="138"/>
                                  <a:pt x="64" y="138"/>
                                  <a:pt x="64" y="138"/>
                                </a:cubicBezTo>
                                <a:cubicBezTo>
                                  <a:pt x="62" y="135"/>
                                  <a:pt x="64" y="131"/>
                                  <a:pt x="67" y="129"/>
                                </a:cubicBezTo>
                                <a:cubicBezTo>
                                  <a:pt x="69" y="127"/>
                                  <a:pt x="74" y="127"/>
                                  <a:pt x="76" y="131"/>
                                </a:cubicBezTo>
                                <a:cubicBezTo>
                                  <a:pt x="76" y="131"/>
                                  <a:pt x="76" y="131"/>
                                  <a:pt x="76" y="131"/>
                                </a:cubicBezTo>
                                <a:cubicBezTo>
                                  <a:pt x="99" y="164"/>
                                  <a:pt x="99" y="164"/>
                                  <a:pt x="99" y="164"/>
                                </a:cubicBezTo>
                                <a:cubicBezTo>
                                  <a:pt x="99" y="164"/>
                                  <a:pt x="99" y="164"/>
                                  <a:pt x="99" y="164"/>
                                </a:cubicBezTo>
                                <a:cubicBezTo>
                                  <a:pt x="99" y="164"/>
                                  <a:pt x="99" y="164"/>
                                  <a:pt x="99" y="164"/>
                                </a:cubicBezTo>
                                <a:cubicBezTo>
                                  <a:pt x="101" y="168"/>
                                  <a:pt x="101" y="172"/>
                                  <a:pt x="97" y="174"/>
                                </a:cubicBezTo>
                                <a:close/>
                                <a:moveTo>
                                  <a:pt x="124" y="156"/>
                                </a:moveTo>
                                <a:cubicBezTo>
                                  <a:pt x="120" y="158"/>
                                  <a:pt x="116" y="157"/>
                                  <a:pt x="114" y="154"/>
                                </a:cubicBezTo>
                                <a:cubicBezTo>
                                  <a:pt x="114" y="154"/>
                                  <a:pt x="114" y="154"/>
                                  <a:pt x="114" y="154"/>
                                </a:cubicBezTo>
                                <a:cubicBezTo>
                                  <a:pt x="114" y="154"/>
                                  <a:pt x="114" y="154"/>
                                  <a:pt x="114" y="154"/>
                                </a:cubicBezTo>
                                <a:cubicBezTo>
                                  <a:pt x="91" y="121"/>
                                  <a:pt x="91" y="121"/>
                                  <a:pt x="91" y="121"/>
                                </a:cubicBezTo>
                                <a:cubicBezTo>
                                  <a:pt x="91" y="121"/>
                                  <a:pt x="91" y="121"/>
                                  <a:pt x="91" y="121"/>
                                </a:cubicBezTo>
                                <a:cubicBezTo>
                                  <a:pt x="89" y="117"/>
                                  <a:pt x="89" y="113"/>
                                  <a:pt x="93" y="111"/>
                                </a:cubicBezTo>
                                <a:cubicBezTo>
                                  <a:pt x="96" y="109"/>
                                  <a:pt x="100" y="110"/>
                                  <a:pt x="102" y="113"/>
                                </a:cubicBezTo>
                                <a:cubicBezTo>
                                  <a:pt x="102" y="113"/>
                                  <a:pt x="102" y="113"/>
                                  <a:pt x="102" y="113"/>
                                </a:cubicBezTo>
                                <a:cubicBezTo>
                                  <a:pt x="125" y="146"/>
                                  <a:pt x="125" y="146"/>
                                  <a:pt x="125" y="146"/>
                                </a:cubicBezTo>
                                <a:cubicBezTo>
                                  <a:pt x="125" y="146"/>
                                  <a:pt x="125" y="146"/>
                                  <a:pt x="125" y="146"/>
                                </a:cubicBezTo>
                                <a:cubicBezTo>
                                  <a:pt x="125" y="146"/>
                                  <a:pt x="125" y="146"/>
                                  <a:pt x="125" y="146"/>
                                </a:cubicBezTo>
                                <a:cubicBezTo>
                                  <a:pt x="128" y="149"/>
                                  <a:pt x="126" y="154"/>
                                  <a:pt x="124" y="156"/>
                                </a:cubicBezTo>
                                <a:close/>
                                <a:moveTo>
                                  <a:pt x="150" y="138"/>
                                </a:moveTo>
                                <a:cubicBezTo>
                                  <a:pt x="147" y="140"/>
                                  <a:pt x="142" y="139"/>
                                  <a:pt x="140" y="137"/>
                                </a:cubicBezTo>
                                <a:cubicBezTo>
                                  <a:pt x="140" y="136"/>
                                  <a:pt x="140" y="136"/>
                                  <a:pt x="140" y="136"/>
                                </a:cubicBezTo>
                                <a:cubicBezTo>
                                  <a:pt x="140" y="136"/>
                                  <a:pt x="140" y="136"/>
                                  <a:pt x="140" y="136"/>
                                </a:cubicBezTo>
                                <a:cubicBezTo>
                                  <a:pt x="117" y="102"/>
                                  <a:pt x="117" y="102"/>
                                  <a:pt x="117" y="102"/>
                                </a:cubicBezTo>
                                <a:cubicBezTo>
                                  <a:pt x="117" y="102"/>
                                  <a:pt x="117" y="102"/>
                                  <a:pt x="117" y="102"/>
                                </a:cubicBezTo>
                                <a:cubicBezTo>
                                  <a:pt x="115" y="99"/>
                                  <a:pt x="116" y="95"/>
                                  <a:pt x="119" y="93"/>
                                </a:cubicBezTo>
                                <a:cubicBezTo>
                                  <a:pt x="122" y="91"/>
                                  <a:pt x="126" y="91"/>
                                  <a:pt x="128" y="94"/>
                                </a:cubicBezTo>
                                <a:cubicBezTo>
                                  <a:pt x="128" y="94"/>
                                  <a:pt x="128" y="94"/>
                                  <a:pt x="128" y="94"/>
                                </a:cubicBezTo>
                                <a:cubicBezTo>
                                  <a:pt x="152" y="129"/>
                                  <a:pt x="152" y="129"/>
                                  <a:pt x="152" y="129"/>
                                </a:cubicBezTo>
                                <a:cubicBezTo>
                                  <a:pt x="152" y="129"/>
                                  <a:pt x="152" y="129"/>
                                  <a:pt x="152" y="129"/>
                                </a:cubicBezTo>
                                <a:cubicBezTo>
                                  <a:pt x="152" y="129"/>
                                  <a:pt x="152" y="129"/>
                                  <a:pt x="152" y="129"/>
                                </a:cubicBezTo>
                                <a:cubicBezTo>
                                  <a:pt x="154" y="131"/>
                                  <a:pt x="153" y="136"/>
                                  <a:pt x="150" y="138"/>
                                </a:cubicBezTo>
                                <a:close/>
                                <a:moveTo>
                                  <a:pt x="176" y="120"/>
                                </a:moveTo>
                                <a:cubicBezTo>
                                  <a:pt x="173" y="122"/>
                                  <a:pt x="169" y="122"/>
                                  <a:pt x="166" y="118"/>
                                </a:cubicBezTo>
                                <a:cubicBezTo>
                                  <a:pt x="166" y="118"/>
                                  <a:pt x="166" y="118"/>
                                  <a:pt x="166" y="118"/>
                                </a:cubicBezTo>
                                <a:cubicBezTo>
                                  <a:pt x="166" y="118"/>
                                  <a:pt x="166" y="118"/>
                                  <a:pt x="166" y="118"/>
                                </a:cubicBezTo>
                                <a:cubicBezTo>
                                  <a:pt x="144" y="84"/>
                                  <a:pt x="144" y="84"/>
                                  <a:pt x="144" y="84"/>
                                </a:cubicBezTo>
                                <a:cubicBezTo>
                                  <a:pt x="144" y="84"/>
                                  <a:pt x="144" y="84"/>
                                  <a:pt x="144" y="84"/>
                                </a:cubicBezTo>
                                <a:cubicBezTo>
                                  <a:pt x="141" y="81"/>
                                  <a:pt x="142" y="77"/>
                                  <a:pt x="145" y="75"/>
                                </a:cubicBezTo>
                                <a:cubicBezTo>
                                  <a:pt x="148" y="73"/>
                                  <a:pt x="152" y="73"/>
                                  <a:pt x="155" y="77"/>
                                </a:cubicBezTo>
                                <a:cubicBezTo>
                                  <a:pt x="155" y="77"/>
                                  <a:pt x="155" y="77"/>
                                  <a:pt x="155" y="77"/>
                                </a:cubicBezTo>
                                <a:cubicBezTo>
                                  <a:pt x="178" y="110"/>
                                  <a:pt x="178" y="110"/>
                                  <a:pt x="178" y="110"/>
                                </a:cubicBezTo>
                                <a:cubicBezTo>
                                  <a:pt x="178" y="110"/>
                                  <a:pt x="178" y="110"/>
                                  <a:pt x="178" y="110"/>
                                </a:cubicBezTo>
                                <a:cubicBezTo>
                                  <a:pt x="178" y="110"/>
                                  <a:pt x="178" y="110"/>
                                  <a:pt x="178" y="110"/>
                                </a:cubicBezTo>
                                <a:cubicBezTo>
                                  <a:pt x="180" y="114"/>
                                  <a:pt x="179" y="118"/>
                                  <a:pt x="176" y="12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1" name="Freeform 5671"/>
                        <wps:cNvSpPr>
                          <a:spLocks noEditPoints="1"/>
                        </wps:cNvSpPr>
                        <wps:spPr bwMode="auto">
                          <a:xfrm>
                            <a:off x="3365500" y="6664326"/>
                            <a:ext cx="531813" cy="690563"/>
                          </a:xfrm>
                          <a:custGeom>
                            <a:avLst/>
                            <a:gdLst>
                              <a:gd name="T0" fmla="*/ 30 w 142"/>
                              <a:gd name="T1" fmla="*/ 9 h 184"/>
                              <a:gd name="T2" fmla="*/ 30 w 142"/>
                              <a:gd name="T3" fmla="*/ 9 h 184"/>
                              <a:gd name="T4" fmla="*/ 21 w 142"/>
                              <a:gd name="T5" fmla="*/ 0 h 184"/>
                              <a:gd name="T6" fmla="*/ 10 w 142"/>
                              <a:gd name="T7" fmla="*/ 5 h 184"/>
                              <a:gd name="T8" fmla="*/ 9 w 142"/>
                              <a:gd name="T9" fmla="*/ 5 h 184"/>
                              <a:gd name="T10" fmla="*/ 7 w 142"/>
                              <a:gd name="T11" fmla="*/ 7 h 184"/>
                              <a:gd name="T12" fmla="*/ 6 w 142"/>
                              <a:gd name="T13" fmla="*/ 8 h 184"/>
                              <a:gd name="T14" fmla="*/ 4 w 142"/>
                              <a:gd name="T15" fmla="*/ 9 h 184"/>
                              <a:gd name="T16" fmla="*/ 3 w 142"/>
                              <a:gd name="T17" fmla="*/ 11 h 184"/>
                              <a:gd name="T18" fmla="*/ 2 w 142"/>
                              <a:gd name="T19" fmla="*/ 11 h 184"/>
                              <a:gd name="T20" fmla="*/ 1 w 142"/>
                              <a:gd name="T21" fmla="*/ 13 h 184"/>
                              <a:gd name="T22" fmla="*/ 1 w 142"/>
                              <a:gd name="T23" fmla="*/ 13 h 184"/>
                              <a:gd name="T24" fmla="*/ 0 w 142"/>
                              <a:gd name="T25" fmla="*/ 14 h 184"/>
                              <a:gd name="T26" fmla="*/ 6 w 142"/>
                              <a:gd name="T27" fmla="*/ 26 h 184"/>
                              <a:gd name="T28" fmla="*/ 5 w 142"/>
                              <a:gd name="T29" fmla="*/ 26 h 184"/>
                              <a:gd name="T30" fmla="*/ 6 w 142"/>
                              <a:gd name="T31" fmla="*/ 30 h 184"/>
                              <a:gd name="T32" fmla="*/ 7 w 142"/>
                              <a:gd name="T33" fmla="*/ 30 h 184"/>
                              <a:gd name="T34" fmla="*/ 11 w 142"/>
                              <a:gd name="T35" fmla="*/ 31 h 184"/>
                              <a:gd name="T36" fmla="*/ 14 w 142"/>
                              <a:gd name="T37" fmla="*/ 53 h 184"/>
                              <a:gd name="T38" fmla="*/ 16 w 142"/>
                              <a:gd name="T39" fmla="*/ 71 h 184"/>
                              <a:gd name="T40" fmla="*/ 20 w 142"/>
                              <a:gd name="T41" fmla="*/ 81 h 184"/>
                              <a:gd name="T42" fmla="*/ 23 w 142"/>
                              <a:gd name="T43" fmla="*/ 82 h 184"/>
                              <a:gd name="T44" fmla="*/ 50 w 142"/>
                              <a:gd name="T45" fmla="*/ 123 h 184"/>
                              <a:gd name="T46" fmla="*/ 52 w 142"/>
                              <a:gd name="T47" fmla="*/ 127 h 184"/>
                              <a:gd name="T48" fmla="*/ 54 w 142"/>
                              <a:gd name="T49" fmla="*/ 130 h 184"/>
                              <a:gd name="T50" fmla="*/ 55 w 142"/>
                              <a:gd name="T51" fmla="*/ 129 h 184"/>
                              <a:gd name="T52" fmla="*/ 56 w 142"/>
                              <a:gd name="T53" fmla="*/ 130 h 184"/>
                              <a:gd name="T54" fmla="*/ 70 w 142"/>
                              <a:gd name="T55" fmla="*/ 145 h 184"/>
                              <a:gd name="T56" fmla="*/ 78 w 142"/>
                              <a:gd name="T57" fmla="*/ 162 h 184"/>
                              <a:gd name="T58" fmla="*/ 79 w 142"/>
                              <a:gd name="T59" fmla="*/ 167 h 184"/>
                              <a:gd name="T60" fmla="*/ 82 w 142"/>
                              <a:gd name="T61" fmla="*/ 172 h 184"/>
                              <a:gd name="T62" fmla="*/ 107 w 142"/>
                              <a:gd name="T63" fmla="*/ 183 h 184"/>
                              <a:gd name="T64" fmla="*/ 112 w 142"/>
                              <a:gd name="T65" fmla="*/ 178 h 184"/>
                              <a:gd name="T66" fmla="*/ 115 w 142"/>
                              <a:gd name="T67" fmla="*/ 173 h 184"/>
                              <a:gd name="T68" fmla="*/ 123 w 142"/>
                              <a:gd name="T69" fmla="*/ 173 h 184"/>
                              <a:gd name="T70" fmla="*/ 129 w 142"/>
                              <a:gd name="T71" fmla="*/ 166 h 184"/>
                              <a:gd name="T72" fmla="*/ 135 w 142"/>
                              <a:gd name="T73" fmla="*/ 164 h 184"/>
                              <a:gd name="T74" fmla="*/ 136 w 142"/>
                              <a:gd name="T75" fmla="*/ 163 h 184"/>
                              <a:gd name="T76" fmla="*/ 137 w 142"/>
                              <a:gd name="T77" fmla="*/ 135 h 184"/>
                              <a:gd name="T78" fmla="*/ 134 w 142"/>
                              <a:gd name="T79" fmla="*/ 131 h 184"/>
                              <a:gd name="T80" fmla="*/ 133 w 142"/>
                              <a:gd name="T81" fmla="*/ 131 h 184"/>
                              <a:gd name="T82" fmla="*/ 132 w 142"/>
                              <a:gd name="T83" fmla="*/ 130 h 184"/>
                              <a:gd name="T84" fmla="*/ 115 w 142"/>
                              <a:gd name="T85" fmla="*/ 113 h 184"/>
                              <a:gd name="T86" fmla="*/ 115 w 142"/>
                              <a:gd name="T87" fmla="*/ 112 h 184"/>
                              <a:gd name="T88" fmla="*/ 108 w 142"/>
                              <a:gd name="T89" fmla="*/ 94 h 184"/>
                              <a:gd name="T90" fmla="*/ 108 w 142"/>
                              <a:gd name="T91" fmla="*/ 93 h 184"/>
                              <a:gd name="T92" fmla="*/ 108 w 142"/>
                              <a:gd name="T93" fmla="*/ 92 h 184"/>
                              <a:gd name="T94" fmla="*/ 106 w 142"/>
                              <a:gd name="T95" fmla="*/ 89 h 184"/>
                              <a:gd name="T96" fmla="*/ 103 w 142"/>
                              <a:gd name="T97" fmla="*/ 87 h 184"/>
                              <a:gd name="T98" fmla="*/ 76 w 142"/>
                              <a:gd name="T99" fmla="*/ 43 h 184"/>
                              <a:gd name="T100" fmla="*/ 68 w 142"/>
                              <a:gd name="T101" fmla="*/ 35 h 184"/>
                              <a:gd name="T102" fmla="*/ 48 w 142"/>
                              <a:gd name="T103" fmla="*/ 26 h 184"/>
                              <a:gd name="T104" fmla="*/ 32 w 142"/>
                              <a:gd name="T105" fmla="*/ 14 h 184"/>
                              <a:gd name="T106" fmla="*/ 34 w 142"/>
                              <a:gd name="T107" fmla="*/ 11 h 184"/>
                              <a:gd name="T108" fmla="*/ 31 w 142"/>
                              <a:gd name="T109" fmla="*/ 9 h 184"/>
                              <a:gd name="T110" fmla="*/ 44 w 142"/>
                              <a:gd name="T111" fmla="*/ 27 h 184"/>
                              <a:gd name="T112" fmla="*/ 64 w 142"/>
                              <a:gd name="T113" fmla="*/ 37 h 184"/>
                              <a:gd name="T114" fmla="*/ 17 w 142"/>
                              <a:gd name="T115" fmla="*/ 52 h 184"/>
                              <a:gd name="T116" fmla="*/ 13 w 142"/>
                              <a:gd name="T117" fmla="*/ 29 h 184"/>
                              <a:gd name="T118" fmla="*/ 10 w 142"/>
                              <a:gd name="T119" fmla="*/ 26 h 184"/>
                              <a:gd name="T120" fmla="*/ 29 w 142"/>
                              <a:gd name="T121" fmla="*/ 15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2" h="184">
                                <a:moveTo>
                                  <a:pt x="31" y="9"/>
                                </a:moveTo>
                                <a:cubicBezTo>
                                  <a:pt x="30" y="9"/>
                                  <a:pt x="30" y="9"/>
                                  <a:pt x="30" y="9"/>
                                </a:cubicBezTo>
                                <a:cubicBezTo>
                                  <a:pt x="30" y="9"/>
                                  <a:pt x="30" y="9"/>
                                  <a:pt x="30" y="9"/>
                                </a:cubicBezTo>
                                <a:cubicBezTo>
                                  <a:pt x="30" y="9"/>
                                  <a:pt x="30" y="9"/>
                                  <a:pt x="30" y="9"/>
                                </a:cubicBezTo>
                                <a:cubicBezTo>
                                  <a:pt x="27" y="5"/>
                                  <a:pt x="24" y="2"/>
                                  <a:pt x="21" y="0"/>
                                </a:cubicBezTo>
                                <a:cubicBezTo>
                                  <a:pt x="21" y="0"/>
                                  <a:pt x="21" y="0"/>
                                  <a:pt x="21" y="0"/>
                                </a:cubicBezTo>
                                <a:cubicBezTo>
                                  <a:pt x="21" y="0"/>
                                  <a:pt x="21" y="0"/>
                                  <a:pt x="21" y="0"/>
                                </a:cubicBezTo>
                                <a:cubicBezTo>
                                  <a:pt x="19" y="0"/>
                                  <a:pt x="15" y="2"/>
                                  <a:pt x="10" y="5"/>
                                </a:cubicBezTo>
                                <a:cubicBezTo>
                                  <a:pt x="10" y="5"/>
                                  <a:pt x="10" y="5"/>
                                  <a:pt x="9" y="5"/>
                                </a:cubicBezTo>
                                <a:cubicBezTo>
                                  <a:pt x="9" y="5"/>
                                  <a:pt x="9" y="5"/>
                                  <a:pt x="9" y="5"/>
                                </a:cubicBezTo>
                                <a:cubicBezTo>
                                  <a:pt x="9" y="6"/>
                                  <a:pt x="9" y="6"/>
                                  <a:pt x="9" y="6"/>
                                </a:cubicBezTo>
                                <a:cubicBezTo>
                                  <a:pt x="8" y="6"/>
                                  <a:pt x="8" y="6"/>
                                  <a:pt x="7" y="7"/>
                                </a:cubicBezTo>
                                <a:cubicBezTo>
                                  <a:pt x="7" y="7"/>
                                  <a:pt x="7" y="7"/>
                                  <a:pt x="7" y="7"/>
                                </a:cubicBezTo>
                                <a:cubicBezTo>
                                  <a:pt x="6" y="7"/>
                                  <a:pt x="6" y="8"/>
                                  <a:pt x="6" y="8"/>
                                </a:cubicBezTo>
                                <a:cubicBezTo>
                                  <a:pt x="6" y="8"/>
                                  <a:pt x="6" y="8"/>
                                  <a:pt x="5" y="9"/>
                                </a:cubicBezTo>
                                <a:cubicBezTo>
                                  <a:pt x="5" y="9"/>
                                  <a:pt x="5" y="9"/>
                                  <a:pt x="4" y="9"/>
                                </a:cubicBezTo>
                                <a:cubicBezTo>
                                  <a:pt x="4" y="9"/>
                                  <a:pt x="4" y="9"/>
                                  <a:pt x="4" y="9"/>
                                </a:cubicBezTo>
                                <a:cubicBezTo>
                                  <a:pt x="4" y="10"/>
                                  <a:pt x="3" y="10"/>
                                  <a:pt x="3" y="11"/>
                                </a:cubicBezTo>
                                <a:cubicBezTo>
                                  <a:pt x="3" y="11"/>
                                  <a:pt x="3" y="11"/>
                                  <a:pt x="3" y="11"/>
                                </a:cubicBezTo>
                                <a:cubicBezTo>
                                  <a:pt x="3" y="11"/>
                                  <a:pt x="2" y="11"/>
                                  <a:pt x="2" y="11"/>
                                </a:cubicBezTo>
                                <a:cubicBezTo>
                                  <a:pt x="2" y="12"/>
                                  <a:pt x="2" y="12"/>
                                  <a:pt x="2" y="12"/>
                                </a:cubicBezTo>
                                <a:cubicBezTo>
                                  <a:pt x="1" y="12"/>
                                  <a:pt x="1" y="12"/>
                                  <a:pt x="1" y="13"/>
                                </a:cubicBezTo>
                                <a:cubicBezTo>
                                  <a:pt x="1" y="13"/>
                                  <a:pt x="1" y="13"/>
                                  <a:pt x="1" y="13"/>
                                </a:cubicBezTo>
                                <a:cubicBezTo>
                                  <a:pt x="1" y="13"/>
                                  <a:pt x="1" y="13"/>
                                  <a:pt x="1" y="13"/>
                                </a:cubicBezTo>
                                <a:cubicBezTo>
                                  <a:pt x="1" y="13"/>
                                  <a:pt x="1" y="13"/>
                                  <a:pt x="0" y="14"/>
                                </a:cubicBezTo>
                                <a:cubicBezTo>
                                  <a:pt x="0" y="14"/>
                                  <a:pt x="0" y="14"/>
                                  <a:pt x="0" y="14"/>
                                </a:cubicBezTo>
                                <a:cubicBezTo>
                                  <a:pt x="1" y="18"/>
                                  <a:pt x="3" y="21"/>
                                  <a:pt x="5" y="25"/>
                                </a:cubicBezTo>
                                <a:cubicBezTo>
                                  <a:pt x="6" y="26"/>
                                  <a:pt x="6" y="26"/>
                                  <a:pt x="6" y="26"/>
                                </a:cubicBezTo>
                                <a:cubicBezTo>
                                  <a:pt x="6" y="26"/>
                                  <a:pt x="6" y="26"/>
                                  <a:pt x="6" y="26"/>
                                </a:cubicBezTo>
                                <a:cubicBezTo>
                                  <a:pt x="5" y="26"/>
                                  <a:pt x="5" y="26"/>
                                  <a:pt x="5" y="26"/>
                                </a:cubicBezTo>
                                <a:cubicBezTo>
                                  <a:pt x="5" y="27"/>
                                  <a:pt x="4" y="29"/>
                                  <a:pt x="6" y="30"/>
                                </a:cubicBezTo>
                                <a:cubicBezTo>
                                  <a:pt x="6" y="30"/>
                                  <a:pt x="6" y="30"/>
                                  <a:pt x="6" y="30"/>
                                </a:cubicBezTo>
                                <a:cubicBezTo>
                                  <a:pt x="6" y="30"/>
                                  <a:pt x="6" y="30"/>
                                  <a:pt x="6" y="30"/>
                                </a:cubicBezTo>
                                <a:cubicBezTo>
                                  <a:pt x="7" y="30"/>
                                  <a:pt x="7" y="30"/>
                                  <a:pt x="7" y="30"/>
                                </a:cubicBezTo>
                                <a:cubicBezTo>
                                  <a:pt x="7" y="30"/>
                                  <a:pt x="8" y="30"/>
                                  <a:pt x="9" y="29"/>
                                </a:cubicBezTo>
                                <a:cubicBezTo>
                                  <a:pt x="10" y="30"/>
                                  <a:pt x="10" y="30"/>
                                  <a:pt x="11" y="31"/>
                                </a:cubicBezTo>
                                <a:cubicBezTo>
                                  <a:pt x="13" y="35"/>
                                  <a:pt x="14" y="40"/>
                                  <a:pt x="14" y="45"/>
                                </a:cubicBezTo>
                                <a:cubicBezTo>
                                  <a:pt x="14" y="47"/>
                                  <a:pt x="14" y="50"/>
                                  <a:pt x="14" y="53"/>
                                </a:cubicBezTo>
                                <a:cubicBezTo>
                                  <a:pt x="14" y="60"/>
                                  <a:pt x="15" y="66"/>
                                  <a:pt x="16" y="70"/>
                                </a:cubicBezTo>
                                <a:cubicBezTo>
                                  <a:pt x="15" y="71"/>
                                  <a:pt x="16" y="71"/>
                                  <a:pt x="16" y="71"/>
                                </a:cubicBezTo>
                                <a:cubicBezTo>
                                  <a:pt x="17" y="72"/>
                                  <a:pt x="17" y="71"/>
                                  <a:pt x="17" y="71"/>
                                </a:cubicBezTo>
                                <a:cubicBezTo>
                                  <a:pt x="18" y="75"/>
                                  <a:pt x="19" y="78"/>
                                  <a:pt x="20" y="81"/>
                                </a:cubicBezTo>
                                <a:cubicBezTo>
                                  <a:pt x="21" y="81"/>
                                  <a:pt x="21" y="82"/>
                                  <a:pt x="21" y="82"/>
                                </a:cubicBezTo>
                                <a:cubicBezTo>
                                  <a:pt x="22" y="82"/>
                                  <a:pt x="23" y="82"/>
                                  <a:pt x="23" y="82"/>
                                </a:cubicBezTo>
                                <a:cubicBezTo>
                                  <a:pt x="23" y="82"/>
                                  <a:pt x="38" y="105"/>
                                  <a:pt x="46" y="116"/>
                                </a:cubicBezTo>
                                <a:cubicBezTo>
                                  <a:pt x="49" y="120"/>
                                  <a:pt x="50" y="122"/>
                                  <a:pt x="50" y="123"/>
                                </a:cubicBezTo>
                                <a:cubicBezTo>
                                  <a:pt x="50" y="124"/>
                                  <a:pt x="50" y="124"/>
                                  <a:pt x="51" y="126"/>
                                </a:cubicBezTo>
                                <a:cubicBezTo>
                                  <a:pt x="51" y="126"/>
                                  <a:pt x="52" y="127"/>
                                  <a:pt x="52" y="127"/>
                                </a:cubicBezTo>
                                <a:cubicBezTo>
                                  <a:pt x="53" y="128"/>
                                  <a:pt x="53" y="129"/>
                                  <a:pt x="54" y="130"/>
                                </a:cubicBezTo>
                                <a:cubicBezTo>
                                  <a:pt x="54" y="130"/>
                                  <a:pt x="54" y="130"/>
                                  <a:pt x="54" y="130"/>
                                </a:cubicBezTo>
                                <a:cubicBezTo>
                                  <a:pt x="54" y="130"/>
                                  <a:pt x="54" y="130"/>
                                  <a:pt x="55" y="129"/>
                                </a:cubicBezTo>
                                <a:cubicBezTo>
                                  <a:pt x="55" y="129"/>
                                  <a:pt x="55" y="129"/>
                                  <a:pt x="55" y="129"/>
                                </a:cubicBezTo>
                                <a:cubicBezTo>
                                  <a:pt x="55" y="129"/>
                                  <a:pt x="55" y="129"/>
                                  <a:pt x="55" y="129"/>
                                </a:cubicBezTo>
                                <a:cubicBezTo>
                                  <a:pt x="55" y="130"/>
                                  <a:pt x="56" y="130"/>
                                  <a:pt x="56" y="130"/>
                                </a:cubicBezTo>
                                <a:cubicBezTo>
                                  <a:pt x="59" y="132"/>
                                  <a:pt x="65" y="138"/>
                                  <a:pt x="69" y="144"/>
                                </a:cubicBezTo>
                                <a:cubicBezTo>
                                  <a:pt x="70" y="144"/>
                                  <a:pt x="70" y="145"/>
                                  <a:pt x="70" y="145"/>
                                </a:cubicBezTo>
                                <a:cubicBezTo>
                                  <a:pt x="72" y="148"/>
                                  <a:pt x="73" y="150"/>
                                  <a:pt x="74" y="153"/>
                                </a:cubicBezTo>
                                <a:cubicBezTo>
                                  <a:pt x="76" y="157"/>
                                  <a:pt x="77" y="160"/>
                                  <a:pt x="78" y="162"/>
                                </a:cubicBezTo>
                                <a:cubicBezTo>
                                  <a:pt x="79" y="164"/>
                                  <a:pt x="79" y="165"/>
                                  <a:pt x="80" y="166"/>
                                </a:cubicBezTo>
                                <a:cubicBezTo>
                                  <a:pt x="79" y="166"/>
                                  <a:pt x="79" y="167"/>
                                  <a:pt x="79" y="167"/>
                                </a:cubicBezTo>
                                <a:cubicBezTo>
                                  <a:pt x="80" y="168"/>
                                  <a:pt x="82" y="171"/>
                                  <a:pt x="82" y="172"/>
                                </a:cubicBezTo>
                                <a:cubicBezTo>
                                  <a:pt x="82" y="172"/>
                                  <a:pt x="82" y="172"/>
                                  <a:pt x="82" y="172"/>
                                </a:cubicBezTo>
                                <a:cubicBezTo>
                                  <a:pt x="85" y="175"/>
                                  <a:pt x="99" y="184"/>
                                  <a:pt x="102" y="184"/>
                                </a:cubicBezTo>
                                <a:cubicBezTo>
                                  <a:pt x="104" y="184"/>
                                  <a:pt x="105" y="184"/>
                                  <a:pt x="107" y="183"/>
                                </a:cubicBezTo>
                                <a:cubicBezTo>
                                  <a:pt x="109" y="182"/>
                                  <a:pt x="111" y="180"/>
                                  <a:pt x="112" y="179"/>
                                </a:cubicBezTo>
                                <a:cubicBezTo>
                                  <a:pt x="112" y="179"/>
                                  <a:pt x="112" y="179"/>
                                  <a:pt x="112" y="178"/>
                                </a:cubicBezTo>
                                <a:cubicBezTo>
                                  <a:pt x="113" y="177"/>
                                  <a:pt x="114" y="176"/>
                                  <a:pt x="114" y="175"/>
                                </a:cubicBezTo>
                                <a:cubicBezTo>
                                  <a:pt x="115" y="174"/>
                                  <a:pt x="115" y="174"/>
                                  <a:pt x="115" y="173"/>
                                </a:cubicBezTo>
                                <a:cubicBezTo>
                                  <a:pt x="116" y="174"/>
                                  <a:pt x="117" y="174"/>
                                  <a:pt x="118" y="175"/>
                                </a:cubicBezTo>
                                <a:cubicBezTo>
                                  <a:pt x="119" y="174"/>
                                  <a:pt x="121" y="174"/>
                                  <a:pt x="123" y="173"/>
                                </a:cubicBezTo>
                                <a:cubicBezTo>
                                  <a:pt x="125" y="171"/>
                                  <a:pt x="126" y="169"/>
                                  <a:pt x="126" y="166"/>
                                </a:cubicBezTo>
                                <a:cubicBezTo>
                                  <a:pt x="127" y="166"/>
                                  <a:pt x="128" y="166"/>
                                  <a:pt x="129" y="166"/>
                                </a:cubicBezTo>
                                <a:cubicBezTo>
                                  <a:pt x="130" y="166"/>
                                  <a:pt x="131" y="165"/>
                                  <a:pt x="132" y="165"/>
                                </a:cubicBezTo>
                                <a:cubicBezTo>
                                  <a:pt x="133" y="165"/>
                                  <a:pt x="134" y="165"/>
                                  <a:pt x="135" y="164"/>
                                </a:cubicBezTo>
                                <a:cubicBezTo>
                                  <a:pt x="135" y="164"/>
                                  <a:pt x="135" y="164"/>
                                  <a:pt x="135" y="164"/>
                                </a:cubicBezTo>
                                <a:cubicBezTo>
                                  <a:pt x="136" y="163"/>
                                  <a:pt x="136" y="163"/>
                                  <a:pt x="136" y="163"/>
                                </a:cubicBezTo>
                                <a:cubicBezTo>
                                  <a:pt x="138" y="162"/>
                                  <a:pt x="140" y="160"/>
                                  <a:pt x="141" y="158"/>
                                </a:cubicBezTo>
                                <a:cubicBezTo>
                                  <a:pt x="142" y="155"/>
                                  <a:pt x="138" y="139"/>
                                  <a:pt x="137" y="135"/>
                                </a:cubicBezTo>
                                <a:cubicBezTo>
                                  <a:pt x="136" y="135"/>
                                  <a:pt x="136" y="135"/>
                                  <a:pt x="136" y="135"/>
                                </a:cubicBezTo>
                                <a:cubicBezTo>
                                  <a:pt x="136" y="133"/>
                                  <a:pt x="135" y="132"/>
                                  <a:pt x="134" y="131"/>
                                </a:cubicBezTo>
                                <a:cubicBezTo>
                                  <a:pt x="134" y="131"/>
                                  <a:pt x="134" y="131"/>
                                  <a:pt x="133" y="131"/>
                                </a:cubicBezTo>
                                <a:cubicBezTo>
                                  <a:pt x="133" y="131"/>
                                  <a:pt x="133" y="131"/>
                                  <a:pt x="133" y="131"/>
                                </a:cubicBezTo>
                                <a:cubicBezTo>
                                  <a:pt x="133" y="130"/>
                                  <a:pt x="133" y="130"/>
                                  <a:pt x="132" y="130"/>
                                </a:cubicBezTo>
                                <a:cubicBezTo>
                                  <a:pt x="132" y="130"/>
                                  <a:pt x="132" y="130"/>
                                  <a:pt x="132" y="130"/>
                                </a:cubicBezTo>
                                <a:cubicBezTo>
                                  <a:pt x="131" y="130"/>
                                  <a:pt x="122" y="121"/>
                                  <a:pt x="116" y="114"/>
                                </a:cubicBezTo>
                                <a:cubicBezTo>
                                  <a:pt x="116" y="113"/>
                                  <a:pt x="116" y="113"/>
                                  <a:pt x="115" y="113"/>
                                </a:cubicBezTo>
                                <a:cubicBezTo>
                                  <a:pt x="115" y="113"/>
                                  <a:pt x="115" y="113"/>
                                  <a:pt x="115" y="113"/>
                                </a:cubicBezTo>
                                <a:cubicBezTo>
                                  <a:pt x="115" y="113"/>
                                  <a:pt x="115" y="113"/>
                                  <a:pt x="115" y="112"/>
                                </a:cubicBezTo>
                                <a:cubicBezTo>
                                  <a:pt x="113" y="109"/>
                                  <a:pt x="111" y="105"/>
                                  <a:pt x="110" y="101"/>
                                </a:cubicBezTo>
                                <a:cubicBezTo>
                                  <a:pt x="109" y="98"/>
                                  <a:pt x="108" y="95"/>
                                  <a:pt x="108" y="94"/>
                                </a:cubicBezTo>
                                <a:cubicBezTo>
                                  <a:pt x="108" y="94"/>
                                  <a:pt x="108" y="94"/>
                                  <a:pt x="108" y="94"/>
                                </a:cubicBezTo>
                                <a:cubicBezTo>
                                  <a:pt x="108" y="93"/>
                                  <a:pt x="108" y="93"/>
                                  <a:pt x="108" y="93"/>
                                </a:cubicBezTo>
                                <a:cubicBezTo>
                                  <a:pt x="108" y="93"/>
                                  <a:pt x="108" y="93"/>
                                  <a:pt x="108" y="93"/>
                                </a:cubicBezTo>
                                <a:cubicBezTo>
                                  <a:pt x="108" y="93"/>
                                  <a:pt x="108" y="92"/>
                                  <a:pt x="108" y="92"/>
                                </a:cubicBezTo>
                                <a:cubicBezTo>
                                  <a:pt x="107" y="91"/>
                                  <a:pt x="107" y="91"/>
                                  <a:pt x="107" y="90"/>
                                </a:cubicBezTo>
                                <a:cubicBezTo>
                                  <a:pt x="106" y="90"/>
                                  <a:pt x="106" y="90"/>
                                  <a:pt x="106" y="89"/>
                                </a:cubicBezTo>
                                <a:cubicBezTo>
                                  <a:pt x="105" y="88"/>
                                  <a:pt x="105" y="88"/>
                                  <a:pt x="105" y="88"/>
                                </a:cubicBezTo>
                                <a:cubicBezTo>
                                  <a:pt x="104" y="87"/>
                                  <a:pt x="104" y="87"/>
                                  <a:pt x="103" y="87"/>
                                </a:cubicBezTo>
                                <a:cubicBezTo>
                                  <a:pt x="102" y="87"/>
                                  <a:pt x="76" y="47"/>
                                  <a:pt x="76" y="47"/>
                                </a:cubicBezTo>
                                <a:cubicBezTo>
                                  <a:pt x="76" y="47"/>
                                  <a:pt x="76" y="45"/>
                                  <a:pt x="76" y="43"/>
                                </a:cubicBezTo>
                                <a:cubicBezTo>
                                  <a:pt x="74" y="41"/>
                                  <a:pt x="71" y="39"/>
                                  <a:pt x="68" y="37"/>
                                </a:cubicBezTo>
                                <a:cubicBezTo>
                                  <a:pt x="68" y="37"/>
                                  <a:pt x="69" y="36"/>
                                  <a:pt x="68" y="35"/>
                                </a:cubicBezTo>
                                <a:cubicBezTo>
                                  <a:pt x="67" y="35"/>
                                  <a:pt x="67" y="35"/>
                                  <a:pt x="67" y="35"/>
                                </a:cubicBezTo>
                                <a:cubicBezTo>
                                  <a:pt x="62" y="32"/>
                                  <a:pt x="56" y="29"/>
                                  <a:pt x="48" y="26"/>
                                </a:cubicBezTo>
                                <a:cubicBezTo>
                                  <a:pt x="47" y="25"/>
                                  <a:pt x="46" y="25"/>
                                  <a:pt x="45" y="24"/>
                                </a:cubicBezTo>
                                <a:cubicBezTo>
                                  <a:pt x="39" y="21"/>
                                  <a:pt x="34" y="19"/>
                                  <a:pt x="32" y="14"/>
                                </a:cubicBezTo>
                                <a:cubicBezTo>
                                  <a:pt x="33" y="14"/>
                                  <a:pt x="33" y="13"/>
                                  <a:pt x="33" y="12"/>
                                </a:cubicBezTo>
                                <a:cubicBezTo>
                                  <a:pt x="34" y="12"/>
                                  <a:pt x="34" y="11"/>
                                  <a:pt x="34" y="11"/>
                                </a:cubicBezTo>
                                <a:cubicBezTo>
                                  <a:pt x="33" y="10"/>
                                  <a:pt x="33" y="9"/>
                                  <a:pt x="31" y="9"/>
                                </a:cubicBezTo>
                                <a:cubicBezTo>
                                  <a:pt x="31" y="9"/>
                                  <a:pt x="31" y="9"/>
                                  <a:pt x="31" y="9"/>
                                </a:cubicBezTo>
                                <a:close/>
                                <a:moveTo>
                                  <a:pt x="29" y="15"/>
                                </a:moveTo>
                                <a:cubicBezTo>
                                  <a:pt x="31" y="20"/>
                                  <a:pt x="38" y="24"/>
                                  <a:pt x="44" y="27"/>
                                </a:cubicBezTo>
                                <a:cubicBezTo>
                                  <a:pt x="45" y="27"/>
                                  <a:pt x="46" y="28"/>
                                  <a:pt x="47" y="29"/>
                                </a:cubicBezTo>
                                <a:cubicBezTo>
                                  <a:pt x="54" y="31"/>
                                  <a:pt x="60" y="34"/>
                                  <a:pt x="64" y="37"/>
                                </a:cubicBezTo>
                                <a:cubicBezTo>
                                  <a:pt x="18" y="68"/>
                                  <a:pt x="18" y="68"/>
                                  <a:pt x="18" y="68"/>
                                </a:cubicBezTo>
                                <a:cubicBezTo>
                                  <a:pt x="18" y="63"/>
                                  <a:pt x="17" y="59"/>
                                  <a:pt x="17" y="52"/>
                                </a:cubicBezTo>
                                <a:cubicBezTo>
                                  <a:pt x="17" y="50"/>
                                  <a:pt x="17" y="47"/>
                                  <a:pt x="17" y="45"/>
                                </a:cubicBezTo>
                                <a:cubicBezTo>
                                  <a:pt x="16" y="39"/>
                                  <a:pt x="16" y="34"/>
                                  <a:pt x="13" y="29"/>
                                </a:cubicBezTo>
                                <a:cubicBezTo>
                                  <a:pt x="12" y="28"/>
                                  <a:pt x="12" y="27"/>
                                  <a:pt x="11" y="26"/>
                                </a:cubicBezTo>
                                <a:cubicBezTo>
                                  <a:pt x="10" y="26"/>
                                  <a:pt x="10" y="26"/>
                                  <a:pt x="10" y="26"/>
                                </a:cubicBezTo>
                                <a:cubicBezTo>
                                  <a:pt x="29" y="14"/>
                                  <a:pt x="29" y="14"/>
                                  <a:pt x="29" y="14"/>
                                </a:cubicBezTo>
                                <a:cubicBezTo>
                                  <a:pt x="29" y="14"/>
                                  <a:pt x="28" y="14"/>
                                  <a:pt x="29" y="1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4" name="Freeform 5674"/>
                        <wps:cNvSpPr>
                          <a:spLocks noEditPoints="1"/>
                        </wps:cNvSpPr>
                        <wps:spPr bwMode="auto">
                          <a:xfrm>
                            <a:off x="10817226" y="6578601"/>
                            <a:ext cx="757238" cy="817563"/>
                          </a:xfrm>
                          <a:custGeom>
                            <a:avLst/>
                            <a:gdLst>
                              <a:gd name="T0" fmla="*/ 198 w 202"/>
                              <a:gd name="T1" fmla="*/ 161 h 218"/>
                              <a:gd name="T2" fmla="*/ 195 w 202"/>
                              <a:gd name="T3" fmla="*/ 176 h 218"/>
                              <a:gd name="T4" fmla="*/ 180 w 202"/>
                              <a:gd name="T5" fmla="*/ 174 h 218"/>
                              <a:gd name="T6" fmla="*/ 180 w 202"/>
                              <a:gd name="T7" fmla="*/ 174 h 218"/>
                              <a:gd name="T8" fmla="*/ 138 w 202"/>
                              <a:gd name="T9" fmla="*/ 114 h 218"/>
                              <a:gd name="T10" fmla="*/ 128 w 202"/>
                              <a:gd name="T11" fmla="*/ 121 h 218"/>
                              <a:gd name="T12" fmla="*/ 65 w 202"/>
                              <a:gd name="T13" fmla="*/ 30 h 218"/>
                              <a:gd name="T14" fmla="*/ 65 w 202"/>
                              <a:gd name="T15" fmla="*/ 30 h 218"/>
                              <a:gd name="T16" fmla="*/ 70 w 202"/>
                              <a:gd name="T17" fmla="*/ 6 h 218"/>
                              <a:gd name="T18" fmla="*/ 94 w 202"/>
                              <a:gd name="T19" fmla="*/ 10 h 218"/>
                              <a:gd name="T20" fmla="*/ 94 w 202"/>
                              <a:gd name="T21" fmla="*/ 10 h 218"/>
                              <a:gd name="T22" fmla="*/ 152 w 202"/>
                              <a:gd name="T23" fmla="*/ 94 h 218"/>
                              <a:gd name="T24" fmla="*/ 158 w 202"/>
                              <a:gd name="T25" fmla="*/ 102 h 218"/>
                              <a:gd name="T26" fmla="*/ 198 w 202"/>
                              <a:gd name="T27" fmla="*/ 161 h 218"/>
                              <a:gd name="T28" fmla="*/ 83 w 202"/>
                              <a:gd name="T29" fmla="*/ 83 h 218"/>
                              <a:gd name="T30" fmla="*/ 73 w 202"/>
                              <a:gd name="T31" fmla="*/ 69 h 218"/>
                              <a:gd name="T32" fmla="*/ 72 w 202"/>
                              <a:gd name="T33" fmla="*/ 67 h 218"/>
                              <a:gd name="T34" fmla="*/ 44 w 202"/>
                              <a:gd name="T35" fmla="*/ 28 h 218"/>
                              <a:gd name="T36" fmla="*/ 44 w 202"/>
                              <a:gd name="T37" fmla="*/ 28 h 218"/>
                              <a:gd name="T38" fmla="*/ 39 w 202"/>
                              <a:gd name="T39" fmla="*/ 26 h 218"/>
                              <a:gd name="T40" fmla="*/ 38 w 202"/>
                              <a:gd name="T41" fmla="*/ 32 h 218"/>
                              <a:gd name="T42" fmla="*/ 38 w 202"/>
                              <a:gd name="T43" fmla="*/ 32 h 218"/>
                              <a:gd name="T44" fmla="*/ 66 w 202"/>
                              <a:gd name="T45" fmla="*/ 71 h 218"/>
                              <a:gd name="T46" fmla="*/ 59 w 202"/>
                              <a:gd name="T47" fmla="*/ 76 h 218"/>
                              <a:gd name="T48" fmla="*/ 32 w 202"/>
                              <a:gd name="T49" fmla="*/ 36 h 218"/>
                              <a:gd name="T50" fmla="*/ 32 w 202"/>
                              <a:gd name="T51" fmla="*/ 36 h 218"/>
                              <a:gd name="T52" fmla="*/ 27 w 202"/>
                              <a:gd name="T53" fmla="*/ 35 h 218"/>
                              <a:gd name="T54" fmla="*/ 26 w 202"/>
                              <a:gd name="T55" fmla="*/ 41 h 218"/>
                              <a:gd name="T56" fmla="*/ 26 w 202"/>
                              <a:gd name="T57" fmla="*/ 41 h 218"/>
                              <a:gd name="T58" fmla="*/ 53 w 202"/>
                              <a:gd name="T59" fmla="*/ 80 h 218"/>
                              <a:gd name="T60" fmla="*/ 47 w 202"/>
                              <a:gd name="T61" fmla="*/ 85 h 218"/>
                              <a:gd name="T62" fmla="*/ 20 w 202"/>
                              <a:gd name="T63" fmla="*/ 45 h 218"/>
                              <a:gd name="T64" fmla="*/ 20 w 202"/>
                              <a:gd name="T65" fmla="*/ 45 h 218"/>
                              <a:gd name="T66" fmla="*/ 14 w 202"/>
                              <a:gd name="T67" fmla="*/ 44 h 218"/>
                              <a:gd name="T68" fmla="*/ 14 w 202"/>
                              <a:gd name="T69" fmla="*/ 49 h 218"/>
                              <a:gd name="T70" fmla="*/ 14 w 202"/>
                              <a:gd name="T71" fmla="*/ 49 h 218"/>
                              <a:gd name="T72" fmla="*/ 41 w 202"/>
                              <a:gd name="T73" fmla="*/ 89 h 218"/>
                              <a:gd name="T74" fmla="*/ 35 w 202"/>
                              <a:gd name="T75" fmla="*/ 93 h 218"/>
                              <a:gd name="T76" fmla="*/ 7 w 202"/>
                              <a:gd name="T77" fmla="*/ 54 h 218"/>
                              <a:gd name="T78" fmla="*/ 7 w 202"/>
                              <a:gd name="T79" fmla="*/ 54 h 218"/>
                              <a:gd name="T80" fmla="*/ 2 w 202"/>
                              <a:gd name="T81" fmla="*/ 53 h 218"/>
                              <a:gd name="T82" fmla="*/ 1 w 202"/>
                              <a:gd name="T83" fmla="*/ 58 h 218"/>
                              <a:gd name="T84" fmla="*/ 1 w 202"/>
                              <a:gd name="T85" fmla="*/ 58 h 218"/>
                              <a:gd name="T86" fmla="*/ 28 w 202"/>
                              <a:gd name="T87" fmla="*/ 98 h 218"/>
                              <a:gd name="T88" fmla="*/ 29 w 202"/>
                              <a:gd name="T89" fmla="*/ 99 h 218"/>
                              <a:gd name="T90" fmla="*/ 39 w 202"/>
                              <a:gd name="T91" fmla="*/ 113 h 218"/>
                              <a:gd name="T92" fmla="*/ 39 w 202"/>
                              <a:gd name="T93" fmla="*/ 113 h 218"/>
                              <a:gd name="T94" fmla="*/ 57 w 202"/>
                              <a:gd name="T95" fmla="*/ 116 h 218"/>
                              <a:gd name="T96" fmla="*/ 57 w 202"/>
                              <a:gd name="T97" fmla="*/ 116 h 218"/>
                              <a:gd name="T98" fmla="*/ 59 w 202"/>
                              <a:gd name="T99" fmla="*/ 116 h 218"/>
                              <a:gd name="T100" fmla="*/ 126 w 202"/>
                              <a:gd name="T101" fmla="*/ 213 h 218"/>
                              <a:gd name="T102" fmla="*/ 126 w 202"/>
                              <a:gd name="T103" fmla="*/ 212 h 218"/>
                              <a:gd name="T104" fmla="*/ 141 w 202"/>
                              <a:gd name="T105" fmla="*/ 215 h 218"/>
                              <a:gd name="T106" fmla="*/ 145 w 202"/>
                              <a:gd name="T107" fmla="*/ 199 h 218"/>
                              <a:gd name="T108" fmla="*/ 145 w 202"/>
                              <a:gd name="T109" fmla="*/ 199 h 218"/>
                              <a:gd name="T110" fmla="*/ 78 w 202"/>
                              <a:gd name="T111" fmla="*/ 102 h 218"/>
                              <a:gd name="T112" fmla="*/ 79 w 202"/>
                              <a:gd name="T113" fmla="*/ 101 h 218"/>
                              <a:gd name="T114" fmla="*/ 79 w 202"/>
                              <a:gd name="T115" fmla="*/ 101 h 218"/>
                              <a:gd name="T116" fmla="*/ 79 w 202"/>
                              <a:gd name="T117" fmla="*/ 101 h 218"/>
                              <a:gd name="T118" fmla="*/ 83 w 202"/>
                              <a:gd name="T119" fmla="*/ 83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2" h="218">
                                <a:moveTo>
                                  <a:pt x="198" y="161"/>
                                </a:moveTo>
                                <a:cubicBezTo>
                                  <a:pt x="202" y="166"/>
                                  <a:pt x="201" y="173"/>
                                  <a:pt x="195" y="176"/>
                                </a:cubicBezTo>
                                <a:cubicBezTo>
                                  <a:pt x="190" y="180"/>
                                  <a:pt x="183" y="179"/>
                                  <a:pt x="180" y="174"/>
                                </a:cubicBezTo>
                                <a:cubicBezTo>
                                  <a:pt x="180" y="174"/>
                                  <a:pt x="180" y="174"/>
                                  <a:pt x="180" y="174"/>
                                </a:cubicBezTo>
                                <a:cubicBezTo>
                                  <a:pt x="138" y="114"/>
                                  <a:pt x="138" y="114"/>
                                  <a:pt x="138" y="114"/>
                                </a:cubicBezTo>
                                <a:cubicBezTo>
                                  <a:pt x="128" y="121"/>
                                  <a:pt x="128" y="121"/>
                                  <a:pt x="128" y="121"/>
                                </a:cubicBezTo>
                                <a:cubicBezTo>
                                  <a:pt x="65" y="30"/>
                                  <a:pt x="65" y="30"/>
                                  <a:pt x="65" y="30"/>
                                </a:cubicBezTo>
                                <a:cubicBezTo>
                                  <a:pt x="65" y="30"/>
                                  <a:pt x="65" y="30"/>
                                  <a:pt x="65" y="30"/>
                                </a:cubicBezTo>
                                <a:cubicBezTo>
                                  <a:pt x="60" y="22"/>
                                  <a:pt x="62" y="11"/>
                                  <a:pt x="70" y="6"/>
                                </a:cubicBezTo>
                                <a:cubicBezTo>
                                  <a:pt x="77" y="0"/>
                                  <a:pt x="89" y="2"/>
                                  <a:pt x="94" y="10"/>
                                </a:cubicBezTo>
                                <a:cubicBezTo>
                                  <a:pt x="94" y="10"/>
                                  <a:pt x="94" y="10"/>
                                  <a:pt x="94" y="10"/>
                                </a:cubicBezTo>
                                <a:cubicBezTo>
                                  <a:pt x="152" y="94"/>
                                  <a:pt x="152" y="94"/>
                                  <a:pt x="152" y="94"/>
                                </a:cubicBezTo>
                                <a:cubicBezTo>
                                  <a:pt x="158" y="102"/>
                                  <a:pt x="158" y="102"/>
                                  <a:pt x="158" y="102"/>
                                </a:cubicBezTo>
                                <a:cubicBezTo>
                                  <a:pt x="198" y="161"/>
                                  <a:pt x="198" y="161"/>
                                  <a:pt x="198" y="161"/>
                                </a:cubicBezTo>
                                <a:close/>
                                <a:moveTo>
                                  <a:pt x="83" y="83"/>
                                </a:moveTo>
                                <a:cubicBezTo>
                                  <a:pt x="73" y="69"/>
                                  <a:pt x="73" y="69"/>
                                  <a:pt x="73" y="69"/>
                                </a:cubicBezTo>
                                <a:cubicBezTo>
                                  <a:pt x="72" y="67"/>
                                  <a:pt x="72" y="67"/>
                                  <a:pt x="72" y="67"/>
                                </a:cubicBezTo>
                                <a:cubicBezTo>
                                  <a:pt x="44" y="28"/>
                                  <a:pt x="44" y="28"/>
                                  <a:pt x="44" y="28"/>
                                </a:cubicBezTo>
                                <a:cubicBezTo>
                                  <a:pt x="44" y="28"/>
                                  <a:pt x="44" y="28"/>
                                  <a:pt x="44" y="28"/>
                                </a:cubicBezTo>
                                <a:cubicBezTo>
                                  <a:pt x="43" y="26"/>
                                  <a:pt x="41" y="25"/>
                                  <a:pt x="39" y="26"/>
                                </a:cubicBezTo>
                                <a:cubicBezTo>
                                  <a:pt x="37" y="28"/>
                                  <a:pt x="37" y="30"/>
                                  <a:pt x="38" y="32"/>
                                </a:cubicBezTo>
                                <a:cubicBezTo>
                                  <a:pt x="38" y="32"/>
                                  <a:pt x="38" y="32"/>
                                  <a:pt x="38" y="32"/>
                                </a:cubicBezTo>
                                <a:cubicBezTo>
                                  <a:pt x="66" y="71"/>
                                  <a:pt x="66" y="71"/>
                                  <a:pt x="66" y="71"/>
                                </a:cubicBezTo>
                                <a:cubicBezTo>
                                  <a:pt x="59" y="76"/>
                                  <a:pt x="59" y="76"/>
                                  <a:pt x="59" y="76"/>
                                </a:cubicBezTo>
                                <a:cubicBezTo>
                                  <a:pt x="32" y="36"/>
                                  <a:pt x="32" y="36"/>
                                  <a:pt x="32" y="36"/>
                                </a:cubicBezTo>
                                <a:cubicBezTo>
                                  <a:pt x="32" y="36"/>
                                  <a:pt x="32" y="36"/>
                                  <a:pt x="32" y="36"/>
                                </a:cubicBezTo>
                                <a:cubicBezTo>
                                  <a:pt x="31" y="34"/>
                                  <a:pt x="28" y="34"/>
                                  <a:pt x="27" y="35"/>
                                </a:cubicBezTo>
                                <a:cubicBezTo>
                                  <a:pt x="25" y="36"/>
                                  <a:pt x="24" y="39"/>
                                  <a:pt x="26" y="41"/>
                                </a:cubicBezTo>
                                <a:cubicBezTo>
                                  <a:pt x="26" y="41"/>
                                  <a:pt x="26" y="41"/>
                                  <a:pt x="26" y="41"/>
                                </a:cubicBezTo>
                                <a:cubicBezTo>
                                  <a:pt x="53" y="80"/>
                                  <a:pt x="53" y="80"/>
                                  <a:pt x="53" y="80"/>
                                </a:cubicBezTo>
                                <a:cubicBezTo>
                                  <a:pt x="47" y="85"/>
                                  <a:pt x="47" y="85"/>
                                  <a:pt x="47" y="85"/>
                                </a:cubicBezTo>
                                <a:cubicBezTo>
                                  <a:pt x="20" y="45"/>
                                  <a:pt x="20" y="45"/>
                                  <a:pt x="20" y="45"/>
                                </a:cubicBezTo>
                                <a:cubicBezTo>
                                  <a:pt x="20" y="45"/>
                                  <a:pt x="20" y="45"/>
                                  <a:pt x="20" y="45"/>
                                </a:cubicBezTo>
                                <a:cubicBezTo>
                                  <a:pt x="19" y="43"/>
                                  <a:pt x="16" y="43"/>
                                  <a:pt x="14" y="44"/>
                                </a:cubicBezTo>
                                <a:cubicBezTo>
                                  <a:pt x="12" y="45"/>
                                  <a:pt x="13" y="48"/>
                                  <a:pt x="14" y="49"/>
                                </a:cubicBezTo>
                                <a:cubicBezTo>
                                  <a:pt x="14" y="49"/>
                                  <a:pt x="14" y="49"/>
                                  <a:pt x="14" y="49"/>
                                </a:cubicBezTo>
                                <a:cubicBezTo>
                                  <a:pt x="41" y="89"/>
                                  <a:pt x="41" y="89"/>
                                  <a:pt x="41" y="89"/>
                                </a:cubicBezTo>
                                <a:cubicBezTo>
                                  <a:pt x="35" y="93"/>
                                  <a:pt x="35" y="93"/>
                                  <a:pt x="35" y="93"/>
                                </a:cubicBezTo>
                                <a:cubicBezTo>
                                  <a:pt x="7" y="54"/>
                                  <a:pt x="7" y="54"/>
                                  <a:pt x="7" y="54"/>
                                </a:cubicBezTo>
                                <a:cubicBezTo>
                                  <a:pt x="7" y="54"/>
                                  <a:pt x="7" y="54"/>
                                  <a:pt x="7" y="54"/>
                                </a:cubicBezTo>
                                <a:cubicBezTo>
                                  <a:pt x="6" y="52"/>
                                  <a:pt x="4" y="51"/>
                                  <a:pt x="2" y="53"/>
                                </a:cubicBezTo>
                                <a:cubicBezTo>
                                  <a:pt x="0" y="54"/>
                                  <a:pt x="0" y="56"/>
                                  <a:pt x="1" y="58"/>
                                </a:cubicBezTo>
                                <a:cubicBezTo>
                                  <a:pt x="1" y="58"/>
                                  <a:pt x="1" y="58"/>
                                  <a:pt x="1" y="58"/>
                                </a:cubicBezTo>
                                <a:cubicBezTo>
                                  <a:pt x="28" y="98"/>
                                  <a:pt x="28" y="98"/>
                                  <a:pt x="28" y="98"/>
                                </a:cubicBezTo>
                                <a:cubicBezTo>
                                  <a:pt x="29" y="99"/>
                                  <a:pt x="29" y="99"/>
                                  <a:pt x="29" y="99"/>
                                </a:cubicBezTo>
                                <a:cubicBezTo>
                                  <a:pt x="39" y="113"/>
                                  <a:pt x="39" y="113"/>
                                  <a:pt x="39" y="113"/>
                                </a:cubicBezTo>
                                <a:cubicBezTo>
                                  <a:pt x="39" y="113"/>
                                  <a:pt x="39" y="113"/>
                                  <a:pt x="39" y="113"/>
                                </a:cubicBezTo>
                                <a:cubicBezTo>
                                  <a:pt x="43" y="119"/>
                                  <a:pt x="52" y="120"/>
                                  <a:pt x="57" y="116"/>
                                </a:cubicBezTo>
                                <a:cubicBezTo>
                                  <a:pt x="57" y="116"/>
                                  <a:pt x="57" y="116"/>
                                  <a:pt x="57" y="116"/>
                                </a:cubicBezTo>
                                <a:cubicBezTo>
                                  <a:pt x="59" y="116"/>
                                  <a:pt x="59" y="116"/>
                                  <a:pt x="59" y="116"/>
                                </a:cubicBezTo>
                                <a:cubicBezTo>
                                  <a:pt x="126" y="213"/>
                                  <a:pt x="126" y="213"/>
                                  <a:pt x="126" y="213"/>
                                </a:cubicBezTo>
                                <a:cubicBezTo>
                                  <a:pt x="126" y="212"/>
                                  <a:pt x="126" y="212"/>
                                  <a:pt x="126" y="212"/>
                                </a:cubicBezTo>
                                <a:cubicBezTo>
                                  <a:pt x="130" y="217"/>
                                  <a:pt x="136" y="218"/>
                                  <a:pt x="141" y="215"/>
                                </a:cubicBezTo>
                                <a:cubicBezTo>
                                  <a:pt x="147" y="211"/>
                                  <a:pt x="148" y="205"/>
                                  <a:pt x="145" y="199"/>
                                </a:cubicBezTo>
                                <a:cubicBezTo>
                                  <a:pt x="145" y="199"/>
                                  <a:pt x="145" y="199"/>
                                  <a:pt x="145" y="199"/>
                                </a:cubicBezTo>
                                <a:cubicBezTo>
                                  <a:pt x="78" y="102"/>
                                  <a:pt x="78" y="102"/>
                                  <a:pt x="78" y="102"/>
                                </a:cubicBezTo>
                                <a:cubicBezTo>
                                  <a:pt x="79" y="101"/>
                                  <a:pt x="79" y="101"/>
                                  <a:pt x="79" y="101"/>
                                </a:cubicBezTo>
                                <a:cubicBezTo>
                                  <a:pt x="79" y="101"/>
                                  <a:pt x="79" y="101"/>
                                  <a:pt x="79" y="101"/>
                                </a:cubicBezTo>
                                <a:cubicBezTo>
                                  <a:pt x="79" y="101"/>
                                  <a:pt x="79" y="101"/>
                                  <a:pt x="79" y="101"/>
                                </a:cubicBezTo>
                                <a:cubicBezTo>
                                  <a:pt x="85" y="97"/>
                                  <a:pt x="87" y="89"/>
                                  <a:pt x="83" y="8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6" name="Freeform 5676"/>
                        <wps:cNvSpPr>
                          <a:spLocks noEditPoints="1"/>
                        </wps:cNvSpPr>
                        <wps:spPr bwMode="auto">
                          <a:xfrm>
                            <a:off x="8910638" y="6630988"/>
                            <a:ext cx="735013" cy="738188"/>
                          </a:xfrm>
                          <a:custGeom>
                            <a:avLst/>
                            <a:gdLst>
                              <a:gd name="T0" fmla="*/ 118 w 196"/>
                              <a:gd name="T1" fmla="*/ 3 h 197"/>
                              <a:gd name="T2" fmla="*/ 43 w 196"/>
                              <a:gd name="T3" fmla="*/ 19 h 197"/>
                              <a:gd name="T4" fmla="*/ 3 w 196"/>
                              <a:gd name="T5" fmla="*/ 84 h 197"/>
                              <a:gd name="T6" fmla="*/ 19 w 196"/>
                              <a:gd name="T7" fmla="*/ 154 h 197"/>
                              <a:gd name="T8" fmla="*/ 80 w 196"/>
                              <a:gd name="T9" fmla="*/ 193 h 197"/>
                              <a:gd name="T10" fmla="*/ 154 w 196"/>
                              <a:gd name="T11" fmla="*/ 178 h 197"/>
                              <a:gd name="T12" fmla="*/ 194 w 196"/>
                              <a:gd name="T13" fmla="*/ 112 h 197"/>
                              <a:gd name="T14" fmla="*/ 178 w 196"/>
                              <a:gd name="T15" fmla="*/ 43 h 197"/>
                              <a:gd name="T16" fmla="*/ 154 w 196"/>
                              <a:gd name="T17" fmla="*/ 28 h 197"/>
                              <a:gd name="T18" fmla="*/ 156 w 196"/>
                              <a:gd name="T19" fmla="*/ 55 h 197"/>
                              <a:gd name="T20" fmla="*/ 128 w 196"/>
                              <a:gd name="T21" fmla="*/ 74 h 197"/>
                              <a:gd name="T22" fmla="*/ 97 w 196"/>
                              <a:gd name="T23" fmla="*/ 60 h 197"/>
                              <a:gd name="T24" fmla="*/ 94 w 196"/>
                              <a:gd name="T25" fmla="*/ 26 h 197"/>
                              <a:gd name="T26" fmla="*/ 154 w 196"/>
                              <a:gd name="T27" fmla="*/ 28 h 197"/>
                              <a:gd name="T28" fmla="*/ 130 w 196"/>
                              <a:gd name="T29" fmla="*/ 113 h 197"/>
                              <a:gd name="T30" fmla="*/ 71 w 196"/>
                              <a:gd name="T31" fmla="*/ 118 h 197"/>
                              <a:gd name="T32" fmla="*/ 95 w 196"/>
                              <a:gd name="T33" fmla="*/ 64 h 197"/>
                              <a:gd name="T34" fmla="*/ 126 w 196"/>
                              <a:gd name="T35" fmla="*/ 78 h 197"/>
                              <a:gd name="T36" fmla="*/ 91 w 196"/>
                              <a:gd name="T37" fmla="*/ 21 h 197"/>
                              <a:gd name="T38" fmla="*/ 109 w 196"/>
                              <a:gd name="T39" fmla="*/ 9 h 197"/>
                              <a:gd name="T40" fmla="*/ 47 w 196"/>
                              <a:gd name="T41" fmla="*/ 24 h 197"/>
                              <a:gd name="T42" fmla="*/ 89 w 196"/>
                              <a:gd name="T43" fmla="*/ 26 h 197"/>
                              <a:gd name="T44" fmla="*/ 92 w 196"/>
                              <a:gd name="T45" fmla="*/ 60 h 197"/>
                              <a:gd name="T46" fmla="*/ 65 w 196"/>
                              <a:gd name="T47" fmla="*/ 79 h 197"/>
                              <a:gd name="T48" fmla="*/ 33 w 196"/>
                              <a:gd name="T49" fmla="*/ 65 h 197"/>
                              <a:gd name="T50" fmla="*/ 31 w 196"/>
                              <a:gd name="T51" fmla="*/ 39 h 197"/>
                              <a:gd name="T52" fmla="*/ 27 w 196"/>
                              <a:gd name="T53" fmla="*/ 44 h 197"/>
                              <a:gd name="T54" fmla="*/ 10 w 196"/>
                              <a:gd name="T55" fmla="*/ 79 h 197"/>
                              <a:gd name="T56" fmla="*/ 9 w 196"/>
                              <a:gd name="T57" fmla="*/ 85 h 197"/>
                              <a:gd name="T58" fmla="*/ 32 w 196"/>
                              <a:gd name="T59" fmla="*/ 69 h 197"/>
                              <a:gd name="T60" fmla="*/ 63 w 196"/>
                              <a:gd name="T61" fmla="*/ 84 h 197"/>
                              <a:gd name="T62" fmla="*/ 37 w 196"/>
                              <a:gd name="T63" fmla="*/ 138 h 197"/>
                              <a:gd name="T64" fmla="*/ 9 w 196"/>
                              <a:gd name="T65" fmla="*/ 85 h 197"/>
                              <a:gd name="T66" fmla="*/ 15 w 196"/>
                              <a:gd name="T67" fmla="*/ 133 h 197"/>
                              <a:gd name="T68" fmla="*/ 38 w 196"/>
                              <a:gd name="T69" fmla="*/ 164 h 197"/>
                              <a:gd name="T70" fmla="*/ 43 w 196"/>
                              <a:gd name="T71" fmla="*/ 169 h 197"/>
                              <a:gd name="T72" fmla="*/ 69 w 196"/>
                              <a:gd name="T73" fmla="*/ 122 h 197"/>
                              <a:gd name="T74" fmla="*/ 100 w 196"/>
                              <a:gd name="T75" fmla="*/ 136 h 197"/>
                              <a:gd name="T76" fmla="*/ 102 w 196"/>
                              <a:gd name="T77" fmla="*/ 172 h 197"/>
                              <a:gd name="T78" fmla="*/ 43 w 196"/>
                              <a:gd name="T79" fmla="*/ 169 h 197"/>
                              <a:gd name="T80" fmla="*/ 105 w 196"/>
                              <a:gd name="T81" fmla="*/ 175 h 197"/>
                              <a:gd name="T82" fmla="*/ 87 w 196"/>
                              <a:gd name="T83" fmla="*/ 187 h 197"/>
                              <a:gd name="T84" fmla="*/ 150 w 196"/>
                              <a:gd name="T85" fmla="*/ 172 h 197"/>
                              <a:gd name="T86" fmla="*/ 108 w 196"/>
                              <a:gd name="T87" fmla="*/ 171 h 197"/>
                              <a:gd name="T88" fmla="*/ 104 w 196"/>
                              <a:gd name="T89" fmla="*/ 136 h 197"/>
                              <a:gd name="T90" fmla="*/ 132 w 196"/>
                              <a:gd name="T91" fmla="*/ 116 h 197"/>
                              <a:gd name="T92" fmla="*/ 166 w 196"/>
                              <a:gd name="T93" fmla="*/ 158 h 197"/>
                              <a:gd name="T94" fmla="*/ 170 w 196"/>
                              <a:gd name="T95" fmla="*/ 153 h 197"/>
                              <a:gd name="T96" fmla="*/ 187 w 196"/>
                              <a:gd name="T97" fmla="*/ 118 h 197"/>
                              <a:gd name="T98" fmla="*/ 187 w 196"/>
                              <a:gd name="T99" fmla="*/ 111 h 197"/>
                              <a:gd name="T100" fmla="*/ 134 w 196"/>
                              <a:gd name="T101" fmla="*/ 112 h 197"/>
                              <a:gd name="T102" fmla="*/ 131 w 196"/>
                              <a:gd name="T103" fmla="*/ 78 h 197"/>
                              <a:gd name="T104" fmla="*/ 159 w 196"/>
                              <a:gd name="T105" fmla="*/ 58 h 197"/>
                              <a:gd name="T106" fmla="*/ 187 w 196"/>
                              <a:gd name="T107" fmla="*/ 111 h 197"/>
                              <a:gd name="T108" fmla="*/ 161 w 196"/>
                              <a:gd name="T109" fmla="*/ 54 h 197"/>
                              <a:gd name="T110" fmla="*/ 172 w 196"/>
                              <a:gd name="T111" fmla="*/ 4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6" h="197">
                                <a:moveTo>
                                  <a:pt x="158" y="22"/>
                                </a:moveTo>
                                <a:cubicBezTo>
                                  <a:pt x="146" y="13"/>
                                  <a:pt x="132" y="6"/>
                                  <a:pt x="118" y="3"/>
                                </a:cubicBezTo>
                                <a:cubicBezTo>
                                  <a:pt x="100" y="0"/>
                                  <a:pt x="80" y="1"/>
                                  <a:pt x="62" y="8"/>
                                </a:cubicBezTo>
                                <a:cubicBezTo>
                                  <a:pt x="56" y="11"/>
                                  <a:pt x="49" y="15"/>
                                  <a:pt x="43" y="19"/>
                                </a:cubicBezTo>
                                <a:cubicBezTo>
                                  <a:pt x="37" y="23"/>
                                  <a:pt x="31" y="28"/>
                                  <a:pt x="26" y="34"/>
                                </a:cubicBezTo>
                                <a:cubicBezTo>
                                  <a:pt x="13" y="48"/>
                                  <a:pt x="5" y="66"/>
                                  <a:pt x="3" y="84"/>
                                </a:cubicBezTo>
                                <a:cubicBezTo>
                                  <a:pt x="0" y="99"/>
                                  <a:pt x="2" y="114"/>
                                  <a:pt x="7" y="128"/>
                                </a:cubicBezTo>
                                <a:cubicBezTo>
                                  <a:pt x="9" y="137"/>
                                  <a:pt x="13" y="145"/>
                                  <a:pt x="19" y="154"/>
                                </a:cubicBezTo>
                                <a:cubicBezTo>
                                  <a:pt x="25" y="161"/>
                                  <a:pt x="32" y="169"/>
                                  <a:pt x="39" y="174"/>
                                </a:cubicBezTo>
                                <a:cubicBezTo>
                                  <a:pt x="51" y="184"/>
                                  <a:pt x="65" y="191"/>
                                  <a:pt x="80" y="193"/>
                                </a:cubicBezTo>
                                <a:cubicBezTo>
                                  <a:pt x="97" y="197"/>
                                  <a:pt x="116" y="195"/>
                                  <a:pt x="134" y="189"/>
                                </a:cubicBezTo>
                                <a:cubicBezTo>
                                  <a:pt x="141" y="186"/>
                                  <a:pt x="148" y="182"/>
                                  <a:pt x="154" y="178"/>
                                </a:cubicBezTo>
                                <a:cubicBezTo>
                                  <a:pt x="160" y="173"/>
                                  <a:pt x="166" y="168"/>
                                  <a:pt x="171" y="163"/>
                                </a:cubicBezTo>
                                <a:cubicBezTo>
                                  <a:pt x="183" y="148"/>
                                  <a:pt x="192" y="131"/>
                                  <a:pt x="194" y="112"/>
                                </a:cubicBezTo>
                                <a:cubicBezTo>
                                  <a:pt x="196" y="97"/>
                                  <a:pt x="195" y="82"/>
                                  <a:pt x="190" y="68"/>
                                </a:cubicBezTo>
                                <a:cubicBezTo>
                                  <a:pt x="187" y="59"/>
                                  <a:pt x="183" y="50"/>
                                  <a:pt x="178" y="43"/>
                                </a:cubicBezTo>
                                <a:cubicBezTo>
                                  <a:pt x="172" y="34"/>
                                  <a:pt x="165" y="28"/>
                                  <a:pt x="158" y="22"/>
                                </a:cubicBezTo>
                                <a:close/>
                                <a:moveTo>
                                  <a:pt x="154" y="28"/>
                                </a:moveTo>
                                <a:cubicBezTo>
                                  <a:pt x="156" y="54"/>
                                  <a:pt x="156" y="54"/>
                                  <a:pt x="156" y="54"/>
                                </a:cubicBezTo>
                                <a:cubicBezTo>
                                  <a:pt x="156" y="55"/>
                                  <a:pt x="156" y="55"/>
                                  <a:pt x="156" y="55"/>
                                </a:cubicBezTo>
                                <a:cubicBezTo>
                                  <a:pt x="128" y="74"/>
                                  <a:pt x="128" y="74"/>
                                  <a:pt x="128" y="74"/>
                                </a:cubicBezTo>
                                <a:cubicBezTo>
                                  <a:pt x="128" y="74"/>
                                  <a:pt x="128" y="74"/>
                                  <a:pt x="128" y="74"/>
                                </a:cubicBezTo>
                                <a:cubicBezTo>
                                  <a:pt x="97" y="60"/>
                                  <a:pt x="97" y="60"/>
                                  <a:pt x="97" y="60"/>
                                </a:cubicBezTo>
                                <a:cubicBezTo>
                                  <a:pt x="97" y="60"/>
                                  <a:pt x="97" y="60"/>
                                  <a:pt x="97" y="60"/>
                                </a:cubicBezTo>
                                <a:cubicBezTo>
                                  <a:pt x="94" y="26"/>
                                  <a:pt x="94" y="26"/>
                                  <a:pt x="94" y="26"/>
                                </a:cubicBezTo>
                                <a:cubicBezTo>
                                  <a:pt x="94" y="26"/>
                                  <a:pt x="94" y="26"/>
                                  <a:pt x="94" y="26"/>
                                </a:cubicBezTo>
                                <a:cubicBezTo>
                                  <a:pt x="116" y="10"/>
                                  <a:pt x="116" y="10"/>
                                  <a:pt x="116" y="10"/>
                                </a:cubicBezTo>
                                <a:cubicBezTo>
                                  <a:pt x="130" y="13"/>
                                  <a:pt x="143" y="18"/>
                                  <a:pt x="154" y="28"/>
                                </a:cubicBezTo>
                                <a:close/>
                                <a:moveTo>
                                  <a:pt x="126" y="78"/>
                                </a:moveTo>
                                <a:cubicBezTo>
                                  <a:pt x="130" y="113"/>
                                  <a:pt x="130" y="113"/>
                                  <a:pt x="130" y="113"/>
                                </a:cubicBezTo>
                                <a:cubicBezTo>
                                  <a:pt x="102" y="132"/>
                                  <a:pt x="102" y="132"/>
                                  <a:pt x="102" y="132"/>
                                </a:cubicBezTo>
                                <a:cubicBezTo>
                                  <a:pt x="71" y="118"/>
                                  <a:pt x="71" y="118"/>
                                  <a:pt x="71" y="118"/>
                                </a:cubicBezTo>
                                <a:cubicBezTo>
                                  <a:pt x="68" y="84"/>
                                  <a:pt x="68" y="84"/>
                                  <a:pt x="68" y="84"/>
                                </a:cubicBezTo>
                                <a:cubicBezTo>
                                  <a:pt x="95" y="64"/>
                                  <a:pt x="95" y="64"/>
                                  <a:pt x="95" y="64"/>
                                </a:cubicBezTo>
                                <a:cubicBezTo>
                                  <a:pt x="126" y="78"/>
                                  <a:pt x="126" y="78"/>
                                  <a:pt x="126" y="78"/>
                                </a:cubicBezTo>
                                <a:cubicBezTo>
                                  <a:pt x="126" y="78"/>
                                  <a:pt x="126" y="78"/>
                                  <a:pt x="126" y="78"/>
                                </a:cubicBezTo>
                                <a:close/>
                                <a:moveTo>
                                  <a:pt x="109" y="9"/>
                                </a:moveTo>
                                <a:cubicBezTo>
                                  <a:pt x="91" y="21"/>
                                  <a:pt x="91" y="21"/>
                                  <a:pt x="91" y="21"/>
                                </a:cubicBezTo>
                                <a:cubicBezTo>
                                  <a:pt x="72" y="12"/>
                                  <a:pt x="72" y="12"/>
                                  <a:pt x="72" y="12"/>
                                </a:cubicBezTo>
                                <a:cubicBezTo>
                                  <a:pt x="84" y="8"/>
                                  <a:pt x="97" y="7"/>
                                  <a:pt x="109" y="9"/>
                                </a:cubicBezTo>
                                <a:close/>
                                <a:moveTo>
                                  <a:pt x="31" y="39"/>
                                </a:moveTo>
                                <a:cubicBezTo>
                                  <a:pt x="35" y="33"/>
                                  <a:pt x="41" y="29"/>
                                  <a:pt x="47" y="24"/>
                                </a:cubicBezTo>
                                <a:cubicBezTo>
                                  <a:pt x="52" y="21"/>
                                  <a:pt x="59" y="17"/>
                                  <a:pt x="66" y="14"/>
                                </a:cubicBezTo>
                                <a:cubicBezTo>
                                  <a:pt x="89" y="26"/>
                                  <a:pt x="89" y="26"/>
                                  <a:pt x="89" y="26"/>
                                </a:cubicBezTo>
                                <a:cubicBezTo>
                                  <a:pt x="89" y="26"/>
                                  <a:pt x="89" y="26"/>
                                  <a:pt x="89" y="26"/>
                                </a:cubicBezTo>
                                <a:cubicBezTo>
                                  <a:pt x="92" y="60"/>
                                  <a:pt x="92" y="60"/>
                                  <a:pt x="92" y="60"/>
                                </a:cubicBezTo>
                                <a:cubicBezTo>
                                  <a:pt x="92" y="60"/>
                                  <a:pt x="92" y="60"/>
                                  <a:pt x="92" y="60"/>
                                </a:cubicBezTo>
                                <a:cubicBezTo>
                                  <a:pt x="65" y="79"/>
                                  <a:pt x="65" y="79"/>
                                  <a:pt x="65" y="79"/>
                                </a:cubicBezTo>
                                <a:cubicBezTo>
                                  <a:pt x="65" y="79"/>
                                  <a:pt x="65" y="79"/>
                                  <a:pt x="65" y="79"/>
                                </a:cubicBezTo>
                                <a:cubicBezTo>
                                  <a:pt x="33" y="65"/>
                                  <a:pt x="33" y="65"/>
                                  <a:pt x="33" y="65"/>
                                </a:cubicBezTo>
                                <a:cubicBezTo>
                                  <a:pt x="33" y="65"/>
                                  <a:pt x="33" y="65"/>
                                  <a:pt x="33" y="65"/>
                                </a:cubicBezTo>
                                <a:cubicBezTo>
                                  <a:pt x="31" y="39"/>
                                  <a:pt x="31" y="39"/>
                                  <a:pt x="31" y="39"/>
                                </a:cubicBezTo>
                                <a:cubicBezTo>
                                  <a:pt x="31" y="39"/>
                                  <a:pt x="31" y="39"/>
                                  <a:pt x="31" y="39"/>
                                </a:cubicBezTo>
                                <a:close/>
                                <a:moveTo>
                                  <a:pt x="27" y="44"/>
                                </a:moveTo>
                                <a:cubicBezTo>
                                  <a:pt x="29" y="66"/>
                                  <a:pt x="29" y="66"/>
                                  <a:pt x="29" y="66"/>
                                </a:cubicBezTo>
                                <a:cubicBezTo>
                                  <a:pt x="10" y="79"/>
                                  <a:pt x="10" y="79"/>
                                  <a:pt x="10" y="79"/>
                                </a:cubicBezTo>
                                <a:cubicBezTo>
                                  <a:pt x="13" y="66"/>
                                  <a:pt x="19" y="54"/>
                                  <a:pt x="27" y="44"/>
                                </a:cubicBezTo>
                                <a:close/>
                                <a:moveTo>
                                  <a:pt x="9" y="85"/>
                                </a:moveTo>
                                <a:cubicBezTo>
                                  <a:pt x="32" y="69"/>
                                  <a:pt x="32" y="69"/>
                                  <a:pt x="32" y="69"/>
                                </a:cubicBezTo>
                                <a:cubicBezTo>
                                  <a:pt x="32" y="69"/>
                                  <a:pt x="32" y="69"/>
                                  <a:pt x="32" y="69"/>
                                </a:cubicBezTo>
                                <a:cubicBezTo>
                                  <a:pt x="63" y="84"/>
                                  <a:pt x="63" y="84"/>
                                  <a:pt x="63" y="84"/>
                                </a:cubicBezTo>
                                <a:cubicBezTo>
                                  <a:pt x="63" y="84"/>
                                  <a:pt x="63" y="84"/>
                                  <a:pt x="63" y="84"/>
                                </a:cubicBezTo>
                                <a:cubicBezTo>
                                  <a:pt x="66" y="118"/>
                                  <a:pt x="66" y="118"/>
                                  <a:pt x="66" y="118"/>
                                </a:cubicBezTo>
                                <a:cubicBezTo>
                                  <a:pt x="37" y="138"/>
                                  <a:pt x="37" y="138"/>
                                  <a:pt x="37" y="138"/>
                                </a:cubicBezTo>
                                <a:cubicBezTo>
                                  <a:pt x="13" y="127"/>
                                  <a:pt x="13" y="127"/>
                                  <a:pt x="13" y="127"/>
                                </a:cubicBezTo>
                                <a:cubicBezTo>
                                  <a:pt x="8" y="113"/>
                                  <a:pt x="8" y="99"/>
                                  <a:pt x="9" y="85"/>
                                </a:cubicBezTo>
                                <a:close/>
                                <a:moveTo>
                                  <a:pt x="25" y="150"/>
                                </a:moveTo>
                                <a:cubicBezTo>
                                  <a:pt x="21" y="144"/>
                                  <a:pt x="18" y="138"/>
                                  <a:pt x="15" y="133"/>
                                </a:cubicBezTo>
                                <a:cubicBezTo>
                                  <a:pt x="36" y="142"/>
                                  <a:pt x="36" y="142"/>
                                  <a:pt x="36" y="142"/>
                                </a:cubicBezTo>
                                <a:cubicBezTo>
                                  <a:pt x="38" y="164"/>
                                  <a:pt x="38" y="164"/>
                                  <a:pt x="38" y="164"/>
                                </a:cubicBezTo>
                                <a:cubicBezTo>
                                  <a:pt x="33" y="161"/>
                                  <a:pt x="29" y="156"/>
                                  <a:pt x="25" y="150"/>
                                </a:cubicBezTo>
                                <a:close/>
                                <a:moveTo>
                                  <a:pt x="43" y="169"/>
                                </a:moveTo>
                                <a:cubicBezTo>
                                  <a:pt x="41" y="142"/>
                                  <a:pt x="41" y="142"/>
                                  <a:pt x="41" y="142"/>
                                </a:cubicBezTo>
                                <a:cubicBezTo>
                                  <a:pt x="69" y="122"/>
                                  <a:pt x="69" y="122"/>
                                  <a:pt x="69" y="122"/>
                                </a:cubicBezTo>
                                <a:cubicBezTo>
                                  <a:pt x="99" y="136"/>
                                  <a:pt x="99" y="136"/>
                                  <a:pt x="99" y="136"/>
                                </a:cubicBezTo>
                                <a:cubicBezTo>
                                  <a:pt x="100" y="136"/>
                                  <a:pt x="100" y="136"/>
                                  <a:pt x="100" y="136"/>
                                </a:cubicBezTo>
                                <a:cubicBezTo>
                                  <a:pt x="103" y="171"/>
                                  <a:pt x="103" y="171"/>
                                  <a:pt x="103" y="171"/>
                                </a:cubicBezTo>
                                <a:cubicBezTo>
                                  <a:pt x="102" y="172"/>
                                  <a:pt x="102" y="172"/>
                                  <a:pt x="102" y="172"/>
                                </a:cubicBezTo>
                                <a:cubicBezTo>
                                  <a:pt x="81" y="187"/>
                                  <a:pt x="81" y="187"/>
                                  <a:pt x="81" y="187"/>
                                </a:cubicBezTo>
                                <a:cubicBezTo>
                                  <a:pt x="67" y="184"/>
                                  <a:pt x="54" y="178"/>
                                  <a:pt x="43" y="169"/>
                                </a:cubicBezTo>
                                <a:close/>
                                <a:moveTo>
                                  <a:pt x="87" y="187"/>
                                </a:moveTo>
                                <a:cubicBezTo>
                                  <a:pt x="105" y="175"/>
                                  <a:pt x="105" y="175"/>
                                  <a:pt x="105" y="175"/>
                                </a:cubicBezTo>
                                <a:cubicBezTo>
                                  <a:pt x="126" y="184"/>
                                  <a:pt x="126" y="184"/>
                                  <a:pt x="126" y="184"/>
                                </a:cubicBezTo>
                                <a:cubicBezTo>
                                  <a:pt x="113" y="188"/>
                                  <a:pt x="100" y="189"/>
                                  <a:pt x="87" y="187"/>
                                </a:cubicBezTo>
                                <a:close/>
                                <a:moveTo>
                                  <a:pt x="166" y="158"/>
                                </a:moveTo>
                                <a:cubicBezTo>
                                  <a:pt x="162" y="163"/>
                                  <a:pt x="156" y="168"/>
                                  <a:pt x="150" y="172"/>
                                </a:cubicBezTo>
                                <a:cubicBezTo>
                                  <a:pt x="144" y="177"/>
                                  <a:pt x="138" y="180"/>
                                  <a:pt x="131" y="182"/>
                                </a:cubicBezTo>
                                <a:cubicBezTo>
                                  <a:pt x="108" y="171"/>
                                  <a:pt x="108" y="171"/>
                                  <a:pt x="108" y="171"/>
                                </a:cubicBezTo>
                                <a:cubicBezTo>
                                  <a:pt x="107" y="171"/>
                                  <a:pt x="107" y="171"/>
                                  <a:pt x="107" y="171"/>
                                </a:cubicBezTo>
                                <a:cubicBezTo>
                                  <a:pt x="104" y="136"/>
                                  <a:pt x="104" y="136"/>
                                  <a:pt x="104" y="136"/>
                                </a:cubicBezTo>
                                <a:cubicBezTo>
                                  <a:pt x="105" y="135"/>
                                  <a:pt x="105" y="135"/>
                                  <a:pt x="105" y="135"/>
                                </a:cubicBezTo>
                                <a:cubicBezTo>
                                  <a:pt x="132" y="116"/>
                                  <a:pt x="132" y="116"/>
                                  <a:pt x="132" y="116"/>
                                </a:cubicBezTo>
                                <a:cubicBezTo>
                                  <a:pt x="163" y="131"/>
                                  <a:pt x="163" y="131"/>
                                  <a:pt x="163" y="131"/>
                                </a:cubicBezTo>
                                <a:cubicBezTo>
                                  <a:pt x="166" y="158"/>
                                  <a:pt x="166" y="158"/>
                                  <a:pt x="166" y="158"/>
                                </a:cubicBezTo>
                                <a:cubicBezTo>
                                  <a:pt x="166" y="158"/>
                                  <a:pt x="166" y="158"/>
                                  <a:pt x="166" y="158"/>
                                </a:cubicBezTo>
                                <a:close/>
                                <a:moveTo>
                                  <a:pt x="170" y="153"/>
                                </a:moveTo>
                                <a:cubicBezTo>
                                  <a:pt x="168" y="131"/>
                                  <a:pt x="168" y="131"/>
                                  <a:pt x="168" y="131"/>
                                </a:cubicBezTo>
                                <a:cubicBezTo>
                                  <a:pt x="187" y="118"/>
                                  <a:pt x="187" y="118"/>
                                  <a:pt x="187" y="118"/>
                                </a:cubicBezTo>
                                <a:cubicBezTo>
                                  <a:pt x="183" y="130"/>
                                  <a:pt x="178" y="142"/>
                                  <a:pt x="170" y="153"/>
                                </a:cubicBezTo>
                                <a:close/>
                                <a:moveTo>
                                  <a:pt x="187" y="111"/>
                                </a:moveTo>
                                <a:cubicBezTo>
                                  <a:pt x="165" y="127"/>
                                  <a:pt x="165" y="127"/>
                                  <a:pt x="165" y="127"/>
                                </a:cubicBezTo>
                                <a:cubicBezTo>
                                  <a:pt x="134" y="112"/>
                                  <a:pt x="134" y="112"/>
                                  <a:pt x="134" y="112"/>
                                </a:cubicBezTo>
                                <a:cubicBezTo>
                                  <a:pt x="131" y="78"/>
                                  <a:pt x="131" y="78"/>
                                  <a:pt x="131" y="78"/>
                                </a:cubicBezTo>
                                <a:cubicBezTo>
                                  <a:pt x="131" y="78"/>
                                  <a:pt x="131" y="78"/>
                                  <a:pt x="131" y="78"/>
                                </a:cubicBezTo>
                                <a:cubicBezTo>
                                  <a:pt x="159" y="58"/>
                                  <a:pt x="159" y="58"/>
                                  <a:pt x="159" y="58"/>
                                </a:cubicBezTo>
                                <a:cubicBezTo>
                                  <a:pt x="159" y="58"/>
                                  <a:pt x="159" y="58"/>
                                  <a:pt x="159" y="58"/>
                                </a:cubicBezTo>
                                <a:cubicBezTo>
                                  <a:pt x="184" y="70"/>
                                  <a:pt x="184" y="70"/>
                                  <a:pt x="184" y="70"/>
                                </a:cubicBezTo>
                                <a:cubicBezTo>
                                  <a:pt x="188" y="83"/>
                                  <a:pt x="189" y="97"/>
                                  <a:pt x="187" y="111"/>
                                </a:cubicBezTo>
                                <a:close/>
                                <a:moveTo>
                                  <a:pt x="181" y="63"/>
                                </a:moveTo>
                                <a:cubicBezTo>
                                  <a:pt x="161" y="54"/>
                                  <a:pt x="161" y="54"/>
                                  <a:pt x="161" y="54"/>
                                </a:cubicBezTo>
                                <a:cubicBezTo>
                                  <a:pt x="159" y="32"/>
                                  <a:pt x="159" y="32"/>
                                  <a:pt x="159" y="32"/>
                                </a:cubicBezTo>
                                <a:cubicBezTo>
                                  <a:pt x="164" y="36"/>
                                  <a:pt x="168" y="41"/>
                                  <a:pt x="172" y="47"/>
                                </a:cubicBezTo>
                                <a:cubicBezTo>
                                  <a:pt x="176" y="52"/>
                                  <a:pt x="179" y="58"/>
                                  <a:pt x="181" y="6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8" name="Freeform 5678"/>
                        <wps:cNvSpPr>
                          <a:spLocks noEditPoints="1"/>
                        </wps:cNvSpPr>
                        <wps:spPr bwMode="auto">
                          <a:xfrm>
                            <a:off x="47625" y="7677151"/>
                            <a:ext cx="709613" cy="731838"/>
                          </a:xfrm>
                          <a:custGeom>
                            <a:avLst/>
                            <a:gdLst>
                              <a:gd name="T0" fmla="*/ 117 w 189"/>
                              <a:gd name="T1" fmla="*/ 6 h 195"/>
                              <a:gd name="T2" fmla="*/ 46 w 189"/>
                              <a:gd name="T3" fmla="*/ 17 h 195"/>
                              <a:gd name="T4" fmla="*/ 36 w 189"/>
                              <a:gd name="T5" fmla="*/ 24 h 195"/>
                              <a:gd name="T6" fmla="*/ 1 w 189"/>
                              <a:gd name="T7" fmla="*/ 87 h 195"/>
                              <a:gd name="T8" fmla="*/ 17 w 189"/>
                              <a:gd name="T9" fmla="*/ 152 h 195"/>
                              <a:gd name="T10" fmla="*/ 72 w 189"/>
                              <a:gd name="T11" fmla="*/ 189 h 195"/>
                              <a:gd name="T12" fmla="*/ 144 w 189"/>
                              <a:gd name="T13" fmla="*/ 178 h 195"/>
                              <a:gd name="T14" fmla="*/ 154 w 189"/>
                              <a:gd name="T15" fmla="*/ 171 h 195"/>
                              <a:gd name="T16" fmla="*/ 189 w 189"/>
                              <a:gd name="T17" fmla="*/ 108 h 195"/>
                              <a:gd name="T18" fmla="*/ 172 w 189"/>
                              <a:gd name="T19" fmla="*/ 44 h 195"/>
                              <a:gd name="T20" fmla="*/ 124 w 189"/>
                              <a:gd name="T21" fmla="*/ 18 h 195"/>
                              <a:gd name="T22" fmla="*/ 135 w 189"/>
                              <a:gd name="T23" fmla="*/ 64 h 195"/>
                              <a:gd name="T24" fmla="*/ 124 w 189"/>
                              <a:gd name="T25" fmla="*/ 18 h 195"/>
                              <a:gd name="T26" fmla="*/ 105 w 189"/>
                              <a:gd name="T27" fmla="*/ 34 h 195"/>
                              <a:gd name="T28" fmla="*/ 115 w 189"/>
                              <a:gd name="T29" fmla="*/ 15 h 195"/>
                              <a:gd name="T30" fmla="*/ 99 w 189"/>
                              <a:gd name="T31" fmla="*/ 42 h 195"/>
                              <a:gd name="T32" fmla="*/ 52 w 189"/>
                              <a:gd name="T33" fmla="*/ 28 h 195"/>
                              <a:gd name="T34" fmla="*/ 82 w 189"/>
                              <a:gd name="T35" fmla="*/ 71 h 195"/>
                              <a:gd name="T36" fmla="*/ 127 w 189"/>
                              <a:gd name="T37" fmla="*/ 69 h 195"/>
                              <a:gd name="T38" fmla="*/ 82 w 189"/>
                              <a:gd name="T39" fmla="*/ 71 h 195"/>
                              <a:gd name="T40" fmla="*/ 101 w 189"/>
                              <a:gd name="T41" fmla="*/ 98 h 195"/>
                              <a:gd name="T42" fmla="*/ 146 w 189"/>
                              <a:gd name="T43" fmla="*/ 103 h 195"/>
                              <a:gd name="T44" fmla="*/ 101 w 189"/>
                              <a:gd name="T45" fmla="*/ 98 h 195"/>
                              <a:gd name="T46" fmla="*/ 44 w 189"/>
                              <a:gd name="T47" fmla="*/ 33 h 195"/>
                              <a:gd name="T48" fmla="*/ 41 w 189"/>
                              <a:gd name="T49" fmla="*/ 83 h 195"/>
                              <a:gd name="T50" fmla="*/ 57 w 189"/>
                              <a:gd name="T51" fmla="*/ 118 h 195"/>
                              <a:gd name="T52" fmla="*/ 74 w 189"/>
                              <a:gd name="T53" fmla="*/ 77 h 195"/>
                              <a:gd name="T54" fmla="*/ 57 w 189"/>
                              <a:gd name="T55" fmla="*/ 118 h 195"/>
                              <a:gd name="T56" fmla="*/ 94 w 189"/>
                              <a:gd name="T57" fmla="*/ 104 h 195"/>
                              <a:gd name="T58" fmla="*/ 83 w 189"/>
                              <a:gd name="T59" fmla="*/ 147 h 195"/>
                              <a:gd name="T60" fmla="*/ 94 w 189"/>
                              <a:gd name="T61" fmla="*/ 104 h 195"/>
                              <a:gd name="T62" fmla="*/ 31 w 189"/>
                              <a:gd name="T63" fmla="*/ 41 h 195"/>
                              <a:gd name="T64" fmla="*/ 10 w 189"/>
                              <a:gd name="T65" fmla="*/ 88 h 195"/>
                              <a:gd name="T66" fmla="*/ 10 w 189"/>
                              <a:gd name="T67" fmla="*/ 97 h 195"/>
                              <a:gd name="T68" fmla="*/ 49 w 189"/>
                              <a:gd name="T69" fmla="*/ 124 h 195"/>
                              <a:gd name="T70" fmla="*/ 10 w 189"/>
                              <a:gd name="T71" fmla="*/ 97 h 195"/>
                              <a:gd name="T72" fmla="*/ 28 w 189"/>
                              <a:gd name="T73" fmla="*/ 150 h 195"/>
                              <a:gd name="T74" fmla="*/ 77 w 189"/>
                              <a:gd name="T75" fmla="*/ 155 h 195"/>
                              <a:gd name="T76" fmla="*/ 75 w 189"/>
                              <a:gd name="T77" fmla="*/ 180 h 195"/>
                              <a:gd name="T78" fmla="*/ 126 w 189"/>
                              <a:gd name="T79" fmla="*/ 177 h 195"/>
                              <a:gd name="T80" fmla="*/ 91 w 189"/>
                              <a:gd name="T81" fmla="*/ 153 h 195"/>
                              <a:gd name="T82" fmla="*/ 138 w 189"/>
                              <a:gd name="T83" fmla="*/ 167 h 195"/>
                              <a:gd name="T84" fmla="*/ 145 w 189"/>
                              <a:gd name="T85" fmla="*/ 161 h 195"/>
                              <a:gd name="T86" fmla="*/ 148 w 189"/>
                              <a:gd name="T87" fmla="*/ 112 h 195"/>
                              <a:gd name="T88" fmla="*/ 159 w 189"/>
                              <a:gd name="T89" fmla="*/ 154 h 195"/>
                              <a:gd name="T90" fmla="*/ 179 w 189"/>
                              <a:gd name="T91" fmla="*/ 107 h 195"/>
                              <a:gd name="T92" fmla="*/ 180 w 189"/>
                              <a:gd name="T93" fmla="*/ 98 h 195"/>
                              <a:gd name="T94" fmla="*/ 140 w 189"/>
                              <a:gd name="T95" fmla="*/ 71 h 195"/>
                              <a:gd name="T96" fmla="*/ 180 w 189"/>
                              <a:gd name="T97" fmla="*/ 98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9" h="195">
                                <a:moveTo>
                                  <a:pt x="126" y="8"/>
                                </a:moveTo>
                                <a:cubicBezTo>
                                  <a:pt x="123" y="7"/>
                                  <a:pt x="120" y="6"/>
                                  <a:pt x="117" y="6"/>
                                </a:cubicBezTo>
                                <a:cubicBezTo>
                                  <a:pt x="95" y="0"/>
                                  <a:pt x="71" y="3"/>
                                  <a:pt x="49" y="14"/>
                                </a:cubicBezTo>
                                <a:cubicBezTo>
                                  <a:pt x="48" y="15"/>
                                  <a:pt x="47" y="16"/>
                                  <a:pt x="46" y="17"/>
                                </a:cubicBezTo>
                                <a:cubicBezTo>
                                  <a:pt x="44" y="18"/>
                                  <a:pt x="42" y="19"/>
                                  <a:pt x="41" y="20"/>
                                </a:cubicBezTo>
                                <a:cubicBezTo>
                                  <a:pt x="39" y="21"/>
                                  <a:pt x="37" y="23"/>
                                  <a:pt x="36" y="24"/>
                                </a:cubicBezTo>
                                <a:cubicBezTo>
                                  <a:pt x="34" y="25"/>
                                  <a:pt x="33" y="26"/>
                                  <a:pt x="32" y="26"/>
                                </a:cubicBezTo>
                                <a:cubicBezTo>
                                  <a:pt x="14" y="42"/>
                                  <a:pt x="3" y="64"/>
                                  <a:pt x="1" y="87"/>
                                </a:cubicBezTo>
                                <a:cubicBezTo>
                                  <a:pt x="0" y="90"/>
                                  <a:pt x="0" y="93"/>
                                  <a:pt x="0" y="97"/>
                                </a:cubicBezTo>
                                <a:cubicBezTo>
                                  <a:pt x="0" y="116"/>
                                  <a:pt x="6" y="135"/>
                                  <a:pt x="17" y="152"/>
                                </a:cubicBezTo>
                                <a:cubicBezTo>
                                  <a:pt x="29" y="168"/>
                                  <a:pt x="45" y="180"/>
                                  <a:pt x="63" y="186"/>
                                </a:cubicBezTo>
                                <a:cubicBezTo>
                                  <a:pt x="66" y="188"/>
                                  <a:pt x="69" y="189"/>
                                  <a:pt x="72" y="189"/>
                                </a:cubicBezTo>
                                <a:cubicBezTo>
                                  <a:pt x="95" y="195"/>
                                  <a:pt x="119" y="192"/>
                                  <a:pt x="140" y="181"/>
                                </a:cubicBezTo>
                                <a:cubicBezTo>
                                  <a:pt x="141" y="180"/>
                                  <a:pt x="142" y="179"/>
                                  <a:pt x="144" y="178"/>
                                </a:cubicBezTo>
                                <a:cubicBezTo>
                                  <a:pt x="145" y="177"/>
                                  <a:pt x="147" y="176"/>
                                  <a:pt x="149" y="175"/>
                                </a:cubicBezTo>
                                <a:cubicBezTo>
                                  <a:pt x="151" y="174"/>
                                  <a:pt x="152" y="173"/>
                                  <a:pt x="154" y="171"/>
                                </a:cubicBezTo>
                                <a:cubicBezTo>
                                  <a:pt x="155" y="170"/>
                                  <a:pt x="156" y="169"/>
                                  <a:pt x="157" y="169"/>
                                </a:cubicBezTo>
                                <a:cubicBezTo>
                                  <a:pt x="176" y="153"/>
                                  <a:pt x="186" y="131"/>
                                  <a:pt x="189" y="108"/>
                                </a:cubicBezTo>
                                <a:cubicBezTo>
                                  <a:pt x="189" y="105"/>
                                  <a:pt x="189" y="101"/>
                                  <a:pt x="189" y="98"/>
                                </a:cubicBezTo>
                                <a:cubicBezTo>
                                  <a:pt x="189" y="79"/>
                                  <a:pt x="184" y="60"/>
                                  <a:pt x="172" y="44"/>
                                </a:cubicBezTo>
                                <a:cubicBezTo>
                                  <a:pt x="160" y="27"/>
                                  <a:pt x="144" y="15"/>
                                  <a:pt x="126" y="8"/>
                                </a:cubicBezTo>
                                <a:close/>
                                <a:moveTo>
                                  <a:pt x="124" y="18"/>
                                </a:moveTo>
                                <a:cubicBezTo>
                                  <a:pt x="138" y="23"/>
                                  <a:pt x="151" y="32"/>
                                  <a:pt x="162" y="45"/>
                                </a:cubicBezTo>
                                <a:cubicBezTo>
                                  <a:pt x="135" y="64"/>
                                  <a:pt x="135" y="64"/>
                                  <a:pt x="135" y="64"/>
                                </a:cubicBezTo>
                                <a:cubicBezTo>
                                  <a:pt x="128" y="55"/>
                                  <a:pt x="121" y="47"/>
                                  <a:pt x="112" y="40"/>
                                </a:cubicBezTo>
                                <a:cubicBezTo>
                                  <a:pt x="117" y="33"/>
                                  <a:pt x="121" y="25"/>
                                  <a:pt x="124" y="18"/>
                                </a:cubicBezTo>
                                <a:close/>
                                <a:moveTo>
                                  <a:pt x="115" y="15"/>
                                </a:moveTo>
                                <a:cubicBezTo>
                                  <a:pt x="112" y="21"/>
                                  <a:pt x="109" y="28"/>
                                  <a:pt x="105" y="34"/>
                                </a:cubicBezTo>
                                <a:cubicBezTo>
                                  <a:pt x="91" y="25"/>
                                  <a:pt x="77" y="20"/>
                                  <a:pt x="64" y="18"/>
                                </a:cubicBezTo>
                                <a:cubicBezTo>
                                  <a:pt x="80" y="12"/>
                                  <a:pt x="98" y="11"/>
                                  <a:pt x="115" y="15"/>
                                </a:cubicBezTo>
                                <a:close/>
                                <a:moveTo>
                                  <a:pt x="52" y="28"/>
                                </a:moveTo>
                                <a:cubicBezTo>
                                  <a:pt x="66" y="25"/>
                                  <a:pt x="83" y="31"/>
                                  <a:pt x="99" y="42"/>
                                </a:cubicBezTo>
                                <a:cubicBezTo>
                                  <a:pt x="93" y="49"/>
                                  <a:pt x="86" y="57"/>
                                  <a:pt x="77" y="63"/>
                                </a:cubicBezTo>
                                <a:cubicBezTo>
                                  <a:pt x="52" y="28"/>
                                  <a:pt x="52" y="28"/>
                                  <a:pt x="52" y="28"/>
                                </a:cubicBezTo>
                                <a:cubicBezTo>
                                  <a:pt x="52" y="28"/>
                                  <a:pt x="52" y="28"/>
                                  <a:pt x="52" y="28"/>
                                </a:cubicBezTo>
                                <a:close/>
                                <a:moveTo>
                                  <a:pt x="82" y="71"/>
                                </a:moveTo>
                                <a:cubicBezTo>
                                  <a:pt x="92" y="64"/>
                                  <a:pt x="100" y="56"/>
                                  <a:pt x="107" y="48"/>
                                </a:cubicBezTo>
                                <a:cubicBezTo>
                                  <a:pt x="114" y="54"/>
                                  <a:pt x="121" y="61"/>
                                  <a:pt x="127" y="69"/>
                                </a:cubicBezTo>
                                <a:cubicBezTo>
                                  <a:pt x="96" y="91"/>
                                  <a:pt x="96" y="91"/>
                                  <a:pt x="96" y="91"/>
                                </a:cubicBezTo>
                                <a:cubicBezTo>
                                  <a:pt x="82" y="71"/>
                                  <a:pt x="82" y="71"/>
                                  <a:pt x="82" y="71"/>
                                </a:cubicBezTo>
                                <a:cubicBezTo>
                                  <a:pt x="82" y="71"/>
                                  <a:pt x="82" y="71"/>
                                  <a:pt x="82" y="71"/>
                                </a:cubicBezTo>
                                <a:close/>
                                <a:moveTo>
                                  <a:pt x="101" y="98"/>
                                </a:moveTo>
                                <a:cubicBezTo>
                                  <a:pt x="133" y="77"/>
                                  <a:pt x="133" y="77"/>
                                  <a:pt x="133" y="77"/>
                                </a:cubicBezTo>
                                <a:cubicBezTo>
                                  <a:pt x="138" y="85"/>
                                  <a:pt x="143" y="95"/>
                                  <a:pt x="146" y="103"/>
                                </a:cubicBezTo>
                                <a:cubicBezTo>
                                  <a:pt x="135" y="107"/>
                                  <a:pt x="125" y="112"/>
                                  <a:pt x="115" y="118"/>
                                </a:cubicBezTo>
                                <a:cubicBezTo>
                                  <a:pt x="101" y="98"/>
                                  <a:pt x="101" y="98"/>
                                  <a:pt x="101" y="98"/>
                                </a:cubicBezTo>
                                <a:cubicBezTo>
                                  <a:pt x="101" y="98"/>
                                  <a:pt x="101" y="98"/>
                                  <a:pt x="101" y="98"/>
                                </a:cubicBezTo>
                                <a:close/>
                                <a:moveTo>
                                  <a:pt x="44" y="33"/>
                                </a:moveTo>
                                <a:cubicBezTo>
                                  <a:pt x="69" y="69"/>
                                  <a:pt x="69" y="69"/>
                                  <a:pt x="69" y="69"/>
                                </a:cubicBezTo>
                                <a:cubicBezTo>
                                  <a:pt x="60" y="75"/>
                                  <a:pt x="50" y="79"/>
                                  <a:pt x="41" y="83"/>
                                </a:cubicBezTo>
                                <a:cubicBezTo>
                                  <a:pt x="36" y="64"/>
                                  <a:pt x="37" y="46"/>
                                  <a:pt x="44" y="33"/>
                                </a:cubicBezTo>
                                <a:close/>
                                <a:moveTo>
                                  <a:pt x="57" y="118"/>
                                </a:moveTo>
                                <a:cubicBezTo>
                                  <a:pt x="51" y="109"/>
                                  <a:pt x="47" y="100"/>
                                  <a:pt x="44" y="92"/>
                                </a:cubicBezTo>
                                <a:cubicBezTo>
                                  <a:pt x="54" y="88"/>
                                  <a:pt x="65" y="83"/>
                                  <a:pt x="74" y="77"/>
                                </a:cubicBezTo>
                                <a:cubicBezTo>
                                  <a:pt x="88" y="96"/>
                                  <a:pt x="88" y="96"/>
                                  <a:pt x="88" y="96"/>
                                </a:cubicBezTo>
                                <a:cubicBezTo>
                                  <a:pt x="57" y="118"/>
                                  <a:pt x="57" y="118"/>
                                  <a:pt x="57" y="118"/>
                                </a:cubicBezTo>
                                <a:cubicBezTo>
                                  <a:pt x="57" y="118"/>
                                  <a:pt x="57" y="118"/>
                                  <a:pt x="57" y="118"/>
                                </a:cubicBezTo>
                                <a:close/>
                                <a:moveTo>
                                  <a:pt x="94" y="104"/>
                                </a:moveTo>
                                <a:cubicBezTo>
                                  <a:pt x="107" y="124"/>
                                  <a:pt x="107" y="124"/>
                                  <a:pt x="107" y="124"/>
                                </a:cubicBezTo>
                                <a:cubicBezTo>
                                  <a:pt x="98" y="131"/>
                                  <a:pt x="90" y="139"/>
                                  <a:pt x="83" y="147"/>
                                </a:cubicBezTo>
                                <a:cubicBezTo>
                                  <a:pt x="76" y="142"/>
                                  <a:pt x="69" y="134"/>
                                  <a:pt x="62" y="126"/>
                                </a:cubicBezTo>
                                <a:cubicBezTo>
                                  <a:pt x="94" y="104"/>
                                  <a:pt x="94" y="104"/>
                                  <a:pt x="94" y="104"/>
                                </a:cubicBezTo>
                                <a:cubicBezTo>
                                  <a:pt x="94" y="104"/>
                                  <a:pt x="94" y="104"/>
                                  <a:pt x="94" y="104"/>
                                </a:cubicBezTo>
                                <a:close/>
                                <a:moveTo>
                                  <a:pt x="31" y="41"/>
                                </a:moveTo>
                                <a:cubicBezTo>
                                  <a:pt x="28" y="54"/>
                                  <a:pt x="28" y="69"/>
                                  <a:pt x="32" y="85"/>
                                </a:cubicBezTo>
                                <a:cubicBezTo>
                                  <a:pt x="25" y="87"/>
                                  <a:pt x="17" y="88"/>
                                  <a:pt x="10" y="88"/>
                                </a:cubicBezTo>
                                <a:cubicBezTo>
                                  <a:pt x="12" y="71"/>
                                  <a:pt x="19" y="55"/>
                                  <a:pt x="31" y="41"/>
                                </a:cubicBezTo>
                                <a:close/>
                                <a:moveTo>
                                  <a:pt x="10" y="97"/>
                                </a:moveTo>
                                <a:cubicBezTo>
                                  <a:pt x="18" y="97"/>
                                  <a:pt x="26" y="97"/>
                                  <a:pt x="35" y="95"/>
                                </a:cubicBezTo>
                                <a:cubicBezTo>
                                  <a:pt x="38" y="104"/>
                                  <a:pt x="43" y="114"/>
                                  <a:pt x="49" y="124"/>
                                </a:cubicBezTo>
                                <a:cubicBezTo>
                                  <a:pt x="22" y="143"/>
                                  <a:pt x="22" y="143"/>
                                  <a:pt x="22" y="143"/>
                                </a:cubicBezTo>
                                <a:cubicBezTo>
                                  <a:pt x="14" y="128"/>
                                  <a:pt x="10" y="113"/>
                                  <a:pt x="10" y="97"/>
                                </a:cubicBezTo>
                                <a:close/>
                                <a:moveTo>
                                  <a:pt x="66" y="177"/>
                                </a:moveTo>
                                <a:cubicBezTo>
                                  <a:pt x="51" y="172"/>
                                  <a:pt x="38" y="163"/>
                                  <a:pt x="28" y="150"/>
                                </a:cubicBezTo>
                                <a:cubicBezTo>
                                  <a:pt x="55" y="131"/>
                                  <a:pt x="55" y="131"/>
                                  <a:pt x="55" y="131"/>
                                </a:cubicBezTo>
                                <a:cubicBezTo>
                                  <a:pt x="62" y="141"/>
                                  <a:pt x="69" y="148"/>
                                  <a:pt x="77" y="155"/>
                                </a:cubicBezTo>
                                <a:cubicBezTo>
                                  <a:pt x="72" y="163"/>
                                  <a:pt x="68" y="170"/>
                                  <a:pt x="66" y="177"/>
                                </a:cubicBezTo>
                                <a:close/>
                                <a:moveTo>
                                  <a:pt x="75" y="180"/>
                                </a:moveTo>
                                <a:cubicBezTo>
                                  <a:pt x="77" y="174"/>
                                  <a:pt x="81" y="167"/>
                                  <a:pt x="85" y="161"/>
                                </a:cubicBezTo>
                                <a:cubicBezTo>
                                  <a:pt x="98" y="170"/>
                                  <a:pt x="113" y="175"/>
                                  <a:pt x="126" y="177"/>
                                </a:cubicBezTo>
                                <a:cubicBezTo>
                                  <a:pt x="109" y="183"/>
                                  <a:pt x="92" y="184"/>
                                  <a:pt x="75" y="180"/>
                                </a:cubicBezTo>
                                <a:close/>
                                <a:moveTo>
                                  <a:pt x="91" y="153"/>
                                </a:moveTo>
                                <a:cubicBezTo>
                                  <a:pt x="97" y="146"/>
                                  <a:pt x="104" y="138"/>
                                  <a:pt x="113" y="132"/>
                                </a:cubicBezTo>
                                <a:cubicBezTo>
                                  <a:pt x="138" y="167"/>
                                  <a:pt x="138" y="167"/>
                                  <a:pt x="138" y="167"/>
                                </a:cubicBezTo>
                                <a:cubicBezTo>
                                  <a:pt x="123" y="169"/>
                                  <a:pt x="106" y="164"/>
                                  <a:pt x="91" y="153"/>
                                </a:cubicBezTo>
                                <a:close/>
                                <a:moveTo>
                                  <a:pt x="145" y="161"/>
                                </a:moveTo>
                                <a:cubicBezTo>
                                  <a:pt x="121" y="126"/>
                                  <a:pt x="121" y="126"/>
                                  <a:pt x="121" y="126"/>
                                </a:cubicBezTo>
                                <a:cubicBezTo>
                                  <a:pt x="130" y="120"/>
                                  <a:pt x="139" y="116"/>
                                  <a:pt x="148" y="112"/>
                                </a:cubicBezTo>
                                <a:cubicBezTo>
                                  <a:pt x="154" y="131"/>
                                  <a:pt x="153" y="149"/>
                                  <a:pt x="145" y="161"/>
                                </a:cubicBezTo>
                                <a:close/>
                                <a:moveTo>
                                  <a:pt x="159" y="154"/>
                                </a:moveTo>
                                <a:cubicBezTo>
                                  <a:pt x="162" y="141"/>
                                  <a:pt x="162" y="125"/>
                                  <a:pt x="158" y="110"/>
                                </a:cubicBezTo>
                                <a:cubicBezTo>
                                  <a:pt x="165" y="108"/>
                                  <a:pt x="172" y="107"/>
                                  <a:pt x="179" y="107"/>
                                </a:cubicBezTo>
                                <a:cubicBezTo>
                                  <a:pt x="177" y="124"/>
                                  <a:pt x="170" y="140"/>
                                  <a:pt x="159" y="154"/>
                                </a:cubicBezTo>
                                <a:close/>
                                <a:moveTo>
                                  <a:pt x="180" y="98"/>
                                </a:moveTo>
                                <a:cubicBezTo>
                                  <a:pt x="172" y="98"/>
                                  <a:pt x="163" y="99"/>
                                  <a:pt x="155" y="101"/>
                                </a:cubicBezTo>
                                <a:cubicBezTo>
                                  <a:pt x="151" y="91"/>
                                  <a:pt x="147" y="81"/>
                                  <a:pt x="140" y="71"/>
                                </a:cubicBezTo>
                                <a:cubicBezTo>
                                  <a:pt x="167" y="53"/>
                                  <a:pt x="167" y="53"/>
                                  <a:pt x="167" y="53"/>
                                </a:cubicBezTo>
                                <a:cubicBezTo>
                                  <a:pt x="176" y="67"/>
                                  <a:pt x="180" y="82"/>
                                  <a:pt x="180" y="9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79" name="Freeform 5679"/>
                        <wps:cNvSpPr>
                          <a:spLocks noEditPoints="1"/>
                        </wps:cNvSpPr>
                        <wps:spPr bwMode="auto">
                          <a:xfrm>
                            <a:off x="1120775" y="7651751"/>
                            <a:ext cx="723900" cy="844550"/>
                          </a:xfrm>
                          <a:custGeom>
                            <a:avLst/>
                            <a:gdLst>
                              <a:gd name="T0" fmla="*/ 350 w 456"/>
                              <a:gd name="T1" fmla="*/ 108 h 532"/>
                              <a:gd name="T2" fmla="*/ 246 w 456"/>
                              <a:gd name="T3" fmla="*/ 89 h 532"/>
                              <a:gd name="T4" fmla="*/ 185 w 456"/>
                              <a:gd name="T5" fmla="*/ 0 h 532"/>
                              <a:gd name="T6" fmla="*/ 135 w 456"/>
                              <a:gd name="T7" fmla="*/ 35 h 532"/>
                              <a:gd name="T8" fmla="*/ 163 w 456"/>
                              <a:gd name="T9" fmla="*/ 75 h 532"/>
                              <a:gd name="T10" fmla="*/ 55 w 456"/>
                              <a:gd name="T11" fmla="*/ 56 h 532"/>
                              <a:gd name="T12" fmla="*/ 0 w 456"/>
                              <a:gd name="T13" fmla="*/ 354 h 532"/>
                              <a:gd name="T14" fmla="*/ 40 w 456"/>
                              <a:gd name="T15" fmla="*/ 326 h 532"/>
                              <a:gd name="T16" fmla="*/ 185 w 456"/>
                              <a:gd name="T17" fmla="*/ 532 h 532"/>
                              <a:gd name="T18" fmla="*/ 237 w 456"/>
                              <a:gd name="T19" fmla="*/ 496 h 532"/>
                              <a:gd name="T20" fmla="*/ 152 w 456"/>
                              <a:gd name="T21" fmla="*/ 373 h 532"/>
                              <a:gd name="T22" fmla="*/ 225 w 456"/>
                              <a:gd name="T23" fmla="*/ 324 h 532"/>
                              <a:gd name="T24" fmla="*/ 310 w 456"/>
                              <a:gd name="T25" fmla="*/ 444 h 532"/>
                              <a:gd name="T26" fmla="*/ 456 w 456"/>
                              <a:gd name="T27" fmla="*/ 342 h 532"/>
                              <a:gd name="T28" fmla="*/ 312 w 456"/>
                              <a:gd name="T29" fmla="*/ 137 h 532"/>
                              <a:gd name="T30" fmla="*/ 350 w 456"/>
                              <a:gd name="T31" fmla="*/ 108 h 532"/>
                              <a:gd name="T32" fmla="*/ 350 w 456"/>
                              <a:gd name="T33" fmla="*/ 108 h 532"/>
                              <a:gd name="T34" fmla="*/ 350 w 456"/>
                              <a:gd name="T35" fmla="*/ 108 h 532"/>
                              <a:gd name="T36" fmla="*/ 350 w 456"/>
                              <a:gd name="T37" fmla="*/ 108 h 532"/>
                              <a:gd name="T38" fmla="*/ 312 w 456"/>
                              <a:gd name="T39" fmla="*/ 227 h 532"/>
                              <a:gd name="T40" fmla="*/ 253 w 456"/>
                              <a:gd name="T41" fmla="*/ 269 h 532"/>
                              <a:gd name="T42" fmla="*/ 211 w 456"/>
                              <a:gd name="T43" fmla="*/ 208 h 532"/>
                              <a:gd name="T44" fmla="*/ 270 w 456"/>
                              <a:gd name="T45" fmla="*/ 167 h 532"/>
                              <a:gd name="T46" fmla="*/ 312 w 456"/>
                              <a:gd name="T47" fmla="*/ 227 h 532"/>
                              <a:gd name="T48" fmla="*/ 312 w 456"/>
                              <a:gd name="T49" fmla="*/ 227 h 532"/>
                              <a:gd name="T50" fmla="*/ 312 w 456"/>
                              <a:gd name="T51" fmla="*/ 227 h 532"/>
                              <a:gd name="T52" fmla="*/ 312 w 456"/>
                              <a:gd name="T53" fmla="*/ 227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56" h="532">
                                <a:moveTo>
                                  <a:pt x="350" y="108"/>
                                </a:moveTo>
                                <a:lnTo>
                                  <a:pt x="246" y="89"/>
                                </a:lnTo>
                                <a:lnTo>
                                  <a:pt x="185" y="0"/>
                                </a:lnTo>
                                <a:lnTo>
                                  <a:pt x="135" y="35"/>
                                </a:lnTo>
                                <a:lnTo>
                                  <a:pt x="163" y="75"/>
                                </a:lnTo>
                                <a:lnTo>
                                  <a:pt x="55" y="56"/>
                                </a:lnTo>
                                <a:lnTo>
                                  <a:pt x="0" y="354"/>
                                </a:lnTo>
                                <a:lnTo>
                                  <a:pt x="40" y="326"/>
                                </a:lnTo>
                                <a:lnTo>
                                  <a:pt x="185" y="532"/>
                                </a:lnTo>
                                <a:lnTo>
                                  <a:pt x="237" y="496"/>
                                </a:lnTo>
                                <a:lnTo>
                                  <a:pt x="152" y="373"/>
                                </a:lnTo>
                                <a:lnTo>
                                  <a:pt x="225" y="324"/>
                                </a:lnTo>
                                <a:lnTo>
                                  <a:pt x="310" y="444"/>
                                </a:lnTo>
                                <a:lnTo>
                                  <a:pt x="456" y="342"/>
                                </a:lnTo>
                                <a:lnTo>
                                  <a:pt x="312" y="137"/>
                                </a:lnTo>
                                <a:lnTo>
                                  <a:pt x="350" y="108"/>
                                </a:lnTo>
                                <a:lnTo>
                                  <a:pt x="350" y="108"/>
                                </a:lnTo>
                                <a:lnTo>
                                  <a:pt x="350" y="108"/>
                                </a:lnTo>
                                <a:lnTo>
                                  <a:pt x="350" y="108"/>
                                </a:lnTo>
                                <a:close/>
                                <a:moveTo>
                                  <a:pt x="312" y="227"/>
                                </a:moveTo>
                                <a:lnTo>
                                  <a:pt x="253" y="269"/>
                                </a:lnTo>
                                <a:lnTo>
                                  <a:pt x="211" y="208"/>
                                </a:lnTo>
                                <a:lnTo>
                                  <a:pt x="270" y="167"/>
                                </a:lnTo>
                                <a:lnTo>
                                  <a:pt x="312" y="227"/>
                                </a:lnTo>
                                <a:lnTo>
                                  <a:pt x="312" y="227"/>
                                </a:lnTo>
                                <a:lnTo>
                                  <a:pt x="312" y="227"/>
                                </a:lnTo>
                                <a:lnTo>
                                  <a:pt x="312" y="227"/>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80" name="Freeform 5680"/>
                        <wps:cNvSpPr>
                          <a:spLocks noEditPoints="1"/>
                        </wps:cNvSpPr>
                        <wps:spPr bwMode="auto">
                          <a:xfrm>
                            <a:off x="2157413" y="8859838"/>
                            <a:ext cx="1169988" cy="839788"/>
                          </a:xfrm>
                          <a:custGeom>
                            <a:avLst/>
                            <a:gdLst>
                              <a:gd name="T0" fmla="*/ 612 w 737"/>
                              <a:gd name="T1" fmla="*/ 0 h 529"/>
                              <a:gd name="T2" fmla="*/ 326 w 737"/>
                              <a:gd name="T3" fmla="*/ 2 h 529"/>
                              <a:gd name="T4" fmla="*/ 193 w 737"/>
                              <a:gd name="T5" fmla="*/ 97 h 529"/>
                              <a:gd name="T6" fmla="*/ 113 w 737"/>
                              <a:gd name="T7" fmla="*/ 350 h 529"/>
                              <a:gd name="T8" fmla="*/ 628 w 737"/>
                              <a:gd name="T9" fmla="*/ 255 h 529"/>
                              <a:gd name="T10" fmla="*/ 621 w 737"/>
                              <a:gd name="T11" fmla="*/ 137 h 529"/>
                              <a:gd name="T12" fmla="*/ 737 w 737"/>
                              <a:gd name="T13" fmla="*/ 180 h 529"/>
                              <a:gd name="T14" fmla="*/ 737 w 737"/>
                              <a:gd name="T15" fmla="*/ 180 h 529"/>
                              <a:gd name="T16" fmla="*/ 222 w 737"/>
                              <a:gd name="T17" fmla="*/ 343 h 529"/>
                              <a:gd name="T18" fmla="*/ 156 w 737"/>
                              <a:gd name="T19" fmla="*/ 364 h 529"/>
                              <a:gd name="T20" fmla="*/ 222 w 737"/>
                              <a:gd name="T21" fmla="*/ 343 h 529"/>
                              <a:gd name="T22" fmla="*/ 222 w 737"/>
                              <a:gd name="T23" fmla="*/ 343 h 529"/>
                              <a:gd name="T24" fmla="*/ 243 w 737"/>
                              <a:gd name="T25" fmla="*/ 371 h 529"/>
                              <a:gd name="T26" fmla="*/ 177 w 737"/>
                              <a:gd name="T27" fmla="*/ 392 h 529"/>
                              <a:gd name="T28" fmla="*/ 243 w 737"/>
                              <a:gd name="T29" fmla="*/ 371 h 529"/>
                              <a:gd name="T30" fmla="*/ 243 w 737"/>
                              <a:gd name="T31" fmla="*/ 371 h 529"/>
                              <a:gd name="T32" fmla="*/ 290 w 737"/>
                              <a:gd name="T33" fmla="*/ 295 h 529"/>
                              <a:gd name="T34" fmla="*/ 224 w 737"/>
                              <a:gd name="T35" fmla="*/ 317 h 529"/>
                              <a:gd name="T36" fmla="*/ 290 w 737"/>
                              <a:gd name="T37" fmla="*/ 295 h 529"/>
                              <a:gd name="T38" fmla="*/ 290 w 737"/>
                              <a:gd name="T39" fmla="*/ 295 h 529"/>
                              <a:gd name="T40" fmla="*/ 309 w 737"/>
                              <a:gd name="T41" fmla="*/ 324 h 529"/>
                              <a:gd name="T42" fmla="*/ 243 w 737"/>
                              <a:gd name="T43" fmla="*/ 345 h 529"/>
                              <a:gd name="T44" fmla="*/ 309 w 737"/>
                              <a:gd name="T45" fmla="*/ 324 h 529"/>
                              <a:gd name="T46" fmla="*/ 309 w 737"/>
                              <a:gd name="T47" fmla="*/ 324 h 529"/>
                              <a:gd name="T48" fmla="*/ 357 w 737"/>
                              <a:gd name="T49" fmla="*/ 248 h 529"/>
                              <a:gd name="T50" fmla="*/ 290 w 737"/>
                              <a:gd name="T51" fmla="*/ 269 h 529"/>
                              <a:gd name="T52" fmla="*/ 357 w 737"/>
                              <a:gd name="T53" fmla="*/ 248 h 529"/>
                              <a:gd name="T54" fmla="*/ 357 w 737"/>
                              <a:gd name="T55" fmla="*/ 248 h 529"/>
                              <a:gd name="T56" fmla="*/ 378 w 737"/>
                              <a:gd name="T57" fmla="*/ 276 h 529"/>
                              <a:gd name="T58" fmla="*/ 312 w 737"/>
                              <a:gd name="T59" fmla="*/ 298 h 529"/>
                              <a:gd name="T60" fmla="*/ 378 w 737"/>
                              <a:gd name="T61" fmla="*/ 276 h 529"/>
                              <a:gd name="T62" fmla="*/ 378 w 737"/>
                              <a:gd name="T63" fmla="*/ 276 h 529"/>
                              <a:gd name="T64" fmla="*/ 210 w 737"/>
                              <a:gd name="T65" fmla="*/ 272 h 529"/>
                              <a:gd name="T66" fmla="*/ 137 w 737"/>
                              <a:gd name="T67" fmla="*/ 57 h 529"/>
                              <a:gd name="T68" fmla="*/ 106 w 737"/>
                              <a:gd name="T69" fmla="*/ 78 h 529"/>
                              <a:gd name="T70" fmla="*/ 210 w 737"/>
                              <a:gd name="T71" fmla="*/ 272 h 529"/>
                              <a:gd name="T72" fmla="*/ 210 w 737"/>
                              <a:gd name="T73" fmla="*/ 272 h 529"/>
                              <a:gd name="T74" fmla="*/ 141 w 737"/>
                              <a:gd name="T75" fmla="*/ 319 h 529"/>
                              <a:gd name="T76" fmla="*/ 49 w 737"/>
                              <a:gd name="T77" fmla="*/ 73 h 529"/>
                              <a:gd name="T78" fmla="*/ 16 w 737"/>
                              <a:gd name="T79" fmla="*/ 94 h 529"/>
                              <a:gd name="T80" fmla="*/ 141 w 737"/>
                              <a:gd name="T81" fmla="*/ 319 h 529"/>
                              <a:gd name="T82" fmla="*/ 141 w 737"/>
                              <a:gd name="T83" fmla="*/ 319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37" h="529">
                                <a:moveTo>
                                  <a:pt x="737" y="180"/>
                                </a:moveTo>
                                <a:lnTo>
                                  <a:pt x="612" y="0"/>
                                </a:lnTo>
                                <a:lnTo>
                                  <a:pt x="612" y="0"/>
                                </a:lnTo>
                                <a:lnTo>
                                  <a:pt x="326" y="2"/>
                                </a:lnTo>
                                <a:lnTo>
                                  <a:pt x="392" y="97"/>
                                </a:lnTo>
                                <a:lnTo>
                                  <a:pt x="193" y="97"/>
                                </a:lnTo>
                                <a:lnTo>
                                  <a:pt x="286" y="229"/>
                                </a:lnTo>
                                <a:lnTo>
                                  <a:pt x="113" y="350"/>
                                </a:lnTo>
                                <a:lnTo>
                                  <a:pt x="238" y="529"/>
                                </a:lnTo>
                                <a:lnTo>
                                  <a:pt x="628" y="255"/>
                                </a:lnTo>
                                <a:lnTo>
                                  <a:pt x="569" y="172"/>
                                </a:lnTo>
                                <a:lnTo>
                                  <a:pt x="621" y="137"/>
                                </a:lnTo>
                                <a:lnTo>
                                  <a:pt x="678" y="220"/>
                                </a:lnTo>
                                <a:lnTo>
                                  <a:pt x="737" y="180"/>
                                </a:lnTo>
                                <a:lnTo>
                                  <a:pt x="737" y="180"/>
                                </a:lnTo>
                                <a:lnTo>
                                  <a:pt x="737" y="180"/>
                                </a:lnTo>
                                <a:lnTo>
                                  <a:pt x="737" y="180"/>
                                </a:lnTo>
                                <a:close/>
                                <a:moveTo>
                                  <a:pt x="222" y="343"/>
                                </a:moveTo>
                                <a:lnTo>
                                  <a:pt x="167" y="380"/>
                                </a:lnTo>
                                <a:lnTo>
                                  <a:pt x="156" y="364"/>
                                </a:lnTo>
                                <a:lnTo>
                                  <a:pt x="210" y="326"/>
                                </a:lnTo>
                                <a:lnTo>
                                  <a:pt x="222" y="343"/>
                                </a:lnTo>
                                <a:lnTo>
                                  <a:pt x="222" y="343"/>
                                </a:lnTo>
                                <a:lnTo>
                                  <a:pt x="222" y="343"/>
                                </a:lnTo>
                                <a:lnTo>
                                  <a:pt x="222" y="343"/>
                                </a:lnTo>
                                <a:close/>
                                <a:moveTo>
                                  <a:pt x="243" y="371"/>
                                </a:moveTo>
                                <a:lnTo>
                                  <a:pt x="189" y="409"/>
                                </a:lnTo>
                                <a:lnTo>
                                  <a:pt x="177" y="392"/>
                                </a:lnTo>
                                <a:lnTo>
                                  <a:pt x="231" y="354"/>
                                </a:lnTo>
                                <a:lnTo>
                                  <a:pt x="243" y="371"/>
                                </a:lnTo>
                                <a:lnTo>
                                  <a:pt x="243" y="371"/>
                                </a:lnTo>
                                <a:lnTo>
                                  <a:pt x="243" y="371"/>
                                </a:lnTo>
                                <a:lnTo>
                                  <a:pt x="243" y="371"/>
                                </a:lnTo>
                                <a:close/>
                                <a:moveTo>
                                  <a:pt x="290" y="295"/>
                                </a:moveTo>
                                <a:lnTo>
                                  <a:pt x="236" y="333"/>
                                </a:lnTo>
                                <a:lnTo>
                                  <a:pt x="224" y="317"/>
                                </a:lnTo>
                                <a:lnTo>
                                  <a:pt x="279" y="279"/>
                                </a:lnTo>
                                <a:lnTo>
                                  <a:pt x="290" y="295"/>
                                </a:lnTo>
                                <a:lnTo>
                                  <a:pt x="290" y="295"/>
                                </a:lnTo>
                                <a:lnTo>
                                  <a:pt x="290" y="295"/>
                                </a:lnTo>
                                <a:lnTo>
                                  <a:pt x="290" y="295"/>
                                </a:lnTo>
                                <a:close/>
                                <a:moveTo>
                                  <a:pt x="309" y="324"/>
                                </a:moveTo>
                                <a:lnTo>
                                  <a:pt x="255" y="362"/>
                                </a:lnTo>
                                <a:lnTo>
                                  <a:pt x="243" y="345"/>
                                </a:lnTo>
                                <a:lnTo>
                                  <a:pt x="297" y="307"/>
                                </a:lnTo>
                                <a:lnTo>
                                  <a:pt x="309" y="324"/>
                                </a:lnTo>
                                <a:lnTo>
                                  <a:pt x="309" y="324"/>
                                </a:lnTo>
                                <a:lnTo>
                                  <a:pt x="309" y="324"/>
                                </a:lnTo>
                                <a:lnTo>
                                  <a:pt x="309" y="324"/>
                                </a:lnTo>
                                <a:close/>
                                <a:moveTo>
                                  <a:pt x="357" y="248"/>
                                </a:moveTo>
                                <a:lnTo>
                                  <a:pt x="302" y="286"/>
                                </a:lnTo>
                                <a:lnTo>
                                  <a:pt x="290" y="269"/>
                                </a:lnTo>
                                <a:lnTo>
                                  <a:pt x="345" y="232"/>
                                </a:lnTo>
                                <a:lnTo>
                                  <a:pt x="357" y="248"/>
                                </a:lnTo>
                                <a:lnTo>
                                  <a:pt x="357" y="248"/>
                                </a:lnTo>
                                <a:lnTo>
                                  <a:pt x="357" y="248"/>
                                </a:lnTo>
                                <a:lnTo>
                                  <a:pt x="357" y="248"/>
                                </a:lnTo>
                                <a:close/>
                                <a:moveTo>
                                  <a:pt x="378" y="276"/>
                                </a:moveTo>
                                <a:lnTo>
                                  <a:pt x="323" y="314"/>
                                </a:lnTo>
                                <a:lnTo>
                                  <a:pt x="312" y="298"/>
                                </a:lnTo>
                                <a:lnTo>
                                  <a:pt x="366" y="260"/>
                                </a:lnTo>
                                <a:lnTo>
                                  <a:pt x="378" y="276"/>
                                </a:lnTo>
                                <a:lnTo>
                                  <a:pt x="378" y="276"/>
                                </a:lnTo>
                                <a:lnTo>
                                  <a:pt x="378" y="276"/>
                                </a:lnTo>
                                <a:lnTo>
                                  <a:pt x="378" y="276"/>
                                </a:lnTo>
                                <a:close/>
                                <a:moveTo>
                                  <a:pt x="210" y="272"/>
                                </a:moveTo>
                                <a:lnTo>
                                  <a:pt x="267" y="232"/>
                                </a:lnTo>
                                <a:lnTo>
                                  <a:pt x="137" y="57"/>
                                </a:lnTo>
                                <a:lnTo>
                                  <a:pt x="120" y="68"/>
                                </a:lnTo>
                                <a:lnTo>
                                  <a:pt x="106" y="78"/>
                                </a:lnTo>
                                <a:lnTo>
                                  <a:pt x="89" y="90"/>
                                </a:lnTo>
                                <a:lnTo>
                                  <a:pt x="210" y="272"/>
                                </a:lnTo>
                                <a:lnTo>
                                  <a:pt x="210" y="272"/>
                                </a:lnTo>
                                <a:lnTo>
                                  <a:pt x="210" y="272"/>
                                </a:lnTo>
                                <a:lnTo>
                                  <a:pt x="210" y="272"/>
                                </a:lnTo>
                                <a:close/>
                                <a:moveTo>
                                  <a:pt x="141" y="319"/>
                                </a:moveTo>
                                <a:lnTo>
                                  <a:pt x="198" y="279"/>
                                </a:lnTo>
                                <a:lnTo>
                                  <a:pt x="49" y="73"/>
                                </a:lnTo>
                                <a:lnTo>
                                  <a:pt x="30" y="85"/>
                                </a:lnTo>
                                <a:lnTo>
                                  <a:pt x="16" y="94"/>
                                </a:lnTo>
                                <a:lnTo>
                                  <a:pt x="0" y="106"/>
                                </a:lnTo>
                                <a:lnTo>
                                  <a:pt x="141" y="319"/>
                                </a:lnTo>
                                <a:lnTo>
                                  <a:pt x="141" y="319"/>
                                </a:lnTo>
                                <a:lnTo>
                                  <a:pt x="141" y="319"/>
                                </a:lnTo>
                                <a:lnTo>
                                  <a:pt x="141" y="319"/>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81" name="Freeform 5681"/>
                        <wps:cNvSpPr>
                          <a:spLocks noEditPoints="1"/>
                        </wps:cNvSpPr>
                        <wps:spPr bwMode="auto">
                          <a:xfrm>
                            <a:off x="2735263" y="7624763"/>
                            <a:ext cx="801688" cy="781050"/>
                          </a:xfrm>
                          <a:custGeom>
                            <a:avLst/>
                            <a:gdLst>
                              <a:gd name="T0" fmla="*/ 198 w 214"/>
                              <a:gd name="T1" fmla="*/ 174 h 208"/>
                              <a:gd name="T2" fmla="*/ 155 w 214"/>
                              <a:gd name="T3" fmla="*/ 108 h 208"/>
                              <a:gd name="T4" fmla="*/ 118 w 214"/>
                              <a:gd name="T5" fmla="*/ 27 h 208"/>
                              <a:gd name="T6" fmla="*/ 150 w 214"/>
                              <a:gd name="T7" fmla="*/ 110 h 208"/>
                              <a:gd name="T8" fmla="*/ 184 w 214"/>
                              <a:gd name="T9" fmla="*/ 181 h 208"/>
                              <a:gd name="T10" fmla="*/ 135 w 214"/>
                              <a:gd name="T11" fmla="*/ 157 h 208"/>
                              <a:gd name="T12" fmla="*/ 107 w 214"/>
                              <a:gd name="T13" fmla="*/ 60 h 208"/>
                              <a:gd name="T14" fmla="*/ 107 w 214"/>
                              <a:gd name="T15" fmla="*/ 0 h 208"/>
                              <a:gd name="T16" fmla="*/ 156 w 214"/>
                              <a:gd name="T17" fmla="*/ 48 h 208"/>
                              <a:gd name="T18" fmla="*/ 210 w 214"/>
                              <a:gd name="T19" fmla="*/ 135 h 208"/>
                              <a:gd name="T20" fmla="*/ 198 w 214"/>
                              <a:gd name="T21" fmla="*/ 174 h 208"/>
                              <a:gd name="T22" fmla="*/ 133 w 214"/>
                              <a:gd name="T23" fmla="*/ 176 h 208"/>
                              <a:gd name="T24" fmla="*/ 100 w 214"/>
                              <a:gd name="T25" fmla="*/ 186 h 208"/>
                              <a:gd name="T26" fmla="*/ 128 w 214"/>
                              <a:gd name="T27" fmla="*/ 169 h 208"/>
                              <a:gd name="T28" fmla="*/ 118 w 214"/>
                              <a:gd name="T29" fmla="*/ 160 h 208"/>
                              <a:gd name="T30" fmla="*/ 114 w 214"/>
                              <a:gd name="T31" fmla="*/ 156 h 208"/>
                              <a:gd name="T32" fmla="*/ 114 w 214"/>
                              <a:gd name="T33" fmla="*/ 156 h 208"/>
                              <a:gd name="T34" fmla="*/ 96 w 214"/>
                              <a:gd name="T35" fmla="*/ 124 h 208"/>
                              <a:gd name="T36" fmla="*/ 87 w 214"/>
                              <a:gd name="T37" fmla="*/ 118 h 208"/>
                              <a:gd name="T38" fmla="*/ 30 w 214"/>
                              <a:gd name="T39" fmla="*/ 85 h 208"/>
                              <a:gd name="T40" fmla="*/ 91 w 214"/>
                              <a:gd name="T41" fmla="*/ 110 h 208"/>
                              <a:gd name="T42" fmla="*/ 93 w 214"/>
                              <a:gd name="T43" fmla="*/ 111 h 208"/>
                              <a:gd name="T44" fmla="*/ 89 w 214"/>
                              <a:gd name="T45" fmla="*/ 80 h 208"/>
                              <a:gd name="T46" fmla="*/ 0 w 214"/>
                              <a:gd name="T47" fmla="*/ 79 h 208"/>
                              <a:gd name="T48" fmla="*/ 100 w 214"/>
                              <a:gd name="T49" fmla="*/ 159 h 208"/>
                              <a:gd name="T50" fmla="*/ 80 w 214"/>
                              <a:gd name="T51" fmla="*/ 194 h 208"/>
                              <a:gd name="T52" fmla="*/ 138 w 214"/>
                              <a:gd name="T53" fmla="*/ 199 h 208"/>
                              <a:gd name="T54" fmla="*/ 154 w 214"/>
                              <a:gd name="T55" fmla="*/ 185 h 208"/>
                              <a:gd name="T56" fmla="*/ 135 w 214"/>
                              <a:gd name="T57" fmla="*/ 174 h 208"/>
                              <a:gd name="T58" fmla="*/ 133 w 214"/>
                              <a:gd name="T59" fmla="*/ 176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4" h="208">
                                <a:moveTo>
                                  <a:pt x="198" y="174"/>
                                </a:moveTo>
                                <a:cubicBezTo>
                                  <a:pt x="197" y="177"/>
                                  <a:pt x="173" y="142"/>
                                  <a:pt x="155" y="108"/>
                                </a:cubicBezTo>
                                <a:cubicBezTo>
                                  <a:pt x="134" y="68"/>
                                  <a:pt x="118" y="27"/>
                                  <a:pt x="118" y="27"/>
                                </a:cubicBezTo>
                                <a:cubicBezTo>
                                  <a:pt x="118" y="27"/>
                                  <a:pt x="132" y="68"/>
                                  <a:pt x="150" y="110"/>
                                </a:cubicBezTo>
                                <a:cubicBezTo>
                                  <a:pt x="165" y="145"/>
                                  <a:pt x="186" y="182"/>
                                  <a:pt x="184" y="181"/>
                                </a:cubicBezTo>
                                <a:cubicBezTo>
                                  <a:pt x="175" y="178"/>
                                  <a:pt x="156" y="173"/>
                                  <a:pt x="135" y="157"/>
                                </a:cubicBezTo>
                                <a:cubicBezTo>
                                  <a:pt x="104" y="134"/>
                                  <a:pt x="100" y="88"/>
                                  <a:pt x="107" y="60"/>
                                </a:cubicBezTo>
                                <a:cubicBezTo>
                                  <a:pt x="113" y="32"/>
                                  <a:pt x="107" y="0"/>
                                  <a:pt x="107" y="0"/>
                                </a:cubicBezTo>
                                <a:cubicBezTo>
                                  <a:pt x="107" y="0"/>
                                  <a:pt x="131" y="33"/>
                                  <a:pt x="156" y="48"/>
                                </a:cubicBezTo>
                                <a:cubicBezTo>
                                  <a:pt x="182" y="63"/>
                                  <a:pt x="214" y="100"/>
                                  <a:pt x="210" y="135"/>
                                </a:cubicBezTo>
                                <a:cubicBezTo>
                                  <a:pt x="207" y="154"/>
                                  <a:pt x="203" y="167"/>
                                  <a:pt x="198" y="174"/>
                                </a:cubicBezTo>
                                <a:moveTo>
                                  <a:pt x="133" y="176"/>
                                </a:moveTo>
                                <a:cubicBezTo>
                                  <a:pt x="118" y="182"/>
                                  <a:pt x="100" y="186"/>
                                  <a:pt x="100" y="186"/>
                                </a:cubicBezTo>
                                <a:cubicBezTo>
                                  <a:pt x="100" y="186"/>
                                  <a:pt x="113" y="176"/>
                                  <a:pt x="128" y="169"/>
                                </a:cubicBezTo>
                                <a:cubicBezTo>
                                  <a:pt x="124" y="166"/>
                                  <a:pt x="120" y="163"/>
                                  <a:pt x="118" y="160"/>
                                </a:cubicBezTo>
                                <a:cubicBezTo>
                                  <a:pt x="116" y="159"/>
                                  <a:pt x="115" y="157"/>
                                  <a:pt x="114" y="156"/>
                                </a:cubicBezTo>
                                <a:cubicBezTo>
                                  <a:pt x="114" y="156"/>
                                  <a:pt x="114" y="156"/>
                                  <a:pt x="114" y="156"/>
                                </a:cubicBezTo>
                                <a:cubicBezTo>
                                  <a:pt x="106" y="146"/>
                                  <a:pt x="100" y="135"/>
                                  <a:pt x="96" y="124"/>
                                </a:cubicBezTo>
                                <a:cubicBezTo>
                                  <a:pt x="94" y="122"/>
                                  <a:pt x="90" y="120"/>
                                  <a:pt x="87" y="118"/>
                                </a:cubicBezTo>
                                <a:cubicBezTo>
                                  <a:pt x="64" y="102"/>
                                  <a:pt x="31" y="85"/>
                                  <a:pt x="30" y="85"/>
                                </a:cubicBezTo>
                                <a:cubicBezTo>
                                  <a:pt x="31" y="85"/>
                                  <a:pt x="66" y="93"/>
                                  <a:pt x="91" y="110"/>
                                </a:cubicBezTo>
                                <a:cubicBezTo>
                                  <a:pt x="92" y="111"/>
                                  <a:pt x="92" y="111"/>
                                  <a:pt x="93" y="111"/>
                                </a:cubicBezTo>
                                <a:cubicBezTo>
                                  <a:pt x="90" y="100"/>
                                  <a:pt x="89" y="90"/>
                                  <a:pt x="89" y="80"/>
                                </a:cubicBezTo>
                                <a:cubicBezTo>
                                  <a:pt x="60" y="69"/>
                                  <a:pt x="23" y="74"/>
                                  <a:pt x="0" y="79"/>
                                </a:cubicBezTo>
                                <a:cubicBezTo>
                                  <a:pt x="45" y="99"/>
                                  <a:pt x="46" y="155"/>
                                  <a:pt x="100" y="159"/>
                                </a:cubicBezTo>
                                <a:cubicBezTo>
                                  <a:pt x="87" y="173"/>
                                  <a:pt x="80" y="194"/>
                                  <a:pt x="80" y="194"/>
                                </a:cubicBezTo>
                                <a:cubicBezTo>
                                  <a:pt x="80" y="194"/>
                                  <a:pt x="117" y="208"/>
                                  <a:pt x="138" y="199"/>
                                </a:cubicBezTo>
                                <a:cubicBezTo>
                                  <a:pt x="146" y="196"/>
                                  <a:pt x="151" y="190"/>
                                  <a:pt x="154" y="185"/>
                                </a:cubicBezTo>
                                <a:cubicBezTo>
                                  <a:pt x="148" y="182"/>
                                  <a:pt x="142" y="179"/>
                                  <a:pt x="135" y="174"/>
                                </a:cubicBezTo>
                                <a:cubicBezTo>
                                  <a:pt x="135" y="175"/>
                                  <a:pt x="134" y="175"/>
                                  <a:pt x="133" y="176"/>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82" name="Freeform 5682"/>
                        <wps:cNvSpPr>
                          <a:spLocks noEditPoints="1"/>
                        </wps:cNvSpPr>
                        <wps:spPr bwMode="auto">
                          <a:xfrm>
                            <a:off x="3736975" y="7542213"/>
                            <a:ext cx="1073150" cy="1006475"/>
                          </a:xfrm>
                          <a:custGeom>
                            <a:avLst/>
                            <a:gdLst>
                              <a:gd name="T0" fmla="*/ 9 w 286"/>
                              <a:gd name="T1" fmla="*/ 124 h 268"/>
                              <a:gd name="T2" fmla="*/ 180 w 286"/>
                              <a:gd name="T3" fmla="*/ 4 h 268"/>
                              <a:gd name="T4" fmla="*/ 156 w 286"/>
                              <a:gd name="T5" fmla="*/ 137 h 268"/>
                              <a:gd name="T6" fmla="*/ 152 w 286"/>
                              <a:gd name="T7" fmla="*/ 145 h 268"/>
                              <a:gd name="T8" fmla="*/ 142 w 286"/>
                              <a:gd name="T9" fmla="*/ 147 h 268"/>
                              <a:gd name="T10" fmla="*/ 9 w 286"/>
                              <a:gd name="T11" fmla="*/ 124 h 268"/>
                              <a:gd name="T12" fmla="*/ 173 w 286"/>
                              <a:gd name="T13" fmla="*/ 113 h 268"/>
                              <a:gd name="T14" fmla="*/ 169 w 286"/>
                              <a:gd name="T15" fmla="*/ 140 h 268"/>
                              <a:gd name="T16" fmla="*/ 159 w 286"/>
                              <a:gd name="T17" fmla="*/ 155 h 268"/>
                              <a:gd name="T18" fmla="*/ 141 w 286"/>
                              <a:gd name="T19" fmla="*/ 159 h 268"/>
                              <a:gd name="T20" fmla="*/ 114 w 286"/>
                              <a:gd name="T21" fmla="*/ 154 h 268"/>
                              <a:gd name="T22" fmla="*/ 94 w 286"/>
                              <a:gd name="T23" fmla="*/ 266 h 268"/>
                              <a:gd name="T24" fmla="*/ 94 w 286"/>
                              <a:gd name="T25" fmla="*/ 267 h 268"/>
                              <a:gd name="T26" fmla="*/ 103 w 286"/>
                              <a:gd name="T27" fmla="*/ 266 h 268"/>
                              <a:gd name="T28" fmla="*/ 281 w 286"/>
                              <a:gd name="T29" fmla="*/ 141 h 268"/>
                              <a:gd name="T30" fmla="*/ 286 w 286"/>
                              <a:gd name="T31" fmla="*/ 133 h 268"/>
                              <a:gd name="T32" fmla="*/ 284 w 286"/>
                              <a:gd name="T33" fmla="*/ 132 h 268"/>
                              <a:gd name="T34" fmla="*/ 173 w 286"/>
                              <a:gd name="T35" fmla="*/ 113 h 268"/>
                              <a:gd name="T36" fmla="*/ 3 w 286"/>
                              <a:gd name="T37" fmla="*/ 135 h 268"/>
                              <a:gd name="T38" fmla="*/ 0 w 286"/>
                              <a:gd name="T39" fmla="*/ 134 h 268"/>
                              <a:gd name="T40" fmla="*/ 2 w 286"/>
                              <a:gd name="T41" fmla="*/ 144 h 268"/>
                              <a:gd name="T42" fmla="*/ 83 w 286"/>
                              <a:gd name="T43" fmla="*/ 259 h 268"/>
                              <a:gd name="T44" fmla="*/ 102 w 286"/>
                              <a:gd name="T45" fmla="*/ 152 h 268"/>
                              <a:gd name="T46" fmla="*/ 3 w 286"/>
                              <a:gd name="T47" fmla="*/ 135 h 268"/>
                              <a:gd name="T48" fmla="*/ 193 w 286"/>
                              <a:gd name="T49" fmla="*/ 2 h 268"/>
                              <a:gd name="T50" fmla="*/ 175 w 286"/>
                              <a:gd name="T51" fmla="*/ 101 h 268"/>
                              <a:gd name="T52" fmla="*/ 282 w 286"/>
                              <a:gd name="T53" fmla="*/ 120 h 268"/>
                              <a:gd name="T54" fmla="*/ 201 w 286"/>
                              <a:gd name="T55" fmla="*/ 4 h 268"/>
                              <a:gd name="T56" fmla="*/ 193 w 286"/>
                              <a:gd name="T57" fmla="*/ 0 h 268"/>
                              <a:gd name="T58" fmla="*/ 193 w 286"/>
                              <a:gd name="T59" fmla="*/ 2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86" h="268">
                                <a:moveTo>
                                  <a:pt x="9" y="124"/>
                                </a:moveTo>
                                <a:cubicBezTo>
                                  <a:pt x="180" y="4"/>
                                  <a:pt x="180" y="4"/>
                                  <a:pt x="180" y="4"/>
                                </a:cubicBezTo>
                                <a:cubicBezTo>
                                  <a:pt x="156" y="137"/>
                                  <a:pt x="156" y="137"/>
                                  <a:pt x="156" y="137"/>
                                </a:cubicBezTo>
                                <a:cubicBezTo>
                                  <a:pt x="156" y="141"/>
                                  <a:pt x="154" y="143"/>
                                  <a:pt x="152" y="145"/>
                                </a:cubicBezTo>
                                <a:cubicBezTo>
                                  <a:pt x="149" y="147"/>
                                  <a:pt x="145" y="148"/>
                                  <a:pt x="142" y="147"/>
                                </a:cubicBezTo>
                                <a:cubicBezTo>
                                  <a:pt x="9" y="124"/>
                                  <a:pt x="9" y="124"/>
                                  <a:pt x="9" y="124"/>
                                </a:cubicBezTo>
                                <a:close/>
                                <a:moveTo>
                                  <a:pt x="173" y="113"/>
                                </a:moveTo>
                                <a:cubicBezTo>
                                  <a:pt x="169" y="140"/>
                                  <a:pt x="169" y="140"/>
                                  <a:pt x="169" y="140"/>
                                </a:cubicBezTo>
                                <a:cubicBezTo>
                                  <a:pt x="168" y="146"/>
                                  <a:pt x="164" y="151"/>
                                  <a:pt x="159" y="155"/>
                                </a:cubicBezTo>
                                <a:cubicBezTo>
                                  <a:pt x="153" y="158"/>
                                  <a:pt x="148" y="160"/>
                                  <a:pt x="141" y="159"/>
                                </a:cubicBezTo>
                                <a:cubicBezTo>
                                  <a:pt x="114" y="154"/>
                                  <a:pt x="114" y="154"/>
                                  <a:pt x="114" y="154"/>
                                </a:cubicBezTo>
                                <a:cubicBezTo>
                                  <a:pt x="94" y="266"/>
                                  <a:pt x="94" y="266"/>
                                  <a:pt x="94" y="266"/>
                                </a:cubicBezTo>
                                <a:cubicBezTo>
                                  <a:pt x="94" y="267"/>
                                  <a:pt x="94" y="267"/>
                                  <a:pt x="94" y="267"/>
                                </a:cubicBezTo>
                                <a:cubicBezTo>
                                  <a:pt x="97" y="268"/>
                                  <a:pt x="100" y="268"/>
                                  <a:pt x="103" y="266"/>
                                </a:cubicBezTo>
                                <a:cubicBezTo>
                                  <a:pt x="281" y="141"/>
                                  <a:pt x="281" y="141"/>
                                  <a:pt x="281" y="141"/>
                                </a:cubicBezTo>
                                <a:cubicBezTo>
                                  <a:pt x="284" y="139"/>
                                  <a:pt x="286" y="136"/>
                                  <a:pt x="286" y="133"/>
                                </a:cubicBezTo>
                                <a:cubicBezTo>
                                  <a:pt x="286" y="133"/>
                                  <a:pt x="285" y="132"/>
                                  <a:pt x="284" y="132"/>
                                </a:cubicBezTo>
                                <a:cubicBezTo>
                                  <a:pt x="173" y="113"/>
                                  <a:pt x="173" y="113"/>
                                  <a:pt x="173" y="113"/>
                                </a:cubicBezTo>
                                <a:close/>
                                <a:moveTo>
                                  <a:pt x="3" y="135"/>
                                </a:moveTo>
                                <a:cubicBezTo>
                                  <a:pt x="2" y="134"/>
                                  <a:pt x="1" y="134"/>
                                  <a:pt x="0" y="134"/>
                                </a:cubicBezTo>
                                <a:cubicBezTo>
                                  <a:pt x="0" y="137"/>
                                  <a:pt x="0" y="141"/>
                                  <a:pt x="2" y="144"/>
                                </a:cubicBezTo>
                                <a:cubicBezTo>
                                  <a:pt x="83" y="259"/>
                                  <a:pt x="83" y="259"/>
                                  <a:pt x="83" y="259"/>
                                </a:cubicBezTo>
                                <a:cubicBezTo>
                                  <a:pt x="102" y="152"/>
                                  <a:pt x="102" y="152"/>
                                  <a:pt x="102" y="152"/>
                                </a:cubicBezTo>
                                <a:cubicBezTo>
                                  <a:pt x="3" y="135"/>
                                  <a:pt x="3" y="135"/>
                                  <a:pt x="3" y="135"/>
                                </a:cubicBezTo>
                                <a:close/>
                                <a:moveTo>
                                  <a:pt x="193" y="2"/>
                                </a:moveTo>
                                <a:cubicBezTo>
                                  <a:pt x="175" y="101"/>
                                  <a:pt x="175" y="101"/>
                                  <a:pt x="175" y="101"/>
                                </a:cubicBezTo>
                                <a:cubicBezTo>
                                  <a:pt x="282" y="120"/>
                                  <a:pt x="282" y="120"/>
                                  <a:pt x="282" y="120"/>
                                </a:cubicBezTo>
                                <a:cubicBezTo>
                                  <a:pt x="201" y="4"/>
                                  <a:pt x="201" y="4"/>
                                  <a:pt x="201" y="4"/>
                                </a:cubicBezTo>
                                <a:cubicBezTo>
                                  <a:pt x="199" y="2"/>
                                  <a:pt x="196" y="0"/>
                                  <a:pt x="193" y="0"/>
                                </a:cubicBezTo>
                                <a:cubicBezTo>
                                  <a:pt x="193" y="0"/>
                                  <a:pt x="193" y="1"/>
                                  <a:pt x="193" y="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86" name="Freeform 5686"/>
                        <wps:cNvSpPr>
                          <a:spLocks noEditPoints="1"/>
                        </wps:cNvSpPr>
                        <wps:spPr bwMode="auto">
                          <a:xfrm>
                            <a:off x="5581651" y="8724901"/>
                            <a:ext cx="742950" cy="738188"/>
                          </a:xfrm>
                          <a:custGeom>
                            <a:avLst/>
                            <a:gdLst>
                              <a:gd name="T0" fmla="*/ 110 w 198"/>
                              <a:gd name="T1" fmla="*/ 170 h 197"/>
                              <a:gd name="T2" fmla="*/ 114 w 198"/>
                              <a:gd name="T3" fmla="*/ 184 h 197"/>
                              <a:gd name="T4" fmla="*/ 112 w 198"/>
                              <a:gd name="T5" fmla="*/ 186 h 197"/>
                              <a:gd name="T6" fmla="*/ 62 w 198"/>
                              <a:gd name="T7" fmla="*/ 177 h 197"/>
                              <a:gd name="T8" fmla="*/ 70 w 198"/>
                              <a:gd name="T9" fmla="*/ 126 h 197"/>
                              <a:gd name="T10" fmla="*/ 73 w 198"/>
                              <a:gd name="T11" fmla="*/ 124 h 197"/>
                              <a:gd name="T12" fmla="*/ 85 w 198"/>
                              <a:gd name="T13" fmla="*/ 134 h 197"/>
                              <a:gd name="T14" fmla="*/ 110 w 198"/>
                              <a:gd name="T15" fmla="*/ 170 h 197"/>
                              <a:gd name="T16" fmla="*/ 136 w 198"/>
                              <a:gd name="T17" fmla="*/ 80 h 197"/>
                              <a:gd name="T18" fmla="*/ 133 w 198"/>
                              <a:gd name="T19" fmla="*/ 82 h 197"/>
                              <a:gd name="T20" fmla="*/ 138 w 198"/>
                              <a:gd name="T21" fmla="*/ 96 h 197"/>
                              <a:gd name="T22" fmla="*/ 164 w 198"/>
                              <a:gd name="T23" fmla="*/ 133 h 197"/>
                              <a:gd name="T24" fmla="*/ 175 w 198"/>
                              <a:gd name="T25" fmla="*/ 141 h 197"/>
                              <a:gd name="T26" fmla="*/ 178 w 198"/>
                              <a:gd name="T27" fmla="*/ 139 h 197"/>
                              <a:gd name="T28" fmla="*/ 187 w 198"/>
                              <a:gd name="T29" fmla="*/ 90 h 197"/>
                              <a:gd name="T30" fmla="*/ 136 w 198"/>
                              <a:gd name="T31" fmla="*/ 80 h 197"/>
                              <a:gd name="T32" fmla="*/ 59 w 198"/>
                              <a:gd name="T33" fmla="*/ 132 h 197"/>
                              <a:gd name="T34" fmla="*/ 41 w 198"/>
                              <a:gd name="T35" fmla="*/ 113 h 197"/>
                              <a:gd name="T36" fmla="*/ 58 w 198"/>
                              <a:gd name="T37" fmla="*/ 38 h 197"/>
                              <a:gd name="T38" fmla="*/ 133 w 198"/>
                              <a:gd name="T39" fmla="*/ 48 h 197"/>
                              <a:gd name="T40" fmla="*/ 145 w 198"/>
                              <a:gd name="T41" fmla="*/ 71 h 197"/>
                              <a:gd name="T42" fmla="*/ 161 w 198"/>
                              <a:gd name="T43" fmla="*/ 70 h 197"/>
                              <a:gd name="T44" fmla="*/ 147 w 198"/>
                              <a:gd name="T45" fmla="*/ 38 h 197"/>
                              <a:gd name="T46" fmla="*/ 48 w 198"/>
                              <a:gd name="T47" fmla="*/ 25 h 197"/>
                              <a:gd name="T48" fmla="*/ 27 w 198"/>
                              <a:gd name="T49" fmla="*/ 122 h 197"/>
                              <a:gd name="T50" fmla="*/ 52 w 198"/>
                              <a:gd name="T51" fmla="*/ 146 h 197"/>
                              <a:gd name="T52" fmla="*/ 59 w 198"/>
                              <a:gd name="T53" fmla="*/ 132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98" h="197">
                                <a:moveTo>
                                  <a:pt x="110" y="170"/>
                                </a:moveTo>
                                <a:cubicBezTo>
                                  <a:pt x="115" y="177"/>
                                  <a:pt x="116" y="182"/>
                                  <a:pt x="114" y="184"/>
                                </a:cubicBezTo>
                                <a:cubicBezTo>
                                  <a:pt x="112" y="186"/>
                                  <a:pt x="112" y="186"/>
                                  <a:pt x="112" y="186"/>
                                </a:cubicBezTo>
                                <a:cubicBezTo>
                                  <a:pt x="95" y="197"/>
                                  <a:pt x="73" y="193"/>
                                  <a:pt x="62" y="177"/>
                                </a:cubicBezTo>
                                <a:cubicBezTo>
                                  <a:pt x="50" y="161"/>
                                  <a:pt x="53" y="138"/>
                                  <a:pt x="70" y="126"/>
                                </a:cubicBezTo>
                                <a:cubicBezTo>
                                  <a:pt x="73" y="124"/>
                                  <a:pt x="73" y="124"/>
                                  <a:pt x="73" y="124"/>
                                </a:cubicBezTo>
                                <a:cubicBezTo>
                                  <a:pt x="75" y="124"/>
                                  <a:pt x="80" y="127"/>
                                  <a:pt x="85" y="134"/>
                                </a:cubicBezTo>
                                <a:cubicBezTo>
                                  <a:pt x="110" y="170"/>
                                  <a:pt x="110" y="170"/>
                                  <a:pt x="110" y="170"/>
                                </a:cubicBezTo>
                                <a:moveTo>
                                  <a:pt x="136" y="80"/>
                                </a:moveTo>
                                <a:cubicBezTo>
                                  <a:pt x="133" y="82"/>
                                  <a:pt x="133" y="82"/>
                                  <a:pt x="133" y="82"/>
                                </a:cubicBezTo>
                                <a:cubicBezTo>
                                  <a:pt x="132" y="84"/>
                                  <a:pt x="134" y="90"/>
                                  <a:pt x="138" y="96"/>
                                </a:cubicBezTo>
                                <a:cubicBezTo>
                                  <a:pt x="164" y="133"/>
                                  <a:pt x="164" y="133"/>
                                  <a:pt x="164" y="133"/>
                                </a:cubicBezTo>
                                <a:cubicBezTo>
                                  <a:pt x="168" y="139"/>
                                  <a:pt x="173" y="142"/>
                                  <a:pt x="175" y="141"/>
                                </a:cubicBezTo>
                                <a:cubicBezTo>
                                  <a:pt x="178" y="139"/>
                                  <a:pt x="178" y="139"/>
                                  <a:pt x="178" y="139"/>
                                </a:cubicBezTo>
                                <a:cubicBezTo>
                                  <a:pt x="194" y="128"/>
                                  <a:pt x="198" y="105"/>
                                  <a:pt x="187" y="90"/>
                                </a:cubicBezTo>
                                <a:cubicBezTo>
                                  <a:pt x="175" y="73"/>
                                  <a:pt x="153" y="68"/>
                                  <a:pt x="136" y="80"/>
                                </a:cubicBezTo>
                                <a:moveTo>
                                  <a:pt x="59" y="132"/>
                                </a:moveTo>
                                <a:cubicBezTo>
                                  <a:pt x="52" y="127"/>
                                  <a:pt x="46" y="120"/>
                                  <a:pt x="41" y="113"/>
                                </a:cubicBezTo>
                                <a:cubicBezTo>
                                  <a:pt x="21" y="83"/>
                                  <a:pt x="32" y="56"/>
                                  <a:pt x="58" y="38"/>
                                </a:cubicBezTo>
                                <a:cubicBezTo>
                                  <a:pt x="83" y="20"/>
                                  <a:pt x="113" y="19"/>
                                  <a:pt x="133" y="48"/>
                                </a:cubicBezTo>
                                <a:cubicBezTo>
                                  <a:pt x="138" y="55"/>
                                  <a:pt x="142" y="63"/>
                                  <a:pt x="145" y="71"/>
                                </a:cubicBezTo>
                                <a:cubicBezTo>
                                  <a:pt x="150" y="70"/>
                                  <a:pt x="156" y="69"/>
                                  <a:pt x="161" y="70"/>
                                </a:cubicBezTo>
                                <a:cubicBezTo>
                                  <a:pt x="159" y="59"/>
                                  <a:pt x="153" y="48"/>
                                  <a:pt x="147" y="38"/>
                                </a:cubicBezTo>
                                <a:cubicBezTo>
                                  <a:pt x="120" y="0"/>
                                  <a:pt x="78" y="4"/>
                                  <a:pt x="48" y="25"/>
                                </a:cubicBezTo>
                                <a:cubicBezTo>
                                  <a:pt x="19" y="45"/>
                                  <a:pt x="0" y="84"/>
                                  <a:pt x="27" y="122"/>
                                </a:cubicBezTo>
                                <a:cubicBezTo>
                                  <a:pt x="34" y="131"/>
                                  <a:pt x="43" y="140"/>
                                  <a:pt x="52" y="146"/>
                                </a:cubicBezTo>
                                <a:cubicBezTo>
                                  <a:pt x="53" y="141"/>
                                  <a:pt x="56" y="136"/>
                                  <a:pt x="59" y="13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6" name="Freeform 1026"/>
                        <wps:cNvSpPr>
                          <a:spLocks noEditPoints="1"/>
                        </wps:cNvSpPr>
                        <wps:spPr bwMode="auto">
                          <a:xfrm>
                            <a:off x="66675" y="8697913"/>
                            <a:ext cx="896938" cy="889000"/>
                          </a:xfrm>
                          <a:custGeom>
                            <a:avLst/>
                            <a:gdLst>
                              <a:gd name="T0" fmla="*/ 117 w 239"/>
                              <a:gd name="T1" fmla="*/ 38 h 237"/>
                              <a:gd name="T2" fmla="*/ 160 w 239"/>
                              <a:gd name="T3" fmla="*/ 93 h 237"/>
                              <a:gd name="T4" fmla="*/ 141 w 239"/>
                              <a:gd name="T5" fmla="*/ 80 h 237"/>
                              <a:gd name="T6" fmla="*/ 160 w 239"/>
                              <a:gd name="T7" fmla="*/ 93 h 237"/>
                              <a:gd name="T8" fmla="*/ 97 w 239"/>
                              <a:gd name="T9" fmla="*/ 10 h 237"/>
                              <a:gd name="T10" fmla="*/ 115 w 239"/>
                              <a:gd name="T11" fmla="*/ 34 h 237"/>
                              <a:gd name="T12" fmla="*/ 135 w 239"/>
                              <a:gd name="T13" fmla="*/ 82 h 237"/>
                              <a:gd name="T14" fmla="*/ 128 w 239"/>
                              <a:gd name="T15" fmla="*/ 104 h 237"/>
                              <a:gd name="T16" fmla="*/ 136 w 239"/>
                              <a:gd name="T17" fmla="*/ 104 h 237"/>
                              <a:gd name="T18" fmla="*/ 124 w 239"/>
                              <a:gd name="T19" fmla="*/ 0 h 237"/>
                              <a:gd name="T20" fmla="*/ 125 w 239"/>
                              <a:gd name="T21" fmla="*/ 31 h 237"/>
                              <a:gd name="T22" fmla="*/ 111 w 239"/>
                              <a:gd name="T23" fmla="*/ 101 h 237"/>
                              <a:gd name="T24" fmla="*/ 112 w 239"/>
                              <a:gd name="T25" fmla="*/ 78 h 237"/>
                              <a:gd name="T26" fmla="*/ 110 w 239"/>
                              <a:gd name="T27" fmla="*/ 103 h 237"/>
                              <a:gd name="T28" fmla="*/ 153 w 239"/>
                              <a:gd name="T29" fmla="*/ 10 h 237"/>
                              <a:gd name="T30" fmla="*/ 137 w 239"/>
                              <a:gd name="T31" fmla="*/ 28 h 237"/>
                              <a:gd name="T32" fmla="*/ 144 w 239"/>
                              <a:gd name="T33" fmla="*/ 31 h 237"/>
                              <a:gd name="T34" fmla="*/ 149 w 239"/>
                              <a:gd name="T35" fmla="*/ 34 h 237"/>
                              <a:gd name="T36" fmla="*/ 171 w 239"/>
                              <a:gd name="T37" fmla="*/ 29 h 237"/>
                              <a:gd name="T38" fmla="*/ 102 w 239"/>
                              <a:gd name="T39" fmla="*/ 67 h 237"/>
                              <a:gd name="T40" fmla="*/ 90 w 239"/>
                              <a:gd name="T41" fmla="*/ 86 h 237"/>
                              <a:gd name="T42" fmla="*/ 178 w 239"/>
                              <a:gd name="T43" fmla="*/ 77 h 237"/>
                              <a:gd name="T44" fmla="*/ 149 w 239"/>
                              <a:gd name="T45" fmla="*/ 65 h 237"/>
                              <a:gd name="T46" fmla="*/ 176 w 239"/>
                              <a:gd name="T47" fmla="*/ 79 h 237"/>
                              <a:gd name="T48" fmla="*/ 105 w 239"/>
                              <a:gd name="T49" fmla="*/ 38 h 237"/>
                              <a:gd name="T50" fmla="*/ 81 w 239"/>
                              <a:gd name="T51" fmla="*/ 37 h 237"/>
                              <a:gd name="T52" fmla="*/ 107 w 239"/>
                              <a:gd name="T53" fmla="*/ 44 h 237"/>
                              <a:gd name="T54" fmla="*/ 156 w 239"/>
                              <a:gd name="T55" fmla="*/ 47 h 237"/>
                              <a:gd name="T56" fmla="*/ 178 w 239"/>
                              <a:gd name="T57" fmla="*/ 55 h 237"/>
                              <a:gd name="T58" fmla="*/ 105 w 239"/>
                              <a:gd name="T59" fmla="*/ 57 h 237"/>
                              <a:gd name="T60" fmla="*/ 74 w 239"/>
                              <a:gd name="T61" fmla="*/ 58 h 237"/>
                              <a:gd name="T62" fmla="*/ 103 w 239"/>
                              <a:gd name="T63" fmla="*/ 60 h 237"/>
                              <a:gd name="T64" fmla="*/ 5 w 239"/>
                              <a:gd name="T65" fmla="*/ 160 h 237"/>
                              <a:gd name="T66" fmla="*/ 59 w 239"/>
                              <a:gd name="T67" fmla="*/ 120 h 237"/>
                              <a:gd name="T68" fmla="*/ 2 w 239"/>
                              <a:gd name="T69" fmla="*/ 157 h 237"/>
                              <a:gd name="T70" fmla="*/ 61 w 239"/>
                              <a:gd name="T71" fmla="*/ 101 h 237"/>
                              <a:gd name="T72" fmla="*/ 45 w 239"/>
                              <a:gd name="T73" fmla="*/ 72 h 237"/>
                              <a:gd name="T74" fmla="*/ 104 w 239"/>
                              <a:gd name="T75" fmla="*/ 116 h 237"/>
                              <a:gd name="T76" fmla="*/ 68 w 239"/>
                              <a:gd name="T77" fmla="*/ 115 h 237"/>
                              <a:gd name="T78" fmla="*/ 104 w 239"/>
                              <a:gd name="T79" fmla="*/ 116 h 237"/>
                              <a:gd name="T80" fmla="*/ 57 w 239"/>
                              <a:gd name="T81" fmla="*/ 106 h 237"/>
                              <a:gd name="T82" fmla="*/ 200 w 239"/>
                              <a:gd name="T83" fmla="*/ 108 h 237"/>
                              <a:gd name="T84" fmla="*/ 72 w 239"/>
                              <a:gd name="T85" fmla="*/ 120 h 237"/>
                              <a:gd name="T86" fmla="*/ 97 w 239"/>
                              <a:gd name="T87" fmla="*/ 181 h 237"/>
                              <a:gd name="T88" fmla="*/ 52 w 239"/>
                              <a:gd name="T89" fmla="*/ 186 h 237"/>
                              <a:gd name="T90" fmla="*/ 141 w 239"/>
                              <a:gd name="T91" fmla="*/ 185 h 237"/>
                              <a:gd name="T92" fmla="*/ 69 w 239"/>
                              <a:gd name="T93" fmla="*/ 223 h 237"/>
                              <a:gd name="T94" fmla="*/ 149 w 239"/>
                              <a:gd name="T95" fmla="*/ 191 h 237"/>
                              <a:gd name="T96" fmla="*/ 167 w 239"/>
                              <a:gd name="T97" fmla="*/ 154 h 237"/>
                              <a:gd name="T98" fmla="*/ 239 w 239"/>
                              <a:gd name="T99" fmla="*/ 106 h 237"/>
                              <a:gd name="T100" fmla="*/ 104 w 239"/>
                              <a:gd name="T101" fmla="*/ 186 h 237"/>
                              <a:gd name="T102" fmla="*/ 161 w 239"/>
                              <a:gd name="T103" fmla="*/ 147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9" h="237">
                                <a:moveTo>
                                  <a:pt x="139" y="70"/>
                                </a:moveTo>
                                <a:cubicBezTo>
                                  <a:pt x="130" y="76"/>
                                  <a:pt x="119" y="74"/>
                                  <a:pt x="112" y="65"/>
                                </a:cubicBezTo>
                                <a:cubicBezTo>
                                  <a:pt x="106" y="57"/>
                                  <a:pt x="108" y="44"/>
                                  <a:pt x="117" y="38"/>
                                </a:cubicBezTo>
                                <a:cubicBezTo>
                                  <a:pt x="126" y="32"/>
                                  <a:pt x="138" y="35"/>
                                  <a:pt x="144" y="43"/>
                                </a:cubicBezTo>
                                <a:cubicBezTo>
                                  <a:pt x="150" y="52"/>
                                  <a:pt x="148" y="64"/>
                                  <a:pt x="139" y="70"/>
                                </a:cubicBezTo>
                                <a:close/>
                                <a:moveTo>
                                  <a:pt x="160" y="93"/>
                                </a:moveTo>
                                <a:cubicBezTo>
                                  <a:pt x="148" y="75"/>
                                  <a:pt x="148" y="75"/>
                                  <a:pt x="148" y="75"/>
                                </a:cubicBezTo>
                                <a:cubicBezTo>
                                  <a:pt x="146" y="73"/>
                                  <a:pt x="144" y="73"/>
                                  <a:pt x="142" y="74"/>
                                </a:cubicBezTo>
                                <a:cubicBezTo>
                                  <a:pt x="140" y="75"/>
                                  <a:pt x="140" y="78"/>
                                  <a:pt x="141" y="80"/>
                                </a:cubicBezTo>
                                <a:cubicBezTo>
                                  <a:pt x="153" y="97"/>
                                  <a:pt x="153" y="97"/>
                                  <a:pt x="153" y="97"/>
                                </a:cubicBezTo>
                                <a:cubicBezTo>
                                  <a:pt x="155" y="99"/>
                                  <a:pt x="157" y="99"/>
                                  <a:pt x="159" y="98"/>
                                </a:cubicBezTo>
                                <a:cubicBezTo>
                                  <a:pt x="161" y="97"/>
                                  <a:pt x="161" y="95"/>
                                  <a:pt x="160" y="93"/>
                                </a:cubicBezTo>
                                <a:close/>
                                <a:moveTo>
                                  <a:pt x="115" y="29"/>
                                </a:moveTo>
                                <a:cubicBezTo>
                                  <a:pt x="103" y="11"/>
                                  <a:pt x="103" y="11"/>
                                  <a:pt x="103" y="11"/>
                                </a:cubicBezTo>
                                <a:cubicBezTo>
                                  <a:pt x="102" y="9"/>
                                  <a:pt x="99" y="9"/>
                                  <a:pt x="97" y="10"/>
                                </a:cubicBezTo>
                                <a:cubicBezTo>
                                  <a:pt x="96" y="11"/>
                                  <a:pt x="95" y="14"/>
                                  <a:pt x="96" y="16"/>
                                </a:cubicBezTo>
                                <a:cubicBezTo>
                                  <a:pt x="109" y="33"/>
                                  <a:pt x="109" y="33"/>
                                  <a:pt x="109" y="33"/>
                                </a:cubicBezTo>
                                <a:cubicBezTo>
                                  <a:pt x="110" y="35"/>
                                  <a:pt x="113" y="36"/>
                                  <a:pt x="115" y="34"/>
                                </a:cubicBezTo>
                                <a:cubicBezTo>
                                  <a:pt x="116" y="33"/>
                                  <a:pt x="117" y="31"/>
                                  <a:pt x="115" y="29"/>
                                </a:cubicBezTo>
                                <a:close/>
                                <a:moveTo>
                                  <a:pt x="136" y="104"/>
                                </a:moveTo>
                                <a:cubicBezTo>
                                  <a:pt x="135" y="82"/>
                                  <a:pt x="135" y="82"/>
                                  <a:pt x="135" y="82"/>
                                </a:cubicBezTo>
                                <a:cubicBezTo>
                                  <a:pt x="135" y="79"/>
                                  <a:pt x="133" y="78"/>
                                  <a:pt x="131" y="78"/>
                                </a:cubicBezTo>
                                <a:cubicBezTo>
                                  <a:pt x="128" y="78"/>
                                  <a:pt x="127" y="80"/>
                                  <a:pt x="127" y="82"/>
                                </a:cubicBezTo>
                                <a:cubicBezTo>
                                  <a:pt x="128" y="104"/>
                                  <a:pt x="128" y="104"/>
                                  <a:pt x="128" y="104"/>
                                </a:cubicBezTo>
                                <a:cubicBezTo>
                                  <a:pt x="128" y="107"/>
                                  <a:pt x="130" y="108"/>
                                  <a:pt x="132" y="108"/>
                                </a:cubicBezTo>
                                <a:cubicBezTo>
                                  <a:pt x="133" y="108"/>
                                  <a:pt x="134" y="108"/>
                                  <a:pt x="135" y="108"/>
                                </a:cubicBezTo>
                                <a:cubicBezTo>
                                  <a:pt x="136" y="107"/>
                                  <a:pt x="136" y="105"/>
                                  <a:pt x="136" y="104"/>
                                </a:cubicBezTo>
                                <a:close/>
                                <a:moveTo>
                                  <a:pt x="130" y="26"/>
                                </a:moveTo>
                                <a:cubicBezTo>
                                  <a:pt x="128" y="4"/>
                                  <a:pt x="128" y="4"/>
                                  <a:pt x="128" y="4"/>
                                </a:cubicBezTo>
                                <a:cubicBezTo>
                                  <a:pt x="128" y="2"/>
                                  <a:pt x="126" y="0"/>
                                  <a:pt x="124" y="0"/>
                                </a:cubicBezTo>
                                <a:cubicBezTo>
                                  <a:pt x="122" y="0"/>
                                  <a:pt x="120" y="2"/>
                                  <a:pt x="120" y="5"/>
                                </a:cubicBezTo>
                                <a:cubicBezTo>
                                  <a:pt x="121" y="27"/>
                                  <a:pt x="121" y="27"/>
                                  <a:pt x="121" y="27"/>
                                </a:cubicBezTo>
                                <a:cubicBezTo>
                                  <a:pt x="121" y="29"/>
                                  <a:pt x="123" y="31"/>
                                  <a:pt x="125" y="31"/>
                                </a:cubicBezTo>
                                <a:cubicBezTo>
                                  <a:pt x="126" y="31"/>
                                  <a:pt x="127" y="31"/>
                                  <a:pt x="127" y="30"/>
                                </a:cubicBezTo>
                                <a:cubicBezTo>
                                  <a:pt x="129" y="29"/>
                                  <a:pt x="130" y="28"/>
                                  <a:pt x="130" y="26"/>
                                </a:cubicBezTo>
                                <a:close/>
                                <a:moveTo>
                                  <a:pt x="111" y="101"/>
                                </a:moveTo>
                                <a:cubicBezTo>
                                  <a:pt x="120" y="81"/>
                                  <a:pt x="120" y="81"/>
                                  <a:pt x="120" y="81"/>
                                </a:cubicBezTo>
                                <a:cubicBezTo>
                                  <a:pt x="121" y="79"/>
                                  <a:pt x="120" y="76"/>
                                  <a:pt x="118" y="75"/>
                                </a:cubicBezTo>
                                <a:cubicBezTo>
                                  <a:pt x="116" y="74"/>
                                  <a:pt x="113" y="76"/>
                                  <a:pt x="112" y="78"/>
                                </a:cubicBezTo>
                                <a:cubicBezTo>
                                  <a:pt x="104" y="98"/>
                                  <a:pt x="104" y="98"/>
                                  <a:pt x="104" y="98"/>
                                </a:cubicBezTo>
                                <a:cubicBezTo>
                                  <a:pt x="103" y="100"/>
                                  <a:pt x="104" y="103"/>
                                  <a:pt x="106" y="104"/>
                                </a:cubicBezTo>
                                <a:cubicBezTo>
                                  <a:pt x="107" y="104"/>
                                  <a:pt x="109" y="104"/>
                                  <a:pt x="110" y="103"/>
                                </a:cubicBezTo>
                                <a:cubicBezTo>
                                  <a:pt x="111" y="103"/>
                                  <a:pt x="111" y="102"/>
                                  <a:pt x="111" y="101"/>
                                </a:cubicBezTo>
                                <a:close/>
                                <a:moveTo>
                                  <a:pt x="144" y="31"/>
                                </a:moveTo>
                                <a:cubicBezTo>
                                  <a:pt x="153" y="10"/>
                                  <a:pt x="153" y="10"/>
                                  <a:pt x="153" y="10"/>
                                </a:cubicBezTo>
                                <a:cubicBezTo>
                                  <a:pt x="154" y="8"/>
                                  <a:pt x="153" y="5"/>
                                  <a:pt x="150" y="5"/>
                                </a:cubicBezTo>
                                <a:cubicBezTo>
                                  <a:pt x="148" y="4"/>
                                  <a:pt x="146" y="5"/>
                                  <a:pt x="145" y="7"/>
                                </a:cubicBezTo>
                                <a:cubicBezTo>
                                  <a:pt x="137" y="28"/>
                                  <a:pt x="137" y="28"/>
                                  <a:pt x="137" y="28"/>
                                </a:cubicBezTo>
                                <a:cubicBezTo>
                                  <a:pt x="136" y="30"/>
                                  <a:pt x="137" y="32"/>
                                  <a:pt x="139" y="33"/>
                                </a:cubicBezTo>
                                <a:cubicBezTo>
                                  <a:pt x="140" y="34"/>
                                  <a:pt x="142" y="33"/>
                                  <a:pt x="143" y="33"/>
                                </a:cubicBezTo>
                                <a:cubicBezTo>
                                  <a:pt x="143" y="32"/>
                                  <a:pt x="144" y="32"/>
                                  <a:pt x="144" y="31"/>
                                </a:cubicBezTo>
                                <a:close/>
                                <a:moveTo>
                                  <a:pt x="172" y="23"/>
                                </a:moveTo>
                                <a:cubicBezTo>
                                  <a:pt x="171" y="21"/>
                                  <a:pt x="168" y="21"/>
                                  <a:pt x="166" y="22"/>
                                </a:cubicBezTo>
                                <a:cubicBezTo>
                                  <a:pt x="149" y="34"/>
                                  <a:pt x="149" y="34"/>
                                  <a:pt x="149" y="34"/>
                                </a:cubicBezTo>
                                <a:cubicBezTo>
                                  <a:pt x="147" y="36"/>
                                  <a:pt x="147" y="38"/>
                                  <a:pt x="148" y="40"/>
                                </a:cubicBezTo>
                                <a:cubicBezTo>
                                  <a:pt x="149" y="42"/>
                                  <a:pt x="152" y="43"/>
                                  <a:pt x="154" y="41"/>
                                </a:cubicBezTo>
                                <a:cubicBezTo>
                                  <a:pt x="171" y="29"/>
                                  <a:pt x="171" y="29"/>
                                  <a:pt x="171" y="29"/>
                                </a:cubicBezTo>
                                <a:cubicBezTo>
                                  <a:pt x="173" y="28"/>
                                  <a:pt x="174" y="25"/>
                                  <a:pt x="172" y="23"/>
                                </a:cubicBezTo>
                                <a:close/>
                                <a:moveTo>
                                  <a:pt x="108" y="68"/>
                                </a:moveTo>
                                <a:cubicBezTo>
                                  <a:pt x="107" y="66"/>
                                  <a:pt x="104" y="66"/>
                                  <a:pt x="102" y="67"/>
                                </a:cubicBezTo>
                                <a:cubicBezTo>
                                  <a:pt x="85" y="79"/>
                                  <a:pt x="85" y="79"/>
                                  <a:pt x="85" y="79"/>
                                </a:cubicBezTo>
                                <a:cubicBezTo>
                                  <a:pt x="83" y="80"/>
                                  <a:pt x="83" y="83"/>
                                  <a:pt x="84" y="85"/>
                                </a:cubicBezTo>
                                <a:cubicBezTo>
                                  <a:pt x="85" y="87"/>
                                  <a:pt x="88" y="87"/>
                                  <a:pt x="90" y="86"/>
                                </a:cubicBezTo>
                                <a:cubicBezTo>
                                  <a:pt x="107" y="74"/>
                                  <a:pt x="107" y="74"/>
                                  <a:pt x="107" y="74"/>
                                </a:cubicBezTo>
                                <a:cubicBezTo>
                                  <a:pt x="109" y="73"/>
                                  <a:pt x="110" y="70"/>
                                  <a:pt x="108" y="68"/>
                                </a:cubicBezTo>
                                <a:close/>
                                <a:moveTo>
                                  <a:pt x="178" y="77"/>
                                </a:moveTo>
                                <a:cubicBezTo>
                                  <a:pt x="178" y="75"/>
                                  <a:pt x="178" y="72"/>
                                  <a:pt x="175" y="71"/>
                                </a:cubicBezTo>
                                <a:cubicBezTo>
                                  <a:pt x="155" y="62"/>
                                  <a:pt x="155" y="62"/>
                                  <a:pt x="155" y="62"/>
                                </a:cubicBezTo>
                                <a:cubicBezTo>
                                  <a:pt x="152" y="62"/>
                                  <a:pt x="150" y="63"/>
                                  <a:pt x="149" y="65"/>
                                </a:cubicBezTo>
                                <a:cubicBezTo>
                                  <a:pt x="148" y="67"/>
                                  <a:pt x="149" y="69"/>
                                  <a:pt x="151" y="70"/>
                                </a:cubicBezTo>
                                <a:cubicBezTo>
                                  <a:pt x="172" y="79"/>
                                  <a:pt x="172" y="79"/>
                                  <a:pt x="172" y="79"/>
                                </a:cubicBezTo>
                                <a:cubicBezTo>
                                  <a:pt x="173" y="80"/>
                                  <a:pt x="175" y="79"/>
                                  <a:pt x="176" y="79"/>
                                </a:cubicBezTo>
                                <a:cubicBezTo>
                                  <a:pt x="177" y="78"/>
                                  <a:pt x="177" y="77"/>
                                  <a:pt x="178" y="77"/>
                                </a:cubicBezTo>
                                <a:close/>
                                <a:moveTo>
                                  <a:pt x="107" y="44"/>
                                </a:moveTo>
                                <a:cubicBezTo>
                                  <a:pt x="108" y="42"/>
                                  <a:pt x="107" y="39"/>
                                  <a:pt x="105" y="38"/>
                                </a:cubicBezTo>
                                <a:cubicBezTo>
                                  <a:pt x="84" y="30"/>
                                  <a:pt x="84" y="30"/>
                                  <a:pt x="84" y="30"/>
                                </a:cubicBezTo>
                                <a:cubicBezTo>
                                  <a:pt x="82" y="29"/>
                                  <a:pt x="80" y="30"/>
                                  <a:pt x="79" y="32"/>
                                </a:cubicBezTo>
                                <a:cubicBezTo>
                                  <a:pt x="78" y="34"/>
                                  <a:pt x="79" y="36"/>
                                  <a:pt x="81" y="37"/>
                                </a:cubicBezTo>
                                <a:cubicBezTo>
                                  <a:pt x="102" y="46"/>
                                  <a:pt x="102" y="46"/>
                                  <a:pt x="102" y="46"/>
                                </a:cubicBezTo>
                                <a:cubicBezTo>
                                  <a:pt x="103" y="46"/>
                                  <a:pt x="104" y="46"/>
                                  <a:pt x="106" y="45"/>
                                </a:cubicBezTo>
                                <a:cubicBezTo>
                                  <a:pt x="106" y="45"/>
                                  <a:pt x="107" y="44"/>
                                  <a:pt x="107" y="44"/>
                                </a:cubicBezTo>
                                <a:close/>
                                <a:moveTo>
                                  <a:pt x="182" y="50"/>
                                </a:moveTo>
                                <a:cubicBezTo>
                                  <a:pt x="182" y="48"/>
                                  <a:pt x="180" y="46"/>
                                  <a:pt x="178" y="46"/>
                                </a:cubicBezTo>
                                <a:cubicBezTo>
                                  <a:pt x="156" y="47"/>
                                  <a:pt x="156" y="47"/>
                                  <a:pt x="156" y="47"/>
                                </a:cubicBezTo>
                                <a:cubicBezTo>
                                  <a:pt x="153" y="47"/>
                                  <a:pt x="152" y="49"/>
                                  <a:pt x="151" y="52"/>
                                </a:cubicBezTo>
                                <a:cubicBezTo>
                                  <a:pt x="152" y="54"/>
                                  <a:pt x="154" y="56"/>
                                  <a:pt x="156" y="55"/>
                                </a:cubicBezTo>
                                <a:cubicBezTo>
                                  <a:pt x="178" y="55"/>
                                  <a:pt x="178" y="55"/>
                                  <a:pt x="178" y="55"/>
                                </a:cubicBezTo>
                                <a:cubicBezTo>
                                  <a:pt x="179" y="54"/>
                                  <a:pt x="180" y="54"/>
                                  <a:pt x="180" y="54"/>
                                </a:cubicBezTo>
                                <a:cubicBezTo>
                                  <a:pt x="182" y="53"/>
                                  <a:pt x="182" y="52"/>
                                  <a:pt x="182" y="50"/>
                                </a:cubicBezTo>
                                <a:close/>
                                <a:moveTo>
                                  <a:pt x="105" y="57"/>
                                </a:moveTo>
                                <a:cubicBezTo>
                                  <a:pt x="105" y="55"/>
                                  <a:pt x="102" y="53"/>
                                  <a:pt x="100" y="53"/>
                                </a:cubicBezTo>
                                <a:cubicBezTo>
                                  <a:pt x="78" y="54"/>
                                  <a:pt x="78" y="54"/>
                                  <a:pt x="78" y="54"/>
                                </a:cubicBezTo>
                                <a:cubicBezTo>
                                  <a:pt x="76" y="54"/>
                                  <a:pt x="74" y="56"/>
                                  <a:pt x="74" y="58"/>
                                </a:cubicBezTo>
                                <a:cubicBezTo>
                                  <a:pt x="74" y="60"/>
                                  <a:pt x="76" y="62"/>
                                  <a:pt x="78" y="62"/>
                                </a:cubicBezTo>
                                <a:cubicBezTo>
                                  <a:pt x="101" y="61"/>
                                  <a:pt x="101" y="61"/>
                                  <a:pt x="101" y="61"/>
                                </a:cubicBezTo>
                                <a:cubicBezTo>
                                  <a:pt x="102" y="61"/>
                                  <a:pt x="102" y="61"/>
                                  <a:pt x="103" y="60"/>
                                </a:cubicBezTo>
                                <a:cubicBezTo>
                                  <a:pt x="104" y="60"/>
                                  <a:pt x="105" y="58"/>
                                  <a:pt x="105" y="57"/>
                                </a:cubicBezTo>
                                <a:close/>
                                <a:moveTo>
                                  <a:pt x="2" y="157"/>
                                </a:moveTo>
                                <a:cubicBezTo>
                                  <a:pt x="0" y="158"/>
                                  <a:pt x="2" y="161"/>
                                  <a:pt x="5" y="160"/>
                                </a:cubicBezTo>
                                <a:cubicBezTo>
                                  <a:pt x="7" y="159"/>
                                  <a:pt x="20" y="152"/>
                                  <a:pt x="33" y="145"/>
                                </a:cubicBezTo>
                                <a:cubicBezTo>
                                  <a:pt x="44" y="139"/>
                                  <a:pt x="54" y="134"/>
                                  <a:pt x="56" y="130"/>
                                </a:cubicBezTo>
                                <a:cubicBezTo>
                                  <a:pt x="58" y="127"/>
                                  <a:pt x="59" y="123"/>
                                  <a:pt x="59" y="120"/>
                                </a:cubicBezTo>
                                <a:cubicBezTo>
                                  <a:pt x="56" y="119"/>
                                  <a:pt x="54" y="118"/>
                                  <a:pt x="52" y="116"/>
                                </a:cubicBezTo>
                                <a:cubicBezTo>
                                  <a:pt x="52" y="116"/>
                                  <a:pt x="52" y="115"/>
                                  <a:pt x="52" y="115"/>
                                </a:cubicBezTo>
                                <a:cubicBezTo>
                                  <a:pt x="40" y="125"/>
                                  <a:pt x="4" y="155"/>
                                  <a:pt x="2" y="157"/>
                                </a:cubicBezTo>
                                <a:close/>
                                <a:moveTo>
                                  <a:pt x="53" y="106"/>
                                </a:moveTo>
                                <a:cubicBezTo>
                                  <a:pt x="53" y="105"/>
                                  <a:pt x="54" y="104"/>
                                  <a:pt x="55" y="103"/>
                                </a:cubicBezTo>
                                <a:cubicBezTo>
                                  <a:pt x="57" y="102"/>
                                  <a:pt x="59" y="101"/>
                                  <a:pt x="61" y="101"/>
                                </a:cubicBezTo>
                                <a:cubicBezTo>
                                  <a:pt x="58" y="86"/>
                                  <a:pt x="51" y="42"/>
                                  <a:pt x="51" y="41"/>
                                </a:cubicBezTo>
                                <a:cubicBezTo>
                                  <a:pt x="51" y="38"/>
                                  <a:pt x="47" y="38"/>
                                  <a:pt x="46" y="42"/>
                                </a:cubicBezTo>
                                <a:cubicBezTo>
                                  <a:pt x="46" y="43"/>
                                  <a:pt x="45" y="58"/>
                                  <a:pt x="45" y="72"/>
                                </a:cubicBezTo>
                                <a:cubicBezTo>
                                  <a:pt x="44" y="84"/>
                                  <a:pt x="44" y="95"/>
                                  <a:pt x="45" y="98"/>
                                </a:cubicBezTo>
                                <a:cubicBezTo>
                                  <a:pt x="47" y="102"/>
                                  <a:pt x="50" y="104"/>
                                  <a:pt x="53" y="106"/>
                                </a:cubicBezTo>
                                <a:close/>
                                <a:moveTo>
                                  <a:pt x="104" y="116"/>
                                </a:moveTo>
                                <a:cubicBezTo>
                                  <a:pt x="93" y="110"/>
                                  <a:pt x="83" y="104"/>
                                  <a:pt x="80" y="104"/>
                                </a:cubicBezTo>
                                <a:cubicBezTo>
                                  <a:pt x="76" y="104"/>
                                  <a:pt x="72" y="105"/>
                                  <a:pt x="69" y="107"/>
                                </a:cubicBezTo>
                                <a:cubicBezTo>
                                  <a:pt x="70" y="110"/>
                                  <a:pt x="69" y="113"/>
                                  <a:pt x="68" y="115"/>
                                </a:cubicBezTo>
                                <a:cubicBezTo>
                                  <a:pt x="82" y="120"/>
                                  <a:pt x="126" y="135"/>
                                  <a:pt x="128" y="136"/>
                                </a:cubicBezTo>
                                <a:cubicBezTo>
                                  <a:pt x="130" y="136"/>
                                  <a:pt x="132" y="133"/>
                                  <a:pt x="129" y="131"/>
                                </a:cubicBezTo>
                                <a:cubicBezTo>
                                  <a:pt x="128" y="130"/>
                                  <a:pt x="115" y="123"/>
                                  <a:pt x="104" y="116"/>
                                </a:cubicBezTo>
                                <a:close/>
                                <a:moveTo>
                                  <a:pt x="63" y="114"/>
                                </a:moveTo>
                                <a:cubicBezTo>
                                  <a:pt x="65" y="113"/>
                                  <a:pt x="66" y="110"/>
                                  <a:pt x="64" y="107"/>
                                </a:cubicBezTo>
                                <a:cubicBezTo>
                                  <a:pt x="63" y="105"/>
                                  <a:pt x="60" y="105"/>
                                  <a:pt x="57" y="106"/>
                                </a:cubicBezTo>
                                <a:cubicBezTo>
                                  <a:pt x="55" y="108"/>
                                  <a:pt x="54" y="111"/>
                                  <a:pt x="56" y="113"/>
                                </a:cubicBezTo>
                                <a:cubicBezTo>
                                  <a:pt x="58" y="116"/>
                                  <a:pt x="61" y="116"/>
                                  <a:pt x="63" y="114"/>
                                </a:cubicBezTo>
                                <a:close/>
                                <a:moveTo>
                                  <a:pt x="200" y="108"/>
                                </a:moveTo>
                                <a:cubicBezTo>
                                  <a:pt x="154" y="99"/>
                                  <a:pt x="138" y="126"/>
                                  <a:pt x="124" y="149"/>
                                </a:cubicBezTo>
                                <a:cubicBezTo>
                                  <a:pt x="120" y="155"/>
                                  <a:pt x="115" y="162"/>
                                  <a:pt x="111" y="168"/>
                                </a:cubicBezTo>
                                <a:cubicBezTo>
                                  <a:pt x="72" y="120"/>
                                  <a:pt x="72" y="120"/>
                                  <a:pt x="72" y="120"/>
                                </a:cubicBezTo>
                                <a:cubicBezTo>
                                  <a:pt x="62" y="118"/>
                                  <a:pt x="62" y="118"/>
                                  <a:pt x="62" y="118"/>
                                </a:cubicBezTo>
                                <a:cubicBezTo>
                                  <a:pt x="62" y="122"/>
                                  <a:pt x="62" y="122"/>
                                  <a:pt x="62" y="122"/>
                                </a:cubicBezTo>
                                <a:cubicBezTo>
                                  <a:pt x="97" y="181"/>
                                  <a:pt x="97" y="181"/>
                                  <a:pt x="97" y="181"/>
                                </a:cubicBezTo>
                                <a:cubicBezTo>
                                  <a:pt x="94" y="182"/>
                                  <a:pt x="93" y="183"/>
                                  <a:pt x="90" y="184"/>
                                </a:cubicBezTo>
                                <a:cubicBezTo>
                                  <a:pt x="90" y="184"/>
                                  <a:pt x="90" y="184"/>
                                  <a:pt x="89" y="185"/>
                                </a:cubicBezTo>
                                <a:cubicBezTo>
                                  <a:pt x="79" y="188"/>
                                  <a:pt x="68" y="189"/>
                                  <a:pt x="52" y="186"/>
                                </a:cubicBezTo>
                                <a:cubicBezTo>
                                  <a:pt x="49" y="195"/>
                                  <a:pt x="49" y="195"/>
                                  <a:pt x="49" y="195"/>
                                </a:cubicBezTo>
                                <a:cubicBezTo>
                                  <a:pt x="67" y="199"/>
                                  <a:pt x="80" y="197"/>
                                  <a:pt x="91" y="194"/>
                                </a:cubicBezTo>
                                <a:cubicBezTo>
                                  <a:pt x="114" y="198"/>
                                  <a:pt x="130" y="193"/>
                                  <a:pt x="141" y="185"/>
                                </a:cubicBezTo>
                                <a:cubicBezTo>
                                  <a:pt x="142" y="185"/>
                                  <a:pt x="142" y="184"/>
                                  <a:pt x="143" y="184"/>
                                </a:cubicBezTo>
                                <a:cubicBezTo>
                                  <a:pt x="142" y="185"/>
                                  <a:pt x="142" y="186"/>
                                  <a:pt x="141" y="186"/>
                                </a:cubicBezTo>
                                <a:cubicBezTo>
                                  <a:pt x="127" y="210"/>
                                  <a:pt x="113" y="232"/>
                                  <a:pt x="69" y="223"/>
                                </a:cubicBezTo>
                                <a:cubicBezTo>
                                  <a:pt x="67" y="232"/>
                                  <a:pt x="67" y="232"/>
                                  <a:pt x="67" y="232"/>
                                </a:cubicBezTo>
                                <a:cubicBezTo>
                                  <a:pt x="92" y="237"/>
                                  <a:pt x="109" y="233"/>
                                  <a:pt x="121" y="224"/>
                                </a:cubicBezTo>
                                <a:cubicBezTo>
                                  <a:pt x="133" y="216"/>
                                  <a:pt x="141" y="203"/>
                                  <a:pt x="149" y="191"/>
                                </a:cubicBezTo>
                                <a:cubicBezTo>
                                  <a:pt x="164" y="167"/>
                                  <a:pt x="177" y="146"/>
                                  <a:pt x="217" y="154"/>
                                </a:cubicBezTo>
                                <a:cubicBezTo>
                                  <a:pt x="219" y="146"/>
                                  <a:pt x="219" y="146"/>
                                  <a:pt x="219" y="146"/>
                                </a:cubicBezTo>
                                <a:cubicBezTo>
                                  <a:pt x="195" y="141"/>
                                  <a:pt x="179" y="145"/>
                                  <a:pt x="167" y="154"/>
                                </a:cubicBezTo>
                                <a:cubicBezTo>
                                  <a:pt x="168" y="153"/>
                                  <a:pt x="168" y="152"/>
                                  <a:pt x="169" y="152"/>
                                </a:cubicBezTo>
                                <a:cubicBezTo>
                                  <a:pt x="184" y="127"/>
                                  <a:pt x="197" y="107"/>
                                  <a:pt x="238" y="115"/>
                                </a:cubicBezTo>
                                <a:cubicBezTo>
                                  <a:pt x="239" y="106"/>
                                  <a:pt x="239" y="106"/>
                                  <a:pt x="239" y="106"/>
                                </a:cubicBezTo>
                                <a:cubicBezTo>
                                  <a:pt x="223" y="103"/>
                                  <a:pt x="210" y="104"/>
                                  <a:pt x="200" y="108"/>
                                </a:cubicBezTo>
                                <a:close/>
                                <a:moveTo>
                                  <a:pt x="161" y="147"/>
                                </a:moveTo>
                                <a:cubicBezTo>
                                  <a:pt x="148" y="168"/>
                                  <a:pt x="136" y="188"/>
                                  <a:pt x="104" y="186"/>
                                </a:cubicBezTo>
                                <a:cubicBezTo>
                                  <a:pt x="116" y="178"/>
                                  <a:pt x="124" y="165"/>
                                  <a:pt x="131" y="154"/>
                                </a:cubicBezTo>
                                <a:cubicBezTo>
                                  <a:pt x="144" y="132"/>
                                  <a:pt x="156" y="113"/>
                                  <a:pt x="187" y="115"/>
                                </a:cubicBezTo>
                                <a:cubicBezTo>
                                  <a:pt x="176" y="124"/>
                                  <a:pt x="168" y="135"/>
                                  <a:pt x="161" y="14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7" name="Freeform 1027"/>
                        <wps:cNvSpPr>
                          <a:spLocks noEditPoints="1"/>
                        </wps:cNvSpPr>
                        <wps:spPr bwMode="auto">
                          <a:xfrm>
                            <a:off x="1090613" y="8755063"/>
                            <a:ext cx="747713" cy="674688"/>
                          </a:xfrm>
                          <a:custGeom>
                            <a:avLst/>
                            <a:gdLst>
                              <a:gd name="T0" fmla="*/ 172 w 199"/>
                              <a:gd name="T1" fmla="*/ 7 h 180"/>
                              <a:gd name="T2" fmla="*/ 163 w 199"/>
                              <a:gd name="T3" fmla="*/ 13 h 180"/>
                              <a:gd name="T4" fmla="*/ 159 w 199"/>
                              <a:gd name="T5" fmla="*/ 41 h 180"/>
                              <a:gd name="T6" fmla="*/ 122 w 199"/>
                              <a:gd name="T7" fmla="*/ 34 h 180"/>
                              <a:gd name="T8" fmla="*/ 84 w 199"/>
                              <a:gd name="T9" fmla="*/ 60 h 180"/>
                              <a:gd name="T10" fmla="*/ 84 w 199"/>
                              <a:gd name="T11" fmla="*/ 60 h 180"/>
                              <a:gd name="T12" fmla="*/ 84 w 199"/>
                              <a:gd name="T13" fmla="*/ 60 h 180"/>
                              <a:gd name="T14" fmla="*/ 80 w 199"/>
                              <a:gd name="T15" fmla="*/ 103 h 180"/>
                              <a:gd name="T16" fmla="*/ 87 w 199"/>
                              <a:gd name="T17" fmla="*/ 111 h 180"/>
                              <a:gd name="T18" fmla="*/ 96 w 199"/>
                              <a:gd name="T19" fmla="*/ 104 h 180"/>
                              <a:gd name="T20" fmla="*/ 99 w 199"/>
                              <a:gd name="T21" fmla="*/ 68 h 180"/>
                              <a:gd name="T22" fmla="*/ 110 w 199"/>
                              <a:gd name="T23" fmla="*/ 60 h 180"/>
                              <a:gd name="T24" fmla="*/ 103 w 199"/>
                              <a:gd name="T25" fmla="*/ 140 h 180"/>
                              <a:gd name="T26" fmla="*/ 73 w 199"/>
                              <a:gd name="T27" fmla="*/ 161 h 180"/>
                              <a:gd name="T28" fmla="*/ 71 w 199"/>
                              <a:gd name="T29" fmla="*/ 174 h 180"/>
                              <a:gd name="T30" fmla="*/ 84 w 199"/>
                              <a:gd name="T31" fmla="*/ 177 h 180"/>
                              <a:gd name="T32" fmla="*/ 123 w 199"/>
                              <a:gd name="T33" fmla="*/ 150 h 180"/>
                              <a:gd name="T34" fmla="*/ 127 w 199"/>
                              <a:gd name="T35" fmla="*/ 142 h 180"/>
                              <a:gd name="T36" fmla="*/ 130 w 199"/>
                              <a:gd name="T37" fmla="*/ 112 h 180"/>
                              <a:gd name="T38" fmla="*/ 162 w 199"/>
                              <a:gd name="T39" fmla="*/ 118 h 180"/>
                              <a:gd name="T40" fmla="*/ 179 w 199"/>
                              <a:gd name="T41" fmla="*/ 159 h 180"/>
                              <a:gd name="T42" fmla="*/ 192 w 199"/>
                              <a:gd name="T43" fmla="*/ 164 h 180"/>
                              <a:gd name="T44" fmla="*/ 197 w 199"/>
                              <a:gd name="T45" fmla="*/ 151 h 180"/>
                              <a:gd name="T46" fmla="*/ 174 w 199"/>
                              <a:gd name="T47" fmla="*/ 98 h 180"/>
                              <a:gd name="T48" fmla="*/ 174 w 199"/>
                              <a:gd name="T49" fmla="*/ 98 h 180"/>
                              <a:gd name="T50" fmla="*/ 166 w 199"/>
                              <a:gd name="T51" fmla="*/ 93 h 180"/>
                              <a:gd name="T52" fmla="*/ 139 w 199"/>
                              <a:gd name="T53" fmla="*/ 88 h 180"/>
                              <a:gd name="T54" fmla="*/ 143 w 199"/>
                              <a:gd name="T55" fmla="*/ 54 h 180"/>
                              <a:gd name="T56" fmla="*/ 164 w 199"/>
                              <a:gd name="T57" fmla="*/ 56 h 180"/>
                              <a:gd name="T58" fmla="*/ 164 w 199"/>
                              <a:gd name="T59" fmla="*/ 57 h 180"/>
                              <a:gd name="T60" fmla="*/ 165 w 199"/>
                              <a:gd name="T61" fmla="*/ 56 h 180"/>
                              <a:gd name="T62" fmla="*/ 166 w 199"/>
                              <a:gd name="T63" fmla="*/ 57 h 180"/>
                              <a:gd name="T64" fmla="*/ 166 w 199"/>
                              <a:gd name="T65" fmla="*/ 57 h 180"/>
                              <a:gd name="T66" fmla="*/ 172 w 199"/>
                              <a:gd name="T67" fmla="*/ 52 h 180"/>
                              <a:gd name="T68" fmla="*/ 173 w 199"/>
                              <a:gd name="T69" fmla="*/ 51 h 180"/>
                              <a:gd name="T70" fmla="*/ 178 w 199"/>
                              <a:gd name="T71" fmla="*/ 16 h 180"/>
                              <a:gd name="T72" fmla="*/ 172 w 199"/>
                              <a:gd name="T73" fmla="*/ 7 h 180"/>
                              <a:gd name="T74" fmla="*/ 140 w 199"/>
                              <a:gd name="T75" fmla="*/ 8 h 180"/>
                              <a:gd name="T76" fmla="*/ 119 w 199"/>
                              <a:gd name="T77" fmla="*/ 5 h 180"/>
                              <a:gd name="T78" fmla="*/ 115 w 199"/>
                              <a:gd name="T79" fmla="*/ 25 h 180"/>
                              <a:gd name="T80" fmla="*/ 136 w 199"/>
                              <a:gd name="T81" fmla="*/ 29 h 180"/>
                              <a:gd name="T82" fmla="*/ 140 w 199"/>
                              <a:gd name="T83" fmla="*/ 8 h 180"/>
                              <a:gd name="T84" fmla="*/ 74 w 199"/>
                              <a:gd name="T85" fmla="*/ 130 h 180"/>
                              <a:gd name="T86" fmla="*/ 44 w 199"/>
                              <a:gd name="T87" fmla="*/ 151 h 180"/>
                              <a:gd name="T88" fmla="*/ 38 w 199"/>
                              <a:gd name="T89" fmla="*/ 150 h 180"/>
                              <a:gd name="T90" fmla="*/ 39 w 199"/>
                              <a:gd name="T91" fmla="*/ 143 h 180"/>
                              <a:gd name="T92" fmla="*/ 68 w 199"/>
                              <a:gd name="T93" fmla="*/ 123 h 180"/>
                              <a:gd name="T94" fmla="*/ 75 w 199"/>
                              <a:gd name="T95" fmla="*/ 124 h 180"/>
                              <a:gd name="T96" fmla="*/ 74 w 199"/>
                              <a:gd name="T97" fmla="*/ 130 h 180"/>
                              <a:gd name="T98" fmla="*/ 63 w 199"/>
                              <a:gd name="T99" fmla="*/ 99 h 180"/>
                              <a:gd name="T100" fmla="*/ 26 w 199"/>
                              <a:gd name="T101" fmla="*/ 125 h 180"/>
                              <a:gd name="T102" fmla="*/ 20 w 199"/>
                              <a:gd name="T103" fmla="*/ 124 h 180"/>
                              <a:gd name="T104" fmla="*/ 21 w 199"/>
                              <a:gd name="T105" fmla="*/ 117 h 180"/>
                              <a:gd name="T106" fmla="*/ 58 w 199"/>
                              <a:gd name="T107" fmla="*/ 91 h 180"/>
                              <a:gd name="T108" fmla="*/ 65 w 199"/>
                              <a:gd name="T109" fmla="*/ 92 h 180"/>
                              <a:gd name="T110" fmla="*/ 63 w 199"/>
                              <a:gd name="T111" fmla="*/ 99 h 180"/>
                              <a:gd name="T112" fmla="*/ 74 w 199"/>
                              <a:gd name="T113" fmla="*/ 53 h 180"/>
                              <a:gd name="T114" fmla="*/ 8 w 199"/>
                              <a:gd name="T115" fmla="*/ 99 h 180"/>
                              <a:gd name="T116" fmla="*/ 1 w 199"/>
                              <a:gd name="T117" fmla="*/ 98 h 180"/>
                              <a:gd name="T118" fmla="*/ 3 w 199"/>
                              <a:gd name="T119" fmla="*/ 91 h 180"/>
                              <a:gd name="T120" fmla="*/ 68 w 199"/>
                              <a:gd name="T121" fmla="*/ 46 h 180"/>
                              <a:gd name="T122" fmla="*/ 75 w 199"/>
                              <a:gd name="T123" fmla="*/ 46 h 180"/>
                              <a:gd name="T124" fmla="*/ 74 w 199"/>
                              <a:gd name="T125" fmla="*/ 53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9" h="180">
                                <a:moveTo>
                                  <a:pt x="172" y="7"/>
                                </a:moveTo>
                                <a:cubicBezTo>
                                  <a:pt x="168" y="6"/>
                                  <a:pt x="164" y="9"/>
                                  <a:pt x="163" y="13"/>
                                </a:cubicBezTo>
                                <a:cubicBezTo>
                                  <a:pt x="159" y="41"/>
                                  <a:pt x="159" y="41"/>
                                  <a:pt x="159" y="41"/>
                                </a:cubicBezTo>
                                <a:cubicBezTo>
                                  <a:pt x="122" y="34"/>
                                  <a:pt x="122" y="34"/>
                                  <a:pt x="122" y="34"/>
                                </a:cubicBezTo>
                                <a:cubicBezTo>
                                  <a:pt x="84" y="60"/>
                                  <a:pt x="84" y="60"/>
                                  <a:pt x="84" y="60"/>
                                </a:cubicBezTo>
                                <a:cubicBezTo>
                                  <a:pt x="84" y="60"/>
                                  <a:pt x="84" y="60"/>
                                  <a:pt x="84" y="60"/>
                                </a:cubicBezTo>
                                <a:cubicBezTo>
                                  <a:pt x="84" y="60"/>
                                  <a:pt x="84" y="60"/>
                                  <a:pt x="84" y="60"/>
                                </a:cubicBezTo>
                                <a:cubicBezTo>
                                  <a:pt x="80" y="103"/>
                                  <a:pt x="80" y="103"/>
                                  <a:pt x="80" y="103"/>
                                </a:cubicBezTo>
                                <a:cubicBezTo>
                                  <a:pt x="80" y="107"/>
                                  <a:pt x="83" y="111"/>
                                  <a:pt x="87" y="111"/>
                                </a:cubicBezTo>
                                <a:cubicBezTo>
                                  <a:pt x="92" y="112"/>
                                  <a:pt x="95" y="108"/>
                                  <a:pt x="96" y="104"/>
                                </a:cubicBezTo>
                                <a:cubicBezTo>
                                  <a:pt x="99" y="68"/>
                                  <a:pt x="99" y="68"/>
                                  <a:pt x="99" y="68"/>
                                </a:cubicBezTo>
                                <a:cubicBezTo>
                                  <a:pt x="110" y="60"/>
                                  <a:pt x="110" y="60"/>
                                  <a:pt x="110" y="60"/>
                                </a:cubicBezTo>
                                <a:cubicBezTo>
                                  <a:pt x="103" y="140"/>
                                  <a:pt x="103" y="140"/>
                                  <a:pt x="103" y="140"/>
                                </a:cubicBezTo>
                                <a:cubicBezTo>
                                  <a:pt x="73" y="161"/>
                                  <a:pt x="73" y="161"/>
                                  <a:pt x="73" y="161"/>
                                </a:cubicBezTo>
                                <a:cubicBezTo>
                                  <a:pt x="69" y="164"/>
                                  <a:pt x="68" y="170"/>
                                  <a:pt x="71" y="174"/>
                                </a:cubicBezTo>
                                <a:cubicBezTo>
                                  <a:pt x="74" y="179"/>
                                  <a:pt x="80" y="180"/>
                                  <a:pt x="84" y="177"/>
                                </a:cubicBezTo>
                                <a:cubicBezTo>
                                  <a:pt x="123" y="150"/>
                                  <a:pt x="123" y="150"/>
                                  <a:pt x="123" y="150"/>
                                </a:cubicBezTo>
                                <a:cubicBezTo>
                                  <a:pt x="125" y="148"/>
                                  <a:pt x="126" y="145"/>
                                  <a:pt x="127" y="142"/>
                                </a:cubicBezTo>
                                <a:cubicBezTo>
                                  <a:pt x="130" y="112"/>
                                  <a:pt x="130" y="112"/>
                                  <a:pt x="130" y="112"/>
                                </a:cubicBezTo>
                                <a:cubicBezTo>
                                  <a:pt x="162" y="118"/>
                                  <a:pt x="162" y="118"/>
                                  <a:pt x="162" y="118"/>
                                </a:cubicBezTo>
                                <a:cubicBezTo>
                                  <a:pt x="179" y="159"/>
                                  <a:pt x="179" y="159"/>
                                  <a:pt x="179" y="159"/>
                                </a:cubicBezTo>
                                <a:cubicBezTo>
                                  <a:pt x="181" y="164"/>
                                  <a:pt x="187" y="166"/>
                                  <a:pt x="192" y="164"/>
                                </a:cubicBezTo>
                                <a:cubicBezTo>
                                  <a:pt x="196" y="162"/>
                                  <a:pt x="199" y="156"/>
                                  <a:pt x="197" y="151"/>
                                </a:cubicBezTo>
                                <a:cubicBezTo>
                                  <a:pt x="174" y="98"/>
                                  <a:pt x="174" y="98"/>
                                  <a:pt x="174" y="98"/>
                                </a:cubicBezTo>
                                <a:cubicBezTo>
                                  <a:pt x="174" y="98"/>
                                  <a:pt x="174" y="98"/>
                                  <a:pt x="174" y="98"/>
                                </a:cubicBezTo>
                                <a:cubicBezTo>
                                  <a:pt x="173" y="95"/>
                                  <a:pt x="169" y="93"/>
                                  <a:pt x="166" y="93"/>
                                </a:cubicBezTo>
                                <a:cubicBezTo>
                                  <a:pt x="139" y="88"/>
                                  <a:pt x="139" y="88"/>
                                  <a:pt x="139" y="88"/>
                                </a:cubicBezTo>
                                <a:cubicBezTo>
                                  <a:pt x="143" y="54"/>
                                  <a:pt x="143" y="54"/>
                                  <a:pt x="143" y="54"/>
                                </a:cubicBezTo>
                                <a:cubicBezTo>
                                  <a:pt x="164" y="56"/>
                                  <a:pt x="164" y="56"/>
                                  <a:pt x="164" y="56"/>
                                </a:cubicBezTo>
                                <a:cubicBezTo>
                                  <a:pt x="164" y="57"/>
                                  <a:pt x="164" y="57"/>
                                  <a:pt x="164" y="57"/>
                                </a:cubicBezTo>
                                <a:cubicBezTo>
                                  <a:pt x="165" y="57"/>
                                  <a:pt x="165" y="57"/>
                                  <a:pt x="165" y="56"/>
                                </a:cubicBezTo>
                                <a:cubicBezTo>
                                  <a:pt x="166" y="57"/>
                                  <a:pt x="166" y="57"/>
                                  <a:pt x="166" y="57"/>
                                </a:cubicBezTo>
                                <a:cubicBezTo>
                                  <a:pt x="166" y="57"/>
                                  <a:pt x="166" y="57"/>
                                  <a:pt x="166" y="57"/>
                                </a:cubicBezTo>
                                <a:cubicBezTo>
                                  <a:pt x="169" y="57"/>
                                  <a:pt x="171" y="55"/>
                                  <a:pt x="172" y="52"/>
                                </a:cubicBezTo>
                                <a:cubicBezTo>
                                  <a:pt x="173" y="51"/>
                                  <a:pt x="173" y="51"/>
                                  <a:pt x="173" y="51"/>
                                </a:cubicBezTo>
                                <a:cubicBezTo>
                                  <a:pt x="178" y="16"/>
                                  <a:pt x="178" y="16"/>
                                  <a:pt x="178" y="16"/>
                                </a:cubicBezTo>
                                <a:cubicBezTo>
                                  <a:pt x="179" y="11"/>
                                  <a:pt x="176" y="7"/>
                                  <a:pt x="172" y="7"/>
                                </a:cubicBezTo>
                                <a:close/>
                                <a:moveTo>
                                  <a:pt x="140" y="8"/>
                                </a:moveTo>
                                <a:cubicBezTo>
                                  <a:pt x="135" y="2"/>
                                  <a:pt x="125" y="0"/>
                                  <a:pt x="119" y="5"/>
                                </a:cubicBezTo>
                                <a:cubicBezTo>
                                  <a:pt x="112" y="9"/>
                                  <a:pt x="111" y="19"/>
                                  <a:pt x="115" y="25"/>
                                </a:cubicBezTo>
                                <a:cubicBezTo>
                                  <a:pt x="120" y="32"/>
                                  <a:pt x="129" y="33"/>
                                  <a:pt x="136" y="29"/>
                                </a:cubicBezTo>
                                <a:cubicBezTo>
                                  <a:pt x="142" y="24"/>
                                  <a:pt x="144" y="15"/>
                                  <a:pt x="140" y="8"/>
                                </a:cubicBezTo>
                                <a:close/>
                                <a:moveTo>
                                  <a:pt x="74" y="130"/>
                                </a:moveTo>
                                <a:cubicBezTo>
                                  <a:pt x="44" y="151"/>
                                  <a:pt x="44" y="151"/>
                                  <a:pt x="44" y="151"/>
                                </a:cubicBezTo>
                                <a:cubicBezTo>
                                  <a:pt x="42" y="152"/>
                                  <a:pt x="39" y="152"/>
                                  <a:pt x="38" y="150"/>
                                </a:cubicBezTo>
                                <a:cubicBezTo>
                                  <a:pt x="36" y="148"/>
                                  <a:pt x="37" y="145"/>
                                  <a:pt x="39" y="143"/>
                                </a:cubicBezTo>
                                <a:cubicBezTo>
                                  <a:pt x="68" y="123"/>
                                  <a:pt x="68" y="123"/>
                                  <a:pt x="68" y="123"/>
                                </a:cubicBezTo>
                                <a:cubicBezTo>
                                  <a:pt x="71" y="121"/>
                                  <a:pt x="73" y="121"/>
                                  <a:pt x="75" y="124"/>
                                </a:cubicBezTo>
                                <a:cubicBezTo>
                                  <a:pt x="77" y="126"/>
                                  <a:pt x="76" y="129"/>
                                  <a:pt x="74" y="130"/>
                                </a:cubicBezTo>
                                <a:close/>
                                <a:moveTo>
                                  <a:pt x="63" y="99"/>
                                </a:moveTo>
                                <a:cubicBezTo>
                                  <a:pt x="26" y="125"/>
                                  <a:pt x="26" y="125"/>
                                  <a:pt x="26" y="125"/>
                                </a:cubicBezTo>
                                <a:cubicBezTo>
                                  <a:pt x="24" y="127"/>
                                  <a:pt x="21" y="126"/>
                                  <a:pt x="20" y="124"/>
                                </a:cubicBezTo>
                                <a:cubicBezTo>
                                  <a:pt x="18" y="122"/>
                                  <a:pt x="19" y="119"/>
                                  <a:pt x="21" y="117"/>
                                </a:cubicBezTo>
                                <a:cubicBezTo>
                                  <a:pt x="58" y="91"/>
                                  <a:pt x="58" y="91"/>
                                  <a:pt x="58" y="91"/>
                                </a:cubicBezTo>
                                <a:cubicBezTo>
                                  <a:pt x="60" y="90"/>
                                  <a:pt x="63" y="90"/>
                                  <a:pt x="65" y="92"/>
                                </a:cubicBezTo>
                                <a:cubicBezTo>
                                  <a:pt x="66" y="95"/>
                                  <a:pt x="66" y="98"/>
                                  <a:pt x="63" y="99"/>
                                </a:cubicBezTo>
                                <a:close/>
                                <a:moveTo>
                                  <a:pt x="74" y="53"/>
                                </a:moveTo>
                                <a:cubicBezTo>
                                  <a:pt x="8" y="99"/>
                                  <a:pt x="8" y="99"/>
                                  <a:pt x="8" y="99"/>
                                </a:cubicBezTo>
                                <a:cubicBezTo>
                                  <a:pt x="6" y="101"/>
                                  <a:pt x="3" y="100"/>
                                  <a:pt x="1" y="98"/>
                                </a:cubicBezTo>
                                <a:cubicBezTo>
                                  <a:pt x="0" y="96"/>
                                  <a:pt x="1" y="93"/>
                                  <a:pt x="3" y="91"/>
                                </a:cubicBezTo>
                                <a:cubicBezTo>
                                  <a:pt x="68" y="46"/>
                                  <a:pt x="68" y="46"/>
                                  <a:pt x="68" y="46"/>
                                </a:cubicBezTo>
                                <a:cubicBezTo>
                                  <a:pt x="70" y="44"/>
                                  <a:pt x="73" y="44"/>
                                  <a:pt x="75" y="46"/>
                                </a:cubicBezTo>
                                <a:cubicBezTo>
                                  <a:pt x="77" y="49"/>
                                  <a:pt x="76" y="52"/>
                                  <a:pt x="74" y="5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8" name="Freeform 1028"/>
                        <wps:cNvSpPr>
                          <a:spLocks noEditPoints="1"/>
                        </wps:cNvSpPr>
                        <wps:spPr bwMode="auto">
                          <a:xfrm>
                            <a:off x="8858251" y="7616826"/>
                            <a:ext cx="750888" cy="698500"/>
                          </a:xfrm>
                          <a:custGeom>
                            <a:avLst/>
                            <a:gdLst>
                              <a:gd name="T0" fmla="*/ 100 w 200"/>
                              <a:gd name="T1" fmla="*/ 160 h 186"/>
                              <a:gd name="T2" fmla="*/ 67 w 200"/>
                              <a:gd name="T3" fmla="*/ 179 h 186"/>
                              <a:gd name="T4" fmla="*/ 59 w 200"/>
                              <a:gd name="T5" fmla="*/ 153 h 186"/>
                              <a:gd name="T6" fmla="*/ 106 w 200"/>
                              <a:gd name="T7" fmla="*/ 56 h 186"/>
                              <a:gd name="T8" fmla="*/ 117 w 200"/>
                              <a:gd name="T9" fmla="*/ 10 h 186"/>
                              <a:gd name="T10" fmla="*/ 119 w 200"/>
                              <a:gd name="T11" fmla="*/ 10 h 186"/>
                              <a:gd name="T12" fmla="*/ 114 w 200"/>
                              <a:gd name="T13" fmla="*/ 58 h 186"/>
                              <a:gd name="T14" fmla="*/ 182 w 200"/>
                              <a:gd name="T15" fmla="*/ 182 h 186"/>
                              <a:gd name="T16" fmla="*/ 182 w 200"/>
                              <a:gd name="T17" fmla="*/ 182 h 186"/>
                              <a:gd name="T18" fmla="*/ 169 w 200"/>
                              <a:gd name="T19" fmla="*/ 161 h 186"/>
                              <a:gd name="T20" fmla="*/ 175 w 200"/>
                              <a:gd name="T21" fmla="*/ 128 h 186"/>
                              <a:gd name="T22" fmla="*/ 194 w 200"/>
                              <a:gd name="T23" fmla="*/ 113 h 186"/>
                              <a:gd name="T24" fmla="*/ 194 w 200"/>
                              <a:gd name="T25" fmla="*/ 110 h 186"/>
                              <a:gd name="T26" fmla="*/ 194 w 200"/>
                              <a:gd name="T27" fmla="*/ 110 h 186"/>
                              <a:gd name="T28" fmla="*/ 182 w 200"/>
                              <a:gd name="T29" fmla="*/ 90 h 186"/>
                              <a:gd name="T30" fmla="*/ 134 w 200"/>
                              <a:gd name="T31" fmla="*/ 158 h 186"/>
                              <a:gd name="T32" fmla="*/ 152 w 200"/>
                              <a:gd name="T33" fmla="*/ 143 h 186"/>
                              <a:gd name="T34" fmla="*/ 153 w 200"/>
                              <a:gd name="T35" fmla="*/ 140 h 186"/>
                              <a:gd name="T36" fmla="*/ 153 w 200"/>
                              <a:gd name="T37" fmla="*/ 140 h 186"/>
                              <a:gd name="T38" fmla="*/ 140 w 200"/>
                              <a:gd name="T39" fmla="*/ 119 h 186"/>
                              <a:gd name="T40" fmla="*/ 146 w 200"/>
                              <a:gd name="T41" fmla="*/ 86 h 186"/>
                              <a:gd name="T42" fmla="*/ 165 w 200"/>
                              <a:gd name="T43" fmla="*/ 71 h 186"/>
                              <a:gd name="T44" fmla="*/ 164 w 200"/>
                              <a:gd name="T45" fmla="*/ 179 h 186"/>
                              <a:gd name="T46" fmla="*/ 164 w 200"/>
                              <a:gd name="T47" fmla="*/ 179 h 186"/>
                              <a:gd name="T48" fmla="*/ 152 w 200"/>
                              <a:gd name="T49" fmla="*/ 158 h 186"/>
                              <a:gd name="T50" fmla="*/ 158 w 200"/>
                              <a:gd name="T51" fmla="*/ 125 h 186"/>
                              <a:gd name="T52" fmla="*/ 176 w 200"/>
                              <a:gd name="T53" fmla="*/ 110 h 186"/>
                              <a:gd name="T54" fmla="*/ 176 w 200"/>
                              <a:gd name="T55" fmla="*/ 107 h 186"/>
                              <a:gd name="T56" fmla="*/ 176 w 200"/>
                              <a:gd name="T57" fmla="*/ 107 h 186"/>
                              <a:gd name="T58" fmla="*/ 164 w 200"/>
                              <a:gd name="T59" fmla="*/ 87 h 186"/>
                              <a:gd name="T60" fmla="*/ 37 w 200"/>
                              <a:gd name="T61" fmla="*/ 141 h 186"/>
                              <a:gd name="T62" fmla="*/ 55 w 200"/>
                              <a:gd name="T63" fmla="*/ 126 h 186"/>
                              <a:gd name="T64" fmla="*/ 56 w 200"/>
                              <a:gd name="T65" fmla="*/ 123 h 186"/>
                              <a:gd name="T66" fmla="*/ 56 w 200"/>
                              <a:gd name="T67" fmla="*/ 123 h 186"/>
                              <a:gd name="T68" fmla="*/ 44 w 200"/>
                              <a:gd name="T69" fmla="*/ 102 h 186"/>
                              <a:gd name="T70" fmla="*/ 50 w 200"/>
                              <a:gd name="T71" fmla="*/ 69 h 186"/>
                              <a:gd name="T72" fmla="*/ 68 w 200"/>
                              <a:gd name="T73" fmla="*/ 54 h 186"/>
                              <a:gd name="T74" fmla="*/ 14 w 200"/>
                              <a:gd name="T75" fmla="*/ 152 h 186"/>
                              <a:gd name="T76" fmla="*/ 14 w 200"/>
                              <a:gd name="T77" fmla="*/ 152 h 186"/>
                              <a:gd name="T78" fmla="*/ 2 w 200"/>
                              <a:gd name="T79" fmla="*/ 132 h 186"/>
                              <a:gd name="T80" fmla="*/ 8 w 200"/>
                              <a:gd name="T81" fmla="*/ 99 h 186"/>
                              <a:gd name="T82" fmla="*/ 26 w 200"/>
                              <a:gd name="T83" fmla="*/ 84 h 186"/>
                              <a:gd name="T84" fmla="*/ 27 w 200"/>
                              <a:gd name="T85" fmla="*/ 81 h 186"/>
                              <a:gd name="T86" fmla="*/ 27 w 200"/>
                              <a:gd name="T87" fmla="*/ 81 h 186"/>
                              <a:gd name="T88" fmla="*/ 15 w 200"/>
                              <a:gd name="T89" fmla="*/ 61 h 186"/>
                              <a:gd name="T90" fmla="*/ 20 w 200"/>
                              <a:gd name="T91" fmla="*/ 138 h 186"/>
                              <a:gd name="T92" fmla="*/ 38 w 200"/>
                              <a:gd name="T93" fmla="*/ 122 h 186"/>
                              <a:gd name="T94" fmla="*/ 38 w 200"/>
                              <a:gd name="T95" fmla="*/ 120 h 186"/>
                              <a:gd name="T96" fmla="*/ 38 w 200"/>
                              <a:gd name="T97" fmla="*/ 120 h 186"/>
                              <a:gd name="T98" fmla="*/ 26 w 200"/>
                              <a:gd name="T99" fmla="*/ 99 h 186"/>
                              <a:gd name="T100" fmla="*/ 32 w 200"/>
                              <a:gd name="T101" fmla="*/ 66 h 186"/>
                              <a:gd name="T102" fmla="*/ 51 w 200"/>
                              <a:gd name="T103" fmla="*/ 5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 h="186">
                                <a:moveTo>
                                  <a:pt x="116" y="70"/>
                                </a:moveTo>
                                <a:cubicBezTo>
                                  <a:pt x="140" y="75"/>
                                  <a:pt x="140" y="75"/>
                                  <a:pt x="140" y="75"/>
                                </a:cubicBezTo>
                                <a:cubicBezTo>
                                  <a:pt x="124" y="164"/>
                                  <a:pt x="124" y="164"/>
                                  <a:pt x="124" y="164"/>
                                </a:cubicBezTo>
                                <a:cubicBezTo>
                                  <a:pt x="100" y="160"/>
                                  <a:pt x="100" y="160"/>
                                  <a:pt x="100" y="160"/>
                                </a:cubicBezTo>
                                <a:cubicBezTo>
                                  <a:pt x="99" y="166"/>
                                  <a:pt x="99" y="166"/>
                                  <a:pt x="99" y="166"/>
                                </a:cubicBezTo>
                                <a:cubicBezTo>
                                  <a:pt x="111" y="168"/>
                                  <a:pt x="111" y="168"/>
                                  <a:pt x="111" y="168"/>
                                </a:cubicBezTo>
                                <a:cubicBezTo>
                                  <a:pt x="108" y="186"/>
                                  <a:pt x="108" y="186"/>
                                  <a:pt x="108" y="186"/>
                                </a:cubicBezTo>
                                <a:cubicBezTo>
                                  <a:pt x="67" y="179"/>
                                  <a:pt x="67" y="179"/>
                                  <a:pt x="67" y="179"/>
                                </a:cubicBezTo>
                                <a:cubicBezTo>
                                  <a:pt x="70" y="161"/>
                                  <a:pt x="70" y="161"/>
                                  <a:pt x="70" y="161"/>
                                </a:cubicBezTo>
                                <a:cubicBezTo>
                                  <a:pt x="82" y="163"/>
                                  <a:pt x="82" y="163"/>
                                  <a:pt x="82" y="163"/>
                                </a:cubicBezTo>
                                <a:cubicBezTo>
                                  <a:pt x="83" y="157"/>
                                  <a:pt x="83" y="157"/>
                                  <a:pt x="83" y="157"/>
                                </a:cubicBezTo>
                                <a:cubicBezTo>
                                  <a:pt x="59" y="153"/>
                                  <a:pt x="59" y="153"/>
                                  <a:pt x="59" y="153"/>
                                </a:cubicBezTo>
                                <a:cubicBezTo>
                                  <a:pt x="75" y="64"/>
                                  <a:pt x="75" y="64"/>
                                  <a:pt x="75" y="64"/>
                                </a:cubicBezTo>
                                <a:cubicBezTo>
                                  <a:pt x="99" y="68"/>
                                  <a:pt x="99" y="68"/>
                                  <a:pt x="99" y="68"/>
                                </a:cubicBezTo>
                                <a:cubicBezTo>
                                  <a:pt x="101" y="55"/>
                                  <a:pt x="101" y="55"/>
                                  <a:pt x="101" y="55"/>
                                </a:cubicBezTo>
                                <a:cubicBezTo>
                                  <a:pt x="106" y="56"/>
                                  <a:pt x="106" y="56"/>
                                  <a:pt x="106" y="56"/>
                                </a:cubicBezTo>
                                <a:cubicBezTo>
                                  <a:pt x="107" y="51"/>
                                  <a:pt x="107" y="51"/>
                                  <a:pt x="107" y="51"/>
                                </a:cubicBezTo>
                                <a:cubicBezTo>
                                  <a:pt x="89" y="47"/>
                                  <a:pt x="74" y="37"/>
                                  <a:pt x="64" y="25"/>
                                </a:cubicBezTo>
                                <a:cubicBezTo>
                                  <a:pt x="89" y="29"/>
                                  <a:pt x="89" y="29"/>
                                  <a:pt x="89" y="29"/>
                                </a:cubicBezTo>
                                <a:cubicBezTo>
                                  <a:pt x="117" y="10"/>
                                  <a:pt x="117" y="10"/>
                                  <a:pt x="117" y="10"/>
                                </a:cubicBezTo>
                                <a:cubicBezTo>
                                  <a:pt x="115" y="9"/>
                                  <a:pt x="114" y="7"/>
                                  <a:pt x="114" y="5"/>
                                </a:cubicBezTo>
                                <a:cubicBezTo>
                                  <a:pt x="115" y="2"/>
                                  <a:pt x="117" y="0"/>
                                  <a:pt x="119" y="1"/>
                                </a:cubicBezTo>
                                <a:cubicBezTo>
                                  <a:pt x="122" y="2"/>
                                  <a:pt x="124" y="4"/>
                                  <a:pt x="123" y="6"/>
                                </a:cubicBezTo>
                                <a:cubicBezTo>
                                  <a:pt x="123" y="8"/>
                                  <a:pt x="121" y="10"/>
                                  <a:pt x="119" y="10"/>
                                </a:cubicBezTo>
                                <a:cubicBezTo>
                                  <a:pt x="138" y="38"/>
                                  <a:pt x="138" y="38"/>
                                  <a:pt x="138" y="38"/>
                                </a:cubicBezTo>
                                <a:cubicBezTo>
                                  <a:pt x="163" y="42"/>
                                  <a:pt x="163" y="42"/>
                                  <a:pt x="163" y="42"/>
                                </a:cubicBezTo>
                                <a:cubicBezTo>
                                  <a:pt x="149" y="51"/>
                                  <a:pt x="132" y="54"/>
                                  <a:pt x="115" y="52"/>
                                </a:cubicBezTo>
                                <a:cubicBezTo>
                                  <a:pt x="114" y="58"/>
                                  <a:pt x="114" y="58"/>
                                  <a:pt x="114" y="58"/>
                                </a:cubicBezTo>
                                <a:cubicBezTo>
                                  <a:pt x="118" y="58"/>
                                  <a:pt x="118" y="58"/>
                                  <a:pt x="118" y="58"/>
                                </a:cubicBezTo>
                                <a:cubicBezTo>
                                  <a:pt x="116" y="70"/>
                                  <a:pt x="116" y="70"/>
                                  <a:pt x="116" y="70"/>
                                </a:cubicBezTo>
                                <a:cubicBezTo>
                                  <a:pt x="116" y="70"/>
                                  <a:pt x="116" y="70"/>
                                  <a:pt x="116" y="70"/>
                                </a:cubicBezTo>
                                <a:close/>
                                <a:moveTo>
                                  <a:pt x="182" y="182"/>
                                </a:moveTo>
                                <a:cubicBezTo>
                                  <a:pt x="184" y="167"/>
                                  <a:pt x="184" y="167"/>
                                  <a:pt x="184" y="167"/>
                                </a:cubicBezTo>
                                <a:cubicBezTo>
                                  <a:pt x="169" y="164"/>
                                  <a:pt x="169" y="164"/>
                                  <a:pt x="169" y="164"/>
                                </a:cubicBezTo>
                                <a:cubicBezTo>
                                  <a:pt x="166" y="179"/>
                                  <a:pt x="166" y="179"/>
                                  <a:pt x="166" y="179"/>
                                </a:cubicBezTo>
                                <a:cubicBezTo>
                                  <a:pt x="182" y="182"/>
                                  <a:pt x="182" y="182"/>
                                  <a:pt x="182" y="182"/>
                                </a:cubicBezTo>
                                <a:close/>
                                <a:moveTo>
                                  <a:pt x="184" y="164"/>
                                </a:moveTo>
                                <a:cubicBezTo>
                                  <a:pt x="187" y="149"/>
                                  <a:pt x="187" y="149"/>
                                  <a:pt x="187" y="149"/>
                                </a:cubicBezTo>
                                <a:cubicBezTo>
                                  <a:pt x="172" y="146"/>
                                  <a:pt x="172" y="146"/>
                                  <a:pt x="172" y="146"/>
                                </a:cubicBezTo>
                                <a:cubicBezTo>
                                  <a:pt x="169" y="161"/>
                                  <a:pt x="169" y="161"/>
                                  <a:pt x="169" y="161"/>
                                </a:cubicBezTo>
                                <a:cubicBezTo>
                                  <a:pt x="184" y="164"/>
                                  <a:pt x="184" y="164"/>
                                  <a:pt x="184" y="164"/>
                                </a:cubicBezTo>
                                <a:close/>
                                <a:moveTo>
                                  <a:pt x="188" y="146"/>
                                </a:moveTo>
                                <a:cubicBezTo>
                                  <a:pt x="190" y="131"/>
                                  <a:pt x="190" y="131"/>
                                  <a:pt x="190" y="131"/>
                                </a:cubicBezTo>
                                <a:cubicBezTo>
                                  <a:pt x="175" y="128"/>
                                  <a:pt x="175" y="128"/>
                                  <a:pt x="175" y="128"/>
                                </a:cubicBezTo>
                                <a:cubicBezTo>
                                  <a:pt x="173" y="143"/>
                                  <a:pt x="173" y="143"/>
                                  <a:pt x="173" y="143"/>
                                </a:cubicBezTo>
                                <a:cubicBezTo>
                                  <a:pt x="188" y="146"/>
                                  <a:pt x="188" y="146"/>
                                  <a:pt x="188" y="146"/>
                                </a:cubicBezTo>
                                <a:close/>
                                <a:moveTo>
                                  <a:pt x="191" y="128"/>
                                </a:moveTo>
                                <a:cubicBezTo>
                                  <a:pt x="194" y="113"/>
                                  <a:pt x="194" y="113"/>
                                  <a:pt x="194" y="113"/>
                                </a:cubicBezTo>
                                <a:cubicBezTo>
                                  <a:pt x="178" y="110"/>
                                  <a:pt x="178" y="110"/>
                                  <a:pt x="178" y="110"/>
                                </a:cubicBezTo>
                                <a:cubicBezTo>
                                  <a:pt x="176" y="126"/>
                                  <a:pt x="176" y="126"/>
                                  <a:pt x="176" y="126"/>
                                </a:cubicBezTo>
                                <a:cubicBezTo>
                                  <a:pt x="191" y="128"/>
                                  <a:pt x="191" y="128"/>
                                  <a:pt x="191" y="128"/>
                                </a:cubicBezTo>
                                <a:close/>
                                <a:moveTo>
                                  <a:pt x="194" y="110"/>
                                </a:moveTo>
                                <a:cubicBezTo>
                                  <a:pt x="197" y="95"/>
                                  <a:pt x="197" y="95"/>
                                  <a:pt x="197" y="95"/>
                                </a:cubicBezTo>
                                <a:cubicBezTo>
                                  <a:pt x="182" y="93"/>
                                  <a:pt x="182" y="93"/>
                                  <a:pt x="182" y="93"/>
                                </a:cubicBezTo>
                                <a:cubicBezTo>
                                  <a:pt x="179" y="108"/>
                                  <a:pt x="179" y="108"/>
                                  <a:pt x="179" y="108"/>
                                </a:cubicBezTo>
                                <a:cubicBezTo>
                                  <a:pt x="194" y="110"/>
                                  <a:pt x="194" y="110"/>
                                  <a:pt x="194" y="110"/>
                                </a:cubicBezTo>
                                <a:close/>
                                <a:moveTo>
                                  <a:pt x="197" y="92"/>
                                </a:moveTo>
                                <a:cubicBezTo>
                                  <a:pt x="200" y="77"/>
                                  <a:pt x="200" y="77"/>
                                  <a:pt x="200" y="77"/>
                                </a:cubicBezTo>
                                <a:cubicBezTo>
                                  <a:pt x="185" y="74"/>
                                  <a:pt x="185" y="74"/>
                                  <a:pt x="185" y="74"/>
                                </a:cubicBezTo>
                                <a:cubicBezTo>
                                  <a:pt x="182" y="90"/>
                                  <a:pt x="182" y="90"/>
                                  <a:pt x="182" y="90"/>
                                </a:cubicBezTo>
                                <a:cubicBezTo>
                                  <a:pt x="197" y="92"/>
                                  <a:pt x="197" y="92"/>
                                  <a:pt x="197" y="92"/>
                                </a:cubicBezTo>
                                <a:close/>
                                <a:moveTo>
                                  <a:pt x="146" y="176"/>
                                </a:moveTo>
                                <a:cubicBezTo>
                                  <a:pt x="149" y="160"/>
                                  <a:pt x="149" y="160"/>
                                  <a:pt x="149" y="160"/>
                                </a:cubicBezTo>
                                <a:cubicBezTo>
                                  <a:pt x="134" y="158"/>
                                  <a:pt x="134" y="158"/>
                                  <a:pt x="134" y="158"/>
                                </a:cubicBezTo>
                                <a:cubicBezTo>
                                  <a:pt x="131" y="173"/>
                                  <a:pt x="131" y="173"/>
                                  <a:pt x="131" y="173"/>
                                </a:cubicBezTo>
                                <a:cubicBezTo>
                                  <a:pt x="146" y="176"/>
                                  <a:pt x="146" y="176"/>
                                  <a:pt x="146" y="176"/>
                                </a:cubicBezTo>
                                <a:close/>
                                <a:moveTo>
                                  <a:pt x="149" y="158"/>
                                </a:moveTo>
                                <a:cubicBezTo>
                                  <a:pt x="152" y="143"/>
                                  <a:pt x="152" y="143"/>
                                  <a:pt x="152" y="143"/>
                                </a:cubicBezTo>
                                <a:cubicBezTo>
                                  <a:pt x="137" y="140"/>
                                  <a:pt x="137" y="140"/>
                                  <a:pt x="137" y="140"/>
                                </a:cubicBezTo>
                                <a:cubicBezTo>
                                  <a:pt x="134" y="155"/>
                                  <a:pt x="134" y="155"/>
                                  <a:pt x="134" y="155"/>
                                </a:cubicBezTo>
                                <a:cubicBezTo>
                                  <a:pt x="149" y="158"/>
                                  <a:pt x="149" y="158"/>
                                  <a:pt x="149" y="158"/>
                                </a:cubicBezTo>
                                <a:close/>
                                <a:moveTo>
                                  <a:pt x="153" y="140"/>
                                </a:moveTo>
                                <a:cubicBezTo>
                                  <a:pt x="155" y="125"/>
                                  <a:pt x="155" y="125"/>
                                  <a:pt x="155" y="125"/>
                                </a:cubicBezTo>
                                <a:cubicBezTo>
                                  <a:pt x="140" y="122"/>
                                  <a:pt x="140" y="122"/>
                                  <a:pt x="140" y="122"/>
                                </a:cubicBezTo>
                                <a:cubicBezTo>
                                  <a:pt x="137" y="137"/>
                                  <a:pt x="137" y="137"/>
                                  <a:pt x="137" y="137"/>
                                </a:cubicBezTo>
                                <a:cubicBezTo>
                                  <a:pt x="153" y="140"/>
                                  <a:pt x="153" y="140"/>
                                  <a:pt x="153" y="140"/>
                                </a:cubicBezTo>
                                <a:close/>
                                <a:moveTo>
                                  <a:pt x="156" y="122"/>
                                </a:moveTo>
                                <a:cubicBezTo>
                                  <a:pt x="158" y="107"/>
                                  <a:pt x="158" y="107"/>
                                  <a:pt x="158" y="107"/>
                                </a:cubicBezTo>
                                <a:cubicBezTo>
                                  <a:pt x="143" y="104"/>
                                  <a:pt x="143" y="104"/>
                                  <a:pt x="143" y="104"/>
                                </a:cubicBezTo>
                                <a:cubicBezTo>
                                  <a:pt x="140" y="119"/>
                                  <a:pt x="140" y="119"/>
                                  <a:pt x="140" y="119"/>
                                </a:cubicBezTo>
                                <a:cubicBezTo>
                                  <a:pt x="156" y="122"/>
                                  <a:pt x="156" y="122"/>
                                  <a:pt x="156" y="122"/>
                                </a:cubicBezTo>
                                <a:close/>
                                <a:moveTo>
                                  <a:pt x="159" y="104"/>
                                </a:moveTo>
                                <a:cubicBezTo>
                                  <a:pt x="162" y="89"/>
                                  <a:pt x="162" y="89"/>
                                  <a:pt x="162" y="89"/>
                                </a:cubicBezTo>
                                <a:cubicBezTo>
                                  <a:pt x="146" y="86"/>
                                  <a:pt x="146" y="86"/>
                                  <a:pt x="146" y="86"/>
                                </a:cubicBezTo>
                                <a:cubicBezTo>
                                  <a:pt x="144" y="101"/>
                                  <a:pt x="144" y="101"/>
                                  <a:pt x="144" y="101"/>
                                </a:cubicBezTo>
                                <a:cubicBezTo>
                                  <a:pt x="159" y="104"/>
                                  <a:pt x="159" y="104"/>
                                  <a:pt x="159" y="104"/>
                                </a:cubicBezTo>
                                <a:close/>
                                <a:moveTo>
                                  <a:pt x="162" y="86"/>
                                </a:moveTo>
                                <a:cubicBezTo>
                                  <a:pt x="165" y="71"/>
                                  <a:pt x="165" y="71"/>
                                  <a:pt x="165" y="71"/>
                                </a:cubicBezTo>
                                <a:cubicBezTo>
                                  <a:pt x="149" y="68"/>
                                  <a:pt x="149" y="68"/>
                                  <a:pt x="149" y="68"/>
                                </a:cubicBezTo>
                                <a:cubicBezTo>
                                  <a:pt x="147" y="83"/>
                                  <a:pt x="147" y="83"/>
                                  <a:pt x="147" y="83"/>
                                </a:cubicBezTo>
                                <a:cubicBezTo>
                                  <a:pt x="162" y="86"/>
                                  <a:pt x="162" y="86"/>
                                  <a:pt x="162" y="86"/>
                                </a:cubicBezTo>
                                <a:close/>
                                <a:moveTo>
                                  <a:pt x="164" y="179"/>
                                </a:moveTo>
                                <a:cubicBezTo>
                                  <a:pt x="167" y="163"/>
                                  <a:pt x="167" y="163"/>
                                  <a:pt x="167" y="163"/>
                                </a:cubicBezTo>
                                <a:cubicBezTo>
                                  <a:pt x="151" y="161"/>
                                  <a:pt x="151" y="161"/>
                                  <a:pt x="151" y="161"/>
                                </a:cubicBezTo>
                                <a:cubicBezTo>
                                  <a:pt x="149" y="176"/>
                                  <a:pt x="149" y="176"/>
                                  <a:pt x="149" y="176"/>
                                </a:cubicBezTo>
                                <a:cubicBezTo>
                                  <a:pt x="164" y="179"/>
                                  <a:pt x="164" y="179"/>
                                  <a:pt x="164" y="179"/>
                                </a:cubicBezTo>
                                <a:close/>
                                <a:moveTo>
                                  <a:pt x="167" y="161"/>
                                </a:moveTo>
                                <a:cubicBezTo>
                                  <a:pt x="170" y="146"/>
                                  <a:pt x="170" y="146"/>
                                  <a:pt x="170" y="146"/>
                                </a:cubicBezTo>
                                <a:cubicBezTo>
                                  <a:pt x="154" y="143"/>
                                  <a:pt x="154" y="143"/>
                                  <a:pt x="154" y="143"/>
                                </a:cubicBezTo>
                                <a:cubicBezTo>
                                  <a:pt x="152" y="158"/>
                                  <a:pt x="152" y="158"/>
                                  <a:pt x="152" y="158"/>
                                </a:cubicBezTo>
                                <a:cubicBezTo>
                                  <a:pt x="167" y="161"/>
                                  <a:pt x="167" y="161"/>
                                  <a:pt x="167" y="161"/>
                                </a:cubicBezTo>
                                <a:close/>
                                <a:moveTo>
                                  <a:pt x="170" y="143"/>
                                </a:moveTo>
                                <a:cubicBezTo>
                                  <a:pt x="173" y="128"/>
                                  <a:pt x="173" y="128"/>
                                  <a:pt x="173" y="128"/>
                                </a:cubicBezTo>
                                <a:cubicBezTo>
                                  <a:pt x="158" y="125"/>
                                  <a:pt x="158" y="125"/>
                                  <a:pt x="158" y="125"/>
                                </a:cubicBezTo>
                                <a:cubicBezTo>
                                  <a:pt x="155" y="140"/>
                                  <a:pt x="155" y="140"/>
                                  <a:pt x="155" y="140"/>
                                </a:cubicBezTo>
                                <a:cubicBezTo>
                                  <a:pt x="170" y="143"/>
                                  <a:pt x="170" y="143"/>
                                  <a:pt x="170" y="143"/>
                                </a:cubicBezTo>
                                <a:close/>
                                <a:moveTo>
                                  <a:pt x="173" y="125"/>
                                </a:moveTo>
                                <a:cubicBezTo>
                                  <a:pt x="176" y="110"/>
                                  <a:pt x="176" y="110"/>
                                  <a:pt x="176" y="110"/>
                                </a:cubicBezTo>
                                <a:cubicBezTo>
                                  <a:pt x="161" y="107"/>
                                  <a:pt x="161" y="107"/>
                                  <a:pt x="161" y="107"/>
                                </a:cubicBezTo>
                                <a:cubicBezTo>
                                  <a:pt x="158" y="123"/>
                                  <a:pt x="158" y="123"/>
                                  <a:pt x="158" y="123"/>
                                </a:cubicBezTo>
                                <a:cubicBezTo>
                                  <a:pt x="173" y="125"/>
                                  <a:pt x="173" y="125"/>
                                  <a:pt x="173" y="125"/>
                                </a:cubicBezTo>
                                <a:close/>
                                <a:moveTo>
                                  <a:pt x="176" y="107"/>
                                </a:moveTo>
                                <a:cubicBezTo>
                                  <a:pt x="179" y="92"/>
                                  <a:pt x="179" y="92"/>
                                  <a:pt x="179" y="92"/>
                                </a:cubicBezTo>
                                <a:cubicBezTo>
                                  <a:pt x="164" y="90"/>
                                  <a:pt x="164" y="90"/>
                                  <a:pt x="164" y="90"/>
                                </a:cubicBezTo>
                                <a:cubicBezTo>
                                  <a:pt x="161" y="104"/>
                                  <a:pt x="161" y="104"/>
                                  <a:pt x="161" y="104"/>
                                </a:cubicBezTo>
                                <a:cubicBezTo>
                                  <a:pt x="176" y="107"/>
                                  <a:pt x="176" y="107"/>
                                  <a:pt x="176" y="107"/>
                                </a:cubicBezTo>
                                <a:close/>
                                <a:moveTo>
                                  <a:pt x="180" y="89"/>
                                </a:moveTo>
                                <a:cubicBezTo>
                                  <a:pt x="182" y="74"/>
                                  <a:pt x="182" y="74"/>
                                  <a:pt x="182" y="74"/>
                                </a:cubicBezTo>
                                <a:cubicBezTo>
                                  <a:pt x="167" y="71"/>
                                  <a:pt x="167" y="71"/>
                                  <a:pt x="167" y="71"/>
                                </a:cubicBezTo>
                                <a:cubicBezTo>
                                  <a:pt x="164" y="87"/>
                                  <a:pt x="164" y="87"/>
                                  <a:pt x="164" y="87"/>
                                </a:cubicBezTo>
                                <a:cubicBezTo>
                                  <a:pt x="180" y="89"/>
                                  <a:pt x="180" y="89"/>
                                  <a:pt x="180" y="89"/>
                                </a:cubicBezTo>
                                <a:close/>
                                <a:moveTo>
                                  <a:pt x="50" y="159"/>
                                </a:moveTo>
                                <a:cubicBezTo>
                                  <a:pt x="52" y="143"/>
                                  <a:pt x="52" y="143"/>
                                  <a:pt x="52" y="143"/>
                                </a:cubicBezTo>
                                <a:cubicBezTo>
                                  <a:pt x="37" y="141"/>
                                  <a:pt x="37" y="141"/>
                                  <a:pt x="37" y="141"/>
                                </a:cubicBezTo>
                                <a:cubicBezTo>
                                  <a:pt x="34" y="156"/>
                                  <a:pt x="34" y="156"/>
                                  <a:pt x="34" y="156"/>
                                </a:cubicBezTo>
                                <a:cubicBezTo>
                                  <a:pt x="50" y="159"/>
                                  <a:pt x="50" y="159"/>
                                  <a:pt x="50" y="159"/>
                                </a:cubicBezTo>
                                <a:close/>
                                <a:moveTo>
                                  <a:pt x="53" y="141"/>
                                </a:moveTo>
                                <a:cubicBezTo>
                                  <a:pt x="55" y="126"/>
                                  <a:pt x="55" y="126"/>
                                  <a:pt x="55" y="126"/>
                                </a:cubicBezTo>
                                <a:cubicBezTo>
                                  <a:pt x="40" y="123"/>
                                  <a:pt x="40" y="123"/>
                                  <a:pt x="40" y="123"/>
                                </a:cubicBezTo>
                                <a:cubicBezTo>
                                  <a:pt x="38" y="138"/>
                                  <a:pt x="38" y="138"/>
                                  <a:pt x="38" y="138"/>
                                </a:cubicBezTo>
                                <a:cubicBezTo>
                                  <a:pt x="53" y="141"/>
                                  <a:pt x="53" y="141"/>
                                  <a:pt x="53" y="141"/>
                                </a:cubicBezTo>
                                <a:close/>
                                <a:moveTo>
                                  <a:pt x="56" y="123"/>
                                </a:moveTo>
                                <a:cubicBezTo>
                                  <a:pt x="59" y="108"/>
                                  <a:pt x="59" y="108"/>
                                  <a:pt x="59" y="108"/>
                                </a:cubicBezTo>
                                <a:cubicBezTo>
                                  <a:pt x="44" y="105"/>
                                  <a:pt x="44" y="105"/>
                                  <a:pt x="44" y="105"/>
                                </a:cubicBezTo>
                                <a:cubicBezTo>
                                  <a:pt x="41" y="120"/>
                                  <a:pt x="41" y="120"/>
                                  <a:pt x="41" y="120"/>
                                </a:cubicBezTo>
                                <a:cubicBezTo>
                                  <a:pt x="56" y="123"/>
                                  <a:pt x="56" y="123"/>
                                  <a:pt x="56" y="123"/>
                                </a:cubicBezTo>
                                <a:close/>
                                <a:moveTo>
                                  <a:pt x="59" y="105"/>
                                </a:moveTo>
                                <a:cubicBezTo>
                                  <a:pt x="62" y="90"/>
                                  <a:pt x="62" y="90"/>
                                  <a:pt x="62" y="90"/>
                                </a:cubicBezTo>
                                <a:cubicBezTo>
                                  <a:pt x="46" y="87"/>
                                  <a:pt x="46" y="87"/>
                                  <a:pt x="46" y="87"/>
                                </a:cubicBezTo>
                                <a:cubicBezTo>
                                  <a:pt x="44" y="102"/>
                                  <a:pt x="44" y="102"/>
                                  <a:pt x="44" y="102"/>
                                </a:cubicBezTo>
                                <a:cubicBezTo>
                                  <a:pt x="59" y="105"/>
                                  <a:pt x="59" y="105"/>
                                  <a:pt x="59" y="105"/>
                                </a:cubicBezTo>
                                <a:close/>
                                <a:moveTo>
                                  <a:pt x="63" y="87"/>
                                </a:moveTo>
                                <a:cubicBezTo>
                                  <a:pt x="65" y="72"/>
                                  <a:pt x="65" y="72"/>
                                  <a:pt x="65" y="72"/>
                                </a:cubicBezTo>
                                <a:cubicBezTo>
                                  <a:pt x="50" y="69"/>
                                  <a:pt x="50" y="69"/>
                                  <a:pt x="50" y="69"/>
                                </a:cubicBezTo>
                                <a:cubicBezTo>
                                  <a:pt x="47" y="84"/>
                                  <a:pt x="47" y="84"/>
                                  <a:pt x="47" y="84"/>
                                </a:cubicBezTo>
                                <a:cubicBezTo>
                                  <a:pt x="63" y="87"/>
                                  <a:pt x="63" y="87"/>
                                  <a:pt x="63" y="87"/>
                                </a:cubicBezTo>
                                <a:close/>
                                <a:moveTo>
                                  <a:pt x="65" y="69"/>
                                </a:moveTo>
                                <a:cubicBezTo>
                                  <a:pt x="68" y="54"/>
                                  <a:pt x="68" y="54"/>
                                  <a:pt x="68" y="54"/>
                                </a:cubicBezTo>
                                <a:cubicBezTo>
                                  <a:pt x="53" y="51"/>
                                  <a:pt x="53" y="51"/>
                                  <a:pt x="53" y="51"/>
                                </a:cubicBezTo>
                                <a:cubicBezTo>
                                  <a:pt x="50" y="67"/>
                                  <a:pt x="50" y="67"/>
                                  <a:pt x="50" y="67"/>
                                </a:cubicBezTo>
                                <a:cubicBezTo>
                                  <a:pt x="65" y="69"/>
                                  <a:pt x="65" y="69"/>
                                  <a:pt x="65" y="69"/>
                                </a:cubicBezTo>
                                <a:close/>
                                <a:moveTo>
                                  <a:pt x="14" y="152"/>
                                </a:moveTo>
                                <a:cubicBezTo>
                                  <a:pt x="17" y="137"/>
                                  <a:pt x="17" y="137"/>
                                  <a:pt x="17" y="137"/>
                                </a:cubicBezTo>
                                <a:cubicBezTo>
                                  <a:pt x="2" y="135"/>
                                  <a:pt x="2" y="135"/>
                                  <a:pt x="2" y="135"/>
                                </a:cubicBezTo>
                                <a:cubicBezTo>
                                  <a:pt x="0" y="150"/>
                                  <a:pt x="0" y="150"/>
                                  <a:pt x="0" y="150"/>
                                </a:cubicBezTo>
                                <a:cubicBezTo>
                                  <a:pt x="14" y="152"/>
                                  <a:pt x="14" y="152"/>
                                  <a:pt x="14" y="152"/>
                                </a:cubicBezTo>
                                <a:close/>
                                <a:moveTo>
                                  <a:pt x="18" y="135"/>
                                </a:moveTo>
                                <a:cubicBezTo>
                                  <a:pt x="20" y="119"/>
                                  <a:pt x="20" y="119"/>
                                  <a:pt x="20" y="119"/>
                                </a:cubicBezTo>
                                <a:cubicBezTo>
                                  <a:pt x="5" y="117"/>
                                  <a:pt x="5" y="117"/>
                                  <a:pt x="5" y="117"/>
                                </a:cubicBezTo>
                                <a:cubicBezTo>
                                  <a:pt x="2" y="132"/>
                                  <a:pt x="2" y="132"/>
                                  <a:pt x="2" y="132"/>
                                </a:cubicBezTo>
                                <a:cubicBezTo>
                                  <a:pt x="18" y="135"/>
                                  <a:pt x="18" y="135"/>
                                  <a:pt x="18" y="135"/>
                                </a:cubicBezTo>
                                <a:close/>
                                <a:moveTo>
                                  <a:pt x="21" y="117"/>
                                </a:moveTo>
                                <a:cubicBezTo>
                                  <a:pt x="24" y="102"/>
                                  <a:pt x="24" y="102"/>
                                  <a:pt x="24" y="102"/>
                                </a:cubicBezTo>
                                <a:cubicBezTo>
                                  <a:pt x="8" y="99"/>
                                  <a:pt x="8" y="99"/>
                                  <a:pt x="8" y="99"/>
                                </a:cubicBezTo>
                                <a:cubicBezTo>
                                  <a:pt x="6" y="114"/>
                                  <a:pt x="6" y="114"/>
                                  <a:pt x="6" y="114"/>
                                </a:cubicBezTo>
                                <a:cubicBezTo>
                                  <a:pt x="21" y="117"/>
                                  <a:pt x="21" y="117"/>
                                  <a:pt x="21" y="117"/>
                                </a:cubicBezTo>
                                <a:close/>
                                <a:moveTo>
                                  <a:pt x="24" y="99"/>
                                </a:moveTo>
                                <a:cubicBezTo>
                                  <a:pt x="26" y="84"/>
                                  <a:pt x="26" y="84"/>
                                  <a:pt x="26" y="84"/>
                                </a:cubicBezTo>
                                <a:cubicBezTo>
                                  <a:pt x="12" y="81"/>
                                  <a:pt x="12" y="81"/>
                                  <a:pt x="12" y="81"/>
                                </a:cubicBezTo>
                                <a:cubicBezTo>
                                  <a:pt x="9" y="96"/>
                                  <a:pt x="9" y="96"/>
                                  <a:pt x="9" y="96"/>
                                </a:cubicBezTo>
                                <a:cubicBezTo>
                                  <a:pt x="24" y="99"/>
                                  <a:pt x="24" y="99"/>
                                  <a:pt x="24" y="99"/>
                                </a:cubicBezTo>
                                <a:close/>
                                <a:moveTo>
                                  <a:pt x="27" y="81"/>
                                </a:moveTo>
                                <a:cubicBezTo>
                                  <a:pt x="30" y="66"/>
                                  <a:pt x="30" y="66"/>
                                  <a:pt x="30" y="66"/>
                                </a:cubicBezTo>
                                <a:cubicBezTo>
                                  <a:pt x="15" y="63"/>
                                  <a:pt x="15" y="63"/>
                                  <a:pt x="15" y="63"/>
                                </a:cubicBezTo>
                                <a:cubicBezTo>
                                  <a:pt x="12" y="78"/>
                                  <a:pt x="12" y="78"/>
                                  <a:pt x="12" y="78"/>
                                </a:cubicBezTo>
                                <a:cubicBezTo>
                                  <a:pt x="27" y="81"/>
                                  <a:pt x="27" y="81"/>
                                  <a:pt x="27" y="81"/>
                                </a:cubicBezTo>
                                <a:close/>
                                <a:moveTo>
                                  <a:pt x="30" y="63"/>
                                </a:moveTo>
                                <a:cubicBezTo>
                                  <a:pt x="33" y="48"/>
                                  <a:pt x="33" y="48"/>
                                  <a:pt x="33" y="48"/>
                                </a:cubicBezTo>
                                <a:cubicBezTo>
                                  <a:pt x="18" y="45"/>
                                  <a:pt x="18" y="45"/>
                                  <a:pt x="18" y="45"/>
                                </a:cubicBezTo>
                                <a:cubicBezTo>
                                  <a:pt x="15" y="61"/>
                                  <a:pt x="15" y="61"/>
                                  <a:pt x="15" y="61"/>
                                </a:cubicBezTo>
                                <a:cubicBezTo>
                                  <a:pt x="30" y="63"/>
                                  <a:pt x="30" y="63"/>
                                  <a:pt x="30" y="63"/>
                                </a:cubicBezTo>
                                <a:close/>
                                <a:moveTo>
                                  <a:pt x="32" y="156"/>
                                </a:moveTo>
                                <a:cubicBezTo>
                                  <a:pt x="35" y="140"/>
                                  <a:pt x="35" y="140"/>
                                  <a:pt x="35" y="140"/>
                                </a:cubicBezTo>
                                <a:cubicBezTo>
                                  <a:pt x="20" y="138"/>
                                  <a:pt x="20" y="138"/>
                                  <a:pt x="20" y="138"/>
                                </a:cubicBezTo>
                                <a:cubicBezTo>
                                  <a:pt x="17" y="153"/>
                                  <a:pt x="17" y="153"/>
                                  <a:pt x="17" y="153"/>
                                </a:cubicBezTo>
                                <a:cubicBezTo>
                                  <a:pt x="32" y="156"/>
                                  <a:pt x="32" y="156"/>
                                  <a:pt x="32" y="156"/>
                                </a:cubicBezTo>
                                <a:close/>
                                <a:moveTo>
                                  <a:pt x="35" y="138"/>
                                </a:moveTo>
                                <a:cubicBezTo>
                                  <a:pt x="38" y="122"/>
                                  <a:pt x="38" y="122"/>
                                  <a:pt x="38" y="122"/>
                                </a:cubicBezTo>
                                <a:cubicBezTo>
                                  <a:pt x="23" y="120"/>
                                  <a:pt x="23" y="120"/>
                                  <a:pt x="23" y="120"/>
                                </a:cubicBezTo>
                                <a:cubicBezTo>
                                  <a:pt x="20" y="135"/>
                                  <a:pt x="20" y="135"/>
                                  <a:pt x="20" y="135"/>
                                </a:cubicBezTo>
                                <a:cubicBezTo>
                                  <a:pt x="35" y="138"/>
                                  <a:pt x="35" y="138"/>
                                  <a:pt x="35" y="138"/>
                                </a:cubicBezTo>
                                <a:close/>
                                <a:moveTo>
                                  <a:pt x="38" y="120"/>
                                </a:moveTo>
                                <a:cubicBezTo>
                                  <a:pt x="41" y="105"/>
                                  <a:pt x="41" y="105"/>
                                  <a:pt x="41" y="105"/>
                                </a:cubicBezTo>
                                <a:cubicBezTo>
                                  <a:pt x="26" y="102"/>
                                  <a:pt x="26" y="102"/>
                                  <a:pt x="26" y="102"/>
                                </a:cubicBezTo>
                                <a:cubicBezTo>
                                  <a:pt x="23" y="117"/>
                                  <a:pt x="23" y="117"/>
                                  <a:pt x="23" y="117"/>
                                </a:cubicBezTo>
                                <a:cubicBezTo>
                                  <a:pt x="38" y="120"/>
                                  <a:pt x="38" y="120"/>
                                  <a:pt x="38" y="120"/>
                                </a:cubicBezTo>
                                <a:close/>
                                <a:moveTo>
                                  <a:pt x="41" y="102"/>
                                </a:moveTo>
                                <a:cubicBezTo>
                                  <a:pt x="44" y="87"/>
                                  <a:pt x="44" y="87"/>
                                  <a:pt x="44" y="87"/>
                                </a:cubicBezTo>
                                <a:cubicBezTo>
                                  <a:pt x="29" y="84"/>
                                  <a:pt x="29" y="84"/>
                                  <a:pt x="29" y="84"/>
                                </a:cubicBezTo>
                                <a:cubicBezTo>
                                  <a:pt x="26" y="99"/>
                                  <a:pt x="26" y="99"/>
                                  <a:pt x="26" y="99"/>
                                </a:cubicBezTo>
                                <a:cubicBezTo>
                                  <a:pt x="41" y="102"/>
                                  <a:pt x="41" y="102"/>
                                  <a:pt x="41" y="102"/>
                                </a:cubicBezTo>
                                <a:close/>
                                <a:moveTo>
                                  <a:pt x="45" y="84"/>
                                </a:moveTo>
                                <a:cubicBezTo>
                                  <a:pt x="48" y="69"/>
                                  <a:pt x="48" y="69"/>
                                  <a:pt x="48" y="69"/>
                                </a:cubicBezTo>
                                <a:cubicBezTo>
                                  <a:pt x="32" y="66"/>
                                  <a:pt x="32" y="66"/>
                                  <a:pt x="32" y="66"/>
                                </a:cubicBezTo>
                                <a:cubicBezTo>
                                  <a:pt x="30" y="81"/>
                                  <a:pt x="30" y="81"/>
                                  <a:pt x="30" y="81"/>
                                </a:cubicBezTo>
                                <a:cubicBezTo>
                                  <a:pt x="45" y="84"/>
                                  <a:pt x="45" y="84"/>
                                  <a:pt x="45" y="84"/>
                                </a:cubicBezTo>
                                <a:close/>
                                <a:moveTo>
                                  <a:pt x="48" y="66"/>
                                </a:moveTo>
                                <a:cubicBezTo>
                                  <a:pt x="51" y="51"/>
                                  <a:pt x="51" y="51"/>
                                  <a:pt x="51" y="51"/>
                                </a:cubicBezTo>
                                <a:cubicBezTo>
                                  <a:pt x="35" y="48"/>
                                  <a:pt x="35" y="48"/>
                                  <a:pt x="35" y="48"/>
                                </a:cubicBezTo>
                                <a:cubicBezTo>
                                  <a:pt x="33" y="64"/>
                                  <a:pt x="33" y="64"/>
                                  <a:pt x="33" y="64"/>
                                </a:cubicBezTo>
                                <a:cubicBezTo>
                                  <a:pt x="48" y="66"/>
                                  <a:pt x="48" y="66"/>
                                  <a:pt x="48" y="66"/>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9" name="Freeform 1029"/>
                        <wps:cNvSpPr>
                          <a:spLocks noEditPoints="1"/>
                        </wps:cNvSpPr>
                        <wps:spPr bwMode="auto">
                          <a:xfrm>
                            <a:off x="9702801" y="8724901"/>
                            <a:ext cx="779463" cy="779463"/>
                          </a:xfrm>
                          <a:custGeom>
                            <a:avLst/>
                            <a:gdLst>
                              <a:gd name="T0" fmla="*/ 74 w 208"/>
                              <a:gd name="T1" fmla="*/ 125 h 208"/>
                              <a:gd name="T2" fmla="*/ 134 w 208"/>
                              <a:gd name="T3" fmla="*/ 83 h 208"/>
                              <a:gd name="T4" fmla="*/ 79 w 208"/>
                              <a:gd name="T5" fmla="*/ 53 h 208"/>
                              <a:gd name="T6" fmla="*/ 44 w 208"/>
                              <a:gd name="T7" fmla="*/ 18 h 208"/>
                              <a:gd name="T8" fmla="*/ 65 w 208"/>
                              <a:gd name="T9" fmla="*/ 64 h 208"/>
                              <a:gd name="T10" fmla="*/ 79 w 208"/>
                              <a:gd name="T11" fmla="*/ 53 h 208"/>
                              <a:gd name="T12" fmla="*/ 143 w 208"/>
                              <a:gd name="T13" fmla="*/ 145 h 208"/>
                              <a:gd name="T14" fmla="*/ 129 w 208"/>
                              <a:gd name="T15" fmla="*/ 155 h 208"/>
                              <a:gd name="T16" fmla="*/ 163 w 208"/>
                              <a:gd name="T17" fmla="*/ 189 h 208"/>
                              <a:gd name="T18" fmla="*/ 63 w 208"/>
                              <a:gd name="T19" fmla="*/ 84 h 208"/>
                              <a:gd name="T20" fmla="*/ 21 w 208"/>
                              <a:gd name="T21" fmla="*/ 56 h 208"/>
                              <a:gd name="T22" fmla="*/ 14 w 208"/>
                              <a:gd name="T23" fmla="*/ 72 h 208"/>
                              <a:gd name="T24" fmla="*/ 60 w 208"/>
                              <a:gd name="T25" fmla="*/ 88 h 208"/>
                              <a:gd name="T26" fmla="*/ 199 w 208"/>
                              <a:gd name="T27" fmla="*/ 148 h 208"/>
                              <a:gd name="T28" fmla="*/ 158 w 208"/>
                              <a:gd name="T29" fmla="*/ 119 h 208"/>
                              <a:gd name="T30" fmla="*/ 150 w 208"/>
                              <a:gd name="T31" fmla="*/ 136 h 208"/>
                              <a:gd name="T32" fmla="*/ 196 w 208"/>
                              <a:gd name="T33" fmla="*/ 151 h 208"/>
                              <a:gd name="T34" fmla="*/ 58 w 208"/>
                              <a:gd name="T35" fmla="*/ 109 h 208"/>
                              <a:gd name="T36" fmla="*/ 9 w 208"/>
                              <a:gd name="T37" fmla="*/ 103 h 208"/>
                              <a:gd name="T38" fmla="*/ 10 w 208"/>
                              <a:gd name="T39" fmla="*/ 121 h 208"/>
                              <a:gd name="T40" fmla="*/ 55 w 208"/>
                              <a:gd name="T41" fmla="*/ 117 h 208"/>
                              <a:gd name="T42" fmla="*/ 208 w 208"/>
                              <a:gd name="T43" fmla="*/ 95 h 208"/>
                              <a:gd name="T44" fmla="*/ 159 w 208"/>
                              <a:gd name="T45" fmla="*/ 89 h 208"/>
                              <a:gd name="T46" fmla="*/ 159 w 208"/>
                              <a:gd name="T47" fmla="*/ 107 h 208"/>
                              <a:gd name="T48" fmla="*/ 204 w 208"/>
                              <a:gd name="T49" fmla="*/ 103 h 208"/>
                              <a:gd name="T50" fmla="*/ 66 w 208"/>
                              <a:gd name="T51" fmla="*/ 131 h 208"/>
                              <a:gd name="T52" fmla="*/ 21 w 208"/>
                              <a:gd name="T53" fmla="*/ 150 h 208"/>
                              <a:gd name="T54" fmla="*/ 32 w 208"/>
                              <a:gd name="T55" fmla="*/ 166 h 208"/>
                              <a:gd name="T56" fmla="*/ 66 w 208"/>
                              <a:gd name="T57" fmla="*/ 131 h 208"/>
                              <a:gd name="T58" fmla="*/ 176 w 208"/>
                              <a:gd name="T59" fmla="*/ 42 h 208"/>
                              <a:gd name="T60" fmla="*/ 142 w 208"/>
                              <a:gd name="T61" fmla="*/ 77 h 208"/>
                              <a:gd name="T62" fmla="*/ 187 w 208"/>
                              <a:gd name="T63" fmla="*/ 57 h 208"/>
                              <a:gd name="T64" fmla="*/ 108 w 208"/>
                              <a:gd name="T65" fmla="*/ 48 h 208"/>
                              <a:gd name="T66" fmla="*/ 95 w 208"/>
                              <a:gd name="T67" fmla="*/ 0 h 208"/>
                              <a:gd name="T68" fmla="*/ 89 w 208"/>
                              <a:gd name="T69" fmla="*/ 50 h 208"/>
                              <a:gd name="T70" fmla="*/ 104 w 208"/>
                              <a:gd name="T71" fmla="*/ 56 h 208"/>
                              <a:gd name="T72" fmla="*/ 121 w 208"/>
                              <a:gd name="T73" fmla="*/ 198 h 208"/>
                              <a:gd name="T74" fmla="*/ 109 w 208"/>
                              <a:gd name="T75" fmla="*/ 150 h 208"/>
                              <a:gd name="T76" fmla="*/ 102 w 208"/>
                              <a:gd name="T77" fmla="*/ 199 h 208"/>
                              <a:gd name="T78" fmla="*/ 117 w 208"/>
                              <a:gd name="T79" fmla="*/ 206 h 208"/>
                              <a:gd name="T80" fmla="*/ 136 w 208"/>
                              <a:gd name="T81" fmla="*/ 57 h 208"/>
                              <a:gd name="T82" fmla="*/ 147 w 208"/>
                              <a:gd name="T83" fmla="*/ 9 h 208"/>
                              <a:gd name="T84" fmla="*/ 119 w 208"/>
                              <a:gd name="T85" fmla="*/ 50 h 208"/>
                              <a:gd name="T86" fmla="*/ 133 w 208"/>
                              <a:gd name="T87" fmla="*/ 62 h 208"/>
                              <a:gd name="T88" fmla="*/ 73 w 208"/>
                              <a:gd name="T89" fmla="*/ 194 h 208"/>
                              <a:gd name="T90" fmla="*/ 84 w 208"/>
                              <a:gd name="T91" fmla="*/ 145 h 208"/>
                              <a:gd name="T92" fmla="*/ 56 w 208"/>
                              <a:gd name="T93" fmla="*/ 187 h 208"/>
                              <a:gd name="T94" fmla="*/ 69 w 208"/>
                              <a:gd name="T95" fmla="*/ 19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208">
                                <a:moveTo>
                                  <a:pt x="125" y="134"/>
                                </a:moveTo>
                                <a:cubicBezTo>
                                  <a:pt x="109" y="146"/>
                                  <a:pt x="85" y="142"/>
                                  <a:pt x="74" y="125"/>
                                </a:cubicBezTo>
                                <a:cubicBezTo>
                                  <a:pt x="62" y="108"/>
                                  <a:pt x="66" y="85"/>
                                  <a:pt x="82" y="73"/>
                                </a:cubicBezTo>
                                <a:cubicBezTo>
                                  <a:pt x="99" y="62"/>
                                  <a:pt x="122" y="66"/>
                                  <a:pt x="134" y="83"/>
                                </a:cubicBezTo>
                                <a:cubicBezTo>
                                  <a:pt x="146" y="99"/>
                                  <a:pt x="141" y="123"/>
                                  <a:pt x="125" y="134"/>
                                </a:cubicBezTo>
                                <a:moveTo>
                                  <a:pt x="79" y="53"/>
                                </a:moveTo>
                                <a:cubicBezTo>
                                  <a:pt x="57" y="22"/>
                                  <a:pt x="57" y="22"/>
                                  <a:pt x="57" y="22"/>
                                </a:cubicBezTo>
                                <a:cubicBezTo>
                                  <a:pt x="54" y="17"/>
                                  <a:pt x="49" y="15"/>
                                  <a:pt x="44" y="18"/>
                                </a:cubicBezTo>
                                <a:cubicBezTo>
                                  <a:pt x="40" y="22"/>
                                  <a:pt x="39" y="27"/>
                                  <a:pt x="43" y="32"/>
                                </a:cubicBezTo>
                                <a:cubicBezTo>
                                  <a:pt x="65" y="64"/>
                                  <a:pt x="65" y="64"/>
                                  <a:pt x="65" y="64"/>
                                </a:cubicBezTo>
                                <a:cubicBezTo>
                                  <a:pt x="67" y="67"/>
                                  <a:pt x="73" y="69"/>
                                  <a:pt x="77" y="66"/>
                                </a:cubicBezTo>
                                <a:cubicBezTo>
                                  <a:pt x="82" y="63"/>
                                  <a:pt x="82" y="57"/>
                                  <a:pt x="79" y="53"/>
                                </a:cubicBezTo>
                                <a:close/>
                                <a:moveTo>
                                  <a:pt x="166" y="176"/>
                                </a:moveTo>
                                <a:cubicBezTo>
                                  <a:pt x="143" y="145"/>
                                  <a:pt x="143" y="145"/>
                                  <a:pt x="143" y="145"/>
                                </a:cubicBezTo>
                                <a:cubicBezTo>
                                  <a:pt x="140" y="140"/>
                                  <a:pt x="135" y="139"/>
                                  <a:pt x="131" y="142"/>
                                </a:cubicBezTo>
                                <a:cubicBezTo>
                                  <a:pt x="126" y="146"/>
                                  <a:pt x="125" y="150"/>
                                  <a:pt x="129" y="155"/>
                                </a:cubicBezTo>
                                <a:cubicBezTo>
                                  <a:pt x="151" y="187"/>
                                  <a:pt x="151" y="187"/>
                                  <a:pt x="151" y="187"/>
                                </a:cubicBezTo>
                                <a:cubicBezTo>
                                  <a:pt x="154" y="190"/>
                                  <a:pt x="159" y="192"/>
                                  <a:pt x="163" y="189"/>
                                </a:cubicBezTo>
                                <a:cubicBezTo>
                                  <a:pt x="168" y="186"/>
                                  <a:pt x="168" y="180"/>
                                  <a:pt x="166" y="176"/>
                                </a:cubicBezTo>
                                <a:close/>
                                <a:moveTo>
                                  <a:pt x="63" y="84"/>
                                </a:moveTo>
                                <a:cubicBezTo>
                                  <a:pt x="65" y="79"/>
                                  <a:pt x="62" y="74"/>
                                  <a:pt x="58" y="71"/>
                                </a:cubicBezTo>
                                <a:cubicBezTo>
                                  <a:pt x="21" y="56"/>
                                  <a:pt x="21" y="56"/>
                                  <a:pt x="21" y="56"/>
                                </a:cubicBezTo>
                                <a:cubicBezTo>
                                  <a:pt x="17" y="54"/>
                                  <a:pt x="11" y="55"/>
                                  <a:pt x="9" y="60"/>
                                </a:cubicBezTo>
                                <a:cubicBezTo>
                                  <a:pt x="7" y="65"/>
                                  <a:pt x="8" y="71"/>
                                  <a:pt x="14" y="72"/>
                                </a:cubicBezTo>
                                <a:cubicBezTo>
                                  <a:pt x="50" y="89"/>
                                  <a:pt x="50" y="89"/>
                                  <a:pt x="50" y="89"/>
                                </a:cubicBezTo>
                                <a:cubicBezTo>
                                  <a:pt x="53" y="90"/>
                                  <a:pt x="57" y="89"/>
                                  <a:pt x="60" y="88"/>
                                </a:cubicBezTo>
                                <a:cubicBezTo>
                                  <a:pt x="61" y="87"/>
                                  <a:pt x="62" y="85"/>
                                  <a:pt x="63" y="84"/>
                                </a:cubicBezTo>
                                <a:close/>
                                <a:moveTo>
                                  <a:pt x="199" y="148"/>
                                </a:moveTo>
                                <a:cubicBezTo>
                                  <a:pt x="200" y="143"/>
                                  <a:pt x="199" y="137"/>
                                  <a:pt x="194" y="135"/>
                                </a:cubicBezTo>
                                <a:cubicBezTo>
                                  <a:pt x="158" y="119"/>
                                  <a:pt x="158" y="119"/>
                                  <a:pt x="158" y="119"/>
                                </a:cubicBezTo>
                                <a:cubicBezTo>
                                  <a:pt x="153" y="117"/>
                                  <a:pt x="147" y="119"/>
                                  <a:pt x="145" y="124"/>
                                </a:cubicBezTo>
                                <a:cubicBezTo>
                                  <a:pt x="143" y="128"/>
                                  <a:pt x="145" y="134"/>
                                  <a:pt x="150" y="136"/>
                                </a:cubicBezTo>
                                <a:cubicBezTo>
                                  <a:pt x="187" y="152"/>
                                  <a:pt x="187" y="152"/>
                                  <a:pt x="187" y="152"/>
                                </a:cubicBezTo>
                                <a:cubicBezTo>
                                  <a:pt x="189" y="153"/>
                                  <a:pt x="193" y="153"/>
                                  <a:pt x="196" y="151"/>
                                </a:cubicBezTo>
                                <a:cubicBezTo>
                                  <a:pt x="197" y="150"/>
                                  <a:pt x="198" y="149"/>
                                  <a:pt x="199" y="148"/>
                                </a:cubicBezTo>
                                <a:close/>
                                <a:moveTo>
                                  <a:pt x="58" y="109"/>
                                </a:moveTo>
                                <a:cubicBezTo>
                                  <a:pt x="58" y="104"/>
                                  <a:pt x="53" y="99"/>
                                  <a:pt x="48" y="100"/>
                                </a:cubicBezTo>
                                <a:cubicBezTo>
                                  <a:pt x="9" y="103"/>
                                  <a:pt x="9" y="103"/>
                                  <a:pt x="9" y="103"/>
                                </a:cubicBezTo>
                                <a:cubicBezTo>
                                  <a:pt x="4" y="102"/>
                                  <a:pt x="0" y="107"/>
                                  <a:pt x="0" y="112"/>
                                </a:cubicBezTo>
                                <a:cubicBezTo>
                                  <a:pt x="0" y="117"/>
                                  <a:pt x="4" y="121"/>
                                  <a:pt x="10" y="121"/>
                                </a:cubicBezTo>
                                <a:cubicBezTo>
                                  <a:pt x="49" y="118"/>
                                  <a:pt x="49" y="118"/>
                                  <a:pt x="49" y="118"/>
                                </a:cubicBezTo>
                                <a:cubicBezTo>
                                  <a:pt x="51" y="118"/>
                                  <a:pt x="53" y="118"/>
                                  <a:pt x="55" y="117"/>
                                </a:cubicBezTo>
                                <a:cubicBezTo>
                                  <a:pt x="57" y="115"/>
                                  <a:pt x="58" y="112"/>
                                  <a:pt x="58" y="109"/>
                                </a:cubicBezTo>
                                <a:close/>
                                <a:moveTo>
                                  <a:pt x="208" y="95"/>
                                </a:moveTo>
                                <a:cubicBezTo>
                                  <a:pt x="207" y="90"/>
                                  <a:pt x="203" y="86"/>
                                  <a:pt x="198" y="87"/>
                                </a:cubicBezTo>
                                <a:cubicBezTo>
                                  <a:pt x="159" y="89"/>
                                  <a:pt x="159" y="89"/>
                                  <a:pt x="159" y="89"/>
                                </a:cubicBezTo>
                                <a:cubicBezTo>
                                  <a:pt x="154" y="90"/>
                                  <a:pt x="150" y="94"/>
                                  <a:pt x="150" y="99"/>
                                </a:cubicBezTo>
                                <a:cubicBezTo>
                                  <a:pt x="150" y="104"/>
                                  <a:pt x="154" y="108"/>
                                  <a:pt x="159" y="107"/>
                                </a:cubicBezTo>
                                <a:cubicBezTo>
                                  <a:pt x="199" y="106"/>
                                  <a:pt x="199" y="106"/>
                                  <a:pt x="199" y="106"/>
                                </a:cubicBezTo>
                                <a:cubicBezTo>
                                  <a:pt x="201" y="105"/>
                                  <a:pt x="202" y="105"/>
                                  <a:pt x="204" y="103"/>
                                </a:cubicBezTo>
                                <a:cubicBezTo>
                                  <a:pt x="207" y="101"/>
                                  <a:pt x="208" y="99"/>
                                  <a:pt x="208" y="95"/>
                                </a:cubicBezTo>
                                <a:close/>
                                <a:moveTo>
                                  <a:pt x="66" y="131"/>
                                </a:moveTo>
                                <a:cubicBezTo>
                                  <a:pt x="63" y="126"/>
                                  <a:pt x="56" y="125"/>
                                  <a:pt x="53" y="128"/>
                                </a:cubicBezTo>
                                <a:cubicBezTo>
                                  <a:pt x="21" y="150"/>
                                  <a:pt x="21" y="150"/>
                                  <a:pt x="21" y="150"/>
                                </a:cubicBezTo>
                                <a:cubicBezTo>
                                  <a:pt x="17" y="153"/>
                                  <a:pt x="16" y="159"/>
                                  <a:pt x="19" y="163"/>
                                </a:cubicBezTo>
                                <a:cubicBezTo>
                                  <a:pt x="22" y="167"/>
                                  <a:pt x="28" y="168"/>
                                  <a:pt x="32" y="166"/>
                                </a:cubicBezTo>
                                <a:cubicBezTo>
                                  <a:pt x="64" y="143"/>
                                  <a:pt x="64" y="143"/>
                                  <a:pt x="64" y="143"/>
                                </a:cubicBezTo>
                                <a:cubicBezTo>
                                  <a:pt x="67" y="141"/>
                                  <a:pt x="68" y="135"/>
                                  <a:pt x="66" y="131"/>
                                </a:cubicBezTo>
                                <a:close/>
                                <a:moveTo>
                                  <a:pt x="189" y="45"/>
                                </a:moveTo>
                                <a:cubicBezTo>
                                  <a:pt x="186" y="40"/>
                                  <a:pt x="180" y="38"/>
                                  <a:pt x="176" y="42"/>
                                </a:cubicBezTo>
                                <a:cubicBezTo>
                                  <a:pt x="144" y="64"/>
                                  <a:pt x="144" y="64"/>
                                  <a:pt x="144" y="64"/>
                                </a:cubicBezTo>
                                <a:cubicBezTo>
                                  <a:pt x="140" y="67"/>
                                  <a:pt x="139" y="73"/>
                                  <a:pt x="142" y="77"/>
                                </a:cubicBezTo>
                                <a:cubicBezTo>
                                  <a:pt x="145" y="81"/>
                                  <a:pt x="151" y="82"/>
                                  <a:pt x="155" y="79"/>
                                </a:cubicBezTo>
                                <a:cubicBezTo>
                                  <a:pt x="187" y="57"/>
                                  <a:pt x="187" y="57"/>
                                  <a:pt x="187" y="57"/>
                                </a:cubicBezTo>
                                <a:cubicBezTo>
                                  <a:pt x="191" y="54"/>
                                  <a:pt x="191" y="48"/>
                                  <a:pt x="189" y="45"/>
                                </a:cubicBezTo>
                                <a:close/>
                                <a:moveTo>
                                  <a:pt x="108" y="48"/>
                                </a:moveTo>
                                <a:cubicBezTo>
                                  <a:pt x="105" y="8"/>
                                  <a:pt x="105" y="8"/>
                                  <a:pt x="105" y="8"/>
                                </a:cubicBezTo>
                                <a:cubicBezTo>
                                  <a:pt x="105" y="3"/>
                                  <a:pt x="100" y="0"/>
                                  <a:pt x="95" y="0"/>
                                </a:cubicBezTo>
                                <a:cubicBezTo>
                                  <a:pt x="90" y="0"/>
                                  <a:pt x="86" y="5"/>
                                  <a:pt x="87" y="10"/>
                                </a:cubicBezTo>
                                <a:cubicBezTo>
                                  <a:pt x="89" y="50"/>
                                  <a:pt x="89" y="50"/>
                                  <a:pt x="89" y="50"/>
                                </a:cubicBezTo>
                                <a:cubicBezTo>
                                  <a:pt x="90" y="54"/>
                                  <a:pt x="94" y="58"/>
                                  <a:pt x="99" y="59"/>
                                </a:cubicBezTo>
                                <a:cubicBezTo>
                                  <a:pt x="101" y="57"/>
                                  <a:pt x="103" y="58"/>
                                  <a:pt x="104" y="56"/>
                                </a:cubicBezTo>
                                <a:cubicBezTo>
                                  <a:pt x="106" y="55"/>
                                  <a:pt x="108" y="51"/>
                                  <a:pt x="108" y="48"/>
                                </a:cubicBezTo>
                                <a:close/>
                                <a:moveTo>
                                  <a:pt x="121" y="198"/>
                                </a:moveTo>
                                <a:cubicBezTo>
                                  <a:pt x="119" y="158"/>
                                  <a:pt x="119" y="158"/>
                                  <a:pt x="119" y="158"/>
                                </a:cubicBezTo>
                                <a:cubicBezTo>
                                  <a:pt x="118" y="153"/>
                                  <a:pt x="114" y="149"/>
                                  <a:pt x="109" y="150"/>
                                </a:cubicBezTo>
                                <a:cubicBezTo>
                                  <a:pt x="103" y="149"/>
                                  <a:pt x="100" y="154"/>
                                  <a:pt x="100" y="160"/>
                                </a:cubicBezTo>
                                <a:cubicBezTo>
                                  <a:pt x="102" y="199"/>
                                  <a:pt x="102" y="199"/>
                                  <a:pt x="102" y="199"/>
                                </a:cubicBezTo>
                                <a:cubicBezTo>
                                  <a:pt x="102" y="204"/>
                                  <a:pt x="107" y="208"/>
                                  <a:pt x="113" y="208"/>
                                </a:cubicBezTo>
                                <a:cubicBezTo>
                                  <a:pt x="114" y="207"/>
                                  <a:pt x="116" y="207"/>
                                  <a:pt x="117" y="206"/>
                                </a:cubicBezTo>
                                <a:cubicBezTo>
                                  <a:pt x="120" y="204"/>
                                  <a:pt x="121" y="201"/>
                                  <a:pt x="121" y="198"/>
                                </a:cubicBezTo>
                                <a:close/>
                                <a:moveTo>
                                  <a:pt x="136" y="57"/>
                                </a:moveTo>
                                <a:cubicBezTo>
                                  <a:pt x="152" y="21"/>
                                  <a:pt x="152" y="21"/>
                                  <a:pt x="152" y="21"/>
                                </a:cubicBezTo>
                                <a:cubicBezTo>
                                  <a:pt x="154" y="16"/>
                                  <a:pt x="152" y="11"/>
                                  <a:pt x="147" y="9"/>
                                </a:cubicBezTo>
                                <a:cubicBezTo>
                                  <a:pt x="143" y="6"/>
                                  <a:pt x="137" y="9"/>
                                  <a:pt x="135" y="14"/>
                                </a:cubicBezTo>
                                <a:cubicBezTo>
                                  <a:pt x="119" y="50"/>
                                  <a:pt x="119" y="50"/>
                                  <a:pt x="119" y="50"/>
                                </a:cubicBezTo>
                                <a:cubicBezTo>
                                  <a:pt x="117" y="54"/>
                                  <a:pt x="120" y="61"/>
                                  <a:pt x="124" y="63"/>
                                </a:cubicBezTo>
                                <a:cubicBezTo>
                                  <a:pt x="127" y="63"/>
                                  <a:pt x="131" y="63"/>
                                  <a:pt x="133" y="62"/>
                                </a:cubicBezTo>
                                <a:cubicBezTo>
                                  <a:pt x="135" y="61"/>
                                  <a:pt x="135" y="59"/>
                                  <a:pt x="136" y="57"/>
                                </a:cubicBezTo>
                                <a:close/>
                                <a:moveTo>
                                  <a:pt x="73" y="194"/>
                                </a:moveTo>
                                <a:cubicBezTo>
                                  <a:pt x="88" y="157"/>
                                  <a:pt x="88" y="157"/>
                                  <a:pt x="88" y="157"/>
                                </a:cubicBezTo>
                                <a:cubicBezTo>
                                  <a:pt x="91" y="153"/>
                                  <a:pt x="88" y="148"/>
                                  <a:pt x="84" y="145"/>
                                </a:cubicBezTo>
                                <a:cubicBezTo>
                                  <a:pt x="79" y="144"/>
                                  <a:pt x="73" y="146"/>
                                  <a:pt x="71" y="150"/>
                                </a:cubicBezTo>
                                <a:cubicBezTo>
                                  <a:pt x="56" y="187"/>
                                  <a:pt x="56" y="187"/>
                                  <a:pt x="56" y="187"/>
                                </a:cubicBezTo>
                                <a:cubicBezTo>
                                  <a:pt x="53" y="191"/>
                                  <a:pt x="56" y="196"/>
                                  <a:pt x="60" y="199"/>
                                </a:cubicBezTo>
                                <a:cubicBezTo>
                                  <a:pt x="64" y="200"/>
                                  <a:pt x="67" y="199"/>
                                  <a:pt x="69" y="198"/>
                                </a:cubicBezTo>
                                <a:cubicBezTo>
                                  <a:pt x="71" y="197"/>
                                  <a:pt x="72" y="196"/>
                                  <a:pt x="73" y="19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0" name="Freeform 1030"/>
                        <wps:cNvSpPr>
                          <a:spLocks noEditPoints="1"/>
                        </wps:cNvSpPr>
                        <wps:spPr bwMode="auto">
                          <a:xfrm>
                            <a:off x="1987550" y="7685088"/>
                            <a:ext cx="712788" cy="773113"/>
                          </a:xfrm>
                          <a:custGeom>
                            <a:avLst/>
                            <a:gdLst>
                              <a:gd name="T0" fmla="*/ 36 w 190"/>
                              <a:gd name="T1" fmla="*/ 23 h 206"/>
                              <a:gd name="T2" fmla="*/ 28 w 190"/>
                              <a:gd name="T3" fmla="*/ 21 h 206"/>
                              <a:gd name="T4" fmla="*/ 26 w 190"/>
                              <a:gd name="T5" fmla="*/ 30 h 206"/>
                              <a:gd name="T6" fmla="*/ 35 w 190"/>
                              <a:gd name="T7" fmla="*/ 31 h 206"/>
                              <a:gd name="T8" fmla="*/ 36 w 190"/>
                              <a:gd name="T9" fmla="*/ 23 h 206"/>
                              <a:gd name="T10" fmla="*/ 51 w 190"/>
                              <a:gd name="T11" fmla="*/ 14 h 206"/>
                              <a:gd name="T12" fmla="*/ 43 w 190"/>
                              <a:gd name="T13" fmla="*/ 12 h 206"/>
                              <a:gd name="T14" fmla="*/ 41 w 190"/>
                              <a:gd name="T15" fmla="*/ 20 h 206"/>
                              <a:gd name="T16" fmla="*/ 49 w 190"/>
                              <a:gd name="T17" fmla="*/ 22 h 206"/>
                              <a:gd name="T18" fmla="*/ 51 w 190"/>
                              <a:gd name="T19" fmla="*/ 14 h 206"/>
                              <a:gd name="T20" fmla="*/ 107 w 190"/>
                              <a:gd name="T21" fmla="*/ 52 h 206"/>
                              <a:gd name="T22" fmla="*/ 105 w 190"/>
                              <a:gd name="T23" fmla="*/ 64 h 206"/>
                              <a:gd name="T24" fmla="*/ 53 w 190"/>
                              <a:gd name="T25" fmla="*/ 99 h 206"/>
                              <a:gd name="T26" fmla="*/ 41 w 190"/>
                              <a:gd name="T27" fmla="*/ 97 h 206"/>
                              <a:gd name="T28" fmla="*/ 29 w 190"/>
                              <a:gd name="T29" fmla="*/ 79 h 206"/>
                              <a:gd name="T30" fmla="*/ 32 w 190"/>
                              <a:gd name="T31" fmla="*/ 66 h 206"/>
                              <a:gd name="T32" fmla="*/ 83 w 190"/>
                              <a:gd name="T33" fmla="*/ 32 h 206"/>
                              <a:gd name="T34" fmla="*/ 95 w 190"/>
                              <a:gd name="T35" fmla="*/ 34 h 206"/>
                              <a:gd name="T36" fmla="*/ 107 w 190"/>
                              <a:gd name="T37" fmla="*/ 52 h 206"/>
                              <a:gd name="T38" fmla="*/ 107 w 190"/>
                              <a:gd name="T39" fmla="*/ 52 h 206"/>
                              <a:gd name="T40" fmla="*/ 66 w 190"/>
                              <a:gd name="T41" fmla="*/ 34 h 206"/>
                              <a:gd name="T42" fmla="*/ 64 w 190"/>
                              <a:gd name="T43" fmla="*/ 39 h 206"/>
                              <a:gd name="T44" fmla="*/ 45 w 190"/>
                              <a:gd name="T45" fmla="*/ 52 h 206"/>
                              <a:gd name="T46" fmla="*/ 41 w 190"/>
                              <a:gd name="T47" fmla="*/ 51 h 206"/>
                              <a:gd name="T48" fmla="*/ 36 w 190"/>
                              <a:gd name="T49" fmla="*/ 45 h 206"/>
                              <a:gd name="T50" fmla="*/ 37 w 190"/>
                              <a:gd name="T51" fmla="*/ 40 h 206"/>
                              <a:gd name="T52" fmla="*/ 56 w 190"/>
                              <a:gd name="T53" fmla="*/ 27 h 206"/>
                              <a:gd name="T54" fmla="*/ 61 w 190"/>
                              <a:gd name="T55" fmla="*/ 28 h 206"/>
                              <a:gd name="T56" fmla="*/ 66 w 190"/>
                              <a:gd name="T57" fmla="*/ 34 h 206"/>
                              <a:gd name="T58" fmla="*/ 66 w 190"/>
                              <a:gd name="T59" fmla="*/ 34 h 206"/>
                              <a:gd name="T60" fmla="*/ 70 w 190"/>
                              <a:gd name="T61" fmla="*/ 141 h 206"/>
                              <a:gd name="T62" fmla="*/ 73 w 190"/>
                              <a:gd name="T63" fmla="*/ 126 h 206"/>
                              <a:gd name="T64" fmla="*/ 87 w 190"/>
                              <a:gd name="T65" fmla="*/ 130 h 206"/>
                              <a:gd name="T66" fmla="*/ 85 w 190"/>
                              <a:gd name="T67" fmla="*/ 144 h 206"/>
                              <a:gd name="T68" fmla="*/ 70 w 190"/>
                              <a:gd name="T69" fmla="*/ 141 h 206"/>
                              <a:gd name="T70" fmla="*/ 120 w 190"/>
                              <a:gd name="T71" fmla="*/ 108 h 206"/>
                              <a:gd name="T72" fmla="*/ 123 w 190"/>
                              <a:gd name="T73" fmla="*/ 93 h 206"/>
                              <a:gd name="T74" fmla="*/ 137 w 190"/>
                              <a:gd name="T75" fmla="*/ 97 h 206"/>
                              <a:gd name="T76" fmla="*/ 134 w 190"/>
                              <a:gd name="T77" fmla="*/ 110 h 206"/>
                              <a:gd name="T78" fmla="*/ 120 w 190"/>
                              <a:gd name="T79" fmla="*/ 108 h 206"/>
                              <a:gd name="T80" fmla="*/ 151 w 190"/>
                              <a:gd name="T81" fmla="*/ 93 h 206"/>
                              <a:gd name="T82" fmla="*/ 98 w 190"/>
                              <a:gd name="T83" fmla="*/ 15 h 206"/>
                              <a:gd name="T84" fmla="*/ 73 w 190"/>
                              <a:gd name="T85" fmla="*/ 10 h 206"/>
                              <a:gd name="T86" fmla="*/ 15 w 190"/>
                              <a:gd name="T87" fmla="*/ 49 h 206"/>
                              <a:gd name="T88" fmla="*/ 10 w 190"/>
                              <a:gd name="T89" fmla="*/ 74 h 206"/>
                              <a:gd name="T90" fmla="*/ 62 w 190"/>
                              <a:gd name="T91" fmla="*/ 152 h 206"/>
                              <a:gd name="T92" fmla="*/ 87 w 190"/>
                              <a:gd name="T93" fmla="*/ 157 h 206"/>
                              <a:gd name="T94" fmla="*/ 87 w 190"/>
                              <a:gd name="T95" fmla="*/ 157 h 206"/>
                              <a:gd name="T96" fmla="*/ 87 w 190"/>
                              <a:gd name="T97" fmla="*/ 206 h 206"/>
                              <a:gd name="T98" fmla="*/ 100 w 190"/>
                              <a:gd name="T99" fmla="*/ 197 h 206"/>
                              <a:gd name="T100" fmla="*/ 100 w 190"/>
                              <a:gd name="T101" fmla="*/ 162 h 206"/>
                              <a:gd name="T102" fmla="*/ 117 w 190"/>
                              <a:gd name="T103" fmla="*/ 150 h 206"/>
                              <a:gd name="T104" fmla="*/ 127 w 190"/>
                              <a:gd name="T105" fmla="*/ 143 h 206"/>
                              <a:gd name="T106" fmla="*/ 145 w 190"/>
                              <a:gd name="T107" fmla="*/ 132 h 206"/>
                              <a:gd name="T108" fmla="*/ 177 w 190"/>
                              <a:gd name="T109" fmla="*/ 145 h 206"/>
                              <a:gd name="T110" fmla="*/ 190 w 190"/>
                              <a:gd name="T111" fmla="*/ 137 h 206"/>
                              <a:gd name="T112" fmla="*/ 145 w 190"/>
                              <a:gd name="T113" fmla="*/ 118 h 206"/>
                              <a:gd name="T114" fmla="*/ 145 w 190"/>
                              <a:gd name="T115" fmla="*/ 118 h 206"/>
                              <a:gd name="T116" fmla="*/ 151 w 190"/>
                              <a:gd name="T117" fmla="*/ 93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0" h="206">
                                <a:moveTo>
                                  <a:pt x="36" y="23"/>
                                </a:moveTo>
                                <a:cubicBezTo>
                                  <a:pt x="35" y="21"/>
                                  <a:pt x="31" y="20"/>
                                  <a:pt x="28" y="21"/>
                                </a:cubicBezTo>
                                <a:cubicBezTo>
                                  <a:pt x="26" y="23"/>
                                  <a:pt x="25" y="27"/>
                                  <a:pt x="26" y="30"/>
                                </a:cubicBezTo>
                                <a:cubicBezTo>
                                  <a:pt x="28" y="33"/>
                                  <a:pt x="32" y="33"/>
                                  <a:pt x="35" y="31"/>
                                </a:cubicBezTo>
                                <a:cubicBezTo>
                                  <a:pt x="38" y="29"/>
                                  <a:pt x="38" y="26"/>
                                  <a:pt x="36" y="23"/>
                                </a:cubicBezTo>
                                <a:moveTo>
                                  <a:pt x="51" y="14"/>
                                </a:moveTo>
                                <a:cubicBezTo>
                                  <a:pt x="49" y="11"/>
                                  <a:pt x="45" y="10"/>
                                  <a:pt x="43" y="12"/>
                                </a:cubicBezTo>
                                <a:cubicBezTo>
                                  <a:pt x="40" y="14"/>
                                  <a:pt x="39" y="18"/>
                                  <a:pt x="41" y="20"/>
                                </a:cubicBezTo>
                                <a:cubicBezTo>
                                  <a:pt x="43" y="23"/>
                                  <a:pt x="46" y="23"/>
                                  <a:pt x="49" y="22"/>
                                </a:cubicBezTo>
                                <a:cubicBezTo>
                                  <a:pt x="52" y="20"/>
                                  <a:pt x="52" y="17"/>
                                  <a:pt x="51" y="14"/>
                                </a:cubicBezTo>
                                <a:moveTo>
                                  <a:pt x="107" y="52"/>
                                </a:moveTo>
                                <a:cubicBezTo>
                                  <a:pt x="112" y="59"/>
                                  <a:pt x="105" y="64"/>
                                  <a:pt x="105" y="64"/>
                                </a:cubicBezTo>
                                <a:cubicBezTo>
                                  <a:pt x="53" y="99"/>
                                  <a:pt x="53" y="99"/>
                                  <a:pt x="53" y="99"/>
                                </a:cubicBezTo>
                                <a:cubicBezTo>
                                  <a:pt x="46" y="104"/>
                                  <a:pt x="41" y="97"/>
                                  <a:pt x="41" y="97"/>
                                </a:cubicBezTo>
                                <a:cubicBezTo>
                                  <a:pt x="29" y="79"/>
                                  <a:pt x="29" y="79"/>
                                  <a:pt x="29" y="79"/>
                                </a:cubicBezTo>
                                <a:cubicBezTo>
                                  <a:pt x="24" y="72"/>
                                  <a:pt x="32" y="66"/>
                                  <a:pt x="32" y="66"/>
                                </a:cubicBezTo>
                                <a:cubicBezTo>
                                  <a:pt x="83" y="32"/>
                                  <a:pt x="83" y="32"/>
                                  <a:pt x="83" y="32"/>
                                </a:cubicBezTo>
                                <a:cubicBezTo>
                                  <a:pt x="90" y="27"/>
                                  <a:pt x="95" y="34"/>
                                  <a:pt x="95" y="34"/>
                                </a:cubicBezTo>
                                <a:cubicBezTo>
                                  <a:pt x="107" y="52"/>
                                  <a:pt x="107" y="52"/>
                                  <a:pt x="107" y="52"/>
                                </a:cubicBezTo>
                                <a:cubicBezTo>
                                  <a:pt x="107" y="52"/>
                                  <a:pt x="107" y="52"/>
                                  <a:pt x="107" y="52"/>
                                </a:cubicBezTo>
                                <a:close/>
                                <a:moveTo>
                                  <a:pt x="66" y="34"/>
                                </a:moveTo>
                                <a:cubicBezTo>
                                  <a:pt x="68" y="37"/>
                                  <a:pt x="64" y="39"/>
                                  <a:pt x="64" y="39"/>
                                </a:cubicBezTo>
                                <a:cubicBezTo>
                                  <a:pt x="45" y="52"/>
                                  <a:pt x="45" y="52"/>
                                  <a:pt x="45" y="52"/>
                                </a:cubicBezTo>
                                <a:cubicBezTo>
                                  <a:pt x="42" y="54"/>
                                  <a:pt x="41" y="51"/>
                                  <a:pt x="41" y="51"/>
                                </a:cubicBezTo>
                                <a:cubicBezTo>
                                  <a:pt x="36" y="45"/>
                                  <a:pt x="36" y="45"/>
                                  <a:pt x="36" y="45"/>
                                </a:cubicBezTo>
                                <a:cubicBezTo>
                                  <a:pt x="34" y="42"/>
                                  <a:pt x="37" y="40"/>
                                  <a:pt x="37" y="40"/>
                                </a:cubicBezTo>
                                <a:cubicBezTo>
                                  <a:pt x="56" y="27"/>
                                  <a:pt x="56" y="27"/>
                                  <a:pt x="56" y="27"/>
                                </a:cubicBezTo>
                                <a:cubicBezTo>
                                  <a:pt x="59" y="25"/>
                                  <a:pt x="61" y="28"/>
                                  <a:pt x="61" y="28"/>
                                </a:cubicBezTo>
                                <a:cubicBezTo>
                                  <a:pt x="66" y="34"/>
                                  <a:pt x="66" y="34"/>
                                  <a:pt x="66" y="34"/>
                                </a:cubicBezTo>
                                <a:cubicBezTo>
                                  <a:pt x="66" y="34"/>
                                  <a:pt x="66" y="34"/>
                                  <a:pt x="66" y="34"/>
                                </a:cubicBezTo>
                                <a:close/>
                                <a:moveTo>
                                  <a:pt x="70" y="141"/>
                                </a:moveTo>
                                <a:cubicBezTo>
                                  <a:pt x="67" y="136"/>
                                  <a:pt x="68" y="130"/>
                                  <a:pt x="73" y="126"/>
                                </a:cubicBezTo>
                                <a:cubicBezTo>
                                  <a:pt x="78" y="123"/>
                                  <a:pt x="84" y="124"/>
                                  <a:pt x="87" y="130"/>
                                </a:cubicBezTo>
                                <a:cubicBezTo>
                                  <a:pt x="90" y="134"/>
                                  <a:pt x="89" y="141"/>
                                  <a:pt x="85" y="144"/>
                                </a:cubicBezTo>
                                <a:cubicBezTo>
                                  <a:pt x="79" y="147"/>
                                  <a:pt x="73" y="145"/>
                                  <a:pt x="70" y="141"/>
                                </a:cubicBezTo>
                                <a:moveTo>
                                  <a:pt x="120" y="108"/>
                                </a:moveTo>
                                <a:cubicBezTo>
                                  <a:pt x="116" y="103"/>
                                  <a:pt x="118" y="97"/>
                                  <a:pt x="123" y="93"/>
                                </a:cubicBezTo>
                                <a:cubicBezTo>
                                  <a:pt x="127" y="90"/>
                                  <a:pt x="134" y="91"/>
                                  <a:pt x="137" y="97"/>
                                </a:cubicBezTo>
                                <a:cubicBezTo>
                                  <a:pt x="140" y="101"/>
                                  <a:pt x="138" y="108"/>
                                  <a:pt x="134" y="110"/>
                                </a:cubicBezTo>
                                <a:cubicBezTo>
                                  <a:pt x="129" y="114"/>
                                  <a:pt x="123" y="112"/>
                                  <a:pt x="120" y="108"/>
                                </a:cubicBezTo>
                                <a:moveTo>
                                  <a:pt x="151" y="93"/>
                                </a:moveTo>
                                <a:cubicBezTo>
                                  <a:pt x="98" y="15"/>
                                  <a:pt x="98" y="15"/>
                                  <a:pt x="98" y="15"/>
                                </a:cubicBezTo>
                                <a:cubicBezTo>
                                  <a:pt x="98" y="15"/>
                                  <a:pt x="88" y="0"/>
                                  <a:pt x="73" y="10"/>
                                </a:cubicBezTo>
                                <a:cubicBezTo>
                                  <a:pt x="15" y="49"/>
                                  <a:pt x="15" y="49"/>
                                  <a:pt x="15" y="49"/>
                                </a:cubicBezTo>
                                <a:cubicBezTo>
                                  <a:pt x="15" y="49"/>
                                  <a:pt x="0" y="59"/>
                                  <a:pt x="10" y="74"/>
                                </a:cubicBezTo>
                                <a:cubicBezTo>
                                  <a:pt x="62" y="152"/>
                                  <a:pt x="62" y="152"/>
                                  <a:pt x="62" y="152"/>
                                </a:cubicBezTo>
                                <a:cubicBezTo>
                                  <a:pt x="62" y="152"/>
                                  <a:pt x="72" y="167"/>
                                  <a:pt x="87" y="157"/>
                                </a:cubicBezTo>
                                <a:cubicBezTo>
                                  <a:pt x="87" y="157"/>
                                  <a:pt x="87" y="157"/>
                                  <a:pt x="87" y="157"/>
                                </a:cubicBezTo>
                                <a:cubicBezTo>
                                  <a:pt x="87" y="206"/>
                                  <a:pt x="87" y="206"/>
                                  <a:pt x="87" y="206"/>
                                </a:cubicBezTo>
                                <a:cubicBezTo>
                                  <a:pt x="100" y="197"/>
                                  <a:pt x="100" y="197"/>
                                  <a:pt x="100" y="197"/>
                                </a:cubicBezTo>
                                <a:cubicBezTo>
                                  <a:pt x="100" y="162"/>
                                  <a:pt x="100" y="162"/>
                                  <a:pt x="100" y="162"/>
                                </a:cubicBezTo>
                                <a:cubicBezTo>
                                  <a:pt x="117" y="150"/>
                                  <a:pt x="117" y="150"/>
                                  <a:pt x="117" y="150"/>
                                </a:cubicBezTo>
                                <a:cubicBezTo>
                                  <a:pt x="127" y="143"/>
                                  <a:pt x="127" y="143"/>
                                  <a:pt x="127" y="143"/>
                                </a:cubicBezTo>
                                <a:cubicBezTo>
                                  <a:pt x="145" y="132"/>
                                  <a:pt x="145" y="132"/>
                                  <a:pt x="145" y="132"/>
                                </a:cubicBezTo>
                                <a:cubicBezTo>
                                  <a:pt x="177" y="145"/>
                                  <a:pt x="177" y="145"/>
                                  <a:pt x="177" y="145"/>
                                </a:cubicBezTo>
                                <a:cubicBezTo>
                                  <a:pt x="190" y="137"/>
                                  <a:pt x="190" y="137"/>
                                  <a:pt x="190" y="137"/>
                                </a:cubicBezTo>
                                <a:cubicBezTo>
                                  <a:pt x="145" y="118"/>
                                  <a:pt x="145" y="118"/>
                                  <a:pt x="145" y="118"/>
                                </a:cubicBezTo>
                                <a:cubicBezTo>
                                  <a:pt x="145" y="118"/>
                                  <a:pt x="145" y="118"/>
                                  <a:pt x="145" y="118"/>
                                </a:cubicBezTo>
                                <a:cubicBezTo>
                                  <a:pt x="145" y="118"/>
                                  <a:pt x="160" y="108"/>
                                  <a:pt x="151" y="93"/>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1" name="Freeform 1031"/>
                        <wps:cNvSpPr>
                          <a:spLocks noEditPoints="1"/>
                        </wps:cNvSpPr>
                        <wps:spPr bwMode="auto">
                          <a:xfrm>
                            <a:off x="3448050" y="8769351"/>
                            <a:ext cx="712788" cy="638175"/>
                          </a:xfrm>
                          <a:custGeom>
                            <a:avLst/>
                            <a:gdLst>
                              <a:gd name="T0" fmla="*/ 153 w 190"/>
                              <a:gd name="T1" fmla="*/ 115 h 170"/>
                              <a:gd name="T2" fmla="*/ 190 w 190"/>
                              <a:gd name="T3" fmla="*/ 151 h 170"/>
                              <a:gd name="T4" fmla="*/ 161 w 190"/>
                              <a:gd name="T5" fmla="*/ 170 h 170"/>
                              <a:gd name="T6" fmla="*/ 144 w 190"/>
                              <a:gd name="T7" fmla="*/ 128 h 170"/>
                              <a:gd name="T8" fmla="*/ 153 w 190"/>
                              <a:gd name="T9" fmla="*/ 115 h 170"/>
                              <a:gd name="T10" fmla="*/ 61 w 190"/>
                              <a:gd name="T11" fmla="*/ 109 h 170"/>
                              <a:gd name="T12" fmla="*/ 61 w 190"/>
                              <a:gd name="T13" fmla="*/ 103 h 170"/>
                              <a:gd name="T14" fmla="*/ 56 w 190"/>
                              <a:gd name="T15" fmla="*/ 66 h 170"/>
                              <a:gd name="T16" fmla="*/ 89 w 190"/>
                              <a:gd name="T17" fmla="*/ 52 h 170"/>
                              <a:gd name="T18" fmla="*/ 95 w 190"/>
                              <a:gd name="T19" fmla="*/ 48 h 170"/>
                              <a:gd name="T20" fmla="*/ 92 w 190"/>
                              <a:gd name="T21" fmla="*/ 43 h 170"/>
                              <a:gd name="T22" fmla="*/ 49 w 190"/>
                              <a:gd name="T23" fmla="*/ 62 h 170"/>
                              <a:gd name="T24" fmla="*/ 55 w 190"/>
                              <a:gd name="T25" fmla="*/ 109 h 170"/>
                              <a:gd name="T26" fmla="*/ 60 w 190"/>
                              <a:gd name="T27" fmla="*/ 109 h 170"/>
                              <a:gd name="T28" fmla="*/ 61 w 190"/>
                              <a:gd name="T29" fmla="*/ 109 h 170"/>
                              <a:gd name="T30" fmla="*/ 45 w 190"/>
                              <a:gd name="T31" fmla="*/ 119 h 170"/>
                              <a:gd name="T32" fmla="*/ 45 w 190"/>
                              <a:gd name="T33" fmla="*/ 112 h 170"/>
                              <a:gd name="T34" fmla="*/ 40 w 190"/>
                              <a:gd name="T35" fmla="*/ 57 h 170"/>
                              <a:gd name="T36" fmla="*/ 91 w 190"/>
                              <a:gd name="T37" fmla="*/ 33 h 170"/>
                              <a:gd name="T38" fmla="*/ 96 w 190"/>
                              <a:gd name="T39" fmla="*/ 29 h 170"/>
                              <a:gd name="T40" fmla="*/ 92 w 190"/>
                              <a:gd name="T41" fmla="*/ 24 h 170"/>
                              <a:gd name="T42" fmla="*/ 32 w 190"/>
                              <a:gd name="T43" fmla="*/ 52 h 170"/>
                              <a:gd name="T44" fmla="*/ 38 w 190"/>
                              <a:gd name="T45" fmla="*/ 118 h 170"/>
                              <a:gd name="T46" fmla="*/ 44 w 190"/>
                              <a:gd name="T47" fmla="*/ 119 h 170"/>
                              <a:gd name="T48" fmla="*/ 45 w 190"/>
                              <a:gd name="T49" fmla="*/ 119 h 170"/>
                              <a:gd name="T50" fmla="*/ 27 w 190"/>
                              <a:gd name="T51" fmla="*/ 129 h 170"/>
                              <a:gd name="T52" fmla="*/ 28 w 190"/>
                              <a:gd name="T53" fmla="*/ 123 h 170"/>
                              <a:gd name="T54" fmla="*/ 23 w 190"/>
                              <a:gd name="T55" fmla="*/ 47 h 170"/>
                              <a:gd name="T56" fmla="*/ 91 w 190"/>
                              <a:gd name="T57" fmla="*/ 13 h 170"/>
                              <a:gd name="T58" fmla="*/ 96 w 190"/>
                              <a:gd name="T59" fmla="*/ 9 h 170"/>
                              <a:gd name="T60" fmla="*/ 92 w 190"/>
                              <a:gd name="T61" fmla="*/ 4 h 170"/>
                              <a:gd name="T62" fmla="*/ 15 w 190"/>
                              <a:gd name="T63" fmla="*/ 43 h 170"/>
                              <a:gd name="T64" fmla="*/ 21 w 190"/>
                              <a:gd name="T65" fmla="*/ 128 h 170"/>
                              <a:gd name="T66" fmla="*/ 27 w 190"/>
                              <a:gd name="T67" fmla="*/ 129 h 170"/>
                              <a:gd name="T68" fmla="*/ 27 w 190"/>
                              <a:gd name="T69" fmla="*/ 129 h 170"/>
                              <a:gd name="T70" fmla="*/ 79 w 190"/>
                              <a:gd name="T71" fmla="*/ 79 h 170"/>
                              <a:gd name="T72" fmla="*/ 80 w 190"/>
                              <a:gd name="T73" fmla="*/ 78 h 170"/>
                              <a:gd name="T74" fmla="*/ 79 w 190"/>
                              <a:gd name="T75" fmla="*/ 79 h 170"/>
                              <a:gd name="T76" fmla="*/ 79 w 190"/>
                              <a:gd name="T77" fmla="*/ 79 h 170"/>
                              <a:gd name="T78" fmla="*/ 79 w 190"/>
                              <a:gd name="T79" fmla="*/ 79 h 170"/>
                              <a:gd name="T80" fmla="*/ 138 w 190"/>
                              <a:gd name="T81" fmla="*/ 15 h 170"/>
                              <a:gd name="T82" fmla="*/ 115 w 190"/>
                              <a:gd name="T83" fmla="*/ 147 h 170"/>
                              <a:gd name="T84" fmla="*/ 53 w 190"/>
                              <a:gd name="T85" fmla="*/ 164 h 170"/>
                              <a:gd name="T86" fmla="*/ 90 w 190"/>
                              <a:gd name="T87" fmla="*/ 91 h 170"/>
                              <a:gd name="T88" fmla="*/ 82 w 190"/>
                              <a:gd name="T89" fmla="*/ 84 h 170"/>
                              <a:gd name="T90" fmla="*/ 71 w 190"/>
                              <a:gd name="T91" fmla="*/ 85 h 170"/>
                              <a:gd name="T92" fmla="*/ 68 w 190"/>
                              <a:gd name="T93" fmla="*/ 72 h 170"/>
                              <a:gd name="T94" fmla="*/ 81 w 190"/>
                              <a:gd name="T95" fmla="*/ 69 h 170"/>
                              <a:gd name="T96" fmla="*/ 85 w 190"/>
                              <a:gd name="T97" fmla="*/ 79 h 170"/>
                              <a:gd name="T98" fmla="*/ 94 w 190"/>
                              <a:gd name="T99" fmla="*/ 82 h 170"/>
                              <a:gd name="T100" fmla="*/ 132 w 190"/>
                              <a:gd name="T101" fmla="*/ 7 h 170"/>
                              <a:gd name="T102" fmla="*/ 138 w 190"/>
                              <a:gd name="T103" fmla="*/ 15 h 170"/>
                              <a:gd name="T104" fmla="*/ 80 w 190"/>
                              <a:gd name="T105" fmla="*/ 78 h 170"/>
                              <a:gd name="T106" fmla="*/ 79 w 190"/>
                              <a:gd name="T107" fmla="*/ 79 h 170"/>
                              <a:gd name="T108" fmla="*/ 79 w 190"/>
                              <a:gd name="T109" fmla="*/ 79 h 170"/>
                              <a:gd name="T110" fmla="*/ 80 w 190"/>
                              <a:gd name="T111" fmla="*/ 78 h 170"/>
                              <a:gd name="T112" fmla="*/ 80 w 190"/>
                              <a:gd name="T113" fmla="*/ 7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0" h="170">
                                <a:moveTo>
                                  <a:pt x="153" y="115"/>
                                </a:moveTo>
                                <a:cubicBezTo>
                                  <a:pt x="190" y="151"/>
                                  <a:pt x="190" y="151"/>
                                  <a:pt x="190" y="151"/>
                                </a:cubicBezTo>
                                <a:cubicBezTo>
                                  <a:pt x="161" y="170"/>
                                  <a:pt x="161" y="170"/>
                                  <a:pt x="161" y="170"/>
                                </a:cubicBezTo>
                                <a:cubicBezTo>
                                  <a:pt x="144" y="128"/>
                                  <a:pt x="144" y="128"/>
                                  <a:pt x="144" y="128"/>
                                </a:cubicBezTo>
                                <a:cubicBezTo>
                                  <a:pt x="153" y="115"/>
                                  <a:pt x="153" y="115"/>
                                  <a:pt x="153" y="115"/>
                                </a:cubicBezTo>
                                <a:close/>
                                <a:moveTo>
                                  <a:pt x="61" y="109"/>
                                </a:moveTo>
                                <a:cubicBezTo>
                                  <a:pt x="63" y="107"/>
                                  <a:pt x="63" y="104"/>
                                  <a:pt x="61" y="103"/>
                                </a:cubicBezTo>
                                <a:cubicBezTo>
                                  <a:pt x="52" y="93"/>
                                  <a:pt x="50" y="78"/>
                                  <a:pt x="56" y="66"/>
                                </a:cubicBezTo>
                                <a:cubicBezTo>
                                  <a:pt x="63" y="54"/>
                                  <a:pt x="77" y="48"/>
                                  <a:pt x="89" y="52"/>
                                </a:cubicBezTo>
                                <a:cubicBezTo>
                                  <a:pt x="92" y="52"/>
                                  <a:pt x="94" y="51"/>
                                  <a:pt x="95" y="48"/>
                                </a:cubicBezTo>
                                <a:cubicBezTo>
                                  <a:pt x="96" y="46"/>
                                  <a:pt x="94" y="43"/>
                                  <a:pt x="92" y="43"/>
                                </a:cubicBezTo>
                                <a:cubicBezTo>
                                  <a:pt x="75" y="39"/>
                                  <a:pt x="57" y="46"/>
                                  <a:pt x="49" y="62"/>
                                </a:cubicBezTo>
                                <a:cubicBezTo>
                                  <a:pt x="39" y="77"/>
                                  <a:pt x="42" y="96"/>
                                  <a:pt x="55" y="109"/>
                                </a:cubicBezTo>
                                <a:cubicBezTo>
                                  <a:pt x="56" y="111"/>
                                  <a:pt x="59" y="111"/>
                                  <a:pt x="60" y="109"/>
                                </a:cubicBezTo>
                                <a:cubicBezTo>
                                  <a:pt x="61" y="109"/>
                                  <a:pt x="61" y="109"/>
                                  <a:pt x="61" y="109"/>
                                </a:cubicBezTo>
                                <a:close/>
                                <a:moveTo>
                                  <a:pt x="45" y="119"/>
                                </a:moveTo>
                                <a:cubicBezTo>
                                  <a:pt x="46" y="117"/>
                                  <a:pt x="47" y="114"/>
                                  <a:pt x="45" y="112"/>
                                </a:cubicBezTo>
                                <a:cubicBezTo>
                                  <a:pt x="32" y="97"/>
                                  <a:pt x="30" y="75"/>
                                  <a:pt x="40" y="57"/>
                                </a:cubicBezTo>
                                <a:cubicBezTo>
                                  <a:pt x="51" y="39"/>
                                  <a:pt x="71" y="30"/>
                                  <a:pt x="91" y="33"/>
                                </a:cubicBezTo>
                                <a:cubicBezTo>
                                  <a:pt x="93" y="33"/>
                                  <a:pt x="95" y="32"/>
                                  <a:pt x="96" y="29"/>
                                </a:cubicBezTo>
                                <a:cubicBezTo>
                                  <a:pt x="96" y="27"/>
                                  <a:pt x="94" y="24"/>
                                  <a:pt x="92" y="24"/>
                                </a:cubicBezTo>
                                <a:cubicBezTo>
                                  <a:pt x="69" y="20"/>
                                  <a:pt x="45" y="32"/>
                                  <a:pt x="32" y="52"/>
                                </a:cubicBezTo>
                                <a:cubicBezTo>
                                  <a:pt x="20" y="73"/>
                                  <a:pt x="23" y="99"/>
                                  <a:pt x="38" y="118"/>
                                </a:cubicBezTo>
                                <a:cubicBezTo>
                                  <a:pt x="40" y="120"/>
                                  <a:pt x="42" y="120"/>
                                  <a:pt x="44" y="119"/>
                                </a:cubicBezTo>
                                <a:cubicBezTo>
                                  <a:pt x="45" y="119"/>
                                  <a:pt x="45" y="119"/>
                                  <a:pt x="45" y="119"/>
                                </a:cubicBezTo>
                                <a:close/>
                                <a:moveTo>
                                  <a:pt x="27" y="129"/>
                                </a:moveTo>
                                <a:cubicBezTo>
                                  <a:pt x="29" y="128"/>
                                  <a:pt x="30" y="125"/>
                                  <a:pt x="28" y="123"/>
                                </a:cubicBezTo>
                                <a:cubicBezTo>
                                  <a:pt x="11" y="101"/>
                                  <a:pt x="9" y="71"/>
                                  <a:pt x="23" y="47"/>
                                </a:cubicBezTo>
                                <a:cubicBezTo>
                                  <a:pt x="37" y="23"/>
                                  <a:pt x="64" y="10"/>
                                  <a:pt x="91" y="13"/>
                                </a:cubicBezTo>
                                <a:cubicBezTo>
                                  <a:pt x="94" y="13"/>
                                  <a:pt x="96" y="11"/>
                                  <a:pt x="96" y="9"/>
                                </a:cubicBezTo>
                                <a:cubicBezTo>
                                  <a:pt x="96" y="7"/>
                                  <a:pt x="95" y="4"/>
                                  <a:pt x="92" y="4"/>
                                </a:cubicBezTo>
                                <a:cubicBezTo>
                                  <a:pt x="61" y="0"/>
                                  <a:pt x="31" y="15"/>
                                  <a:pt x="15" y="43"/>
                                </a:cubicBezTo>
                                <a:cubicBezTo>
                                  <a:pt x="0" y="70"/>
                                  <a:pt x="2" y="103"/>
                                  <a:pt x="21" y="128"/>
                                </a:cubicBezTo>
                                <a:cubicBezTo>
                                  <a:pt x="22" y="130"/>
                                  <a:pt x="25" y="131"/>
                                  <a:pt x="27" y="129"/>
                                </a:cubicBezTo>
                                <a:cubicBezTo>
                                  <a:pt x="27" y="129"/>
                                  <a:pt x="27" y="129"/>
                                  <a:pt x="27" y="129"/>
                                </a:cubicBezTo>
                                <a:close/>
                                <a:moveTo>
                                  <a:pt x="79" y="79"/>
                                </a:moveTo>
                                <a:cubicBezTo>
                                  <a:pt x="80" y="78"/>
                                  <a:pt x="80" y="78"/>
                                  <a:pt x="80" y="78"/>
                                </a:cubicBezTo>
                                <a:cubicBezTo>
                                  <a:pt x="79" y="79"/>
                                  <a:pt x="79" y="79"/>
                                  <a:pt x="79" y="79"/>
                                </a:cubicBezTo>
                                <a:cubicBezTo>
                                  <a:pt x="79" y="79"/>
                                  <a:pt x="79" y="79"/>
                                  <a:pt x="79" y="79"/>
                                </a:cubicBezTo>
                                <a:cubicBezTo>
                                  <a:pt x="79" y="79"/>
                                  <a:pt x="79" y="79"/>
                                  <a:pt x="79" y="79"/>
                                </a:cubicBezTo>
                                <a:close/>
                                <a:moveTo>
                                  <a:pt x="138" y="15"/>
                                </a:moveTo>
                                <a:cubicBezTo>
                                  <a:pt x="168" y="58"/>
                                  <a:pt x="157" y="117"/>
                                  <a:pt x="115" y="147"/>
                                </a:cubicBezTo>
                                <a:cubicBezTo>
                                  <a:pt x="96" y="160"/>
                                  <a:pt x="74" y="165"/>
                                  <a:pt x="53" y="164"/>
                                </a:cubicBezTo>
                                <a:cubicBezTo>
                                  <a:pt x="90" y="91"/>
                                  <a:pt x="90" y="91"/>
                                  <a:pt x="90" y="91"/>
                                </a:cubicBezTo>
                                <a:cubicBezTo>
                                  <a:pt x="82" y="84"/>
                                  <a:pt x="82" y="84"/>
                                  <a:pt x="82" y="84"/>
                                </a:cubicBezTo>
                                <a:cubicBezTo>
                                  <a:pt x="79" y="87"/>
                                  <a:pt x="75" y="87"/>
                                  <a:pt x="71" y="85"/>
                                </a:cubicBezTo>
                                <a:cubicBezTo>
                                  <a:pt x="67" y="82"/>
                                  <a:pt x="65" y="77"/>
                                  <a:pt x="68" y="72"/>
                                </a:cubicBezTo>
                                <a:cubicBezTo>
                                  <a:pt x="70" y="68"/>
                                  <a:pt x="76" y="66"/>
                                  <a:pt x="81" y="69"/>
                                </a:cubicBezTo>
                                <a:cubicBezTo>
                                  <a:pt x="84" y="71"/>
                                  <a:pt x="86" y="75"/>
                                  <a:pt x="85" y="79"/>
                                </a:cubicBezTo>
                                <a:cubicBezTo>
                                  <a:pt x="94" y="82"/>
                                  <a:pt x="94" y="82"/>
                                  <a:pt x="94" y="82"/>
                                </a:cubicBezTo>
                                <a:cubicBezTo>
                                  <a:pt x="132" y="7"/>
                                  <a:pt x="132" y="7"/>
                                  <a:pt x="132" y="7"/>
                                </a:cubicBezTo>
                                <a:cubicBezTo>
                                  <a:pt x="134" y="10"/>
                                  <a:pt x="136" y="12"/>
                                  <a:pt x="138" y="15"/>
                                </a:cubicBezTo>
                                <a:close/>
                                <a:moveTo>
                                  <a:pt x="80" y="78"/>
                                </a:moveTo>
                                <a:cubicBezTo>
                                  <a:pt x="79" y="79"/>
                                  <a:pt x="79" y="79"/>
                                  <a:pt x="79" y="79"/>
                                </a:cubicBezTo>
                                <a:cubicBezTo>
                                  <a:pt x="79" y="79"/>
                                  <a:pt x="79" y="79"/>
                                  <a:pt x="79" y="79"/>
                                </a:cubicBezTo>
                                <a:cubicBezTo>
                                  <a:pt x="80" y="78"/>
                                  <a:pt x="80" y="78"/>
                                  <a:pt x="80" y="78"/>
                                </a:cubicBezTo>
                                <a:cubicBezTo>
                                  <a:pt x="80" y="78"/>
                                  <a:pt x="80" y="78"/>
                                  <a:pt x="80" y="7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3" name="Freeform 1033"/>
                        <wps:cNvSpPr>
                          <a:spLocks noEditPoints="1"/>
                        </wps:cNvSpPr>
                        <wps:spPr bwMode="auto">
                          <a:xfrm>
                            <a:off x="10899776" y="7710488"/>
                            <a:ext cx="592138" cy="766763"/>
                          </a:xfrm>
                          <a:custGeom>
                            <a:avLst/>
                            <a:gdLst>
                              <a:gd name="T0" fmla="*/ 100 w 158"/>
                              <a:gd name="T1" fmla="*/ 104 h 204"/>
                              <a:gd name="T2" fmla="*/ 93 w 158"/>
                              <a:gd name="T3" fmla="*/ 72 h 204"/>
                              <a:gd name="T4" fmla="*/ 121 w 158"/>
                              <a:gd name="T5" fmla="*/ 89 h 204"/>
                              <a:gd name="T6" fmla="*/ 100 w 158"/>
                              <a:gd name="T7" fmla="*/ 104 h 204"/>
                              <a:gd name="T8" fmla="*/ 56 w 158"/>
                              <a:gd name="T9" fmla="*/ 18 h 204"/>
                              <a:gd name="T10" fmla="*/ 73 w 158"/>
                              <a:gd name="T11" fmla="*/ 104 h 204"/>
                              <a:gd name="T12" fmla="*/ 130 w 158"/>
                              <a:gd name="T13" fmla="*/ 64 h 204"/>
                              <a:gd name="T14" fmla="*/ 56 w 158"/>
                              <a:gd name="T15" fmla="*/ 18 h 204"/>
                              <a:gd name="T16" fmla="*/ 132 w 158"/>
                              <a:gd name="T17" fmla="*/ 127 h 204"/>
                              <a:gd name="T18" fmla="*/ 94 w 158"/>
                              <a:gd name="T19" fmla="*/ 136 h 204"/>
                              <a:gd name="T20" fmla="*/ 57 w 158"/>
                              <a:gd name="T21" fmla="*/ 115 h 204"/>
                              <a:gd name="T22" fmla="*/ 40 w 158"/>
                              <a:gd name="T23" fmla="*/ 57 h 204"/>
                              <a:gd name="T24" fmla="*/ 36 w 158"/>
                              <a:gd name="T25" fmla="*/ 21 h 204"/>
                              <a:gd name="T26" fmla="*/ 37 w 158"/>
                              <a:gd name="T27" fmla="*/ 10 h 204"/>
                              <a:gd name="T28" fmla="*/ 6 w 158"/>
                              <a:gd name="T29" fmla="*/ 0 h 204"/>
                              <a:gd name="T30" fmla="*/ 29 w 158"/>
                              <a:gd name="T31" fmla="*/ 143 h 204"/>
                              <a:gd name="T32" fmla="*/ 148 w 158"/>
                              <a:gd name="T33" fmla="*/ 112 h 204"/>
                              <a:gd name="T34" fmla="*/ 132 w 158"/>
                              <a:gd name="T35" fmla="*/ 127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 h="204">
                                <a:moveTo>
                                  <a:pt x="100" y="104"/>
                                </a:moveTo>
                                <a:cubicBezTo>
                                  <a:pt x="94" y="95"/>
                                  <a:pt x="93" y="72"/>
                                  <a:pt x="93" y="72"/>
                                </a:cubicBezTo>
                                <a:cubicBezTo>
                                  <a:pt x="93" y="72"/>
                                  <a:pt x="115" y="80"/>
                                  <a:pt x="121" y="89"/>
                                </a:cubicBezTo>
                                <a:cubicBezTo>
                                  <a:pt x="132" y="104"/>
                                  <a:pt x="111" y="119"/>
                                  <a:pt x="100" y="104"/>
                                </a:cubicBezTo>
                                <a:moveTo>
                                  <a:pt x="56" y="18"/>
                                </a:moveTo>
                                <a:cubicBezTo>
                                  <a:pt x="56" y="18"/>
                                  <a:pt x="59" y="83"/>
                                  <a:pt x="73" y="104"/>
                                </a:cubicBezTo>
                                <a:cubicBezTo>
                                  <a:pt x="101" y="144"/>
                                  <a:pt x="158" y="104"/>
                                  <a:pt x="130" y="64"/>
                                </a:cubicBezTo>
                                <a:cubicBezTo>
                                  <a:pt x="116" y="43"/>
                                  <a:pt x="56" y="18"/>
                                  <a:pt x="56" y="18"/>
                                </a:cubicBezTo>
                                <a:moveTo>
                                  <a:pt x="132" y="127"/>
                                </a:moveTo>
                                <a:cubicBezTo>
                                  <a:pt x="120" y="136"/>
                                  <a:pt x="107" y="140"/>
                                  <a:pt x="94" y="136"/>
                                </a:cubicBezTo>
                                <a:cubicBezTo>
                                  <a:pt x="83" y="136"/>
                                  <a:pt x="68" y="131"/>
                                  <a:pt x="57" y="115"/>
                                </a:cubicBezTo>
                                <a:cubicBezTo>
                                  <a:pt x="50" y="105"/>
                                  <a:pt x="44" y="85"/>
                                  <a:pt x="40" y="57"/>
                                </a:cubicBezTo>
                                <a:cubicBezTo>
                                  <a:pt x="38" y="38"/>
                                  <a:pt x="36" y="21"/>
                                  <a:pt x="36" y="21"/>
                                </a:cubicBezTo>
                                <a:cubicBezTo>
                                  <a:pt x="37" y="10"/>
                                  <a:pt x="37" y="10"/>
                                  <a:pt x="37" y="10"/>
                                </a:cubicBezTo>
                                <a:cubicBezTo>
                                  <a:pt x="19" y="4"/>
                                  <a:pt x="6" y="0"/>
                                  <a:pt x="6" y="0"/>
                                </a:cubicBezTo>
                                <a:cubicBezTo>
                                  <a:pt x="6" y="0"/>
                                  <a:pt x="0" y="101"/>
                                  <a:pt x="29" y="143"/>
                                </a:cubicBezTo>
                                <a:cubicBezTo>
                                  <a:pt x="72" y="204"/>
                                  <a:pt x="147" y="167"/>
                                  <a:pt x="148" y="112"/>
                                </a:cubicBezTo>
                                <a:cubicBezTo>
                                  <a:pt x="144" y="117"/>
                                  <a:pt x="138" y="124"/>
                                  <a:pt x="132" y="127"/>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4" name="Freeform 1034"/>
                        <wps:cNvSpPr>
                          <a:spLocks noEditPoints="1"/>
                        </wps:cNvSpPr>
                        <wps:spPr bwMode="auto">
                          <a:xfrm>
                            <a:off x="4403725" y="8683626"/>
                            <a:ext cx="788988" cy="754063"/>
                          </a:xfrm>
                          <a:custGeom>
                            <a:avLst/>
                            <a:gdLst>
                              <a:gd name="T0" fmla="*/ 194 w 210"/>
                              <a:gd name="T1" fmla="*/ 111 h 201"/>
                              <a:gd name="T2" fmla="*/ 187 w 210"/>
                              <a:gd name="T3" fmla="*/ 113 h 201"/>
                              <a:gd name="T4" fmla="*/ 132 w 210"/>
                              <a:gd name="T5" fmla="*/ 122 h 201"/>
                              <a:gd name="T6" fmla="*/ 105 w 210"/>
                              <a:gd name="T7" fmla="*/ 169 h 201"/>
                              <a:gd name="T8" fmla="*/ 96 w 210"/>
                              <a:gd name="T9" fmla="*/ 177 h 201"/>
                              <a:gd name="T10" fmla="*/ 89 w 210"/>
                              <a:gd name="T11" fmla="*/ 169 h 201"/>
                              <a:gd name="T12" fmla="*/ 123 w 210"/>
                              <a:gd name="T13" fmla="*/ 108 h 201"/>
                              <a:gd name="T14" fmla="*/ 191 w 210"/>
                              <a:gd name="T15" fmla="*/ 97 h 201"/>
                              <a:gd name="T16" fmla="*/ 197 w 210"/>
                              <a:gd name="T17" fmla="*/ 107 h 201"/>
                              <a:gd name="T18" fmla="*/ 194 w 210"/>
                              <a:gd name="T19" fmla="*/ 111 h 201"/>
                              <a:gd name="T20" fmla="*/ 200 w 210"/>
                              <a:gd name="T21" fmla="*/ 67 h 201"/>
                              <a:gd name="T22" fmla="*/ 194 w 210"/>
                              <a:gd name="T23" fmla="*/ 68 h 201"/>
                              <a:gd name="T24" fmla="*/ 108 w 210"/>
                              <a:gd name="T25" fmla="*/ 88 h 201"/>
                              <a:gd name="T26" fmla="*/ 60 w 210"/>
                              <a:gd name="T27" fmla="*/ 161 h 201"/>
                              <a:gd name="T28" fmla="*/ 51 w 210"/>
                              <a:gd name="T29" fmla="*/ 168 h 201"/>
                              <a:gd name="T30" fmla="*/ 45 w 210"/>
                              <a:gd name="T31" fmla="*/ 158 h 201"/>
                              <a:gd name="T32" fmla="*/ 98 w 210"/>
                              <a:gd name="T33" fmla="*/ 74 h 201"/>
                              <a:gd name="T34" fmla="*/ 197 w 210"/>
                              <a:gd name="T35" fmla="*/ 52 h 201"/>
                              <a:gd name="T36" fmla="*/ 204 w 210"/>
                              <a:gd name="T37" fmla="*/ 62 h 201"/>
                              <a:gd name="T38" fmla="*/ 200 w 210"/>
                              <a:gd name="T39" fmla="*/ 67 h 201"/>
                              <a:gd name="T40" fmla="*/ 207 w 210"/>
                              <a:gd name="T41" fmla="*/ 23 h 201"/>
                              <a:gd name="T42" fmla="*/ 200 w 210"/>
                              <a:gd name="T43" fmla="*/ 24 h 201"/>
                              <a:gd name="T44" fmla="*/ 83 w 210"/>
                              <a:gd name="T45" fmla="*/ 51 h 201"/>
                              <a:gd name="T46" fmla="*/ 17 w 210"/>
                              <a:gd name="T47" fmla="*/ 152 h 201"/>
                              <a:gd name="T48" fmla="*/ 8 w 210"/>
                              <a:gd name="T49" fmla="*/ 159 h 201"/>
                              <a:gd name="T50" fmla="*/ 1 w 210"/>
                              <a:gd name="T51" fmla="*/ 149 h 201"/>
                              <a:gd name="T52" fmla="*/ 73 w 210"/>
                              <a:gd name="T53" fmla="*/ 37 h 201"/>
                              <a:gd name="T54" fmla="*/ 203 w 210"/>
                              <a:gd name="T55" fmla="*/ 8 h 201"/>
                              <a:gd name="T56" fmla="*/ 210 w 210"/>
                              <a:gd name="T57" fmla="*/ 17 h 201"/>
                              <a:gd name="T58" fmla="*/ 207 w 210"/>
                              <a:gd name="T59" fmla="*/ 23 h 201"/>
                              <a:gd name="T60" fmla="*/ 181 w 210"/>
                              <a:gd name="T61" fmla="*/ 192 h 201"/>
                              <a:gd name="T62" fmla="*/ 189 w 210"/>
                              <a:gd name="T63" fmla="*/ 153 h 201"/>
                              <a:gd name="T64" fmla="*/ 150 w 210"/>
                              <a:gd name="T65" fmla="*/ 147 h 201"/>
                              <a:gd name="T66" fmla="*/ 143 w 210"/>
                              <a:gd name="T67" fmla="*/ 185 h 201"/>
                              <a:gd name="T68" fmla="*/ 181 w 210"/>
                              <a:gd name="T69" fmla="*/ 192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01">
                                <a:moveTo>
                                  <a:pt x="194" y="111"/>
                                </a:moveTo>
                                <a:cubicBezTo>
                                  <a:pt x="192" y="113"/>
                                  <a:pt x="189" y="114"/>
                                  <a:pt x="187" y="113"/>
                                </a:cubicBezTo>
                                <a:cubicBezTo>
                                  <a:pt x="169" y="107"/>
                                  <a:pt x="148" y="110"/>
                                  <a:pt x="132" y="122"/>
                                </a:cubicBezTo>
                                <a:cubicBezTo>
                                  <a:pt x="116" y="133"/>
                                  <a:pt x="106" y="151"/>
                                  <a:pt x="105" y="169"/>
                                </a:cubicBezTo>
                                <a:cubicBezTo>
                                  <a:pt x="105" y="174"/>
                                  <a:pt x="101" y="177"/>
                                  <a:pt x="96" y="177"/>
                                </a:cubicBezTo>
                                <a:cubicBezTo>
                                  <a:pt x="92" y="177"/>
                                  <a:pt x="89" y="173"/>
                                  <a:pt x="89" y="169"/>
                                </a:cubicBezTo>
                                <a:cubicBezTo>
                                  <a:pt x="90" y="145"/>
                                  <a:pt x="103" y="123"/>
                                  <a:pt x="123" y="108"/>
                                </a:cubicBezTo>
                                <a:cubicBezTo>
                                  <a:pt x="143" y="94"/>
                                  <a:pt x="169" y="90"/>
                                  <a:pt x="191" y="97"/>
                                </a:cubicBezTo>
                                <a:cubicBezTo>
                                  <a:pt x="196" y="98"/>
                                  <a:pt x="198" y="103"/>
                                  <a:pt x="197" y="107"/>
                                </a:cubicBezTo>
                                <a:cubicBezTo>
                                  <a:pt x="196" y="109"/>
                                  <a:pt x="195" y="110"/>
                                  <a:pt x="194" y="111"/>
                                </a:cubicBezTo>
                                <a:close/>
                                <a:moveTo>
                                  <a:pt x="200" y="67"/>
                                </a:moveTo>
                                <a:cubicBezTo>
                                  <a:pt x="199" y="68"/>
                                  <a:pt x="196" y="69"/>
                                  <a:pt x="194" y="68"/>
                                </a:cubicBezTo>
                                <a:cubicBezTo>
                                  <a:pt x="165" y="63"/>
                                  <a:pt x="134" y="70"/>
                                  <a:pt x="108" y="88"/>
                                </a:cubicBezTo>
                                <a:cubicBezTo>
                                  <a:pt x="83" y="105"/>
                                  <a:pt x="66" y="132"/>
                                  <a:pt x="60" y="161"/>
                                </a:cubicBezTo>
                                <a:cubicBezTo>
                                  <a:pt x="60" y="165"/>
                                  <a:pt x="55" y="168"/>
                                  <a:pt x="51" y="168"/>
                                </a:cubicBezTo>
                                <a:cubicBezTo>
                                  <a:pt x="47" y="167"/>
                                  <a:pt x="44" y="163"/>
                                  <a:pt x="45" y="158"/>
                                </a:cubicBezTo>
                                <a:cubicBezTo>
                                  <a:pt x="50" y="125"/>
                                  <a:pt x="70" y="94"/>
                                  <a:pt x="98" y="74"/>
                                </a:cubicBezTo>
                                <a:cubicBezTo>
                                  <a:pt x="128" y="54"/>
                                  <a:pt x="164" y="46"/>
                                  <a:pt x="197" y="52"/>
                                </a:cubicBezTo>
                                <a:cubicBezTo>
                                  <a:pt x="202" y="53"/>
                                  <a:pt x="204" y="58"/>
                                  <a:pt x="204" y="62"/>
                                </a:cubicBezTo>
                                <a:cubicBezTo>
                                  <a:pt x="203" y="64"/>
                                  <a:pt x="202" y="66"/>
                                  <a:pt x="200" y="67"/>
                                </a:cubicBezTo>
                                <a:close/>
                                <a:moveTo>
                                  <a:pt x="207" y="23"/>
                                </a:moveTo>
                                <a:cubicBezTo>
                                  <a:pt x="205" y="24"/>
                                  <a:pt x="203" y="24"/>
                                  <a:pt x="200" y="24"/>
                                </a:cubicBezTo>
                                <a:cubicBezTo>
                                  <a:pt x="159" y="17"/>
                                  <a:pt x="118" y="27"/>
                                  <a:pt x="83" y="51"/>
                                </a:cubicBezTo>
                                <a:cubicBezTo>
                                  <a:pt x="48" y="75"/>
                                  <a:pt x="24" y="111"/>
                                  <a:pt x="17" y="152"/>
                                </a:cubicBezTo>
                                <a:cubicBezTo>
                                  <a:pt x="16" y="157"/>
                                  <a:pt x="12" y="160"/>
                                  <a:pt x="8" y="159"/>
                                </a:cubicBezTo>
                                <a:cubicBezTo>
                                  <a:pt x="3" y="158"/>
                                  <a:pt x="0" y="154"/>
                                  <a:pt x="1" y="149"/>
                                </a:cubicBezTo>
                                <a:cubicBezTo>
                                  <a:pt x="9" y="104"/>
                                  <a:pt x="35" y="64"/>
                                  <a:pt x="73" y="37"/>
                                </a:cubicBezTo>
                                <a:cubicBezTo>
                                  <a:pt x="112" y="10"/>
                                  <a:pt x="158" y="0"/>
                                  <a:pt x="203" y="8"/>
                                </a:cubicBezTo>
                                <a:cubicBezTo>
                                  <a:pt x="207" y="9"/>
                                  <a:pt x="210" y="13"/>
                                  <a:pt x="210" y="17"/>
                                </a:cubicBezTo>
                                <a:cubicBezTo>
                                  <a:pt x="209" y="19"/>
                                  <a:pt x="208" y="21"/>
                                  <a:pt x="207" y="23"/>
                                </a:cubicBezTo>
                                <a:close/>
                                <a:moveTo>
                                  <a:pt x="181" y="192"/>
                                </a:moveTo>
                                <a:cubicBezTo>
                                  <a:pt x="194" y="183"/>
                                  <a:pt x="197" y="166"/>
                                  <a:pt x="189" y="153"/>
                                </a:cubicBezTo>
                                <a:cubicBezTo>
                                  <a:pt x="180" y="141"/>
                                  <a:pt x="163" y="138"/>
                                  <a:pt x="150" y="147"/>
                                </a:cubicBezTo>
                                <a:cubicBezTo>
                                  <a:pt x="137" y="156"/>
                                  <a:pt x="134" y="173"/>
                                  <a:pt x="143" y="185"/>
                                </a:cubicBezTo>
                                <a:cubicBezTo>
                                  <a:pt x="151" y="198"/>
                                  <a:pt x="169" y="201"/>
                                  <a:pt x="181" y="19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5" name="Freeform 1035"/>
                        <wps:cNvSpPr>
                          <a:spLocks noEditPoints="1"/>
                        </wps:cNvSpPr>
                        <wps:spPr bwMode="auto">
                          <a:xfrm>
                            <a:off x="9912351" y="6837363"/>
                            <a:ext cx="698500" cy="611188"/>
                          </a:xfrm>
                          <a:custGeom>
                            <a:avLst/>
                            <a:gdLst>
                              <a:gd name="T0" fmla="*/ 79 w 186"/>
                              <a:gd name="T1" fmla="*/ 117 h 163"/>
                              <a:gd name="T2" fmla="*/ 88 w 186"/>
                              <a:gd name="T3" fmla="*/ 159 h 163"/>
                              <a:gd name="T4" fmla="*/ 94 w 186"/>
                              <a:gd name="T5" fmla="*/ 159 h 163"/>
                              <a:gd name="T6" fmla="*/ 95 w 186"/>
                              <a:gd name="T7" fmla="*/ 68 h 163"/>
                              <a:gd name="T8" fmla="*/ 83 w 186"/>
                              <a:gd name="T9" fmla="*/ 66 h 163"/>
                              <a:gd name="T10" fmla="*/ 74 w 186"/>
                              <a:gd name="T11" fmla="*/ 78 h 163"/>
                              <a:gd name="T12" fmla="*/ 79 w 186"/>
                              <a:gd name="T13" fmla="*/ 117 h 163"/>
                              <a:gd name="T14" fmla="*/ 88 w 186"/>
                              <a:gd name="T15" fmla="*/ 42 h 163"/>
                              <a:gd name="T16" fmla="*/ 82 w 186"/>
                              <a:gd name="T17" fmla="*/ 29 h 163"/>
                              <a:gd name="T18" fmla="*/ 47 w 186"/>
                              <a:gd name="T19" fmla="*/ 15 h 163"/>
                              <a:gd name="T20" fmla="*/ 5 w 186"/>
                              <a:gd name="T21" fmla="*/ 1 h 163"/>
                              <a:gd name="T22" fmla="*/ 2 w 186"/>
                              <a:gd name="T23" fmla="*/ 7 h 163"/>
                              <a:gd name="T24" fmla="*/ 79 w 186"/>
                              <a:gd name="T25" fmla="*/ 52 h 163"/>
                              <a:gd name="T26" fmla="*/ 84 w 186"/>
                              <a:gd name="T27" fmla="*/ 45 h 163"/>
                              <a:gd name="T28" fmla="*/ 88 w 186"/>
                              <a:gd name="T29" fmla="*/ 42 h 163"/>
                              <a:gd name="T30" fmla="*/ 180 w 186"/>
                              <a:gd name="T31" fmla="*/ 2 h 163"/>
                              <a:gd name="T32" fmla="*/ 102 w 186"/>
                              <a:gd name="T33" fmla="*/ 46 h 163"/>
                              <a:gd name="T34" fmla="*/ 103 w 186"/>
                              <a:gd name="T35" fmla="*/ 48 h 163"/>
                              <a:gd name="T36" fmla="*/ 105 w 186"/>
                              <a:gd name="T37" fmla="*/ 58 h 163"/>
                              <a:gd name="T38" fmla="*/ 120 w 186"/>
                              <a:gd name="T39" fmla="*/ 60 h 163"/>
                              <a:gd name="T40" fmla="*/ 150 w 186"/>
                              <a:gd name="T41" fmla="*/ 37 h 163"/>
                              <a:gd name="T42" fmla="*/ 183 w 186"/>
                              <a:gd name="T43" fmla="*/ 8 h 163"/>
                              <a:gd name="T44" fmla="*/ 180 w 186"/>
                              <a:gd name="T45" fmla="*/ 2 h 163"/>
                              <a:gd name="T46" fmla="*/ 96 w 186"/>
                              <a:gd name="T47" fmla="*/ 62 h 163"/>
                              <a:gd name="T48" fmla="*/ 86 w 186"/>
                              <a:gd name="T49" fmla="*/ 59 h 163"/>
                              <a:gd name="T50" fmla="*/ 87 w 186"/>
                              <a:gd name="T51" fmla="*/ 49 h 163"/>
                              <a:gd name="T52" fmla="*/ 98 w 186"/>
                              <a:gd name="T53" fmla="*/ 51 h 163"/>
                              <a:gd name="T54" fmla="*/ 96 w 186"/>
                              <a:gd name="T55" fmla="*/ 62 h 163"/>
                              <a:gd name="T56" fmla="*/ 99 w 186"/>
                              <a:gd name="T57" fmla="*/ 76 h 163"/>
                              <a:gd name="T58" fmla="*/ 100 w 186"/>
                              <a:gd name="T59" fmla="*/ 62 h 163"/>
                              <a:gd name="T60" fmla="*/ 106 w 186"/>
                              <a:gd name="T61" fmla="*/ 64 h 163"/>
                              <a:gd name="T62" fmla="*/ 160 w 186"/>
                              <a:gd name="T63" fmla="*/ 127 h 163"/>
                              <a:gd name="T64" fmla="*/ 138 w 186"/>
                              <a:gd name="T65" fmla="*/ 143 h 163"/>
                              <a:gd name="T66" fmla="*/ 99 w 186"/>
                              <a:gd name="T67" fmla="*/ 76 h 163"/>
                              <a:gd name="T68" fmla="*/ 99 w 186"/>
                              <a:gd name="T69" fmla="*/ 7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6" h="163">
                                <a:moveTo>
                                  <a:pt x="79" y="117"/>
                                </a:moveTo>
                                <a:cubicBezTo>
                                  <a:pt x="83" y="136"/>
                                  <a:pt x="87" y="156"/>
                                  <a:pt x="88" y="159"/>
                                </a:cubicBezTo>
                                <a:cubicBezTo>
                                  <a:pt x="89" y="163"/>
                                  <a:pt x="94" y="162"/>
                                  <a:pt x="94" y="159"/>
                                </a:cubicBezTo>
                                <a:cubicBezTo>
                                  <a:pt x="94" y="156"/>
                                  <a:pt x="95" y="89"/>
                                  <a:pt x="95" y="68"/>
                                </a:cubicBezTo>
                                <a:cubicBezTo>
                                  <a:pt x="91" y="69"/>
                                  <a:pt x="87" y="68"/>
                                  <a:pt x="83" y="66"/>
                                </a:cubicBezTo>
                                <a:cubicBezTo>
                                  <a:pt x="79" y="69"/>
                                  <a:pt x="76" y="73"/>
                                  <a:pt x="74" y="78"/>
                                </a:cubicBezTo>
                                <a:cubicBezTo>
                                  <a:pt x="72" y="84"/>
                                  <a:pt x="75" y="99"/>
                                  <a:pt x="79" y="117"/>
                                </a:cubicBezTo>
                                <a:moveTo>
                                  <a:pt x="88" y="42"/>
                                </a:moveTo>
                                <a:cubicBezTo>
                                  <a:pt x="87" y="38"/>
                                  <a:pt x="85" y="33"/>
                                  <a:pt x="82" y="29"/>
                                </a:cubicBezTo>
                                <a:cubicBezTo>
                                  <a:pt x="79" y="26"/>
                                  <a:pt x="64" y="20"/>
                                  <a:pt x="47" y="15"/>
                                </a:cubicBezTo>
                                <a:cubicBezTo>
                                  <a:pt x="28" y="8"/>
                                  <a:pt x="8" y="1"/>
                                  <a:pt x="5" y="1"/>
                                </a:cubicBezTo>
                                <a:cubicBezTo>
                                  <a:pt x="1" y="0"/>
                                  <a:pt x="0" y="5"/>
                                  <a:pt x="2" y="7"/>
                                </a:cubicBezTo>
                                <a:cubicBezTo>
                                  <a:pt x="4" y="8"/>
                                  <a:pt x="59" y="40"/>
                                  <a:pt x="79" y="52"/>
                                </a:cubicBezTo>
                                <a:cubicBezTo>
                                  <a:pt x="80" y="49"/>
                                  <a:pt x="82" y="46"/>
                                  <a:pt x="84" y="45"/>
                                </a:cubicBezTo>
                                <a:cubicBezTo>
                                  <a:pt x="85" y="44"/>
                                  <a:pt x="87" y="43"/>
                                  <a:pt x="88" y="42"/>
                                </a:cubicBezTo>
                                <a:moveTo>
                                  <a:pt x="180" y="2"/>
                                </a:moveTo>
                                <a:cubicBezTo>
                                  <a:pt x="177" y="4"/>
                                  <a:pt x="121" y="36"/>
                                  <a:pt x="102" y="46"/>
                                </a:cubicBezTo>
                                <a:cubicBezTo>
                                  <a:pt x="102" y="47"/>
                                  <a:pt x="102" y="47"/>
                                  <a:pt x="103" y="48"/>
                                </a:cubicBezTo>
                                <a:cubicBezTo>
                                  <a:pt x="105" y="51"/>
                                  <a:pt x="105" y="55"/>
                                  <a:pt x="105" y="58"/>
                                </a:cubicBezTo>
                                <a:cubicBezTo>
                                  <a:pt x="109" y="60"/>
                                  <a:pt x="115" y="61"/>
                                  <a:pt x="120" y="60"/>
                                </a:cubicBezTo>
                                <a:cubicBezTo>
                                  <a:pt x="125" y="60"/>
                                  <a:pt x="137" y="48"/>
                                  <a:pt x="150" y="37"/>
                                </a:cubicBezTo>
                                <a:cubicBezTo>
                                  <a:pt x="166" y="24"/>
                                  <a:pt x="182" y="10"/>
                                  <a:pt x="183" y="8"/>
                                </a:cubicBezTo>
                                <a:cubicBezTo>
                                  <a:pt x="186" y="4"/>
                                  <a:pt x="183" y="0"/>
                                  <a:pt x="180" y="2"/>
                                </a:cubicBezTo>
                                <a:moveTo>
                                  <a:pt x="96" y="62"/>
                                </a:moveTo>
                                <a:cubicBezTo>
                                  <a:pt x="92" y="64"/>
                                  <a:pt x="88" y="63"/>
                                  <a:pt x="86" y="59"/>
                                </a:cubicBezTo>
                                <a:cubicBezTo>
                                  <a:pt x="84" y="56"/>
                                  <a:pt x="84" y="52"/>
                                  <a:pt x="87" y="49"/>
                                </a:cubicBezTo>
                                <a:cubicBezTo>
                                  <a:pt x="91" y="47"/>
                                  <a:pt x="95" y="48"/>
                                  <a:pt x="98" y="51"/>
                                </a:cubicBezTo>
                                <a:cubicBezTo>
                                  <a:pt x="100" y="55"/>
                                  <a:pt x="99" y="59"/>
                                  <a:pt x="96" y="62"/>
                                </a:cubicBezTo>
                                <a:moveTo>
                                  <a:pt x="99" y="76"/>
                                </a:moveTo>
                                <a:cubicBezTo>
                                  <a:pt x="100" y="62"/>
                                  <a:pt x="100" y="62"/>
                                  <a:pt x="100" y="62"/>
                                </a:cubicBezTo>
                                <a:cubicBezTo>
                                  <a:pt x="106" y="64"/>
                                  <a:pt x="106" y="64"/>
                                  <a:pt x="106" y="64"/>
                                </a:cubicBezTo>
                                <a:cubicBezTo>
                                  <a:pt x="160" y="127"/>
                                  <a:pt x="160" y="127"/>
                                  <a:pt x="160" y="127"/>
                                </a:cubicBezTo>
                                <a:cubicBezTo>
                                  <a:pt x="138" y="143"/>
                                  <a:pt x="138" y="143"/>
                                  <a:pt x="138" y="143"/>
                                </a:cubicBezTo>
                                <a:cubicBezTo>
                                  <a:pt x="99" y="76"/>
                                  <a:pt x="99" y="76"/>
                                  <a:pt x="99" y="76"/>
                                </a:cubicBezTo>
                                <a:cubicBezTo>
                                  <a:pt x="99" y="76"/>
                                  <a:pt x="99" y="76"/>
                                  <a:pt x="99" y="76"/>
                                </a:cubicBezTo>
                                <a:close/>
                              </a:path>
                            </a:pathLst>
                          </a:custGeom>
                          <a:solidFill>
                            <a:srgbClr val="8ECF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6" name="Freeform 1036"/>
                        <wps:cNvSpPr>
                          <a:spLocks noEditPoints="1"/>
                        </wps:cNvSpPr>
                        <wps:spPr bwMode="auto">
                          <a:xfrm>
                            <a:off x="9398001" y="5681663"/>
                            <a:ext cx="630238" cy="641350"/>
                          </a:xfrm>
                          <a:custGeom>
                            <a:avLst/>
                            <a:gdLst>
                              <a:gd name="T0" fmla="*/ 117 w 168"/>
                              <a:gd name="T1" fmla="*/ 158 h 171"/>
                              <a:gd name="T2" fmla="*/ 43 w 168"/>
                              <a:gd name="T3" fmla="*/ 126 h 171"/>
                              <a:gd name="T4" fmla="*/ 39 w 168"/>
                              <a:gd name="T5" fmla="*/ 41 h 171"/>
                              <a:gd name="T6" fmla="*/ 0 w 168"/>
                              <a:gd name="T7" fmla="*/ 1 h 171"/>
                              <a:gd name="T8" fmla="*/ 107 w 168"/>
                              <a:gd name="T9" fmla="*/ 18 h 171"/>
                              <a:gd name="T10" fmla="*/ 164 w 168"/>
                              <a:gd name="T11" fmla="*/ 89 h 171"/>
                              <a:gd name="T12" fmla="*/ 147 w 168"/>
                              <a:gd name="T13" fmla="*/ 139 h 171"/>
                              <a:gd name="T14" fmla="*/ 130 w 168"/>
                              <a:gd name="T15" fmla="*/ 80 h 171"/>
                              <a:gd name="T16" fmla="*/ 64 w 168"/>
                              <a:gd name="T17" fmla="*/ 52 h 171"/>
                              <a:gd name="T18" fmla="*/ 80 w 168"/>
                              <a:gd name="T19" fmla="*/ 79 h 171"/>
                              <a:gd name="T20" fmla="*/ 78 w 168"/>
                              <a:gd name="T21" fmla="*/ 122 h 171"/>
                              <a:gd name="T22" fmla="*/ 117 w 168"/>
                              <a:gd name="T23" fmla="*/ 158 h 171"/>
                              <a:gd name="T24" fmla="*/ 111 w 168"/>
                              <a:gd name="T25" fmla="*/ 114 h 171"/>
                              <a:gd name="T26" fmla="*/ 115 w 168"/>
                              <a:gd name="T27" fmla="*/ 139 h 171"/>
                              <a:gd name="T28" fmla="*/ 133 w 168"/>
                              <a:gd name="T29" fmla="*/ 151 h 171"/>
                              <a:gd name="T30" fmla="*/ 134 w 168"/>
                              <a:gd name="T31" fmla="*/ 126 h 171"/>
                              <a:gd name="T32" fmla="*/ 111 w 168"/>
                              <a:gd name="T33" fmla="*/ 114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8" h="171">
                                <a:moveTo>
                                  <a:pt x="117" y="158"/>
                                </a:moveTo>
                                <a:cubicBezTo>
                                  <a:pt x="93" y="171"/>
                                  <a:pt x="53" y="155"/>
                                  <a:pt x="43" y="126"/>
                                </a:cubicBezTo>
                                <a:cubicBezTo>
                                  <a:pt x="33" y="96"/>
                                  <a:pt x="44" y="59"/>
                                  <a:pt x="39" y="41"/>
                                </a:cubicBezTo>
                                <a:cubicBezTo>
                                  <a:pt x="35" y="25"/>
                                  <a:pt x="29" y="14"/>
                                  <a:pt x="0" y="1"/>
                                </a:cubicBezTo>
                                <a:cubicBezTo>
                                  <a:pt x="42" y="0"/>
                                  <a:pt x="79" y="5"/>
                                  <a:pt x="107" y="18"/>
                                </a:cubicBezTo>
                                <a:cubicBezTo>
                                  <a:pt x="134" y="32"/>
                                  <a:pt x="160" y="62"/>
                                  <a:pt x="164" y="89"/>
                                </a:cubicBezTo>
                                <a:cubicBezTo>
                                  <a:pt x="168" y="111"/>
                                  <a:pt x="159" y="125"/>
                                  <a:pt x="147" y="139"/>
                                </a:cubicBezTo>
                                <a:cubicBezTo>
                                  <a:pt x="152" y="113"/>
                                  <a:pt x="143" y="95"/>
                                  <a:pt x="130" y="80"/>
                                </a:cubicBezTo>
                                <a:cubicBezTo>
                                  <a:pt x="114" y="61"/>
                                  <a:pt x="64" y="52"/>
                                  <a:pt x="64" y="52"/>
                                </a:cubicBezTo>
                                <a:cubicBezTo>
                                  <a:pt x="64" y="52"/>
                                  <a:pt x="76" y="58"/>
                                  <a:pt x="80" y="79"/>
                                </a:cubicBezTo>
                                <a:cubicBezTo>
                                  <a:pt x="84" y="99"/>
                                  <a:pt x="74" y="107"/>
                                  <a:pt x="78" y="122"/>
                                </a:cubicBezTo>
                                <a:cubicBezTo>
                                  <a:pt x="83" y="137"/>
                                  <a:pt x="96" y="147"/>
                                  <a:pt x="117" y="158"/>
                                </a:cubicBezTo>
                                <a:close/>
                                <a:moveTo>
                                  <a:pt x="111" y="114"/>
                                </a:moveTo>
                                <a:cubicBezTo>
                                  <a:pt x="121" y="122"/>
                                  <a:pt x="112" y="130"/>
                                  <a:pt x="115" y="139"/>
                                </a:cubicBezTo>
                                <a:cubicBezTo>
                                  <a:pt x="118" y="150"/>
                                  <a:pt x="129" y="154"/>
                                  <a:pt x="133" y="151"/>
                                </a:cubicBezTo>
                                <a:cubicBezTo>
                                  <a:pt x="141" y="145"/>
                                  <a:pt x="138" y="132"/>
                                  <a:pt x="134" y="126"/>
                                </a:cubicBezTo>
                                <a:cubicBezTo>
                                  <a:pt x="129" y="119"/>
                                  <a:pt x="125" y="117"/>
                                  <a:pt x="111" y="11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7" name="Freeform 1037"/>
                        <wps:cNvSpPr>
                          <a:spLocks/>
                        </wps:cNvSpPr>
                        <wps:spPr bwMode="auto">
                          <a:xfrm>
                            <a:off x="6742113" y="5591176"/>
                            <a:ext cx="427038" cy="630238"/>
                          </a:xfrm>
                          <a:custGeom>
                            <a:avLst/>
                            <a:gdLst>
                              <a:gd name="T0" fmla="*/ 43 w 114"/>
                              <a:gd name="T1" fmla="*/ 104 h 168"/>
                              <a:gd name="T2" fmla="*/ 24 w 114"/>
                              <a:gd name="T3" fmla="*/ 0 h 168"/>
                              <a:gd name="T4" fmla="*/ 0 w 114"/>
                              <a:gd name="T5" fmla="*/ 17 h 168"/>
                              <a:gd name="T6" fmla="*/ 41 w 114"/>
                              <a:gd name="T7" fmla="*/ 140 h 168"/>
                              <a:gd name="T8" fmla="*/ 66 w 114"/>
                              <a:gd name="T9" fmla="*/ 97 h 168"/>
                              <a:gd name="T10" fmla="*/ 90 w 114"/>
                              <a:gd name="T11" fmla="*/ 133 h 168"/>
                              <a:gd name="T12" fmla="*/ 79 w 114"/>
                              <a:gd name="T13" fmla="*/ 139 h 168"/>
                              <a:gd name="T14" fmla="*/ 114 w 114"/>
                              <a:gd name="T15" fmla="*/ 168 h 168"/>
                              <a:gd name="T16" fmla="*/ 113 w 114"/>
                              <a:gd name="T17" fmla="*/ 122 h 168"/>
                              <a:gd name="T18" fmla="*/ 102 w 114"/>
                              <a:gd name="T19" fmla="*/ 128 h 168"/>
                              <a:gd name="T20" fmla="*/ 74 w 114"/>
                              <a:gd name="T21" fmla="*/ 45 h 168"/>
                              <a:gd name="T22" fmla="*/ 43 w 114"/>
                              <a:gd name="T23" fmla="*/ 10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 h="168">
                                <a:moveTo>
                                  <a:pt x="43" y="104"/>
                                </a:moveTo>
                                <a:cubicBezTo>
                                  <a:pt x="24" y="0"/>
                                  <a:pt x="24" y="0"/>
                                  <a:pt x="24" y="0"/>
                                </a:cubicBezTo>
                                <a:cubicBezTo>
                                  <a:pt x="24" y="0"/>
                                  <a:pt x="7" y="12"/>
                                  <a:pt x="0" y="17"/>
                                </a:cubicBezTo>
                                <a:cubicBezTo>
                                  <a:pt x="41" y="140"/>
                                  <a:pt x="41" y="140"/>
                                  <a:pt x="41" y="140"/>
                                </a:cubicBezTo>
                                <a:cubicBezTo>
                                  <a:pt x="66" y="97"/>
                                  <a:pt x="66" y="97"/>
                                  <a:pt x="66" y="97"/>
                                </a:cubicBezTo>
                                <a:cubicBezTo>
                                  <a:pt x="90" y="133"/>
                                  <a:pt x="90" y="133"/>
                                  <a:pt x="90" y="133"/>
                                </a:cubicBezTo>
                                <a:cubicBezTo>
                                  <a:pt x="79" y="139"/>
                                  <a:pt x="79" y="139"/>
                                  <a:pt x="79" y="139"/>
                                </a:cubicBezTo>
                                <a:cubicBezTo>
                                  <a:pt x="114" y="168"/>
                                  <a:pt x="114" y="168"/>
                                  <a:pt x="114" y="168"/>
                                </a:cubicBezTo>
                                <a:cubicBezTo>
                                  <a:pt x="113" y="122"/>
                                  <a:pt x="113" y="122"/>
                                  <a:pt x="113" y="122"/>
                                </a:cubicBezTo>
                                <a:cubicBezTo>
                                  <a:pt x="102" y="128"/>
                                  <a:pt x="102" y="128"/>
                                  <a:pt x="102" y="128"/>
                                </a:cubicBezTo>
                                <a:cubicBezTo>
                                  <a:pt x="74" y="45"/>
                                  <a:pt x="74" y="45"/>
                                  <a:pt x="74" y="45"/>
                                </a:cubicBezTo>
                                <a:cubicBezTo>
                                  <a:pt x="43" y="104"/>
                                  <a:pt x="43" y="104"/>
                                  <a:pt x="43" y="10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8" name="Freeform 1038"/>
                        <wps:cNvSpPr>
                          <a:spLocks noEditPoints="1"/>
                        </wps:cNvSpPr>
                        <wps:spPr bwMode="auto">
                          <a:xfrm>
                            <a:off x="7386638" y="5621338"/>
                            <a:ext cx="657225" cy="652463"/>
                          </a:xfrm>
                          <a:custGeom>
                            <a:avLst/>
                            <a:gdLst>
                              <a:gd name="T0" fmla="*/ 116 w 414"/>
                              <a:gd name="T1" fmla="*/ 52 h 411"/>
                              <a:gd name="T2" fmla="*/ 104 w 414"/>
                              <a:gd name="T3" fmla="*/ 87 h 411"/>
                              <a:gd name="T4" fmla="*/ 92 w 414"/>
                              <a:gd name="T5" fmla="*/ 52 h 411"/>
                              <a:gd name="T6" fmla="*/ 104 w 414"/>
                              <a:gd name="T7" fmla="*/ 45 h 411"/>
                              <a:gd name="T8" fmla="*/ 310 w 414"/>
                              <a:gd name="T9" fmla="*/ 335 h 411"/>
                              <a:gd name="T10" fmla="*/ 279 w 414"/>
                              <a:gd name="T11" fmla="*/ 357 h 411"/>
                              <a:gd name="T12" fmla="*/ 317 w 414"/>
                              <a:gd name="T13" fmla="*/ 357 h 411"/>
                              <a:gd name="T14" fmla="*/ 329 w 414"/>
                              <a:gd name="T15" fmla="*/ 321 h 411"/>
                              <a:gd name="T16" fmla="*/ 310 w 414"/>
                              <a:gd name="T17" fmla="*/ 335 h 411"/>
                              <a:gd name="T18" fmla="*/ 350 w 414"/>
                              <a:gd name="T19" fmla="*/ 250 h 411"/>
                              <a:gd name="T20" fmla="*/ 362 w 414"/>
                              <a:gd name="T21" fmla="*/ 286 h 411"/>
                              <a:gd name="T22" fmla="*/ 397 w 414"/>
                              <a:gd name="T23" fmla="*/ 288 h 411"/>
                              <a:gd name="T24" fmla="*/ 369 w 414"/>
                              <a:gd name="T25" fmla="*/ 265 h 411"/>
                              <a:gd name="T26" fmla="*/ 369 w 414"/>
                              <a:gd name="T27" fmla="*/ 265 h 411"/>
                              <a:gd name="T28" fmla="*/ 180 w 414"/>
                              <a:gd name="T29" fmla="*/ 19 h 411"/>
                              <a:gd name="T30" fmla="*/ 192 w 414"/>
                              <a:gd name="T31" fmla="*/ 57 h 411"/>
                              <a:gd name="T32" fmla="*/ 204 w 414"/>
                              <a:gd name="T33" fmla="*/ 21 h 411"/>
                              <a:gd name="T34" fmla="*/ 192 w 414"/>
                              <a:gd name="T35" fmla="*/ 12 h 411"/>
                              <a:gd name="T36" fmla="*/ 282 w 414"/>
                              <a:gd name="T37" fmla="*/ 28 h 411"/>
                              <a:gd name="T38" fmla="*/ 251 w 414"/>
                              <a:gd name="T39" fmla="*/ 49 h 411"/>
                              <a:gd name="T40" fmla="*/ 289 w 414"/>
                              <a:gd name="T41" fmla="*/ 49 h 411"/>
                              <a:gd name="T42" fmla="*/ 300 w 414"/>
                              <a:gd name="T43" fmla="*/ 16 h 411"/>
                              <a:gd name="T44" fmla="*/ 282 w 414"/>
                              <a:gd name="T45" fmla="*/ 28 h 411"/>
                              <a:gd name="T46" fmla="*/ 367 w 414"/>
                              <a:gd name="T47" fmla="*/ 161 h 411"/>
                              <a:gd name="T48" fmla="*/ 376 w 414"/>
                              <a:gd name="T49" fmla="*/ 196 h 411"/>
                              <a:gd name="T50" fmla="*/ 414 w 414"/>
                              <a:gd name="T51" fmla="*/ 198 h 411"/>
                              <a:gd name="T52" fmla="*/ 386 w 414"/>
                              <a:gd name="T53" fmla="*/ 175 h 411"/>
                              <a:gd name="T54" fmla="*/ 386 w 414"/>
                              <a:gd name="T55" fmla="*/ 175 h 411"/>
                              <a:gd name="T56" fmla="*/ 341 w 414"/>
                              <a:gd name="T57" fmla="*/ 94 h 411"/>
                              <a:gd name="T58" fmla="*/ 352 w 414"/>
                              <a:gd name="T59" fmla="*/ 130 h 411"/>
                              <a:gd name="T60" fmla="*/ 364 w 414"/>
                              <a:gd name="T61" fmla="*/ 94 h 411"/>
                              <a:gd name="T62" fmla="*/ 352 w 414"/>
                              <a:gd name="T63" fmla="*/ 85 h 411"/>
                              <a:gd name="T64" fmla="*/ 45 w 414"/>
                              <a:gd name="T65" fmla="*/ 116 h 411"/>
                              <a:gd name="T66" fmla="*/ 15 w 414"/>
                              <a:gd name="T67" fmla="*/ 137 h 411"/>
                              <a:gd name="T68" fmla="*/ 52 w 414"/>
                              <a:gd name="T69" fmla="*/ 137 h 411"/>
                              <a:gd name="T70" fmla="*/ 64 w 414"/>
                              <a:gd name="T71" fmla="*/ 101 h 411"/>
                              <a:gd name="T72" fmla="*/ 45 w 414"/>
                              <a:gd name="T73" fmla="*/ 116 h 411"/>
                              <a:gd name="T74" fmla="*/ 15 w 414"/>
                              <a:gd name="T75" fmla="*/ 191 h 411"/>
                              <a:gd name="T76" fmla="*/ 24 w 414"/>
                              <a:gd name="T77" fmla="*/ 227 h 411"/>
                              <a:gd name="T78" fmla="*/ 62 w 414"/>
                              <a:gd name="T79" fmla="*/ 227 h 411"/>
                              <a:gd name="T80" fmla="*/ 31 w 414"/>
                              <a:gd name="T81" fmla="*/ 205 h 411"/>
                              <a:gd name="T82" fmla="*/ 31 w 414"/>
                              <a:gd name="T83" fmla="*/ 205 h 411"/>
                              <a:gd name="T84" fmla="*/ 50 w 414"/>
                              <a:gd name="T85" fmla="*/ 298 h 411"/>
                              <a:gd name="T86" fmla="*/ 62 w 414"/>
                              <a:gd name="T87" fmla="*/ 333 h 411"/>
                              <a:gd name="T88" fmla="*/ 74 w 414"/>
                              <a:gd name="T89" fmla="*/ 300 h 411"/>
                              <a:gd name="T90" fmla="*/ 62 w 414"/>
                              <a:gd name="T91" fmla="*/ 288 h 411"/>
                              <a:gd name="T92" fmla="*/ 133 w 414"/>
                              <a:gd name="T93" fmla="*/ 350 h 411"/>
                              <a:gd name="T94" fmla="*/ 102 w 414"/>
                              <a:gd name="T95" fmla="*/ 371 h 411"/>
                              <a:gd name="T96" fmla="*/ 142 w 414"/>
                              <a:gd name="T97" fmla="*/ 373 h 411"/>
                              <a:gd name="T98" fmla="*/ 152 w 414"/>
                              <a:gd name="T99" fmla="*/ 338 h 411"/>
                              <a:gd name="T100" fmla="*/ 133 w 414"/>
                              <a:gd name="T101" fmla="*/ 350 h 411"/>
                              <a:gd name="T102" fmla="*/ 206 w 414"/>
                              <a:gd name="T103" fmla="*/ 352 h 411"/>
                              <a:gd name="T104" fmla="*/ 215 w 414"/>
                              <a:gd name="T105" fmla="*/ 387 h 411"/>
                              <a:gd name="T106" fmla="*/ 253 w 414"/>
                              <a:gd name="T107" fmla="*/ 390 h 411"/>
                              <a:gd name="T108" fmla="*/ 222 w 414"/>
                              <a:gd name="T109" fmla="*/ 366 h 411"/>
                              <a:gd name="T110" fmla="*/ 222 w 414"/>
                              <a:gd name="T111" fmla="*/ 366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14" h="411">
                                <a:moveTo>
                                  <a:pt x="104" y="45"/>
                                </a:moveTo>
                                <a:lnTo>
                                  <a:pt x="123" y="30"/>
                                </a:lnTo>
                                <a:lnTo>
                                  <a:pt x="116" y="52"/>
                                </a:lnTo>
                                <a:lnTo>
                                  <a:pt x="135" y="66"/>
                                </a:lnTo>
                                <a:lnTo>
                                  <a:pt x="114" y="66"/>
                                </a:lnTo>
                                <a:lnTo>
                                  <a:pt x="104" y="87"/>
                                </a:lnTo>
                                <a:lnTo>
                                  <a:pt x="100" y="66"/>
                                </a:lnTo>
                                <a:lnTo>
                                  <a:pt x="74" y="64"/>
                                </a:lnTo>
                                <a:lnTo>
                                  <a:pt x="92" y="52"/>
                                </a:lnTo>
                                <a:lnTo>
                                  <a:pt x="88" y="30"/>
                                </a:lnTo>
                                <a:lnTo>
                                  <a:pt x="104" y="45"/>
                                </a:lnTo>
                                <a:lnTo>
                                  <a:pt x="104" y="45"/>
                                </a:lnTo>
                                <a:lnTo>
                                  <a:pt x="104" y="45"/>
                                </a:lnTo>
                                <a:lnTo>
                                  <a:pt x="104" y="45"/>
                                </a:lnTo>
                                <a:close/>
                                <a:moveTo>
                                  <a:pt x="310" y="335"/>
                                </a:moveTo>
                                <a:lnTo>
                                  <a:pt x="291" y="321"/>
                                </a:lnTo>
                                <a:lnTo>
                                  <a:pt x="298" y="343"/>
                                </a:lnTo>
                                <a:lnTo>
                                  <a:pt x="279" y="357"/>
                                </a:lnTo>
                                <a:lnTo>
                                  <a:pt x="303" y="357"/>
                                </a:lnTo>
                                <a:lnTo>
                                  <a:pt x="310" y="378"/>
                                </a:lnTo>
                                <a:lnTo>
                                  <a:pt x="317" y="357"/>
                                </a:lnTo>
                                <a:lnTo>
                                  <a:pt x="341" y="357"/>
                                </a:lnTo>
                                <a:lnTo>
                                  <a:pt x="322" y="343"/>
                                </a:lnTo>
                                <a:lnTo>
                                  <a:pt x="329" y="321"/>
                                </a:lnTo>
                                <a:lnTo>
                                  <a:pt x="310" y="335"/>
                                </a:lnTo>
                                <a:lnTo>
                                  <a:pt x="310" y="335"/>
                                </a:lnTo>
                                <a:lnTo>
                                  <a:pt x="310" y="335"/>
                                </a:lnTo>
                                <a:lnTo>
                                  <a:pt x="310" y="335"/>
                                </a:lnTo>
                                <a:close/>
                                <a:moveTo>
                                  <a:pt x="369" y="265"/>
                                </a:moveTo>
                                <a:lnTo>
                                  <a:pt x="350" y="250"/>
                                </a:lnTo>
                                <a:lnTo>
                                  <a:pt x="357" y="272"/>
                                </a:lnTo>
                                <a:lnTo>
                                  <a:pt x="338" y="286"/>
                                </a:lnTo>
                                <a:lnTo>
                                  <a:pt x="362" y="286"/>
                                </a:lnTo>
                                <a:lnTo>
                                  <a:pt x="369" y="309"/>
                                </a:lnTo>
                                <a:lnTo>
                                  <a:pt x="376" y="288"/>
                                </a:lnTo>
                                <a:lnTo>
                                  <a:pt x="397" y="288"/>
                                </a:lnTo>
                                <a:lnTo>
                                  <a:pt x="381" y="274"/>
                                </a:lnTo>
                                <a:lnTo>
                                  <a:pt x="388" y="250"/>
                                </a:lnTo>
                                <a:lnTo>
                                  <a:pt x="369" y="265"/>
                                </a:lnTo>
                                <a:lnTo>
                                  <a:pt x="369" y="265"/>
                                </a:lnTo>
                                <a:lnTo>
                                  <a:pt x="369" y="265"/>
                                </a:lnTo>
                                <a:lnTo>
                                  <a:pt x="369" y="265"/>
                                </a:lnTo>
                                <a:close/>
                                <a:moveTo>
                                  <a:pt x="192" y="12"/>
                                </a:moveTo>
                                <a:lnTo>
                                  <a:pt x="173" y="0"/>
                                </a:lnTo>
                                <a:lnTo>
                                  <a:pt x="180" y="19"/>
                                </a:lnTo>
                                <a:lnTo>
                                  <a:pt x="161" y="33"/>
                                </a:lnTo>
                                <a:lnTo>
                                  <a:pt x="185" y="33"/>
                                </a:lnTo>
                                <a:lnTo>
                                  <a:pt x="192" y="57"/>
                                </a:lnTo>
                                <a:lnTo>
                                  <a:pt x="199" y="35"/>
                                </a:lnTo>
                                <a:lnTo>
                                  <a:pt x="220" y="35"/>
                                </a:lnTo>
                                <a:lnTo>
                                  <a:pt x="204" y="21"/>
                                </a:lnTo>
                                <a:lnTo>
                                  <a:pt x="211" y="0"/>
                                </a:lnTo>
                                <a:lnTo>
                                  <a:pt x="192" y="12"/>
                                </a:lnTo>
                                <a:lnTo>
                                  <a:pt x="192" y="12"/>
                                </a:lnTo>
                                <a:lnTo>
                                  <a:pt x="192" y="12"/>
                                </a:lnTo>
                                <a:lnTo>
                                  <a:pt x="192" y="12"/>
                                </a:lnTo>
                                <a:close/>
                                <a:moveTo>
                                  <a:pt x="282" y="28"/>
                                </a:moveTo>
                                <a:lnTo>
                                  <a:pt x="265" y="14"/>
                                </a:lnTo>
                                <a:lnTo>
                                  <a:pt x="270" y="38"/>
                                </a:lnTo>
                                <a:lnTo>
                                  <a:pt x="251" y="49"/>
                                </a:lnTo>
                                <a:lnTo>
                                  <a:pt x="274" y="49"/>
                                </a:lnTo>
                                <a:lnTo>
                                  <a:pt x="282" y="71"/>
                                </a:lnTo>
                                <a:lnTo>
                                  <a:pt x="289" y="49"/>
                                </a:lnTo>
                                <a:lnTo>
                                  <a:pt x="312" y="52"/>
                                </a:lnTo>
                                <a:lnTo>
                                  <a:pt x="293" y="38"/>
                                </a:lnTo>
                                <a:lnTo>
                                  <a:pt x="300" y="16"/>
                                </a:lnTo>
                                <a:lnTo>
                                  <a:pt x="282" y="28"/>
                                </a:lnTo>
                                <a:lnTo>
                                  <a:pt x="282" y="28"/>
                                </a:lnTo>
                                <a:lnTo>
                                  <a:pt x="282" y="28"/>
                                </a:lnTo>
                                <a:lnTo>
                                  <a:pt x="282" y="28"/>
                                </a:lnTo>
                                <a:close/>
                                <a:moveTo>
                                  <a:pt x="386" y="175"/>
                                </a:moveTo>
                                <a:lnTo>
                                  <a:pt x="367" y="161"/>
                                </a:lnTo>
                                <a:lnTo>
                                  <a:pt x="374" y="182"/>
                                </a:lnTo>
                                <a:lnTo>
                                  <a:pt x="355" y="196"/>
                                </a:lnTo>
                                <a:lnTo>
                                  <a:pt x="376" y="196"/>
                                </a:lnTo>
                                <a:lnTo>
                                  <a:pt x="386" y="220"/>
                                </a:lnTo>
                                <a:lnTo>
                                  <a:pt x="390" y="196"/>
                                </a:lnTo>
                                <a:lnTo>
                                  <a:pt x="414" y="198"/>
                                </a:lnTo>
                                <a:lnTo>
                                  <a:pt x="395" y="184"/>
                                </a:lnTo>
                                <a:lnTo>
                                  <a:pt x="404" y="161"/>
                                </a:lnTo>
                                <a:lnTo>
                                  <a:pt x="386" y="175"/>
                                </a:lnTo>
                                <a:lnTo>
                                  <a:pt x="386" y="175"/>
                                </a:lnTo>
                                <a:lnTo>
                                  <a:pt x="386" y="175"/>
                                </a:lnTo>
                                <a:lnTo>
                                  <a:pt x="386" y="175"/>
                                </a:lnTo>
                                <a:close/>
                                <a:moveTo>
                                  <a:pt x="352" y="85"/>
                                </a:moveTo>
                                <a:lnTo>
                                  <a:pt x="334" y="71"/>
                                </a:lnTo>
                                <a:lnTo>
                                  <a:pt x="341" y="94"/>
                                </a:lnTo>
                                <a:lnTo>
                                  <a:pt x="322" y="106"/>
                                </a:lnTo>
                                <a:lnTo>
                                  <a:pt x="345" y="109"/>
                                </a:lnTo>
                                <a:lnTo>
                                  <a:pt x="352" y="130"/>
                                </a:lnTo>
                                <a:lnTo>
                                  <a:pt x="360" y="109"/>
                                </a:lnTo>
                                <a:lnTo>
                                  <a:pt x="383" y="109"/>
                                </a:lnTo>
                                <a:lnTo>
                                  <a:pt x="364" y="94"/>
                                </a:lnTo>
                                <a:lnTo>
                                  <a:pt x="371" y="73"/>
                                </a:lnTo>
                                <a:lnTo>
                                  <a:pt x="352" y="85"/>
                                </a:lnTo>
                                <a:lnTo>
                                  <a:pt x="352" y="85"/>
                                </a:lnTo>
                                <a:lnTo>
                                  <a:pt x="352" y="85"/>
                                </a:lnTo>
                                <a:lnTo>
                                  <a:pt x="352" y="85"/>
                                </a:lnTo>
                                <a:close/>
                                <a:moveTo>
                                  <a:pt x="45" y="116"/>
                                </a:moveTo>
                                <a:lnTo>
                                  <a:pt x="26" y="101"/>
                                </a:lnTo>
                                <a:lnTo>
                                  <a:pt x="33" y="123"/>
                                </a:lnTo>
                                <a:lnTo>
                                  <a:pt x="15" y="137"/>
                                </a:lnTo>
                                <a:lnTo>
                                  <a:pt x="38" y="137"/>
                                </a:lnTo>
                                <a:lnTo>
                                  <a:pt x="45" y="158"/>
                                </a:lnTo>
                                <a:lnTo>
                                  <a:pt x="52" y="137"/>
                                </a:lnTo>
                                <a:lnTo>
                                  <a:pt x="76" y="137"/>
                                </a:lnTo>
                                <a:lnTo>
                                  <a:pt x="57" y="123"/>
                                </a:lnTo>
                                <a:lnTo>
                                  <a:pt x="64" y="101"/>
                                </a:lnTo>
                                <a:lnTo>
                                  <a:pt x="45" y="116"/>
                                </a:lnTo>
                                <a:lnTo>
                                  <a:pt x="45" y="116"/>
                                </a:lnTo>
                                <a:lnTo>
                                  <a:pt x="45" y="116"/>
                                </a:lnTo>
                                <a:lnTo>
                                  <a:pt x="45" y="116"/>
                                </a:lnTo>
                                <a:close/>
                                <a:moveTo>
                                  <a:pt x="31" y="205"/>
                                </a:moveTo>
                                <a:lnTo>
                                  <a:pt x="15" y="191"/>
                                </a:lnTo>
                                <a:lnTo>
                                  <a:pt x="19" y="213"/>
                                </a:lnTo>
                                <a:lnTo>
                                  <a:pt x="0" y="227"/>
                                </a:lnTo>
                                <a:lnTo>
                                  <a:pt x="24" y="227"/>
                                </a:lnTo>
                                <a:lnTo>
                                  <a:pt x="31" y="248"/>
                                </a:lnTo>
                                <a:lnTo>
                                  <a:pt x="38" y="227"/>
                                </a:lnTo>
                                <a:lnTo>
                                  <a:pt x="62" y="227"/>
                                </a:lnTo>
                                <a:lnTo>
                                  <a:pt x="43" y="213"/>
                                </a:lnTo>
                                <a:lnTo>
                                  <a:pt x="50" y="191"/>
                                </a:lnTo>
                                <a:lnTo>
                                  <a:pt x="31" y="205"/>
                                </a:lnTo>
                                <a:lnTo>
                                  <a:pt x="31" y="205"/>
                                </a:lnTo>
                                <a:lnTo>
                                  <a:pt x="31" y="205"/>
                                </a:lnTo>
                                <a:lnTo>
                                  <a:pt x="31" y="205"/>
                                </a:lnTo>
                                <a:close/>
                                <a:moveTo>
                                  <a:pt x="62" y="288"/>
                                </a:moveTo>
                                <a:lnTo>
                                  <a:pt x="45" y="276"/>
                                </a:lnTo>
                                <a:lnTo>
                                  <a:pt x="50" y="298"/>
                                </a:lnTo>
                                <a:lnTo>
                                  <a:pt x="31" y="312"/>
                                </a:lnTo>
                                <a:lnTo>
                                  <a:pt x="55" y="312"/>
                                </a:lnTo>
                                <a:lnTo>
                                  <a:pt x="62" y="333"/>
                                </a:lnTo>
                                <a:lnTo>
                                  <a:pt x="69" y="312"/>
                                </a:lnTo>
                                <a:lnTo>
                                  <a:pt x="92" y="312"/>
                                </a:lnTo>
                                <a:lnTo>
                                  <a:pt x="74" y="300"/>
                                </a:lnTo>
                                <a:lnTo>
                                  <a:pt x="81" y="276"/>
                                </a:lnTo>
                                <a:lnTo>
                                  <a:pt x="62" y="288"/>
                                </a:lnTo>
                                <a:lnTo>
                                  <a:pt x="62" y="288"/>
                                </a:lnTo>
                                <a:lnTo>
                                  <a:pt x="62" y="288"/>
                                </a:lnTo>
                                <a:lnTo>
                                  <a:pt x="62" y="288"/>
                                </a:lnTo>
                                <a:close/>
                                <a:moveTo>
                                  <a:pt x="133" y="350"/>
                                </a:moveTo>
                                <a:lnTo>
                                  <a:pt x="116" y="335"/>
                                </a:lnTo>
                                <a:lnTo>
                                  <a:pt x="121" y="359"/>
                                </a:lnTo>
                                <a:lnTo>
                                  <a:pt x="102" y="371"/>
                                </a:lnTo>
                                <a:lnTo>
                                  <a:pt x="126" y="373"/>
                                </a:lnTo>
                                <a:lnTo>
                                  <a:pt x="133" y="395"/>
                                </a:lnTo>
                                <a:lnTo>
                                  <a:pt x="142" y="373"/>
                                </a:lnTo>
                                <a:lnTo>
                                  <a:pt x="163" y="373"/>
                                </a:lnTo>
                                <a:lnTo>
                                  <a:pt x="144" y="359"/>
                                </a:lnTo>
                                <a:lnTo>
                                  <a:pt x="152" y="338"/>
                                </a:lnTo>
                                <a:lnTo>
                                  <a:pt x="133" y="350"/>
                                </a:lnTo>
                                <a:lnTo>
                                  <a:pt x="133" y="350"/>
                                </a:lnTo>
                                <a:lnTo>
                                  <a:pt x="133" y="350"/>
                                </a:lnTo>
                                <a:lnTo>
                                  <a:pt x="133" y="350"/>
                                </a:lnTo>
                                <a:close/>
                                <a:moveTo>
                                  <a:pt x="222" y="366"/>
                                </a:moveTo>
                                <a:lnTo>
                                  <a:pt x="206" y="352"/>
                                </a:lnTo>
                                <a:lnTo>
                                  <a:pt x="211" y="373"/>
                                </a:lnTo>
                                <a:lnTo>
                                  <a:pt x="192" y="387"/>
                                </a:lnTo>
                                <a:lnTo>
                                  <a:pt x="215" y="387"/>
                                </a:lnTo>
                                <a:lnTo>
                                  <a:pt x="222" y="411"/>
                                </a:lnTo>
                                <a:lnTo>
                                  <a:pt x="230" y="387"/>
                                </a:lnTo>
                                <a:lnTo>
                                  <a:pt x="253" y="390"/>
                                </a:lnTo>
                                <a:lnTo>
                                  <a:pt x="234" y="376"/>
                                </a:lnTo>
                                <a:lnTo>
                                  <a:pt x="241" y="352"/>
                                </a:lnTo>
                                <a:lnTo>
                                  <a:pt x="222" y="366"/>
                                </a:lnTo>
                                <a:lnTo>
                                  <a:pt x="222" y="366"/>
                                </a:lnTo>
                                <a:lnTo>
                                  <a:pt x="222" y="366"/>
                                </a:lnTo>
                                <a:lnTo>
                                  <a:pt x="222" y="366"/>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1" name="Freeform 1041"/>
                        <wps:cNvSpPr>
                          <a:spLocks noEditPoints="1"/>
                        </wps:cNvSpPr>
                        <wps:spPr bwMode="auto">
                          <a:xfrm>
                            <a:off x="6475413" y="4559301"/>
                            <a:ext cx="646113" cy="671513"/>
                          </a:xfrm>
                          <a:custGeom>
                            <a:avLst/>
                            <a:gdLst>
                              <a:gd name="T0" fmla="*/ 153 w 172"/>
                              <a:gd name="T1" fmla="*/ 78 h 179"/>
                              <a:gd name="T2" fmla="*/ 165 w 172"/>
                              <a:gd name="T3" fmla="*/ 59 h 179"/>
                              <a:gd name="T4" fmla="*/ 171 w 172"/>
                              <a:gd name="T5" fmla="*/ 107 h 179"/>
                              <a:gd name="T6" fmla="*/ 164 w 172"/>
                              <a:gd name="T7" fmla="*/ 123 h 179"/>
                              <a:gd name="T8" fmla="*/ 147 w 172"/>
                              <a:gd name="T9" fmla="*/ 135 h 179"/>
                              <a:gd name="T10" fmla="*/ 155 w 172"/>
                              <a:gd name="T11" fmla="*/ 146 h 179"/>
                              <a:gd name="T12" fmla="*/ 119 w 172"/>
                              <a:gd name="T13" fmla="*/ 130 h 179"/>
                              <a:gd name="T14" fmla="*/ 115 w 172"/>
                              <a:gd name="T15" fmla="*/ 90 h 179"/>
                              <a:gd name="T16" fmla="*/ 122 w 172"/>
                              <a:gd name="T17" fmla="*/ 100 h 179"/>
                              <a:gd name="T18" fmla="*/ 153 w 172"/>
                              <a:gd name="T19" fmla="*/ 78 h 179"/>
                              <a:gd name="T20" fmla="*/ 108 w 172"/>
                              <a:gd name="T21" fmla="*/ 65 h 179"/>
                              <a:gd name="T22" fmla="*/ 142 w 172"/>
                              <a:gd name="T23" fmla="*/ 82 h 179"/>
                              <a:gd name="T24" fmla="*/ 157 w 172"/>
                              <a:gd name="T25" fmla="*/ 42 h 179"/>
                              <a:gd name="T26" fmla="*/ 125 w 172"/>
                              <a:gd name="T27" fmla="*/ 26 h 179"/>
                              <a:gd name="T28" fmla="*/ 108 w 172"/>
                              <a:gd name="T29" fmla="*/ 65 h 179"/>
                              <a:gd name="T30" fmla="*/ 42 w 172"/>
                              <a:gd name="T31" fmla="*/ 33 h 179"/>
                              <a:gd name="T32" fmla="*/ 76 w 172"/>
                              <a:gd name="T33" fmla="*/ 50 h 179"/>
                              <a:gd name="T34" fmla="*/ 71 w 172"/>
                              <a:gd name="T35" fmla="*/ 62 h 179"/>
                              <a:gd name="T36" fmla="*/ 104 w 172"/>
                              <a:gd name="T37" fmla="*/ 39 h 179"/>
                              <a:gd name="T38" fmla="*/ 101 w 172"/>
                              <a:gd name="T39" fmla="*/ 0 h 179"/>
                              <a:gd name="T40" fmla="*/ 95 w 172"/>
                              <a:gd name="T41" fmla="*/ 12 h 179"/>
                              <a:gd name="T42" fmla="*/ 76 w 172"/>
                              <a:gd name="T43" fmla="*/ 2 h 179"/>
                              <a:gd name="T44" fmla="*/ 60 w 172"/>
                              <a:gd name="T45" fmla="*/ 4 h 179"/>
                              <a:gd name="T46" fmla="*/ 20 w 172"/>
                              <a:gd name="T47" fmla="*/ 32 h 179"/>
                              <a:gd name="T48" fmla="*/ 42 w 172"/>
                              <a:gd name="T49" fmla="*/ 33 h 179"/>
                              <a:gd name="T50" fmla="*/ 53 w 172"/>
                              <a:gd name="T51" fmla="*/ 79 h 179"/>
                              <a:gd name="T52" fmla="*/ 51 w 172"/>
                              <a:gd name="T53" fmla="*/ 42 h 179"/>
                              <a:gd name="T54" fmla="*/ 10 w 172"/>
                              <a:gd name="T55" fmla="*/ 47 h 179"/>
                              <a:gd name="T56" fmla="*/ 10 w 172"/>
                              <a:gd name="T57" fmla="*/ 83 h 179"/>
                              <a:gd name="T58" fmla="*/ 53 w 172"/>
                              <a:gd name="T59" fmla="*/ 79 h 179"/>
                              <a:gd name="T60" fmla="*/ 59 w 172"/>
                              <a:gd name="T61" fmla="*/ 140 h 179"/>
                              <a:gd name="T62" fmla="*/ 56 w 172"/>
                              <a:gd name="T63" fmla="*/ 111 h 179"/>
                              <a:gd name="T64" fmla="*/ 69 w 172"/>
                              <a:gd name="T65" fmla="*/ 110 h 179"/>
                              <a:gd name="T66" fmla="*/ 33 w 172"/>
                              <a:gd name="T67" fmla="*/ 93 h 179"/>
                              <a:gd name="T68" fmla="*/ 0 w 172"/>
                              <a:gd name="T69" fmla="*/ 115 h 179"/>
                              <a:gd name="T70" fmla="*/ 13 w 172"/>
                              <a:gd name="T71" fmla="*/ 114 h 179"/>
                              <a:gd name="T72" fmla="*/ 15 w 172"/>
                              <a:gd name="T73" fmla="*/ 135 h 179"/>
                              <a:gd name="T74" fmla="*/ 25 w 172"/>
                              <a:gd name="T75" fmla="*/ 149 h 179"/>
                              <a:gd name="T76" fmla="*/ 59 w 172"/>
                              <a:gd name="T77" fmla="*/ 140 h 179"/>
                              <a:gd name="T78" fmla="*/ 28 w 172"/>
                              <a:gd name="T79" fmla="*/ 153 h 179"/>
                              <a:gd name="T80" fmla="*/ 75 w 172"/>
                              <a:gd name="T81" fmla="*/ 177 h 179"/>
                              <a:gd name="T82" fmla="*/ 96 w 172"/>
                              <a:gd name="T83" fmla="*/ 172 h 179"/>
                              <a:gd name="T84" fmla="*/ 120 w 172"/>
                              <a:gd name="T85" fmla="*/ 155 h 179"/>
                              <a:gd name="T86" fmla="*/ 95 w 172"/>
                              <a:gd name="T87" fmla="*/ 119 h 179"/>
                              <a:gd name="T88" fmla="*/ 52 w 172"/>
                              <a:gd name="T89" fmla="*/ 150 h 179"/>
                              <a:gd name="T90" fmla="*/ 28 w 172"/>
                              <a:gd name="T91" fmla="*/ 153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2" h="179">
                                <a:moveTo>
                                  <a:pt x="153" y="78"/>
                                </a:moveTo>
                                <a:cubicBezTo>
                                  <a:pt x="162" y="72"/>
                                  <a:pt x="165" y="59"/>
                                  <a:pt x="165" y="59"/>
                                </a:cubicBezTo>
                                <a:cubicBezTo>
                                  <a:pt x="165" y="59"/>
                                  <a:pt x="170" y="101"/>
                                  <a:pt x="171" y="107"/>
                                </a:cubicBezTo>
                                <a:cubicBezTo>
                                  <a:pt x="172" y="114"/>
                                  <a:pt x="164" y="123"/>
                                  <a:pt x="164" y="123"/>
                                </a:cubicBezTo>
                                <a:cubicBezTo>
                                  <a:pt x="147" y="135"/>
                                  <a:pt x="147" y="135"/>
                                  <a:pt x="147" y="135"/>
                                </a:cubicBezTo>
                                <a:cubicBezTo>
                                  <a:pt x="155" y="146"/>
                                  <a:pt x="155" y="146"/>
                                  <a:pt x="155" y="146"/>
                                </a:cubicBezTo>
                                <a:cubicBezTo>
                                  <a:pt x="119" y="130"/>
                                  <a:pt x="119" y="130"/>
                                  <a:pt x="119" y="130"/>
                                </a:cubicBezTo>
                                <a:cubicBezTo>
                                  <a:pt x="115" y="90"/>
                                  <a:pt x="115" y="90"/>
                                  <a:pt x="115" y="90"/>
                                </a:cubicBezTo>
                                <a:cubicBezTo>
                                  <a:pt x="122" y="100"/>
                                  <a:pt x="122" y="100"/>
                                  <a:pt x="122" y="100"/>
                                </a:cubicBezTo>
                                <a:cubicBezTo>
                                  <a:pt x="127" y="96"/>
                                  <a:pt x="145" y="83"/>
                                  <a:pt x="153" y="78"/>
                                </a:cubicBezTo>
                                <a:close/>
                                <a:moveTo>
                                  <a:pt x="108" y="65"/>
                                </a:moveTo>
                                <a:cubicBezTo>
                                  <a:pt x="108" y="65"/>
                                  <a:pt x="136" y="79"/>
                                  <a:pt x="142" y="82"/>
                                </a:cubicBezTo>
                                <a:cubicBezTo>
                                  <a:pt x="162" y="72"/>
                                  <a:pt x="169" y="50"/>
                                  <a:pt x="157" y="42"/>
                                </a:cubicBezTo>
                                <a:cubicBezTo>
                                  <a:pt x="147" y="37"/>
                                  <a:pt x="125" y="26"/>
                                  <a:pt x="125" y="26"/>
                                </a:cubicBezTo>
                                <a:cubicBezTo>
                                  <a:pt x="108" y="65"/>
                                  <a:pt x="108" y="65"/>
                                  <a:pt x="108" y="65"/>
                                </a:cubicBezTo>
                                <a:close/>
                                <a:moveTo>
                                  <a:pt x="42" y="33"/>
                                </a:moveTo>
                                <a:cubicBezTo>
                                  <a:pt x="51" y="38"/>
                                  <a:pt x="71" y="48"/>
                                  <a:pt x="76" y="50"/>
                                </a:cubicBezTo>
                                <a:cubicBezTo>
                                  <a:pt x="71" y="62"/>
                                  <a:pt x="71" y="62"/>
                                  <a:pt x="71" y="62"/>
                                </a:cubicBezTo>
                                <a:cubicBezTo>
                                  <a:pt x="104" y="39"/>
                                  <a:pt x="104" y="39"/>
                                  <a:pt x="104" y="39"/>
                                </a:cubicBezTo>
                                <a:cubicBezTo>
                                  <a:pt x="101" y="0"/>
                                  <a:pt x="101" y="0"/>
                                  <a:pt x="101" y="0"/>
                                </a:cubicBezTo>
                                <a:cubicBezTo>
                                  <a:pt x="95" y="12"/>
                                  <a:pt x="95" y="12"/>
                                  <a:pt x="95" y="12"/>
                                </a:cubicBezTo>
                                <a:cubicBezTo>
                                  <a:pt x="76" y="2"/>
                                  <a:pt x="76" y="2"/>
                                  <a:pt x="76" y="2"/>
                                </a:cubicBezTo>
                                <a:cubicBezTo>
                                  <a:pt x="76" y="2"/>
                                  <a:pt x="65" y="0"/>
                                  <a:pt x="60" y="4"/>
                                </a:cubicBezTo>
                                <a:cubicBezTo>
                                  <a:pt x="54" y="8"/>
                                  <a:pt x="20" y="32"/>
                                  <a:pt x="20" y="32"/>
                                </a:cubicBezTo>
                                <a:cubicBezTo>
                                  <a:pt x="20" y="32"/>
                                  <a:pt x="32" y="28"/>
                                  <a:pt x="42" y="33"/>
                                </a:cubicBezTo>
                                <a:close/>
                                <a:moveTo>
                                  <a:pt x="53" y="79"/>
                                </a:moveTo>
                                <a:cubicBezTo>
                                  <a:pt x="53" y="79"/>
                                  <a:pt x="51" y="49"/>
                                  <a:pt x="51" y="42"/>
                                </a:cubicBezTo>
                                <a:cubicBezTo>
                                  <a:pt x="32" y="29"/>
                                  <a:pt x="10" y="34"/>
                                  <a:pt x="10" y="47"/>
                                </a:cubicBezTo>
                                <a:cubicBezTo>
                                  <a:pt x="10" y="59"/>
                                  <a:pt x="10" y="83"/>
                                  <a:pt x="10" y="83"/>
                                </a:cubicBezTo>
                                <a:cubicBezTo>
                                  <a:pt x="53" y="79"/>
                                  <a:pt x="53" y="79"/>
                                  <a:pt x="53" y="79"/>
                                </a:cubicBezTo>
                                <a:close/>
                                <a:moveTo>
                                  <a:pt x="59" y="140"/>
                                </a:moveTo>
                                <a:cubicBezTo>
                                  <a:pt x="58" y="131"/>
                                  <a:pt x="57" y="117"/>
                                  <a:pt x="56" y="111"/>
                                </a:cubicBezTo>
                                <a:cubicBezTo>
                                  <a:pt x="69" y="110"/>
                                  <a:pt x="69" y="110"/>
                                  <a:pt x="69" y="110"/>
                                </a:cubicBezTo>
                                <a:cubicBezTo>
                                  <a:pt x="33" y="93"/>
                                  <a:pt x="33" y="93"/>
                                  <a:pt x="33" y="93"/>
                                </a:cubicBezTo>
                                <a:cubicBezTo>
                                  <a:pt x="0" y="115"/>
                                  <a:pt x="0" y="115"/>
                                  <a:pt x="0" y="115"/>
                                </a:cubicBezTo>
                                <a:cubicBezTo>
                                  <a:pt x="13" y="114"/>
                                  <a:pt x="13" y="114"/>
                                  <a:pt x="13" y="114"/>
                                </a:cubicBezTo>
                                <a:cubicBezTo>
                                  <a:pt x="15" y="135"/>
                                  <a:pt x="15" y="135"/>
                                  <a:pt x="15" y="135"/>
                                </a:cubicBezTo>
                                <a:cubicBezTo>
                                  <a:pt x="15" y="135"/>
                                  <a:pt x="19" y="146"/>
                                  <a:pt x="25" y="149"/>
                                </a:cubicBezTo>
                                <a:cubicBezTo>
                                  <a:pt x="32" y="151"/>
                                  <a:pt x="43" y="155"/>
                                  <a:pt x="59" y="140"/>
                                </a:cubicBezTo>
                                <a:close/>
                                <a:moveTo>
                                  <a:pt x="28" y="153"/>
                                </a:moveTo>
                                <a:cubicBezTo>
                                  <a:pt x="75" y="177"/>
                                  <a:pt x="75" y="177"/>
                                  <a:pt x="75" y="177"/>
                                </a:cubicBezTo>
                                <a:cubicBezTo>
                                  <a:pt x="75" y="177"/>
                                  <a:pt x="85" y="179"/>
                                  <a:pt x="96" y="172"/>
                                </a:cubicBezTo>
                                <a:cubicBezTo>
                                  <a:pt x="106" y="165"/>
                                  <a:pt x="120" y="155"/>
                                  <a:pt x="120" y="155"/>
                                </a:cubicBezTo>
                                <a:cubicBezTo>
                                  <a:pt x="95" y="119"/>
                                  <a:pt x="95" y="119"/>
                                  <a:pt x="95" y="119"/>
                                </a:cubicBezTo>
                                <a:cubicBezTo>
                                  <a:pt x="95" y="119"/>
                                  <a:pt x="60" y="144"/>
                                  <a:pt x="52" y="150"/>
                                </a:cubicBezTo>
                                <a:cubicBezTo>
                                  <a:pt x="41" y="157"/>
                                  <a:pt x="28" y="153"/>
                                  <a:pt x="28" y="15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3" name="Freeform 1043"/>
                        <wps:cNvSpPr>
                          <a:spLocks noEditPoints="1"/>
                        </wps:cNvSpPr>
                        <wps:spPr bwMode="auto">
                          <a:xfrm>
                            <a:off x="2281238" y="5632451"/>
                            <a:ext cx="719138" cy="723900"/>
                          </a:xfrm>
                          <a:custGeom>
                            <a:avLst/>
                            <a:gdLst>
                              <a:gd name="T0" fmla="*/ 192 w 192"/>
                              <a:gd name="T1" fmla="*/ 93 h 193"/>
                              <a:gd name="T2" fmla="*/ 187 w 192"/>
                              <a:gd name="T3" fmla="*/ 86 h 193"/>
                              <a:gd name="T4" fmla="*/ 171 w 192"/>
                              <a:gd name="T5" fmla="*/ 81 h 193"/>
                              <a:gd name="T6" fmla="*/ 170 w 192"/>
                              <a:gd name="T7" fmla="*/ 78 h 193"/>
                              <a:gd name="T8" fmla="*/ 155 w 192"/>
                              <a:gd name="T9" fmla="*/ 76 h 193"/>
                              <a:gd name="T10" fmla="*/ 93 w 192"/>
                              <a:gd name="T11" fmla="*/ 120 h 193"/>
                              <a:gd name="T12" fmla="*/ 90 w 192"/>
                              <a:gd name="T13" fmla="*/ 135 h 193"/>
                              <a:gd name="T14" fmla="*/ 92 w 192"/>
                              <a:gd name="T15" fmla="*/ 137 h 193"/>
                              <a:gd name="T16" fmla="*/ 91 w 192"/>
                              <a:gd name="T17" fmla="*/ 153 h 193"/>
                              <a:gd name="T18" fmla="*/ 96 w 192"/>
                              <a:gd name="T19" fmla="*/ 161 h 193"/>
                              <a:gd name="T20" fmla="*/ 192 w 192"/>
                              <a:gd name="T21" fmla="*/ 93 h 193"/>
                              <a:gd name="T22" fmla="*/ 103 w 192"/>
                              <a:gd name="T23" fmla="*/ 89 h 193"/>
                              <a:gd name="T24" fmla="*/ 121 w 192"/>
                              <a:gd name="T25" fmla="*/ 34 h 193"/>
                              <a:gd name="T26" fmla="*/ 106 w 192"/>
                              <a:gd name="T27" fmla="*/ 29 h 193"/>
                              <a:gd name="T28" fmla="*/ 87 w 192"/>
                              <a:gd name="T29" fmla="*/ 83 h 193"/>
                              <a:gd name="T30" fmla="*/ 103 w 192"/>
                              <a:gd name="T31" fmla="*/ 89 h 193"/>
                              <a:gd name="T32" fmla="*/ 82 w 192"/>
                              <a:gd name="T33" fmla="*/ 79 h 193"/>
                              <a:gd name="T34" fmla="*/ 99 w 192"/>
                              <a:gd name="T35" fmla="*/ 30 h 193"/>
                              <a:gd name="T36" fmla="*/ 72 w 192"/>
                              <a:gd name="T37" fmla="*/ 13 h 193"/>
                              <a:gd name="T38" fmla="*/ 41 w 192"/>
                              <a:gd name="T39" fmla="*/ 10 h 193"/>
                              <a:gd name="T40" fmla="*/ 24 w 192"/>
                              <a:gd name="T41" fmla="*/ 59 h 193"/>
                              <a:gd name="T42" fmla="*/ 51 w 192"/>
                              <a:gd name="T43" fmla="*/ 76 h 193"/>
                              <a:gd name="T44" fmla="*/ 82 w 192"/>
                              <a:gd name="T45" fmla="*/ 79 h 193"/>
                              <a:gd name="T46" fmla="*/ 17 w 192"/>
                              <a:gd name="T47" fmla="*/ 59 h 193"/>
                              <a:gd name="T48" fmla="*/ 36 w 192"/>
                              <a:gd name="T49" fmla="*/ 5 h 193"/>
                              <a:gd name="T50" fmla="*/ 20 w 192"/>
                              <a:gd name="T51" fmla="*/ 0 h 193"/>
                              <a:gd name="T52" fmla="*/ 2 w 192"/>
                              <a:gd name="T53" fmla="*/ 54 h 193"/>
                              <a:gd name="T54" fmla="*/ 17 w 192"/>
                              <a:gd name="T55" fmla="*/ 59 h 193"/>
                              <a:gd name="T56" fmla="*/ 3 w 192"/>
                              <a:gd name="T57" fmla="*/ 172 h 193"/>
                              <a:gd name="T58" fmla="*/ 3 w 192"/>
                              <a:gd name="T59" fmla="*/ 172 h 193"/>
                              <a:gd name="T60" fmla="*/ 3 w 192"/>
                              <a:gd name="T61" fmla="*/ 172 h 193"/>
                              <a:gd name="T62" fmla="*/ 12 w 192"/>
                              <a:gd name="T63" fmla="*/ 190 h 193"/>
                              <a:gd name="T64" fmla="*/ 29 w 192"/>
                              <a:gd name="T65" fmla="*/ 181 h 193"/>
                              <a:gd name="T66" fmla="*/ 30 w 192"/>
                              <a:gd name="T67" fmla="*/ 180 h 193"/>
                              <a:gd name="T68" fmla="*/ 30 w 192"/>
                              <a:gd name="T69" fmla="*/ 180 h 193"/>
                              <a:gd name="T70" fmla="*/ 62 w 192"/>
                              <a:gd name="T71" fmla="*/ 86 h 193"/>
                              <a:gd name="T72" fmla="*/ 35 w 192"/>
                              <a:gd name="T73" fmla="*/ 77 h 193"/>
                              <a:gd name="T74" fmla="*/ 3 w 192"/>
                              <a:gd name="T75" fmla="*/ 172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2" h="193">
                                <a:moveTo>
                                  <a:pt x="192" y="93"/>
                                </a:moveTo>
                                <a:cubicBezTo>
                                  <a:pt x="187" y="86"/>
                                  <a:pt x="187" y="86"/>
                                  <a:pt x="187" y="86"/>
                                </a:cubicBezTo>
                                <a:cubicBezTo>
                                  <a:pt x="187" y="86"/>
                                  <a:pt x="181" y="77"/>
                                  <a:pt x="171" y="81"/>
                                </a:cubicBezTo>
                                <a:cubicBezTo>
                                  <a:pt x="170" y="78"/>
                                  <a:pt x="170" y="78"/>
                                  <a:pt x="170" y="78"/>
                                </a:cubicBezTo>
                                <a:cubicBezTo>
                                  <a:pt x="170" y="78"/>
                                  <a:pt x="164" y="70"/>
                                  <a:pt x="155" y="76"/>
                                </a:cubicBezTo>
                                <a:cubicBezTo>
                                  <a:pt x="93" y="120"/>
                                  <a:pt x="93" y="120"/>
                                  <a:pt x="93" y="120"/>
                                </a:cubicBezTo>
                                <a:cubicBezTo>
                                  <a:pt x="93" y="120"/>
                                  <a:pt x="84" y="126"/>
                                  <a:pt x="90" y="135"/>
                                </a:cubicBezTo>
                                <a:cubicBezTo>
                                  <a:pt x="92" y="137"/>
                                  <a:pt x="92" y="137"/>
                                  <a:pt x="92" y="137"/>
                                </a:cubicBezTo>
                                <a:cubicBezTo>
                                  <a:pt x="89" y="140"/>
                                  <a:pt x="86" y="146"/>
                                  <a:pt x="91" y="153"/>
                                </a:cubicBezTo>
                                <a:cubicBezTo>
                                  <a:pt x="96" y="161"/>
                                  <a:pt x="96" y="161"/>
                                  <a:pt x="96" y="161"/>
                                </a:cubicBezTo>
                                <a:cubicBezTo>
                                  <a:pt x="192" y="93"/>
                                  <a:pt x="192" y="93"/>
                                  <a:pt x="192" y="93"/>
                                </a:cubicBezTo>
                                <a:close/>
                                <a:moveTo>
                                  <a:pt x="103" y="89"/>
                                </a:moveTo>
                                <a:cubicBezTo>
                                  <a:pt x="121" y="34"/>
                                  <a:pt x="121" y="34"/>
                                  <a:pt x="121" y="34"/>
                                </a:cubicBezTo>
                                <a:cubicBezTo>
                                  <a:pt x="106" y="29"/>
                                  <a:pt x="106" y="29"/>
                                  <a:pt x="106" y="29"/>
                                </a:cubicBezTo>
                                <a:cubicBezTo>
                                  <a:pt x="87" y="83"/>
                                  <a:pt x="87" y="83"/>
                                  <a:pt x="87" y="83"/>
                                </a:cubicBezTo>
                                <a:cubicBezTo>
                                  <a:pt x="103" y="89"/>
                                  <a:pt x="103" y="89"/>
                                  <a:pt x="103" y="89"/>
                                </a:cubicBezTo>
                                <a:close/>
                                <a:moveTo>
                                  <a:pt x="82" y="79"/>
                                </a:moveTo>
                                <a:cubicBezTo>
                                  <a:pt x="99" y="30"/>
                                  <a:pt x="99" y="30"/>
                                  <a:pt x="99" y="30"/>
                                </a:cubicBezTo>
                                <a:cubicBezTo>
                                  <a:pt x="93" y="23"/>
                                  <a:pt x="83" y="16"/>
                                  <a:pt x="72" y="13"/>
                                </a:cubicBezTo>
                                <a:cubicBezTo>
                                  <a:pt x="61" y="9"/>
                                  <a:pt x="51" y="8"/>
                                  <a:pt x="41" y="10"/>
                                </a:cubicBezTo>
                                <a:cubicBezTo>
                                  <a:pt x="24" y="59"/>
                                  <a:pt x="24" y="59"/>
                                  <a:pt x="24" y="59"/>
                                </a:cubicBezTo>
                                <a:cubicBezTo>
                                  <a:pt x="30" y="66"/>
                                  <a:pt x="40" y="72"/>
                                  <a:pt x="51" y="76"/>
                                </a:cubicBezTo>
                                <a:cubicBezTo>
                                  <a:pt x="62" y="80"/>
                                  <a:pt x="72" y="80"/>
                                  <a:pt x="82" y="79"/>
                                </a:cubicBezTo>
                                <a:close/>
                                <a:moveTo>
                                  <a:pt x="17" y="59"/>
                                </a:moveTo>
                                <a:cubicBezTo>
                                  <a:pt x="36" y="5"/>
                                  <a:pt x="36" y="5"/>
                                  <a:pt x="36" y="5"/>
                                </a:cubicBezTo>
                                <a:cubicBezTo>
                                  <a:pt x="20" y="0"/>
                                  <a:pt x="20" y="0"/>
                                  <a:pt x="20" y="0"/>
                                </a:cubicBezTo>
                                <a:cubicBezTo>
                                  <a:pt x="2" y="54"/>
                                  <a:pt x="2" y="54"/>
                                  <a:pt x="2" y="54"/>
                                </a:cubicBezTo>
                                <a:cubicBezTo>
                                  <a:pt x="17" y="59"/>
                                  <a:pt x="17" y="59"/>
                                  <a:pt x="17" y="59"/>
                                </a:cubicBezTo>
                                <a:close/>
                                <a:moveTo>
                                  <a:pt x="3" y="172"/>
                                </a:moveTo>
                                <a:cubicBezTo>
                                  <a:pt x="3" y="172"/>
                                  <a:pt x="3" y="172"/>
                                  <a:pt x="3" y="172"/>
                                </a:cubicBezTo>
                                <a:cubicBezTo>
                                  <a:pt x="3" y="172"/>
                                  <a:pt x="3" y="172"/>
                                  <a:pt x="3" y="172"/>
                                </a:cubicBezTo>
                                <a:cubicBezTo>
                                  <a:pt x="0" y="179"/>
                                  <a:pt x="4" y="187"/>
                                  <a:pt x="12" y="190"/>
                                </a:cubicBezTo>
                                <a:cubicBezTo>
                                  <a:pt x="19" y="193"/>
                                  <a:pt x="27" y="188"/>
                                  <a:pt x="29" y="181"/>
                                </a:cubicBezTo>
                                <a:cubicBezTo>
                                  <a:pt x="30" y="180"/>
                                  <a:pt x="30" y="180"/>
                                  <a:pt x="30" y="180"/>
                                </a:cubicBezTo>
                                <a:cubicBezTo>
                                  <a:pt x="30" y="180"/>
                                  <a:pt x="30" y="180"/>
                                  <a:pt x="30" y="180"/>
                                </a:cubicBezTo>
                                <a:cubicBezTo>
                                  <a:pt x="62" y="86"/>
                                  <a:pt x="62" y="86"/>
                                  <a:pt x="62" y="86"/>
                                </a:cubicBezTo>
                                <a:cubicBezTo>
                                  <a:pt x="35" y="77"/>
                                  <a:pt x="35" y="77"/>
                                  <a:pt x="35" y="77"/>
                                </a:cubicBezTo>
                                <a:cubicBezTo>
                                  <a:pt x="3" y="172"/>
                                  <a:pt x="3" y="172"/>
                                  <a:pt x="3" y="17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6" name="Freeform 1046"/>
                        <wps:cNvSpPr>
                          <a:spLocks noEditPoints="1"/>
                        </wps:cNvSpPr>
                        <wps:spPr bwMode="auto">
                          <a:xfrm>
                            <a:off x="8258176" y="5722938"/>
                            <a:ext cx="1004888" cy="723900"/>
                          </a:xfrm>
                          <a:custGeom>
                            <a:avLst/>
                            <a:gdLst>
                              <a:gd name="T0" fmla="*/ 279 w 633"/>
                              <a:gd name="T1" fmla="*/ 0 h 456"/>
                              <a:gd name="T2" fmla="*/ 163 w 633"/>
                              <a:gd name="T3" fmla="*/ 82 h 456"/>
                              <a:gd name="T4" fmla="*/ 97 w 633"/>
                              <a:gd name="T5" fmla="*/ 300 h 456"/>
                              <a:gd name="T6" fmla="*/ 541 w 633"/>
                              <a:gd name="T7" fmla="*/ 219 h 456"/>
                              <a:gd name="T8" fmla="*/ 531 w 633"/>
                              <a:gd name="T9" fmla="*/ 118 h 456"/>
                              <a:gd name="T10" fmla="*/ 633 w 633"/>
                              <a:gd name="T11" fmla="*/ 156 h 456"/>
                              <a:gd name="T12" fmla="*/ 524 w 633"/>
                              <a:gd name="T13" fmla="*/ 0 h 456"/>
                              <a:gd name="T14" fmla="*/ 524 w 633"/>
                              <a:gd name="T15" fmla="*/ 0 h 456"/>
                              <a:gd name="T16" fmla="*/ 160 w 633"/>
                              <a:gd name="T17" fmla="*/ 352 h 456"/>
                              <a:gd name="T18" fmla="*/ 196 w 633"/>
                              <a:gd name="T19" fmla="*/ 302 h 456"/>
                              <a:gd name="T20" fmla="*/ 208 w 633"/>
                              <a:gd name="T21" fmla="*/ 319 h 456"/>
                              <a:gd name="T22" fmla="*/ 191 w 633"/>
                              <a:gd name="T23" fmla="*/ 293 h 456"/>
                              <a:gd name="T24" fmla="*/ 132 w 633"/>
                              <a:gd name="T25" fmla="*/ 312 h 456"/>
                              <a:gd name="T26" fmla="*/ 191 w 633"/>
                              <a:gd name="T27" fmla="*/ 293 h 456"/>
                              <a:gd name="T28" fmla="*/ 191 w 633"/>
                              <a:gd name="T29" fmla="*/ 293 h 456"/>
                              <a:gd name="T30" fmla="*/ 217 w 633"/>
                              <a:gd name="T31" fmla="*/ 312 h 456"/>
                              <a:gd name="T32" fmla="*/ 255 w 633"/>
                              <a:gd name="T33" fmla="*/ 262 h 456"/>
                              <a:gd name="T34" fmla="*/ 264 w 633"/>
                              <a:gd name="T35" fmla="*/ 279 h 456"/>
                              <a:gd name="T36" fmla="*/ 248 w 633"/>
                              <a:gd name="T37" fmla="*/ 253 h 456"/>
                              <a:gd name="T38" fmla="*/ 191 w 633"/>
                              <a:gd name="T39" fmla="*/ 271 h 456"/>
                              <a:gd name="T40" fmla="*/ 248 w 633"/>
                              <a:gd name="T41" fmla="*/ 253 h 456"/>
                              <a:gd name="T42" fmla="*/ 248 w 633"/>
                              <a:gd name="T43" fmla="*/ 253 h 456"/>
                              <a:gd name="T44" fmla="*/ 276 w 633"/>
                              <a:gd name="T45" fmla="*/ 269 h 456"/>
                              <a:gd name="T46" fmla="*/ 312 w 633"/>
                              <a:gd name="T47" fmla="*/ 222 h 456"/>
                              <a:gd name="T48" fmla="*/ 323 w 633"/>
                              <a:gd name="T49" fmla="*/ 236 h 456"/>
                              <a:gd name="T50" fmla="*/ 307 w 633"/>
                              <a:gd name="T51" fmla="*/ 212 h 456"/>
                              <a:gd name="T52" fmla="*/ 248 w 633"/>
                              <a:gd name="T53" fmla="*/ 231 h 456"/>
                              <a:gd name="T54" fmla="*/ 307 w 633"/>
                              <a:gd name="T55" fmla="*/ 212 h 456"/>
                              <a:gd name="T56" fmla="*/ 307 w 633"/>
                              <a:gd name="T57" fmla="*/ 212 h 456"/>
                              <a:gd name="T58" fmla="*/ 227 w 633"/>
                              <a:gd name="T59" fmla="*/ 201 h 456"/>
                              <a:gd name="T60" fmla="*/ 101 w 633"/>
                              <a:gd name="T61" fmla="*/ 59 h 456"/>
                              <a:gd name="T62" fmla="*/ 75 w 633"/>
                              <a:gd name="T63" fmla="*/ 78 h 456"/>
                              <a:gd name="T64" fmla="*/ 179 w 633"/>
                              <a:gd name="T65" fmla="*/ 234 h 456"/>
                              <a:gd name="T66" fmla="*/ 179 w 633"/>
                              <a:gd name="T67" fmla="*/ 234 h 456"/>
                              <a:gd name="T68" fmla="*/ 170 w 633"/>
                              <a:gd name="T69" fmla="*/ 241 h 456"/>
                              <a:gd name="T70" fmla="*/ 26 w 633"/>
                              <a:gd name="T71" fmla="*/ 73 h 456"/>
                              <a:gd name="T72" fmla="*/ 0 w 633"/>
                              <a:gd name="T73" fmla="*/ 92 h 456"/>
                              <a:gd name="T74" fmla="*/ 120 w 633"/>
                              <a:gd name="T75" fmla="*/ 274 h 456"/>
                              <a:gd name="T76" fmla="*/ 120 w 633"/>
                              <a:gd name="T77" fmla="*/ 27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3" h="456">
                                <a:moveTo>
                                  <a:pt x="524" y="0"/>
                                </a:moveTo>
                                <a:lnTo>
                                  <a:pt x="279" y="0"/>
                                </a:lnTo>
                                <a:lnTo>
                                  <a:pt x="335" y="82"/>
                                </a:lnTo>
                                <a:lnTo>
                                  <a:pt x="163" y="82"/>
                                </a:lnTo>
                                <a:lnTo>
                                  <a:pt x="243" y="196"/>
                                </a:lnTo>
                                <a:lnTo>
                                  <a:pt x="97" y="300"/>
                                </a:lnTo>
                                <a:lnTo>
                                  <a:pt x="205" y="456"/>
                                </a:lnTo>
                                <a:lnTo>
                                  <a:pt x="541" y="219"/>
                                </a:lnTo>
                                <a:lnTo>
                                  <a:pt x="489" y="146"/>
                                </a:lnTo>
                                <a:lnTo>
                                  <a:pt x="531" y="118"/>
                                </a:lnTo>
                                <a:lnTo>
                                  <a:pt x="583" y="189"/>
                                </a:lnTo>
                                <a:lnTo>
                                  <a:pt x="633" y="156"/>
                                </a:lnTo>
                                <a:lnTo>
                                  <a:pt x="524" y="0"/>
                                </a:lnTo>
                                <a:lnTo>
                                  <a:pt x="524" y="0"/>
                                </a:lnTo>
                                <a:lnTo>
                                  <a:pt x="524" y="0"/>
                                </a:lnTo>
                                <a:lnTo>
                                  <a:pt x="524" y="0"/>
                                </a:lnTo>
                                <a:close/>
                                <a:moveTo>
                                  <a:pt x="208" y="319"/>
                                </a:moveTo>
                                <a:lnTo>
                                  <a:pt x="160" y="352"/>
                                </a:lnTo>
                                <a:lnTo>
                                  <a:pt x="149" y="335"/>
                                </a:lnTo>
                                <a:lnTo>
                                  <a:pt x="196" y="302"/>
                                </a:lnTo>
                                <a:lnTo>
                                  <a:pt x="208" y="319"/>
                                </a:lnTo>
                                <a:lnTo>
                                  <a:pt x="208" y="319"/>
                                </a:lnTo>
                                <a:lnTo>
                                  <a:pt x="208" y="319"/>
                                </a:lnTo>
                                <a:close/>
                                <a:moveTo>
                                  <a:pt x="191" y="293"/>
                                </a:moveTo>
                                <a:lnTo>
                                  <a:pt x="144" y="326"/>
                                </a:lnTo>
                                <a:lnTo>
                                  <a:pt x="132" y="312"/>
                                </a:lnTo>
                                <a:lnTo>
                                  <a:pt x="179" y="279"/>
                                </a:lnTo>
                                <a:lnTo>
                                  <a:pt x="191" y="293"/>
                                </a:lnTo>
                                <a:lnTo>
                                  <a:pt x="191" y="293"/>
                                </a:lnTo>
                                <a:lnTo>
                                  <a:pt x="191" y="293"/>
                                </a:lnTo>
                                <a:close/>
                                <a:moveTo>
                                  <a:pt x="264" y="279"/>
                                </a:moveTo>
                                <a:lnTo>
                                  <a:pt x="217" y="312"/>
                                </a:lnTo>
                                <a:lnTo>
                                  <a:pt x="208" y="295"/>
                                </a:lnTo>
                                <a:lnTo>
                                  <a:pt x="255" y="262"/>
                                </a:lnTo>
                                <a:lnTo>
                                  <a:pt x="264" y="279"/>
                                </a:lnTo>
                                <a:lnTo>
                                  <a:pt x="264" y="279"/>
                                </a:lnTo>
                                <a:lnTo>
                                  <a:pt x="264" y="279"/>
                                </a:lnTo>
                                <a:close/>
                                <a:moveTo>
                                  <a:pt x="248" y="253"/>
                                </a:moveTo>
                                <a:lnTo>
                                  <a:pt x="201" y="286"/>
                                </a:lnTo>
                                <a:lnTo>
                                  <a:pt x="191" y="271"/>
                                </a:lnTo>
                                <a:lnTo>
                                  <a:pt x="236" y="238"/>
                                </a:lnTo>
                                <a:lnTo>
                                  <a:pt x="248" y="253"/>
                                </a:lnTo>
                                <a:lnTo>
                                  <a:pt x="248" y="253"/>
                                </a:lnTo>
                                <a:lnTo>
                                  <a:pt x="248" y="253"/>
                                </a:lnTo>
                                <a:close/>
                                <a:moveTo>
                                  <a:pt x="323" y="236"/>
                                </a:moveTo>
                                <a:lnTo>
                                  <a:pt x="276" y="269"/>
                                </a:lnTo>
                                <a:lnTo>
                                  <a:pt x="267" y="255"/>
                                </a:lnTo>
                                <a:lnTo>
                                  <a:pt x="312" y="222"/>
                                </a:lnTo>
                                <a:lnTo>
                                  <a:pt x="323" y="236"/>
                                </a:lnTo>
                                <a:lnTo>
                                  <a:pt x="323" y="236"/>
                                </a:lnTo>
                                <a:lnTo>
                                  <a:pt x="323" y="236"/>
                                </a:lnTo>
                                <a:close/>
                                <a:moveTo>
                                  <a:pt x="307" y="212"/>
                                </a:moveTo>
                                <a:lnTo>
                                  <a:pt x="260" y="245"/>
                                </a:lnTo>
                                <a:lnTo>
                                  <a:pt x="248" y="231"/>
                                </a:lnTo>
                                <a:lnTo>
                                  <a:pt x="295" y="198"/>
                                </a:lnTo>
                                <a:lnTo>
                                  <a:pt x="307" y="212"/>
                                </a:lnTo>
                                <a:lnTo>
                                  <a:pt x="307" y="212"/>
                                </a:lnTo>
                                <a:lnTo>
                                  <a:pt x="307" y="212"/>
                                </a:lnTo>
                                <a:close/>
                                <a:moveTo>
                                  <a:pt x="179" y="234"/>
                                </a:moveTo>
                                <a:lnTo>
                                  <a:pt x="227" y="201"/>
                                </a:lnTo>
                                <a:lnTo>
                                  <a:pt x="118" y="47"/>
                                </a:lnTo>
                                <a:lnTo>
                                  <a:pt x="101" y="59"/>
                                </a:lnTo>
                                <a:lnTo>
                                  <a:pt x="89" y="66"/>
                                </a:lnTo>
                                <a:lnTo>
                                  <a:pt x="75" y="78"/>
                                </a:lnTo>
                                <a:lnTo>
                                  <a:pt x="179" y="234"/>
                                </a:lnTo>
                                <a:lnTo>
                                  <a:pt x="179" y="234"/>
                                </a:lnTo>
                                <a:lnTo>
                                  <a:pt x="179" y="234"/>
                                </a:lnTo>
                                <a:lnTo>
                                  <a:pt x="179" y="234"/>
                                </a:lnTo>
                                <a:close/>
                                <a:moveTo>
                                  <a:pt x="120" y="274"/>
                                </a:moveTo>
                                <a:lnTo>
                                  <a:pt x="170" y="241"/>
                                </a:lnTo>
                                <a:lnTo>
                                  <a:pt x="40" y="63"/>
                                </a:lnTo>
                                <a:lnTo>
                                  <a:pt x="26" y="73"/>
                                </a:lnTo>
                                <a:lnTo>
                                  <a:pt x="14" y="82"/>
                                </a:lnTo>
                                <a:lnTo>
                                  <a:pt x="0" y="92"/>
                                </a:lnTo>
                                <a:lnTo>
                                  <a:pt x="120" y="274"/>
                                </a:lnTo>
                                <a:lnTo>
                                  <a:pt x="120" y="274"/>
                                </a:lnTo>
                                <a:lnTo>
                                  <a:pt x="120" y="274"/>
                                </a:lnTo>
                                <a:lnTo>
                                  <a:pt x="120" y="274"/>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7" name="Freeform 1047"/>
                        <wps:cNvSpPr>
                          <a:spLocks noEditPoints="1"/>
                        </wps:cNvSpPr>
                        <wps:spPr bwMode="auto">
                          <a:xfrm>
                            <a:off x="9912351" y="7613651"/>
                            <a:ext cx="773113" cy="806450"/>
                          </a:xfrm>
                          <a:custGeom>
                            <a:avLst/>
                            <a:gdLst>
                              <a:gd name="T0" fmla="*/ 30 w 206"/>
                              <a:gd name="T1" fmla="*/ 139 h 215"/>
                              <a:gd name="T2" fmla="*/ 37 w 206"/>
                              <a:gd name="T3" fmla="*/ 186 h 215"/>
                              <a:gd name="T4" fmla="*/ 48 w 206"/>
                              <a:gd name="T5" fmla="*/ 187 h 215"/>
                              <a:gd name="T6" fmla="*/ 75 w 206"/>
                              <a:gd name="T7" fmla="*/ 205 h 215"/>
                              <a:gd name="T8" fmla="*/ 97 w 206"/>
                              <a:gd name="T9" fmla="*/ 208 h 215"/>
                              <a:gd name="T10" fmla="*/ 130 w 206"/>
                              <a:gd name="T11" fmla="*/ 215 h 215"/>
                              <a:gd name="T12" fmla="*/ 152 w 206"/>
                              <a:gd name="T13" fmla="*/ 44 h 215"/>
                              <a:gd name="T14" fmla="*/ 68 w 206"/>
                              <a:gd name="T15" fmla="*/ 100 h 215"/>
                              <a:gd name="T16" fmla="*/ 63 w 206"/>
                              <a:gd name="T17" fmla="*/ 103 h 215"/>
                              <a:gd name="T18" fmla="*/ 46 w 206"/>
                              <a:gd name="T19" fmla="*/ 105 h 215"/>
                              <a:gd name="T20" fmla="*/ 40 w 206"/>
                              <a:gd name="T21" fmla="*/ 102 h 215"/>
                              <a:gd name="T22" fmla="*/ 39 w 206"/>
                              <a:gd name="T23" fmla="*/ 90 h 215"/>
                              <a:gd name="T24" fmla="*/ 31 w 206"/>
                              <a:gd name="T25" fmla="*/ 85 h 215"/>
                              <a:gd name="T26" fmla="*/ 40 w 206"/>
                              <a:gd name="T27" fmla="*/ 75 h 215"/>
                              <a:gd name="T28" fmla="*/ 41 w 206"/>
                              <a:gd name="T29" fmla="*/ 65 h 215"/>
                              <a:gd name="T30" fmla="*/ 53 w 206"/>
                              <a:gd name="T31" fmla="*/ 68 h 215"/>
                              <a:gd name="T32" fmla="*/ 62 w 206"/>
                              <a:gd name="T33" fmla="*/ 63 h 215"/>
                              <a:gd name="T34" fmla="*/ 65 w 206"/>
                              <a:gd name="T35" fmla="*/ 75 h 215"/>
                              <a:gd name="T36" fmla="*/ 74 w 206"/>
                              <a:gd name="T37" fmla="*/ 80 h 215"/>
                              <a:gd name="T38" fmla="*/ 67 w 206"/>
                              <a:gd name="T39" fmla="*/ 88 h 215"/>
                              <a:gd name="T40" fmla="*/ 137 w 206"/>
                              <a:gd name="T41" fmla="*/ 77 h 215"/>
                              <a:gd name="T42" fmla="*/ 130 w 206"/>
                              <a:gd name="T43" fmla="*/ 83 h 215"/>
                              <a:gd name="T44" fmla="*/ 131 w 206"/>
                              <a:gd name="T45" fmla="*/ 98 h 215"/>
                              <a:gd name="T46" fmla="*/ 121 w 206"/>
                              <a:gd name="T47" fmla="*/ 98 h 215"/>
                              <a:gd name="T48" fmla="*/ 116 w 206"/>
                              <a:gd name="T49" fmla="*/ 111 h 215"/>
                              <a:gd name="T50" fmla="*/ 110 w 206"/>
                              <a:gd name="T51" fmla="*/ 112 h 215"/>
                              <a:gd name="T52" fmla="*/ 93 w 206"/>
                              <a:gd name="T53" fmla="*/ 111 h 215"/>
                              <a:gd name="T54" fmla="*/ 88 w 206"/>
                              <a:gd name="T55" fmla="*/ 108 h 215"/>
                              <a:gd name="T56" fmla="*/ 75 w 206"/>
                              <a:gd name="T57" fmla="*/ 96 h 215"/>
                              <a:gd name="T58" fmla="*/ 73 w 206"/>
                              <a:gd name="T59" fmla="*/ 90 h 215"/>
                              <a:gd name="T60" fmla="*/ 72 w 206"/>
                              <a:gd name="T61" fmla="*/ 73 h 215"/>
                              <a:gd name="T62" fmla="*/ 73 w 206"/>
                              <a:gd name="T63" fmla="*/ 68 h 215"/>
                              <a:gd name="T64" fmla="*/ 83 w 206"/>
                              <a:gd name="T65" fmla="*/ 54 h 215"/>
                              <a:gd name="T66" fmla="*/ 88 w 206"/>
                              <a:gd name="T67" fmla="*/ 50 h 215"/>
                              <a:gd name="T68" fmla="*/ 104 w 206"/>
                              <a:gd name="T69" fmla="*/ 46 h 215"/>
                              <a:gd name="T70" fmla="*/ 110 w 206"/>
                              <a:gd name="T71" fmla="*/ 46 h 215"/>
                              <a:gd name="T72" fmla="*/ 126 w 206"/>
                              <a:gd name="T73" fmla="*/ 53 h 215"/>
                              <a:gd name="T74" fmla="*/ 130 w 206"/>
                              <a:gd name="T75" fmla="*/ 57 h 215"/>
                              <a:gd name="T76" fmla="*/ 137 w 206"/>
                              <a:gd name="T77" fmla="*/ 73 h 215"/>
                              <a:gd name="T78" fmla="*/ 56 w 206"/>
                              <a:gd name="T79" fmla="*/ 89 h 215"/>
                              <a:gd name="T80" fmla="*/ 57 w 206"/>
                              <a:gd name="T81" fmla="*/ 80 h 215"/>
                              <a:gd name="T82" fmla="*/ 98 w 206"/>
                              <a:gd name="T83" fmla="*/ 84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6" h="215">
                                <a:moveTo>
                                  <a:pt x="44" y="24"/>
                                </a:moveTo>
                                <a:cubicBezTo>
                                  <a:pt x="9" y="49"/>
                                  <a:pt x="0" y="98"/>
                                  <a:pt x="25" y="133"/>
                                </a:cubicBezTo>
                                <a:cubicBezTo>
                                  <a:pt x="26" y="135"/>
                                  <a:pt x="28" y="138"/>
                                  <a:pt x="30" y="139"/>
                                </a:cubicBezTo>
                                <a:cubicBezTo>
                                  <a:pt x="36" y="182"/>
                                  <a:pt x="36" y="182"/>
                                  <a:pt x="36" y="182"/>
                                </a:cubicBezTo>
                                <a:cubicBezTo>
                                  <a:pt x="36" y="182"/>
                                  <a:pt x="36" y="182"/>
                                  <a:pt x="36" y="182"/>
                                </a:cubicBezTo>
                                <a:cubicBezTo>
                                  <a:pt x="36" y="183"/>
                                  <a:pt x="36" y="184"/>
                                  <a:pt x="37" y="186"/>
                                </a:cubicBezTo>
                                <a:cubicBezTo>
                                  <a:pt x="40" y="189"/>
                                  <a:pt x="45" y="190"/>
                                  <a:pt x="48" y="187"/>
                                </a:cubicBezTo>
                                <a:cubicBezTo>
                                  <a:pt x="48" y="187"/>
                                  <a:pt x="48" y="187"/>
                                  <a:pt x="48" y="187"/>
                                </a:cubicBezTo>
                                <a:cubicBezTo>
                                  <a:pt x="48" y="187"/>
                                  <a:pt x="48" y="187"/>
                                  <a:pt x="48" y="187"/>
                                </a:cubicBezTo>
                                <a:cubicBezTo>
                                  <a:pt x="58" y="180"/>
                                  <a:pt x="58" y="180"/>
                                  <a:pt x="58" y="180"/>
                                </a:cubicBezTo>
                                <a:cubicBezTo>
                                  <a:pt x="75" y="205"/>
                                  <a:pt x="75" y="205"/>
                                  <a:pt x="75" y="205"/>
                                </a:cubicBezTo>
                                <a:cubicBezTo>
                                  <a:pt x="75" y="205"/>
                                  <a:pt x="75" y="205"/>
                                  <a:pt x="75" y="205"/>
                                </a:cubicBezTo>
                                <a:cubicBezTo>
                                  <a:pt x="75" y="205"/>
                                  <a:pt x="75" y="205"/>
                                  <a:pt x="75" y="205"/>
                                </a:cubicBezTo>
                                <a:cubicBezTo>
                                  <a:pt x="80" y="212"/>
                                  <a:pt x="90" y="213"/>
                                  <a:pt x="97" y="208"/>
                                </a:cubicBezTo>
                                <a:cubicBezTo>
                                  <a:pt x="97" y="208"/>
                                  <a:pt x="97" y="208"/>
                                  <a:pt x="97" y="208"/>
                                </a:cubicBezTo>
                                <a:cubicBezTo>
                                  <a:pt x="97" y="208"/>
                                  <a:pt x="97" y="208"/>
                                  <a:pt x="97" y="208"/>
                                </a:cubicBezTo>
                                <a:cubicBezTo>
                                  <a:pt x="116" y="195"/>
                                  <a:pt x="116" y="195"/>
                                  <a:pt x="116" y="195"/>
                                </a:cubicBezTo>
                                <a:cubicBezTo>
                                  <a:pt x="130" y="215"/>
                                  <a:pt x="130" y="215"/>
                                  <a:pt x="130" y="215"/>
                                </a:cubicBezTo>
                                <a:cubicBezTo>
                                  <a:pt x="206" y="162"/>
                                  <a:pt x="206" y="162"/>
                                  <a:pt x="206" y="162"/>
                                </a:cubicBezTo>
                                <a:cubicBezTo>
                                  <a:pt x="165" y="103"/>
                                  <a:pt x="165" y="103"/>
                                  <a:pt x="165" y="103"/>
                                </a:cubicBezTo>
                                <a:cubicBezTo>
                                  <a:pt x="169" y="83"/>
                                  <a:pt x="165" y="62"/>
                                  <a:pt x="152" y="44"/>
                                </a:cubicBezTo>
                                <a:cubicBezTo>
                                  <a:pt x="128" y="8"/>
                                  <a:pt x="79" y="0"/>
                                  <a:pt x="44" y="24"/>
                                </a:cubicBezTo>
                                <a:close/>
                                <a:moveTo>
                                  <a:pt x="65" y="91"/>
                                </a:moveTo>
                                <a:cubicBezTo>
                                  <a:pt x="68" y="100"/>
                                  <a:pt x="68" y="100"/>
                                  <a:pt x="68" y="100"/>
                                </a:cubicBezTo>
                                <a:cubicBezTo>
                                  <a:pt x="66" y="101"/>
                                  <a:pt x="66" y="101"/>
                                  <a:pt x="66" y="101"/>
                                </a:cubicBezTo>
                                <a:cubicBezTo>
                                  <a:pt x="65" y="101"/>
                                  <a:pt x="65" y="101"/>
                                  <a:pt x="65" y="101"/>
                                </a:cubicBezTo>
                                <a:cubicBezTo>
                                  <a:pt x="63" y="103"/>
                                  <a:pt x="63" y="103"/>
                                  <a:pt x="63" y="103"/>
                                </a:cubicBezTo>
                                <a:cubicBezTo>
                                  <a:pt x="56" y="98"/>
                                  <a:pt x="56" y="98"/>
                                  <a:pt x="56" y="98"/>
                                </a:cubicBezTo>
                                <a:cubicBezTo>
                                  <a:pt x="54" y="99"/>
                                  <a:pt x="53" y="99"/>
                                  <a:pt x="52" y="99"/>
                                </a:cubicBezTo>
                                <a:cubicBezTo>
                                  <a:pt x="46" y="105"/>
                                  <a:pt x="46" y="105"/>
                                  <a:pt x="46" y="105"/>
                                </a:cubicBezTo>
                                <a:cubicBezTo>
                                  <a:pt x="43" y="103"/>
                                  <a:pt x="43" y="103"/>
                                  <a:pt x="43" y="103"/>
                                </a:cubicBezTo>
                                <a:cubicBezTo>
                                  <a:pt x="42" y="103"/>
                                  <a:pt x="42" y="103"/>
                                  <a:pt x="42" y="103"/>
                                </a:cubicBezTo>
                                <a:cubicBezTo>
                                  <a:pt x="40" y="102"/>
                                  <a:pt x="40" y="102"/>
                                  <a:pt x="40" y="102"/>
                                </a:cubicBezTo>
                                <a:cubicBezTo>
                                  <a:pt x="41" y="94"/>
                                  <a:pt x="41" y="94"/>
                                  <a:pt x="41" y="94"/>
                                </a:cubicBezTo>
                                <a:cubicBezTo>
                                  <a:pt x="41" y="93"/>
                                  <a:pt x="40" y="93"/>
                                  <a:pt x="40" y="92"/>
                                </a:cubicBezTo>
                                <a:cubicBezTo>
                                  <a:pt x="40" y="92"/>
                                  <a:pt x="40" y="91"/>
                                  <a:pt x="39" y="90"/>
                                </a:cubicBezTo>
                                <a:cubicBezTo>
                                  <a:pt x="31" y="89"/>
                                  <a:pt x="31" y="89"/>
                                  <a:pt x="31" y="89"/>
                                </a:cubicBezTo>
                                <a:cubicBezTo>
                                  <a:pt x="31" y="85"/>
                                  <a:pt x="31" y="85"/>
                                  <a:pt x="31" y="85"/>
                                </a:cubicBezTo>
                                <a:cubicBezTo>
                                  <a:pt x="31" y="85"/>
                                  <a:pt x="31" y="85"/>
                                  <a:pt x="31" y="85"/>
                                </a:cubicBezTo>
                                <a:cubicBezTo>
                                  <a:pt x="30" y="83"/>
                                  <a:pt x="30" y="83"/>
                                  <a:pt x="30" y="83"/>
                                </a:cubicBezTo>
                                <a:cubicBezTo>
                                  <a:pt x="38" y="79"/>
                                  <a:pt x="38" y="79"/>
                                  <a:pt x="38" y="79"/>
                                </a:cubicBezTo>
                                <a:cubicBezTo>
                                  <a:pt x="38" y="78"/>
                                  <a:pt x="39" y="76"/>
                                  <a:pt x="40" y="75"/>
                                </a:cubicBezTo>
                                <a:cubicBezTo>
                                  <a:pt x="38" y="67"/>
                                  <a:pt x="38" y="67"/>
                                  <a:pt x="38" y="67"/>
                                </a:cubicBezTo>
                                <a:cubicBezTo>
                                  <a:pt x="40" y="65"/>
                                  <a:pt x="40" y="65"/>
                                  <a:pt x="40" y="65"/>
                                </a:cubicBezTo>
                                <a:cubicBezTo>
                                  <a:pt x="41" y="65"/>
                                  <a:pt x="41" y="65"/>
                                  <a:pt x="41" y="65"/>
                                </a:cubicBezTo>
                                <a:cubicBezTo>
                                  <a:pt x="42" y="64"/>
                                  <a:pt x="42" y="64"/>
                                  <a:pt x="42" y="64"/>
                                </a:cubicBezTo>
                                <a:cubicBezTo>
                                  <a:pt x="49" y="68"/>
                                  <a:pt x="49" y="68"/>
                                  <a:pt x="49" y="68"/>
                                </a:cubicBezTo>
                                <a:cubicBezTo>
                                  <a:pt x="50" y="68"/>
                                  <a:pt x="52" y="68"/>
                                  <a:pt x="53" y="68"/>
                                </a:cubicBezTo>
                                <a:cubicBezTo>
                                  <a:pt x="59" y="62"/>
                                  <a:pt x="59" y="62"/>
                                  <a:pt x="59" y="62"/>
                                </a:cubicBezTo>
                                <a:cubicBezTo>
                                  <a:pt x="61" y="63"/>
                                  <a:pt x="61" y="63"/>
                                  <a:pt x="61" y="63"/>
                                </a:cubicBezTo>
                                <a:cubicBezTo>
                                  <a:pt x="62" y="63"/>
                                  <a:pt x="62" y="63"/>
                                  <a:pt x="62" y="63"/>
                                </a:cubicBezTo>
                                <a:cubicBezTo>
                                  <a:pt x="65" y="65"/>
                                  <a:pt x="65" y="65"/>
                                  <a:pt x="65" y="65"/>
                                </a:cubicBezTo>
                                <a:cubicBezTo>
                                  <a:pt x="64" y="73"/>
                                  <a:pt x="64" y="73"/>
                                  <a:pt x="64" y="73"/>
                                </a:cubicBezTo>
                                <a:cubicBezTo>
                                  <a:pt x="64" y="74"/>
                                  <a:pt x="65" y="74"/>
                                  <a:pt x="65" y="75"/>
                                </a:cubicBezTo>
                                <a:cubicBezTo>
                                  <a:pt x="65" y="75"/>
                                  <a:pt x="66" y="76"/>
                                  <a:pt x="66" y="76"/>
                                </a:cubicBezTo>
                                <a:cubicBezTo>
                                  <a:pt x="74" y="79"/>
                                  <a:pt x="74" y="79"/>
                                  <a:pt x="74" y="79"/>
                                </a:cubicBezTo>
                                <a:cubicBezTo>
                                  <a:pt x="74" y="80"/>
                                  <a:pt x="74" y="80"/>
                                  <a:pt x="74" y="80"/>
                                </a:cubicBezTo>
                                <a:cubicBezTo>
                                  <a:pt x="75" y="81"/>
                                  <a:pt x="75" y="81"/>
                                  <a:pt x="75" y="81"/>
                                </a:cubicBezTo>
                                <a:cubicBezTo>
                                  <a:pt x="75" y="84"/>
                                  <a:pt x="75" y="84"/>
                                  <a:pt x="75" y="84"/>
                                </a:cubicBezTo>
                                <a:cubicBezTo>
                                  <a:pt x="67" y="88"/>
                                  <a:pt x="67" y="88"/>
                                  <a:pt x="67" y="88"/>
                                </a:cubicBezTo>
                                <a:cubicBezTo>
                                  <a:pt x="66" y="89"/>
                                  <a:pt x="66" y="90"/>
                                  <a:pt x="65" y="91"/>
                                </a:cubicBezTo>
                                <a:close/>
                                <a:moveTo>
                                  <a:pt x="137" y="73"/>
                                </a:moveTo>
                                <a:cubicBezTo>
                                  <a:pt x="137" y="77"/>
                                  <a:pt x="137" y="77"/>
                                  <a:pt x="137" y="77"/>
                                </a:cubicBezTo>
                                <a:cubicBezTo>
                                  <a:pt x="138" y="77"/>
                                  <a:pt x="138" y="77"/>
                                  <a:pt x="138" y="77"/>
                                </a:cubicBezTo>
                                <a:cubicBezTo>
                                  <a:pt x="138" y="79"/>
                                  <a:pt x="138" y="79"/>
                                  <a:pt x="138" y="79"/>
                                </a:cubicBezTo>
                                <a:cubicBezTo>
                                  <a:pt x="130" y="83"/>
                                  <a:pt x="130" y="83"/>
                                  <a:pt x="130" y="83"/>
                                </a:cubicBezTo>
                                <a:cubicBezTo>
                                  <a:pt x="129" y="85"/>
                                  <a:pt x="129" y="86"/>
                                  <a:pt x="128" y="88"/>
                                </a:cubicBezTo>
                                <a:cubicBezTo>
                                  <a:pt x="134" y="96"/>
                                  <a:pt x="134" y="96"/>
                                  <a:pt x="134" y="96"/>
                                </a:cubicBezTo>
                                <a:cubicBezTo>
                                  <a:pt x="131" y="98"/>
                                  <a:pt x="131" y="98"/>
                                  <a:pt x="131" y="98"/>
                                </a:cubicBezTo>
                                <a:cubicBezTo>
                                  <a:pt x="131" y="99"/>
                                  <a:pt x="131" y="99"/>
                                  <a:pt x="131" y="99"/>
                                </a:cubicBezTo>
                                <a:cubicBezTo>
                                  <a:pt x="130" y="101"/>
                                  <a:pt x="130" y="101"/>
                                  <a:pt x="130" y="101"/>
                                </a:cubicBezTo>
                                <a:cubicBezTo>
                                  <a:pt x="121" y="98"/>
                                  <a:pt x="121" y="98"/>
                                  <a:pt x="121" y="98"/>
                                </a:cubicBezTo>
                                <a:cubicBezTo>
                                  <a:pt x="121" y="98"/>
                                  <a:pt x="120" y="99"/>
                                  <a:pt x="119" y="100"/>
                                </a:cubicBezTo>
                                <a:cubicBezTo>
                                  <a:pt x="118" y="100"/>
                                  <a:pt x="118" y="101"/>
                                  <a:pt x="117" y="101"/>
                                </a:cubicBezTo>
                                <a:cubicBezTo>
                                  <a:pt x="116" y="111"/>
                                  <a:pt x="116" y="111"/>
                                  <a:pt x="116" y="111"/>
                                </a:cubicBezTo>
                                <a:cubicBezTo>
                                  <a:pt x="114" y="111"/>
                                  <a:pt x="114" y="111"/>
                                  <a:pt x="114" y="111"/>
                                </a:cubicBezTo>
                                <a:cubicBezTo>
                                  <a:pt x="114" y="111"/>
                                  <a:pt x="114" y="111"/>
                                  <a:pt x="114" y="111"/>
                                </a:cubicBezTo>
                                <a:cubicBezTo>
                                  <a:pt x="110" y="112"/>
                                  <a:pt x="110" y="112"/>
                                  <a:pt x="110" y="112"/>
                                </a:cubicBezTo>
                                <a:cubicBezTo>
                                  <a:pt x="104" y="104"/>
                                  <a:pt x="104" y="104"/>
                                  <a:pt x="104" y="104"/>
                                </a:cubicBezTo>
                                <a:cubicBezTo>
                                  <a:pt x="103" y="104"/>
                                  <a:pt x="102" y="104"/>
                                  <a:pt x="100" y="104"/>
                                </a:cubicBezTo>
                                <a:cubicBezTo>
                                  <a:pt x="93" y="111"/>
                                  <a:pt x="93" y="111"/>
                                  <a:pt x="93" y="111"/>
                                </a:cubicBezTo>
                                <a:cubicBezTo>
                                  <a:pt x="92" y="110"/>
                                  <a:pt x="92" y="110"/>
                                  <a:pt x="92" y="110"/>
                                </a:cubicBezTo>
                                <a:cubicBezTo>
                                  <a:pt x="91" y="110"/>
                                  <a:pt x="91" y="110"/>
                                  <a:pt x="91" y="110"/>
                                </a:cubicBezTo>
                                <a:cubicBezTo>
                                  <a:pt x="88" y="108"/>
                                  <a:pt x="88" y="108"/>
                                  <a:pt x="88" y="108"/>
                                </a:cubicBezTo>
                                <a:cubicBezTo>
                                  <a:pt x="89" y="99"/>
                                  <a:pt x="89" y="99"/>
                                  <a:pt x="89" y="99"/>
                                </a:cubicBezTo>
                                <a:cubicBezTo>
                                  <a:pt x="87" y="97"/>
                                  <a:pt x="86" y="96"/>
                                  <a:pt x="85" y="95"/>
                                </a:cubicBezTo>
                                <a:cubicBezTo>
                                  <a:pt x="75" y="96"/>
                                  <a:pt x="75" y="96"/>
                                  <a:pt x="75" y="96"/>
                                </a:cubicBezTo>
                                <a:cubicBezTo>
                                  <a:pt x="75" y="94"/>
                                  <a:pt x="75" y="94"/>
                                  <a:pt x="75" y="94"/>
                                </a:cubicBezTo>
                                <a:cubicBezTo>
                                  <a:pt x="74" y="93"/>
                                  <a:pt x="74" y="93"/>
                                  <a:pt x="74" y="93"/>
                                </a:cubicBezTo>
                                <a:cubicBezTo>
                                  <a:pt x="73" y="90"/>
                                  <a:pt x="73" y="90"/>
                                  <a:pt x="73" y="90"/>
                                </a:cubicBezTo>
                                <a:cubicBezTo>
                                  <a:pt x="80" y="83"/>
                                  <a:pt x="80" y="83"/>
                                  <a:pt x="80" y="83"/>
                                </a:cubicBezTo>
                                <a:cubicBezTo>
                                  <a:pt x="80" y="82"/>
                                  <a:pt x="79" y="81"/>
                                  <a:pt x="79" y="79"/>
                                </a:cubicBezTo>
                                <a:cubicBezTo>
                                  <a:pt x="72" y="73"/>
                                  <a:pt x="72" y="73"/>
                                  <a:pt x="72" y="73"/>
                                </a:cubicBezTo>
                                <a:cubicBezTo>
                                  <a:pt x="72" y="72"/>
                                  <a:pt x="72" y="72"/>
                                  <a:pt x="72" y="72"/>
                                </a:cubicBezTo>
                                <a:cubicBezTo>
                                  <a:pt x="72" y="71"/>
                                  <a:pt x="72" y="71"/>
                                  <a:pt x="72" y="71"/>
                                </a:cubicBezTo>
                                <a:cubicBezTo>
                                  <a:pt x="73" y="68"/>
                                  <a:pt x="73" y="68"/>
                                  <a:pt x="73" y="68"/>
                                </a:cubicBezTo>
                                <a:cubicBezTo>
                                  <a:pt x="83" y="67"/>
                                  <a:pt x="83" y="67"/>
                                  <a:pt x="83" y="67"/>
                                </a:cubicBezTo>
                                <a:cubicBezTo>
                                  <a:pt x="83" y="65"/>
                                  <a:pt x="84" y="64"/>
                                  <a:pt x="85" y="62"/>
                                </a:cubicBezTo>
                                <a:cubicBezTo>
                                  <a:pt x="83" y="54"/>
                                  <a:pt x="83" y="54"/>
                                  <a:pt x="83" y="54"/>
                                </a:cubicBezTo>
                                <a:cubicBezTo>
                                  <a:pt x="86" y="51"/>
                                  <a:pt x="86" y="51"/>
                                  <a:pt x="86" y="51"/>
                                </a:cubicBezTo>
                                <a:cubicBezTo>
                                  <a:pt x="87" y="51"/>
                                  <a:pt x="87" y="51"/>
                                  <a:pt x="87" y="51"/>
                                </a:cubicBezTo>
                                <a:cubicBezTo>
                                  <a:pt x="88" y="50"/>
                                  <a:pt x="88" y="50"/>
                                  <a:pt x="88" y="50"/>
                                </a:cubicBezTo>
                                <a:cubicBezTo>
                                  <a:pt x="95" y="55"/>
                                  <a:pt x="95" y="55"/>
                                  <a:pt x="95" y="55"/>
                                </a:cubicBezTo>
                                <a:cubicBezTo>
                                  <a:pt x="97" y="55"/>
                                  <a:pt x="99" y="54"/>
                                  <a:pt x="100" y="54"/>
                                </a:cubicBezTo>
                                <a:cubicBezTo>
                                  <a:pt x="104" y="46"/>
                                  <a:pt x="104" y="46"/>
                                  <a:pt x="104" y="46"/>
                                </a:cubicBezTo>
                                <a:cubicBezTo>
                                  <a:pt x="108" y="46"/>
                                  <a:pt x="108" y="46"/>
                                  <a:pt x="108" y="46"/>
                                </a:cubicBezTo>
                                <a:cubicBezTo>
                                  <a:pt x="109" y="46"/>
                                  <a:pt x="109" y="46"/>
                                  <a:pt x="109" y="46"/>
                                </a:cubicBezTo>
                                <a:cubicBezTo>
                                  <a:pt x="110" y="46"/>
                                  <a:pt x="110" y="46"/>
                                  <a:pt x="110" y="46"/>
                                </a:cubicBezTo>
                                <a:cubicBezTo>
                                  <a:pt x="113" y="55"/>
                                  <a:pt x="113" y="55"/>
                                  <a:pt x="113" y="55"/>
                                </a:cubicBezTo>
                                <a:cubicBezTo>
                                  <a:pt x="114" y="56"/>
                                  <a:pt x="116" y="56"/>
                                  <a:pt x="118" y="57"/>
                                </a:cubicBezTo>
                                <a:cubicBezTo>
                                  <a:pt x="126" y="53"/>
                                  <a:pt x="126" y="53"/>
                                  <a:pt x="126" y="53"/>
                                </a:cubicBezTo>
                                <a:cubicBezTo>
                                  <a:pt x="128" y="56"/>
                                  <a:pt x="128" y="56"/>
                                  <a:pt x="128" y="56"/>
                                </a:cubicBezTo>
                                <a:cubicBezTo>
                                  <a:pt x="129" y="56"/>
                                  <a:pt x="129" y="56"/>
                                  <a:pt x="129" y="56"/>
                                </a:cubicBezTo>
                                <a:cubicBezTo>
                                  <a:pt x="130" y="57"/>
                                  <a:pt x="130" y="57"/>
                                  <a:pt x="130" y="57"/>
                                </a:cubicBezTo>
                                <a:cubicBezTo>
                                  <a:pt x="126" y="66"/>
                                  <a:pt x="126" y="66"/>
                                  <a:pt x="126" y="66"/>
                                </a:cubicBezTo>
                                <a:cubicBezTo>
                                  <a:pt x="127" y="68"/>
                                  <a:pt x="128" y="69"/>
                                  <a:pt x="129" y="71"/>
                                </a:cubicBezTo>
                                <a:cubicBezTo>
                                  <a:pt x="137" y="73"/>
                                  <a:pt x="137" y="73"/>
                                  <a:pt x="137" y="73"/>
                                </a:cubicBezTo>
                                <a:cubicBezTo>
                                  <a:pt x="137" y="73"/>
                                  <a:pt x="137" y="73"/>
                                  <a:pt x="137" y="73"/>
                                </a:cubicBezTo>
                                <a:close/>
                                <a:moveTo>
                                  <a:pt x="57" y="80"/>
                                </a:moveTo>
                                <a:cubicBezTo>
                                  <a:pt x="59" y="83"/>
                                  <a:pt x="59" y="87"/>
                                  <a:pt x="56" y="89"/>
                                </a:cubicBezTo>
                                <a:cubicBezTo>
                                  <a:pt x="53" y="90"/>
                                  <a:pt x="50" y="89"/>
                                  <a:pt x="48" y="87"/>
                                </a:cubicBezTo>
                                <a:cubicBezTo>
                                  <a:pt x="46" y="84"/>
                                  <a:pt x="46" y="80"/>
                                  <a:pt x="49" y="79"/>
                                </a:cubicBezTo>
                                <a:cubicBezTo>
                                  <a:pt x="52" y="76"/>
                                  <a:pt x="56" y="78"/>
                                  <a:pt x="57" y="80"/>
                                </a:cubicBezTo>
                                <a:close/>
                                <a:moveTo>
                                  <a:pt x="111" y="74"/>
                                </a:moveTo>
                                <a:cubicBezTo>
                                  <a:pt x="114" y="78"/>
                                  <a:pt x="113" y="83"/>
                                  <a:pt x="109" y="86"/>
                                </a:cubicBezTo>
                                <a:cubicBezTo>
                                  <a:pt x="105" y="88"/>
                                  <a:pt x="100" y="88"/>
                                  <a:pt x="98" y="84"/>
                                </a:cubicBezTo>
                                <a:cubicBezTo>
                                  <a:pt x="95" y="80"/>
                                  <a:pt x="96" y="75"/>
                                  <a:pt x="100" y="72"/>
                                </a:cubicBezTo>
                                <a:cubicBezTo>
                                  <a:pt x="104" y="70"/>
                                  <a:pt x="109" y="71"/>
                                  <a:pt x="111" y="7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8" name="Freeform 1048"/>
                        <wps:cNvSpPr>
                          <a:spLocks noEditPoints="1"/>
                        </wps:cNvSpPr>
                        <wps:spPr bwMode="auto">
                          <a:xfrm>
                            <a:off x="10275888" y="5368926"/>
                            <a:ext cx="1163638" cy="976313"/>
                          </a:xfrm>
                          <a:custGeom>
                            <a:avLst/>
                            <a:gdLst>
                              <a:gd name="T0" fmla="*/ 184 w 310"/>
                              <a:gd name="T1" fmla="*/ 51 h 260"/>
                              <a:gd name="T2" fmla="*/ 133 w 310"/>
                              <a:gd name="T3" fmla="*/ 87 h 260"/>
                              <a:gd name="T4" fmla="*/ 86 w 310"/>
                              <a:gd name="T5" fmla="*/ 133 h 260"/>
                              <a:gd name="T6" fmla="*/ 0 w 310"/>
                              <a:gd name="T7" fmla="*/ 156 h 260"/>
                              <a:gd name="T8" fmla="*/ 92 w 310"/>
                              <a:gd name="T9" fmla="*/ 244 h 260"/>
                              <a:gd name="T10" fmla="*/ 123 w 310"/>
                              <a:gd name="T11" fmla="*/ 232 h 260"/>
                              <a:gd name="T12" fmla="*/ 156 w 310"/>
                              <a:gd name="T13" fmla="*/ 237 h 260"/>
                              <a:gd name="T14" fmla="*/ 192 w 310"/>
                              <a:gd name="T15" fmla="*/ 230 h 260"/>
                              <a:gd name="T16" fmla="*/ 222 w 310"/>
                              <a:gd name="T17" fmla="*/ 212 h 260"/>
                              <a:gd name="T18" fmla="*/ 232 w 310"/>
                              <a:gd name="T19" fmla="*/ 186 h 260"/>
                              <a:gd name="T20" fmla="*/ 242 w 310"/>
                              <a:gd name="T21" fmla="*/ 161 h 260"/>
                              <a:gd name="T22" fmla="*/ 252 w 310"/>
                              <a:gd name="T23" fmla="*/ 136 h 260"/>
                              <a:gd name="T24" fmla="*/ 268 w 310"/>
                              <a:gd name="T25" fmla="*/ 121 h 260"/>
                              <a:gd name="T26" fmla="*/ 74 w 310"/>
                              <a:gd name="T27" fmla="*/ 239 h 260"/>
                              <a:gd name="T28" fmla="*/ 96 w 310"/>
                              <a:gd name="T29" fmla="*/ 135 h 260"/>
                              <a:gd name="T30" fmla="*/ 172 w 310"/>
                              <a:gd name="T31" fmla="*/ 87 h 260"/>
                              <a:gd name="T32" fmla="*/ 135 w 310"/>
                              <a:gd name="T33" fmla="*/ 115 h 260"/>
                              <a:gd name="T34" fmla="*/ 113 w 310"/>
                              <a:gd name="T35" fmla="*/ 153 h 260"/>
                              <a:gd name="T36" fmla="*/ 92 w 310"/>
                              <a:gd name="T37" fmla="*/ 148 h 260"/>
                              <a:gd name="T38" fmla="*/ 116 w 310"/>
                              <a:gd name="T39" fmla="*/ 214 h 260"/>
                              <a:gd name="T40" fmla="*/ 119 w 310"/>
                              <a:gd name="T41" fmla="*/ 221 h 260"/>
                              <a:gd name="T42" fmla="*/ 101 w 310"/>
                              <a:gd name="T43" fmla="*/ 227 h 260"/>
                              <a:gd name="T44" fmla="*/ 98 w 310"/>
                              <a:gd name="T45" fmla="*/ 219 h 260"/>
                              <a:gd name="T46" fmla="*/ 145 w 310"/>
                              <a:gd name="T47" fmla="*/ 221 h 260"/>
                              <a:gd name="T48" fmla="*/ 128 w 310"/>
                              <a:gd name="T49" fmla="*/ 228 h 260"/>
                              <a:gd name="T50" fmla="*/ 122 w 310"/>
                              <a:gd name="T51" fmla="*/ 210 h 260"/>
                              <a:gd name="T52" fmla="*/ 139 w 310"/>
                              <a:gd name="T53" fmla="*/ 203 h 260"/>
                              <a:gd name="T54" fmla="*/ 144 w 310"/>
                              <a:gd name="T55" fmla="*/ 219 h 260"/>
                              <a:gd name="T56" fmla="*/ 171 w 310"/>
                              <a:gd name="T57" fmla="*/ 220 h 260"/>
                              <a:gd name="T58" fmla="*/ 153 w 310"/>
                              <a:gd name="T59" fmla="*/ 225 h 260"/>
                              <a:gd name="T60" fmla="*/ 145 w 310"/>
                              <a:gd name="T61" fmla="*/ 200 h 260"/>
                              <a:gd name="T62" fmla="*/ 168 w 310"/>
                              <a:gd name="T63" fmla="*/ 210 h 260"/>
                              <a:gd name="T64" fmla="*/ 194 w 310"/>
                              <a:gd name="T65" fmla="*/ 208 h 260"/>
                              <a:gd name="T66" fmla="*/ 190 w 310"/>
                              <a:gd name="T67" fmla="*/ 225 h 260"/>
                              <a:gd name="T68" fmla="*/ 174 w 310"/>
                              <a:gd name="T69" fmla="*/ 210 h 260"/>
                              <a:gd name="T70" fmla="*/ 183 w 310"/>
                              <a:gd name="T71" fmla="*/ 186 h 260"/>
                              <a:gd name="T72" fmla="*/ 220 w 310"/>
                              <a:gd name="T73" fmla="*/ 206 h 260"/>
                              <a:gd name="T74" fmla="*/ 219 w 310"/>
                              <a:gd name="T75" fmla="*/ 188 h 260"/>
                              <a:gd name="T76" fmla="*/ 249 w 310"/>
                              <a:gd name="T77" fmla="*/ 130 h 260"/>
                              <a:gd name="T78" fmla="*/ 178 w 310"/>
                              <a:gd name="T79" fmla="*/ 139 h 260"/>
                              <a:gd name="T80" fmla="*/ 246 w 310"/>
                              <a:gd name="T81" fmla="*/ 139 h 260"/>
                              <a:gd name="T82" fmla="*/ 186 w 310"/>
                              <a:gd name="T83" fmla="*/ 158 h 260"/>
                              <a:gd name="T84" fmla="*/ 230 w 310"/>
                              <a:gd name="T85" fmla="*/ 163 h 260"/>
                              <a:gd name="T86" fmla="*/ 232 w 310"/>
                              <a:gd name="T87" fmla="*/ 181 h 260"/>
                              <a:gd name="T88" fmla="*/ 174 w 310"/>
                              <a:gd name="T89" fmla="*/ 180 h 260"/>
                              <a:gd name="T90" fmla="*/ 125 w 310"/>
                              <a:gd name="T91" fmla="*/ 192 h 260"/>
                              <a:gd name="T92" fmla="*/ 93 w 310"/>
                              <a:gd name="T93" fmla="*/ 221 h 260"/>
                              <a:gd name="T94" fmla="*/ 75 w 310"/>
                              <a:gd name="T95" fmla="*/ 160 h 260"/>
                              <a:gd name="T96" fmla="*/ 99 w 310"/>
                              <a:gd name="T97" fmla="*/ 167 h 260"/>
                              <a:gd name="T98" fmla="*/ 124 w 310"/>
                              <a:gd name="T99" fmla="*/ 129 h 260"/>
                              <a:gd name="T100" fmla="*/ 248 w 310"/>
                              <a:gd name="T101" fmla="*/ 112 h 260"/>
                              <a:gd name="T102" fmla="*/ 273 w 310"/>
                              <a:gd name="T103" fmla="*/ 8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0" h="260">
                                <a:moveTo>
                                  <a:pt x="308" y="65"/>
                                </a:moveTo>
                                <a:cubicBezTo>
                                  <a:pt x="228" y="1"/>
                                  <a:pt x="228" y="1"/>
                                  <a:pt x="228" y="1"/>
                                </a:cubicBezTo>
                                <a:cubicBezTo>
                                  <a:pt x="228" y="0"/>
                                  <a:pt x="227" y="0"/>
                                  <a:pt x="226" y="0"/>
                                </a:cubicBezTo>
                                <a:cubicBezTo>
                                  <a:pt x="225" y="1"/>
                                  <a:pt x="225" y="1"/>
                                  <a:pt x="224" y="1"/>
                                </a:cubicBezTo>
                                <a:cubicBezTo>
                                  <a:pt x="184" y="51"/>
                                  <a:pt x="184" y="51"/>
                                  <a:pt x="184" y="51"/>
                                </a:cubicBezTo>
                                <a:cubicBezTo>
                                  <a:pt x="183" y="53"/>
                                  <a:pt x="183" y="55"/>
                                  <a:pt x="184" y="56"/>
                                </a:cubicBezTo>
                                <a:cubicBezTo>
                                  <a:pt x="194" y="64"/>
                                  <a:pt x="194" y="64"/>
                                  <a:pt x="194" y="64"/>
                                </a:cubicBezTo>
                                <a:cubicBezTo>
                                  <a:pt x="169" y="82"/>
                                  <a:pt x="169" y="82"/>
                                  <a:pt x="169" y="82"/>
                                </a:cubicBezTo>
                                <a:cubicBezTo>
                                  <a:pt x="134" y="86"/>
                                  <a:pt x="134" y="86"/>
                                  <a:pt x="134" y="86"/>
                                </a:cubicBezTo>
                                <a:cubicBezTo>
                                  <a:pt x="134" y="86"/>
                                  <a:pt x="133" y="87"/>
                                  <a:pt x="133" y="87"/>
                                </a:cubicBezTo>
                                <a:cubicBezTo>
                                  <a:pt x="95" y="113"/>
                                  <a:pt x="95" y="113"/>
                                  <a:pt x="95" y="113"/>
                                </a:cubicBezTo>
                                <a:cubicBezTo>
                                  <a:pt x="95" y="113"/>
                                  <a:pt x="94" y="113"/>
                                  <a:pt x="94" y="115"/>
                                </a:cubicBezTo>
                                <a:cubicBezTo>
                                  <a:pt x="90" y="131"/>
                                  <a:pt x="90" y="131"/>
                                  <a:pt x="90" y="131"/>
                                </a:cubicBezTo>
                                <a:cubicBezTo>
                                  <a:pt x="87" y="132"/>
                                  <a:pt x="87" y="132"/>
                                  <a:pt x="87" y="132"/>
                                </a:cubicBezTo>
                                <a:cubicBezTo>
                                  <a:pt x="86" y="132"/>
                                  <a:pt x="86" y="132"/>
                                  <a:pt x="86" y="133"/>
                                </a:cubicBezTo>
                                <a:cubicBezTo>
                                  <a:pt x="72" y="153"/>
                                  <a:pt x="72" y="153"/>
                                  <a:pt x="72" y="153"/>
                                </a:cubicBezTo>
                                <a:cubicBezTo>
                                  <a:pt x="69" y="141"/>
                                  <a:pt x="69" y="141"/>
                                  <a:pt x="69" y="141"/>
                                </a:cubicBezTo>
                                <a:cubicBezTo>
                                  <a:pt x="69" y="140"/>
                                  <a:pt x="67" y="138"/>
                                  <a:pt x="65" y="138"/>
                                </a:cubicBezTo>
                                <a:cubicBezTo>
                                  <a:pt x="2" y="155"/>
                                  <a:pt x="2" y="155"/>
                                  <a:pt x="2" y="155"/>
                                </a:cubicBezTo>
                                <a:cubicBezTo>
                                  <a:pt x="1" y="154"/>
                                  <a:pt x="1" y="155"/>
                                  <a:pt x="0" y="156"/>
                                </a:cubicBezTo>
                                <a:cubicBezTo>
                                  <a:pt x="0" y="156"/>
                                  <a:pt x="0" y="157"/>
                                  <a:pt x="0" y="158"/>
                                </a:cubicBezTo>
                                <a:cubicBezTo>
                                  <a:pt x="25" y="258"/>
                                  <a:pt x="25" y="258"/>
                                  <a:pt x="25" y="258"/>
                                </a:cubicBezTo>
                                <a:cubicBezTo>
                                  <a:pt x="26" y="259"/>
                                  <a:pt x="27" y="260"/>
                                  <a:pt x="29" y="260"/>
                                </a:cubicBezTo>
                                <a:cubicBezTo>
                                  <a:pt x="92" y="244"/>
                                  <a:pt x="92" y="244"/>
                                  <a:pt x="92" y="244"/>
                                </a:cubicBezTo>
                                <a:cubicBezTo>
                                  <a:pt x="92" y="244"/>
                                  <a:pt x="92" y="244"/>
                                  <a:pt x="92" y="244"/>
                                </a:cubicBezTo>
                                <a:cubicBezTo>
                                  <a:pt x="94" y="243"/>
                                  <a:pt x="94" y="242"/>
                                  <a:pt x="94" y="241"/>
                                </a:cubicBezTo>
                                <a:cubicBezTo>
                                  <a:pt x="91" y="229"/>
                                  <a:pt x="91" y="229"/>
                                  <a:pt x="91" y="229"/>
                                </a:cubicBezTo>
                                <a:cubicBezTo>
                                  <a:pt x="96" y="231"/>
                                  <a:pt x="96" y="231"/>
                                  <a:pt x="96" y="231"/>
                                </a:cubicBezTo>
                                <a:cubicBezTo>
                                  <a:pt x="99" y="237"/>
                                  <a:pt x="108" y="241"/>
                                  <a:pt x="115" y="238"/>
                                </a:cubicBezTo>
                                <a:cubicBezTo>
                                  <a:pt x="118" y="237"/>
                                  <a:pt x="121" y="235"/>
                                  <a:pt x="123" y="232"/>
                                </a:cubicBezTo>
                                <a:cubicBezTo>
                                  <a:pt x="124" y="235"/>
                                  <a:pt x="127" y="237"/>
                                  <a:pt x="130" y="239"/>
                                </a:cubicBezTo>
                                <a:cubicBezTo>
                                  <a:pt x="133" y="240"/>
                                  <a:pt x="138" y="241"/>
                                  <a:pt x="141" y="239"/>
                                </a:cubicBezTo>
                                <a:cubicBezTo>
                                  <a:pt x="143" y="239"/>
                                  <a:pt x="144" y="238"/>
                                  <a:pt x="146" y="237"/>
                                </a:cubicBezTo>
                                <a:cubicBezTo>
                                  <a:pt x="147" y="236"/>
                                  <a:pt x="149" y="234"/>
                                  <a:pt x="150" y="232"/>
                                </a:cubicBezTo>
                                <a:cubicBezTo>
                                  <a:pt x="152" y="234"/>
                                  <a:pt x="154" y="235"/>
                                  <a:pt x="156" y="237"/>
                                </a:cubicBezTo>
                                <a:cubicBezTo>
                                  <a:pt x="159" y="238"/>
                                  <a:pt x="164" y="239"/>
                                  <a:pt x="167" y="237"/>
                                </a:cubicBezTo>
                                <a:cubicBezTo>
                                  <a:pt x="169" y="237"/>
                                  <a:pt x="170" y="236"/>
                                  <a:pt x="172" y="235"/>
                                </a:cubicBezTo>
                                <a:cubicBezTo>
                                  <a:pt x="172" y="235"/>
                                  <a:pt x="172" y="235"/>
                                  <a:pt x="172" y="235"/>
                                </a:cubicBezTo>
                                <a:cubicBezTo>
                                  <a:pt x="174" y="234"/>
                                  <a:pt x="176" y="231"/>
                                  <a:pt x="177" y="228"/>
                                </a:cubicBezTo>
                                <a:cubicBezTo>
                                  <a:pt x="181" y="231"/>
                                  <a:pt x="186" y="232"/>
                                  <a:pt x="192" y="230"/>
                                </a:cubicBezTo>
                                <a:cubicBezTo>
                                  <a:pt x="193" y="230"/>
                                  <a:pt x="194" y="229"/>
                                  <a:pt x="195" y="228"/>
                                </a:cubicBezTo>
                                <a:cubicBezTo>
                                  <a:pt x="200" y="225"/>
                                  <a:pt x="202" y="220"/>
                                  <a:pt x="202" y="214"/>
                                </a:cubicBezTo>
                                <a:cubicBezTo>
                                  <a:pt x="222" y="212"/>
                                  <a:pt x="222" y="212"/>
                                  <a:pt x="222" y="212"/>
                                </a:cubicBezTo>
                                <a:cubicBezTo>
                                  <a:pt x="222" y="212"/>
                                  <a:pt x="222" y="212"/>
                                  <a:pt x="222" y="212"/>
                                </a:cubicBezTo>
                                <a:cubicBezTo>
                                  <a:pt x="222" y="212"/>
                                  <a:pt x="222" y="212"/>
                                  <a:pt x="222" y="212"/>
                                </a:cubicBezTo>
                                <a:cubicBezTo>
                                  <a:pt x="224" y="212"/>
                                  <a:pt x="227" y="211"/>
                                  <a:pt x="229" y="210"/>
                                </a:cubicBezTo>
                                <a:cubicBezTo>
                                  <a:pt x="233" y="207"/>
                                  <a:pt x="235" y="201"/>
                                  <a:pt x="235" y="196"/>
                                </a:cubicBezTo>
                                <a:cubicBezTo>
                                  <a:pt x="234" y="192"/>
                                  <a:pt x="233" y="189"/>
                                  <a:pt x="230" y="187"/>
                                </a:cubicBezTo>
                                <a:cubicBezTo>
                                  <a:pt x="232" y="186"/>
                                  <a:pt x="232" y="186"/>
                                  <a:pt x="232" y="186"/>
                                </a:cubicBezTo>
                                <a:cubicBezTo>
                                  <a:pt x="232" y="186"/>
                                  <a:pt x="232" y="186"/>
                                  <a:pt x="232" y="186"/>
                                </a:cubicBezTo>
                                <a:cubicBezTo>
                                  <a:pt x="233" y="187"/>
                                  <a:pt x="233" y="187"/>
                                  <a:pt x="233" y="187"/>
                                </a:cubicBezTo>
                                <a:cubicBezTo>
                                  <a:pt x="235" y="186"/>
                                  <a:pt x="238" y="185"/>
                                  <a:pt x="240" y="184"/>
                                </a:cubicBezTo>
                                <a:cubicBezTo>
                                  <a:pt x="244" y="181"/>
                                  <a:pt x="247" y="176"/>
                                  <a:pt x="246" y="171"/>
                                </a:cubicBezTo>
                                <a:cubicBezTo>
                                  <a:pt x="246" y="166"/>
                                  <a:pt x="244" y="163"/>
                                  <a:pt x="242" y="161"/>
                                </a:cubicBezTo>
                                <a:cubicBezTo>
                                  <a:pt x="242" y="161"/>
                                  <a:pt x="242" y="161"/>
                                  <a:pt x="242" y="161"/>
                                </a:cubicBezTo>
                                <a:cubicBezTo>
                                  <a:pt x="242" y="161"/>
                                  <a:pt x="242" y="161"/>
                                  <a:pt x="243" y="161"/>
                                </a:cubicBezTo>
                                <a:cubicBezTo>
                                  <a:pt x="243" y="161"/>
                                  <a:pt x="243" y="161"/>
                                  <a:pt x="243" y="161"/>
                                </a:cubicBezTo>
                                <a:cubicBezTo>
                                  <a:pt x="245" y="160"/>
                                  <a:pt x="247" y="159"/>
                                  <a:pt x="249" y="158"/>
                                </a:cubicBezTo>
                                <a:cubicBezTo>
                                  <a:pt x="254" y="155"/>
                                  <a:pt x="256" y="150"/>
                                  <a:pt x="256" y="145"/>
                                </a:cubicBezTo>
                                <a:cubicBezTo>
                                  <a:pt x="256" y="141"/>
                                  <a:pt x="254" y="138"/>
                                  <a:pt x="252" y="136"/>
                                </a:cubicBezTo>
                                <a:cubicBezTo>
                                  <a:pt x="253" y="135"/>
                                  <a:pt x="255" y="134"/>
                                  <a:pt x="256" y="133"/>
                                </a:cubicBezTo>
                                <a:cubicBezTo>
                                  <a:pt x="261" y="130"/>
                                  <a:pt x="263" y="125"/>
                                  <a:pt x="263" y="120"/>
                                </a:cubicBezTo>
                                <a:cubicBezTo>
                                  <a:pt x="263" y="120"/>
                                  <a:pt x="263" y="120"/>
                                  <a:pt x="263" y="120"/>
                                </a:cubicBezTo>
                                <a:cubicBezTo>
                                  <a:pt x="264" y="121"/>
                                  <a:pt x="264" y="121"/>
                                  <a:pt x="264" y="121"/>
                                </a:cubicBezTo>
                                <a:cubicBezTo>
                                  <a:pt x="265" y="121"/>
                                  <a:pt x="266" y="121"/>
                                  <a:pt x="268" y="121"/>
                                </a:cubicBezTo>
                                <a:cubicBezTo>
                                  <a:pt x="268" y="120"/>
                                  <a:pt x="268" y="120"/>
                                  <a:pt x="268" y="120"/>
                                </a:cubicBezTo>
                                <a:cubicBezTo>
                                  <a:pt x="309" y="70"/>
                                  <a:pt x="309" y="70"/>
                                  <a:pt x="309" y="70"/>
                                </a:cubicBezTo>
                                <a:cubicBezTo>
                                  <a:pt x="309" y="69"/>
                                  <a:pt x="310" y="68"/>
                                  <a:pt x="310" y="68"/>
                                </a:cubicBezTo>
                                <a:cubicBezTo>
                                  <a:pt x="310" y="67"/>
                                  <a:pt x="309" y="66"/>
                                  <a:pt x="308" y="65"/>
                                </a:cubicBezTo>
                                <a:close/>
                                <a:moveTo>
                                  <a:pt x="74" y="239"/>
                                </a:moveTo>
                                <a:cubicBezTo>
                                  <a:pt x="70" y="242"/>
                                  <a:pt x="63" y="241"/>
                                  <a:pt x="60" y="236"/>
                                </a:cubicBezTo>
                                <a:cubicBezTo>
                                  <a:pt x="57" y="231"/>
                                  <a:pt x="58" y="224"/>
                                  <a:pt x="62" y="221"/>
                                </a:cubicBezTo>
                                <a:cubicBezTo>
                                  <a:pt x="67" y="218"/>
                                  <a:pt x="74" y="219"/>
                                  <a:pt x="78" y="224"/>
                                </a:cubicBezTo>
                                <a:cubicBezTo>
                                  <a:pt x="81" y="228"/>
                                  <a:pt x="80" y="235"/>
                                  <a:pt x="74" y="239"/>
                                </a:cubicBezTo>
                                <a:close/>
                                <a:moveTo>
                                  <a:pt x="96" y="135"/>
                                </a:moveTo>
                                <a:cubicBezTo>
                                  <a:pt x="97" y="127"/>
                                  <a:pt x="97" y="127"/>
                                  <a:pt x="97" y="127"/>
                                </a:cubicBezTo>
                                <a:cubicBezTo>
                                  <a:pt x="99" y="117"/>
                                  <a:pt x="99" y="117"/>
                                  <a:pt x="99" y="117"/>
                                </a:cubicBezTo>
                                <a:cubicBezTo>
                                  <a:pt x="136" y="92"/>
                                  <a:pt x="136" y="92"/>
                                  <a:pt x="136" y="92"/>
                                </a:cubicBezTo>
                                <a:cubicBezTo>
                                  <a:pt x="170" y="87"/>
                                  <a:pt x="170" y="87"/>
                                  <a:pt x="170" y="87"/>
                                </a:cubicBezTo>
                                <a:cubicBezTo>
                                  <a:pt x="171" y="88"/>
                                  <a:pt x="172" y="88"/>
                                  <a:pt x="172" y="87"/>
                                </a:cubicBezTo>
                                <a:cubicBezTo>
                                  <a:pt x="199" y="69"/>
                                  <a:pt x="199" y="69"/>
                                  <a:pt x="199" y="69"/>
                                </a:cubicBezTo>
                                <a:cubicBezTo>
                                  <a:pt x="245" y="106"/>
                                  <a:pt x="245" y="106"/>
                                  <a:pt x="245" y="106"/>
                                </a:cubicBezTo>
                                <a:cubicBezTo>
                                  <a:pt x="178" y="112"/>
                                  <a:pt x="178" y="112"/>
                                  <a:pt x="178" y="112"/>
                                </a:cubicBezTo>
                                <a:cubicBezTo>
                                  <a:pt x="136" y="115"/>
                                  <a:pt x="136" y="115"/>
                                  <a:pt x="136" y="115"/>
                                </a:cubicBezTo>
                                <a:cubicBezTo>
                                  <a:pt x="136" y="115"/>
                                  <a:pt x="135" y="115"/>
                                  <a:pt x="135" y="115"/>
                                </a:cubicBezTo>
                                <a:cubicBezTo>
                                  <a:pt x="120" y="125"/>
                                  <a:pt x="120" y="125"/>
                                  <a:pt x="120" y="125"/>
                                </a:cubicBezTo>
                                <a:cubicBezTo>
                                  <a:pt x="120" y="125"/>
                                  <a:pt x="120" y="125"/>
                                  <a:pt x="120" y="125"/>
                                </a:cubicBezTo>
                                <a:cubicBezTo>
                                  <a:pt x="120" y="126"/>
                                  <a:pt x="120" y="126"/>
                                  <a:pt x="120" y="126"/>
                                </a:cubicBezTo>
                                <a:cubicBezTo>
                                  <a:pt x="119" y="126"/>
                                  <a:pt x="119" y="126"/>
                                  <a:pt x="118" y="127"/>
                                </a:cubicBezTo>
                                <a:cubicBezTo>
                                  <a:pt x="113" y="153"/>
                                  <a:pt x="113" y="153"/>
                                  <a:pt x="113" y="153"/>
                                </a:cubicBezTo>
                                <a:cubicBezTo>
                                  <a:pt x="113" y="153"/>
                                  <a:pt x="113" y="153"/>
                                  <a:pt x="113" y="153"/>
                                </a:cubicBezTo>
                                <a:cubicBezTo>
                                  <a:pt x="113" y="153"/>
                                  <a:pt x="113" y="153"/>
                                  <a:pt x="113" y="153"/>
                                </a:cubicBezTo>
                                <a:cubicBezTo>
                                  <a:pt x="111" y="158"/>
                                  <a:pt x="106" y="162"/>
                                  <a:pt x="100" y="160"/>
                                </a:cubicBezTo>
                                <a:cubicBezTo>
                                  <a:pt x="95" y="159"/>
                                  <a:pt x="91" y="154"/>
                                  <a:pt x="92" y="148"/>
                                </a:cubicBezTo>
                                <a:cubicBezTo>
                                  <a:pt x="92" y="148"/>
                                  <a:pt x="92" y="148"/>
                                  <a:pt x="92" y="148"/>
                                </a:cubicBezTo>
                                <a:cubicBezTo>
                                  <a:pt x="92" y="148"/>
                                  <a:pt x="92" y="148"/>
                                  <a:pt x="92" y="148"/>
                                </a:cubicBezTo>
                                <a:cubicBezTo>
                                  <a:pt x="96" y="135"/>
                                  <a:pt x="96" y="135"/>
                                  <a:pt x="96" y="135"/>
                                </a:cubicBezTo>
                                <a:cubicBezTo>
                                  <a:pt x="96" y="135"/>
                                  <a:pt x="96" y="135"/>
                                  <a:pt x="96" y="135"/>
                                </a:cubicBezTo>
                                <a:close/>
                                <a:moveTo>
                                  <a:pt x="116" y="214"/>
                                </a:moveTo>
                                <a:cubicBezTo>
                                  <a:pt x="116" y="214"/>
                                  <a:pt x="116" y="214"/>
                                  <a:pt x="116" y="214"/>
                                </a:cubicBezTo>
                                <a:cubicBezTo>
                                  <a:pt x="116" y="214"/>
                                  <a:pt x="116" y="214"/>
                                  <a:pt x="116" y="214"/>
                                </a:cubicBezTo>
                                <a:cubicBezTo>
                                  <a:pt x="117" y="217"/>
                                  <a:pt x="117" y="217"/>
                                  <a:pt x="117" y="217"/>
                                </a:cubicBezTo>
                                <a:cubicBezTo>
                                  <a:pt x="118" y="220"/>
                                  <a:pt x="118" y="220"/>
                                  <a:pt x="118" y="220"/>
                                </a:cubicBezTo>
                                <a:cubicBezTo>
                                  <a:pt x="118" y="220"/>
                                  <a:pt x="118" y="220"/>
                                  <a:pt x="118" y="220"/>
                                </a:cubicBezTo>
                                <a:cubicBezTo>
                                  <a:pt x="119" y="221"/>
                                  <a:pt x="119" y="221"/>
                                  <a:pt x="119" y="221"/>
                                </a:cubicBezTo>
                                <a:cubicBezTo>
                                  <a:pt x="119" y="222"/>
                                  <a:pt x="119" y="223"/>
                                  <a:pt x="119" y="224"/>
                                </a:cubicBezTo>
                                <a:cubicBezTo>
                                  <a:pt x="119" y="228"/>
                                  <a:pt x="117" y="231"/>
                                  <a:pt x="113" y="233"/>
                                </a:cubicBezTo>
                                <a:cubicBezTo>
                                  <a:pt x="109" y="233"/>
                                  <a:pt x="106" y="233"/>
                                  <a:pt x="104" y="230"/>
                                </a:cubicBezTo>
                                <a:cubicBezTo>
                                  <a:pt x="102" y="230"/>
                                  <a:pt x="101" y="228"/>
                                  <a:pt x="101" y="227"/>
                                </a:cubicBezTo>
                                <a:cubicBezTo>
                                  <a:pt x="101" y="227"/>
                                  <a:pt x="101" y="227"/>
                                  <a:pt x="101" y="227"/>
                                </a:cubicBezTo>
                                <a:cubicBezTo>
                                  <a:pt x="101" y="226"/>
                                  <a:pt x="101" y="226"/>
                                  <a:pt x="101" y="226"/>
                                </a:cubicBezTo>
                                <a:cubicBezTo>
                                  <a:pt x="100" y="225"/>
                                  <a:pt x="100" y="225"/>
                                  <a:pt x="100" y="225"/>
                                </a:cubicBezTo>
                                <a:cubicBezTo>
                                  <a:pt x="98" y="220"/>
                                  <a:pt x="98" y="220"/>
                                  <a:pt x="98" y="220"/>
                                </a:cubicBezTo>
                                <a:cubicBezTo>
                                  <a:pt x="98" y="220"/>
                                  <a:pt x="98" y="220"/>
                                  <a:pt x="98" y="220"/>
                                </a:cubicBezTo>
                                <a:cubicBezTo>
                                  <a:pt x="98" y="220"/>
                                  <a:pt x="98" y="220"/>
                                  <a:pt x="98" y="219"/>
                                </a:cubicBezTo>
                                <a:cubicBezTo>
                                  <a:pt x="96" y="215"/>
                                  <a:pt x="100" y="210"/>
                                  <a:pt x="104" y="207"/>
                                </a:cubicBezTo>
                                <a:cubicBezTo>
                                  <a:pt x="106" y="207"/>
                                  <a:pt x="109" y="207"/>
                                  <a:pt x="111" y="208"/>
                                </a:cubicBezTo>
                                <a:cubicBezTo>
                                  <a:pt x="114" y="209"/>
                                  <a:pt x="115" y="211"/>
                                  <a:pt x="116" y="214"/>
                                </a:cubicBezTo>
                                <a:close/>
                                <a:moveTo>
                                  <a:pt x="144" y="219"/>
                                </a:moveTo>
                                <a:cubicBezTo>
                                  <a:pt x="145" y="221"/>
                                  <a:pt x="145" y="221"/>
                                  <a:pt x="145" y="221"/>
                                </a:cubicBezTo>
                                <a:cubicBezTo>
                                  <a:pt x="145" y="222"/>
                                  <a:pt x="145" y="222"/>
                                  <a:pt x="145" y="222"/>
                                </a:cubicBezTo>
                                <a:cubicBezTo>
                                  <a:pt x="145" y="222"/>
                                  <a:pt x="145" y="222"/>
                                  <a:pt x="145" y="222"/>
                                </a:cubicBezTo>
                                <a:cubicBezTo>
                                  <a:pt x="146" y="226"/>
                                  <a:pt x="144" y="232"/>
                                  <a:pt x="139" y="233"/>
                                </a:cubicBezTo>
                                <a:cubicBezTo>
                                  <a:pt x="137" y="234"/>
                                  <a:pt x="134" y="234"/>
                                  <a:pt x="132" y="233"/>
                                </a:cubicBezTo>
                                <a:cubicBezTo>
                                  <a:pt x="130" y="232"/>
                                  <a:pt x="128" y="230"/>
                                  <a:pt x="128" y="228"/>
                                </a:cubicBezTo>
                                <a:cubicBezTo>
                                  <a:pt x="127" y="227"/>
                                  <a:pt x="127" y="227"/>
                                  <a:pt x="127" y="227"/>
                                </a:cubicBezTo>
                                <a:cubicBezTo>
                                  <a:pt x="127" y="227"/>
                                  <a:pt x="127" y="227"/>
                                  <a:pt x="127" y="227"/>
                                </a:cubicBezTo>
                                <a:cubicBezTo>
                                  <a:pt x="125" y="220"/>
                                  <a:pt x="125" y="220"/>
                                  <a:pt x="125" y="220"/>
                                </a:cubicBezTo>
                                <a:cubicBezTo>
                                  <a:pt x="123" y="215"/>
                                  <a:pt x="123" y="215"/>
                                  <a:pt x="123" y="215"/>
                                </a:cubicBezTo>
                                <a:cubicBezTo>
                                  <a:pt x="122" y="210"/>
                                  <a:pt x="122" y="210"/>
                                  <a:pt x="122" y="210"/>
                                </a:cubicBezTo>
                                <a:cubicBezTo>
                                  <a:pt x="121" y="210"/>
                                  <a:pt x="121" y="210"/>
                                  <a:pt x="121" y="210"/>
                                </a:cubicBezTo>
                                <a:cubicBezTo>
                                  <a:pt x="121" y="210"/>
                                  <a:pt x="121" y="210"/>
                                  <a:pt x="121" y="210"/>
                                </a:cubicBezTo>
                                <a:cubicBezTo>
                                  <a:pt x="120" y="205"/>
                                  <a:pt x="123" y="199"/>
                                  <a:pt x="127" y="198"/>
                                </a:cubicBezTo>
                                <a:cubicBezTo>
                                  <a:pt x="130" y="197"/>
                                  <a:pt x="132" y="197"/>
                                  <a:pt x="134" y="198"/>
                                </a:cubicBezTo>
                                <a:cubicBezTo>
                                  <a:pt x="136" y="199"/>
                                  <a:pt x="138" y="201"/>
                                  <a:pt x="139" y="203"/>
                                </a:cubicBezTo>
                                <a:cubicBezTo>
                                  <a:pt x="139" y="204"/>
                                  <a:pt x="139" y="204"/>
                                  <a:pt x="139" y="204"/>
                                </a:cubicBezTo>
                                <a:cubicBezTo>
                                  <a:pt x="139" y="204"/>
                                  <a:pt x="139" y="204"/>
                                  <a:pt x="139" y="204"/>
                                </a:cubicBezTo>
                                <a:cubicBezTo>
                                  <a:pt x="142" y="212"/>
                                  <a:pt x="142" y="212"/>
                                  <a:pt x="142" y="212"/>
                                </a:cubicBezTo>
                                <a:cubicBezTo>
                                  <a:pt x="144" y="219"/>
                                  <a:pt x="144" y="219"/>
                                  <a:pt x="144" y="219"/>
                                </a:cubicBezTo>
                                <a:cubicBezTo>
                                  <a:pt x="144" y="219"/>
                                  <a:pt x="144" y="219"/>
                                  <a:pt x="144" y="219"/>
                                </a:cubicBezTo>
                                <a:close/>
                                <a:moveTo>
                                  <a:pt x="168" y="210"/>
                                </a:moveTo>
                                <a:cubicBezTo>
                                  <a:pt x="171" y="216"/>
                                  <a:pt x="171" y="216"/>
                                  <a:pt x="171" y="216"/>
                                </a:cubicBezTo>
                                <a:cubicBezTo>
                                  <a:pt x="171" y="220"/>
                                  <a:pt x="171" y="220"/>
                                  <a:pt x="171" y="220"/>
                                </a:cubicBezTo>
                                <a:cubicBezTo>
                                  <a:pt x="171" y="220"/>
                                  <a:pt x="171" y="220"/>
                                  <a:pt x="171" y="220"/>
                                </a:cubicBezTo>
                                <a:cubicBezTo>
                                  <a:pt x="171" y="220"/>
                                  <a:pt x="171" y="220"/>
                                  <a:pt x="171" y="220"/>
                                </a:cubicBezTo>
                                <a:cubicBezTo>
                                  <a:pt x="173" y="225"/>
                                  <a:pt x="170" y="229"/>
                                  <a:pt x="166" y="232"/>
                                </a:cubicBezTo>
                                <a:cubicBezTo>
                                  <a:pt x="163" y="233"/>
                                  <a:pt x="161" y="232"/>
                                  <a:pt x="158" y="231"/>
                                </a:cubicBezTo>
                                <a:cubicBezTo>
                                  <a:pt x="156" y="230"/>
                                  <a:pt x="154" y="228"/>
                                  <a:pt x="154" y="226"/>
                                </a:cubicBezTo>
                                <a:cubicBezTo>
                                  <a:pt x="154" y="226"/>
                                  <a:pt x="154" y="226"/>
                                  <a:pt x="154" y="226"/>
                                </a:cubicBezTo>
                                <a:cubicBezTo>
                                  <a:pt x="153" y="225"/>
                                  <a:pt x="153" y="225"/>
                                  <a:pt x="153" y="225"/>
                                </a:cubicBezTo>
                                <a:cubicBezTo>
                                  <a:pt x="151" y="218"/>
                                  <a:pt x="151" y="218"/>
                                  <a:pt x="151" y="218"/>
                                </a:cubicBezTo>
                                <a:cubicBezTo>
                                  <a:pt x="149" y="211"/>
                                  <a:pt x="149" y="211"/>
                                  <a:pt x="149" y="211"/>
                                </a:cubicBezTo>
                                <a:cubicBezTo>
                                  <a:pt x="145" y="200"/>
                                  <a:pt x="145" y="200"/>
                                  <a:pt x="145" y="200"/>
                                </a:cubicBezTo>
                                <a:cubicBezTo>
                                  <a:pt x="145" y="200"/>
                                  <a:pt x="145" y="200"/>
                                  <a:pt x="145" y="200"/>
                                </a:cubicBezTo>
                                <a:cubicBezTo>
                                  <a:pt x="145" y="200"/>
                                  <a:pt x="145" y="200"/>
                                  <a:pt x="145" y="200"/>
                                </a:cubicBezTo>
                                <a:cubicBezTo>
                                  <a:pt x="143" y="194"/>
                                  <a:pt x="146" y="189"/>
                                  <a:pt x="151" y="188"/>
                                </a:cubicBezTo>
                                <a:cubicBezTo>
                                  <a:pt x="155" y="186"/>
                                  <a:pt x="161" y="189"/>
                                  <a:pt x="162" y="193"/>
                                </a:cubicBezTo>
                                <a:cubicBezTo>
                                  <a:pt x="162" y="193"/>
                                  <a:pt x="162" y="193"/>
                                  <a:pt x="162" y="193"/>
                                </a:cubicBezTo>
                                <a:cubicBezTo>
                                  <a:pt x="163" y="194"/>
                                  <a:pt x="163" y="194"/>
                                  <a:pt x="163" y="194"/>
                                </a:cubicBezTo>
                                <a:cubicBezTo>
                                  <a:pt x="168" y="210"/>
                                  <a:pt x="168" y="210"/>
                                  <a:pt x="168" y="210"/>
                                </a:cubicBezTo>
                                <a:cubicBezTo>
                                  <a:pt x="168" y="210"/>
                                  <a:pt x="168" y="210"/>
                                  <a:pt x="168" y="210"/>
                                </a:cubicBezTo>
                                <a:close/>
                                <a:moveTo>
                                  <a:pt x="188" y="192"/>
                                </a:moveTo>
                                <a:cubicBezTo>
                                  <a:pt x="188" y="192"/>
                                  <a:pt x="188" y="192"/>
                                  <a:pt x="188" y="192"/>
                                </a:cubicBezTo>
                                <a:cubicBezTo>
                                  <a:pt x="188" y="192"/>
                                  <a:pt x="188" y="192"/>
                                  <a:pt x="188" y="192"/>
                                </a:cubicBezTo>
                                <a:cubicBezTo>
                                  <a:pt x="194" y="208"/>
                                  <a:pt x="194" y="208"/>
                                  <a:pt x="194" y="208"/>
                                </a:cubicBezTo>
                                <a:cubicBezTo>
                                  <a:pt x="195" y="212"/>
                                  <a:pt x="195" y="212"/>
                                  <a:pt x="195" y="212"/>
                                </a:cubicBezTo>
                                <a:cubicBezTo>
                                  <a:pt x="195" y="212"/>
                                  <a:pt x="195" y="212"/>
                                  <a:pt x="195" y="212"/>
                                </a:cubicBezTo>
                                <a:cubicBezTo>
                                  <a:pt x="195" y="212"/>
                                  <a:pt x="195" y="212"/>
                                  <a:pt x="196" y="213"/>
                                </a:cubicBezTo>
                                <a:cubicBezTo>
                                  <a:pt x="195" y="213"/>
                                  <a:pt x="195" y="214"/>
                                  <a:pt x="195" y="214"/>
                                </a:cubicBezTo>
                                <a:cubicBezTo>
                                  <a:pt x="196" y="218"/>
                                  <a:pt x="193" y="223"/>
                                  <a:pt x="190" y="225"/>
                                </a:cubicBezTo>
                                <a:cubicBezTo>
                                  <a:pt x="185" y="226"/>
                                  <a:pt x="179" y="223"/>
                                  <a:pt x="178" y="219"/>
                                </a:cubicBezTo>
                                <a:cubicBezTo>
                                  <a:pt x="178" y="219"/>
                                  <a:pt x="178" y="219"/>
                                  <a:pt x="178" y="219"/>
                                </a:cubicBezTo>
                                <a:cubicBezTo>
                                  <a:pt x="177" y="218"/>
                                  <a:pt x="177" y="218"/>
                                  <a:pt x="177" y="218"/>
                                </a:cubicBezTo>
                                <a:cubicBezTo>
                                  <a:pt x="177" y="216"/>
                                  <a:pt x="177" y="216"/>
                                  <a:pt x="177" y="216"/>
                                </a:cubicBezTo>
                                <a:cubicBezTo>
                                  <a:pt x="174" y="210"/>
                                  <a:pt x="174" y="210"/>
                                  <a:pt x="174" y="210"/>
                                </a:cubicBezTo>
                                <a:cubicBezTo>
                                  <a:pt x="170" y="198"/>
                                  <a:pt x="170" y="198"/>
                                  <a:pt x="170" y="198"/>
                                </a:cubicBezTo>
                                <a:cubicBezTo>
                                  <a:pt x="170" y="198"/>
                                  <a:pt x="170" y="198"/>
                                  <a:pt x="170" y="198"/>
                                </a:cubicBezTo>
                                <a:cubicBezTo>
                                  <a:pt x="170" y="198"/>
                                  <a:pt x="170" y="198"/>
                                  <a:pt x="170" y="198"/>
                                </a:cubicBezTo>
                                <a:cubicBezTo>
                                  <a:pt x="169" y="193"/>
                                  <a:pt x="172" y="188"/>
                                  <a:pt x="176" y="186"/>
                                </a:cubicBezTo>
                                <a:cubicBezTo>
                                  <a:pt x="179" y="186"/>
                                  <a:pt x="181" y="186"/>
                                  <a:pt x="183" y="186"/>
                                </a:cubicBezTo>
                                <a:cubicBezTo>
                                  <a:pt x="186" y="187"/>
                                  <a:pt x="187" y="189"/>
                                  <a:pt x="188" y="192"/>
                                </a:cubicBezTo>
                                <a:close/>
                                <a:moveTo>
                                  <a:pt x="229" y="197"/>
                                </a:moveTo>
                                <a:cubicBezTo>
                                  <a:pt x="229" y="201"/>
                                  <a:pt x="226" y="206"/>
                                  <a:pt x="221" y="206"/>
                                </a:cubicBezTo>
                                <a:cubicBezTo>
                                  <a:pt x="221" y="206"/>
                                  <a:pt x="221" y="206"/>
                                  <a:pt x="221" y="206"/>
                                </a:cubicBezTo>
                                <a:cubicBezTo>
                                  <a:pt x="221" y="206"/>
                                  <a:pt x="220" y="206"/>
                                  <a:pt x="220" y="206"/>
                                </a:cubicBezTo>
                                <a:cubicBezTo>
                                  <a:pt x="200" y="208"/>
                                  <a:pt x="200" y="208"/>
                                  <a:pt x="200" y="208"/>
                                </a:cubicBezTo>
                                <a:cubicBezTo>
                                  <a:pt x="194" y="191"/>
                                  <a:pt x="194" y="191"/>
                                  <a:pt x="194" y="191"/>
                                </a:cubicBezTo>
                                <a:cubicBezTo>
                                  <a:pt x="219" y="188"/>
                                  <a:pt x="219" y="188"/>
                                  <a:pt x="219" y="188"/>
                                </a:cubicBezTo>
                                <a:cubicBezTo>
                                  <a:pt x="219" y="188"/>
                                  <a:pt x="219" y="188"/>
                                  <a:pt x="219" y="188"/>
                                </a:cubicBezTo>
                                <a:cubicBezTo>
                                  <a:pt x="219" y="188"/>
                                  <a:pt x="219" y="188"/>
                                  <a:pt x="219" y="188"/>
                                </a:cubicBezTo>
                                <a:cubicBezTo>
                                  <a:pt x="224" y="189"/>
                                  <a:pt x="228" y="192"/>
                                  <a:pt x="229" y="197"/>
                                </a:cubicBezTo>
                                <a:close/>
                                <a:moveTo>
                                  <a:pt x="257" y="120"/>
                                </a:moveTo>
                                <a:cubicBezTo>
                                  <a:pt x="257" y="123"/>
                                  <a:pt x="255" y="126"/>
                                  <a:pt x="253" y="128"/>
                                </a:cubicBezTo>
                                <a:cubicBezTo>
                                  <a:pt x="252" y="129"/>
                                  <a:pt x="250" y="130"/>
                                  <a:pt x="249" y="130"/>
                                </a:cubicBezTo>
                                <a:cubicBezTo>
                                  <a:pt x="249" y="130"/>
                                  <a:pt x="249" y="130"/>
                                  <a:pt x="249" y="130"/>
                                </a:cubicBezTo>
                                <a:cubicBezTo>
                                  <a:pt x="248" y="129"/>
                                  <a:pt x="248" y="129"/>
                                  <a:pt x="248" y="129"/>
                                </a:cubicBezTo>
                                <a:cubicBezTo>
                                  <a:pt x="181" y="135"/>
                                  <a:pt x="181" y="135"/>
                                  <a:pt x="181" y="135"/>
                                </a:cubicBezTo>
                                <a:cubicBezTo>
                                  <a:pt x="180" y="135"/>
                                  <a:pt x="179" y="135"/>
                                  <a:pt x="179" y="136"/>
                                </a:cubicBezTo>
                                <a:cubicBezTo>
                                  <a:pt x="178" y="136"/>
                                  <a:pt x="178" y="137"/>
                                  <a:pt x="178" y="139"/>
                                </a:cubicBezTo>
                                <a:cubicBezTo>
                                  <a:pt x="178" y="139"/>
                                  <a:pt x="178" y="139"/>
                                  <a:pt x="178" y="139"/>
                                </a:cubicBezTo>
                                <a:cubicBezTo>
                                  <a:pt x="179" y="141"/>
                                  <a:pt x="180" y="142"/>
                                  <a:pt x="182" y="141"/>
                                </a:cubicBezTo>
                                <a:cubicBezTo>
                                  <a:pt x="239" y="137"/>
                                  <a:pt x="239" y="137"/>
                                  <a:pt x="239" y="137"/>
                                </a:cubicBezTo>
                                <a:cubicBezTo>
                                  <a:pt x="240" y="137"/>
                                  <a:pt x="240" y="137"/>
                                  <a:pt x="240" y="137"/>
                                </a:cubicBezTo>
                                <a:cubicBezTo>
                                  <a:pt x="241" y="137"/>
                                  <a:pt x="241" y="137"/>
                                  <a:pt x="241" y="137"/>
                                </a:cubicBezTo>
                                <a:cubicBezTo>
                                  <a:pt x="243" y="137"/>
                                  <a:pt x="245" y="138"/>
                                  <a:pt x="246" y="139"/>
                                </a:cubicBezTo>
                                <a:cubicBezTo>
                                  <a:pt x="248" y="141"/>
                                  <a:pt x="249" y="143"/>
                                  <a:pt x="250" y="145"/>
                                </a:cubicBezTo>
                                <a:cubicBezTo>
                                  <a:pt x="250" y="150"/>
                                  <a:pt x="247" y="154"/>
                                  <a:pt x="242" y="155"/>
                                </a:cubicBezTo>
                                <a:cubicBezTo>
                                  <a:pt x="242" y="155"/>
                                  <a:pt x="242" y="155"/>
                                  <a:pt x="241" y="155"/>
                                </a:cubicBezTo>
                                <a:cubicBezTo>
                                  <a:pt x="241" y="154"/>
                                  <a:pt x="241" y="154"/>
                                  <a:pt x="241" y="154"/>
                                </a:cubicBezTo>
                                <a:cubicBezTo>
                                  <a:pt x="186" y="158"/>
                                  <a:pt x="186" y="158"/>
                                  <a:pt x="186" y="158"/>
                                </a:cubicBezTo>
                                <a:cubicBezTo>
                                  <a:pt x="185" y="159"/>
                                  <a:pt x="185" y="159"/>
                                  <a:pt x="184" y="160"/>
                                </a:cubicBezTo>
                                <a:cubicBezTo>
                                  <a:pt x="184" y="160"/>
                                  <a:pt x="183" y="161"/>
                                  <a:pt x="183" y="162"/>
                                </a:cubicBezTo>
                                <a:cubicBezTo>
                                  <a:pt x="184" y="164"/>
                                  <a:pt x="184" y="164"/>
                                  <a:pt x="184" y="164"/>
                                </a:cubicBezTo>
                                <a:cubicBezTo>
                                  <a:pt x="184" y="165"/>
                                  <a:pt x="186" y="166"/>
                                  <a:pt x="187" y="166"/>
                                </a:cubicBezTo>
                                <a:cubicBezTo>
                                  <a:pt x="230" y="163"/>
                                  <a:pt x="230" y="163"/>
                                  <a:pt x="230" y="163"/>
                                </a:cubicBezTo>
                                <a:cubicBezTo>
                                  <a:pt x="231" y="163"/>
                                  <a:pt x="231" y="163"/>
                                  <a:pt x="231" y="163"/>
                                </a:cubicBezTo>
                                <a:cubicBezTo>
                                  <a:pt x="231" y="163"/>
                                  <a:pt x="231" y="163"/>
                                  <a:pt x="231" y="163"/>
                                </a:cubicBezTo>
                                <a:cubicBezTo>
                                  <a:pt x="236" y="163"/>
                                  <a:pt x="240" y="166"/>
                                  <a:pt x="240" y="171"/>
                                </a:cubicBezTo>
                                <a:cubicBezTo>
                                  <a:pt x="241" y="176"/>
                                  <a:pt x="237" y="180"/>
                                  <a:pt x="233" y="180"/>
                                </a:cubicBezTo>
                                <a:cubicBezTo>
                                  <a:pt x="232" y="181"/>
                                  <a:pt x="232" y="181"/>
                                  <a:pt x="232" y="181"/>
                                </a:cubicBezTo>
                                <a:cubicBezTo>
                                  <a:pt x="231" y="180"/>
                                  <a:pt x="231" y="180"/>
                                  <a:pt x="231" y="180"/>
                                </a:cubicBezTo>
                                <a:cubicBezTo>
                                  <a:pt x="191" y="183"/>
                                  <a:pt x="191" y="183"/>
                                  <a:pt x="191" y="183"/>
                                </a:cubicBezTo>
                                <a:cubicBezTo>
                                  <a:pt x="191" y="183"/>
                                  <a:pt x="191" y="184"/>
                                  <a:pt x="190" y="184"/>
                                </a:cubicBezTo>
                                <a:cubicBezTo>
                                  <a:pt x="189" y="183"/>
                                  <a:pt x="187" y="182"/>
                                  <a:pt x="186" y="181"/>
                                </a:cubicBezTo>
                                <a:cubicBezTo>
                                  <a:pt x="183" y="179"/>
                                  <a:pt x="178" y="178"/>
                                  <a:pt x="174" y="180"/>
                                </a:cubicBezTo>
                                <a:cubicBezTo>
                                  <a:pt x="171" y="181"/>
                                  <a:pt x="168" y="184"/>
                                  <a:pt x="165" y="187"/>
                                </a:cubicBezTo>
                                <a:cubicBezTo>
                                  <a:pt x="162" y="182"/>
                                  <a:pt x="154" y="180"/>
                                  <a:pt x="148" y="182"/>
                                </a:cubicBezTo>
                                <a:cubicBezTo>
                                  <a:pt x="143" y="184"/>
                                  <a:pt x="140" y="188"/>
                                  <a:pt x="139" y="194"/>
                                </a:cubicBezTo>
                                <a:cubicBezTo>
                                  <a:pt x="138" y="193"/>
                                  <a:pt x="137" y="193"/>
                                  <a:pt x="137" y="193"/>
                                </a:cubicBezTo>
                                <a:cubicBezTo>
                                  <a:pt x="133" y="191"/>
                                  <a:pt x="129" y="191"/>
                                  <a:pt x="125" y="192"/>
                                </a:cubicBezTo>
                                <a:cubicBezTo>
                                  <a:pt x="120" y="194"/>
                                  <a:pt x="116" y="198"/>
                                  <a:pt x="115" y="203"/>
                                </a:cubicBezTo>
                                <a:cubicBezTo>
                                  <a:pt x="115" y="203"/>
                                  <a:pt x="115" y="203"/>
                                  <a:pt x="114" y="203"/>
                                </a:cubicBezTo>
                                <a:cubicBezTo>
                                  <a:pt x="111" y="201"/>
                                  <a:pt x="106" y="200"/>
                                  <a:pt x="102" y="202"/>
                                </a:cubicBezTo>
                                <a:cubicBezTo>
                                  <a:pt x="101" y="202"/>
                                  <a:pt x="100" y="203"/>
                                  <a:pt x="98" y="204"/>
                                </a:cubicBezTo>
                                <a:cubicBezTo>
                                  <a:pt x="93" y="208"/>
                                  <a:pt x="90" y="215"/>
                                  <a:pt x="93" y="221"/>
                                </a:cubicBezTo>
                                <a:cubicBezTo>
                                  <a:pt x="93" y="221"/>
                                  <a:pt x="93" y="221"/>
                                  <a:pt x="93" y="221"/>
                                </a:cubicBezTo>
                                <a:cubicBezTo>
                                  <a:pt x="93" y="222"/>
                                  <a:pt x="93" y="222"/>
                                  <a:pt x="93" y="222"/>
                                </a:cubicBezTo>
                                <a:cubicBezTo>
                                  <a:pt x="93" y="223"/>
                                  <a:pt x="93" y="223"/>
                                  <a:pt x="93" y="223"/>
                                </a:cubicBezTo>
                                <a:cubicBezTo>
                                  <a:pt x="90" y="222"/>
                                  <a:pt x="90" y="222"/>
                                  <a:pt x="90" y="222"/>
                                </a:cubicBezTo>
                                <a:cubicBezTo>
                                  <a:pt x="75" y="160"/>
                                  <a:pt x="75" y="160"/>
                                  <a:pt x="75" y="160"/>
                                </a:cubicBezTo>
                                <a:cubicBezTo>
                                  <a:pt x="88" y="140"/>
                                  <a:pt x="88" y="140"/>
                                  <a:pt x="88" y="140"/>
                                </a:cubicBezTo>
                                <a:cubicBezTo>
                                  <a:pt x="87" y="146"/>
                                  <a:pt x="87" y="146"/>
                                  <a:pt x="87" y="146"/>
                                </a:cubicBezTo>
                                <a:cubicBezTo>
                                  <a:pt x="86" y="147"/>
                                  <a:pt x="86" y="147"/>
                                  <a:pt x="86" y="147"/>
                                </a:cubicBezTo>
                                <a:cubicBezTo>
                                  <a:pt x="86" y="147"/>
                                  <a:pt x="86" y="147"/>
                                  <a:pt x="86" y="147"/>
                                </a:cubicBezTo>
                                <a:cubicBezTo>
                                  <a:pt x="84" y="155"/>
                                  <a:pt x="90" y="165"/>
                                  <a:pt x="99" y="167"/>
                                </a:cubicBezTo>
                                <a:cubicBezTo>
                                  <a:pt x="103" y="168"/>
                                  <a:pt x="109" y="167"/>
                                  <a:pt x="112" y="164"/>
                                </a:cubicBezTo>
                                <a:cubicBezTo>
                                  <a:pt x="116" y="162"/>
                                  <a:pt x="118" y="159"/>
                                  <a:pt x="119" y="154"/>
                                </a:cubicBezTo>
                                <a:cubicBezTo>
                                  <a:pt x="119" y="154"/>
                                  <a:pt x="119" y="154"/>
                                  <a:pt x="119" y="154"/>
                                </a:cubicBezTo>
                                <a:cubicBezTo>
                                  <a:pt x="119" y="154"/>
                                  <a:pt x="119" y="154"/>
                                  <a:pt x="119" y="154"/>
                                </a:cubicBezTo>
                                <a:cubicBezTo>
                                  <a:pt x="124" y="129"/>
                                  <a:pt x="124" y="129"/>
                                  <a:pt x="124" y="129"/>
                                </a:cubicBezTo>
                                <a:cubicBezTo>
                                  <a:pt x="137" y="121"/>
                                  <a:pt x="137" y="121"/>
                                  <a:pt x="137" y="121"/>
                                </a:cubicBezTo>
                                <a:cubicBezTo>
                                  <a:pt x="179" y="118"/>
                                  <a:pt x="179" y="118"/>
                                  <a:pt x="179" y="118"/>
                                </a:cubicBezTo>
                                <a:cubicBezTo>
                                  <a:pt x="247" y="112"/>
                                  <a:pt x="247" y="112"/>
                                  <a:pt x="247" y="112"/>
                                </a:cubicBezTo>
                                <a:cubicBezTo>
                                  <a:pt x="247" y="112"/>
                                  <a:pt x="247" y="112"/>
                                  <a:pt x="247" y="112"/>
                                </a:cubicBezTo>
                                <a:cubicBezTo>
                                  <a:pt x="248" y="112"/>
                                  <a:pt x="248" y="112"/>
                                  <a:pt x="248" y="112"/>
                                </a:cubicBezTo>
                                <a:cubicBezTo>
                                  <a:pt x="252" y="112"/>
                                  <a:pt x="257" y="116"/>
                                  <a:pt x="257" y="120"/>
                                </a:cubicBezTo>
                                <a:close/>
                                <a:moveTo>
                                  <a:pt x="270" y="101"/>
                                </a:moveTo>
                                <a:cubicBezTo>
                                  <a:pt x="266" y="105"/>
                                  <a:pt x="259" y="103"/>
                                  <a:pt x="256" y="99"/>
                                </a:cubicBezTo>
                                <a:cubicBezTo>
                                  <a:pt x="253" y="94"/>
                                  <a:pt x="254" y="87"/>
                                  <a:pt x="258" y="84"/>
                                </a:cubicBezTo>
                                <a:cubicBezTo>
                                  <a:pt x="263" y="81"/>
                                  <a:pt x="269" y="82"/>
                                  <a:pt x="273" y="87"/>
                                </a:cubicBezTo>
                                <a:cubicBezTo>
                                  <a:pt x="276" y="92"/>
                                  <a:pt x="275" y="98"/>
                                  <a:pt x="270" y="10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0" name="Freeform 1050"/>
                        <wps:cNvSpPr>
                          <a:spLocks noEditPoints="1"/>
                        </wps:cNvSpPr>
                        <wps:spPr bwMode="auto">
                          <a:xfrm>
                            <a:off x="7443788" y="4551363"/>
                            <a:ext cx="765175" cy="717550"/>
                          </a:xfrm>
                          <a:custGeom>
                            <a:avLst/>
                            <a:gdLst>
                              <a:gd name="T0" fmla="*/ 197 w 204"/>
                              <a:gd name="T1" fmla="*/ 58 h 191"/>
                              <a:gd name="T2" fmla="*/ 139 w 204"/>
                              <a:gd name="T3" fmla="*/ 21 h 191"/>
                              <a:gd name="T4" fmla="*/ 148 w 204"/>
                              <a:gd name="T5" fmla="*/ 4 h 191"/>
                              <a:gd name="T6" fmla="*/ 144 w 204"/>
                              <a:gd name="T7" fmla="*/ 0 h 191"/>
                              <a:gd name="T8" fmla="*/ 140 w 204"/>
                              <a:gd name="T9" fmla="*/ 3 h 191"/>
                              <a:gd name="T10" fmla="*/ 117 w 204"/>
                              <a:gd name="T11" fmla="*/ 19 h 191"/>
                              <a:gd name="T12" fmla="*/ 115 w 204"/>
                              <a:gd name="T13" fmla="*/ 19 h 191"/>
                              <a:gd name="T14" fmla="*/ 62 w 204"/>
                              <a:gd name="T15" fmla="*/ 29 h 191"/>
                              <a:gd name="T16" fmla="*/ 61 w 204"/>
                              <a:gd name="T17" fmla="*/ 19 h 191"/>
                              <a:gd name="T18" fmla="*/ 49 w 204"/>
                              <a:gd name="T19" fmla="*/ 17 h 191"/>
                              <a:gd name="T20" fmla="*/ 46 w 204"/>
                              <a:gd name="T21" fmla="*/ 30 h 191"/>
                              <a:gd name="T22" fmla="*/ 55 w 204"/>
                              <a:gd name="T23" fmla="*/ 34 h 191"/>
                              <a:gd name="T24" fmla="*/ 27 w 204"/>
                              <a:gd name="T25" fmla="*/ 80 h 191"/>
                              <a:gd name="T26" fmla="*/ 27 w 204"/>
                              <a:gd name="T27" fmla="*/ 82 h 191"/>
                              <a:gd name="T28" fmla="*/ 4 w 204"/>
                              <a:gd name="T29" fmla="*/ 98 h 191"/>
                              <a:gd name="T30" fmla="*/ 0 w 204"/>
                              <a:gd name="T31" fmla="*/ 101 h 191"/>
                              <a:gd name="T32" fmla="*/ 3 w 204"/>
                              <a:gd name="T33" fmla="*/ 105 h 191"/>
                              <a:gd name="T34" fmla="*/ 22 w 204"/>
                              <a:gd name="T35" fmla="*/ 104 h 191"/>
                              <a:gd name="T36" fmla="*/ 37 w 204"/>
                              <a:gd name="T37" fmla="*/ 170 h 191"/>
                              <a:gd name="T38" fmla="*/ 31 w 204"/>
                              <a:gd name="T39" fmla="*/ 174 h 191"/>
                              <a:gd name="T40" fmla="*/ 72 w 204"/>
                              <a:gd name="T41" fmla="*/ 172 h 191"/>
                              <a:gd name="T42" fmla="*/ 88 w 204"/>
                              <a:gd name="T43" fmla="*/ 134 h 191"/>
                              <a:gd name="T44" fmla="*/ 82 w 204"/>
                              <a:gd name="T45" fmla="*/ 138 h 191"/>
                              <a:gd name="T46" fmla="*/ 25 w 204"/>
                              <a:gd name="T47" fmla="*/ 101 h 191"/>
                              <a:gd name="T48" fmla="*/ 34 w 204"/>
                              <a:gd name="T49" fmla="*/ 83 h 191"/>
                              <a:gd name="T50" fmla="*/ 35 w 204"/>
                              <a:gd name="T51" fmla="*/ 81 h 191"/>
                              <a:gd name="T52" fmla="*/ 57 w 204"/>
                              <a:gd name="T53" fmla="*/ 41 h 191"/>
                              <a:gd name="T54" fmla="*/ 130 w 204"/>
                              <a:gd name="T55" fmla="*/ 145 h 191"/>
                              <a:gd name="T56" fmla="*/ 117 w 204"/>
                              <a:gd name="T57" fmla="*/ 154 h 191"/>
                              <a:gd name="T58" fmla="*/ 120 w 204"/>
                              <a:gd name="T59" fmla="*/ 159 h 191"/>
                              <a:gd name="T60" fmla="*/ 109 w 204"/>
                              <a:gd name="T61" fmla="*/ 167 h 191"/>
                              <a:gd name="T62" fmla="*/ 113 w 204"/>
                              <a:gd name="T63" fmla="*/ 173 h 191"/>
                              <a:gd name="T64" fmla="*/ 101 w 204"/>
                              <a:gd name="T65" fmla="*/ 182 h 191"/>
                              <a:gd name="T66" fmla="*/ 107 w 204"/>
                              <a:gd name="T67" fmla="*/ 191 h 191"/>
                              <a:gd name="T68" fmla="*/ 192 w 204"/>
                              <a:gd name="T69" fmla="*/ 131 h 191"/>
                              <a:gd name="T70" fmla="*/ 186 w 204"/>
                              <a:gd name="T71" fmla="*/ 122 h 191"/>
                              <a:gd name="T72" fmla="*/ 173 w 204"/>
                              <a:gd name="T73" fmla="*/ 131 h 191"/>
                              <a:gd name="T74" fmla="*/ 169 w 204"/>
                              <a:gd name="T75" fmla="*/ 125 h 191"/>
                              <a:gd name="T76" fmla="*/ 157 w 204"/>
                              <a:gd name="T77" fmla="*/ 133 h 191"/>
                              <a:gd name="T78" fmla="*/ 154 w 204"/>
                              <a:gd name="T79" fmla="*/ 128 h 191"/>
                              <a:gd name="T80" fmla="*/ 141 w 204"/>
                              <a:gd name="T81" fmla="*/ 138 h 191"/>
                              <a:gd name="T82" fmla="*/ 68 w 204"/>
                              <a:gd name="T83" fmla="*/ 33 h 191"/>
                              <a:gd name="T84" fmla="*/ 113 w 204"/>
                              <a:gd name="T85" fmla="*/ 26 h 191"/>
                              <a:gd name="T86" fmla="*/ 116 w 204"/>
                              <a:gd name="T87" fmla="*/ 26 h 191"/>
                              <a:gd name="T88" fmla="*/ 136 w 204"/>
                              <a:gd name="T89" fmla="*/ 24 h 191"/>
                              <a:gd name="T90" fmla="*/ 151 w 204"/>
                              <a:gd name="T91" fmla="*/ 91 h 191"/>
                              <a:gd name="T92" fmla="*/ 145 w 204"/>
                              <a:gd name="T93" fmla="*/ 94 h 191"/>
                              <a:gd name="T94" fmla="*/ 186 w 204"/>
                              <a:gd name="T95" fmla="*/ 92 h 191"/>
                              <a:gd name="T96" fmla="*/ 202 w 204"/>
                              <a:gd name="T97" fmla="*/ 54 h 191"/>
                              <a:gd name="T98" fmla="*/ 197 w 204"/>
                              <a:gd name="T99" fmla="*/ 58 h 191"/>
                              <a:gd name="T100" fmla="*/ 197 w 204"/>
                              <a:gd name="T101" fmla="*/ 58 h 191"/>
                              <a:gd name="T102" fmla="*/ 80 w 204"/>
                              <a:gd name="T103" fmla="*/ 140 h 191"/>
                              <a:gd name="T104" fmla="*/ 40 w 204"/>
                              <a:gd name="T105" fmla="*/ 168 h 191"/>
                              <a:gd name="T106" fmla="*/ 26 w 204"/>
                              <a:gd name="T107" fmla="*/ 106 h 191"/>
                              <a:gd name="T108" fmla="*/ 80 w 204"/>
                              <a:gd name="T109" fmla="*/ 140 h 191"/>
                              <a:gd name="T110" fmla="*/ 80 w 204"/>
                              <a:gd name="T111" fmla="*/ 140 h 191"/>
                              <a:gd name="T112" fmla="*/ 154 w 204"/>
                              <a:gd name="T113" fmla="*/ 88 h 191"/>
                              <a:gd name="T114" fmla="*/ 140 w 204"/>
                              <a:gd name="T115" fmla="*/ 26 h 191"/>
                              <a:gd name="T116" fmla="*/ 194 w 204"/>
                              <a:gd name="T117" fmla="*/ 60 h 191"/>
                              <a:gd name="T118" fmla="*/ 154 w 204"/>
                              <a:gd name="T119" fmla="*/ 88 h 191"/>
                              <a:gd name="T120" fmla="*/ 154 w 204"/>
                              <a:gd name="T121" fmla="*/ 8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4" h="191">
                                <a:moveTo>
                                  <a:pt x="197" y="58"/>
                                </a:moveTo>
                                <a:cubicBezTo>
                                  <a:pt x="139" y="21"/>
                                  <a:pt x="139" y="21"/>
                                  <a:pt x="139" y="21"/>
                                </a:cubicBezTo>
                                <a:cubicBezTo>
                                  <a:pt x="143" y="18"/>
                                  <a:pt x="146" y="12"/>
                                  <a:pt x="148" y="4"/>
                                </a:cubicBezTo>
                                <a:cubicBezTo>
                                  <a:pt x="148" y="2"/>
                                  <a:pt x="147" y="0"/>
                                  <a:pt x="144" y="0"/>
                                </a:cubicBezTo>
                                <a:cubicBezTo>
                                  <a:pt x="142" y="0"/>
                                  <a:pt x="140" y="1"/>
                                  <a:pt x="140" y="3"/>
                                </a:cubicBezTo>
                                <a:cubicBezTo>
                                  <a:pt x="138" y="16"/>
                                  <a:pt x="130" y="21"/>
                                  <a:pt x="117" y="19"/>
                                </a:cubicBezTo>
                                <a:cubicBezTo>
                                  <a:pt x="115" y="19"/>
                                  <a:pt x="115" y="19"/>
                                  <a:pt x="115" y="19"/>
                                </a:cubicBezTo>
                                <a:cubicBezTo>
                                  <a:pt x="99" y="16"/>
                                  <a:pt x="85" y="13"/>
                                  <a:pt x="62" y="29"/>
                                </a:cubicBezTo>
                                <a:cubicBezTo>
                                  <a:pt x="63" y="26"/>
                                  <a:pt x="63" y="22"/>
                                  <a:pt x="61" y="19"/>
                                </a:cubicBezTo>
                                <a:cubicBezTo>
                                  <a:pt x="59" y="15"/>
                                  <a:pt x="53" y="14"/>
                                  <a:pt x="49" y="17"/>
                                </a:cubicBezTo>
                                <a:cubicBezTo>
                                  <a:pt x="45" y="20"/>
                                  <a:pt x="44" y="26"/>
                                  <a:pt x="46" y="30"/>
                                </a:cubicBezTo>
                                <a:cubicBezTo>
                                  <a:pt x="48" y="32"/>
                                  <a:pt x="52" y="34"/>
                                  <a:pt x="55" y="34"/>
                                </a:cubicBezTo>
                                <a:cubicBezTo>
                                  <a:pt x="33" y="50"/>
                                  <a:pt x="30" y="64"/>
                                  <a:pt x="27" y="80"/>
                                </a:cubicBezTo>
                                <a:cubicBezTo>
                                  <a:pt x="27" y="82"/>
                                  <a:pt x="27" y="82"/>
                                  <a:pt x="27" y="82"/>
                                </a:cubicBezTo>
                                <a:cubicBezTo>
                                  <a:pt x="24" y="95"/>
                                  <a:pt x="17" y="100"/>
                                  <a:pt x="4" y="98"/>
                                </a:cubicBezTo>
                                <a:cubicBezTo>
                                  <a:pt x="2" y="98"/>
                                  <a:pt x="0" y="99"/>
                                  <a:pt x="0" y="101"/>
                                </a:cubicBezTo>
                                <a:cubicBezTo>
                                  <a:pt x="0" y="103"/>
                                  <a:pt x="1" y="105"/>
                                  <a:pt x="3" y="105"/>
                                </a:cubicBezTo>
                                <a:cubicBezTo>
                                  <a:pt x="10" y="107"/>
                                  <a:pt x="17" y="106"/>
                                  <a:pt x="22" y="104"/>
                                </a:cubicBezTo>
                                <a:cubicBezTo>
                                  <a:pt x="37" y="170"/>
                                  <a:pt x="37" y="170"/>
                                  <a:pt x="37" y="170"/>
                                </a:cubicBezTo>
                                <a:cubicBezTo>
                                  <a:pt x="31" y="174"/>
                                  <a:pt x="31" y="174"/>
                                  <a:pt x="31" y="174"/>
                                </a:cubicBezTo>
                                <a:cubicBezTo>
                                  <a:pt x="44" y="181"/>
                                  <a:pt x="59" y="181"/>
                                  <a:pt x="72" y="172"/>
                                </a:cubicBezTo>
                                <a:cubicBezTo>
                                  <a:pt x="85" y="163"/>
                                  <a:pt x="90" y="148"/>
                                  <a:pt x="88" y="134"/>
                                </a:cubicBezTo>
                                <a:cubicBezTo>
                                  <a:pt x="82" y="138"/>
                                  <a:pt x="82" y="138"/>
                                  <a:pt x="82" y="138"/>
                                </a:cubicBezTo>
                                <a:cubicBezTo>
                                  <a:pt x="25" y="101"/>
                                  <a:pt x="25" y="101"/>
                                  <a:pt x="25" y="101"/>
                                </a:cubicBezTo>
                                <a:cubicBezTo>
                                  <a:pt x="30" y="97"/>
                                  <a:pt x="33" y="92"/>
                                  <a:pt x="34" y="83"/>
                                </a:cubicBezTo>
                                <a:cubicBezTo>
                                  <a:pt x="35" y="81"/>
                                  <a:pt x="35" y="81"/>
                                  <a:pt x="35" y="81"/>
                                </a:cubicBezTo>
                                <a:cubicBezTo>
                                  <a:pt x="38" y="66"/>
                                  <a:pt x="40" y="55"/>
                                  <a:pt x="57" y="41"/>
                                </a:cubicBezTo>
                                <a:cubicBezTo>
                                  <a:pt x="130" y="145"/>
                                  <a:pt x="130" y="145"/>
                                  <a:pt x="130" y="145"/>
                                </a:cubicBezTo>
                                <a:cubicBezTo>
                                  <a:pt x="117" y="154"/>
                                  <a:pt x="117" y="154"/>
                                  <a:pt x="117" y="154"/>
                                </a:cubicBezTo>
                                <a:cubicBezTo>
                                  <a:pt x="120" y="159"/>
                                  <a:pt x="120" y="159"/>
                                  <a:pt x="120" y="159"/>
                                </a:cubicBezTo>
                                <a:cubicBezTo>
                                  <a:pt x="109" y="167"/>
                                  <a:pt x="109" y="167"/>
                                  <a:pt x="109" y="167"/>
                                </a:cubicBezTo>
                                <a:cubicBezTo>
                                  <a:pt x="113" y="173"/>
                                  <a:pt x="113" y="173"/>
                                  <a:pt x="113" y="173"/>
                                </a:cubicBezTo>
                                <a:cubicBezTo>
                                  <a:pt x="101" y="182"/>
                                  <a:pt x="101" y="182"/>
                                  <a:pt x="101" y="182"/>
                                </a:cubicBezTo>
                                <a:cubicBezTo>
                                  <a:pt x="107" y="191"/>
                                  <a:pt x="107" y="191"/>
                                  <a:pt x="107" y="191"/>
                                </a:cubicBezTo>
                                <a:cubicBezTo>
                                  <a:pt x="192" y="131"/>
                                  <a:pt x="192" y="131"/>
                                  <a:pt x="192" y="131"/>
                                </a:cubicBezTo>
                                <a:cubicBezTo>
                                  <a:pt x="186" y="122"/>
                                  <a:pt x="186" y="122"/>
                                  <a:pt x="186" y="122"/>
                                </a:cubicBezTo>
                                <a:cubicBezTo>
                                  <a:pt x="173" y="131"/>
                                  <a:pt x="173" y="131"/>
                                  <a:pt x="173" y="131"/>
                                </a:cubicBezTo>
                                <a:cubicBezTo>
                                  <a:pt x="169" y="125"/>
                                  <a:pt x="169" y="125"/>
                                  <a:pt x="169" y="125"/>
                                </a:cubicBezTo>
                                <a:cubicBezTo>
                                  <a:pt x="157" y="133"/>
                                  <a:pt x="157" y="133"/>
                                  <a:pt x="157" y="133"/>
                                </a:cubicBezTo>
                                <a:cubicBezTo>
                                  <a:pt x="154" y="128"/>
                                  <a:pt x="154" y="128"/>
                                  <a:pt x="154" y="128"/>
                                </a:cubicBezTo>
                                <a:cubicBezTo>
                                  <a:pt x="141" y="138"/>
                                  <a:pt x="141" y="138"/>
                                  <a:pt x="141" y="138"/>
                                </a:cubicBezTo>
                                <a:cubicBezTo>
                                  <a:pt x="68" y="33"/>
                                  <a:pt x="68" y="33"/>
                                  <a:pt x="68" y="33"/>
                                </a:cubicBezTo>
                                <a:cubicBezTo>
                                  <a:pt x="87" y="21"/>
                                  <a:pt x="99" y="23"/>
                                  <a:pt x="113" y="26"/>
                                </a:cubicBezTo>
                                <a:cubicBezTo>
                                  <a:pt x="116" y="26"/>
                                  <a:pt x="116" y="26"/>
                                  <a:pt x="116" y="26"/>
                                </a:cubicBezTo>
                                <a:cubicBezTo>
                                  <a:pt x="124" y="28"/>
                                  <a:pt x="131" y="27"/>
                                  <a:pt x="136" y="24"/>
                                </a:cubicBezTo>
                                <a:cubicBezTo>
                                  <a:pt x="151" y="91"/>
                                  <a:pt x="151" y="91"/>
                                  <a:pt x="151" y="91"/>
                                </a:cubicBezTo>
                                <a:cubicBezTo>
                                  <a:pt x="145" y="94"/>
                                  <a:pt x="145" y="94"/>
                                  <a:pt x="145" y="94"/>
                                </a:cubicBezTo>
                                <a:cubicBezTo>
                                  <a:pt x="158" y="101"/>
                                  <a:pt x="173" y="101"/>
                                  <a:pt x="186" y="92"/>
                                </a:cubicBezTo>
                                <a:cubicBezTo>
                                  <a:pt x="199" y="83"/>
                                  <a:pt x="204" y="69"/>
                                  <a:pt x="202" y="54"/>
                                </a:cubicBezTo>
                                <a:cubicBezTo>
                                  <a:pt x="197" y="58"/>
                                  <a:pt x="197" y="58"/>
                                  <a:pt x="197" y="58"/>
                                </a:cubicBezTo>
                                <a:cubicBezTo>
                                  <a:pt x="197" y="58"/>
                                  <a:pt x="197" y="58"/>
                                  <a:pt x="197" y="58"/>
                                </a:cubicBezTo>
                                <a:close/>
                                <a:moveTo>
                                  <a:pt x="80" y="140"/>
                                </a:moveTo>
                                <a:cubicBezTo>
                                  <a:pt x="40" y="168"/>
                                  <a:pt x="40" y="168"/>
                                  <a:pt x="40" y="168"/>
                                </a:cubicBezTo>
                                <a:cubicBezTo>
                                  <a:pt x="26" y="106"/>
                                  <a:pt x="26" y="106"/>
                                  <a:pt x="26" y="106"/>
                                </a:cubicBezTo>
                                <a:cubicBezTo>
                                  <a:pt x="80" y="140"/>
                                  <a:pt x="80" y="140"/>
                                  <a:pt x="80" y="140"/>
                                </a:cubicBezTo>
                                <a:cubicBezTo>
                                  <a:pt x="80" y="140"/>
                                  <a:pt x="80" y="140"/>
                                  <a:pt x="80" y="140"/>
                                </a:cubicBezTo>
                                <a:close/>
                                <a:moveTo>
                                  <a:pt x="154" y="88"/>
                                </a:moveTo>
                                <a:cubicBezTo>
                                  <a:pt x="140" y="26"/>
                                  <a:pt x="140" y="26"/>
                                  <a:pt x="140" y="26"/>
                                </a:cubicBezTo>
                                <a:cubicBezTo>
                                  <a:pt x="194" y="60"/>
                                  <a:pt x="194" y="60"/>
                                  <a:pt x="194" y="60"/>
                                </a:cubicBezTo>
                                <a:cubicBezTo>
                                  <a:pt x="154" y="88"/>
                                  <a:pt x="154" y="88"/>
                                  <a:pt x="154" y="88"/>
                                </a:cubicBezTo>
                                <a:cubicBezTo>
                                  <a:pt x="154" y="88"/>
                                  <a:pt x="154" y="88"/>
                                  <a:pt x="154" y="8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3" name="Freeform 1053"/>
                        <wps:cNvSpPr>
                          <a:spLocks noEditPoints="1"/>
                        </wps:cNvSpPr>
                        <wps:spPr bwMode="auto">
                          <a:xfrm>
                            <a:off x="10760076" y="8818563"/>
                            <a:ext cx="746125" cy="679450"/>
                          </a:xfrm>
                          <a:custGeom>
                            <a:avLst/>
                            <a:gdLst>
                              <a:gd name="T0" fmla="*/ 135 w 199"/>
                              <a:gd name="T1" fmla="*/ 88 h 181"/>
                              <a:gd name="T2" fmla="*/ 156 w 199"/>
                              <a:gd name="T3" fmla="*/ 100 h 181"/>
                              <a:gd name="T4" fmla="*/ 129 w 199"/>
                              <a:gd name="T5" fmla="*/ 160 h 181"/>
                              <a:gd name="T6" fmla="*/ 40 w 199"/>
                              <a:gd name="T7" fmla="*/ 144 h 181"/>
                              <a:gd name="T8" fmla="*/ 37 w 199"/>
                              <a:gd name="T9" fmla="*/ 77 h 181"/>
                              <a:gd name="T10" fmla="*/ 49 w 199"/>
                              <a:gd name="T11" fmla="*/ 92 h 181"/>
                              <a:gd name="T12" fmla="*/ 55 w 199"/>
                              <a:gd name="T13" fmla="*/ 134 h 181"/>
                              <a:gd name="T14" fmla="*/ 119 w 199"/>
                              <a:gd name="T15" fmla="*/ 146 h 181"/>
                              <a:gd name="T16" fmla="*/ 135 w 199"/>
                              <a:gd name="T17" fmla="*/ 88 h 181"/>
                              <a:gd name="T18" fmla="*/ 194 w 199"/>
                              <a:gd name="T19" fmla="*/ 61 h 181"/>
                              <a:gd name="T20" fmla="*/ 182 w 199"/>
                              <a:gd name="T21" fmla="*/ 63 h 181"/>
                              <a:gd name="T22" fmla="*/ 171 w 199"/>
                              <a:gd name="T23" fmla="*/ 80 h 181"/>
                              <a:gd name="T24" fmla="*/ 124 w 199"/>
                              <a:gd name="T25" fmla="*/ 49 h 181"/>
                              <a:gd name="T26" fmla="*/ 114 w 199"/>
                              <a:gd name="T27" fmla="*/ 49 h 181"/>
                              <a:gd name="T28" fmla="*/ 71 w 199"/>
                              <a:gd name="T29" fmla="*/ 79 h 181"/>
                              <a:gd name="T30" fmla="*/ 66 w 199"/>
                              <a:gd name="T31" fmla="*/ 73 h 181"/>
                              <a:gd name="T32" fmla="*/ 94 w 199"/>
                              <a:gd name="T33" fmla="*/ 53 h 181"/>
                              <a:gd name="T34" fmla="*/ 97 w 199"/>
                              <a:gd name="T35" fmla="*/ 41 h 181"/>
                              <a:gd name="T36" fmla="*/ 84 w 199"/>
                              <a:gd name="T37" fmla="*/ 39 h 181"/>
                              <a:gd name="T38" fmla="*/ 55 w 199"/>
                              <a:gd name="T39" fmla="*/ 59 h 181"/>
                              <a:gd name="T40" fmla="*/ 35 w 199"/>
                              <a:gd name="T41" fmla="*/ 33 h 181"/>
                              <a:gd name="T42" fmla="*/ 36 w 199"/>
                              <a:gd name="T43" fmla="*/ 11 h 181"/>
                              <a:gd name="T44" fmla="*/ 10 w 199"/>
                              <a:gd name="T45" fmla="*/ 6 h 181"/>
                              <a:gd name="T46" fmla="*/ 6 w 199"/>
                              <a:gd name="T47" fmla="*/ 32 h 181"/>
                              <a:gd name="T48" fmla="*/ 17 w 199"/>
                              <a:gd name="T49" fmla="*/ 39 h 181"/>
                              <a:gd name="T50" fmla="*/ 62 w 199"/>
                              <a:gd name="T51" fmla="*/ 97 h 181"/>
                              <a:gd name="T52" fmla="*/ 75 w 199"/>
                              <a:gd name="T53" fmla="*/ 98 h 181"/>
                              <a:gd name="T54" fmla="*/ 119 w 199"/>
                              <a:gd name="T55" fmla="*/ 67 h 181"/>
                              <a:gd name="T56" fmla="*/ 168 w 199"/>
                              <a:gd name="T57" fmla="*/ 99 h 181"/>
                              <a:gd name="T58" fmla="*/ 178 w 199"/>
                              <a:gd name="T59" fmla="*/ 99 h 181"/>
                              <a:gd name="T60" fmla="*/ 181 w 199"/>
                              <a:gd name="T61" fmla="*/ 96 h 181"/>
                              <a:gd name="T62" fmla="*/ 196 w 199"/>
                              <a:gd name="T63" fmla="*/ 73 h 181"/>
                              <a:gd name="T64" fmla="*/ 194 w 199"/>
                              <a:gd name="T65" fmla="*/ 6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9" h="181">
                                <a:moveTo>
                                  <a:pt x="135" y="88"/>
                                </a:moveTo>
                                <a:cubicBezTo>
                                  <a:pt x="156" y="100"/>
                                  <a:pt x="156" y="100"/>
                                  <a:pt x="156" y="100"/>
                                </a:cubicBezTo>
                                <a:cubicBezTo>
                                  <a:pt x="159" y="123"/>
                                  <a:pt x="149" y="146"/>
                                  <a:pt x="129" y="160"/>
                                </a:cubicBezTo>
                                <a:cubicBezTo>
                                  <a:pt x="100" y="181"/>
                                  <a:pt x="61" y="173"/>
                                  <a:pt x="40" y="144"/>
                                </a:cubicBezTo>
                                <a:cubicBezTo>
                                  <a:pt x="26" y="123"/>
                                  <a:pt x="25" y="98"/>
                                  <a:pt x="37" y="77"/>
                                </a:cubicBezTo>
                                <a:cubicBezTo>
                                  <a:pt x="49" y="92"/>
                                  <a:pt x="49" y="92"/>
                                  <a:pt x="49" y="92"/>
                                </a:cubicBezTo>
                                <a:cubicBezTo>
                                  <a:pt x="44" y="106"/>
                                  <a:pt x="46" y="122"/>
                                  <a:pt x="55" y="134"/>
                                </a:cubicBezTo>
                                <a:cubicBezTo>
                                  <a:pt x="69" y="155"/>
                                  <a:pt x="98" y="160"/>
                                  <a:pt x="119" y="146"/>
                                </a:cubicBezTo>
                                <a:cubicBezTo>
                                  <a:pt x="138" y="132"/>
                                  <a:pt x="144" y="108"/>
                                  <a:pt x="135" y="88"/>
                                </a:cubicBezTo>
                                <a:close/>
                                <a:moveTo>
                                  <a:pt x="194" y="61"/>
                                </a:moveTo>
                                <a:cubicBezTo>
                                  <a:pt x="190" y="58"/>
                                  <a:pt x="185" y="59"/>
                                  <a:pt x="182" y="63"/>
                                </a:cubicBezTo>
                                <a:cubicBezTo>
                                  <a:pt x="171" y="80"/>
                                  <a:pt x="171" y="80"/>
                                  <a:pt x="171" y="80"/>
                                </a:cubicBezTo>
                                <a:cubicBezTo>
                                  <a:pt x="124" y="49"/>
                                  <a:pt x="124" y="49"/>
                                  <a:pt x="124" y="49"/>
                                </a:cubicBezTo>
                                <a:cubicBezTo>
                                  <a:pt x="121" y="47"/>
                                  <a:pt x="116" y="47"/>
                                  <a:pt x="114" y="49"/>
                                </a:cubicBezTo>
                                <a:cubicBezTo>
                                  <a:pt x="71" y="79"/>
                                  <a:pt x="71" y="79"/>
                                  <a:pt x="71" y="79"/>
                                </a:cubicBezTo>
                                <a:cubicBezTo>
                                  <a:pt x="66" y="73"/>
                                  <a:pt x="66" y="73"/>
                                  <a:pt x="66" y="73"/>
                                </a:cubicBezTo>
                                <a:cubicBezTo>
                                  <a:pt x="94" y="53"/>
                                  <a:pt x="94" y="53"/>
                                  <a:pt x="94" y="53"/>
                                </a:cubicBezTo>
                                <a:cubicBezTo>
                                  <a:pt x="98" y="50"/>
                                  <a:pt x="99" y="45"/>
                                  <a:pt x="97" y="41"/>
                                </a:cubicBezTo>
                                <a:cubicBezTo>
                                  <a:pt x="94" y="36"/>
                                  <a:pt x="88" y="36"/>
                                  <a:pt x="84" y="39"/>
                                </a:cubicBezTo>
                                <a:cubicBezTo>
                                  <a:pt x="55" y="59"/>
                                  <a:pt x="55" y="59"/>
                                  <a:pt x="55" y="59"/>
                                </a:cubicBezTo>
                                <a:cubicBezTo>
                                  <a:pt x="35" y="33"/>
                                  <a:pt x="35" y="33"/>
                                  <a:pt x="35" y="33"/>
                                </a:cubicBezTo>
                                <a:cubicBezTo>
                                  <a:pt x="40" y="27"/>
                                  <a:pt x="41" y="18"/>
                                  <a:pt x="36" y="11"/>
                                </a:cubicBezTo>
                                <a:cubicBezTo>
                                  <a:pt x="30" y="2"/>
                                  <a:pt x="19" y="0"/>
                                  <a:pt x="10" y="6"/>
                                </a:cubicBezTo>
                                <a:cubicBezTo>
                                  <a:pt x="2" y="12"/>
                                  <a:pt x="0" y="23"/>
                                  <a:pt x="6" y="32"/>
                                </a:cubicBezTo>
                                <a:cubicBezTo>
                                  <a:pt x="8" y="36"/>
                                  <a:pt x="13" y="39"/>
                                  <a:pt x="17" y="39"/>
                                </a:cubicBezTo>
                                <a:cubicBezTo>
                                  <a:pt x="62" y="97"/>
                                  <a:pt x="62" y="97"/>
                                  <a:pt x="62" y="97"/>
                                </a:cubicBezTo>
                                <a:cubicBezTo>
                                  <a:pt x="65" y="101"/>
                                  <a:pt x="70" y="101"/>
                                  <a:pt x="75" y="98"/>
                                </a:cubicBezTo>
                                <a:cubicBezTo>
                                  <a:pt x="119" y="67"/>
                                  <a:pt x="119" y="67"/>
                                  <a:pt x="119" y="67"/>
                                </a:cubicBezTo>
                                <a:cubicBezTo>
                                  <a:pt x="168" y="99"/>
                                  <a:pt x="168" y="99"/>
                                  <a:pt x="168" y="99"/>
                                </a:cubicBezTo>
                                <a:cubicBezTo>
                                  <a:pt x="172" y="101"/>
                                  <a:pt x="175" y="101"/>
                                  <a:pt x="178" y="99"/>
                                </a:cubicBezTo>
                                <a:cubicBezTo>
                                  <a:pt x="180" y="98"/>
                                  <a:pt x="180" y="97"/>
                                  <a:pt x="181" y="96"/>
                                </a:cubicBezTo>
                                <a:cubicBezTo>
                                  <a:pt x="196" y="73"/>
                                  <a:pt x="196" y="73"/>
                                  <a:pt x="196" y="73"/>
                                </a:cubicBezTo>
                                <a:cubicBezTo>
                                  <a:pt x="199" y="69"/>
                                  <a:pt x="198" y="63"/>
                                  <a:pt x="194" y="6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4" name="Freeform 1054"/>
                        <wps:cNvSpPr>
                          <a:spLocks/>
                        </wps:cNvSpPr>
                        <wps:spPr bwMode="auto">
                          <a:xfrm>
                            <a:off x="8516938" y="4430713"/>
                            <a:ext cx="757238" cy="714375"/>
                          </a:xfrm>
                          <a:custGeom>
                            <a:avLst/>
                            <a:gdLst>
                              <a:gd name="T0" fmla="*/ 145 w 202"/>
                              <a:gd name="T1" fmla="*/ 115 h 190"/>
                              <a:gd name="T2" fmla="*/ 132 w 202"/>
                              <a:gd name="T3" fmla="*/ 135 h 190"/>
                              <a:gd name="T4" fmla="*/ 68 w 202"/>
                              <a:gd name="T5" fmla="*/ 140 h 190"/>
                              <a:gd name="T6" fmla="*/ 65 w 202"/>
                              <a:gd name="T7" fmla="*/ 134 h 190"/>
                              <a:gd name="T8" fmla="*/ 61 w 202"/>
                              <a:gd name="T9" fmla="*/ 130 h 190"/>
                              <a:gd name="T10" fmla="*/ 88 w 202"/>
                              <a:gd name="T11" fmla="*/ 71 h 190"/>
                              <a:gd name="T12" fmla="*/ 110 w 202"/>
                              <a:gd name="T13" fmla="*/ 65 h 190"/>
                              <a:gd name="T14" fmla="*/ 118 w 202"/>
                              <a:gd name="T15" fmla="*/ 19 h 190"/>
                              <a:gd name="T16" fmla="*/ 72 w 202"/>
                              <a:gd name="T17" fmla="*/ 10 h 190"/>
                              <a:gd name="T18" fmla="*/ 64 w 202"/>
                              <a:gd name="T19" fmla="*/ 57 h 190"/>
                              <a:gd name="T20" fmla="*/ 67 w 202"/>
                              <a:gd name="T21" fmla="*/ 60 h 190"/>
                              <a:gd name="T22" fmla="*/ 40 w 202"/>
                              <a:gd name="T23" fmla="*/ 120 h 190"/>
                              <a:gd name="T24" fmla="*/ 19 w 202"/>
                              <a:gd name="T25" fmla="*/ 126 h 190"/>
                              <a:gd name="T26" fmla="*/ 11 w 202"/>
                              <a:gd name="T27" fmla="*/ 172 h 190"/>
                              <a:gd name="T28" fmla="*/ 57 w 202"/>
                              <a:gd name="T29" fmla="*/ 180 h 190"/>
                              <a:gd name="T30" fmla="*/ 69 w 202"/>
                              <a:gd name="T31" fmla="*/ 163 h 190"/>
                              <a:gd name="T32" fmla="*/ 135 w 202"/>
                              <a:gd name="T33" fmla="*/ 158 h 190"/>
                              <a:gd name="T34" fmla="*/ 137 w 202"/>
                              <a:gd name="T35" fmla="*/ 161 h 190"/>
                              <a:gd name="T36" fmla="*/ 183 w 202"/>
                              <a:gd name="T37" fmla="*/ 169 h 190"/>
                              <a:gd name="T38" fmla="*/ 191 w 202"/>
                              <a:gd name="T39" fmla="*/ 123 h 190"/>
                              <a:gd name="T40" fmla="*/ 145 w 202"/>
                              <a:gd name="T41" fmla="*/ 115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2" h="190">
                                <a:moveTo>
                                  <a:pt x="145" y="115"/>
                                </a:moveTo>
                                <a:cubicBezTo>
                                  <a:pt x="138" y="120"/>
                                  <a:pt x="134" y="128"/>
                                  <a:pt x="132" y="135"/>
                                </a:cubicBezTo>
                                <a:cubicBezTo>
                                  <a:pt x="68" y="140"/>
                                  <a:pt x="68" y="140"/>
                                  <a:pt x="68" y="140"/>
                                </a:cubicBezTo>
                                <a:cubicBezTo>
                                  <a:pt x="67" y="138"/>
                                  <a:pt x="66" y="136"/>
                                  <a:pt x="65" y="134"/>
                                </a:cubicBezTo>
                                <a:cubicBezTo>
                                  <a:pt x="64" y="132"/>
                                  <a:pt x="63" y="131"/>
                                  <a:pt x="61" y="130"/>
                                </a:cubicBezTo>
                                <a:cubicBezTo>
                                  <a:pt x="88" y="71"/>
                                  <a:pt x="88" y="71"/>
                                  <a:pt x="88" y="71"/>
                                </a:cubicBezTo>
                                <a:cubicBezTo>
                                  <a:pt x="96" y="71"/>
                                  <a:pt x="103" y="69"/>
                                  <a:pt x="110" y="65"/>
                                </a:cubicBezTo>
                                <a:cubicBezTo>
                                  <a:pt x="125" y="54"/>
                                  <a:pt x="129" y="34"/>
                                  <a:pt x="118" y="19"/>
                                </a:cubicBezTo>
                                <a:cubicBezTo>
                                  <a:pt x="108" y="4"/>
                                  <a:pt x="87" y="0"/>
                                  <a:pt x="72" y="10"/>
                                </a:cubicBezTo>
                                <a:cubicBezTo>
                                  <a:pt x="57" y="21"/>
                                  <a:pt x="54" y="42"/>
                                  <a:pt x="64" y="57"/>
                                </a:cubicBezTo>
                                <a:cubicBezTo>
                                  <a:pt x="65" y="58"/>
                                  <a:pt x="66" y="59"/>
                                  <a:pt x="67" y="60"/>
                                </a:cubicBezTo>
                                <a:cubicBezTo>
                                  <a:pt x="40" y="120"/>
                                  <a:pt x="40" y="120"/>
                                  <a:pt x="40" y="120"/>
                                </a:cubicBezTo>
                                <a:cubicBezTo>
                                  <a:pt x="33" y="119"/>
                                  <a:pt x="26" y="121"/>
                                  <a:pt x="19" y="126"/>
                                </a:cubicBezTo>
                                <a:cubicBezTo>
                                  <a:pt x="4" y="136"/>
                                  <a:pt x="0" y="157"/>
                                  <a:pt x="11" y="172"/>
                                </a:cubicBezTo>
                                <a:cubicBezTo>
                                  <a:pt x="21" y="186"/>
                                  <a:pt x="42" y="190"/>
                                  <a:pt x="57" y="180"/>
                                </a:cubicBezTo>
                                <a:cubicBezTo>
                                  <a:pt x="63" y="175"/>
                                  <a:pt x="67" y="170"/>
                                  <a:pt x="69" y="163"/>
                                </a:cubicBezTo>
                                <a:cubicBezTo>
                                  <a:pt x="135" y="158"/>
                                  <a:pt x="135" y="158"/>
                                  <a:pt x="135" y="158"/>
                                </a:cubicBezTo>
                                <a:cubicBezTo>
                                  <a:pt x="136" y="159"/>
                                  <a:pt x="137" y="160"/>
                                  <a:pt x="137" y="161"/>
                                </a:cubicBezTo>
                                <a:cubicBezTo>
                                  <a:pt x="148" y="176"/>
                                  <a:pt x="168" y="180"/>
                                  <a:pt x="183" y="169"/>
                                </a:cubicBezTo>
                                <a:cubicBezTo>
                                  <a:pt x="198" y="159"/>
                                  <a:pt x="202" y="138"/>
                                  <a:pt x="191" y="123"/>
                                </a:cubicBezTo>
                                <a:cubicBezTo>
                                  <a:pt x="181" y="108"/>
                                  <a:pt x="160" y="105"/>
                                  <a:pt x="145" y="11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0" name="Freeform 6090"/>
                        <wps:cNvSpPr>
                          <a:spLocks noEditPoints="1"/>
                        </wps:cNvSpPr>
                        <wps:spPr bwMode="auto">
                          <a:xfrm>
                            <a:off x="11113" y="5613401"/>
                            <a:ext cx="952500" cy="704850"/>
                          </a:xfrm>
                          <a:custGeom>
                            <a:avLst/>
                            <a:gdLst>
                              <a:gd name="T0" fmla="*/ 155 w 254"/>
                              <a:gd name="T1" fmla="*/ 63 h 188"/>
                              <a:gd name="T2" fmla="*/ 139 w 254"/>
                              <a:gd name="T3" fmla="*/ 75 h 188"/>
                              <a:gd name="T4" fmla="*/ 180 w 254"/>
                              <a:gd name="T5" fmla="*/ 175 h 188"/>
                              <a:gd name="T6" fmla="*/ 215 w 254"/>
                              <a:gd name="T7" fmla="*/ 150 h 188"/>
                              <a:gd name="T8" fmla="*/ 219 w 254"/>
                              <a:gd name="T9" fmla="*/ 71 h 188"/>
                              <a:gd name="T10" fmla="*/ 182 w 254"/>
                              <a:gd name="T11" fmla="*/ 113 h 188"/>
                              <a:gd name="T12" fmla="*/ 183 w 254"/>
                              <a:gd name="T13" fmla="*/ 129 h 188"/>
                              <a:gd name="T14" fmla="*/ 206 w 254"/>
                              <a:gd name="T15" fmla="*/ 124 h 188"/>
                              <a:gd name="T16" fmla="*/ 167 w 254"/>
                              <a:gd name="T17" fmla="*/ 124 h 188"/>
                              <a:gd name="T18" fmla="*/ 159 w 254"/>
                              <a:gd name="T19" fmla="*/ 121 h 188"/>
                              <a:gd name="T20" fmla="*/ 159 w 254"/>
                              <a:gd name="T21" fmla="*/ 113 h 188"/>
                              <a:gd name="T22" fmla="*/ 179 w 254"/>
                              <a:gd name="T23" fmla="*/ 84 h 188"/>
                              <a:gd name="T24" fmla="*/ 170 w 254"/>
                              <a:gd name="T25" fmla="*/ 95 h 188"/>
                              <a:gd name="T26" fmla="*/ 171 w 254"/>
                              <a:gd name="T27" fmla="*/ 112 h 188"/>
                              <a:gd name="T28" fmla="*/ 178 w 254"/>
                              <a:gd name="T29" fmla="*/ 107 h 188"/>
                              <a:gd name="T30" fmla="*/ 149 w 254"/>
                              <a:gd name="T31" fmla="*/ 54 h 188"/>
                              <a:gd name="T32" fmla="*/ 131 w 254"/>
                              <a:gd name="T33" fmla="*/ 66 h 188"/>
                              <a:gd name="T34" fmla="*/ 127 w 254"/>
                              <a:gd name="T35" fmla="*/ 52 h 188"/>
                              <a:gd name="T36" fmla="*/ 137 w 254"/>
                              <a:gd name="T37" fmla="*/ 22 h 188"/>
                              <a:gd name="T38" fmla="*/ 132 w 254"/>
                              <a:gd name="T39" fmla="*/ 47 h 188"/>
                              <a:gd name="T40" fmla="*/ 49 w 254"/>
                              <a:gd name="T41" fmla="*/ 63 h 188"/>
                              <a:gd name="T42" fmla="*/ 50 w 254"/>
                              <a:gd name="T43" fmla="*/ 72 h 188"/>
                              <a:gd name="T44" fmla="*/ 49 w 254"/>
                              <a:gd name="T45" fmla="*/ 63 h 188"/>
                              <a:gd name="T46" fmla="*/ 70 w 254"/>
                              <a:gd name="T47" fmla="*/ 76 h 188"/>
                              <a:gd name="T48" fmla="*/ 63 w 254"/>
                              <a:gd name="T49" fmla="*/ 75 h 188"/>
                              <a:gd name="T50" fmla="*/ 91 w 254"/>
                              <a:gd name="T51" fmla="*/ 39 h 188"/>
                              <a:gd name="T52" fmla="*/ 35 w 254"/>
                              <a:gd name="T53" fmla="*/ 40 h 188"/>
                              <a:gd name="T54" fmla="*/ 15 w 254"/>
                              <a:gd name="T55" fmla="*/ 93 h 188"/>
                              <a:gd name="T56" fmla="*/ 76 w 254"/>
                              <a:gd name="T57" fmla="*/ 111 h 188"/>
                              <a:gd name="T58" fmla="*/ 104 w 254"/>
                              <a:gd name="T59" fmla="*/ 92 h 188"/>
                              <a:gd name="T60" fmla="*/ 73 w 254"/>
                              <a:gd name="T61" fmla="*/ 89 h 188"/>
                              <a:gd name="T62" fmla="*/ 72 w 254"/>
                              <a:gd name="T63" fmla="*/ 98 h 188"/>
                              <a:gd name="T64" fmla="*/ 54 w 254"/>
                              <a:gd name="T65" fmla="*/ 96 h 188"/>
                              <a:gd name="T66" fmla="*/ 65 w 254"/>
                              <a:gd name="T67" fmla="*/ 86 h 188"/>
                              <a:gd name="T68" fmla="*/ 57 w 254"/>
                              <a:gd name="T69" fmla="*/ 79 h 188"/>
                              <a:gd name="T70" fmla="*/ 41 w 254"/>
                              <a:gd name="T71" fmla="*/ 76 h 188"/>
                              <a:gd name="T72" fmla="*/ 41 w 254"/>
                              <a:gd name="T73" fmla="*/ 53 h 188"/>
                              <a:gd name="T74" fmla="*/ 49 w 254"/>
                              <a:gd name="T75" fmla="*/ 54 h 188"/>
                              <a:gd name="T76" fmla="*/ 60 w 254"/>
                              <a:gd name="T77" fmla="*/ 58 h 188"/>
                              <a:gd name="T78" fmla="*/ 58 w 254"/>
                              <a:gd name="T79" fmla="*/ 69 h 188"/>
                              <a:gd name="T80" fmla="*/ 69 w 254"/>
                              <a:gd name="T81" fmla="*/ 66 h 188"/>
                              <a:gd name="T82" fmla="*/ 73 w 254"/>
                              <a:gd name="T83" fmla="*/ 89 h 188"/>
                              <a:gd name="T84" fmla="*/ 0 w 254"/>
                              <a:gd name="T85" fmla="*/ 18 h 188"/>
                              <a:gd name="T86" fmla="*/ 26 w 254"/>
                              <a:gd name="T87" fmla="*/ 18 h 188"/>
                              <a:gd name="T88" fmla="*/ 17 w 254"/>
                              <a:gd name="T89" fmla="*/ 24 h 188"/>
                              <a:gd name="T90" fmla="*/ 35 w 254"/>
                              <a:gd name="T91" fmla="*/ 25 h 188"/>
                              <a:gd name="T92" fmla="*/ 21 w 254"/>
                              <a:gd name="T93" fmla="*/ 35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4" h="188">
                                <a:moveTo>
                                  <a:pt x="219" y="71"/>
                                </a:moveTo>
                                <a:cubicBezTo>
                                  <a:pt x="203" y="55"/>
                                  <a:pt x="170" y="60"/>
                                  <a:pt x="155" y="63"/>
                                </a:cubicBezTo>
                                <a:cubicBezTo>
                                  <a:pt x="154" y="67"/>
                                  <a:pt x="152" y="70"/>
                                  <a:pt x="149" y="72"/>
                                </a:cubicBezTo>
                                <a:cubicBezTo>
                                  <a:pt x="146" y="74"/>
                                  <a:pt x="142" y="75"/>
                                  <a:pt x="139" y="75"/>
                                </a:cubicBezTo>
                                <a:cubicBezTo>
                                  <a:pt x="130" y="88"/>
                                  <a:pt x="114" y="117"/>
                                  <a:pt x="124" y="137"/>
                                </a:cubicBezTo>
                                <a:cubicBezTo>
                                  <a:pt x="137" y="163"/>
                                  <a:pt x="160" y="188"/>
                                  <a:pt x="180" y="175"/>
                                </a:cubicBezTo>
                                <a:cubicBezTo>
                                  <a:pt x="187" y="169"/>
                                  <a:pt x="194" y="164"/>
                                  <a:pt x="200" y="160"/>
                                </a:cubicBezTo>
                                <a:cubicBezTo>
                                  <a:pt x="200" y="160"/>
                                  <a:pt x="206" y="156"/>
                                  <a:pt x="215" y="150"/>
                                </a:cubicBezTo>
                                <a:cubicBezTo>
                                  <a:pt x="220" y="146"/>
                                  <a:pt x="227" y="141"/>
                                  <a:pt x="235" y="136"/>
                                </a:cubicBezTo>
                                <a:cubicBezTo>
                                  <a:pt x="254" y="122"/>
                                  <a:pt x="239" y="92"/>
                                  <a:pt x="219" y="71"/>
                                </a:cubicBezTo>
                                <a:close/>
                                <a:moveTo>
                                  <a:pt x="178" y="107"/>
                                </a:moveTo>
                                <a:cubicBezTo>
                                  <a:pt x="182" y="113"/>
                                  <a:pt x="182" y="113"/>
                                  <a:pt x="182" y="113"/>
                                </a:cubicBezTo>
                                <a:cubicBezTo>
                                  <a:pt x="175" y="118"/>
                                  <a:pt x="175" y="118"/>
                                  <a:pt x="175" y="118"/>
                                </a:cubicBezTo>
                                <a:cubicBezTo>
                                  <a:pt x="183" y="129"/>
                                  <a:pt x="183" y="129"/>
                                  <a:pt x="183" y="129"/>
                                </a:cubicBezTo>
                                <a:cubicBezTo>
                                  <a:pt x="201" y="116"/>
                                  <a:pt x="201" y="116"/>
                                  <a:pt x="201" y="116"/>
                                </a:cubicBezTo>
                                <a:cubicBezTo>
                                  <a:pt x="206" y="124"/>
                                  <a:pt x="206" y="124"/>
                                  <a:pt x="206" y="124"/>
                                </a:cubicBezTo>
                                <a:cubicBezTo>
                                  <a:pt x="180" y="142"/>
                                  <a:pt x="180" y="142"/>
                                  <a:pt x="180" y="142"/>
                                </a:cubicBezTo>
                                <a:cubicBezTo>
                                  <a:pt x="167" y="124"/>
                                  <a:pt x="167" y="124"/>
                                  <a:pt x="167" y="124"/>
                                </a:cubicBezTo>
                                <a:cubicBezTo>
                                  <a:pt x="163" y="127"/>
                                  <a:pt x="163" y="127"/>
                                  <a:pt x="163" y="127"/>
                                </a:cubicBezTo>
                                <a:cubicBezTo>
                                  <a:pt x="159" y="121"/>
                                  <a:pt x="159" y="121"/>
                                  <a:pt x="159" y="121"/>
                                </a:cubicBezTo>
                                <a:cubicBezTo>
                                  <a:pt x="163" y="118"/>
                                  <a:pt x="163" y="118"/>
                                  <a:pt x="163" y="118"/>
                                </a:cubicBezTo>
                                <a:cubicBezTo>
                                  <a:pt x="159" y="113"/>
                                  <a:pt x="159" y="113"/>
                                  <a:pt x="159" y="113"/>
                                </a:cubicBezTo>
                                <a:cubicBezTo>
                                  <a:pt x="153" y="104"/>
                                  <a:pt x="156" y="93"/>
                                  <a:pt x="164" y="88"/>
                                </a:cubicBezTo>
                                <a:cubicBezTo>
                                  <a:pt x="169" y="84"/>
                                  <a:pt x="173" y="83"/>
                                  <a:pt x="179" y="84"/>
                                </a:cubicBezTo>
                                <a:cubicBezTo>
                                  <a:pt x="177" y="94"/>
                                  <a:pt x="177" y="94"/>
                                  <a:pt x="177" y="94"/>
                                </a:cubicBezTo>
                                <a:cubicBezTo>
                                  <a:pt x="174" y="93"/>
                                  <a:pt x="172" y="93"/>
                                  <a:pt x="170" y="95"/>
                                </a:cubicBezTo>
                                <a:cubicBezTo>
                                  <a:pt x="165" y="98"/>
                                  <a:pt x="164" y="103"/>
                                  <a:pt x="168" y="108"/>
                                </a:cubicBezTo>
                                <a:cubicBezTo>
                                  <a:pt x="171" y="112"/>
                                  <a:pt x="171" y="112"/>
                                  <a:pt x="171" y="112"/>
                                </a:cubicBezTo>
                                <a:cubicBezTo>
                                  <a:pt x="178" y="107"/>
                                  <a:pt x="178" y="107"/>
                                  <a:pt x="178" y="107"/>
                                </a:cubicBezTo>
                                <a:cubicBezTo>
                                  <a:pt x="178" y="107"/>
                                  <a:pt x="178" y="107"/>
                                  <a:pt x="178" y="107"/>
                                </a:cubicBezTo>
                                <a:close/>
                                <a:moveTo>
                                  <a:pt x="134" y="51"/>
                                </a:moveTo>
                                <a:cubicBezTo>
                                  <a:pt x="139" y="48"/>
                                  <a:pt x="145" y="49"/>
                                  <a:pt x="149" y="54"/>
                                </a:cubicBezTo>
                                <a:cubicBezTo>
                                  <a:pt x="152" y="59"/>
                                  <a:pt x="151" y="65"/>
                                  <a:pt x="146" y="68"/>
                                </a:cubicBezTo>
                                <a:cubicBezTo>
                                  <a:pt x="141" y="72"/>
                                  <a:pt x="135" y="71"/>
                                  <a:pt x="131" y="66"/>
                                </a:cubicBezTo>
                                <a:cubicBezTo>
                                  <a:pt x="128" y="61"/>
                                  <a:pt x="129" y="55"/>
                                  <a:pt x="134" y="51"/>
                                </a:cubicBezTo>
                                <a:close/>
                                <a:moveTo>
                                  <a:pt x="127" y="52"/>
                                </a:moveTo>
                                <a:cubicBezTo>
                                  <a:pt x="106" y="44"/>
                                  <a:pt x="106" y="44"/>
                                  <a:pt x="106" y="44"/>
                                </a:cubicBezTo>
                                <a:cubicBezTo>
                                  <a:pt x="137" y="22"/>
                                  <a:pt x="137" y="22"/>
                                  <a:pt x="137" y="22"/>
                                </a:cubicBezTo>
                                <a:cubicBezTo>
                                  <a:pt x="138" y="45"/>
                                  <a:pt x="138" y="45"/>
                                  <a:pt x="138" y="45"/>
                                </a:cubicBezTo>
                                <a:cubicBezTo>
                                  <a:pt x="136" y="45"/>
                                  <a:pt x="134" y="46"/>
                                  <a:pt x="132" y="47"/>
                                </a:cubicBezTo>
                                <a:cubicBezTo>
                                  <a:pt x="130" y="49"/>
                                  <a:pt x="128" y="50"/>
                                  <a:pt x="127" y="52"/>
                                </a:cubicBezTo>
                                <a:close/>
                                <a:moveTo>
                                  <a:pt x="49" y="63"/>
                                </a:moveTo>
                                <a:cubicBezTo>
                                  <a:pt x="54" y="71"/>
                                  <a:pt x="54" y="71"/>
                                  <a:pt x="54" y="71"/>
                                </a:cubicBezTo>
                                <a:cubicBezTo>
                                  <a:pt x="53" y="72"/>
                                  <a:pt x="52" y="73"/>
                                  <a:pt x="50" y="72"/>
                                </a:cubicBezTo>
                                <a:cubicBezTo>
                                  <a:pt x="49" y="72"/>
                                  <a:pt x="48" y="71"/>
                                  <a:pt x="47" y="70"/>
                                </a:cubicBezTo>
                                <a:cubicBezTo>
                                  <a:pt x="46" y="68"/>
                                  <a:pt x="46" y="65"/>
                                  <a:pt x="49" y="63"/>
                                </a:cubicBezTo>
                                <a:close/>
                                <a:moveTo>
                                  <a:pt x="67" y="74"/>
                                </a:moveTo>
                                <a:cubicBezTo>
                                  <a:pt x="68" y="74"/>
                                  <a:pt x="70" y="75"/>
                                  <a:pt x="70" y="76"/>
                                </a:cubicBezTo>
                                <a:cubicBezTo>
                                  <a:pt x="72" y="79"/>
                                  <a:pt x="71" y="81"/>
                                  <a:pt x="69" y="84"/>
                                </a:cubicBezTo>
                                <a:cubicBezTo>
                                  <a:pt x="63" y="75"/>
                                  <a:pt x="63" y="75"/>
                                  <a:pt x="63" y="75"/>
                                </a:cubicBezTo>
                                <a:cubicBezTo>
                                  <a:pt x="64" y="75"/>
                                  <a:pt x="65" y="74"/>
                                  <a:pt x="67" y="74"/>
                                </a:cubicBezTo>
                                <a:close/>
                                <a:moveTo>
                                  <a:pt x="91" y="39"/>
                                </a:moveTo>
                                <a:cubicBezTo>
                                  <a:pt x="79" y="26"/>
                                  <a:pt x="52" y="30"/>
                                  <a:pt x="40" y="33"/>
                                </a:cubicBezTo>
                                <a:cubicBezTo>
                                  <a:pt x="39" y="36"/>
                                  <a:pt x="38" y="38"/>
                                  <a:pt x="35" y="40"/>
                                </a:cubicBezTo>
                                <a:cubicBezTo>
                                  <a:pt x="33" y="42"/>
                                  <a:pt x="29" y="43"/>
                                  <a:pt x="27" y="42"/>
                                </a:cubicBezTo>
                                <a:cubicBezTo>
                                  <a:pt x="20" y="53"/>
                                  <a:pt x="7" y="76"/>
                                  <a:pt x="15" y="93"/>
                                </a:cubicBezTo>
                                <a:cubicBezTo>
                                  <a:pt x="25" y="114"/>
                                  <a:pt x="44" y="134"/>
                                  <a:pt x="60" y="123"/>
                                </a:cubicBezTo>
                                <a:cubicBezTo>
                                  <a:pt x="66" y="118"/>
                                  <a:pt x="71" y="114"/>
                                  <a:pt x="76" y="111"/>
                                </a:cubicBezTo>
                                <a:cubicBezTo>
                                  <a:pt x="76" y="111"/>
                                  <a:pt x="81" y="108"/>
                                  <a:pt x="88" y="103"/>
                                </a:cubicBezTo>
                                <a:cubicBezTo>
                                  <a:pt x="93" y="100"/>
                                  <a:pt x="98" y="96"/>
                                  <a:pt x="104" y="92"/>
                                </a:cubicBezTo>
                                <a:cubicBezTo>
                                  <a:pt x="120" y="80"/>
                                  <a:pt x="107" y="56"/>
                                  <a:pt x="91" y="39"/>
                                </a:cubicBezTo>
                                <a:close/>
                                <a:moveTo>
                                  <a:pt x="73" y="89"/>
                                </a:moveTo>
                                <a:cubicBezTo>
                                  <a:pt x="77" y="95"/>
                                  <a:pt x="77" y="95"/>
                                  <a:pt x="77" y="95"/>
                                </a:cubicBezTo>
                                <a:cubicBezTo>
                                  <a:pt x="72" y="98"/>
                                  <a:pt x="72" y="98"/>
                                  <a:pt x="72" y="98"/>
                                </a:cubicBezTo>
                                <a:cubicBezTo>
                                  <a:pt x="69" y="93"/>
                                  <a:pt x="69" y="93"/>
                                  <a:pt x="69" y="93"/>
                                </a:cubicBezTo>
                                <a:cubicBezTo>
                                  <a:pt x="64" y="97"/>
                                  <a:pt x="59" y="98"/>
                                  <a:pt x="54" y="96"/>
                                </a:cubicBezTo>
                                <a:cubicBezTo>
                                  <a:pt x="55" y="89"/>
                                  <a:pt x="55" y="89"/>
                                  <a:pt x="55" y="89"/>
                                </a:cubicBezTo>
                                <a:cubicBezTo>
                                  <a:pt x="59" y="90"/>
                                  <a:pt x="62" y="88"/>
                                  <a:pt x="65" y="86"/>
                                </a:cubicBezTo>
                                <a:cubicBezTo>
                                  <a:pt x="59" y="77"/>
                                  <a:pt x="59" y="77"/>
                                  <a:pt x="59" y="77"/>
                                </a:cubicBezTo>
                                <a:cubicBezTo>
                                  <a:pt x="57" y="79"/>
                                  <a:pt x="57" y="79"/>
                                  <a:pt x="57" y="79"/>
                                </a:cubicBezTo>
                                <a:cubicBezTo>
                                  <a:pt x="54" y="80"/>
                                  <a:pt x="51" y="81"/>
                                  <a:pt x="48" y="80"/>
                                </a:cubicBezTo>
                                <a:cubicBezTo>
                                  <a:pt x="45" y="80"/>
                                  <a:pt x="43" y="79"/>
                                  <a:pt x="41" y="76"/>
                                </a:cubicBezTo>
                                <a:cubicBezTo>
                                  <a:pt x="37" y="70"/>
                                  <a:pt x="38" y="63"/>
                                  <a:pt x="44" y="57"/>
                                </a:cubicBezTo>
                                <a:cubicBezTo>
                                  <a:pt x="41" y="53"/>
                                  <a:pt x="41" y="53"/>
                                  <a:pt x="41" y="53"/>
                                </a:cubicBezTo>
                                <a:cubicBezTo>
                                  <a:pt x="45" y="50"/>
                                  <a:pt x="45" y="50"/>
                                  <a:pt x="45" y="50"/>
                                </a:cubicBezTo>
                                <a:cubicBezTo>
                                  <a:pt x="49" y="54"/>
                                  <a:pt x="49" y="54"/>
                                  <a:pt x="49" y="54"/>
                                </a:cubicBezTo>
                                <a:cubicBezTo>
                                  <a:pt x="53" y="52"/>
                                  <a:pt x="57" y="51"/>
                                  <a:pt x="61" y="51"/>
                                </a:cubicBezTo>
                                <a:cubicBezTo>
                                  <a:pt x="60" y="58"/>
                                  <a:pt x="60" y="58"/>
                                  <a:pt x="60" y="58"/>
                                </a:cubicBezTo>
                                <a:cubicBezTo>
                                  <a:pt x="57" y="58"/>
                                  <a:pt x="54" y="59"/>
                                  <a:pt x="52" y="60"/>
                                </a:cubicBezTo>
                                <a:cubicBezTo>
                                  <a:pt x="58" y="69"/>
                                  <a:pt x="58" y="69"/>
                                  <a:pt x="58" y="69"/>
                                </a:cubicBezTo>
                                <a:cubicBezTo>
                                  <a:pt x="60" y="68"/>
                                  <a:pt x="60" y="68"/>
                                  <a:pt x="60" y="68"/>
                                </a:cubicBezTo>
                                <a:cubicBezTo>
                                  <a:pt x="64" y="66"/>
                                  <a:pt x="67" y="66"/>
                                  <a:pt x="69" y="66"/>
                                </a:cubicBezTo>
                                <a:cubicBezTo>
                                  <a:pt x="72" y="66"/>
                                  <a:pt x="75" y="68"/>
                                  <a:pt x="77" y="71"/>
                                </a:cubicBezTo>
                                <a:cubicBezTo>
                                  <a:pt x="81" y="77"/>
                                  <a:pt x="79" y="84"/>
                                  <a:pt x="73" y="89"/>
                                </a:cubicBezTo>
                                <a:close/>
                                <a:moveTo>
                                  <a:pt x="17" y="24"/>
                                </a:moveTo>
                                <a:cubicBezTo>
                                  <a:pt x="0" y="18"/>
                                  <a:pt x="0" y="18"/>
                                  <a:pt x="0" y="18"/>
                                </a:cubicBezTo>
                                <a:cubicBezTo>
                                  <a:pt x="26" y="0"/>
                                  <a:pt x="26" y="0"/>
                                  <a:pt x="26" y="0"/>
                                </a:cubicBezTo>
                                <a:cubicBezTo>
                                  <a:pt x="26" y="18"/>
                                  <a:pt x="26" y="18"/>
                                  <a:pt x="26" y="18"/>
                                </a:cubicBezTo>
                                <a:cubicBezTo>
                                  <a:pt x="25" y="18"/>
                                  <a:pt x="23" y="19"/>
                                  <a:pt x="21" y="20"/>
                                </a:cubicBezTo>
                                <a:cubicBezTo>
                                  <a:pt x="19" y="21"/>
                                  <a:pt x="18" y="23"/>
                                  <a:pt x="17" y="24"/>
                                </a:cubicBezTo>
                                <a:close/>
                                <a:moveTo>
                                  <a:pt x="23" y="23"/>
                                </a:moveTo>
                                <a:cubicBezTo>
                                  <a:pt x="27" y="20"/>
                                  <a:pt x="32" y="21"/>
                                  <a:pt x="35" y="25"/>
                                </a:cubicBezTo>
                                <a:cubicBezTo>
                                  <a:pt x="38" y="29"/>
                                  <a:pt x="37" y="34"/>
                                  <a:pt x="33" y="37"/>
                                </a:cubicBezTo>
                                <a:cubicBezTo>
                                  <a:pt x="29" y="40"/>
                                  <a:pt x="24" y="39"/>
                                  <a:pt x="21" y="35"/>
                                </a:cubicBezTo>
                                <a:cubicBezTo>
                                  <a:pt x="18" y="31"/>
                                  <a:pt x="19" y="26"/>
                                  <a:pt x="23" y="2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1" name="Freeform 6091"/>
                        <wps:cNvSpPr>
                          <a:spLocks noEditPoints="1"/>
                        </wps:cNvSpPr>
                        <wps:spPr bwMode="auto">
                          <a:xfrm>
                            <a:off x="5545138" y="4532313"/>
                            <a:ext cx="762000" cy="717550"/>
                          </a:xfrm>
                          <a:custGeom>
                            <a:avLst/>
                            <a:gdLst>
                              <a:gd name="T0" fmla="*/ 72 w 203"/>
                              <a:gd name="T1" fmla="*/ 15 h 191"/>
                              <a:gd name="T2" fmla="*/ 1 w 203"/>
                              <a:gd name="T3" fmla="*/ 67 h 191"/>
                              <a:gd name="T4" fmla="*/ 98 w 203"/>
                              <a:gd name="T5" fmla="*/ 181 h 191"/>
                              <a:gd name="T6" fmla="*/ 201 w 203"/>
                              <a:gd name="T7" fmla="*/ 126 h 191"/>
                              <a:gd name="T8" fmla="*/ 113 w 203"/>
                              <a:gd name="T9" fmla="*/ 1 h 191"/>
                              <a:gd name="T10" fmla="*/ 92 w 203"/>
                              <a:gd name="T11" fmla="*/ 41 h 191"/>
                              <a:gd name="T12" fmla="*/ 89 w 203"/>
                              <a:gd name="T13" fmla="*/ 179 h 191"/>
                              <a:gd name="T14" fmla="*/ 88 w 203"/>
                              <a:gd name="T15" fmla="*/ 49 h 191"/>
                              <a:gd name="T16" fmla="*/ 174 w 203"/>
                              <a:gd name="T17" fmla="*/ 119 h 191"/>
                              <a:gd name="T18" fmla="*/ 193 w 203"/>
                              <a:gd name="T19" fmla="*/ 122 h 191"/>
                              <a:gd name="T20" fmla="*/ 181 w 203"/>
                              <a:gd name="T21" fmla="*/ 123 h 191"/>
                              <a:gd name="T22" fmla="*/ 117 w 203"/>
                              <a:gd name="T23" fmla="*/ 26 h 191"/>
                              <a:gd name="T24" fmla="*/ 193 w 203"/>
                              <a:gd name="T25" fmla="*/ 122 h 191"/>
                              <a:gd name="T26" fmla="*/ 122 w 203"/>
                              <a:gd name="T27" fmla="*/ 65 h 191"/>
                              <a:gd name="T28" fmla="*/ 91 w 203"/>
                              <a:gd name="T29" fmla="*/ 81 h 191"/>
                              <a:gd name="T30" fmla="*/ 47 w 203"/>
                              <a:gd name="T31" fmla="*/ 101 h 191"/>
                              <a:gd name="T32" fmla="*/ 78 w 203"/>
                              <a:gd name="T33" fmla="*/ 79 h 191"/>
                              <a:gd name="T34" fmla="*/ 47 w 203"/>
                              <a:gd name="T35" fmla="*/ 101 h 191"/>
                              <a:gd name="T36" fmla="*/ 88 w 203"/>
                              <a:gd name="T37" fmla="*/ 155 h 191"/>
                              <a:gd name="T38" fmla="*/ 113 w 203"/>
                              <a:gd name="T39" fmla="*/ 132 h 191"/>
                              <a:gd name="T40" fmla="*/ 122 w 203"/>
                              <a:gd name="T41" fmla="*/ 145 h 191"/>
                              <a:gd name="T42" fmla="*/ 92 w 203"/>
                              <a:gd name="T43" fmla="*/ 161 h 191"/>
                              <a:gd name="T44" fmla="*/ 110 w 203"/>
                              <a:gd name="T45" fmla="*/ 124 h 191"/>
                              <a:gd name="T46" fmla="*/ 78 w 203"/>
                              <a:gd name="T47" fmla="*/ 146 h 191"/>
                              <a:gd name="T48" fmla="*/ 110 w 203"/>
                              <a:gd name="T49" fmla="*/ 124 h 191"/>
                              <a:gd name="T50" fmla="*/ 75 w 203"/>
                              <a:gd name="T51" fmla="*/ 137 h 191"/>
                              <a:gd name="T52" fmla="*/ 100 w 203"/>
                              <a:gd name="T53" fmla="*/ 114 h 191"/>
                              <a:gd name="T54" fmla="*/ 160 w 203"/>
                              <a:gd name="T55" fmla="*/ 119 h 191"/>
                              <a:gd name="T56" fmla="*/ 129 w 203"/>
                              <a:gd name="T57" fmla="*/ 135 h 191"/>
                              <a:gd name="T58" fmla="*/ 97 w 203"/>
                              <a:gd name="T59" fmla="*/ 106 h 191"/>
                              <a:gd name="T60" fmla="*/ 66 w 203"/>
                              <a:gd name="T61" fmla="*/ 128 h 191"/>
                              <a:gd name="T62" fmla="*/ 97 w 203"/>
                              <a:gd name="T63" fmla="*/ 106 h 191"/>
                              <a:gd name="T64" fmla="*/ 81 w 203"/>
                              <a:gd name="T65" fmla="*/ 87 h 191"/>
                              <a:gd name="T66" fmla="*/ 56 w 203"/>
                              <a:gd name="T67" fmla="*/ 110 h 191"/>
                              <a:gd name="T68" fmla="*/ 128 w 203"/>
                              <a:gd name="T69" fmla="*/ 74 h 191"/>
                              <a:gd name="T70" fmla="*/ 60 w 203"/>
                              <a:gd name="T71" fmla="*/ 115 h 191"/>
                              <a:gd name="T72" fmla="*/ 84 w 203"/>
                              <a:gd name="T73" fmla="*/ 75 h 191"/>
                              <a:gd name="T74" fmla="*/ 116 w 203"/>
                              <a:gd name="T75" fmla="*/ 53 h 191"/>
                              <a:gd name="T76" fmla="*/ 84 w 203"/>
                              <a:gd name="T77" fmla="*/ 75 h 191"/>
                              <a:gd name="T78" fmla="*/ 125 w 203"/>
                              <a:gd name="T79" fmla="*/ 129 h 191"/>
                              <a:gd name="T80" fmla="*/ 150 w 203"/>
                              <a:gd name="T81" fmla="*/ 106 h 191"/>
                              <a:gd name="T82" fmla="*/ 134 w 203"/>
                              <a:gd name="T83" fmla="*/ 83 h 191"/>
                              <a:gd name="T84" fmla="*/ 104 w 203"/>
                              <a:gd name="T85" fmla="*/ 99 h 191"/>
                              <a:gd name="T86" fmla="*/ 147 w 203"/>
                              <a:gd name="T87" fmla="*/ 98 h 191"/>
                              <a:gd name="T88" fmla="*/ 116 w 203"/>
                              <a:gd name="T89" fmla="*/ 120 h 191"/>
                              <a:gd name="T90" fmla="*/ 147 w 203"/>
                              <a:gd name="T91" fmla="*/ 98 h 191"/>
                              <a:gd name="T92" fmla="*/ 112 w 203"/>
                              <a:gd name="T93" fmla="*/ 111 h 191"/>
                              <a:gd name="T94" fmla="*/ 138 w 203"/>
                              <a:gd name="T95" fmla="*/ 88 h 191"/>
                              <a:gd name="T96" fmla="*/ 69 w 203"/>
                              <a:gd name="T97" fmla="*/ 74 h 191"/>
                              <a:gd name="T98" fmla="*/ 52 w 203"/>
                              <a:gd name="T99" fmla="*/ 50 h 191"/>
                              <a:gd name="T100" fmla="*/ 38 w 203"/>
                              <a:gd name="T101" fmla="*/ 87 h 191"/>
                              <a:gd name="T102" fmla="*/ 33 w 203"/>
                              <a:gd name="T103" fmla="*/ 69 h 191"/>
                              <a:gd name="T104" fmla="*/ 66 w 203"/>
                              <a:gd name="T105" fmla="*/ 67 h 191"/>
                              <a:gd name="T106" fmla="*/ 41 w 203"/>
                              <a:gd name="T107" fmla="*/ 85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3" h="191">
                                <a:moveTo>
                                  <a:pt x="113" y="1"/>
                                </a:moveTo>
                                <a:cubicBezTo>
                                  <a:pt x="88" y="19"/>
                                  <a:pt x="88" y="19"/>
                                  <a:pt x="88" y="19"/>
                                </a:cubicBezTo>
                                <a:cubicBezTo>
                                  <a:pt x="72" y="15"/>
                                  <a:pt x="72" y="15"/>
                                  <a:pt x="72" y="15"/>
                                </a:cubicBezTo>
                                <a:cubicBezTo>
                                  <a:pt x="71" y="15"/>
                                  <a:pt x="70" y="15"/>
                                  <a:pt x="69" y="15"/>
                                </a:cubicBezTo>
                                <a:cubicBezTo>
                                  <a:pt x="2" y="62"/>
                                  <a:pt x="2" y="62"/>
                                  <a:pt x="2" y="62"/>
                                </a:cubicBezTo>
                                <a:cubicBezTo>
                                  <a:pt x="1" y="63"/>
                                  <a:pt x="0" y="66"/>
                                  <a:pt x="1" y="67"/>
                                </a:cubicBezTo>
                                <a:cubicBezTo>
                                  <a:pt x="85" y="186"/>
                                  <a:pt x="85" y="186"/>
                                  <a:pt x="85" y="186"/>
                                </a:cubicBezTo>
                                <a:cubicBezTo>
                                  <a:pt x="86" y="188"/>
                                  <a:pt x="88" y="188"/>
                                  <a:pt x="90" y="187"/>
                                </a:cubicBezTo>
                                <a:cubicBezTo>
                                  <a:pt x="98" y="181"/>
                                  <a:pt x="98" y="181"/>
                                  <a:pt x="98" y="181"/>
                                </a:cubicBezTo>
                                <a:cubicBezTo>
                                  <a:pt x="104" y="189"/>
                                  <a:pt x="104" y="189"/>
                                  <a:pt x="104" y="189"/>
                                </a:cubicBezTo>
                                <a:cubicBezTo>
                                  <a:pt x="105" y="191"/>
                                  <a:pt x="108" y="191"/>
                                  <a:pt x="109" y="190"/>
                                </a:cubicBezTo>
                                <a:cubicBezTo>
                                  <a:pt x="201" y="126"/>
                                  <a:pt x="201" y="126"/>
                                  <a:pt x="201" y="126"/>
                                </a:cubicBezTo>
                                <a:cubicBezTo>
                                  <a:pt x="202" y="125"/>
                                  <a:pt x="203" y="123"/>
                                  <a:pt x="202" y="121"/>
                                </a:cubicBezTo>
                                <a:cubicBezTo>
                                  <a:pt x="119" y="2"/>
                                  <a:pt x="119" y="2"/>
                                  <a:pt x="119" y="2"/>
                                </a:cubicBezTo>
                                <a:cubicBezTo>
                                  <a:pt x="117" y="1"/>
                                  <a:pt x="115" y="0"/>
                                  <a:pt x="113" y="1"/>
                                </a:cubicBezTo>
                                <a:close/>
                                <a:moveTo>
                                  <a:pt x="80" y="25"/>
                                </a:moveTo>
                                <a:cubicBezTo>
                                  <a:pt x="106" y="31"/>
                                  <a:pt x="106" y="31"/>
                                  <a:pt x="106" y="31"/>
                                </a:cubicBezTo>
                                <a:cubicBezTo>
                                  <a:pt x="92" y="41"/>
                                  <a:pt x="92" y="41"/>
                                  <a:pt x="92" y="41"/>
                                </a:cubicBezTo>
                                <a:cubicBezTo>
                                  <a:pt x="80" y="25"/>
                                  <a:pt x="80" y="25"/>
                                  <a:pt x="80" y="25"/>
                                </a:cubicBezTo>
                                <a:cubicBezTo>
                                  <a:pt x="80" y="25"/>
                                  <a:pt x="80" y="25"/>
                                  <a:pt x="80" y="25"/>
                                </a:cubicBezTo>
                                <a:close/>
                                <a:moveTo>
                                  <a:pt x="89" y="179"/>
                                </a:moveTo>
                                <a:cubicBezTo>
                                  <a:pt x="10" y="66"/>
                                  <a:pt x="10" y="66"/>
                                  <a:pt x="10" y="66"/>
                                </a:cubicBezTo>
                                <a:cubicBezTo>
                                  <a:pt x="71" y="24"/>
                                  <a:pt x="71" y="24"/>
                                  <a:pt x="71" y="24"/>
                                </a:cubicBezTo>
                                <a:cubicBezTo>
                                  <a:pt x="88" y="49"/>
                                  <a:pt x="88" y="49"/>
                                  <a:pt x="88" y="49"/>
                                </a:cubicBezTo>
                                <a:cubicBezTo>
                                  <a:pt x="89" y="50"/>
                                  <a:pt x="91" y="51"/>
                                  <a:pt x="93" y="50"/>
                                </a:cubicBezTo>
                                <a:cubicBezTo>
                                  <a:pt x="115" y="34"/>
                                  <a:pt x="115" y="34"/>
                                  <a:pt x="115" y="34"/>
                                </a:cubicBezTo>
                                <a:cubicBezTo>
                                  <a:pt x="174" y="119"/>
                                  <a:pt x="174" y="119"/>
                                  <a:pt x="174" y="119"/>
                                </a:cubicBezTo>
                                <a:cubicBezTo>
                                  <a:pt x="89" y="179"/>
                                  <a:pt x="89" y="179"/>
                                  <a:pt x="89" y="179"/>
                                </a:cubicBezTo>
                                <a:cubicBezTo>
                                  <a:pt x="89" y="179"/>
                                  <a:pt x="89" y="179"/>
                                  <a:pt x="89" y="179"/>
                                </a:cubicBezTo>
                                <a:close/>
                                <a:moveTo>
                                  <a:pt x="193" y="122"/>
                                </a:moveTo>
                                <a:cubicBezTo>
                                  <a:pt x="108" y="182"/>
                                  <a:pt x="108" y="182"/>
                                  <a:pt x="108" y="182"/>
                                </a:cubicBezTo>
                                <a:cubicBezTo>
                                  <a:pt x="104" y="177"/>
                                  <a:pt x="104" y="177"/>
                                  <a:pt x="104" y="177"/>
                                </a:cubicBezTo>
                                <a:cubicBezTo>
                                  <a:pt x="181" y="123"/>
                                  <a:pt x="181" y="123"/>
                                  <a:pt x="181" y="123"/>
                                </a:cubicBezTo>
                                <a:cubicBezTo>
                                  <a:pt x="183" y="122"/>
                                  <a:pt x="183" y="119"/>
                                  <a:pt x="182" y="118"/>
                                </a:cubicBezTo>
                                <a:cubicBezTo>
                                  <a:pt x="119" y="28"/>
                                  <a:pt x="119" y="28"/>
                                  <a:pt x="119" y="28"/>
                                </a:cubicBezTo>
                                <a:cubicBezTo>
                                  <a:pt x="119" y="27"/>
                                  <a:pt x="118" y="27"/>
                                  <a:pt x="117" y="26"/>
                                </a:cubicBezTo>
                                <a:cubicBezTo>
                                  <a:pt x="98" y="21"/>
                                  <a:pt x="98" y="21"/>
                                  <a:pt x="98" y="21"/>
                                </a:cubicBezTo>
                                <a:cubicBezTo>
                                  <a:pt x="115" y="10"/>
                                  <a:pt x="115" y="10"/>
                                  <a:pt x="115" y="10"/>
                                </a:cubicBezTo>
                                <a:cubicBezTo>
                                  <a:pt x="193" y="122"/>
                                  <a:pt x="193" y="122"/>
                                  <a:pt x="193" y="122"/>
                                </a:cubicBezTo>
                                <a:cubicBezTo>
                                  <a:pt x="193" y="122"/>
                                  <a:pt x="193" y="122"/>
                                  <a:pt x="193" y="122"/>
                                </a:cubicBezTo>
                                <a:close/>
                                <a:moveTo>
                                  <a:pt x="122" y="61"/>
                                </a:moveTo>
                                <a:cubicBezTo>
                                  <a:pt x="123" y="62"/>
                                  <a:pt x="123" y="64"/>
                                  <a:pt x="122" y="65"/>
                                </a:cubicBezTo>
                                <a:cubicBezTo>
                                  <a:pt x="94" y="84"/>
                                  <a:pt x="94" y="84"/>
                                  <a:pt x="94" y="84"/>
                                </a:cubicBezTo>
                                <a:cubicBezTo>
                                  <a:pt x="93" y="85"/>
                                  <a:pt x="91" y="84"/>
                                  <a:pt x="90" y="83"/>
                                </a:cubicBezTo>
                                <a:cubicBezTo>
                                  <a:pt x="90" y="82"/>
                                  <a:pt x="90" y="81"/>
                                  <a:pt x="91" y="81"/>
                                </a:cubicBezTo>
                                <a:cubicBezTo>
                                  <a:pt x="119" y="61"/>
                                  <a:pt x="119" y="61"/>
                                  <a:pt x="119" y="61"/>
                                </a:cubicBezTo>
                                <a:cubicBezTo>
                                  <a:pt x="120" y="60"/>
                                  <a:pt x="121" y="60"/>
                                  <a:pt x="122" y="61"/>
                                </a:cubicBezTo>
                                <a:close/>
                                <a:moveTo>
                                  <a:pt x="47" y="101"/>
                                </a:moveTo>
                                <a:cubicBezTo>
                                  <a:pt x="46" y="100"/>
                                  <a:pt x="46" y="98"/>
                                  <a:pt x="47" y="97"/>
                                </a:cubicBezTo>
                                <a:cubicBezTo>
                                  <a:pt x="75" y="78"/>
                                  <a:pt x="75" y="78"/>
                                  <a:pt x="75" y="78"/>
                                </a:cubicBezTo>
                                <a:cubicBezTo>
                                  <a:pt x="76" y="77"/>
                                  <a:pt x="78" y="78"/>
                                  <a:pt x="78" y="79"/>
                                </a:cubicBezTo>
                                <a:cubicBezTo>
                                  <a:pt x="79" y="80"/>
                                  <a:pt x="79" y="81"/>
                                  <a:pt x="78" y="82"/>
                                </a:cubicBezTo>
                                <a:cubicBezTo>
                                  <a:pt x="50" y="101"/>
                                  <a:pt x="50" y="101"/>
                                  <a:pt x="50" y="101"/>
                                </a:cubicBezTo>
                                <a:cubicBezTo>
                                  <a:pt x="49" y="102"/>
                                  <a:pt x="47" y="102"/>
                                  <a:pt x="47" y="101"/>
                                </a:cubicBezTo>
                                <a:close/>
                                <a:moveTo>
                                  <a:pt x="116" y="133"/>
                                </a:moveTo>
                                <a:cubicBezTo>
                                  <a:pt x="117" y="134"/>
                                  <a:pt x="117" y="135"/>
                                  <a:pt x="116" y="136"/>
                                </a:cubicBezTo>
                                <a:cubicBezTo>
                                  <a:pt x="88" y="155"/>
                                  <a:pt x="88" y="155"/>
                                  <a:pt x="88" y="155"/>
                                </a:cubicBezTo>
                                <a:cubicBezTo>
                                  <a:pt x="87" y="156"/>
                                  <a:pt x="85" y="156"/>
                                  <a:pt x="85" y="155"/>
                                </a:cubicBezTo>
                                <a:cubicBezTo>
                                  <a:pt x="84" y="154"/>
                                  <a:pt x="84" y="152"/>
                                  <a:pt x="85" y="152"/>
                                </a:cubicBezTo>
                                <a:cubicBezTo>
                                  <a:pt x="113" y="132"/>
                                  <a:pt x="113" y="132"/>
                                  <a:pt x="113" y="132"/>
                                </a:cubicBezTo>
                                <a:cubicBezTo>
                                  <a:pt x="114" y="131"/>
                                  <a:pt x="116" y="132"/>
                                  <a:pt x="116" y="133"/>
                                </a:cubicBezTo>
                                <a:close/>
                                <a:moveTo>
                                  <a:pt x="123" y="142"/>
                                </a:moveTo>
                                <a:cubicBezTo>
                                  <a:pt x="123" y="143"/>
                                  <a:pt x="123" y="144"/>
                                  <a:pt x="122" y="145"/>
                                </a:cubicBezTo>
                                <a:cubicBezTo>
                                  <a:pt x="94" y="165"/>
                                  <a:pt x="94" y="165"/>
                                  <a:pt x="94" y="165"/>
                                </a:cubicBezTo>
                                <a:cubicBezTo>
                                  <a:pt x="93" y="165"/>
                                  <a:pt x="92" y="165"/>
                                  <a:pt x="91" y="164"/>
                                </a:cubicBezTo>
                                <a:cubicBezTo>
                                  <a:pt x="90" y="163"/>
                                  <a:pt x="91" y="161"/>
                                  <a:pt x="92" y="161"/>
                                </a:cubicBezTo>
                                <a:cubicBezTo>
                                  <a:pt x="119" y="141"/>
                                  <a:pt x="119" y="141"/>
                                  <a:pt x="119" y="141"/>
                                </a:cubicBezTo>
                                <a:cubicBezTo>
                                  <a:pt x="120" y="141"/>
                                  <a:pt x="122" y="141"/>
                                  <a:pt x="123" y="142"/>
                                </a:cubicBezTo>
                                <a:close/>
                                <a:moveTo>
                                  <a:pt x="110" y="124"/>
                                </a:moveTo>
                                <a:cubicBezTo>
                                  <a:pt x="111" y="125"/>
                                  <a:pt x="110" y="126"/>
                                  <a:pt x="109" y="127"/>
                                </a:cubicBezTo>
                                <a:cubicBezTo>
                                  <a:pt x="82" y="146"/>
                                  <a:pt x="82" y="146"/>
                                  <a:pt x="82" y="146"/>
                                </a:cubicBezTo>
                                <a:cubicBezTo>
                                  <a:pt x="81" y="147"/>
                                  <a:pt x="79" y="147"/>
                                  <a:pt x="78" y="146"/>
                                </a:cubicBezTo>
                                <a:cubicBezTo>
                                  <a:pt x="77" y="145"/>
                                  <a:pt x="78" y="143"/>
                                  <a:pt x="79" y="143"/>
                                </a:cubicBezTo>
                                <a:cubicBezTo>
                                  <a:pt x="107" y="123"/>
                                  <a:pt x="107" y="123"/>
                                  <a:pt x="107" y="123"/>
                                </a:cubicBezTo>
                                <a:cubicBezTo>
                                  <a:pt x="108" y="123"/>
                                  <a:pt x="109" y="123"/>
                                  <a:pt x="110" y="124"/>
                                </a:cubicBezTo>
                                <a:close/>
                                <a:moveTo>
                                  <a:pt x="104" y="115"/>
                                </a:moveTo>
                                <a:cubicBezTo>
                                  <a:pt x="104" y="116"/>
                                  <a:pt x="104" y="117"/>
                                  <a:pt x="103" y="118"/>
                                </a:cubicBezTo>
                                <a:cubicBezTo>
                                  <a:pt x="75" y="137"/>
                                  <a:pt x="75" y="137"/>
                                  <a:pt x="75" y="137"/>
                                </a:cubicBezTo>
                                <a:cubicBezTo>
                                  <a:pt x="74" y="138"/>
                                  <a:pt x="73" y="138"/>
                                  <a:pt x="72" y="137"/>
                                </a:cubicBezTo>
                                <a:cubicBezTo>
                                  <a:pt x="71" y="136"/>
                                  <a:pt x="72" y="134"/>
                                  <a:pt x="73" y="134"/>
                                </a:cubicBezTo>
                                <a:cubicBezTo>
                                  <a:pt x="100" y="114"/>
                                  <a:pt x="100" y="114"/>
                                  <a:pt x="100" y="114"/>
                                </a:cubicBezTo>
                                <a:cubicBezTo>
                                  <a:pt x="101" y="113"/>
                                  <a:pt x="103" y="114"/>
                                  <a:pt x="104" y="115"/>
                                </a:cubicBezTo>
                                <a:close/>
                                <a:moveTo>
                                  <a:pt x="160" y="116"/>
                                </a:moveTo>
                                <a:cubicBezTo>
                                  <a:pt x="161" y="117"/>
                                  <a:pt x="161" y="118"/>
                                  <a:pt x="160" y="119"/>
                                </a:cubicBezTo>
                                <a:cubicBezTo>
                                  <a:pt x="132" y="138"/>
                                  <a:pt x="132" y="138"/>
                                  <a:pt x="132" y="138"/>
                                </a:cubicBezTo>
                                <a:cubicBezTo>
                                  <a:pt x="131" y="139"/>
                                  <a:pt x="129" y="139"/>
                                  <a:pt x="128" y="138"/>
                                </a:cubicBezTo>
                                <a:cubicBezTo>
                                  <a:pt x="128" y="137"/>
                                  <a:pt x="128" y="135"/>
                                  <a:pt x="129" y="135"/>
                                </a:cubicBezTo>
                                <a:cubicBezTo>
                                  <a:pt x="157" y="115"/>
                                  <a:pt x="157" y="115"/>
                                  <a:pt x="157" y="115"/>
                                </a:cubicBezTo>
                                <a:cubicBezTo>
                                  <a:pt x="158" y="114"/>
                                  <a:pt x="159" y="115"/>
                                  <a:pt x="160" y="116"/>
                                </a:cubicBezTo>
                                <a:close/>
                                <a:moveTo>
                                  <a:pt x="97" y="106"/>
                                </a:moveTo>
                                <a:cubicBezTo>
                                  <a:pt x="98" y="107"/>
                                  <a:pt x="98" y="108"/>
                                  <a:pt x="97" y="109"/>
                                </a:cubicBezTo>
                                <a:cubicBezTo>
                                  <a:pt x="69" y="128"/>
                                  <a:pt x="69" y="128"/>
                                  <a:pt x="69" y="128"/>
                                </a:cubicBezTo>
                                <a:cubicBezTo>
                                  <a:pt x="68" y="129"/>
                                  <a:pt x="66" y="129"/>
                                  <a:pt x="66" y="128"/>
                                </a:cubicBezTo>
                                <a:cubicBezTo>
                                  <a:pt x="65" y="127"/>
                                  <a:pt x="65" y="125"/>
                                  <a:pt x="66" y="125"/>
                                </a:cubicBezTo>
                                <a:cubicBezTo>
                                  <a:pt x="94" y="105"/>
                                  <a:pt x="94" y="105"/>
                                  <a:pt x="94" y="105"/>
                                </a:cubicBezTo>
                                <a:cubicBezTo>
                                  <a:pt x="95" y="105"/>
                                  <a:pt x="97" y="105"/>
                                  <a:pt x="97" y="106"/>
                                </a:cubicBezTo>
                                <a:close/>
                                <a:moveTo>
                                  <a:pt x="53" y="110"/>
                                </a:moveTo>
                                <a:cubicBezTo>
                                  <a:pt x="52" y="109"/>
                                  <a:pt x="53" y="107"/>
                                  <a:pt x="54" y="107"/>
                                </a:cubicBezTo>
                                <a:cubicBezTo>
                                  <a:pt x="81" y="87"/>
                                  <a:pt x="81" y="87"/>
                                  <a:pt x="81" y="87"/>
                                </a:cubicBezTo>
                                <a:cubicBezTo>
                                  <a:pt x="82" y="86"/>
                                  <a:pt x="84" y="86"/>
                                  <a:pt x="85" y="87"/>
                                </a:cubicBezTo>
                                <a:cubicBezTo>
                                  <a:pt x="85" y="89"/>
                                  <a:pt x="85" y="90"/>
                                  <a:pt x="84" y="91"/>
                                </a:cubicBezTo>
                                <a:cubicBezTo>
                                  <a:pt x="56" y="110"/>
                                  <a:pt x="56" y="110"/>
                                  <a:pt x="56" y="110"/>
                                </a:cubicBezTo>
                                <a:cubicBezTo>
                                  <a:pt x="55" y="111"/>
                                  <a:pt x="54" y="111"/>
                                  <a:pt x="53" y="110"/>
                                </a:cubicBezTo>
                                <a:close/>
                                <a:moveTo>
                                  <a:pt x="128" y="71"/>
                                </a:moveTo>
                                <a:cubicBezTo>
                                  <a:pt x="129" y="72"/>
                                  <a:pt x="129" y="73"/>
                                  <a:pt x="128" y="74"/>
                                </a:cubicBezTo>
                                <a:cubicBezTo>
                                  <a:pt x="63" y="119"/>
                                  <a:pt x="63" y="119"/>
                                  <a:pt x="63" y="119"/>
                                </a:cubicBezTo>
                                <a:cubicBezTo>
                                  <a:pt x="62" y="120"/>
                                  <a:pt x="60" y="120"/>
                                  <a:pt x="59" y="119"/>
                                </a:cubicBezTo>
                                <a:cubicBezTo>
                                  <a:pt x="59" y="118"/>
                                  <a:pt x="59" y="116"/>
                                  <a:pt x="60" y="115"/>
                                </a:cubicBezTo>
                                <a:cubicBezTo>
                                  <a:pt x="125" y="70"/>
                                  <a:pt x="125" y="70"/>
                                  <a:pt x="125" y="70"/>
                                </a:cubicBezTo>
                                <a:cubicBezTo>
                                  <a:pt x="126" y="69"/>
                                  <a:pt x="128" y="70"/>
                                  <a:pt x="128" y="71"/>
                                </a:cubicBezTo>
                                <a:close/>
                                <a:moveTo>
                                  <a:pt x="84" y="75"/>
                                </a:moveTo>
                                <a:cubicBezTo>
                                  <a:pt x="84" y="74"/>
                                  <a:pt x="83" y="72"/>
                                  <a:pt x="85" y="71"/>
                                </a:cubicBezTo>
                                <a:cubicBezTo>
                                  <a:pt x="112" y="52"/>
                                  <a:pt x="112" y="52"/>
                                  <a:pt x="112" y="52"/>
                                </a:cubicBezTo>
                                <a:cubicBezTo>
                                  <a:pt x="114" y="51"/>
                                  <a:pt x="115" y="52"/>
                                  <a:pt x="116" y="53"/>
                                </a:cubicBezTo>
                                <a:cubicBezTo>
                                  <a:pt x="116" y="54"/>
                                  <a:pt x="116" y="55"/>
                                  <a:pt x="115" y="55"/>
                                </a:cubicBezTo>
                                <a:cubicBezTo>
                                  <a:pt x="87" y="75"/>
                                  <a:pt x="87" y="75"/>
                                  <a:pt x="87" y="75"/>
                                </a:cubicBezTo>
                                <a:cubicBezTo>
                                  <a:pt x="86" y="76"/>
                                  <a:pt x="85" y="76"/>
                                  <a:pt x="84" y="75"/>
                                </a:cubicBezTo>
                                <a:close/>
                                <a:moveTo>
                                  <a:pt x="154" y="107"/>
                                </a:moveTo>
                                <a:cubicBezTo>
                                  <a:pt x="154" y="108"/>
                                  <a:pt x="154" y="109"/>
                                  <a:pt x="153" y="110"/>
                                </a:cubicBezTo>
                                <a:cubicBezTo>
                                  <a:pt x="125" y="129"/>
                                  <a:pt x="125" y="129"/>
                                  <a:pt x="125" y="129"/>
                                </a:cubicBezTo>
                                <a:cubicBezTo>
                                  <a:pt x="124" y="130"/>
                                  <a:pt x="123" y="130"/>
                                  <a:pt x="122" y="129"/>
                                </a:cubicBezTo>
                                <a:cubicBezTo>
                                  <a:pt x="121" y="128"/>
                                  <a:pt x="121" y="126"/>
                                  <a:pt x="122" y="126"/>
                                </a:cubicBezTo>
                                <a:cubicBezTo>
                                  <a:pt x="150" y="106"/>
                                  <a:pt x="150" y="106"/>
                                  <a:pt x="150" y="106"/>
                                </a:cubicBezTo>
                                <a:cubicBezTo>
                                  <a:pt x="151" y="105"/>
                                  <a:pt x="153" y="106"/>
                                  <a:pt x="154" y="107"/>
                                </a:cubicBezTo>
                                <a:close/>
                                <a:moveTo>
                                  <a:pt x="134" y="79"/>
                                </a:moveTo>
                                <a:cubicBezTo>
                                  <a:pt x="135" y="81"/>
                                  <a:pt x="135" y="82"/>
                                  <a:pt x="134" y="83"/>
                                </a:cubicBezTo>
                                <a:cubicBezTo>
                                  <a:pt x="106" y="102"/>
                                  <a:pt x="106" y="102"/>
                                  <a:pt x="106" y="102"/>
                                </a:cubicBezTo>
                                <a:cubicBezTo>
                                  <a:pt x="105" y="103"/>
                                  <a:pt x="104" y="103"/>
                                  <a:pt x="103" y="101"/>
                                </a:cubicBezTo>
                                <a:cubicBezTo>
                                  <a:pt x="102" y="100"/>
                                  <a:pt x="103" y="99"/>
                                  <a:pt x="104" y="99"/>
                                </a:cubicBezTo>
                                <a:cubicBezTo>
                                  <a:pt x="132" y="79"/>
                                  <a:pt x="132" y="79"/>
                                  <a:pt x="132" y="79"/>
                                </a:cubicBezTo>
                                <a:cubicBezTo>
                                  <a:pt x="133" y="78"/>
                                  <a:pt x="134" y="78"/>
                                  <a:pt x="134" y="79"/>
                                </a:cubicBezTo>
                                <a:close/>
                                <a:moveTo>
                                  <a:pt x="147" y="98"/>
                                </a:moveTo>
                                <a:cubicBezTo>
                                  <a:pt x="148" y="99"/>
                                  <a:pt x="148" y="100"/>
                                  <a:pt x="147" y="101"/>
                                </a:cubicBezTo>
                                <a:cubicBezTo>
                                  <a:pt x="119" y="120"/>
                                  <a:pt x="119" y="120"/>
                                  <a:pt x="119" y="120"/>
                                </a:cubicBezTo>
                                <a:cubicBezTo>
                                  <a:pt x="118" y="121"/>
                                  <a:pt x="116" y="121"/>
                                  <a:pt x="116" y="120"/>
                                </a:cubicBezTo>
                                <a:cubicBezTo>
                                  <a:pt x="115" y="119"/>
                                  <a:pt x="115" y="117"/>
                                  <a:pt x="116" y="117"/>
                                </a:cubicBezTo>
                                <a:cubicBezTo>
                                  <a:pt x="144" y="97"/>
                                  <a:pt x="144" y="97"/>
                                  <a:pt x="144" y="97"/>
                                </a:cubicBezTo>
                                <a:cubicBezTo>
                                  <a:pt x="145" y="96"/>
                                  <a:pt x="146" y="97"/>
                                  <a:pt x="147" y="98"/>
                                </a:cubicBezTo>
                                <a:close/>
                                <a:moveTo>
                                  <a:pt x="141" y="89"/>
                                </a:moveTo>
                                <a:cubicBezTo>
                                  <a:pt x="142" y="90"/>
                                  <a:pt x="141" y="91"/>
                                  <a:pt x="140" y="92"/>
                                </a:cubicBezTo>
                                <a:cubicBezTo>
                                  <a:pt x="112" y="111"/>
                                  <a:pt x="112" y="111"/>
                                  <a:pt x="112" y="111"/>
                                </a:cubicBezTo>
                                <a:cubicBezTo>
                                  <a:pt x="111" y="112"/>
                                  <a:pt x="110" y="112"/>
                                  <a:pt x="110" y="111"/>
                                </a:cubicBezTo>
                                <a:cubicBezTo>
                                  <a:pt x="109" y="110"/>
                                  <a:pt x="109" y="108"/>
                                  <a:pt x="110" y="107"/>
                                </a:cubicBezTo>
                                <a:cubicBezTo>
                                  <a:pt x="138" y="88"/>
                                  <a:pt x="138" y="88"/>
                                  <a:pt x="138" y="88"/>
                                </a:cubicBezTo>
                                <a:cubicBezTo>
                                  <a:pt x="139" y="87"/>
                                  <a:pt x="140" y="88"/>
                                  <a:pt x="141" y="89"/>
                                </a:cubicBezTo>
                                <a:close/>
                                <a:moveTo>
                                  <a:pt x="47" y="89"/>
                                </a:moveTo>
                                <a:cubicBezTo>
                                  <a:pt x="69" y="74"/>
                                  <a:pt x="69" y="74"/>
                                  <a:pt x="69" y="74"/>
                                </a:cubicBezTo>
                                <a:cubicBezTo>
                                  <a:pt x="71" y="72"/>
                                  <a:pt x="73" y="69"/>
                                  <a:pt x="70" y="65"/>
                                </a:cubicBezTo>
                                <a:cubicBezTo>
                                  <a:pt x="61" y="52"/>
                                  <a:pt x="61" y="52"/>
                                  <a:pt x="61" y="52"/>
                                </a:cubicBezTo>
                                <a:cubicBezTo>
                                  <a:pt x="59" y="49"/>
                                  <a:pt x="56" y="47"/>
                                  <a:pt x="52" y="50"/>
                                </a:cubicBezTo>
                                <a:cubicBezTo>
                                  <a:pt x="30" y="65"/>
                                  <a:pt x="30" y="65"/>
                                  <a:pt x="30" y="65"/>
                                </a:cubicBezTo>
                                <a:cubicBezTo>
                                  <a:pt x="28" y="67"/>
                                  <a:pt x="26" y="70"/>
                                  <a:pt x="29" y="74"/>
                                </a:cubicBezTo>
                                <a:cubicBezTo>
                                  <a:pt x="38" y="87"/>
                                  <a:pt x="38" y="87"/>
                                  <a:pt x="38" y="87"/>
                                </a:cubicBezTo>
                                <a:cubicBezTo>
                                  <a:pt x="39" y="90"/>
                                  <a:pt x="43" y="92"/>
                                  <a:pt x="47" y="89"/>
                                </a:cubicBezTo>
                                <a:close/>
                                <a:moveTo>
                                  <a:pt x="32" y="72"/>
                                </a:moveTo>
                                <a:cubicBezTo>
                                  <a:pt x="31" y="71"/>
                                  <a:pt x="32" y="70"/>
                                  <a:pt x="33" y="69"/>
                                </a:cubicBezTo>
                                <a:cubicBezTo>
                                  <a:pt x="55" y="54"/>
                                  <a:pt x="55" y="54"/>
                                  <a:pt x="55" y="54"/>
                                </a:cubicBezTo>
                                <a:cubicBezTo>
                                  <a:pt x="56" y="53"/>
                                  <a:pt x="56" y="53"/>
                                  <a:pt x="57" y="54"/>
                                </a:cubicBezTo>
                                <a:cubicBezTo>
                                  <a:pt x="66" y="67"/>
                                  <a:pt x="66" y="67"/>
                                  <a:pt x="66" y="67"/>
                                </a:cubicBezTo>
                                <a:cubicBezTo>
                                  <a:pt x="67" y="68"/>
                                  <a:pt x="67" y="69"/>
                                  <a:pt x="66" y="70"/>
                                </a:cubicBezTo>
                                <a:cubicBezTo>
                                  <a:pt x="44" y="85"/>
                                  <a:pt x="44" y="85"/>
                                  <a:pt x="44" y="85"/>
                                </a:cubicBezTo>
                                <a:cubicBezTo>
                                  <a:pt x="43" y="86"/>
                                  <a:pt x="42" y="86"/>
                                  <a:pt x="41" y="85"/>
                                </a:cubicBezTo>
                                <a:cubicBezTo>
                                  <a:pt x="32" y="72"/>
                                  <a:pt x="32" y="72"/>
                                  <a:pt x="32" y="72"/>
                                </a:cubicBezTo>
                                <a:cubicBezTo>
                                  <a:pt x="32" y="72"/>
                                  <a:pt x="32" y="72"/>
                                  <a:pt x="32" y="7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2" name="Freeform 6092"/>
                        <wps:cNvSpPr>
                          <a:spLocks noEditPoints="1"/>
                        </wps:cNvSpPr>
                        <wps:spPr bwMode="auto">
                          <a:xfrm>
                            <a:off x="1090613" y="5561013"/>
                            <a:ext cx="800100" cy="754063"/>
                          </a:xfrm>
                          <a:custGeom>
                            <a:avLst/>
                            <a:gdLst>
                              <a:gd name="T0" fmla="*/ 165 w 213"/>
                              <a:gd name="T1" fmla="*/ 28 h 201"/>
                              <a:gd name="T2" fmla="*/ 201 w 213"/>
                              <a:gd name="T3" fmla="*/ 126 h 201"/>
                              <a:gd name="T4" fmla="*/ 92 w 213"/>
                              <a:gd name="T5" fmla="*/ 165 h 201"/>
                              <a:gd name="T6" fmla="*/ 89 w 213"/>
                              <a:gd name="T7" fmla="*/ 180 h 201"/>
                              <a:gd name="T8" fmla="*/ 95 w 213"/>
                              <a:gd name="T9" fmla="*/ 201 h 201"/>
                              <a:gd name="T10" fmla="*/ 51 w 213"/>
                              <a:gd name="T11" fmla="*/ 117 h 201"/>
                              <a:gd name="T12" fmla="*/ 43 w 213"/>
                              <a:gd name="T13" fmla="*/ 47 h 201"/>
                              <a:gd name="T14" fmla="*/ 94 w 213"/>
                              <a:gd name="T15" fmla="*/ 60 h 201"/>
                              <a:gd name="T16" fmla="*/ 93 w 213"/>
                              <a:gd name="T17" fmla="*/ 64 h 201"/>
                              <a:gd name="T18" fmla="*/ 42 w 213"/>
                              <a:gd name="T19" fmla="*/ 50 h 201"/>
                              <a:gd name="T20" fmla="*/ 113 w 213"/>
                              <a:gd name="T21" fmla="*/ 95 h 201"/>
                              <a:gd name="T22" fmla="*/ 63 w 213"/>
                              <a:gd name="T23" fmla="*/ 82 h 201"/>
                              <a:gd name="T24" fmla="*/ 63 w 213"/>
                              <a:gd name="T25" fmla="*/ 78 h 201"/>
                              <a:gd name="T26" fmla="*/ 114 w 213"/>
                              <a:gd name="T27" fmla="*/ 92 h 201"/>
                              <a:gd name="T28" fmla="*/ 82 w 213"/>
                              <a:gd name="T29" fmla="*/ 109 h 201"/>
                              <a:gd name="T30" fmla="*/ 132 w 213"/>
                              <a:gd name="T31" fmla="*/ 123 h 201"/>
                              <a:gd name="T32" fmla="*/ 131 w 213"/>
                              <a:gd name="T33" fmla="*/ 125 h 201"/>
                              <a:gd name="T34" fmla="*/ 81 w 213"/>
                              <a:gd name="T35" fmla="*/ 112 h 201"/>
                              <a:gd name="T36" fmla="*/ 148 w 213"/>
                              <a:gd name="T37" fmla="*/ 157 h 201"/>
                              <a:gd name="T38" fmla="*/ 99 w 213"/>
                              <a:gd name="T39" fmla="*/ 144 h 201"/>
                              <a:gd name="T40" fmla="*/ 99 w 213"/>
                              <a:gd name="T41" fmla="*/ 141 h 201"/>
                              <a:gd name="T42" fmla="*/ 150 w 213"/>
                              <a:gd name="T43" fmla="*/ 154 h 201"/>
                              <a:gd name="T44" fmla="*/ 103 w 213"/>
                              <a:gd name="T45" fmla="*/ 73 h 201"/>
                              <a:gd name="T46" fmla="*/ 125 w 213"/>
                              <a:gd name="T47" fmla="*/ 26 h 201"/>
                              <a:gd name="T48" fmla="*/ 128 w 213"/>
                              <a:gd name="T49" fmla="*/ 56 h 201"/>
                              <a:gd name="T50" fmla="*/ 128 w 213"/>
                              <a:gd name="T51" fmla="*/ 28 h 201"/>
                              <a:gd name="T52" fmla="*/ 145 w 213"/>
                              <a:gd name="T53" fmla="*/ 57 h 201"/>
                              <a:gd name="T54" fmla="*/ 123 w 213"/>
                              <a:gd name="T55" fmla="*/ 104 h 201"/>
                              <a:gd name="T56" fmla="*/ 145 w 213"/>
                              <a:gd name="T57" fmla="*/ 57 h 201"/>
                              <a:gd name="T58" fmla="*/ 121 w 213"/>
                              <a:gd name="T59" fmla="*/ 102 h 201"/>
                              <a:gd name="T60" fmla="*/ 142 w 213"/>
                              <a:gd name="T61" fmla="*/ 55 h 201"/>
                              <a:gd name="T62" fmla="*/ 136 w 213"/>
                              <a:gd name="T63" fmla="*/ 132 h 201"/>
                              <a:gd name="T64" fmla="*/ 158 w 213"/>
                              <a:gd name="T65" fmla="*/ 85 h 201"/>
                              <a:gd name="T66" fmla="*/ 161 w 213"/>
                              <a:gd name="T67" fmla="*/ 115 h 201"/>
                              <a:gd name="T68" fmla="*/ 161 w 213"/>
                              <a:gd name="T69" fmla="*/ 86 h 201"/>
                              <a:gd name="T70" fmla="*/ 178 w 213"/>
                              <a:gd name="T71" fmla="*/ 114 h 201"/>
                              <a:gd name="T72" fmla="*/ 157 w 213"/>
                              <a:gd name="T73" fmla="*/ 161 h 201"/>
                              <a:gd name="T74" fmla="*/ 178 w 213"/>
                              <a:gd name="T75" fmla="*/ 114 h 201"/>
                              <a:gd name="T76" fmla="*/ 154 w 213"/>
                              <a:gd name="T77" fmla="*/ 159 h 201"/>
                              <a:gd name="T78" fmla="*/ 175 w 213"/>
                              <a:gd name="T79" fmla="*/ 112 h 201"/>
                              <a:gd name="T80" fmla="*/ 92 w 213"/>
                              <a:gd name="T81" fmla="*/ 52 h 201"/>
                              <a:gd name="T82" fmla="*/ 84 w 213"/>
                              <a:gd name="T83" fmla="*/ 1 h 201"/>
                              <a:gd name="T84" fmla="*/ 103 w 213"/>
                              <a:gd name="T85" fmla="*/ 24 h 201"/>
                              <a:gd name="T86" fmla="*/ 87 w 213"/>
                              <a:gd name="T87" fmla="*/ 0 h 201"/>
                              <a:gd name="T88" fmla="*/ 185 w 213"/>
                              <a:gd name="T89" fmla="*/ 52 h 201"/>
                              <a:gd name="T90" fmla="*/ 203 w 213"/>
                              <a:gd name="T91" fmla="*/ 125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3" h="201">
                                <a:moveTo>
                                  <a:pt x="201" y="126"/>
                                </a:moveTo>
                                <a:cubicBezTo>
                                  <a:pt x="193" y="109"/>
                                  <a:pt x="175" y="71"/>
                                  <a:pt x="165" y="28"/>
                                </a:cubicBezTo>
                                <a:cubicBezTo>
                                  <a:pt x="165" y="63"/>
                                  <a:pt x="182" y="110"/>
                                  <a:pt x="191" y="134"/>
                                </a:cubicBezTo>
                                <a:cubicBezTo>
                                  <a:pt x="201" y="126"/>
                                  <a:pt x="201" y="126"/>
                                  <a:pt x="201" y="126"/>
                                </a:cubicBezTo>
                                <a:close/>
                                <a:moveTo>
                                  <a:pt x="51" y="117"/>
                                </a:moveTo>
                                <a:cubicBezTo>
                                  <a:pt x="76" y="140"/>
                                  <a:pt x="92" y="165"/>
                                  <a:pt x="92" y="165"/>
                                </a:cubicBezTo>
                                <a:cubicBezTo>
                                  <a:pt x="92" y="165"/>
                                  <a:pt x="36" y="118"/>
                                  <a:pt x="13" y="114"/>
                                </a:cubicBezTo>
                                <a:cubicBezTo>
                                  <a:pt x="57" y="145"/>
                                  <a:pt x="89" y="180"/>
                                  <a:pt x="89" y="180"/>
                                </a:cubicBezTo>
                                <a:cubicBezTo>
                                  <a:pt x="89" y="180"/>
                                  <a:pt x="30" y="143"/>
                                  <a:pt x="0" y="141"/>
                                </a:cubicBezTo>
                                <a:cubicBezTo>
                                  <a:pt x="34" y="159"/>
                                  <a:pt x="79" y="190"/>
                                  <a:pt x="95" y="201"/>
                                </a:cubicBezTo>
                                <a:cubicBezTo>
                                  <a:pt x="127" y="178"/>
                                  <a:pt x="127" y="178"/>
                                  <a:pt x="127" y="178"/>
                                </a:cubicBezTo>
                                <a:cubicBezTo>
                                  <a:pt x="110" y="162"/>
                                  <a:pt x="72" y="128"/>
                                  <a:pt x="51" y="117"/>
                                </a:cubicBezTo>
                                <a:close/>
                                <a:moveTo>
                                  <a:pt x="94" y="60"/>
                                </a:moveTo>
                                <a:cubicBezTo>
                                  <a:pt x="43" y="47"/>
                                  <a:pt x="43" y="47"/>
                                  <a:pt x="43" y="47"/>
                                </a:cubicBezTo>
                                <a:cubicBezTo>
                                  <a:pt x="52" y="42"/>
                                  <a:pt x="62" y="40"/>
                                  <a:pt x="72" y="42"/>
                                </a:cubicBezTo>
                                <a:cubicBezTo>
                                  <a:pt x="81" y="44"/>
                                  <a:pt x="89" y="51"/>
                                  <a:pt x="94" y="60"/>
                                </a:cubicBezTo>
                                <a:close/>
                                <a:moveTo>
                                  <a:pt x="42" y="50"/>
                                </a:moveTo>
                                <a:cubicBezTo>
                                  <a:pt x="93" y="64"/>
                                  <a:pt x="93" y="64"/>
                                  <a:pt x="93" y="64"/>
                                </a:cubicBezTo>
                                <a:cubicBezTo>
                                  <a:pt x="84" y="69"/>
                                  <a:pt x="74" y="71"/>
                                  <a:pt x="64" y="69"/>
                                </a:cubicBezTo>
                                <a:cubicBezTo>
                                  <a:pt x="55" y="66"/>
                                  <a:pt x="47" y="59"/>
                                  <a:pt x="42" y="50"/>
                                </a:cubicBezTo>
                                <a:close/>
                                <a:moveTo>
                                  <a:pt x="63" y="82"/>
                                </a:moveTo>
                                <a:cubicBezTo>
                                  <a:pt x="113" y="95"/>
                                  <a:pt x="113" y="95"/>
                                  <a:pt x="113" y="95"/>
                                </a:cubicBezTo>
                                <a:cubicBezTo>
                                  <a:pt x="104" y="100"/>
                                  <a:pt x="94" y="102"/>
                                  <a:pt x="85" y="100"/>
                                </a:cubicBezTo>
                                <a:cubicBezTo>
                                  <a:pt x="75" y="97"/>
                                  <a:pt x="67" y="91"/>
                                  <a:pt x="63" y="82"/>
                                </a:cubicBezTo>
                                <a:close/>
                                <a:moveTo>
                                  <a:pt x="114" y="92"/>
                                </a:moveTo>
                                <a:cubicBezTo>
                                  <a:pt x="63" y="78"/>
                                  <a:pt x="63" y="78"/>
                                  <a:pt x="63" y="78"/>
                                </a:cubicBezTo>
                                <a:cubicBezTo>
                                  <a:pt x="72" y="73"/>
                                  <a:pt x="82" y="71"/>
                                  <a:pt x="92" y="73"/>
                                </a:cubicBezTo>
                                <a:cubicBezTo>
                                  <a:pt x="101" y="76"/>
                                  <a:pt x="108" y="83"/>
                                  <a:pt x="114" y="92"/>
                                </a:cubicBezTo>
                                <a:close/>
                                <a:moveTo>
                                  <a:pt x="132" y="123"/>
                                </a:moveTo>
                                <a:cubicBezTo>
                                  <a:pt x="82" y="109"/>
                                  <a:pt x="82" y="109"/>
                                  <a:pt x="82" y="109"/>
                                </a:cubicBezTo>
                                <a:cubicBezTo>
                                  <a:pt x="91" y="104"/>
                                  <a:pt x="100" y="101"/>
                                  <a:pt x="110" y="104"/>
                                </a:cubicBezTo>
                                <a:cubicBezTo>
                                  <a:pt x="119" y="106"/>
                                  <a:pt x="127" y="113"/>
                                  <a:pt x="132" y="123"/>
                                </a:cubicBezTo>
                                <a:close/>
                                <a:moveTo>
                                  <a:pt x="81" y="112"/>
                                </a:moveTo>
                                <a:cubicBezTo>
                                  <a:pt x="131" y="125"/>
                                  <a:pt x="131" y="125"/>
                                  <a:pt x="131" y="125"/>
                                </a:cubicBezTo>
                                <a:cubicBezTo>
                                  <a:pt x="122" y="131"/>
                                  <a:pt x="112" y="133"/>
                                  <a:pt x="103" y="130"/>
                                </a:cubicBezTo>
                                <a:cubicBezTo>
                                  <a:pt x="94" y="128"/>
                                  <a:pt x="86" y="121"/>
                                  <a:pt x="81" y="112"/>
                                </a:cubicBezTo>
                                <a:close/>
                                <a:moveTo>
                                  <a:pt x="99" y="144"/>
                                </a:moveTo>
                                <a:cubicBezTo>
                                  <a:pt x="148" y="157"/>
                                  <a:pt x="148" y="157"/>
                                  <a:pt x="148" y="157"/>
                                </a:cubicBezTo>
                                <a:cubicBezTo>
                                  <a:pt x="139" y="162"/>
                                  <a:pt x="130" y="164"/>
                                  <a:pt x="120" y="162"/>
                                </a:cubicBezTo>
                                <a:cubicBezTo>
                                  <a:pt x="112" y="159"/>
                                  <a:pt x="104" y="153"/>
                                  <a:pt x="99" y="144"/>
                                </a:cubicBezTo>
                                <a:close/>
                                <a:moveTo>
                                  <a:pt x="150" y="154"/>
                                </a:moveTo>
                                <a:cubicBezTo>
                                  <a:pt x="99" y="141"/>
                                  <a:pt x="99" y="141"/>
                                  <a:pt x="99" y="141"/>
                                </a:cubicBezTo>
                                <a:cubicBezTo>
                                  <a:pt x="108" y="135"/>
                                  <a:pt x="118" y="132"/>
                                  <a:pt x="128" y="135"/>
                                </a:cubicBezTo>
                                <a:cubicBezTo>
                                  <a:pt x="137" y="138"/>
                                  <a:pt x="145" y="145"/>
                                  <a:pt x="150" y="154"/>
                                </a:cubicBezTo>
                                <a:close/>
                                <a:moveTo>
                                  <a:pt x="125" y="26"/>
                                </a:moveTo>
                                <a:cubicBezTo>
                                  <a:pt x="103" y="73"/>
                                  <a:pt x="103" y="73"/>
                                  <a:pt x="103" y="73"/>
                                </a:cubicBezTo>
                                <a:cubicBezTo>
                                  <a:pt x="99" y="64"/>
                                  <a:pt x="99" y="54"/>
                                  <a:pt x="103" y="45"/>
                                </a:cubicBezTo>
                                <a:cubicBezTo>
                                  <a:pt x="107" y="36"/>
                                  <a:pt x="115" y="30"/>
                                  <a:pt x="125" y="26"/>
                                </a:cubicBezTo>
                                <a:close/>
                                <a:moveTo>
                                  <a:pt x="128" y="28"/>
                                </a:moveTo>
                                <a:cubicBezTo>
                                  <a:pt x="132" y="37"/>
                                  <a:pt x="132" y="47"/>
                                  <a:pt x="128" y="56"/>
                                </a:cubicBezTo>
                                <a:cubicBezTo>
                                  <a:pt x="124" y="65"/>
                                  <a:pt x="116" y="71"/>
                                  <a:pt x="106" y="75"/>
                                </a:cubicBezTo>
                                <a:cubicBezTo>
                                  <a:pt x="128" y="28"/>
                                  <a:pt x="128" y="28"/>
                                  <a:pt x="128" y="28"/>
                                </a:cubicBezTo>
                                <a:cubicBezTo>
                                  <a:pt x="128" y="28"/>
                                  <a:pt x="128" y="28"/>
                                  <a:pt x="128" y="28"/>
                                </a:cubicBezTo>
                                <a:close/>
                                <a:moveTo>
                                  <a:pt x="145" y="57"/>
                                </a:moveTo>
                                <a:cubicBezTo>
                                  <a:pt x="149" y="66"/>
                                  <a:pt x="150" y="76"/>
                                  <a:pt x="145" y="85"/>
                                </a:cubicBezTo>
                                <a:cubicBezTo>
                                  <a:pt x="141" y="94"/>
                                  <a:pt x="133" y="100"/>
                                  <a:pt x="123" y="104"/>
                                </a:cubicBezTo>
                                <a:cubicBezTo>
                                  <a:pt x="145" y="57"/>
                                  <a:pt x="145" y="57"/>
                                  <a:pt x="145" y="57"/>
                                </a:cubicBezTo>
                                <a:cubicBezTo>
                                  <a:pt x="145" y="57"/>
                                  <a:pt x="145" y="57"/>
                                  <a:pt x="145" y="57"/>
                                </a:cubicBezTo>
                                <a:close/>
                                <a:moveTo>
                                  <a:pt x="142" y="55"/>
                                </a:moveTo>
                                <a:cubicBezTo>
                                  <a:pt x="121" y="102"/>
                                  <a:pt x="121" y="102"/>
                                  <a:pt x="121" y="102"/>
                                </a:cubicBezTo>
                                <a:cubicBezTo>
                                  <a:pt x="117" y="93"/>
                                  <a:pt x="116" y="83"/>
                                  <a:pt x="121" y="74"/>
                                </a:cubicBezTo>
                                <a:cubicBezTo>
                                  <a:pt x="125" y="65"/>
                                  <a:pt x="133" y="58"/>
                                  <a:pt x="142" y="55"/>
                                </a:cubicBezTo>
                                <a:close/>
                                <a:moveTo>
                                  <a:pt x="158" y="85"/>
                                </a:moveTo>
                                <a:cubicBezTo>
                                  <a:pt x="136" y="132"/>
                                  <a:pt x="136" y="132"/>
                                  <a:pt x="136" y="132"/>
                                </a:cubicBezTo>
                                <a:cubicBezTo>
                                  <a:pt x="133" y="123"/>
                                  <a:pt x="132" y="113"/>
                                  <a:pt x="137" y="103"/>
                                </a:cubicBezTo>
                                <a:cubicBezTo>
                                  <a:pt x="141" y="94"/>
                                  <a:pt x="148" y="88"/>
                                  <a:pt x="158" y="85"/>
                                </a:cubicBezTo>
                                <a:close/>
                                <a:moveTo>
                                  <a:pt x="161" y="86"/>
                                </a:moveTo>
                                <a:cubicBezTo>
                                  <a:pt x="165" y="96"/>
                                  <a:pt x="166" y="106"/>
                                  <a:pt x="161" y="115"/>
                                </a:cubicBezTo>
                                <a:cubicBezTo>
                                  <a:pt x="157" y="124"/>
                                  <a:pt x="149" y="130"/>
                                  <a:pt x="140" y="133"/>
                                </a:cubicBezTo>
                                <a:cubicBezTo>
                                  <a:pt x="161" y="86"/>
                                  <a:pt x="161" y="86"/>
                                  <a:pt x="161" y="86"/>
                                </a:cubicBezTo>
                                <a:cubicBezTo>
                                  <a:pt x="161" y="86"/>
                                  <a:pt x="161" y="86"/>
                                  <a:pt x="161" y="86"/>
                                </a:cubicBezTo>
                                <a:close/>
                                <a:moveTo>
                                  <a:pt x="178" y="114"/>
                                </a:moveTo>
                                <a:cubicBezTo>
                                  <a:pt x="182" y="123"/>
                                  <a:pt x="182" y="133"/>
                                  <a:pt x="178" y="142"/>
                                </a:cubicBezTo>
                                <a:cubicBezTo>
                                  <a:pt x="174" y="151"/>
                                  <a:pt x="166" y="158"/>
                                  <a:pt x="157" y="161"/>
                                </a:cubicBezTo>
                                <a:cubicBezTo>
                                  <a:pt x="178" y="114"/>
                                  <a:pt x="178" y="114"/>
                                  <a:pt x="178" y="114"/>
                                </a:cubicBezTo>
                                <a:cubicBezTo>
                                  <a:pt x="178" y="114"/>
                                  <a:pt x="178" y="114"/>
                                  <a:pt x="178" y="114"/>
                                </a:cubicBezTo>
                                <a:close/>
                                <a:moveTo>
                                  <a:pt x="175" y="112"/>
                                </a:moveTo>
                                <a:cubicBezTo>
                                  <a:pt x="154" y="159"/>
                                  <a:pt x="154" y="159"/>
                                  <a:pt x="154" y="159"/>
                                </a:cubicBezTo>
                                <a:cubicBezTo>
                                  <a:pt x="150" y="150"/>
                                  <a:pt x="149" y="139"/>
                                  <a:pt x="154" y="131"/>
                                </a:cubicBezTo>
                                <a:cubicBezTo>
                                  <a:pt x="158" y="122"/>
                                  <a:pt x="166" y="116"/>
                                  <a:pt x="175" y="112"/>
                                </a:cubicBezTo>
                                <a:close/>
                                <a:moveTo>
                                  <a:pt x="84" y="1"/>
                                </a:moveTo>
                                <a:cubicBezTo>
                                  <a:pt x="92" y="52"/>
                                  <a:pt x="92" y="52"/>
                                  <a:pt x="92" y="52"/>
                                </a:cubicBezTo>
                                <a:cubicBezTo>
                                  <a:pt x="84" y="46"/>
                                  <a:pt x="78" y="38"/>
                                  <a:pt x="76" y="28"/>
                                </a:cubicBezTo>
                                <a:cubicBezTo>
                                  <a:pt x="75" y="18"/>
                                  <a:pt x="78" y="8"/>
                                  <a:pt x="84" y="1"/>
                                </a:cubicBezTo>
                                <a:close/>
                                <a:moveTo>
                                  <a:pt x="87" y="0"/>
                                </a:moveTo>
                                <a:cubicBezTo>
                                  <a:pt x="96" y="6"/>
                                  <a:pt x="102" y="14"/>
                                  <a:pt x="103" y="24"/>
                                </a:cubicBezTo>
                                <a:cubicBezTo>
                                  <a:pt x="105" y="33"/>
                                  <a:pt x="102" y="43"/>
                                  <a:pt x="95" y="51"/>
                                </a:cubicBezTo>
                                <a:cubicBezTo>
                                  <a:pt x="87" y="0"/>
                                  <a:pt x="87" y="0"/>
                                  <a:pt x="87" y="0"/>
                                </a:cubicBezTo>
                                <a:cubicBezTo>
                                  <a:pt x="87" y="0"/>
                                  <a:pt x="87" y="0"/>
                                  <a:pt x="87" y="0"/>
                                </a:cubicBezTo>
                                <a:close/>
                                <a:moveTo>
                                  <a:pt x="185" y="52"/>
                                </a:moveTo>
                                <a:cubicBezTo>
                                  <a:pt x="194" y="86"/>
                                  <a:pt x="205" y="107"/>
                                  <a:pt x="213" y="118"/>
                                </a:cubicBezTo>
                                <a:cubicBezTo>
                                  <a:pt x="203" y="125"/>
                                  <a:pt x="203" y="125"/>
                                  <a:pt x="203" y="125"/>
                                </a:cubicBezTo>
                                <a:cubicBezTo>
                                  <a:pt x="196" y="110"/>
                                  <a:pt x="185" y="83"/>
                                  <a:pt x="185" y="5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3" name="Freeform 6093"/>
                        <wps:cNvSpPr>
                          <a:spLocks noEditPoints="1"/>
                        </wps:cNvSpPr>
                        <wps:spPr bwMode="auto">
                          <a:xfrm>
                            <a:off x="9521930" y="4427538"/>
                            <a:ext cx="919163" cy="919163"/>
                          </a:xfrm>
                          <a:custGeom>
                            <a:avLst/>
                            <a:gdLst>
                              <a:gd name="T0" fmla="*/ 15 w 245"/>
                              <a:gd name="T1" fmla="*/ 123 h 245"/>
                              <a:gd name="T2" fmla="*/ 198 w 245"/>
                              <a:gd name="T3" fmla="*/ 177 h 245"/>
                              <a:gd name="T4" fmla="*/ 178 w 245"/>
                              <a:gd name="T5" fmla="*/ 100 h 245"/>
                              <a:gd name="T6" fmla="*/ 245 w 245"/>
                              <a:gd name="T7" fmla="*/ 144 h 245"/>
                              <a:gd name="T8" fmla="*/ 144 w 245"/>
                              <a:gd name="T9" fmla="*/ 0 h 245"/>
                              <a:gd name="T10" fmla="*/ 0 w 245"/>
                              <a:gd name="T11" fmla="*/ 100 h 245"/>
                              <a:gd name="T12" fmla="*/ 222 w 245"/>
                              <a:gd name="T13" fmla="*/ 151 h 245"/>
                              <a:gd name="T14" fmla="*/ 146 w 245"/>
                              <a:gd name="T15" fmla="*/ 114 h 245"/>
                              <a:gd name="T16" fmla="*/ 103 w 245"/>
                              <a:gd name="T17" fmla="*/ 235 h 245"/>
                              <a:gd name="T18" fmla="*/ 60 w 245"/>
                              <a:gd name="T19" fmla="*/ 159 h 245"/>
                              <a:gd name="T20" fmla="*/ 80 w 245"/>
                              <a:gd name="T21" fmla="*/ 145 h 245"/>
                              <a:gd name="T22" fmla="*/ 99 w 245"/>
                              <a:gd name="T23" fmla="*/ 132 h 245"/>
                              <a:gd name="T24" fmla="*/ 119 w 245"/>
                              <a:gd name="T25" fmla="*/ 118 h 245"/>
                              <a:gd name="T26" fmla="*/ 138 w 245"/>
                              <a:gd name="T27" fmla="*/ 104 h 245"/>
                              <a:gd name="T28" fmla="*/ 158 w 245"/>
                              <a:gd name="T29" fmla="*/ 91 h 245"/>
                              <a:gd name="T30" fmla="*/ 177 w 245"/>
                              <a:gd name="T31" fmla="*/ 77 h 245"/>
                              <a:gd name="T32" fmla="*/ 235 w 245"/>
                              <a:gd name="T33" fmla="*/ 142 h 245"/>
                              <a:gd name="T34" fmla="*/ 64 w 245"/>
                              <a:gd name="T35" fmla="*/ 137 h 245"/>
                              <a:gd name="T36" fmla="*/ 55 w 245"/>
                              <a:gd name="T37" fmla="*/ 95 h 245"/>
                              <a:gd name="T38" fmla="*/ 76 w 245"/>
                              <a:gd name="T39" fmla="*/ 139 h 245"/>
                              <a:gd name="T40" fmla="*/ 64 w 245"/>
                              <a:gd name="T41" fmla="*/ 137 h 245"/>
                              <a:gd name="T42" fmla="*/ 80 w 245"/>
                              <a:gd name="T43" fmla="*/ 77 h 245"/>
                              <a:gd name="T44" fmla="*/ 117 w 245"/>
                              <a:gd name="T45" fmla="*/ 101 h 245"/>
                              <a:gd name="T46" fmla="*/ 104 w 245"/>
                              <a:gd name="T47" fmla="*/ 110 h 245"/>
                              <a:gd name="T48" fmla="*/ 143 w 245"/>
                              <a:gd name="T49" fmla="*/ 82 h 245"/>
                              <a:gd name="T50" fmla="*/ 133 w 245"/>
                              <a:gd name="T51" fmla="*/ 40 h 245"/>
                              <a:gd name="T52" fmla="*/ 154 w 245"/>
                              <a:gd name="T53" fmla="*/ 85 h 245"/>
                              <a:gd name="T54" fmla="*/ 143 w 245"/>
                              <a:gd name="T55" fmla="*/ 82 h 245"/>
                              <a:gd name="T56" fmla="*/ 149 w 245"/>
                              <a:gd name="T57" fmla="*/ 20 h 245"/>
                              <a:gd name="T58" fmla="*/ 115 w 245"/>
                              <a:gd name="T59" fmla="*/ 44 h 245"/>
                              <a:gd name="T60" fmla="*/ 76 w 245"/>
                              <a:gd name="T61" fmla="*/ 71 h 245"/>
                              <a:gd name="T62" fmla="*/ 37 w 245"/>
                              <a:gd name="T63" fmla="*/ 99 h 245"/>
                              <a:gd name="T64" fmla="*/ 10 w 245"/>
                              <a:gd name="T65" fmla="*/ 103 h 245"/>
                              <a:gd name="T66" fmla="*/ 142 w 245"/>
                              <a:gd name="T67" fmla="*/ 9 h 245"/>
                              <a:gd name="T68" fmla="*/ 149 w 245"/>
                              <a:gd name="T69" fmla="*/ 20 h 245"/>
                              <a:gd name="T70" fmla="*/ 166 w 245"/>
                              <a:gd name="T71" fmla="*/ 172 h 245"/>
                              <a:gd name="T72" fmla="*/ 71 w 245"/>
                              <a:gd name="T73" fmla="*/ 166 h 245"/>
                              <a:gd name="T74" fmla="*/ 105 w 245"/>
                              <a:gd name="T75" fmla="*/ 215 h 245"/>
                              <a:gd name="T76" fmla="*/ 130 w 245"/>
                              <a:gd name="T77" fmla="*/ 133 h 245"/>
                              <a:gd name="T78" fmla="*/ 107 w 245"/>
                              <a:gd name="T79" fmla="*/ 205 h 245"/>
                              <a:gd name="T80" fmla="*/ 81 w 245"/>
                              <a:gd name="T81" fmla="*/ 168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5" h="245">
                                <a:moveTo>
                                  <a:pt x="0" y="100"/>
                                </a:moveTo>
                                <a:cubicBezTo>
                                  <a:pt x="15" y="123"/>
                                  <a:pt x="15" y="123"/>
                                  <a:pt x="15" y="123"/>
                                </a:cubicBezTo>
                                <a:cubicBezTo>
                                  <a:pt x="101" y="245"/>
                                  <a:pt x="101" y="245"/>
                                  <a:pt x="101" y="245"/>
                                </a:cubicBezTo>
                                <a:cubicBezTo>
                                  <a:pt x="198" y="177"/>
                                  <a:pt x="198" y="177"/>
                                  <a:pt x="198" y="177"/>
                                </a:cubicBezTo>
                                <a:cubicBezTo>
                                  <a:pt x="156" y="116"/>
                                  <a:pt x="156" y="116"/>
                                  <a:pt x="156" y="116"/>
                                </a:cubicBezTo>
                                <a:cubicBezTo>
                                  <a:pt x="178" y="100"/>
                                  <a:pt x="178" y="100"/>
                                  <a:pt x="178" y="100"/>
                                </a:cubicBezTo>
                                <a:cubicBezTo>
                                  <a:pt x="221" y="161"/>
                                  <a:pt x="221" y="161"/>
                                  <a:pt x="221" y="161"/>
                                </a:cubicBezTo>
                                <a:cubicBezTo>
                                  <a:pt x="245" y="144"/>
                                  <a:pt x="245" y="144"/>
                                  <a:pt x="245" y="144"/>
                                </a:cubicBezTo>
                                <a:cubicBezTo>
                                  <a:pt x="159" y="22"/>
                                  <a:pt x="159" y="22"/>
                                  <a:pt x="159" y="22"/>
                                </a:cubicBezTo>
                                <a:cubicBezTo>
                                  <a:pt x="144" y="0"/>
                                  <a:pt x="144" y="0"/>
                                  <a:pt x="144" y="0"/>
                                </a:cubicBezTo>
                                <a:cubicBezTo>
                                  <a:pt x="0" y="100"/>
                                  <a:pt x="0" y="100"/>
                                  <a:pt x="0" y="100"/>
                                </a:cubicBezTo>
                                <a:cubicBezTo>
                                  <a:pt x="0" y="100"/>
                                  <a:pt x="0" y="100"/>
                                  <a:pt x="0" y="100"/>
                                </a:cubicBezTo>
                                <a:close/>
                                <a:moveTo>
                                  <a:pt x="235" y="142"/>
                                </a:moveTo>
                                <a:cubicBezTo>
                                  <a:pt x="222" y="151"/>
                                  <a:pt x="222" y="151"/>
                                  <a:pt x="222" y="151"/>
                                </a:cubicBezTo>
                                <a:cubicBezTo>
                                  <a:pt x="180" y="90"/>
                                  <a:pt x="180" y="90"/>
                                  <a:pt x="180" y="90"/>
                                </a:cubicBezTo>
                                <a:cubicBezTo>
                                  <a:pt x="146" y="114"/>
                                  <a:pt x="146" y="114"/>
                                  <a:pt x="146" y="114"/>
                                </a:cubicBezTo>
                                <a:cubicBezTo>
                                  <a:pt x="188" y="175"/>
                                  <a:pt x="188" y="175"/>
                                  <a:pt x="188" y="175"/>
                                </a:cubicBezTo>
                                <a:cubicBezTo>
                                  <a:pt x="103" y="235"/>
                                  <a:pt x="103" y="235"/>
                                  <a:pt x="103" y="235"/>
                                </a:cubicBezTo>
                                <a:cubicBezTo>
                                  <a:pt x="52" y="162"/>
                                  <a:pt x="52" y="162"/>
                                  <a:pt x="52" y="162"/>
                                </a:cubicBezTo>
                                <a:cubicBezTo>
                                  <a:pt x="55" y="162"/>
                                  <a:pt x="57" y="161"/>
                                  <a:pt x="60" y="159"/>
                                </a:cubicBezTo>
                                <a:cubicBezTo>
                                  <a:pt x="64" y="156"/>
                                  <a:pt x="66" y="152"/>
                                  <a:pt x="67" y="148"/>
                                </a:cubicBezTo>
                                <a:cubicBezTo>
                                  <a:pt x="71" y="149"/>
                                  <a:pt x="76" y="148"/>
                                  <a:pt x="80" y="145"/>
                                </a:cubicBezTo>
                                <a:cubicBezTo>
                                  <a:pt x="83" y="143"/>
                                  <a:pt x="86" y="138"/>
                                  <a:pt x="86" y="134"/>
                                </a:cubicBezTo>
                                <a:cubicBezTo>
                                  <a:pt x="91" y="135"/>
                                  <a:pt x="95" y="134"/>
                                  <a:pt x="99" y="132"/>
                                </a:cubicBezTo>
                                <a:cubicBezTo>
                                  <a:pt x="103" y="129"/>
                                  <a:pt x="106" y="125"/>
                                  <a:pt x="106" y="120"/>
                                </a:cubicBezTo>
                                <a:cubicBezTo>
                                  <a:pt x="110" y="122"/>
                                  <a:pt x="115" y="120"/>
                                  <a:pt x="119" y="118"/>
                                </a:cubicBezTo>
                                <a:cubicBezTo>
                                  <a:pt x="123" y="115"/>
                                  <a:pt x="125" y="111"/>
                                  <a:pt x="125" y="107"/>
                                </a:cubicBezTo>
                                <a:cubicBezTo>
                                  <a:pt x="130" y="108"/>
                                  <a:pt x="134" y="107"/>
                                  <a:pt x="138" y="104"/>
                                </a:cubicBezTo>
                                <a:cubicBezTo>
                                  <a:pt x="142" y="101"/>
                                  <a:pt x="145" y="97"/>
                                  <a:pt x="145" y="93"/>
                                </a:cubicBezTo>
                                <a:cubicBezTo>
                                  <a:pt x="149" y="94"/>
                                  <a:pt x="154" y="93"/>
                                  <a:pt x="158" y="91"/>
                                </a:cubicBezTo>
                                <a:cubicBezTo>
                                  <a:pt x="162" y="88"/>
                                  <a:pt x="164" y="84"/>
                                  <a:pt x="165" y="79"/>
                                </a:cubicBezTo>
                                <a:cubicBezTo>
                                  <a:pt x="169" y="81"/>
                                  <a:pt x="174" y="79"/>
                                  <a:pt x="177" y="77"/>
                                </a:cubicBezTo>
                                <a:cubicBezTo>
                                  <a:pt x="180" y="75"/>
                                  <a:pt x="182" y="72"/>
                                  <a:pt x="184" y="69"/>
                                </a:cubicBezTo>
                                <a:cubicBezTo>
                                  <a:pt x="235" y="142"/>
                                  <a:pt x="235" y="142"/>
                                  <a:pt x="235" y="142"/>
                                </a:cubicBezTo>
                                <a:cubicBezTo>
                                  <a:pt x="235" y="142"/>
                                  <a:pt x="235" y="142"/>
                                  <a:pt x="235" y="142"/>
                                </a:cubicBezTo>
                                <a:close/>
                                <a:moveTo>
                                  <a:pt x="64" y="137"/>
                                </a:moveTo>
                                <a:cubicBezTo>
                                  <a:pt x="41" y="105"/>
                                  <a:pt x="41" y="105"/>
                                  <a:pt x="41" y="105"/>
                                </a:cubicBezTo>
                                <a:cubicBezTo>
                                  <a:pt x="55" y="95"/>
                                  <a:pt x="55" y="95"/>
                                  <a:pt x="55" y="95"/>
                                </a:cubicBezTo>
                                <a:cubicBezTo>
                                  <a:pt x="78" y="128"/>
                                  <a:pt x="78" y="128"/>
                                  <a:pt x="78" y="128"/>
                                </a:cubicBezTo>
                                <a:cubicBezTo>
                                  <a:pt x="80" y="132"/>
                                  <a:pt x="79" y="137"/>
                                  <a:pt x="76" y="139"/>
                                </a:cubicBezTo>
                                <a:cubicBezTo>
                                  <a:pt x="72" y="142"/>
                                  <a:pt x="67" y="141"/>
                                  <a:pt x="64" y="138"/>
                                </a:cubicBezTo>
                                <a:cubicBezTo>
                                  <a:pt x="64" y="137"/>
                                  <a:pt x="64" y="137"/>
                                  <a:pt x="64" y="137"/>
                                </a:cubicBezTo>
                                <a:close/>
                                <a:moveTo>
                                  <a:pt x="103" y="110"/>
                                </a:moveTo>
                                <a:cubicBezTo>
                                  <a:pt x="80" y="77"/>
                                  <a:pt x="80" y="77"/>
                                  <a:pt x="80" y="77"/>
                                </a:cubicBezTo>
                                <a:cubicBezTo>
                                  <a:pt x="93" y="68"/>
                                  <a:pt x="93" y="68"/>
                                  <a:pt x="93" y="68"/>
                                </a:cubicBezTo>
                                <a:cubicBezTo>
                                  <a:pt x="117" y="101"/>
                                  <a:pt x="117" y="101"/>
                                  <a:pt x="117" y="101"/>
                                </a:cubicBezTo>
                                <a:cubicBezTo>
                                  <a:pt x="119" y="105"/>
                                  <a:pt x="118" y="110"/>
                                  <a:pt x="115" y="112"/>
                                </a:cubicBezTo>
                                <a:cubicBezTo>
                                  <a:pt x="111" y="115"/>
                                  <a:pt x="106" y="114"/>
                                  <a:pt x="104" y="110"/>
                                </a:cubicBezTo>
                                <a:cubicBezTo>
                                  <a:pt x="103" y="110"/>
                                  <a:pt x="103" y="110"/>
                                  <a:pt x="103" y="110"/>
                                </a:cubicBezTo>
                                <a:close/>
                                <a:moveTo>
                                  <a:pt x="143" y="82"/>
                                </a:moveTo>
                                <a:cubicBezTo>
                                  <a:pt x="119" y="50"/>
                                  <a:pt x="119" y="50"/>
                                  <a:pt x="119" y="50"/>
                                </a:cubicBezTo>
                                <a:cubicBezTo>
                                  <a:pt x="133" y="40"/>
                                  <a:pt x="133" y="40"/>
                                  <a:pt x="133" y="40"/>
                                </a:cubicBezTo>
                                <a:cubicBezTo>
                                  <a:pt x="156" y="74"/>
                                  <a:pt x="156" y="74"/>
                                  <a:pt x="156" y="74"/>
                                </a:cubicBezTo>
                                <a:cubicBezTo>
                                  <a:pt x="158" y="77"/>
                                  <a:pt x="157" y="82"/>
                                  <a:pt x="154" y="85"/>
                                </a:cubicBezTo>
                                <a:cubicBezTo>
                                  <a:pt x="150" y="87"/>
                                  <a:pt x="145" y="86"/>
                                  <a:pt x="143" y="83"/>
                                </a:cubicBezTo>
                                <a:cubicBezTo>
                                  <a:pt x="143" y="82"/>
                                  <a:pt x="143" y="82"/>
                                  <a:pt x="143" y="82"/>
                                </a:cubicBezTo>
                                <a:close/>
                                <a:moveTo>
                                  <a:pt x="149" y="20"/>
                                </a:moveTo>
                                <a:cubicBezTo>
                                  <a:pt x="149" y="20"/>
                                  <a:pt x="149" y="20"/>
                                  <a:pt x="149" y="20"/>
                                </a:cubicBezTo>
                                <a:cubicBezTo>
                                  <a:pt x="129" y="35"/>
                                  <a:pt x="129" y="35"/>
                                  <a:pt x="129" y="35"/>
                                </a:cubicBezTo>
                                <a:cubicBezTo>
                                  <a:pt x="115" y="44"/>
                                  <a:pt x="115" y="44"/>
                                  <a:pt x="115" y="44"/>
                                </a:cubicBezTo>
                                <a:cubicBezTo>
                                  <a:pt x="89" y="62"/>
                                  <a:pt x="89" y="62"/>
                                  <a:pt x="89" y="62"/>
                                </a:cubicBezTo>
                                <a:cubicBezTo>
                                  <a:pt x="76" y="71"/>
                                  <a:pt x="76" y="71"/>
                                  <a:pt x="76" y="71"/>
                                </a:cubicBezTo>
                                <a:cubicBezTo>
                                  <a:pt x="51" y="89"/>
                                  <a:pt x="51" y="89"/>
                                  <a:pt x="51" y="89"/>
                                </a:cubicBezTo>
                                <a:cubicBezTo>
                                  <a:pt x="37" y="99"/>
                                  <a:pt x="37" y="99"/>
                                  <a:pt x="37" y="99"/>
                                </a:cubicBezTo>
                                <a:cubicBezTo>
                                  <a:pt x="17" y="113"/>
                                  <a:pt x="17" y="113"/>
                                  <a:pt x="17" y="113"/>
                                </a:cubicBezTo>
                                <a:cubicBezTo>
                                  <a:pt x="10" y="103"/>
                                  <a:pt x="10" y="103"/>
                                  <a:pt x="10" y="103"/>
                                </a:cubicBezTo>
                                <a:cubicBezTo>
                                  <a:pt x="10" y="102"/>
                                  <a:pt x="10" y="102"/>
                                  <a:pt x="10" y="102"/>
                                </a:cubicBezTo>
                                <a:cubicBezTo>
                                  <a:pt x="142" y="9"/>
                                  <a:pt x="142" y="9"/>
                                  <a:pt x="142" y="9"/>
                                </a:cubicBezTo>
                                <a:cubicBezTo>
                                  <a:pt x="149" y="20"/>
                                  <a:pt x="149" y="20"/>
                                  <a:pt x="149" y="20"/>
                                </a:cubicBezTo>
                                <a:cubicBezTo>
                                  <a:pt x="149" y="20"/>
                                  <a:pt x="149" y="20"/>
                                  <a:pt x="149" y="20"/>
                                </a:cubicBezTo>
                                <a:close/>
                                <a:moveTo>
                                  <a:pt x="105" y="215"/>
                                </a:moveTo>
                                <a:cubicBezTo>
                                  <a:pt x="166" y="172"/>
                                  <a:pt x="166" y="172"/>
                                  <a:pt x="166" y="172"/>
                                </a:cubicBezTo>
                                <a:cubicBezTo>
                                  <a:pt x="132" y="124"/>
                                  <a:pt x="132" y="124"/>
                                  <a:pt x="132" y="124"/>
                                </a:cubicBezTo>
                                <a:cubicBezTo>
                                  <a:pt x="71" y="166"/>
                                  <a:pt x="71" y="166"/>
                                  <a:pt x="71" y="166"/>
                                </a:cubicBezTo>
                                <a:cubicBezTo>
                                  <a:pt x="105" y="215"/>
                                  <a:pt x="105" y="215"/>
                                  <a:pt x="105" y="215"/>
                                </a:cubicBezTo>
                                <a:cubicBezTo>
                                  <a:pt x="105" y="215"/>
                                  <a:pt x="105" y="215"/>
                                  <a:pt x="105" y="215"/>
                                </a:cubicBezTo>
                                <a:close/>
                                <a:moveTo>
                                  <a:pt x="81" y="168"/>
                                </a:moveTo>
                                <a:cubicBezTo>
                                  <a:pt x="130" y="133"/>
                                  <a:pt x="130" y="133"/>
                                  <a:pt x="130" y="133"/>
                                </a:cubicBezTo>
                                <a:cubicBezTo>
                                  <a:pt x="157" y="171"/>
                                  <a:pt x="157" y="171"/>
                                  <a:pt x="157" y="171"/>
                                </a:cubicBezTo>
                                <a:cubicBezTo>
                                  <a:pt x="107" y="205"/>
                                  <a:pt x="107" y="205"/>
                                  <a:pt x="107" y="205"/>
                                </a:cubicBezTo>
                                <a:cubicBezTo>
                                  <a:pt x="81" y="168"/>
                                  <a:pt x="81" y="168"/>
                                  <a:pt x="81" y="168"/>
                                </a:cubicBezTo>
                                <a:cubicBezTo>
                                  <a:pt x="81" y="168"/>
                                  <a:pt x="81" y="168"/>
                                  <a:pt x="81" y="16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4" name="Freeform 6094"/>
                        <wps:cNvSpPr>
                          <a:spLocks noEditPoints="1"/>
                        </wps:cNvSpPr>
                        <wps:spPr bwMode="auto">
                          <a:xfrm>
                            <a:off x="14017626" y="6619876"/>
                            <a:ext cx="892175" cy="817563"/>
                          </a:xfrm>
                          <a:custGeom>
                            <a:avLst/>
                            <a:gdLst>
                              <a:gd name="T0" fmla="*/ 146 w 238"/>
                              <a:gd name="T1" fmla="*/ 137 h 218"/>
                              <a:gd name="T2" fmla="*/ 118 w 238"/>
                              <a:gd name="T3" fmla="*/ 24 h 218"/>
                              <a:gd name="T4" fmla="*/ 165 w 238"/>
                              <a:gd name="T5" fmla="*/ 18 h 218"/>
                              <a:gd name="T6" fmla="*/ 133 w 238"/>
                              <a:gd name="T7" fmla="*/ 146 h 218"/>
                              <a:gd name="T8" fmla="*/ 64 w 238"/>
                              <a:gd name="T9" fmla="*/ 193 h 218"/>
                              <a:gd name="T10" fmla="*/ 37 w 238"/>
                              <a:gd name="T11" fmla="*/ 82 h 218"/>
                              <a:gd name="T12" fmla="*/ 83 w 238"/>
                              <a:gd name="T13" fmla="*/ 75 h 218"/>
                              <a:gd name="T14" fmla="*/ 174 w 238"/>
                              <a:gd name="T15" fmla="*/ 6 h 218"/>
                              <a:gd name="T16" fmla="*/ 85 w 238"/>
                              <a:gd name="T17" fmla="*/ 50 h 218"/>
                              <a:gd name="T18" fmla="*/ 29 w 238"/>
                              <a:gd name="T19" fmla="*/ 70 h 218"/>
                              <a:gd name="T20" fmla="*/ 2 w 238"/>
                              <a:gd name="T21" fmla="*/ 130 h 218"/>
                              <a:gd name="T22" fmla="*/ 77 w 238"/>
                              <a:gd name="T23" fmla="*/ 212 h 218"/>
                              <a:gd name="T24" fmla="*/ 132 w 238"/>
                              <a:gd name="T25" fmla="*/ 160 h 218"/>
                              <a:gd name="T26" fmla="*/ 147 w 238"/>
                              <a:gd name="T27" fmla="*/ 163 h 218"/>
                              <a:gd name="T28" fmla="*/ 160 w 238"/>
                              <a:gd name="T29" fmla="*/ 139 h 218"/>
                              <a:gd name="T30" fmla="*/ 224 w 238"/>
                              <a:gd name="T31" fmla="*/ 105 h 218"/>
                              <a:gd name="T32" fmla="*/ 229 w 238"/>
                              <a:gd name="T33" fmla="*/ 106 h 218"/>
                              <a:gd name="T34" fmla="*/ 177 w 238"/>
                              <a:gd name="T35" fmla="*/ 8 h 218"/>
                              <a:gd name="T36" fmla="*/ 27 w 238"/>
                              <a:gd name="T37" fmla="*/ 122 h 218"/>
                              <a:gd name="T38" fmla="*/ 56 w 238"/>
                              <a:gd name="T39" fmla="*/ 106 h 218"/>
                              <a:gd name="T40" fmla="*/ 81 w 238"/>
                              <a:gd name="T41" fmla="*/ 96 h 218"/>
                              <a:gd name="T42" fmla="*/ 81 w 238"/>
                              <a:gd name="T43" fmla="*/ 96 h 218"/>
                              <a:gd name="T44" fmla="*/ 49 w 238"/>
                              <a:gd name="T45" fmla="*/ 97 h 218"/>
                              <a:gd name="T46" fmla="*/ 69 w 238"/>
                              <a:gd name="T47" fmla="*/ 124 h 218"/>
                              <a:gd name="T48" fmla="*/ 94 w 238"/>
                              <a:gd name="T49" fmla="*/ 114 h 218"/>
                              <a:gd name="T50" fmla="*/ 93 w 238"/>
                              <a:gd name="T51" fmla="*/ 111 h 218"/>
                              <a:gd name="T52" fmla="*/ 40 w 238"/>
                              <a:gd name="T53" fmla="*/ 141 h 218"/>
                              <a:gd name="T54" fmla="*/ 51 w 238"/>
                              <a:gd name="T55" fmla="*/ 144 h 218"/>
                              <a:gd name="T56" fmla="*/ 63 w 238"/>
                              <a:gd name="T57" fmla="*/ 162 h 218"/>
                              <a:gd name="T58" fmla="*/ 64 w 238"/>
                              <a:gd name="T59" fmla="*/ 163 h 218"/>
                              <a:gd name="T60" fmla="*/ 105 w 238"/>
                              <a:gd name="T61" fmla="*/ 133 h 218"/>
                              <a:gd name="T62" fmla="*/ 107 w 238"/>
                              <a:gd name="T63" fmla="*/ 133 h 218"/>
                              <a:gd name="T64" fmla="*/ 107 w 238"/>
                              <a:gd name="T65" fmla="*/ 122 h 218"/>
                              <a:gd name="T66" fmla="*/ 162 w 238"/>
                              <a:gd name="T67" fmla="*/ 38 h 218"/>
                              <a:gd name="T68" fmla="*/ 162 w 238"/>
                              <a:gd name="T69" fmla="*/ 38 h 218"/>
                              <a:gd name="T70" fmla="*/ 137 w 238"/>
                              <a:gd name="T71" fmla="*/ 48 h 218"/>
                              <a:gd name="T72" fmla="*/ 162 w 238"/>
                              <a:gd name="T73" fmla="*/ 38 h 218"/>
                              <a:gd name="T74" fmla="*/ 131 w 238"/>
                              <a:gd name="T75" fmla="*/ 40 h 218"/>
                              <a:gd name="T76" fmla="*/ 118 w 238"/>
                              <a:gd name="T77" fmla="*/ 67 h 218"/>
                              <a:gd name="T78" fmla="*/ 150 w 238"/>
                              <a:gd name="T79" fmla="*/ 67 h 218"/>
                              <a:gd name="T80" fmla="*/ 175 w 238"/>
                              <a:gd name="T81" fmla="*/ 57 h 218"/>
                              <a:gd name="T82" fmla="*/ 175 w 238"/>
                              <a:gd name="T83" fmla="*/ 54 h 218"/>
                              <a:gd name="T84" fmla="*/ 121 w 238"/>
                              <a:gd name="T85" fmla="*/ 84 h 218"/>
                              <a:gd name="T86" fmla="*/ 132 w 238"/>
                              <a:gd name="T87" fmla="*/ 87 h 218"/>
                              <a:gd name="T88" fmla="*/ 145 w 238"/>
                              <a:gd name="T89" fmla="*/ 105 h 218"/>
                              <a:gd name="T90" fmla="*/ 164 w 238"/>
                              <a:gd name="T91" fmla="*/ 86 h 218"/>
                              <a:gd name="T92" fmla="*/ 189 w 238"/>
                              <a:gd name="T93" fmla="*/ 76 h 218"/>
                              <a:gd name="T94" fmla="*/ 189 w 238"/>
                              <a:gd name="T95" fmla="*/ 76 h 218"/>
                              <a:gd name="T96" fmla="*/ 157 w 238"/>
                              <a:gd name="T97" fmla="*/ 77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8" h="218">
                                <a:moveTo>
                                  <a:pt x="215" y="89"/>
                                </a:moveTo>
                                <a:cubicBezTo>
                                  <a:pt x="203" y="88"/>
                                  <a:pt x="188" y="90"/>
                                  <a:pt x="172" y="101"/>
                                </a:cubicBezTo>
                                <a:cubicBezTo>
                                  <a:pt x="156" y="112"/>
                                  <a:pt x="149" y="126"/>
                                  <a:pt x="146" y="137"/>
                                </a:cubicBezTo>
                                <a:cubicBezTo>
                                  <a:pt x="96" y="66"/>
                                  <a:pt x="96" y="66"/>
                                  <a:pt x="96" y="66"/>
                                </a:cubicBezTo>
                                <a:cubicBezTo>
                                  <a:pt x="97" y="64"/>
                                  <a:pt x="97" y="58"/>
                                  <a:pt x="99" y="51"/>
                                </a:cubicBezTo>
                                <a:cubicBezTo>
                                  <a:pt x="102" y="43"/>
                                  <a:pt x="107" y="32"/>
                                  <a:pt x="118" y="24"/>
                                </a:cubicBezTo>
                                <a:cubicBezTo>
                                  <a:pt x="130" y="16"/>
                                  <a:pt x="142" y="15"/>
                                  <a:pt x="151" y="16"/>
                                </a:cubicBezTo>
                                <a:cubicBezTo>
                                  <a:pt x="157" y="16"/>
                                  <a:pt x="159" y="16"/>
                                  <a:pt x="163" y="18"/>
                                </a:cubicBezTo>
                                <a:cubicBezTo>
                                  <a:pt x="164" y="17"/>
                                  <a:pt x="165" y="18"/>
                                  <a:pt x="165" y="18"/>
                                </a:cubicBezTo>
                                <a:cubicBezTo>
                                  <a:pt x="215" y="89"/>
                                  <a:pt x="215" y="89"/>
                                  <a:pt x="215" y="89"/>
                                </a:cubicBezTo>
                                <a:cubicBezTo>
                                  <a:pt x="215" y="89"/>
                                  <a:pt x="215" y="89"/>
                                  <a:pt x="215" y="89"/>
                                </a:cubicBezTo>
                                <a:close/>
                                <a:moveTo>
                                  <a:pt x="133" y="146"/>
                                </a:moveTo>
                                <a:cubicBezTo>
                                  <a:pt x="122" y="145"/>
                                  <a:pt x="106" y="147"/>
                                  <a:pt x="90" y="158"/>
                                </a:cubicBezTo>
                                <a:cubicBezTo>
                                  <a:pt x="90" y="158"/>
                                  <a:pt x="90" y="158"/>
                                  <a:pt x="90" y="158"/>
                                </a:cubicBezTo>
                                <a:cubicBezTo>
                                  <a:pt x="76" y="168"/>
                                  <a:pt x="69" y="182"/>
                                  <a:pt x="64" y="193"/>
                                </a:cubicBezTo>
                                <a:cubicBezTo>
                                  <a:pt x="14" y="123"/>
                                  <a:pt x="14" y="123"/>
                                  <a:pt x="14" y="123"/>
                                </a:cubicBezTo>
                                <a:cubicBezTo>
                                  <a:pt x="15" y="121"/>
                                  <a:pt x="15" y="115"/>
                                  <a:pt x="17" y="108"/>
                                </a:cubicBezTo>
                                <a:cubicBezTo>
                                  <a:pt x="21" y="100"/>
                                  <a:pt x="25" y="90"/>
                                  <a:pt x="37" y="82"/>
                                </a:cubicBezTo>
                                <a:cubicBezTo>
                                  <a:pt x="48" y="74"/>
                                  <a:pt x="60" y="73"/>
                                  <a:pt x="71" y="73"/>
                                </a:cubicBezTo>
                                <a:cubicBezTo>
                                  <a:pt x="75" y="73"/>
                                  <a:pt x="78" y="73"/>
                                  <a:pt x="81" y="75"/>
                                </a:cubicBezTo>
                                <a:cubicBezTo>
                                  <a:pt x="82" y="74"/>
                                  <a:pt x="83" y="75"/>
                                  <a:pt x="83" y="75"/>
                                </a:cubicBezTo>
                                <a:cubicBezTo>
                                  <a:pt x="133" y="146"/>
                                  <a:pt x="133" y="146"/>
                                  <a:pt x="133" y="146"/>
                                </a:cubicBezTo>
                                <a:cubicBezTo>
                                  <a:pt x="133" y="146"/>
                                  <a:pt x="133" y="146"/>
                                  <a:pt x="133" y="146"/>
                                </a:cubicBezTo>
                                <a:close/>
                                <a:moveTo>
                                  <a:pt x="174" y="6"/>
                                </a:moveTo>
                                <a:cubicBezTo>
                                  <a:pt x="173" y="5"/>
                                  <a:pt x="167" y="2"/>
                                  <a:pt x="154" y="2"/>
                                </a:cubicBezTo>
                                <a:cubicBezTo>
                                  <a:pt x="142" y="0"/>
                                  <a:pt x="126" y="2"/>
                                  <a:pt x="110" y="13"/>
                                </a:cubicBezTo>
                                <a:cubicBezTo>
                                  <a:pt x="95" y="24"/>
                                  <a:pt x="88" y="38"/>
                                  <a:pt x="85" y="50"/>
                                </a:cubicBezTo>
                                <a:cubicBezTo>
                                  <a:pt x="83" y="53"/>
                                  <a:pt x="83" y="56"/>
                                  <a:pt x="83" y="59"/>
                                </a:cubicBezTo>
                                <a:cubicBezTo>
                                  <a:pt x="80" y="58"/>
                                  <a:pt x="76" y="58"/>
                                  <a:pt x="73" y="58"/>
                                </a:cubicBezTo>
                                <a:cubicBezTo>
                                  <a:pt x="60" y="57"/>
                                  <a:pt x="44" y="59"/>
                                  <a:pt x="29" y="70"/>
                                </a:cubicBezTo>
                                <a:cubicBezTo>
                                  <a:pt x="13" y="81"/>
                                  <a:pt x="6" y="96"/>
                                  <a:pt x="3" y="107"/>
                                </a:cubicBezTo>
                                <a:cubicBezTo>
                                  <a:pt x="0" y="118"/>
                                  <a:pt x="0" y="126"/>
                                  <a:pt x="0" y="127"/>
                                </a:cubicBezTo>
                                <a:cubicBezTo>
                                  <a:pt x="2" y="130"/>
                                  <a:pt x="2" y="130"/>
                                  <a:pt x="2" y="130"/>
                                </a:cubicBezTo>
                                <a:cubicBezTo>
                                  <a:pt x="64" y="218"/>
                                  <a:pt x="64" y="218"/>
                                  <a:pt x="64" y="218"/>
                                </a:cubicBezTo>
                                <a:cubicBezTo>
                                  <a:pt x="77" y="212"/>
                                  <a:pt x="77" y="212"/>
                                  <a:pt x="77" y="212"/>
                                </a:cubicBezTo>
                                <a:cubicBezTo>
                                  <a:pt x="77" y="212"/>
                                  <a:pt x="77" y="212"/>
                                  <a:pt x="77" y="212"/>
                                </a:cubicBezTo>
                                <a:cubicBezTo>
                                  <a:pt x="77" y="212"/>
                                  <a:pt x="76" y="205"/>
                                  <a:pt x="78" y="196"/>
                                </a:cubicBezTo>
                                <a:cubicBezTo>
                                  <a:pt x="83" y="187"/>
                                  <a:pt x="87" y="177"/>
                                  <a:pt x="98" y="169"/>
                                </a:cubicBezTo>
                                <a:cubicBezTo>
                                  <a:pt x="109" y="161"/>
                                  <a:pt x="122" y="160"/>
                                  <a:pt x="132" y="160"/>
                                </a:cubicBezTo>
                                <a:cubicBezTo>
                                  <a:pt x="136" y="159"/>
                                  <a:pt x="139" y="161"/>
                                  <a:pt x="142" y="162"/>
                                </a:cubicBezTo>
                                <a:cubicBezTo>
                                  <a:pt x="144" y="161"/>
                                  <a:pt x="145" y="163"/>
                                  <a:pt x="146" y="162"/>
                                </a:cubicBezTo>
                                <a:cubicBezTo>
                                  <a:pt x="147" y="163"/>
                                  <a:pt x="147" y="163"/>
                                  <a:pt x="147" y="163"/>
                                </a:cubicBezTo>
                                <a:cubicBezTo>
                                  <a:pt x="149" y="163"/>
                                  <a:pt x="152" y="163"/>
                                  <a:pt x="154" y="161"/>
                                </a:cubicBezTo>
                                <a:cubicBezTo>
                                  <a:pt x="157" y="159"/>
                                  <a:pt x="158" y="157"/>
                                  <a:pt x="158" y="155"/>
                                </a:cubicBezTo>
                                <a:cubicBezTo>
                                  <a:pt x="158" y="154"/>
                                  <a:pt x="158" y="148"/>
                                  <a:pt x="160" y="139"/>
                                </a:cubicBezTo>
                                <a:cubicBezTo>
                                  <a:pt x="163" y="131"/>
                                  <a:pt x="168" y="120"/>
                                  <a:pt x="180" y="112"/>
                                </a:cubicBezTo>
                                <a:cubicBezTo>
                                  <a:pt x="191" y="104"/>
                                  <a:pt x="203" y="103"/>
                                  <a:pt x="212" y="104"/>
                                </a:cubicBezTo>
                                <a:cubicBezTo>
                                  <a:pt x="218" y="102"/>
                                  <a:pt x="221" y="104"/>
                                  <a:pt x="224" y="105"/>
                                </a:cubicBezTo>
                                <a:cubicBezTo>
                                  <a:pt x="225" y="104"/>
                                  <a:pt x="226" y="105"/>
                                  <a:pt x="226" y="105"/>
                                </a:cubicBezTo>
                                <a:cubicBezTo>
                                  <a:pt x="229" y="106"/>
                                  <a:pt x="229" y="106"/>
                                  <a:pt x="229" y="106"/>
                                </a:cubicBezTo>
                                <a:cubicBezTo>
                                  <a:pt x="229" y="106"/>
                                  <a:pt x="229" y="106"/>
                                  <a:pt x="229" y="106"/>
                                </a:cubicBezTo>
                                <a:cubicBezTo>
                                  <a:pt x="229" y="106"/>
                                  <a:pt x="229" y="106"/>
                                  <a:pt x="229" y="106"/>
                                </a:cubicBezTo>
                                <a:cubicBezTo>
                                  <a:pt x="238" y="95"/>
                                  <a:pt x="238" y="95"/>
                                  <a:pt x="238" y="95"/>
                                </a:cubicBezTo>
                                <a:cubicBezTo>
                                  <a:pt x="177" y="8"/>
                                  <a:pt x="177" y="8"/>
                                  <a:pt x="177" y="8"/>
                                </a:cubicBezTo>
                                <a:cubicBezTo>
                                  <a:pt x="174" y="6"/>
                                  <a:pt x="174" y="6"/>
                                  <a:pt x="174" y="6"/>
                                </a:cubicBezTo>
                                <a:cubicBezTo>
                                  <a:pt x="174" y="6"/>
                                  <a:pt x="174" y="6"/>
                                  <a:pt x="174" y="6"/>
                                </a:cubicBezTo>
                                <a:close/>
                                <a:moveTo>
                                  <a:pt x="27" y="122"/>
                                </a:moveTo>
                                <a:cubicBezTo>
                                  <a:pt x="37" y="124"/>
                                  <a:pt x="37" y="124"/>
                                  <a:pt x="37" y="124"/>
                                </a:cubicBezTo>
                                <a:cubicBezTo>
                                  <a:pt x="38" y="126"/>
                                  <a:pt x="38" y="126"/>
                                  <a:pt x="38" y="126"/>
                                </a:cubicBezTo>
                                <a:cubicBezTo>
                                  <a:pt x="38" y="126"/>
                                  <a:pt x="41" y="116"/>
                                  <a:pt x="56" y="106"/>
                                </a:cubicBezTo>
                                <a:cubicBezTo>
                                  <a:pt x="63" y="101"/>
                                  <a:pt x="69" y="98"/>
                                  <a:pt x="73" y="97"/>
                                </a:cubicBezTo>
                                <a:cubicBezTo>
                                  <a:pt x="77" y="96"/>
                                  <a:pt x="78" y="95"/>
                                  <a:pt x="78" y="95"/>
                                </a:cubicBezTo>
                                <a:cubicBezTo>
                                  <a:pt x="81" y="96"/>
                                  <a:pt x="81" y="96"/>
                                  <a:pt x="81" y="96"/>
                                </a:cubicBezTo>
                                <a:cubicBezTo>
                                  <a:pt x="81" y="96"/>
                                  <a:pt x="81" y="96"/>
                                  <a:pt x="81" y="96"/>
                                </a:cubicBezTo>
                                <a:cubicBezTo>
                                  <a:pt x="81" y="96"/>
                                  <a:pt x="81" y="96"/>
                                  <a:pt x="81" y="96"/>
                                </a:cubicBezTo>
                                <a:cubicBezTo>
                                  <a:pt x="81" y="96"/>
                                  <a:pt x="81" y="96"/>
                                  <a:pt x="81" y="96"/>
                                </a:cubicBezTo>
                                <a:cubicBezTo>
                                  <a:pt x="80" y="92"/>
                                  <a:pt x="80" y="92"/>
                                  <a:pt x="80" y="92"/>
                                </a:cubicBezTo>
                                <a:cubicBezTo>
                                  <a:pt x="81" y="84"/>
                                  <a:pt x="81" y="84"/>
                                  <a:pt x="81" y="84"/>
                                </a:cubicBezTo>
                                <a:cubicBezTo>
                                  <a:pt x="81" y="84"/>
                                  <a:pt x="67" y="85"/>
                                  <a:pt x="49" y="97"/>
                                </a:cubicBezTo>
                                <a:cubicBezTo>
                                  <a:pt x="32" y="109"/>
                                  <a:pt x="27" y="122"/>
                                  <a:pt x="27" y="122"/>
                                </a:cubicBezTo>
                                <a:moveTo>
                                  <a:pt x="51" y="144"/>
                                </a:moveTo>
                                <a:cubicBezTo>
                                  <a:pt x="51" y="144"/>
                                  <a:pt x="54" y="134"/>
                                  <a:pt x="69" y="124"/>
                                </a:cubicBezTo>
                                <a:cubicBezTo>
                                  <a:pt x="76" y="119"/>
                                  <a:pt x="83" y="117"/>
                                  <a:pt x="86" y="116"/>
                                </a:cubicBezTo>
                                <a:cubicBezTo>
                                  <a:pt x="90" y="115"/>
                                  <a:pt x="91" y="114"/>
                                  <a:pt x="91" y="114"/>
                                </a:cubicBezTo>
                                <a:cubicBezTo>
                                  <a:pt x="94" y="114"/>
                                  <a:pt x="94" y="114"/>
                                  <a:pt x="94" y="114"/>
                                </a:cubicBezTo>
                                <a:cubicBezTo>
                                  <a:pt x="94" y="114"/>
                                  <a:pt x="94" y="114"/>
                                  <a:pt x="94" y="114"/>
                                </a:cubicBezTo>
                                <a:cubicBezTo>
                                  <a:pt x="94" y="114"/>
                                  <a:pt x="94" y="114"/>
                                  <a:pt x="94" y="114"/>
                                </a:cubicBezTo>
                                <a:cubicBezTo>
                                  <a:pt x="93" y="111"/>
                                  <a:pt x="93" y="111"/>
                                  <a:pt x="93" y="111"/>
                                </a:cubicBezTo>
                                <a:cubicBezTo>
                                  <a:pt x="94" y="103"/>
                                  <a:pt x="94" y="103"/>
                                  <a:pt x="94" y="103"/>
                                </a:cubicBezTo>
                                <a:cubicBezTo>
                                  <a:pt x="94" y="103"/>
                                  <a:pt x="80" y="104"/>
                                  <a:pt x="63" y="116"/>
                                </a:cubicBezTo>
                                <a:cubicBezTo>
                                  <a:pt x="45" y="128"/>
                                  <a:pt x="40" y="141"/>
                                  <a:pt x="40" y="141"/>
                                </a:cubicBezTo>
                                <a:cubicBezTo>
                                  <a:pt x="51" y="144"/>
                                  <a:pt x="51" y="144"/>
                                  <a:pt x="51" y="144"/>
                                </a:cubicBezTo>
                                <a:cubicBezTo>
                                  <a:pt x="50" y="143"/>
                                  <a:pt x="50" y="143"/>
                                  <a:pt x="50" y="143"/>
                                </a:cubicBezTo>
                                <a:cubicBezTo>
                                  <a:pt x="51" y="144"/>
                                  <a:pt x="51" y="144"/>
                                  <a:pt x="51" y="144"/>
                                </a:cubicBezTo>
                                <a:cubicBezTo>
                                  <a:pt x="51" y="144"/>
                                  <a:pt x="51" y="144"/>
                                  <a:pt x="51" y="144"/>
                                </a:cubicBezTo>
                                <a:close/>
                                <a:moveTo>
                                  <a:pt x="53" y="160"/>
                                </a:moveTo>
                                <a:cubicBezTo>
                                  <a:pt x="63" y="162"/>
                                  <a:pt x="63" y="162"/>
                                  <a:pt x="63" y="162"/>
                                </a:cubicBezTo>
                                <a:cubicBezTo>
                                  <a:pt x="63" y="162"/>
                                  <a:pt x="63" y="162"/>
                                  <a:pt x="63" y="162"/>
                                </a:cubicBezTo>
                                <a:cubicBezTo>
                                  <a:pt x="64" y="163"/>
                                  <a:pt x="64" y="163"/>
                                  <a:pt x="64" y="163"/>
                                </a:cubicBezTo>
                                <a:cubicBezTo>
                                  <a:pt x="64" y="163"/>
                                  <a:pt x="64" y="163"/>
                                  <a:pt x="64" y="163"/>
                                </a:cubicBezTo>
                                <a:cubicBezTo>
                                  <a:pt x="63" y="162"/>
                                  <a:pt x="68" y="153"/>
                                  <a:pt x="82" y="143"/>
                                </a:cubicBezTo>
                                <a:cubicBezTo>
                                  <a:pt x="89" y="138"/>
                                  <a:pt x="96" y="135"/>
                                  <a:pt x="99" y="135"/>
                                </a:cubicBezTo>
                                <a:cubicBezTo>
                                  <a:pt x="102" y="133"/>
                                  <a:pt x="105" y="133"/>
                                  <a:pt x="105" y="133"/>
                                </a:cubicBezTo>
                                <a:cubicBezTo>
                                  <a:pt x="106" y="132"/>
                                  <a:pt x="106" y="132"/>
                                  <a:pt x="107" y="133"/>
                                </a:cubicBezTo>
                                <a:cubicBezTo>
                                  <a:pt x="107" y="133"/>
                                  <a:pt x="107" y="133"/>
                                  <a:pt x="107" y="133"/>
                                </a:cubicBezTo>
                                <a:cubicBezTo>
                                  <a:pt x="107" y="133"/>
                                  <a:pt x="107" y="133"/>
                                  <a:pt x="107" y="133"/>
                                </a:cubicBezTo>
                                <a:cubicBezTo>
                                  <a:pt x="107" y="133"/>
                                  <a:pt x="107" y="133"/>
                                  <a:pt x="107" y="133"/>
                                </a:cubicBezTo>
                                <a:cubicBezTo>
                                  <a:pt x="107" y="130"/>
                                  <a:pt x="107" y="130"/>
                                  <a:pt x="107" y="130"/>
                                </a:cubicBezTo>
                                <a:cubicBezTo>
                                  <a:pt x="107" y="122"/>
                                  <a:pt x="107" y="122"/>
                                  <a:pt x="107" y="122"/>
                                </a:cubicBezTo>
                                <a:cubicBezTo>
                                  <a:pt x="107" y="122"/>
                                  <a:pt x="93" y="122"/>
                                  <a:pt x="76" y="134"/>
                                </a:cubicBezTo>
                                <a:cubicBezTo>
                                  <a:pt x="59" y="146"/>
                                  <a:pt x="53" y="160"/>
                                  <a:pt x="53" y="160"/>
                                </a:cubicBezTo>
                                <a:moveTo>
                                  <a:pt x="162" y="38"/>
                                </a:moveTo>
                                <a:cubicBezTo>
                                  <a:pt x="162" y="35"/>
                                  <a:pt x="162" y="35"/>
                                  <a:pt x="162" y="35"/>
                                </a:cubicBezTo>
                                <a:cubicBezTo>
                                  <a:pt x="162" y="38"/>
                                  <a:pt x="162" y="38"/>
                                  <a:pt x="162" y="38"/>
                                </a:cubicBezTo>
                                <a:cubicBezTo>
                                  <a:pt x="162" y="38"/>
                                  <a:pt x="162" y="38"/>
                                  <a:pt x="162" y="38"/>
                                </a:cubicBezTo>
                                <a:moveTo>
                                  <a:pt x="118" y="67"/>
                                </a:moveTo>
                                <a:cubicBezTo>
                                  <a:pt x="119" y="68"/>
                                  <a:pt x="119" y="68"/>
                                  <a:pt x="119" y="68"/>
                                </a:cubicBezTo>
                                <a:cubicBezTo>
                                  <a:pt x="119" y="68"/>
                                  <a:pt x="123" y="58"/>
                                  <a:pt x="137" y="48"/>
                                </a:cubicBezTo>
                                <a:cubicBezTo>
                                  <a:pt x="144" y="43"/>
                                  <a:pt x="151" y="41"/>
                                  <a:pt x="156" y="39"/>
                                </a:cubicBezTo>
                                <a:cubicBezTo>
                                  <a:pt x="159" y="39"/>
                                  <a:pt x="160" y="38"/>
                                  <a:pt x="160" y="38"/>
                                </a:cubicBezTo>
                                <a:cubicBezTo>
                                  <a:pt x="162" y="38"/>
                                  <a:pt x="162" y="38"/>
                                  <a:pt x="162" y="38"/>
                                </a:cubicBezTo>
                                <a:cubicBezTo>
                                  <a:pt x="162" y="38"/>
                                  <a:pt x="162" y="38"/>
                                  <a:pt x="162" y="38"/>
                                </a:cubicBezTo>
                                <a:cubicBezTo>
                                  <a:pt x="163" y="27"/>
                                  <a:pt x="163" y="27"/>
                                  <a:pt x="163" y="27"/>
                                </a:cubicBezTo>
                                <a:cubicBezTo>
                                  <a:pt x="163" y="27"/>
                                  <a:pt x="148" y="28"/>
                                  <a:pt x="131" y="40"/>
                                </a:cubicBezTo>
                                <a:cubicBezTo>
                                  <a:pt x="114" y="52"/>
                                  <a:pt x="108" y="65"/>
                                  <a:pt x="108" y="65"/>
                                </a:cubicBezTo>
                                <a:cubicBezTo>
                                  <a:pt x="119" y="68"/>
                                  <a:pt x="119" y="68"/>
                                  <a:pt x="119" y="68"/>
                                </a:cubicBezTo>
                                <a:cubicBezTo>
                                  <a:pt x="118" y="67"/>
                                  <a:pt x="118" y="67"/>
                                  <a:pt x="118" y="67"/>
                                </a:cubicBezTo>
                                <a:cubicBezTo>
                                  <a:pt x="118" y="67"/>
                                  <a:pt x="118" y="67"/>
                                  <a:pt x="118" y="67"/>
                                </a:cubicBezTo>
                                <a:close/>
                                <a:moveTo>
                                  <a:pt x="132" y="87"/>
                                </a:moveTo>
                                <a:cubicBezTo>
                                  <a:pt x="132" y="87"/>
                                  <a:pt x="136" y="77"/>
                                  <a:pt x="150" y="67"/>
                                </a:cubicBezTo>
                                <a:cubicBezTo>
                                  <a:pt x="158" y="62"/>
                                  <a:pt x="164" y="59"/>
                                  <a:pt x="169" y="58"/>
                                </a:cubicBezTo>
                                <a:cubicBezTo>
                                  <a:pt x="172" y="58"/>
                                  <a:pt x="173" y="57"/>
                                  <a:pt x="173" y="57"/>
                                </a:cubicBezTo>
                                <a:cubicBezTo>
                                  <a:pt x="175" y="57"/>
                                  <a:pt x="175" y="57"/>
                                  <a:pt x="175" y="57"/>
                                </a:cubicBezTo>
                                <a:cubicBezTo>
                                  <a:pt x="175" y="57"/>
                                  <a:pt x="175" y="57"/>
                                  <a:pt x="175" y="57"/>
                                </a:cubicBezTo>
                                <a:cubicBezTo>
                                  <a:pt x="175" y="57"/>
                                  <a:pt x="175" y="57"/>
                                  <a:pt x="175" y="57"/>
                                </a:cubicBezTo>
                                <a:cubicBezTo>
                                  <a:pt x="175" y="54"/>
                                  <a:pt x="175" y="54"/>
                                  <a:pt x="175" y="54"/>
                                </a:cubicBezTo>
                                <a:cubicBezTo>
                                  <a:pt x="176" y="46"/>
                                  <a:pt x="176" y="46"/>
                                  <a:pt x="176" y="46"/>
                                </a:cubicBezTo>
                                <a:cubicBezTo>
                                  <a:pt x="176" y="46"/>
                                  <a:pt x="161" y="46"/>
                                  <a:pt x="144" y="58"/>
                                </a:cubicBezTo>
                                <a:cubicBezTo>
                                  <a:pt x="127" y="70"/>
                                  <a:pt x="121" y="84"/>
                                  <a:pt x="121" y="84"/>
                                </a:cubicBezTo>
                                <a:cubicBezTo>
                                  <a:pt x="132" y="87"/>
                                  <a:pt x="132" y="87"/>
                                  <a:pt x="132" y="87"/>
                                </a:cubicBezTo>
                                <a:cubicBezTo>
                                  <a:pt x="132" y="86"/>
                                  <a:pt x="132" y="86"/>
                                  <a:pt x="132" y="86"/>
                                </a:cubicBezTo>
                                <a:cubicBezTo>
                                  <a:pt x="132" y="87"/>
                                  <a:pt x="132" y="87"/>
                                  <a:pt x="132" y="87"/>
                                </a:cubicBezTo>
                                <a:cubicBezTo>
                                  <a:pt x="132" y="87"/>
                                  <a:pt x="132" y="87"/>
                                  <a:pt x="132" y="87"/>
                                </a:cubicBezTo>
                                <a:close/>
                                <a:moveTo>
                                  <a:pt x="135" y="103"/>
                                </a:moveTo>
                                <a:cubicBezTo>
                                  <a:pt x="145" y="105"/>
                                  <a:pt x="145" y="105"/>
                                  <a:pt x="145" y="105"/>
                                </a:cubicBezTo>
                                <a:cubicBezTo>
                                  <a:pt x="146" y="106"/>
                                  <a:pt x="146" y="106"/>
                                  <a:pt x="146" y="106"/>
                                </a:cubicBezTo>
                                <a:cubicBezTo>
                                  <a:pt x="146" y="106"/>
                                  <a:pt x="146" y="106"/>
                                  <a:pt x="146" y="106"/>
                                </a:cubicBezTo>
                                <a:cubicBezTo>
                                  <a:pt x="146" y="104"/>
                                  <a:pt x="149" y="96"/>
                                  <a:pt x="164" y="86"/>
                                </a:cubicBezTo>
                                <a:cubicBezTo>
                                  <a:pt x="171" y="81"/>
                                  <a:pt x="177" y="78"/>
                                  <a:pt x="183" y="76"/>
                                </a:cubicBezTo>
                                <a:cubicBezTo>
                                  <a:pt x="184" y="75"/>
                                  <a:pt x="186" y="76"/>
                                  <a:pt x="186" y="76"/>
                                </a:cubicBezTo>
                                <a:cubicBezTo>
                                  <a:pt x="188" y="75"/>
                                  <a:pt x="188" y="75"/>
                                  <a:pt x="189" y="76"/>
                                </a:cubicBezTo>
                                <a:cubicBezTo>
                                  <a:pt x="189" y="76"/>
                                  <a:pt x="189" y="76"/>
                                  <a:pt x="189" y="76"/>
                                </a:cubicBezTo>
                                <a:cubicBezTo>
                                  <a:pt x="189" y="76"/>
                                  <a:pt x="189" y="76"/>
                                  <a:pt x="189" y="76"/>
                                </a:cubicBezTo>
                                <a:cubicBezTo>
                                  <a:pt x="189" y="76"/>
                                  <a:pt x="189" y="76"/>
                                  <a:pt x="189" y="76"/>
                                </a:cubicBezTo>
                                <a:cubicBezTo>
                                  <a:pt x="188" y="72"/>
                                  <a:pt x="188" y="72"/>
                                  <a:pt x="188" y="72"/>
                                </a:cubicBezTo>
                                <a:cubicBezTo>
                                  <a:pt x="189" y="64"/>
                                  <a:pt x="189" y="64"/>
                                  <a:pt x="189" y="64"/>
                                </a:cubicBezTo>
                                <a:cubicBezTo>
                                  <a:pt x="189" y="64"/>
                                  <a:pt x="175" y="65"/>
                                  <a:pt x="157" y="77"/>
                                </a:cubicBezTo>
                                <a:cubicBezTo>
                                  <a:pt x="140" y="89"/>
                                  <a:pt x="135" y="103"/>
                                  <a:pt x="135" y="103"/>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5" name="Freeform 6095"/>
                        <wps:cNvSpPr>
                          <a:spLocks noEditPoints="1"/>
                        </wps:cNvSpPr>
                        <wps:spPr bwMode="auto">
                          <a:xfrm>
                            <a:off x="19659601" y="6581776"/>
                            <a:ext cx="536575" cy="893763"/>
                          </a:xfrm>
                          <a:custGeom>
                            <a:avLst/>
                            <a:gdLst>
                              <a:gd name="T0" fmla="*/ 74 w 143"/>
                              <a:gd name="T1" fmla="*/ 232 h 238"/>
                              <a:gd name="T2" fmla="*/ 48 w 143"/>
                              <a:gd name="T3" fmla="*/ 227 h 238"/>
                              <a:gd name="T4" fmla="*/ 45 w 143"/>
                              <a:gd name="T5" fmla="*/ 190 h 238"/>
                              <a:gd name="T6" fmla="*/ 78 w 143"/>
                              <a:gd name="T7" fmla="*/ 206 h 238"/>
                              <a:gd name="T8" fmla="*/ 74 w 143"/>
                              <a:gd name="T9" fmla="*/ 232 h 238"/>
                              <a:gd name="T10" fmla="*/ 104 w 143"/>
                              <a:gd name="T11" fmla="*/ 48 h 238"/>
                              <a:gd name="T12" fmla="*/ 117 w 143"/>
                              <a:gd name="T13" fmla="*/ 72 h 238"/>
                              <a:gd name="T14" fmla="*/ 143 w 143"/>
                              <a:gd name="T15" fmla="*/ 54 h 238"/>
                              <a:gd name="T16" fmla="*/ 143 w 143"/>
                              <a:gd name="T17" fmla="*/ 54 h 238"/>
                              <a:gd name="T18" fmla="*/ 127 w 143"/>
                              <a:gd name="T19" fmla="*/ 32 h 238"/>
                              <a:gd name="T20" fmla="*/ 104 w 143"/>
                              <a:gd name="T21" fmla="*/ 48 h 238"/>
                              <a:gd name="T22" fmla="*/ 104 w 143"/>
                              <a:gd name="T23" fmla="*/ 48 h 238"/>
                              <a:gd name="T24" fmla="*/ 36 w 143"/>
                              <a:gd name="T25" fmla="*/ 97 h 238"/>
                              <a:gd name="T26" fmla="*/ 23 w 143"/>
                              <a:gd name="T27" fmla="*/ 183 h 238"/>
                              <a:gd name="T28" fmla="*/ 30 w 143"/>
                              <a:gd name="T29" fmla="*/ 193 h 238"/>
                              <a:gd name="T30" fmla="*/ 51 w 143"/>
                              <a:gd name="T31" fmla="*/ 178 h 238"/>
                              <a:gd name="T32" fmla="*/ 45 w 143"/>
                              <a:gd name="T33" fmla="*/ 170 h 238"/>
                              <a:gd name="T34" fmla="*/ 53 w 143"/>
                              <a:gd name="T35" fmla="*/ 117 h 238"/>
                              <a:gd name="T36" fmla="*/ 36 w 143"/>
                              <a:gd name="T37" fmla="*/ 97 h 238"/>
                              <a:gd name="T38" fmla="*/ 71 w 143"/>
                              <a:gd name="T39" fmla="*/ 3 h 238"/>
                              <a:gd name="T40" fmla="*/ 46 w 143"/>
                              <a:gd name="T41" fmla="*/ 21 h 238"/>
                              <a:gd name="T42" fmla="*/ 44 w 143"/>
                              <a:gd name="T43" fmla="*/ 18 h 238"/>
                              <a:gd name="T44" fmla="*/ 38 w 143"/>
                              <a:gd name="T45" fmla="*/ 17 h 238"/>
                              <a:gd name="T46" fmla="*/ 28 w 143"/>
                              <a:gd name="T47" fmla="*/ 24 h 238"/>
                              <a:gd name="T48" fmla="*/ 28 w 143"/>
                              <a:gd name="T49" fmla="*/ 30 h 238"/>
                              <a:gd name="T50" fmla="*/ 29 w 143"/>
                              <a:gd name="T51" fmla="*/ 32 h 238"/>
                              <a:gd name="T52" fmla="*/ 4 w 143"/>
                              <a:gd name="T53" fmla="*/ 50 h 238"/>
                              <a:gd name="T54" fmla="*/ 3 w 143"/>
                              <a:gd name="T55" fmla="*/ 62 h 238"/>
                              <a:gd name="T56" fmla="*/ 14 w 143"/>
                              <a:gd name="T57" fmla="*/ 64 h 238"/>
                              <a:gd name="T58" fmla="*/ 39 w 143"/>
                              <a:gd name="T59" fmla="*/ 46 h 238"/>
                              <a:gd name="T60" fmla="*/ 45 w 143"/>
                              <a:gd name="T61" fmla="*/ 55 h 238"/>
                              <a:gd name="T62" fmla="*/ 45 w 143"/>
                              <a:gd name="T63" fmla="*/ 55 h 238"/>
                              <a:gd name="T64" fmla="*/ 31 w 143"/>
                              <a:gd name="T65" fmla="*/ 65 h 238"/>
                              <a:gd name="T66" fmla="*/ 76 w 143"/>
                              <a:gd name="T67" fmla="*/ 129 h 238"/>
                              <a:gd name="T68" fmla="*/ 121 w 143"/>
                              <a:gd name="T69" fmla="*/ 98 h 238"/>
                              <a:gd name="T70" fmla="*/ 76 w 143"/>
                              <a:gd name="T71" fmla="*/ 34 h 238"/>
                              <a:gd name="T72" fmla="*/ 62 w 143"/>
                              <a:gd name="T73" fmla="*/ 43 h 238"/>
                              <a:gd name="T74" fmla="*/ 62 w 143"/>
                              <a:gd name="T75" fmla="*/ 43 h 238"/>
                              <a:gd name="T76" fmla="*/ 56 w 143"/>
                              <a:gd name="T77" fmla="*/ 35 h 238"/>
                              <a:gd name="T78" fmla="*/ 81 w 143"/>
                              <a:gd name="T79" fmla="*/ 17 h 238"/>
                              <a:gd name="T80" fmla="*/ 83 w 143"/>
                              <a:gd name="T81" fmla="*/ 6 h 238"/>
                              <a:gd name="T82" fmla="*/ 71 w 143"/>
                              <a:gd name="T83" fmla="*/ 3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3" h="238">
                                <a:moveTo>
                                  <a:pt x="74" y="232"/>
                                </a:moveTo>
                                <a:cubicBezTo>
                                  <a:pt x="65" y="238"/>
                                  <a:pt x="54" y="236"/>
                                  <a:pt x="48" y="227"/>
                                </a:cubicBezTo>
                                <a:cubicBezTo>
                                  <a:pt x="42" y="219"/>
                                  <a:pt x="47" y="204"/>
                                  <a:pt x="45" y="190"/>
                                </a:cubicBezTo>
                                <a:cubicBezTo>
                                  <a:pt x="55" y="198"/>
                                  <a:pt x="72" y="197"/>
                                  <a:pt x="78" y="206"/>
                                </a:cubicBezTo>
                                <a:cubicBezTo>
                                  <a:pt x="84" y="215"/>
                                  <a:pt x="81" y="227"/>
                                  <a:pt x="74" y="232"/>
                                </a:cubicBezTo>
                                <a:moveTo>
                                  <a:pt x="104" y="48"/>
                                </a:moveTo>
                                <a:cubicBezTo>
                                  <a:pt x="109" y="55"/>
                                  <a:pt x="113" y="64"/>
                                  <a:pt x="117" y="72"/>
                                </a:cubicBezTo>
                                <a:cubicBezTo>
                                  <a:pt x="143" y="54"/>
                                  <a:pt x="143" y="54"/>
                                  <a:pt x="143" y="54"/>
                                </a:cubicBezTo>
                                <a:cubicBezTo>
                                  <a:pt x="143" y="54"/>
                                  <a:pt x="143" y="54"/>
                                  <a:pt x="143" y="54"/>
                                </a:cubicBezTo>
                                <a:cubicBezTo>
                                  <a:pt x="127" y="32"/>
                                  <a:pt x="127" y="32"/>
                                  <a:pt x="127" y="32"/>
                                </a:cubicBezTo>
                                <a:cubicBezTo>
                                  <a:pt x="104" y="48"/>
                                  <a:pt x="104" y="48"/>
                                  <a:pt x="104" y="48"/>
                                </a:cubicBezTo>
                                <a:cubicBezTo>
                                  <a:pt x="104" y="48"/>
                                  <a:pt x="104" y="48"/>
                                  <a:pt x="104" y="48"/>
                                </a:cubicBezTo>
                                <a:close/>
                                <a:moveTo>
                                  <a:pt x="36" y="97"/>
                                </a:moveTo>
                                <a:cubicBezTo>
                                  <a:pt x="9" y="118"/>
                                  <a:pt x="3" y="156"/>
                                  <a:pt x="23" y="183"/>
                                </a:cubicBezTo>
                                <a:cubicBezTo>
                                  <a:pt x="30" y="193"/>
                                  <a:pt x="30" y="193"/>
                                  <a:pt x="30" y="193"/>
                                </a:cubicBezTo>
                                <a:cubicBezTo>
                                  <a:pt x="51" y="178"/>
                                  <a:pt x="51" y="178"/>
                                  <a:pt x="51" y="178"/>
                                </a:cubicBezTo>
                                <a:cubicBezTo>
                                  <a:pt x="45" y="170"/>
                                  <a:pt x="45" y="170"/>
                                  <a:pt x="45" y="170"/>
                                </a:cubicBezTo>
                                <a:cubicBezTo>
                                  <a:pt x="33" y="153"/>
                                  <a:pt x="38" y="130"/>
                                  <a:pt x="53" y="117"/>
                                </a:cubicBezTo>
                                <a:cubicBezTo>
                                  <a:pt x="47" y="110"/>
                                  <a:pt x="40" y="104"/>
                                  <a:pt x="36" y="97"/>
                                </a:cubicBezTo>
                                <a:moveTo>
                                  <a:pt x="71" y="3"/>
                                </a:moveTo>
                                <a:cubicBezTo>
                                  <a:pt x="46" y="21"/>
                                  <a:pt x="46" y="21"/>
                                  <a:pt x="46" y="21"/>
                                </a:cubicBezTo>
                                <a:cubicBezTo>
                                  <a:pt x="44" y="18"/>
                                  <a:pt x="44" y="18"/>
                                  <a:pt x="44" y="18"/>
                                </a:cubicBezTo>
                                <a:cubicBezTo>
                                  <a:pt x="43" y="17"/>
                                  <a:pt x="40" y="15"/>
                                  <a:pt x="38" y="17"/>
                                </a:cubicBezTo>
                                <a:cubicBezTo>
                                  <a:pt x="28" y="24"/>
                                  <a:pt x="28" y="24"/>
                                  <a:pt x="28" y="24"/>
                                </a:cubicBezTo>
                                <a:cubicBezTo>
                                  <a:pt x="26" y="25"/>
                                  <a:pt x="27" y="28"/>
                                  <a:pt x="28" y="30"/>
                                </a:cubicBezTo>
                                <a:cubicBezTo>
                                  <a:pt x="29" y="32"/>
                                  <a:pt x="29" y="32"/>
                                  <a:pt x="29" y="32"/>
                                </a:cubicBezTo>
                                <a:cubicBezTo>
                                  <a:pt x="4" y="50"/>
                                  <a:pt x="4" y="50"/>
                                  <a:pt x="4" y="50"/>
                                </a:cubicBezTo>
                                <a:cubicBezTo>
                                  <a:pt x="0" y="53"/>
                                  <a:pt x="1" y="58"/>
                                  <a:pt x="3" y="62"/>
                                </a:cubicBezTo>
                                <a:cubicBezTo>
                                  <a:pt x="5" y="64"/>
                                  <a:pt x="10" y="66"/>
                                  <a:pt x="14" y="64"/>
                                </a:cubicBezTo>
                                <a:cubicBezTo>
                                  <a:pt x="39" y="46"/>
                                  <a:pt x="39" y="46"/>
                                  <a:pt x="39" y="46"/>
                                </a:cubicBezTo>
                                <a:cubicBezTo>
                                  <a:pt x="45" y="55"/>
                                  <a:pt x="45" y="55"/>
                                  <a:pt x="45" y="55"/>
                                </a:cubicBezTo>
                                <a:cubicBezTo>
                                  <a:pt x="45" y="55"/>
                                  <a:pt x="45" y="55"/>
                                  <a:pt x="45" y="55"/>
                                </a:cubicBezTo>
                                <a:cubicBezTo>
                                  <a:pt x="31" y="65"/>
                                  <a:pt x="31" y="65"/>
                                  <a:pt x="31" y="65"/>
                                </a:cubicBezTo>
                                <a:cubicBezTo>
                                  <a:pt x="32" y="89"/>
                                  <a:pt x="53" y="109"/>
                                  <a:pt x="76" y="129"/>
                                </a:cubicBezTo>
                                <a:cubicBezTo>
                                  <a:pt x="121" y="98"/>
                                  <a:pt x="121" y="98"/>
                                  <a:pt x="121" y="98"/>
                                </a:cubicBezTo>
                                <a:cubicBezTo>
                                  <a:pt x="110" y="70"/>
                                  <a:pt x="98" y="42"/>
                                  <a:pt x="76" y="34"/>
                                </a:cubicBezTo>
                                <a:cubicBezTo>
                                  <a:pt x="62" y="43"/>
                                  <a:pt x="62" y="43"/>
                                  <a:pt x="62" y="43"/>
                                </a:cubicBezTo>
                                <a:cubicBezTo>
                                  <a:pt x="62" y="43"/>
                                  <a:pt x="62" y="43"/>
                                  <a:pt x="62" y="43"/>
                                </a:cubicBezTo>
                                <a:cubicBezTo>
                                  <a:pt x="56" y="35"/>
                                  <a:pt x="56" y="35"/>
                                  <a:pt x="56" y="35"/>
                                </a:cubicBezTo>
                                <a:cubicBezTo>
                                  <a:pt x="81" y="17"/>
                                  <a:pt x="81" y="17"/>
                                  <a:pt x="81" y="17"/>
                                </a:cubicBezTo>
                                <a:cubicBezTo>
                                  <a:pt x="85" y="14"/>
                                  <a:pt x="84" y="9"/>
                                  <a:pt x="83" y="6"/>
                                </a:cubicBezTo>
                                <a:cubicBezTo>
                                  <a:pt x="80" y="2"/>
                                  <a:pt x="75" y="0"/>
                                  <a:pt x="71" y="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6" name="Freeform 6096"/>
                        <wps:cNvSpPr>
                          <a:spLocks noEditPoints="1"/>
                        </wps:cNvSpPr>
                        <wps:spPr bwMode="auto">
                          <a:xfrm>
                            <a:off x="11720513" y="6611938"/>
                            <a:ext cx="927100" cy="869950"/>
                          </a:xfrm>
                          <a:custGeom>
                            <a:avLst/>
                            <a:gdLst>
                              <a:gd name="T0" fmla="*/ 28 w 247"/>
                              <a:gd name="T1" fmla="*/ 98 h 232"/>
                              <a:gd name="T2" fmla="*/ 108 w 247"/>
                              <a:gd name="T3" fmla="*/ 211 h 232"/>
                              <a:gd name="T4" fmla="*/ 99 w 247"/>
                              <a:gd name="T5" fmla="*/ 218 h 232"/>
                              <a:gd name="T6" fmla="*/ 65 w 247"/>
                              <a:gd name="T7" fmla="*/ 212 h 232"/>
                              <a:gd name="T8" fmla="*/ 13 w 247"/>
                              <a:gd name="T9" fmla="*/ 138 h 232"/>
                              <a:gd name="T10" fmla="*/ 19 w 247"/>
                              <a:gd name="T11" fmla="*/ 104 h 232"/>
                              <a:gd name="T12" fmla="*/ 28 w 247"/>
                              <a:gd name="T13" fmla="*/ 98 h 232"/>
                              <a:gd name="T14" fmla="*/ 28 w 247"/>
                              <a:gd name="T15" fmla="*/ 98 h 232"/>
                              <a:gd name="T16" fmla="*/ 130 w 247"/>
                              <a:gd name="T17" fmla="*/ 27 h 232"/>
                              <a:gd name="T18" fmla="*/ 209 w 247"/>
                              <a:gd name="T19" fmla="*/ 140 h 232"/>
                              <a:gd name="T20" fmla="*/ 117 w 247"/>
                              <a:gd name="T21" fmla="*/ 205 h 232"/>
                              <a:gd name="T22" fmla="*/ 36 w 247"/>
                              <a:gd name="T23" fmla="*/ 92 h 232"/>
                              <a:gd name="T24" fmla="*/ 59 w 247"/>
                              <a:gd name="T25" fmla="*/ 76 h 232"/>
                              <a:gd name="T26" fmla="*/ 49 w 247"/>
                              <a:gd name="T27" fmla="*/ 61 h 232"/>
                              <a:gd name="T28" fmla="*/ 52 w 247"/>
                              <a:gd name="T29" fmla="*/ 44 h 232"/>
                              <a:gd name="T30" fmla="*/ 79 w 247"/>
                              <a:gd name="T31" fmla="*/ 25 h 232"/>
                              <a:gd name="T32" fmla="*/ 96 w 247"/>
                              <a:gd name="T33" fmla="*/ 28 h 232"/>
                              <a:gd name="T34" fmla="*/ 107 w 247"/>
                              <a:gd name="T35" fmla="*/ 43 h 232"/>
                              <a:gd name="T36" fmla="*/ 130 w 247"/>
                              <a:gd name="T37" fmla="*/ 27 h 232"/>
                              <a:gd name="T38" fmla="*/ 130 w 247"/>
                              <a:gd name="T39" fmla="*/ 27 h 232"/>
                              <a:gd name="T40" fmla="*/ 68 w 247"/>
                              <a:gd name="T41" fmla="*/ 70 h 232"/>
                              <a:gd name="T42" fmla="*/ 98 w 247"/>
                              <a:gd name="T43" fmla="*/ 49 h 232"/>
                              <a:gd name="T44" fmla="*/ 87 w 247"/>
                              <a:gd name="T45" fmla="*/ 33 h 232"/>
                              <a:gd name="T46" fmla="*/ 57 w 247"/>
                              <a:gd name="T47" fmla="*/ 54 h 232"/>
                              <a:gd name="T48" fmla="*/ 68 w 247"/>
                              <a:gd name="T49" fmla="*/ 70 h 232"/>
                              <a:gd name="T50" fmla="*/ 68 w 247"/>
                              <a:gd name="T51" fmla="*/ 70 h 232"/>
                              <a:gd name="T52" fmla="*/ 153 w 247"/>
                              <a:gd name="T53" fmla="*/ 93 h 232"/>
                              <a:gd name="T54" fmla="*/ 118 w 247"/>
                              <a:gd name="T55" fmla="*/ 87 h 232"/>
                              <a:gd name="T56" fmla="*/ 118 w 247"/>
                              <a:gd name="T57" fmla="*/ 87 h 232"/>
                              <a:gd name="T58" fmla="*/ 108 w 247"/>
                              <a:gd name="T59" fmla="*/ 94 h 232"/>
                              <a:gd name="T60" fmla="*/ 116 w 247"/>
                              <a:gd name="T61" fmla="*/ 105 h 232"/>
                              <a:gd name="T62" fmla="*/ 116 w 247"/>
                              <a:gd name="T63" fmla="*/ 105 h 232"/>
                              <a:gd name="T64" fmla="*/ 129 w 247"/>
                              <a:gd name="T65" fmla="*/ 106 h 232"/>
                              <a:gd name="T66" fmla="*/ 96 w 247"/>
                              <a:gd name="T67" fmla="*/ 130 h 232"/>
                              <a:gd name="T68" fmla="*/ 96 w 247"/>
                              <a:gd name="T69" fmla="*/ 130 h 232"/>
                              <a:gd name="T70" fmla="*/ 92 w 247"/>
                              <a:gd name="T71" fmla="*/ 136 h 232"/>
                              <a:gd name="T72" fmla="*/ 99 w 247"/>
                              <a:gd name="T73" fmla="*/ 146 h 232"/>
                              <a:gd name="T74" fmla="*/ 106 w 247"/>
                              <a:gd name="T75" fmla="*/ 145 h 232"/>
                              <a:gd name="T76" fmla="*/ 106 w 247"/>
                              <a:gd name="T77" fmla="*/ 145 h 232"/>
                              <a:gd name="T78" fmla="*/ 140 w 247"/>
                              <a:gd name="T79" fmla="*/ 121 h 232"/>
                              <a:gd name="T80" fmla="*/ 137 w 247"/>
                              <a:gd name="T81" fmla="*/ 135 h 232"/>
                              <a:gd name="T82" fmla="*/ 137 w 247"/>
                              <a:gd name="T83" fmla="*/ 135 h 232"/>
                              <a:gd name="T84" fmla="*/ 137 w 247"/>
                              <a:gd name="T85" fmla="*/ 135 h 232"/>
                              <a:gd name="T86" fmla="*/ 144 w 247"/>
                              <a:gd name="T87" fmla="*/ 145 h 232"/>
                              <a:gd name="T88" fmla="*/ 154 w 247"/>
                              <a:gd name="T89" fmla="*/ 138 h 232"/>
                              <a:gd name="T90" fmla="*/ 154 w 247"/>
                              <a:gd name="T91" fmla="*/ 136 h 232"/>
                              <a:gd name="T92" fmla="*/ 160 w 247"/>
                              <a:gd name="T93" fmla="*/ 103 h 232"/>
                              <a:gd name="T94" fmla="*/ 153 w 247"/>
                              <a:gd name="T95" fmla="*/ 93 h 232"/>
                              <a:gd name="T96" fmla="*/ 147 w 247"/>
                              <a:gd name="T97" fmla="*/ 14 h 232"/>
                              <a:gd name="T98" fmla="*/ 139 w 247"/>
                              <a:gd name="T99" fmla="*/ 21 h 232"/>
                              <a:gd name="T100" fmla="*/ 210 w 247"/>
                              <a:gd name="T101" fmla="*/ 124 h 232"/>
                              <a:gd name="T102" fmla="*/ 217 w 247"/>
                              <a:gd name="T103" fmla="*/ 135 h 232"/>
                              <a:gd name="T104" fmla="*/ 227 w 247"/>
                              <a:gd name="T105" fmla="*/ 128 h 232"/>
                              <a:gd name="T106" fmla="*/ 233 w 247"/>
                              <a:gd name="T107" fmla="*/ 94 h 232"/>
                              <a:gd name="T108" fmla="*/ 181 w 247"/>
                              <a:gd name="T109" fmla="*/ 20 h 232"/>
                              <a:gd name="T110" fmla="*/ 147 w 247"/>
                              <a:gd name="T111" fmla="*/ 14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7" h="232">
                                <a:moveTo>
                                  <a:pt x="28" y="98"/>
                                </a:moveTo>
                                <a:cubicBezTo>
                                  <a:pt x="108" y="211"/>
                                  <a:pt x="108" y="211"/>
                                  <a:pt x="108" y="211"/>
                                </a:cubicBezTo>
                                <a:cubicBezTo>
                                  <a:pt x="99" y="218"/>
                                  <a:pt x="99" y="218"/>
                                  <a:pt x="99" y="218"/>
                                </a:cubicBezTo>
                                <a:cubicBezTo>
                                  <a:pt x="79" y="232"/>
                                  <a:pt x="65" y="212"/>
                                  <a:pt x="65" y="212"/>
                                </a:cubicBezTo>
                                <a:cubicBezTo>
                                  <a:pt x="13" y="138"/>
                                  <a:pt x="13" y="138"/>
                                  <a:pt x="13" y="138"/>
                                </a:cubicBezTo>
                                <a:cubicBezTo>
                                  <a:pt x="0" y="119"/>
                                  <a:pt x="19" y="104"/>
                                  <a:pt x="19" y="104"/>
                                </a:cubicBezTo>
                                <a:cubicBezTo>
                                  <a:pt x="28" y="98"/>
                                  <a:pt x="28" y="98"/>
                                  <a:pt x="28" y="98"/>
                                </a:cubicBezTo>
                                <a:cubicBezTo>
                                  <a:pt x="28" y="98"/>
                                  <a:pt x="28" y="98"/>
                                  <a:pt x="28" y="98"/>
                                </a:cubicBezTo>
                                <a:close/>
                                <a:moveTo>
                                  <a:pt x="130" y="27"/>
                                </a:moveTo>
                                <a:cubicBezTo>
                                  <a:pt x="209" y="140"/>
                                  <a:pt x="209" y="140"/>
                                  <a:pt x="209" y="140"/>
                                </a:cubicBezTo>
                                <a:cubicBezTo>
                                  <a:pt x="117" y="205"/>
                                  <a:pt x="117" y="205"/>
                                  <a:pt x="117" y="205"/>
                                </a:cubicBezTo>
                                <a:cubicBezTo>
                                  <a:pt x="36" y="92"/>
                                  <a:pt x="36" y="92"/>
                                  <a:pt x="36" y="92"/>
                                </a:cubicBezTo>
                                <a:cubicBezTo>
                                  <a:pt x="59" y="76"/>
                                  <a:pt x="59" y="76"/>
                                  <a:pt x="59" y="76"/>
                                </a:cubicBezTo>
                                <a:cubicBezTo>
                                  <a:pt x="49" y="61"/>
                                  <a:pt x="49" y="61"/>
                                  <a:pt x="49" y="61"/>
                                </a:cubicBezTo>
                                <a:cubicBezTo>
                                  <a:pt x="42" y="51"/>
                                  <a:pt x="52" y="44"/>
                                  <a:pt x="52" y="44"/>
                                </a:cubicBezTo>
                                <a:cubicBezTo>
                                  <a:pt x="79" y="25"/>
                                  <a:pt x="79" y="25"/>
                                  <a:pt x="79" y="25"/>
                                </a:cubicBezTo>
                                <a:cubicBezTo>
                                  <a:pt x="89" y="18"/>
                                  <a:pt x="96" y="28"/>
                                  <a:pt x="96" y="28"/>
                                </a:cubicBezTo>
                                <a:cubicBezTo>
                                  <a:pt x="107" y="43"/>
                                  <a:pt x="107" y="43"/>
                                  <a:pt x="107" y="43"/>
                                </a:cubicBezTo>
                                <a:cubicBezTo>
                                  <a:pt x="130" y="27"/>
                                  <a:pt x="130" y="27"/>
                                  <a:pt x="130" y="27"/>
                                </a:cubicBezTo>
                                <a:cubicBezTo>
                                  <a:pt x="130" y="27"/>
                                  <a:pt x="130" y="27"/>
                                  <a:pt x="130" y="27"/>
                                </a:cubicBezTo>
                                <a:close/>
                                <a:moveTo>
                                  <a:pt x="68" y="70"/>
                                </a:moveTo>
                                <a:cubicBezTo>
                                  <a:pt x="98" y="49"/>
                                  <a:pt x="98" y="49"/>
                                  <a:pt x="98" y="49"/>
                                </a:cubicBezTo>
                                <a:cubicBezTo>
                                  <a:pt x="87" y="33"/>
                                  <a:pt x="87" y="33"/>
                                  <a:pt x="87" y="33"/>
                                </a:cubicBezTo>
                                <a:cubicBezTo>
                                  <a:pt x="57" y="54"/>
                                  <a:pt x="57" y="54"/>
                                  <a:pt x="57" y="54"/>
                                </a:cubicBezTo>
                                <a:cubicBezTo>
                                  <a:pt x="68" y="70"/>
                                  <a:pt x="68" y="70"/>
                                  <a:pt x="68" y="70"/>
                                </a:cubicBezTo>
                                <a:cubicBezTo>
                                  <a:pt x="68" y="70"/>
                                  <a:pt x="68" y="70"/>
                                  <a:pt x="68" y="70"/>
                                </a:cubicBezTo>
                                <a:close/>
                                <a:moveTo>
                                  <a:pt x="153" y="93"/>
                                </a:moveTo>
                                <a:cubicBezTo>
                                  <a:pt x="118" y="87"/>
                                  <a:pt x="118" y="87"/>
                                  <a:pt x="118" y="87"/>
                                </a:cubicBezTo>
                                <a:cubicBezTo>
                                  <a:pt x="118" y="87"/>
                                  <a:pt x="118" y="87"/>
                                  <a:pt x="118" y="87"/>
                                </a:cubicBezTo>
                                <a:cubicBezTo>
                                  <a:pt x="113" y="87"/>
                                  <a:pt x="109" y="90"/>
                                  <a:pt x="108" y="94"/>
                                </a:cubicBezTo>
                                <a:cubicBezTo>
                                  <a:pt x="107" y="99"/>
                                  <a:pt x="110" y="104"/>
                                  <a:pt x="116" y="105"/>
                                </a:cubicBezTo>
                                <a:cubicBezTo>
                                  <a:pt x="116" y="105"/>
                                  <a:pt x="116" y="105"/>
                                  <a:pt x="116" y="105"/>
                                </a:cubicBezTo>
                                <a:cubicBezTo>
                                  <a:pt x="129" y="106"/>
                                  <a:pt x="129" y="106"/>
                                  <a:pt x="129" y="106"/>
                                </a:cubicBezTo>
                                <a:cubicBezTo>
                                  <a:pt x="96" y="130"/>
                                  <a:pt x="96" y="130"/>
                                  <a:pt x="96" y="130"/>
                                </a:cubicBezTo>
                                <a:cubicBezTo>
                                  <a:pt x="96" y="130"/>
                                  <a:pt x="96" y="130"/>
                                  <a:pt x="96" y="130"/>
                                </a:cubicBezTo>
                                <a:cubicBezTo>
                                  <a:pt x="94" y="131"/>
                                  <a:pt x="92" y="133"/>
                                  <a:pt x="92" y="136"/>
                                </a:cubicBezTo>
                                <a:cubicBezTo>
                                  <a:pt x="91" y="141"/>
                                  <a:pt x="94" y="145"/>
                                  <a:pt x="99" y="146"/>
                                </a:cubicBezTo>
                                <a:cubicBezTo>
                                  <a:pt x="102" y="147"/>
                                  <a:pt x="104" y="146"/>
                                  <a:pt x="106" y="145"/>
                                </a:cubicBezTo>
                                <a:cubicBezTo>
                                  <a:pt x="106" y="145"/>
                                  <a:pt x="106" y="145"/>
                                  <a:pt x="106" y="145"/>
                                </a:cubicBezTo>
                                <a:cubicBezTo>
                                  <a:pt x="140" y="121"/>
                                  <a:pt x="140" y="121"/>
                                  <a:pt x="140" y="121"/>
                                </a:cubicBezTo>
                                <a:cubicBezTo>
                                  <a:pt x="137" y="135"/>
                                  <a:pt x="137" y="135"/>
                                  <a:pt x="137" y="135"/>
                                </a:cubicBezTo>
                                <a:cubicBezTo>
                                  <a:pt x="137" y="135"/>
                                  <a:pt x="137" y="135"/>
                                  <a:pt x="137" y="135"/>
                                </a:cubicBezTo>
                                <a:cubicBezTo>
                                  <a:pt x="137" y="135"/>
                                  <a:pt x="137" y="135"/>
                                  <a:pt x="137" y="135"/>
                                </a:cubicBezTo>
                                <a:cubicBezTo>
                                  <a:pt x="136" y="140"/>
                                  <a:pt x="139" y="144"/>
                                  <a:pt x="144" y="145"/>
                                </a:cubicBezTo>
                                <a:cubicBezTo>
                                  <a:pt x="149" y="146"/>
                                  <a:pt x="153" y="143"/>
                                  <a:pt x="154" y="138"/>
                                </a:cubicBezTo>
                                <a:cubicBezTo>
                                  <a:pt x="154" y="137"/>
                                  <a:pt x="154" y="137"/>
                                  <a:pt x="154" y="136"/>
                                </a:cubicBezTo>
                                <a:cubicBezTo>
                                  <a:pt x="160" y="103"/>
                                  <a:pt x="160" y="103"/>
                                  <a:pt x="160" y="103"/>
                                </a:cubicBezTo>
                                <a:cubicBezTo>
                                  <a:pt x="161" y="99"/>
                                  <a:pt x="157" y="94"/>
                                  <a:pt x="153" y="93"/>
                                </a:cubicBezTo>
                                <a:close/>
                                <a:moveTo>
                                  <a:pt x="147" y="14"/>
                                </a:moveTo>
                                <a:cubicBezTo>
                                  <a:pt x="139" y="21"/>
                                  <a:pt x="139" y="21"/>
                                  <a:pt x="139" y="21"/>
                                </a:cubicBezTo>
                                <a:cubicBezTo>
                                  <a:pt x="210" y="124"/>
                                  <a:pt x="210" y="124"/>
                                  <a:pt x="210" y="124"/>
                                </a:cubicBezTo>
                                <a:cubicBezTo>
                                  <a:pt x="217" y="135"/>
                                  <a:pt x="217" y="135"/>
                                  <a:pt x="217" y="135"/>
                                </a:cubicBezTo>
                                <a:cubicBezTo>
                                  <a:pt x="227" y="128"/>
                                  <a:pt x="227" y="128"/>
                                  <a:pt x="227" y="128"/>
                                </a:cubicBezTo>
                                <a:cubicBezTo>
                                  <a:pt x="227" y="128"/>
                                  <a:pt x="247" y="114"/>
                                  <a:pt x="233" y="94"/>
                                </a:cubicBezTo>
                                <a:cubicBezTo>
                                  <a:pt x="181" y="20"/>
                                  <a:pt x="181" y="20"/>
                                  <a:pt x="181" y="20"/>
                                </a:cubicBezTo>
                                <a:cubicBezTo>
                                  <a:pt x="181" y="20"/>
                                  <a:pt x="167" y="0"/>
                                  <a:pt x="147" y="1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7" name="Freeform 6097"/>
                        <wps:cNvSpPr>
                          <a:spLocks noEditPoints="1"/>
                        </wps:cNvSpPr>
                        <wps:spPr bwMode="auto">
                          <a:xfrm>
                            <a:off x="12928601" y="6678613"/>
                            <a:ext cx="754063" cy="739775"/>
                          </a:xfrm>
                          <a:custGeom>
                            <a:avLst/>
                            <a:gdLst>
                              <a:gd name="T0" fmla="*/ 34 w 201"/>
                              <a:gd name="T1" fmla="*/ 101 h 197"/>
                              <a:gd name="T2" fmla="*/ 26 w 201"/>
                              <a:gd name="T3" fmla="*/ 32 h 197"/>
                              <a:gd name="T4" fmla="*/ 36 w 201"/>
                              <a:gd name="T5" fmla="*/ 21 h 197"/>
                              <a:gd name="T6" fmla="*/ 47 w 201"/>
                              <a:gd name="T7" fmla="*/ 30 h 197"/>
                              <a:gd name="T8" fmla="*/ 55 w 201"/>
                              <a:gd name="T9" fmla="*/ 99 h 197"/>
                              <a:gd name="T10" fmla="*/ 45 w 201"/>
                              <a:gd name="T11" fmla="*/ 112 h 197"/>
                              <a:gd name="T12" fmla="*/ 60 w 201"/>
                              <a:gd name="T13" fmla="*/ 21 h 197"/>
                              <a:gd name="T14" fmla="*/ 123 w 201"/>
                              <a:gd name="T15" fmla="*/ 52 h 197"/>
                              <a:gd name="T16" fmla="*/ 137 w 201"/>
                              <a:gd name="T17" fmla="*/ 48 h 197"/>
                              <a:gd name="T18" fmla="*/ 132 w 201"/>
                              <a:gd name="T19" fmla="*/ 34 h 197"/>
                              <a:gd name="T20" fmla="*/ 70 w 201"/>
                              <a:gd name="T21" fmla="*/ 2 h 197"/>
                              <a:gd name="T22" fmla="*/ 56 w 201"/>
                              <a:gd name="T23" fmla="*/ 7 h 197"/>
                              <a:gd name="T24" fmla="*/ 175 w 201"/>
                              <a:gd name="T25" fmla="*/ 19 h 197"/>
                              <a:gd name="T26" fmla="*/ 139 w 201"/>
                              <a:gd name="T27" fmla="*/ 31 h 197"/>
                              <a:gd name="T28" fmla="*/ 142 w 201"/>
                              <a:gd name="T29" fmla="*/ 51 h 197"/>
                              <a:gd name="T30" fmla="*/ 121 w 201"/>
                              <a:gd name="T31" fmla="*/ 57 h 197"/>
                              <a:gd name="T32" fmla="*/ 109 w 201"/>
                              <a:gd name="T33" fmla="*/ 51 h 197"/>
                              <a:gd name="T34" fmla="*/ 88 w 201"/>
                              <a:gd name="T35" fmla="*/ 65 h 197"/>
                              <a:gd name="T36" fmla="*/ 88 w 201"/>
                              <a:gd name="T37" fmla="*/ 66 h 197"/>
                              <a:gd name="T38" fmla="*/ 58 w 201"/>
                              <a:gd name="T39" fmla="*/ 86 h 197"/>
                              <a:gd name="T40" fmla="*/ 60 w 201"/>
                              <a:gd name="T41" fmla="*/ 99 h 197"/>
                              <a:gd name="T42" fmla="*/ 46 w 201"/>
                              <a:gd name="T43" fmla="*/ 117 h 197"/>
                              <a:gd name="T44" fmla="*/ 7 w 201"/>
                              <a:gd name="T45" fmla="*/ 121 h 197"/>
                              <a:gd name="T46" fmla="*/ 6 w 201"/>
                              <a:gd name="T47" fmla="*/ 121 h 197"/>
                              <a:gd name="T48" fmla="*/ 18 w 201"/>
                              <a:gd name="T49" fmla="*/ 139 h 197"/>
                              <a:gd name="T50" fmla="*/ 18 w 201"/>
                              <a:gd name="T51" fmla="*/ 139 h 197"/>
                              <a:gd name="T52" fmla="*/ 77 w 201"/>
                              <a:gd name="T53" fmla="*/ 189 h 197"/>
                              <a:gd name="T54" fmla="*/ 140 w 201"/>
                              <a:gd name="T55" fmla="*/ 163 h 197"/>
                              <a:gd name="T56" fmla="*/ 193 w 201"/>
                              <a:gd name="T57" fmla="*/ 126 h 197"/>
                              <a:gd name="T58" fmla="*/ 169 w 201"/>
                              <a:gd name="T59" fmla="*/ 35 h 197"/>
                              <a:gd name="T60" fmla="*/ 173 w 201"/>
                              <a:gd name="T61" fmla="*/ 33 h 197"/>
                              <a:gd name="T62" fmla="*/ 98 w 201"/>
                              <a:gd name="T63" fmla="*/ 174 h 197"/>
                              <a:gd name="T64" fmla="*/ 88 w 201"/>
                              <a:gd name="T65" fmla="*/ 172 h 197"/>
                              <a:gd name="T66" fmla="*/ 65 w 201"/>
                              <a:gd name="T67" fmla="*/ 138 h 197"/>
                              <a:gd name="T68" fmla="*/ 67 w 201"/>
                              <a:gd name="T69" fmla="*/ 129 h 197"/>
                              <a:gd name="T70" fmla="*/ 77 w 201"/>
                              <a:gd name="T71" fmla="*/ 131 h 197"/>
                              <a:gd name="T72" fmla="*/ 99 w 201"/>
                              <a:gd name="T73" fmla="*/ 164 h 197"/>
                              <a:gd name="T74" fmla="*/ 98 w 201"/>
                              <a:gd name="T75" fmla="*/ 174 h 197"/>
                              <a:gd name="T76" fmla="*/ 114 w 201"/>
                              <a:gd name="T77" fmla="*/ 154 h 197"/>
                              <a:gd name="T78" fmla="*/ 114 w 201"/>
                              <a:gd name="T79" fmla="*/ 154 h 197"/>
                              <a:gd name="T80" fmla="*/ 91 w 201"/>
                              <a:gd name="T81" fmla="*/ 121 h 197"/>
                              <a:gd name="T82" fmla="*/ 102 w 201"/>
                              <a:gd name="T83" fmla="*/ 113 h 197"/>
                              <a:gd name="T84" fmla="*/ 126 w 201"/>
                              <a:gd name="T85" fmla="*/ 146 h 197"/>
                              <a:gd name="T86" fmla="*/ 126 w 201"/>
                              <a:gd name="T87" fmla="*/ 146 h 197"/>
                              <a:gd name="T88" fmla="*/ 150 w 201"/>
                              <a:gd name="T89" fmla="*/ 138 h 197"/>
                              <a:gd name="T90" fmla="*/ 140 w 201"/>
                              <a:gd name="T91" fmla="*/ 136 h 197"/>
                              <a:gd name="T92" fmla="*/ 117 w 201"/>
                              <a:gd name="T93" fmla="*/ 102 h 197"/>
                              <a:gd name="T94" fmla="*/ 119 w 201"/>
                              <a:gd name="T95" fmla="*/ 93 h 197"/>
                              <a:gd name="T96" fmla="*/ 129 w 201"/>
                              <a:gd name="T97" fmla="*/ 94 h 197"/>
                              <a:gd name="T98" fmla="*/ 152 w 201"/>
                              <a:gd name="T99" fmla="*/ 129 h 197"/>
                              <a:gd name="T100" fmla="*/ 150 w 201"/>
                              <a:gd name="T101" fmla="*/ 138 h 197"/>
                              <a:gd name="T102" fmla="*/ 167 w 201"/>
                              <a:gd name="T103" fmla="*/ 118 h 197"/>
                              <a:gd name="T104" fmla="*/ 167 w 201"/>
                              <a:gd name="T105" fmla="*/ 118 h 197"/>
                              <a:gd name="T106" fmla="*/ 144 w 201"/>
                              <a:gd name="T107" fmla="*/ 84 h 197"/>
                              <a:gd name="T108" fmla="*/ 155 w 201"/>
                              <a:gd name="T109" fmla="*/ 77 h 197"/>
                              <a:gd name="T110" fmla="*/ 178 w 201"/>
                              <a:gd name="T111" fmla="*/ 110 h 197"/>
                              <a:gd name="T112" fmla="*/ 178 w 201"/>
                              <a:gd name="T113" fmla="*/ 11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1" h="197">
                                <a:moveTo>
                                  <a:pt x="34" y="102"/>
                                </a:moveTo>
                                <a:cubicBezTo>
                                  <a:pt x="34" y="102"/>
                                  <a:pt x="34" y="102"/>
                                  <a:pt x="34" y="101"/>
                                </a:cubicBezTo>
                                <a:cubicBezTo>
                                  <a:pt x="34" y="101"/>
                                  <a:pt x="34" y="101"/>
                                  <a:pt x="34" y="101"/>
                                </a:cubicBezTo>
                                <a:cubicBezTo>
                                  <a:pt x="26" y="32"/>
                                  <a:pt x="26" y="32"/>
                                  <a:pt x="26" y="32"/>
                                </a:cubicBezTo>
                                <a:cubicBezTo>
                                  <a:pt x="26" y="32"/>
                                  <a:pt x="26" y="32"/>
                                  <a:pt x="26" y="32"/>
                                </a:cubicBezTo>
                                <a:cubicBezTo>
                                  <a:pt x="26" y="26"/>
                                  <a:pt x="30" y="21"/>
                                  <a:pt x="36" y="21"/>
                                </a:cubicBezTo>
                                <a:cubicBezTo>
                                  <a:pt x="41" y="20"/>
                                  <a:pt x="47" y="24"/>
                                  <a:pt x="47" y="30"/>
                                </a:cubicBezTo>
                                <a:cubicBezTo>
                                  <a:pt x="47" y="30"/>
                                  <a:pt x="47" y="30"/>
                                  <a:pt x="47" y="30"/>
                                </a:cubicBezTo>
                                <a:cubicBezTo>
                                  <a:pt x="55" y="99"/>
                                  <a:pt x="55" y="99"/>
                                  <a:pt x="55" y="99"/>
                                </a:cubicBezTo>
                                <a:cubicBezTo>
                                  <a:pt x="55" y="99"/>
                                  <a:pt x="55" y="99"/>
                                  <a:pt x="55" y="99"/>
                                </a:cubicBezTo>
                                <a:cubicBezTo>
                                  <a:pt x="55" y="99"/>
                                  <a:pt x="55" y="99"/>
                                  <a:pt x="55" y="100"/>
                                </a:cubicBezTo>
                                <a:cubicBezTo>
                                  <a:pt x="56" y="105"/>
                                  <a:pt x="51" y="111"/>
                                  <a:pt x="45" y="112"/>
                                </a:cubicBezTo>
                                <a:cubicBezTo>
                                  <a:pt x="39" y="112"/>
                                  <a:pt x="34" y="108"/>
                                  <a:pt x="34" y="102"/>
                                </a:cubicBezTo>
                                <a:close/>
                                <a:moveTo>
                                  <a:pt x="60" y="21"/>
                                </a:moveTo>
                                <a:cubicBezTo>
                                  <a:pt x="122" y="53"/>
                                  <a:pt x="122" y="53"/>
                                  <a:pt x="122" y="53"/>
                                </a:cubicBezTo>
                                <a:cubicBezTo>
                                  <a:pt x="123" y="52"/>
                                  <a:pt x="123" y="52"/>
                                  <a:pt x="123" y="52"/>
                                </a:cubicBezTo>
                                <a:cubicBezTo>
                                  <a:pt x="123" y="53"/>
                                  <a:pt x="123" y="53"/>
                                  <a:pt x="123" y="53"/>
                                </a:cubicBezTo>
                                <a:cubicBezTo>
                                  <a:pt x="128" y="55"/>
                                  <a:pt x="134" y="54"/>
                                  <a:pt x="137" y="48"/>
                                </a:cubicBezTo>
                                <a:cubicBezTo>
                                  <a:pt x="140" y="43"/>
                                  <a:pt x="137" y="37"/>
                                  <a:pt x="132" y="35"/>
                                </a:cubicBezTo>
                                <a:cubicBezTo>
                                  <a:pt x="132" y="34"/>
                                  <a:pt x="132" y="34"/>
                                  <a:pt x="132" y="34"/>
                                </a:cubicBezTo>
                                <a:cubicBezTo>
                                  <a:pt x="132" y="34"/>
                                  <a:pt x="132" y="34"/>
                                  <a:pt x="132" y="34"/>
                                </a:cubicBezTo>
                                <a:cubicBezTo>
                                  <a:pt x="70" y="2"/>
                                  <a:pt x="70" y="2"/>
                                  <a:pt x="70" y="2"/>
                                </a:cubicBezTo>
                                <a:cubicBezTo>
                                  <a:pt x="70" y="2"/>
                                  <a:pt x="70" y="2"/>
                                  <a:pt x="70" y="2"/>
                                </a:cubicBezTo>
                                <a:cubicBezTo>
                                  <a:pt x="65" y="0"/>
                                  <a:pt x="59" y="1"/>
                                  <a:pt x="56" y="7"/>
                                </a:cubicBezTo>
                                <a:cubicBezTo>
                                  <a:pt x="53" y="12"/>
                                  <a:pt x="55" y="18"/>
                                  <a:pt x="60" y="21"/>
                                </a:cubicBezTo>
                                <a:close/>
                                <a:moveTo>
                                  <a:pt x="175" y="19"/>
                                </a:moveTo>
                                <a:cubicBezTo>
                                  <a:pt x="172" y="14"/>
                                  <a:pt x="165" y="12"/>
                                  <a:pt x="161" y="16"/>
                                </a:cubicBezTo>
                                <a:cubicBezTo>
                                  <a:pt x="139" y="31"/>
                                  <a:pt x="139" y="31"/>
                                  <a:pt x="139" y="31"/>
                                </a:cubicBezTo>
                                <a:cubicBezTo>
                                  <a:pt x="137" y="32"/>
                                  <a:pt x="137" y="32"/>
                                  <a:pt x="137" y="32"/>
                                </a:cubicBezTo>
                                <a:cubicBezTo>
                                  <a:pt x="144" y="36"/>
                                  <a:pt x="145" y="44"/>
                                  <a:pt x="142" y="51"/>
                                </a:cubicBezTo>
                                <a:cubicBezTo>
                                  <a:pt x="138" y="59"/>
                                  <a:pt x="129" y="61"/>
                                  <a:pt x="121" y="58"/>
                                </a:cubicBezTo>
                                <a:cubicBezTo>
                                  <a:pt x="121" y="57"/>
                                  <a:pt x="121" y="57"/>
                                  <a:pt x="121" y="57"/>
                                </a:cubicBezTo>
                                <a:cubicBezTo>
                                  <a:pt x="121" y="57"/>
                                  <a:pt x="121" y="57"/>
                                  <a:pt x="121" y="57"/>
                                </a:cubicBezTo>
                                <a:cubicBezTo>
                                  <a:pt x="109" y="51"/>
                                  <a:pt x="109" y="51"/>
                                  <a:pt x="109" y="51"/>
                                </a:cubicBezTo>
                                <a:cubicBezTo>
                                  <a:pt x="88" y="65"/>
                                  <a:pt x="88" y="65"/>
                                  <a:pt x="88" y="65"/>
                                </a:cubicBezTo>
                                <a:cubicBezTo>
                                  <a:pt x="88" y="65"/>
                                  <a:pt x="88" y="65"/>
                                  <a:pt x="88" y="65"/>
                                </a:cubicBezTo>
                                <a:cubicBezTo>
                                  <a:pt x="88" y="66"/>
                                  <a:pt x="88" y="66"/>
                                  <a:pt x="88" y="66"/>
                                </a:cubicBezTo>
                                <a:cubicBezTo>
                                  <a:pt x="88" y="66"/>
                                  <a:pt x="88" y="66"/>
                                  <a:pt x="88" y="66"/>
                                </a:cubicBezTo>
                                <a:cubicBezTo>
                                  <a:pt x="88" y="66"/>
                                  <a:pt x="88" y="66"/>
                                  <a:pt x="88" y="66"/>
                                </a:cubicBezTo>
                                <a:cubicBezTo>
                                  <a:pt x="58" y="86"/>
                                  <a:pt x="58" y="86"/>
                                  <a:pt x="58" y="86"/>
                                </a:cubicBezTo>
                                <a:cubicBezTo>
                                  <a:pt x="60" y="99"/>
                                  <a:pt x="60" y="99"/>
                                  <a:pt x="60" y="99"/>
                                </a:cubicBezTo>
                                <a:cubicBezTo>
                                  <a:pt x="60" y="99"/>
                                  <a:pt x="60" y="99"/>
                                  <a:pt x="60" y="99"/>
                                </a:cubicBezTo>
                                <a:cubicBezTo>
                                  <a:pt x="60" y="99"/>
                                  <a:pt x="59" y="100"/>
                                  <a:pt x="59" y="100"/>
                                </a:cubicBezTo>
                                <a:cubicBezTo>
                                  <a:pt x="60" y="108"/>
                                  <a:pt x="54" y="116"/>
                                  <a:pt x="46" y="117"/>
                                </a:cubicBezTo>
                                <a:cubicBezTo>
                                  <a:pt x="38" y="117"/>
                                  <a:pt x="32" y="113"/>
                                  <a:pt x="29" y="106"/>
                                </a:cubicBezTo>
                                <a:cubicBezTo>
                                  <a:pt x="7" y="121"/>
                                  <a:pt x="7" y="121"/>
                                  <a:pt x="7" y="121"/>
                                </a:cubicBezTo>
                                <a:cubicBezTo>
                                  <a:pt x="7" y="121"/>
                                  <a:pt x="7" y="121"/>
                                  <a:pt x="7" y="121"/>
                                </a:cubicBezTo>
                                <a:cubicBezTo>
                                  <a:pt x="6" y="121"/>
                                  <a:pt x="6" y="121"/>
                                  <a:pt x="6" y="121"/>
                                </a:cubicBezTo>
                                <a:cubicBezTo>
                                  <a:pt x="1" y="124"/>
                                  <a:pt x="0" y="131"/>
                                  <a:pt x="3" y="136"/>
                                </a:cubicBezTo>
                                <a:cubicBezTo>
                                  <a:pt x="7" y="141"/>
                                  <a:pt x="14" y="142"/>
                                  <a:pt x="18" y="139"/>
                                </a:cubicBezTo>
                                <a:cubicBezTo>
                                  <a:pt x="18" y="139"/>
                                  <a:pt x="18" y="139"/>
                                  <a:pt x="18" y="139"/>
                                </a:cubicBezTo>
                                <a:cubicBezTo>
                                  <a:pt x="18" y="139"/>
                                  <a:pt x="18" y="139"/>
                                  <a:pt x="18" y="139"/>
                                </a:cubicBezTo>
                                <a:cubicBezTo>
                                  <a:pt x="21" y="137"/>
                                  <a:pt x="21" y="137"/>
                                  <a:pt x="21" y="137"/>
                                </a:cubicBezTo>
                                <a:cubicBezTo>
                                  <a:pt x="30" y="144"/>
                                  <a:pt x="75" y="186"/>
                                  <a:pt x="77" y="189"/>
                                </a:cubicBezTo>
                                <a:cubicBezTo>
                                  <a:pt x="81" y="192"/>
                                  <a:pt x="90" y="197"/>
                                  <a:pt x="98" y="192"/>
                                </a:cubicBezTo>
                                <a:cubicBezTo>
                                  <a:pt x="104" y="188"/>
                                  <a:pt x="127" y="172"/>
                                  <a:pt x="140" y="163"/>
                                </a:cubicBezTo>
                                <a:cubicBezTo>
                                  <a:pt x="140" y="163"/>
                                  <a:pt x="145" y="159"/>
                                  <a:pt x="150" y="155"/>
                                </a:cubicBezTo>
                                <a:cubicBezTo>
                                  <a:pt x="164" y="146"/>
                                  <a:pt x="187" y="130"/>
                                  <a:pt x="193" y="126"/>
                                </a:cubicBezTo>
                                <a:cubicBezTo>
                                  <a:pt x="201" y="121"/>
                                  <a:pt x="199" y="111"/>
                                  <a:pt x="198" y="106"/>
                                </a:cubicBezTo>
                                <a:cubicBezTo>
                                  <a:pt x="196" y="103"/>
                                  <a:pt x="173" y="46"/>
                                  <a:pt x="169" y="35"/>
                                </a:cubicBezTo>
                                <a:cubicBezTo>
                                  <a:pt x="173" y="33"/>
                                  <a:pt x="173" y="33"/>
                                  <a:pt x="173" y="33"/>
                                </a:cubicBezTo>
                                <a:cubicBezTo>
                                  <a:pt x="173" y="33"/>
                                  <a:pt x="173" y="33"/>
                                  <a:pt x="173" y="33"/>
                                </a:cubicBezTo>
                                <a:cubicBezTo>
                                  <a:pt x="177" y="30"/>
                                  <a:pt x="178" y="24"/>
                                  <a:pt x="175" y="19"/>
                                </a:cubicBezTo>
                                <a:close/>
                                <a:moveTo>
                                  <a:pt x="98" y="174"/>
                                </a:moveTo>
                                <a:cubicBezTo>
                                  <a:pt x="95" y="176"/>
                                  <a:pt x="90" y="175"/>
                                  <a:pt x="88" y="172"/>
                                </a:cubicBezTo>
                                <a:cubicBezTo>
                                  <a:pt x="88" y="172"/>
                                  <a:pt x="88" y="172"/>
                                  <a:pt x="88" y="172"/>
                                </a:cubicBezTo>
                                <a:cubicBezTo>
                                  <a:pt x="88" y="172"/>
                                  <a:pt x="88" y="172"/>
                                  <a:pt x="88" y="172"/>
                                </a:cubicBezTo>
                                <a:cubicBezTo>
                                  <a:pt x="65" y="138"/>
                                  <a:pt x="65" y="138"/>
                                  <a:pt x="65" y="138"/>
                                </a:cubicBezTo>
                                <a:cubicBezTo>
                                  <a:pt x="65" y="138"/>
                                  <a:pt x="65" y="138"/>
                                  <a:pt x="65" y="138"/>
                                </a:cubicBezTo>
                                <a:cubicBezTo>
                                  <a:pt x="63" y="135"/>
                                  <a:pt x="64" y="131"/>
                                  <a:pt x="67" y="129"/>
                                </a:cubicBezTo>
                                <a:cubicBezTo>
                                  <a:pt x="70" y="127"/>
                                  <a:pt x="74" y="127"/>
                                  <a:pt x="77" y="131"/>
                                </a:cubicBezTo>
                                <a:cubicBezTo>
                                  <a:pt x="77" y="131"/>
                                  <a:pt x="77" y="131"/>
                                  <a:pt x="77" y="131"/>
                                </a:cubicBezTo>
                                <a:cubicBezTo>
                                  <a:pt x="99" y="164"/>
                                  <a:pt x="99" y="164"/>
                                  <a:pt x="99" y="164"/>
                                </a:cubicBezTo>
                                <a:cubicBezTo>
                                  <a:pt x="99" y="164"/>
                                  <a:pt x="99" y="164"/>
                                  <a:pt x="99" y="164"/>
                                </a:cubicBezTo>
                                <a:cubicBezTo>
                                  <a:pt x="99" y="164"/>
                                  <a:pt x="99" y="164"/>
                                  <a:pt x="99" y="164"/>
                                </a:cubicBezTo>
                                <a:cubicBezTo>
                                  <a:pt x="102" y="168"/>
                                  <a:pt x="101" y="172"/>
                                  <a:pt x="98" y="174"/>
                                </a:cubicBezTo>
                                <a:close/>
                                <a:moveTo>
                                  <a:pt x="124" y="156"/>
                                </a:moveTo>
                                <a:cubicBezTo>
                                  <a:pt x="121" y="158"/>
                                  <a:pt x="117" y="157"/>
                                  <a:pt x="114" y="154"/>
                                </a:cubicBezTo>
                                <a:cubicBezTo>
                                  <a:pt x="114" y="154"/>
                                  <a:pt x="114" y="154"/>
                                  <a:pt x="114" y="154"/>
                                </a:cubicBezTo>
                                <a:cubicBezTo>
                                  <a:pt x="114" y="154"/>
                                  <a:pt x="114" y="154"/>
                                  <a:pt x="114" y="154"/>
                                </a:cubicBezTo>
                                <a:cubicBezTo>
                                  <a:pt x="91" y="121"/>
                                  <a:pt x="91" y="121"/>
                                  <a:pt x="91" y="121"/>
                                </a:cubicBezTo>
                                <a:cubicBezTo>
                                  <a:pt x="91" y="121"/>
                                  <a:pt x="91" y="121"/>
                                  <a:pt x="91" y="121"/>
                                </a:cubicBezTo>
                                <a:cubicBezTo>
                                  <a:pt x="89" y="117"/>
                                  <a:pt x="90" y="113"/>
                                  <a:pt x="93" y="111"/>
                                </a:cubicBezTo>
                                <a:cubicBezTo>
                                  <a:pt x="96" y="109"/>
                                  <a:pt x="100" y="110"/>
                                  <a:pt x="102" y="113"/>
                                </a:cubicBezTo>
                                <a:cubicBezTo>
                                  <a:pt x="102" y="113"/>
                                  <a:pt x="102" y="113"/>
                                  <a:pt x="102" y="113"/>
                                </a:cubicBezTo>
                                <a:cubicBezTo>
                                  <a:pt x="126" y="146"/>
                                  <a:pt x="126" y="146"/>
                                  <a:pt x="126" y="146"/>
                                </a:cubicBezTo>
                                <a:cubicBezTo>
                                  <a:pt x="126" y="146"/>
                                  <a:pt x="126" y="146"/>
                                  <a:pt x="126" y="146"/>
                                </a:cubicBezTo>
                                <a:cubicBezTo>
                                  <a:pt x="126" y="146"/>
                                  <a:pt x="126" y="146"/>
                                  <a:pt x="126" y="146"/>
                                </a:cubicBezTo>
                                <a:cubicBezTo>
                                  <a:pt x="128" y="149"/>
                                  <a:pt x="127" y="154"/>
                                  <a:pt x="124" y="156"/>
                                </a:cubicBezTo>
                                <a:close/>
                                <a:moveTo>
                                  <a:pt x="150" y="138"/>
                                </a:moveTo>
                                <a:cubicBezTo>
                                  <a:pt x="147" y="140"/>
                                  <a:pt x="143" y="139"/>
                                  <a:pt x="141" y="137"/>
                                </a:cubicBezTo>
                                <a:cubicBezTo>
                                  <a:pt x="140" y="136"/>
                                  <a:pt x="140" y="136"/>
                                  <a:pt x="140" y="136"/>
                                </a:cubicBezTo>
                                <a:cubicBezTo>
                                  <a:pt x="140" y="136"/>
                                  <a:pt x="140" y="136"/>
                                  <a:pt x="140" y="136"/>
                                </a:cubicBezTo>
                                <a:cubicBezTo>
                                  <a:pt x="117" y="102"/>
                                  <a:pt x="117" y="102"/>
                                  <a:pt x="117" y="102"/>
                                </a:cubicBezTo>
                                <a:cubicBezTo>
                                  <a:pt x="117" y="102"/>
                                  <a:pt x="117" y="102"/>
                                  <a:pt x="117" y="102"/>
                                </a:cubicBezTo>
                                <a:cubicBezTo>
                                  <a:pt x="115" y="99"/>
                                  <a:pt x="117" y="95"/>
                                  <a:pt x="119" y="93"/>
                                </a:cubicBezTo>
                                <a:cubicBezTo>
                                  <a:pt x="122" y="91"/>
                                  <a:pt x="127" y="91"/>
                                  <a:pt x="129" y="94"/>
                                </a:cubicBezTo>
                                <a:cubicBezTo>
                                  <a:pt x="129" y="94"/>
                                  <a:pt x="129" y="94"/>
                                  <a:pt x="129" y="94"/>
                                </a:cubicBezTo>
                                <a:cubicBezTo>
                                  <a:pt x="152" y="129"/>
                                  <a:pt x="152" y="129"/>
                                  <a:pt x="152" y="129"/>
                                </a:cubicBezTo>
                                <a:cubicBezTo>
                                  <a:pt x="152" y="129"/>
                                  <a:pt x="152" y="129"/>
                                  <a:pt x="152" y="129"/>
                                </a:cubicBezTo>
                                <a:cubicBezTo>
                                  <a:pt x="152" y="129"/>
                                  <a:pt x="152" y="129"/>
                                  <a:pt x="152" y="129"/>
                                </a:cubicBezTo>
                                <a:cubicBezTo>
                                  <a:pt x="154" y="131"/>
                                  <a:pt x="154" y="136"/>
                                  <a:pt x="150" y="138"/>
                                </a:cubicBezTo>
                                <a:close/>
                                <a:moveTo>
                                  <a:pt x="177" y="120"/>
                                </a:moveTo>
                                <a:cubicBezTo>
                                  <a:pt x="173" y="122"/>
                                  <a:pt x="169" y="122"/>
                                  <a:pt x="167" y="118"/>
                                </a:cubicBezTo>
                                <a:cubicBezTo>
                                  <a:pt x="167" y="118"/>
                                  <a:pt x="167" y="118"/>
                                  <a:pt x="167" y="118"/>
                                </a:cubicBezTo>
                                <a:cubicBezTo>
                                  <a:pt x="167" y="118"/>
                                  <a:pt x="167" y="118"/>
                                  <a:pt x="167" y="118"/>
                                </a:cubicBezTo>
                                <a:cubicBezTo>
                                  <a:pt x="144" y="84"/>
                                  <a:pt x="144" y="84"/>
                                  <a:pt x="144" y="84"/>
                                </a:cubicBezTo>
                                <a:cubicBezTo>
                                  <a:pt x="144" y="84"/>
                                  <a:pt x="144" y="84"/>
                                  <a:pt x="144" y="84"/>
                                </a:cubicBezTo>
                                <a:cubicBezTo>
                                  <a:pt x="142" y="81"/>
                                  <a:pt x="142" y="77"/>
                                  <a:pt x="146" y="75"/>
                                </a:cubicBezTo>
                                <a:cubicBezTo>
                                  <a:pt x="149" y="73"/>
                                  <a:pt x="153" y="73"/>
                                  <a:pt x="155" y="77"/>
                                </a:cubicBezTo>
                                <a:cubicBezTo>
                                  <a:pt x="155" y="77"/>
                                  <a:pt x="155" y="77"/>
                                  <a:pt x="155" y="77"/>
                                </a:cubicBezTo>
                                <a:cubicBezTo>
                                  <a:pt x="178" y="110"/>
                                  <a:pt x="178" y="110"/>
                                  <a:pt x="178" y="110"/>
                                </a:cubicBezTo>
                                <a:cubicBezTo>
                                  <a:pt x="178" y="110"/>
                                  <a:pt x="178" y="110"/>
                                  <a:pt x="178" y="110"/>
                                </a:cubicBezTo>
                                <a:cubicBezTo>
                                  <a:pt x="178" y="110"/>
                                  <a:pt x="178" y="110"/>
                                  <a:pt x="178" y="110"/>
                                </a:cubicBezTo>
                                <a:cubicBezTo>
                                  <a:pt x="181" y="114"/>
                                  <a:pt x="179" y="118"/>
                                  <a:pt x="177" y="12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8" name="Freeform 6098"/>
                        <wps:cNvSpPr>
                          <a:spLocks noEditPoints="1"/>
                        </wps:cNvSpPr>
                        <wps:spPr bwMode="auto">
                          <a:xfrm>
                            <a:off x="15082838" y="6664326"/>
                            <a:ext cx="528638" cy="690563"/>
                          </a:xfrm>
                          <a:custGeom>
                            <a:avLst/>
                            <a:gdLst>
                              <a:gd name="T0" fmla="*/ 30 w 141"/>
                              <a:gd name="T1" fmla="*/ 9 h 184"/>
                              <a:gd name="T2" fmla="*/ 30 w 141"/>
                              <a:gd name="T3" fmla="*/ 9 h 184"/>
                              <a:gd name="T4" fmla="*/ 21 w 141"/>
                              <a:gd name="T5" fmla="*/ 0 h 184"/>
                              <a:gd name="T6" fmla="*/ 10 w 141"/>
                              <a:gd name="T7" fmla="*/ 5 h 184"/>
                              <a:gd name="T8" fmla="*/ 9 w 141"/>
                              <a:gd name="T9" fmla="*/ 5 h 184"/>
                              <a:gd name="T10" fmla="*/ 7 w 141"/>
                              <a:gd name="T11" fmla="*/ 7 h 184"/>
                              <a:gd name="T12" fmla="*/ 5 w 141"/>
                              <a:gd name="T13" fmla="*/ 8 h 184"/>
                              <a:gd name="T14" fmla="*/ 4 w 141"/>
                              <a:gd name="T15" fmla="*/ 9 h 184"/>
                              <a:gd name="T16" fmla="*/ 2 w 141"/>
                              <a:gd name="T17" fmla="*/ 11 h 184"/>
                              <a:gd name="T18" fmla="*/ 2 w 141"/>
                              <a:gd name="T19" fmla="*/ 11 h 184"/>
                              <a:gd name="T20" fmla="*/ 1 w 141"/>
                              <a:gd name="T21" fmla="*/ 13 h 184"/>
                              <a:gd name="T22" fmla="*/ 0 w 141"/>
                              <a:gd name="T23" fmla="*/ 13 h 184"/>
                              <a:gd name="T24" fmla="*/ 0 w 141"/>
                              <a:gd name="T25" fmla="*/ 14 h 184"/>
                              <a:gd name="T26" fmla="*/ 5 w 141"/>
                              <a:gd name="T27" fmla="*/ 26 h 184"/>
                              <a:gd name="T28" fmla="*/ 5 w 141"/>
                              <a:gd name="T29" fmla="*/ 26 h 184"/>
                              <a:gd name="T30" fmla="*/ 5 w 141"/>
                              <a:gd name="T31" fmla="*/ 30 h 184"/>
                              <a:gd name="T32" fmla="*/ 6 w 141"/>
                              <a:gd name="T33" fmla="*/ 30 h 184"/>
                              <a:gd name="T34" fmla="*/ 10 w 141"/>
                              <a:gd name="T35" fmla="*/ 31 h 184"/>
                              <a:gd name="T36" fmla="*/ 14 w 141"/>
                              <a:gd name="T37" fmla="*/ 53 h 184"/>
                              <a:gd name="T38" fmla="*/ 16 w 141"/>
                              <a:gd name="T39" fmla="*/ 71 h 184"/>
                              <a:gd name="T40" fmla="*/ 19 w 141"/>
                              <a:gd name="T41" fmla="*/ 81 h 184"/>
                              <a:gd name="T42" fmla="*/ 22 w 141"/>
                              <a:gd name="T43" fmla="*/ 82 h 184"/>
                              <a:gd name="T44" fmla="*/ 50 w 141"/>
                              <a:gd name="T45" fmla="*/ 123 h 184"/>
                              <a:gd name="T46" fmla="*/ 52 w 141"/>
                              <a:gd name="T47" fmla="*/ 127 h 184"/>
                              <a:gd name="T48" fmla="*/ 53 w 141"/>
                              <a:gd name="T49" fmla="*/ 130 h 184"/>
                              <a:gd name="T50" fmla="*/ 54 w 141"/>
                              <a:gd name="T51" fmla="*/ 129 h 184"/>
                              <a:gd name="T52" fmla="*/ 55 w 141"/>
                              <a:gd name="T53" fmla="*/ 130 h 184"/>
                              <a:gd name="T54" fmla="*/ 70 w 141"/>
                              <a:gd name="T55" fmla="*/ 145 h 184"/>
                              <a:gd name="T56" fmla="*/ 78 w 141"/>
                              <a:gd name="T57" fmla="*/ 162 h 184"/>
                              <a:gd name="T58" fmla="*/ 79 w 141"/>
                              <a:gd name="T59" fmla="*/ 167 h 184"/>
                              <a:gd name="T60" fmla="*/ 82 w 141"/>
                              <a:gd name="T61" fmla="*/ 172 h 184"/>
                              <a:gd name="T62" fmla="*/ 106 w 141"/>
                              <a:gd name="T63" fmla="*/ 183 h 184"/>
                              <a:gd name="T64" fmla="*/ 112 w 141"/>
                              <a:gd name="T65" fmla="*/ 178 h 184"/>
                              <a:gd name="T66" fmla="*/ 115 w 141"/>
                              <a:gd name="T67" fmla="*/ 173 h 184"/>
                              <a:gd name="T68" fmla="*/ 122 w 141"/>
                              <a:gd name="T69" fmla="*/ 173 h 184"/>
                              <a:gd name="T70" fmla="*/ 128 w 141"/>
                              <a:gd name="T71" fmla="*/ 166 h 184"/>
                              <a:gd name="T72" fmla="*/ 135 w 141"/>
                              <a:gd name="T73" fmla="*/ 164 h 184"/>
                              <a:gd name="T74" fmla="*/ 135 w 141"/>
                              <a:gd name="T75" fmla="*/ 163 h 184"/>
                              <a:gd name="T76" fmla="*/ 136 w 141"/>
                              <a:gd name="T77" fmla="*/ 135 h 184"/>
                              <a:gd name="T78" fmla="*/ 134 w 141"/>
                              <a:gd name="T79" fmla="*/ 131 h 184"/>
                              <a:gd name="T80" fmla="*/ 133 w 141"/>
                              <a:gd name="T81" fmla="*/ 131 h 184"/>
                              <a:gd name="T82" fmla="*/ 131 w 141"/>
                              <a:gd name="T83" fmla="*/ 130 h 184"/>
                              <a:gd name="T84" fmla="*/ 115 w 141"/>
                              <a:gd name="T85" fmla="*/ 113 h 184"/>
                              <a:gd name="T86" fmla="*/ 115 w 141"/>
                              <a:gd name="T87" fmla="*/ 112 h 184"/>
                              <a:gd name="T88" fmla="*/ 107 w 141"/>
                              <a:gd name="T89" fmla="*/ 94 h 184"/>
                              <a:gd name="T90" fmla="*/ 108 w 141"/>
                              <a:gd name="T91" fmla="*/ 93 h 184"/>
                              <a:gd name="T92" fmla="*/ 107 w 141"/>
                              <a:gd name="T93" fmla="*/ 92 h 184"/>
                              <a:gd name="T94" fmla="*/ 105 w 141"/>
                              <a:gd name="T95" fmla="*/ 89 h 184"/>
                              <a:gd name="T96" fmla="*/ 103 w 141"/>
                              <a:gd name="T97" fmla="*/ 87 h 184"/>
                              <a:gd name="T98" fmla="*/ 75 w 141"/>
                              <a:gd name="T99" fmla="*/ 43 h 184"/>
                              <a:gd name="T100" fmla="*/ 67 w 141"/>
                              <a:gd name="T101" fmla="*/ 35 h 184"/>
                              <a:gd name="T102" fmla="*/ 48 w 141"/>
                              <a:gd name="T103" fmla="*/ 26 h 184"/>
                              <a:gd name="T104" fmla="*/ 31 w 141"/>
                              <a:gd name="T105" fmla="*/ 14 h 184"/>
                              <a:gd name="T106" fmla="*/ 33 w 141"/>
                              <a:gd name="T107" fmla="*/ 11 h 184"/>
                              <a:gd name="T108" fmla="*/ 30 w 141"/>
                              <a:gd name="T109" fmla="*/ 9 h 184"/>
                              <a:gd name="T110" fmla="*/ 43 w 141"/>
                              <a:gd name="T111" fmla="*/ 27 h 184"/>
                              <a:gd name="T112" fmla="*/ 64 w 141"/>
                              <a:gd name="T113" fmla="*/ 37 h 184"/>
                              <a:gd name="T114" fmla="*/ 17 w 141"/>
                              <a:gd name="T115" fmla="*/ 52 h 184"/>
                              <a:gd name="T116" fmla="*/ 12 w 141"/>
                              <a:gd name="T117" fmla="*/ 29 h 184"/>
                              <a:gd name="T118" fmla="*/ 10 w 141"/>
                              <a:gd name="T119" fmla="*/ 26 h 184"/>
                              <a:gd name="T120" fmla="*/ 28 w 141"/>
                              <a:gd name="T121" fmla="*/ 15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1" h="184">
                                <a:moveTo>
                                  <a:pt x="30" y="9"/>
                                </a:moveTo>
                                <a:cubicBezTo>
                                  <a:pt x="30" y="9"/>
                                  <a:pt x="30" y="9"/>
                                  <a:pt x="30" y="9"/>
                                </a:cubicBezTo>
                                <a:cubicBezTo>
                                  <a:pt x="29" y="9"/>
                                  <a:pt x="29" y="9"/>
                                  <a:pt x="29" y="9"/>
                                </a:cubicBezTo>
                                <a:cubicBezTo>
                                  <a:pt x="30" y="9"/>
                                  <a:pt x="30" y="9"/>
                                  <a:pt x="30" y="9"/>
                                </a:cubicBezTo>
                                <a:cubicBezTo>
                                  <a:pt x="27" y="5"/>
                                  <a:pt x="24" y="2"/>
                                  <a:pt x="21" y="0"/>
                                </a:cubicBezTo>
                                <a:cubicBezTo>
                                  <a:pt x="21" y="0"/>
                                  <a:pt x="21" y="0"/>
                                  <a:pt x="21" y="0"/>
                                </a:cubicBezTo>
                                <a:cubicBezTo>
                                  <a:pt x="21" y="0"/>
                                  <a:pt x="21" y="0"/>
                                  <a:pt x="20" y="0"/>
                                </a:cubicBezTo>
                                <a:cubicBezTo>
                                  <a:pt x="19" y="0"/>
                                  <a:pt x="14" y="2"/>
                                  <a:pt x="10" y="5"/>
                                </a:cubicBezTo>
                                <a:cubicBezTo>
                                  <a:pt x="9" y="5"/>
                                  <a:pt x="9" y="5"/>
                                  <a:pt x="9" y="5"/>
                                </a:cubicBezTo>
                                <a:cubicBezTo>
                                  <a:pt x="9" y="5"/>
                                  <a:pt x="9" y="5"/>
                                  <a:pt x="9" y="5"/>
                                </a:cubicBezTo>
                                <a:cubicBezTo>
                                  <a:pt x="9" y="6"/>
                                  <a:pt x="9" y="6"/>
                                  <a:pt x="9" y="6"/>
                                </a:cubicBezTo>
                                <a:cubicBezTo>
                                  <a:pt x="8" y="6"/>
                                  <a:pt x="7" y="6"/>
                                  <a:pt x="7" y="7"/>
                                </a:cubicBezTo>
                                <a:cubicBezTo>
                                  <a:pt x="7" y="7"/>
                                  <a:pt x="7" y="7"/>
                                  <a:pt x="6" y="7"/>
                                </a:cubicBezTo>
                                <a:cubicBezTo>
                                  <a:pt x="6" y="7"/>
                                  <a:pt x="5" y="8"/>
                                  <a:pt x="5" y="8"/>
                                </a:cubicBezTo>
                                <a:cubicBezTo>
                                  <a:pt x="5" y="8"/>
                                  <a:pt x="5" y="8"/>
                                  <a:pt x="5" y="9"/>
                                </a:cubicBezTo>
                                <a:cubicBezTo>
                                  <a:pt x="5" y="9"/>
                                  <a:pt x="4" y="9"/>
                                  <a:pt x="4" y="9"/>
                                </a:cubicBezTo>
                                <a:cubicBezTo>
                                  <a:pt x="4" y="9"/>
                                  <a:pt x="4" y="9"/>
                                  <a:pt x="4" y="9"/>
                                </a:cubicBezTo>
                                <a:cubicBezTo>
                                  <a:pt x="3" y="10"/>
                                  <a:pt x="3" y="10"/>
                                  <a:pt x="2" y="11"/>
                                </a:cubicBezTo>
                                <a:cubicBezTo>
                                  <a:pt x="2" y="11"/>
                                  <a:pt x="2" y="11"/>
                                  <a:pt x="2" y="11"/>
                                </a:cubicBezTo>
                                <a:cubicBezTo>
                                  <a:pt x="2" y="11"/>
                                  <a:pt x="2" y="11"/>
                                  <a:pt x="2" y="11"/>
                                </a:cubicBezTo>
                                <a:cubicBezTo>
                                  <a:pt x="1" y="12"/>
                                  <a:pt x="1" y="12"/>
                                  <a:pt x="1" y="12"/>
                                </a:cubicBezTo>
                                <a:cubicBezTo>
                                  <a:pt x="1" y="12"/>
                                  <a:pt x="1" y="12"/>
                                  <a:pt x="1" y="13"/>
                                </a:cubicBezTo>
                                <a:cubicBezTo>
                                  <a:pt x="0" y="13"/>
                                  <a:pt x="0" y="13"/>
                                  <a:pt x="0" y="13"/>
                                </a:cubicBezTo>
                                <a:cubicBezTo>
                                  <a:pt x="0" y="13"/>
                                  <a:pt x="0" y="13"/>
                                  <a:pt x="0" y="13"/>
                                </a:cubicBezTo>
                                <a:cubicBezTo>
                                  <a:pt x="0" y="13"/>
                                  <a:pt x="0" y="13"/>
                                  <a:pt x="0" y="14"/>
                                </a:cubicBezTo>
                                <a:cubicBezTo>
                                  <a:pt x="0" y="14"/>
                                  <a:pt x="0" y="14"/>
                                  <a:pt x="0" y="14"/>
                                </a:cubicBezTo>
                                <a:cubicBezTo>
                                  <a:pt x="0" y="18"/>
                                  <a:pt x="2" y="21"/>
                                  <a:pt x="5" y="25"/>
                                </a:cubicBezTo>
                                <a:cubicBezTo>
                                  <a:pt x="5" y="26"/>
                                  <a:pt x="5" y="26"/>
                                  <a:pt x="5" y="26"/>
                                </a:cubicBezTo>
                                <a:cubicBezTo>
                                  <a:pt x="5" y="26"/>
                                  <a:pt x="5" y="26"/>
                                  <a:pt x="5" y="26"/>
                                </a:cubicBezTo>
                                <a:cubicBezTo>
                                  <a:pt x="5" y="26"/>
                                  <a:pt x="5" y="26"/>
                                  <a:pt x="5" y="26"/>
                                </a:cubicBezTo>
                                <a:cubicBezTo>
                                  <a:pt x="5" y="27"/>
                                  <a:pt x="4" y="29"/>
                                  <a:pt x="5" y="30"/>
                                </a:cubicBezTo>
                                <a:cubicBezTo>
                                  <a:pt x="5" y="30"/>
                                  <a:pt x="5" y="30"/>
                                  <a:pt x="5" y="30"/>
                                </a:cubicBezTo>
                                <a:cubicBezTo>
                                  <a:pt x="6" y="30"/>
                                  <a:pt x="6" y="30"/>
                                  <a:pt x="6" y="30"/>
                                </a:cubicBezTo>
                                <a:cubicBezTo>
                                  <a:pt x="6" y="30"/>
                                  <a:pt x="6" y="30"/>
                                  <a:pt x="6" y="30"/>
                                </a:cubicBezTo>
                                <a:cubicBezTo>
                                  <a:pt x="7" y="30"/>
                                  <a:pt x="7" y="30"/>
                                  <a:pt x="9" y="29"/>
                                </a:cubicBezTo>
                                <a:cubicBezTo>
                                  <a:pt x="9" y="30"/>
                                  <a:pt x="9" y="30"/>
                                  <a:pt x="10" y="31"/>
                                </a:cubicBezTo>
                                <a:cubicBezTo>
                                  <a:pt x="12" y="35"/>
                                  <a:pt x="13" y="40"/>
                                  <a:pt x="14" y="45"/>
                                </a:cubicBezTo>
                                <a:cubicBezTo>
                                  <a:pt x="13" y="47"/>
                                  <a:pt x="14" y="50"/>
                                  <a:pt x="14" y="53"/>
                                </a:cubicBezTo>
                                <a:cubicBezTo>
                                  <a:pt x="14" y="60"/>
                                  <a:pt x="14" y="66"/>
                                  <a:pt x="15" y="70"/>
                                </a:cubicBezTo>
                                <a:cubicBezTo>
                                  <a:pt x="15" y="71"/>
                                  <a:pt x="15" y="71"/>
                                  <a:pt x="16" y="71"/>
                                </a:cubicBezTo>
                                <a:cubicBezTo>
                                  <a:pt x="16" y="72"/>
                                  <a:pt x="16" y="71"/>
                                  <a:pt x="16" y="71"/>
                                </a:cubicBezTo>
                                <a:cubicBezTo>
                                  <a:pt x="17" y="75"/>
                                  <a:pt x="19" y="78"/>
                                  <a:pt x="19" y="81"/>
                                </a:cubicBezTo>
                                <a:cubicBezTo>
                                  <a:pt x="20" y="81"/>
                                  <a:pt x="21" y="82"/>
                                  <a:pt x="21" y="82"/>
                                </a:cubicBezTo>
                                <a:cubicBezTo>
                                  <a:pt x="22" y="82"/>
                                  <a:pt x="22" y="82"/>
                                  <a:pt x="22" y="82"/>
                                </a:cubicBezTo>
                                <a:cubicBezTo>
                                  <a:pt x="22" y="82"/>
                                  <a:pt x="38" y="105"/>
                                  <a:pt x="45" y="116"/>
                                </a:cubicBezTo>
                                <a:cubicBezTo>
                                  <a:pt x="48" y="120"/>
                                  <a:pt x="50" y="122"/>
                                  <a:pt x="50" y="123"/>
                                </a:cubicBezTo>
                                <a:cubicBezTo>
                                  <a:pt x="49" y="124"/>
                                  <a:pt x="49" y="124"/>
                                  <a:pt x="50" y="126"/>
                                </a:cubicBezTo>
                                <a:cubicBezTo>
                                  <a:pt x="51" y="126"/>
                                  <a:pt x="51" y="127"/>
                                  <a:pt x="52" y="127"/>
                                </a:cubicBezTo>
                                <a:cubicBezTo>
                                  <a:pt x="52" y="128"/>
                                  <a:pt x="53" y="129"/>
                                  <a:pt x="53" y="130"/>
                                </a:cubicBezTo>
                                <a:cubicBezTo>
                                  <a:pt x="53" y="130"/>
                                  <a:pt x="53" y="130"/>
                                  <a:pt x="53" y="130"/>
                                </a:cubicBezTo>
                                <a:cubicBezTo>
                                  <a:pt x="54" y="130"/>
                                  <a:pt x="54" y="130"/>
                                  <a:pt x="54" y="129"/>
                                </a:cubicBezTo>
                                <a:cubicBezTo>
                                  <a:pt x="54" y="129"/>
                                  <a:pt x="54" y="129"/>
                                  <a:pt x="54" y="129"/>
                                </a:cubicBezTo>
                                <a:cubicBezTo>
                                  <a:pt x="54" y="129"/>
                                  <a:pt x="54" y="129"/>
                                  <a:pt x="54" y="129"/>
                                </a:cubicBezTo>
                                <a:cubicBezTo>
                                  <a:pt x="54" y="130"/>
                                  <a:pt x="55" y="130"/>
                                  <a:pt x="55" y="130"/>
                                </a:cubicBezTo>
                                <a:cubicBezTo>
                                  <a:pt x="58" y="132"/>
                                  <a:pt x="65" y="138"/>
                                  <a:pt x="69" y="144"/>
                                </a:cubicBezTo>
                                <a:cubicBezTo>
                                  <a:pt x="69" y="144"/>
                                  <a:pt x="69" y="145"/>
                                  <a:pt x="70" y="145"/>
                                </a:cubicBezTo>
                                <a:cubicBezTo>
                                  <a:pt x="71" y="148"/>
                                  <a:pt x="72" y="150"/>
                                  <a:pt x="74" y="153"/>
                                </a:cubicBezTo>
                                <a:cubicBezTo>
                                  <a:pt x="76" y="157"/>
                                  <a:pt x="77" y="160"/>
                                  <a:pt x="78" y="162"/>
                                </a:cubicBezTo>
                                <a:cubicBezTo>
                                  <a:pt x="78" y="164"/>
                                  <a:pt x="79" y="165"/>
                                  <a:pt x="79" y="166"/>
                                </a:cubicBezTo>
                                <a:cubicBezTo>
                                  <a:pt x="78" y="166"/>
                                  <a:pt x="79" y="167"/>
                                  <a:pt x="79" y="167"/>
                                </a:cubicBezTo>
                                <a:cubicBezTo>
                                  <a:pt x="79" y="168"/>
                                  <a:pt x="81" y="171"/>
                                  <a:pt x="82" y="172"/>
                                </a:cubicBezTo>
                                <a:cubicBezTo>
                                  <a:pt x="82" y="172"/>
                                  <a:pt x="82" y="172"/>
                                  <a:pt x="82" y="172"/>
                                </a:cubicBezTo>
                                <a:cubicBezTo>
                                  <a:pt x="85" y="175"/>
                                  <a:pt x="98" y="184"/>
                                  <a:pt x="101" y="184"/>
                                </a:cubicBezTo>
                                <a:cubicBezTo>
                                  <a:pt x="103" y="184"/>
                                  <a:pt x="104" y="184"/>
                                  <a:pt x="106" y="183"/>
                                </a:cubicBezTo>
                                <a:cubicBezTo>
                                  <a:pt x="108" y="182"/>
                                  <a:pt x="110" y="180"/>
                                  <a:pt x="111" y="179"/>
                                </a:cubicBezTo>
                                <a:cubicBezTo>
                                  <a:pt x="111" y="179"/>
                                  <a:pt x="111" y="179"/>
                                  <a:pt x="112" y="178"/>
                                </a:cubicBezTo>
                                <a:cubicBezTo>
                                  <a:pt x="112" y="177"/>
                                  <a:pt x="113" y="176"/>
                                  <a:pt x="113" y="175"/>
                                </a:cubicBezTo>
                                <a:cubicBezTo>
                                  <a:pt x="114" y="174"/>
                                  <a:pt x="114" y="174"/>
                                  <a:pt x="115" y="173"/>
                                </a:cubicBezTo>
                                <a:cubicBezTo>
                                  <a:pt x="115" y="174"/>
                                  <a:pt x="116" y="174"/>
                                  <a:pt x="117" y="175"/>
                                </a:cubicBezTo>
                                <a:cubicBezTo>
                                  <a:pt x="119" y="174"/>
                                  <a:pt x="120" y="174"/>
                                  <a:pt x="122" y="173"/>
                                </a:cubicBezTo>
                                <a:cubicBezTo>
                                  <a:pt x="125" y="171"/>
                                  <a:pt x="126" y="169"/>
                                  <a:pt x="125" y="166"/>
                                </a:cubicBezTo>
                                <a:cubicBezTo>
                                  <a:pt x="126" y="166"/>
                                  <a:pt x="127" y="166"/>
                                  <a:pt x="128" y="166"/>
                                </a:cubicBezTo>
                                <a:cubicBezTo>
                                  <a:pt x="130" y="166"/>
                                  <a:pt x="131" y="165"/>
                                  <a:pt x="132" y="165"/>
                                </a:cubicBezTo>
                                <a:cubicBezTo>
                                  <a:pt x="133" y="165"/>
                                  <a:pt x="134" y="165"/>
                                  <a:pt x="135" y="164"/>
                                </a:cubicBezTo>
                                <a:cubicBezTo>
                                  <a:pt x="135" y="164"/>
                                  <a:pt x="135" y="164"/>
                                  <a:pt x="135" y="164"/>
                                </a:cubicBezTo>
                                <a:cubicBezTo>
                                  <a:pt x="135" y="163"/>
                                  <a:pt x="135" y="163"/>
                                  <a:pt x="135" y="163"/>
                                </a:cubicBezTo>
                                <a:cubicBezTo>
                                  <a:pt x="137" y="162"/>
                                  <a:pt x="140" y="160"/>
                                  <a:pt x="140" y="158"/>
                                </a:cubicBezTo>
                                <a:cubicBezTo>
                                  <a:pt x="141" y="155"/>
                                  <a:pt x="137" y="139"/>
                                  <a:pt x="136" y="135"/>
                                </a:cubicBezTo>
                                <a:cubicBezTo>
                                  <a:pt x="136" y="135"/>
                                  <a:pt x="136" y="135"/>
                                  <a:pt x="136" y="135"/>
                                </a:cubicBezTo>
                                <a:cubicBezTo>
                                  <a:pt x="135" y="133"/>
                                  <a:pt x="134" y="132"/>
                                  <a:pt x="134" y="131"/>
                                </a:cubicBezTo>
                                <a:cubicBezTo>
                                  <a:pt x="133" y="131"/>
                                  <a:pt x="133" y="131"/>
                                  <a:pt x="133" y="131"/>
                                </a:cubicBezTo>
                                <a:cubicBezTo>
                                  <a:pt x="133" y="131"/>
                                  <a:pt x="133" y="131"/>
                                  <a:pt x="133" y="131"/>
                                </a:cubicBezTo>
                                <a:cubicBezTo>
                                  <a:pt x="132" y="130"/>
                                  <a:pt x="132" y="130"/>
                                  <a:pt x="131" y="130"/>
                                </a:cubicBezTo>
                                <a:cubicBezTo>
                                  <a:pt x="131" y="130"/>
                                  <a:pt x="131" y="130"/>
                                  <a:pt x="131" y="130"/>
                                </a:cubicBezTo>
                                <a:cubicBezTo>
                                  <a:pt x="131" y="130"/>
                                  <a:pt x="121" y="121"/>
                                  <a:pt x="116" y="114"/>
                                </a:cubicBezTo>
                                <a:cubicBezTo>
                                  <a:pt x="115" y="113"/>
                                  <a:pt x="115" y="113"/>
                                  <a:pt x="115" y="113"/>
                                </a:cubicBezTo>
                                <a:cubicBezTo>
                                  <a:pt x="115" y="113"/>
                                  <a:pt x="115" y="113"/>
                                  <a:pt x="115" y="113"/>
                                </a:cubicBezTo>
                                <a:cubicBezTo>
                                  <a:pt x="115" y="113"/>
                                  <a:pt x="115" y="113"/>
                                  <a:pt x="115" y="112"/>
                                </a:cubicBezTo>
                                <a:cubicBezTo>
                                  <a:pt x="113" y="109"/>
                                  <a:pt x="111" y="105"/>
                                  <a:pt x="110" y="101"/>
                                </a:cubicBezTo>
                                <a:cubicBezTo>
                                  <a:pt x="108" y="98"/>
                                  <a:pt x="108" y="95"/>
                                  <a:pt x="107" y="94"/>
                                </a:cubicBezTo>
                                <a:cubicBezTo>
                                  <a:pt x="107" y="94"/>
                                  <a:pt x="107" y="94"/>
                                  <a:pt x="107" y="94"/>
                                </a:cubicBezTo>
                                <a:cubicBezTo>
                                  <a:pt x="108" y="93"/>
                                  <a:pt x="108" y="93"/>
                                  <a:pt x="108" y="93"/>
                                </a:cubicBezTo>
                                <a:cubicBezTo>
                                  <a:pt x="107" y="93"/>
                                  <a:pt x="107" y="93"/>
                                  <a:pt x="107" y="93"/>
                                </a:cubicBezTo>
                                <a:cubicBezTo>
                                  <a:pt x="108" y="93"/>
                                  <a:pt x="107" y="92"/>
                                  <a:pt x="107" y="92"/>
                                </a:cubicBezTo>
                                <a:cubicBezTo>
                                  <a:pt x="107" y="91"/>
                                  <a:pt x="107" y="91"/>
                                  <a:pt x="106" y="90"/>
                                </a:cubicBezTo>
                                <a:cubicBezTo>
                                  <a:pt x="106" y="90"/>
                                  <a:pt x="106" y="90"/>
                                  <a:pt x="105" y="89"/>
                                </a:cubicBezTo>
                                <a:cubicBezTo>
                                  <a:pt x="105" y="88"/>
                                  <a:pt x="104" y="88"/>
                                  <a:pt x="104" y="88"/>
                                </a:cubicBezTo>
                                <a:cubicBezTo>
                                  <a:pt x="104" y="87"/>
                                  <a:pt x="103" y="87"/>
                                  <a:pt x="103" y="87"/>
                                </a:cubicBezTo>
                                <a:cubicBezTo>
                                  <a:pt x="102" y="87"/>
                                  <a:pt x="75" y="47"/>
                                  <a:pt x="75" y="47"/>
                                </a:cubicBezTo>
                                <a:cubicBezTo>
                                  <a:pt x="75" y="47"/>
                                  <a:pt x="76" y="45"/>
                                  <a:pt x="75" y="43"/>
                                </a:cubicBezTo>
                                <a:cubicBezTo>
                                  <a:pt x="73" y="41"/>
                                  <a:pt x="71" y="39"/>
                                  <a:pt x="68" y="37"/>
                                </a:cubicBezTo>
                                <a:cubicBezTo>
                                  <a:pt x="68" y="37"/>
                                  <a:pt x="68" y="36"/>
                                  <a:pt x="67" y="35"/>
                                </a:cubicBezTo>
                                <a:cubicBezTo>
                                  <a:pt x="67" y="35"/>
                                  <a:pt x="67" y="35"/>
                                  <a:pt x="67" y="35"/>
                                </a:cubicBezTo>
                                <a:cubicBezTo>
                                  <a:pt x="62" y="32"/>
                                  <a:pt x="56" y="29"/>
                                  <a:pt x="48" y="26"/>
                                </a:cubicBezTo>
                                <a:cubicBezTo>
                                  <a:pt x="47" y="25"/>
                                  <a:pt x="45" y="25"/>
                                  <a:pt x="44" y="24"/>
                                </a:cubicBezTo>
                                <a:cubicBezTo>
                                  <a:pt x="39" y="21"/>
                                  <a:pt x="34" y="19"/>
                                  <a:pt x="31" y="14"/>
                                </a:cubicBezTo>
                                <a:cubicBezTo>
                                  <a:pt x="32" y="14"/>
                                  <a:pt x="33" y="13"/>
                                  <a:pt x="33" y="12"/>
                                </a:cubicBezTo>
                                <a:cubicBezTo>
                                  <a:pt x="33" y="12"/>
                                  <a:pt x="33" y="11"/>
                                  <a:pt x="33" y="11"/>
                                </a:cubicBezTo>
                                <a:cubicBezTo>
                                  <a:pt x="33" y="10"/>
                                  <a:pt x="32" y="9"/>
                                  <a:pt x="31" y="9"/>
                                </a:cubicBezTo>
                                <a:cubicBezTo>
                                  <a:pt x="31" y="9"/>
                                  <a:pt x="30" y="9"/>
                                  <a:pt x="30" y="9"/>
                                </a:cubicBezTo>
                                <a:close/>
                                <a:moveTo>
                                  <a:pt x="28" y="15"/>
                                </a:moveTo>
                                <a:cubicBezTo>
                                  <a:pt x="31" y="20"/>
                                  <a:pt x="37" y="24"/>
                                  <a:pt x="43" y="27"/>
                                </a:cubicBezTo>
                                <a:cubicBezTo>
                                  <a:pt x="44" y="27"/>
                                  <a:pt x="46" y="28"/>
                                  <a:pt x="47" y="29"/>
                                </a:cubicBezTo>
                                <a:cubicBezTo>
                                  <a:pt x="54" y="31"/>
                                  <a:pt x="59" y="34"/>
                                  <a:pt x="64" y="37"/>
                                </a:cubicBezTo>
                                <a:cubicBezTo>
                                  <a:pt x="18" y="68"/>
                                  <a:pt x="18" y="68"/>
                                  <a:pt x="18" y="68"/>
                                </a:cubicBezTo>
                                <a:cubicBezTo>
                                  <a:pt x="17" y="63"/>
                                  <a:pt x="17" y="59"/>
                                  <a:pt x="17" y="52"/>
                                </a:cubicBezTo>
                                <a:cubicBezTo>
                                  <a:pt x="16" y="50"/>
                                  <a:pt x="16" y="47"/>
                                  <a:pt x="17" y="45"/>
                                </a:cubicBezTo>
                                <a:cubicBezTo>
                                  <a:pt x="16" y="39"/>
                                  <a:pt x="15" y="34"/>
                                  <a:pt x="12" y="29"/>
                                </a:cubicBezTo>
                                <a:cubicBezTo>
                                  <a:pt x="12" y="28"/>
                                  <a:pt x="11" y="27"/>
                                  <a:pt x="10" y="26"/>
                                </a:cubicBezTo>
                                <a:cubicBezTo>
                                  <a:pt x="10" y="26"/>
                                  <a:pt x="10" y="26"/>
                                  <a:pt x="10" y="26"/>
                                </a:cubicBezTo>
                                <a:cubicBezTo>
                                  <a:pt x="28" y="14"/>
                                  <a:pt x="28" y="14"/>
                                  <a:pt x="28" y="14"/>
                                </a:cubicBezTo>
                                <a:cubicBezTo>
                                  <a:pt x="28" y="14"/>
                                  <a:pt x="28" y="14"/>
                                  <a:pt x="28" y="1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9" name="Freeform 6099"/>
                        <wps:cNvSpPr>
                          <a:spLocks noEditPoints="1"/>
                        </wps:cNvSpPr>
                        <wps:spPr bwMode="auto">
                          <a:xfrm>
                            <a:off x="15914279" y="6488113"/>
                            <a:ext cx="1150938" cy="982663"/>
                          </a:xfrm>
                          <a:custGeom>
                            <a:avLst/>
                            <a:gdLst>
                              <a:gd name="T0" fmla="*/ 237 w 307"/>
                              <a:gd name="T1" fmla="*/ 119 h 262"/>
                              <a:gd name="T2" fmla="*/ 244 w 307"/>
                              <a:gd name="T3" fmla="*/ 129 h 262"/>
                              <a:gd name="T4" fmla="*/ 225 w 307"/>
                              <a:gd name="T5" fmla="*/ 135 h 262"/>
                              <a:gd name="T6" fmla="*/ 255 w 307"/>
                              <a:gd name="T7" fmla="*/ 114 h 262"/>
                              <a:gd name="T8" fmla="*/ 225 w 307"/>
                              <a:gd name="T9" fmla="*/ 135 h 262"/>
                              <a:gd name="T10" fmla="*/ 103 w 307"/>
                              <a:gd name="T11" fmla="*/ 212 h 262"/>
                              <a:gd name="T12" fmla="*/ 110 w 307"/>
                              <a:gd name="T13" fmla="*/ 222 h 262"/>
                              <a:gd name="T14" fmla="*/ 92 w 307"/>
                              <a:gd name="T15" fmla="*/ 228 h 262"/>
                              <a:gd name="T16" fmla="*/ 122 w 307"/>
                              <a:gd name="T17" fmla="*/ 207 h 262"/>
                              <a:gd name="T18" fmla="*/ 92 w 307"/>
                              <a:gd name="T19" fmla="*/ 228 h 262"/>
                              <a:gd name="T20" fmla="*/ 273 w 307"/>
                              <a:gd name="T21" fmla="*/ 46 h 262"/>
                              <a:gd name="T22" fmla="*/ 229 w 307"/>
                              <a:gd name="T23" fmla="*/ 72 h 262"/>
                              <a:gd name="T24" fmla="*/ 218 w 307"/>
                              <a:gd name="T25" fmla="*/ 51 h 262"/>
                              <a:gd name="T26" fmla="*/ 265 w 307"/>
                              <a:gd name="T27" fmla="*/ 28 h 262"/>
                              <a:gd name="T28" fmla="*/ 274 w 307"/>
                              <a:gd name="T29" fmla="*/ 41 h 262"/>
                              <a:gd name="T30" fmla="*/ 219 w 307"/>
                              <a:gd name="T31" fmla="*/ 84 h 262"/>
                              <a:gd name="T32" fmla="*/ 174 w 307"/>
                              <a:gd name="T33" fmla="*/ 111 h 262"/>
                              <a:gd name="T34" fmla="*/ 163 w 307"/>
                              <a:gd name="T35" fmla="*/ 89 h 262"/>
                              <a:gd name="T36" fmla="*/ 208 w 307"/>
                              <a:gd name="T37" fmla="*/ 62 h 262"/>
                              <a:gd name="T38" fmla="*/ 220 w 307"/>
                              <a:gd name="T39" fmla="*/ 79 h 262"/>
                              <a:gd name="T40" fmla="*/ 163 w 307"/>
                              <a:gd name="T41" fmla="*/ 122 h 262"/>
                              <a:gd name="T42" fmla="*/ 119 w 307"/>
                              <a:gd name="T43" fmla="*/ 149 h 262"/>
                              <a:gd name="T44" fmla="*/ 108 w 307"/>
                              <a:gd name="T45" fmla="*/ 127 h 262"/>
                              <a:gd name="T46" fmla="*/ 152 w 307"/>
                              <a:gd name="T47" fmla="*/ 100 h 262"/>
                              <a:gd name="T48" fmla="*/ 164 w 307"/>
                              <a:gd name="T49" fmla="*/ 117 h 262"/>
                              <a:gd name="T50" fmla="*/ 109 w 307"/>
                              <a:gd name="T51" fmla="*/ 160 h 262"/>
                              <a:gd name="T52" fmla="*/ 64 w 307"/>
                              <a:gd name="T53" fmla="*/ 187 h 262"/>
                              <a:gd name="T54" fmla="*/ 53 w 307"/>
                              <a:gd name="T55" fmla="*/ 166 h 262"/>
                              <a:gd name="T56" fmla="*/ 98 w 307"/>
                              <a:gd name="T57" fmla="*/ 139 h 262"/>
                              <a:gd name="T58" fmla="*/ 109 w 307"/>
                              <a:gd name="T59" fmla="*/ 155 h 262"/>
                              <a:gd name="T60" fmla="*/ 74 w 307"/>
                              <a:gd name="T61" fmla="*/ 232 h 262"/>
                              <a:gd name="T62" fmla="*/ 58 w 307"/>
                              <a:gd name="T63" fmla="*/ 239 h 262"/>
                              <a:gd name="T64" fmla="*/ 24 w 307"/>
                              <a:gd name="T65" fmla="*/ 185 h 262"/>
                              <a:gd name="T66" fmla="*/ 41 w 307"/>
                              <a:gd name="T67" fmla="*/ 179 h 262"/>
                              <a:gd name="T68" fmla="*/ 75 w 307"/>
                              <a:gd name="T69" fmla="*/ 227 h 262"/>
                              <a:gd name="T70" fmla="*/ 270 w 307"/>
                              <a:gd name="T71" fmla="*/ 15 h 262"/>
                              <a:gd name="T72" fmla="*/ 172 w 307"/>
                              <a:gd name="T73" fmla="*/ 61 h 262"/>
                              <a:gd name="T74" fmla="*/ 6 w 307"/>
                              <a:gd name="T75" fmla="*/ 176 h 262"/>
                              <a:gd name="T76" fmla="*/ 27 w 307"/>
                              <a:gd name="T77" fmla="*/ 220 h 262"/>
                              <a:gd name="T78" fmla="*/ 46 w 307"/>
                              <a:gd name="T79" fmla="*/ 256 h 262"/>
                              <a:gd name="T80" fmla="*/ 93 w 307"/>
                              <a:gd name="T81" fmla="*/ 232 h 262"/>
                              <a:gd name="T82" fmla="*/ 94 w 307"/>
                              <a:gd name="T83" fmla="*/ 200 h 262"/>
                              <a:gd name="T84" fmla="*/ 125 w 307"/>
                              <a:gd name="T85" fmla="*/ 210 h 262"/>
                              <a:gd name="T86" fmla="*/ 226 w 307"/>
                              <a:gd name="T87" fmla="*/ 139 h 262"/>
                              <a:gd name="T88" fmla="*/ 224 w 307"/>
                              <a:gd name="T89" fmla="*/ 136 h 262"/>
                              <a:gd name="T90" fmla="*/ 257 w 307"/>
                              <a:gd name="T91" fmla="*/ 113 h 262"/>
                              <a:gd name="T92" fmla="*/ 264 w 307"/>
                              <a:gd name="T93" fmla="*/ 114 h 262"/>
                              <a:gd name="T94" fmla="*/ 304 w 307"/>
                              <a:gd name="T95" fmla="*/ 63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7" h="262">
                                <a:moveTo>
                                  <a:pt x="235" y="128"/>
                                </a:moveTo>
                                <a:cubicBezTo>
                                  <a:pt x="233" y="125"/>
                                  <a:pt x="234" y="121"/>
                                  <a:pt x="237" y="119"/>
                                </a:cubicBezTo>
                                <a:cubicBezTo>
                                  <a:pt x="239" y="117"/>
                                  <a:pt x="243" y="118"/>
                                  <a:pt x="245" y="121"/>
                                </a:cubicBezTo>
                                <a:cubicBezTo>
                                  <a:pt x="247" y="123"/>
                                  <a:pt x="246" y="127"/>
                                  <a:pt x="244" y="129"/>
                                </a:cubicBezTo>
                                <a:cubicBezTo>
                                  <a:pt x="241" y="131"/>
                                  <a:pt x="237" y="130"/>
                                  <a:pt x="235" y="128"/>
                                </a:cubicBezTo>
                                <a:moveTo>
                                  <a:pt x="225" y="135"/>
                                </a:moveTo>
                                <a:cubicBezTo>
                                  <a:pt x="231" y="143"/>
                                  <a:pt x="242" y="145"/>
                                  <a:pt x="251" y="139"/>
                                </a:cubicBezTo>
                                <a:cubicBezTo>
                                  <a:pt x="259" y="133"/>
                                  <a:pt x="261" y="122"/>
                                  <a:pt x="255" y="114"/>
                                </a:cubicBezTo>
                                <a:cubicBezTo>
                                  <a:pt x="250" y="106"/>
                                  <a:pt x="238" y="103"/>
                                  <a:pt x="230" y="109"/>
                                </a:cubicBezTo>
                                <a:cubicBezTo>
                                  <a:pt x="222" y="115"/>
                                  <a:pt x="219" y="126"/>
                                  <a:pt x="225" y="135"/>
                                </a:cubicBezTo>
                                <a:moveTo>
                                  <a:pt x="102" y="221"/>
                                </a:moveTo>
                                <a:cubicBezTo>
                                  <a:pt x="100" y="218"/>
                                  <a:pt x="100" y="214"/>
                                  <a:pt x="103" y="212"/>
                                </a:cubicBezTo>
                                <a:cubicBezTo>
                                  <a:pt x="106" y="210"/>
                                  <a:pt x="110" y="211"/>
                                  <a:pt x="112" y="214"/>
                                </a:cubicBezTo>
                                <a:cubicBezTo>
                                  <a:pt x="114" y="216"/>
                                  <a:pt x="113" y="220"/>
                                  <a:pt x="110" y="222"/>
                                </a:cubicBezTo>
                                <a:cubicBezTo>
                                  <a:pt x="108" y="224"/>
                                  <a:pt x="104" y="223"/>
                                  <a:pt x="102" y="221"/>
                                </a:cubicBezTo>
                                <a:moveTo>
                                  <a:pt x="92" y="228"/>
                                </a:moveTo>
                                <a:cubicBezTo>
                                  <a:pt x="98" y="236"/>
                                  <a:pt x="109" y="238"/>
                                  <a:pt x="117" y="232"/>
                                </a:cubicBezTo>
                                <a:cubicBezTo>
                                  <a:pt x="125" y="227"/>
                                  <a:pt x="128" y="215"/>
                                  <a:pt x="122" y="207"/>
                                </a:cubicBezTo>
                                <a:cubicBezTo>
                                  <a:pt x="116" y="198"/>
                                  <a:pt x="105" y="196"/>
                                  <a:pt x="96" y="202"/>
                                </a:cubicBezTo>
                                <a:cubicBezTo>
                                  <a:pt x="88" y="208"/>
                                  <a:pt x="86" y="219"/>
                                  <a:pt x="92" y="228"/>
                                </a:cubicBezTo>
                                <a:moveTo>
                                  <a:pt x="274" y="41"/>
                                </a:moveTo>
                                <a:cubicBezTo>
                                  <a:pt x="274" y="41"/>
                                  <a:pt x="276" y="44"/>
                                  <a:pt x="273" y="46"/>
                                </a:cubicBezTo>
                                <a:cubicBezTo>
                                  <a:pt x="234" y="73"/>
                                  <a:pt x="234" y="73"/>
                                  <a:pt x="234" y="73"/>
                                </a:cubicBezTo>
                                <a:cubicBezTo>
                                  <a:pt x="234" y="73"/>
                                  <a:pt x="231" y="75"/>
                                  <a:pt x="229" y="72"/>
                                </a:cubicBezTo>
                                <a:cubicBezTo>
                                  <a:pt x="217" y="56"/>
                                  <a:pt x="217" y="56"/>
                                  <a:pt x="217" y="56"/>
                                </a:cubicBezTo>
                                <a:cubicBezTo>
                                  <a:pt x="217" y="56"/>
                                  <a:pt x="215" y="53"/>
                                  <a:pt x="218" y="51"/>
                                </a:cubicBezTo>
                                <a:cubicBezTo>
                                  <a:pt x="218" y="51"/>
                                  <a:pt x="246" y="31"/>
                                  <a:pt x="250" y="29"/>
                                </a:cubicBezTo>
                                <a:cubicBezTo>
                                  <a:pt x="254" y="26"/>
                                  <a:pt x="261" y="22"/>
                                  <a:pt x="265" y="28"/>
                                </a:cubicBezTo>
                                <a:cubicBezTo>
                                  <a:pt x="274" y="41"/>
                                  <a:pt x="274" y="41"/>
                                  <a:pt x="274" y="41"/>
                                </a:cubicBezTo>
                                <a:cubicBezTo>
                                  <a:pt x="274" y="41"/>
                                  <a:pt x="274" y="41"/>
                                  <a:pt x="274" y="41"/>
                                </a:cubicBezTo>
                                <a:close/>
                                <a:moveTo>
                                  <a:pt x="220" y="79"/>
                                </a:moveTo>
                                <a:cubicBezTo>
                                  <a:pt x="220" y="79"/>
                                  <a:pt x="222" y="82"/>
                                  <a:pt x="219" y="84"/>
                                </a:cubicBezTo>
                                <a:cubicBezTo>
                                  <a:pt x="179" y="112"/>
                                  <a:pt x="179" y="112"/>
                                  <a:pt x="179" y="112"/>
                                </a:cubicBezTo>
                                <a:cubicBezTo>
                                  <a:pt x="179" y="112"/>
                                  <a:pt x="176" y="114"/>
                                  <a:pt x="174" y="111"/>
                                </a:cubicBezTo>
                                <a:cubicBezTo>
                                  <a:pt x="162" y="94"/>
                                  <a:pt x="162" y="94"/>
                                  <a:pt x="162" y="94"/>
                                </a:cubicBezTo>
                                <a:cubicBezTo>
                                  <a:pt x="162" y="94"/>
                                  <a:pt x="160" y="91"/>
                                  <a:pt x="163" y="89"/>
                                </a:cubicBezTo>
                                <a:cubicBezTo>
                                  <a:pt x="203" y="62"/>
                                  <a:pt x="203" y="62"/>
                                  <a:pt x="203" y="62"/>
                                </a:cubicBezTo>
                                <a:cubicBezTo>
                                  <a:pt x="203" y="62"/>
                                  <a:pt x="206" y="59"/>
                                  <a:pt x="208" y="62"/>
                                </a:cubicBezTo>
                                <a:cubicBezTo>
                                  <a:pt x="220" y="79"/>
                                  <a:pt x="220" y="79"/>
                                  <a:pt x="220" y="79"/>
                                </a:cubicBezTo>
                                <a:cubicBezTo>
                                  <a:pt x="220" y="79"/>
                                  <a:pt x="220" y="79"/>
                                  <a:pt x="220" y="79"/>
                                </a:cubicBezTo>
                                <a:close/>
                                <a:moveTo>
                                  <a:pt x="164" y="117"/>
                                </a:moveTo>
                                <a:cubicBezTo>
                                  <a:pt x="164" y="117"/>
                                  <a:pt x="166" y="120"/>
                                  <a:pt x="163" y="122"/>
                                </a:cubicBezTo>
                                <a:cubicBezTo>
                                  <a:pt x="124" y="150"/>
                                  <a:pt x="124" y="150"/>
                                  <a:pt x="124" y="150"/>
                                </a:cubicBezTo>
                                <a:cubicBezTo>
                                  <a:pt x="124" y="150"/>
                                  <a:pt x="121" y="152"/>
                                  <a:pt x="119" y="149"/>
                                </a:cubicBezTo>
                                <a:cubicBezTo>
                                  <a:pt x="107" y="132"/>
                                  <a:pt x="107" y="132"/>
                                  <a:pt x="107" y="132"/>
                                </a:cubicBezTo>
                                <a:cubicBezTo>
                                  <a:pt x="107" y="132"/>
                                  <a:pt x="105" y="129"/>
                                  <a:pt x="108" y="127"/>
                                </a:cubicBezTo>
                                <a:cubicBezTo>
                                  <a:pt x="147" y="100"/>
                                  <a:pt x="147" y="100"/>
                                  <a:pt x="147" y="100"/>
                                </a:cubicBezTo>
                                <a:cubicBezTo>
                                  <a:pt x="147" y="100"/>
                                  <a:pt x="150" y="97"/>
                                  <a:pt x="152" y="100"/>
                                </a:cubicBezTo>
                                <a:cubicBezTo>
                                  <a:pt x="164" y="117"/>
                                  <a:pt x="164" y="117"/>
                                  <a:pt x="164" y="117"/>
                                </a:cubicBezTo>
                                <a:cubicBezTo>
                                  <a:pt x="164" y="117"/>
                                  <a:pt x="164" y="117"/>
                                  <a:pt x="164" y="117"/>
                                </a:cubicBezTo>
                                <a:close/>
                                <a:moveTo>
                                  <a:pt x="109" y="155"/>
                                </a:moveTo>
                                <a:cubicBezTo>
                                  <a:pt x="109" y="155"/>
                                  <a:pt x="111" y="158"/>
                                  <a:pt x="109" y="160"/>
                                </a:cubicBezTo>
                                <a:cubicBezTo>
                                  <a:pt x="69" y="188"/>
                                  <a:pt x="69" y="188"/>
                                  <a:pt x="69" y="188"/>
                                </a:cubicBezTo>
                                <a:cubicBezTo>
                                  <a:pt x="69" y="188"/>
                                  <a:pt x="66" y="190"/>
                                  <a:pt x="64" y="187"/>
                                </a:cubicBezTo>
                                <a:cubicBezTo>
                                  <a:pt x="52" y="171"/>
                                  <a:pt x="52" y="171"/>
                                  <a:pt x="52" y="171"/>
                                </a:cubicBezTo>
                                <a:cubicBezTo>
                                  <a:pt x="52" y="171"/>
                                  <a:pt x="50" y="168"/>
                                  <a:pt x="53" y="166"/>
                                </a:cubicBezTo>
                                <a:cubicBezTo>
                                  <a:pt x="93" y="138"/>
                                  <a:pt x="93" y="138"/>
                                  <a:pt x="93" y="138"/>
                                </a:cubicBezTo>
                                <a:cubicBezTo>
                                  <a:pt x="93" y="138"/>
                                  <a:pt x="96" y="136"/>
                                  <a:pt x="98" y="139"/>
                                </a:cubicBezTo>
                                <a:cubicBezTo>
                                  <a:pt x="109" y="155"/>
                                  <a:pt x="109" y="155"/>
                                  <a:pt x="109" y="155"/>
                                </a:cubicBezTo>
                                <a:cubicBezTo>
                                  <a:pt x="109" y="155"/>
                                  <a:pt x="109" y="155"/>
                                  <a:pt x="109" y="155"/>
                                </a:cubicBezTo>
                                <a:close/>
                                <a:moveTo>
                                  <a:pt x="75" y="227"/>
                                </a:moveTo>
                                <a:cubicBezTo>
                                  <a:pt x="77" y="230"/>
                                  <a:pt x="74" y="232"/>
                                  <a:pt x="74" y="232"/>
                                </a:cubicBezTo>
                                <a:cubicBezTo>
                                  <a:pt x="62" y="240"/>
                                  <a:pt x="62" y="240"/>
                                  <a:pt x="62" y="240"/>
                                </a:cubicBezTo>
                                <a:cubicBezTo>
                                  <a:pt x="59" y="243"/>
                                  <a:pt x="58" y="239"/>
                                  <a:pt x="58" y="239"/>
                                </a:cubicBezTo>
                                <a:cubicBezTo>
                                  <a:pt x="23" y="190"/>
                                  <a:pt x="23" y="190"/>
                                  <a:pt x="23" y="190"/>
                                </a:cubicBezTo>
                                <a:cubicBezTo>
                                  <a:pt x="21" y="187"/>
                                  <a:pt x="24" y="185"/>
                                  <a:pt x="24" y="185"/>
                                </a:cubicBezTo>
                                <a:cubicBezTo>
                                  <a:pt x="36" y="178"/>
                                  <a:pt x="36" y="178"/>
                                  <a:pt x="36" y="178"/>
                                </a:cubicBezTo>
                                <a:cubicBezTo>
                                  <a:pt x="39" y="176"/>
                                  <a:pt x="41" y="179"/>
                                  <a:pt x="41" y="179"/>
                                </a:cubicBezTo>
                                <a:cubicBezTo>
                                  <a:pt x="75" y="227"/>
                                  <a:pt x="75" y="227"/>
                                  <a:pt x="75" y="227"/>
                                </a:cubicBezTo>
                                <a:cubicBezTo>
                                  <a:pt x="75" y="227"/>
                                  <a:pt x="75" y="227"/>
                                  <a:pt x="75" y="227"/>
                                </a:cubicBezTo>
                                <a:close/>
                                <a:moveTo>
                                  <a:pt x="304" y="63"/>
                                </a:moveTo>
                                <a:cubicBezTo>
                                  <a:pt x="270" y="15"/>
                                  <a:pt x="270" y="15"/>
                                  <a:pt x="270" y="15"/>
                                </a:cubicBezTo>
                                <a:cubicBezTo>
                                  <a:pt x="270" y="15"/>
                                  <a:pt x="259" y="0"/>
                                  <a:pt x="245" y="10"/>
                                </a:cubicBezTo>
                                <a:cubicBezTo>
                                  <a:pt x="172" y="61"/>
                                  <a:pt x="172" y="61"/>
                                  <a:pt x="172" y="61"/>
                                </a:cubicBezTo>
                                <a:cubicBezTo>
                                  <a:pt x="96" y="113"/>
                                  <a:pt x="96" y="113"/>
                                  <a:pt x="96" y="113"/>
                                </a:cubicBezTo>
                                <a:cubicBezTo>
                                  <a:pt x="6" y="176"/>
                                  <a:pt x="6" y="176"/>
                                  <a:pt x="6" y="176"/>
                                </a:cubicBezTo>
                                <a:cubicBezTo>
                                  <a:pt x="6" y="176"/>
                                  <a:pt x="0" y="180"/>
                                  <a:pt x="4" y="186"/>
                                </a:cubicBezTo>
                                <a:cubicBezTo>
                                  <a:pt x="27" y="220"/>
                                  <a:pt x="27" y="220"/>
                                  <a:pt x="27" y="220"/>
                                </a:cubicBezTo>
                                <a:cubicBezTo>
                                  <a:pt x="25" y="221"/>
                                  <a:pt x="24" y="225"/>
                                  <a:pt x="27" y="228"/>
                                </a:cubicBezTo>
                                <a:cubicBezTo>
                                  <a:pt x="46" y="256"/>
                                  <a:pt x="46" y="256"/>
                                  <a:pt x="46" y="256"/>
                                </a:cubicBezTo>
                                <a:cubicBezTo>
                                  <a:pt x="46" y="256"/>
                                  <a:pt x="50" y="262"/>
                                  <a:pt x="56" y="258"/>
                                </a:cubicBezTo>
                                <a:cubicBezTo>
                                  <a:pt x="93" y="232"/>
                                  <a:pt x="93" y="232"/>
                                  <a:pt x="93" y="232"/>
                                </a:cubicBezTo>
                                <a:cubicBezTo>
                                  <a:pt x="92" y="231"/>
                                  <a:pt x="91" y="230"/>
                                  <a:pt x="90" y="229"/>
                                </a:cubicBezTo>
                                <a:cubicBezTo>
                                  <a:pt x="83" y="219"/>
                                  <a:pt x="86" y="206"/>
                                  <a:pt x="94" y="200"/>
                                </a:cubicBezTo>
                                <a:cubicBezTo>
                                  <a:pt x="104" y="194"/>
                                  <a:pt x="117" y="196"/>
                                  <a:pt x="124" y="206"/>
                                </a:cubicBezTo>
                                <a:cubicBezTo>
                                  <a:pt x="124" y="207"/>
                                  <a:pt x="125" y="208"/>
                                  <a:pt x="125" y="210"/>
                                </a:cubicBezTo>
                                <a:cubicBezTo>
                                  <a:pt x="151" y="192"/>
                                  <a:pt x="151" y="192"/>
                                  <a:pt x="151" y="192"/>
                                </a:cubicBezTo>
                                <a:cubicBezTo>
                                  <a:pt x="226" y="139"/>
                                  <a:pt x="226" y="139"/>
                                  <a:pt x="226" y="139"/>
                                </a:cubicBezTo>
                                <a:cubicBezTo>
                                  <a:pt x="226" y="139"/>
                                  <a:pt x="226" y="139"/>
                                  <a:pt x="226" y="139"/>
                                </a:cubicBezTo>
                                <a:cubicBezTo>
                                  <a:pt x="225" y="138"/>
                                  <a:pt x="225" y="137"/>
                                  <a:pt x="224" y="136"/>
                                </a:cubicBezTo>
                                <a:cubicBezTo>
                                  <a:pt x="217" y="127"/>
                                  <a:pt x="219" y="114"/>
                                  <a:pt x="229" y="107"/>
                                </a:cubicBezTo>
                                <a:cubicBezTo>
                                  <a:pt x="238" y="101"/>
                                  <a:pt x="251" y="103"/>
                                  <a:pt x="257" y="113"/>
                                </a:cubicBezTo>
                                <a:cubicBezTo>
                                  <a:pt x="258" y="114"/>
                                  <a:pt x="259" y="115"/>
                                  <a:pt x="260" y="116"/>
                                </a:cubicBezTo>
                                <a:cubicBezTo>
                                  <a:pt x="264" y="114"/>
                                  <a:pt x="264" y="114"/>
                                  <a:pt x="264" y="114"/>
                                </a:cubicBezTo>
                                <a:cubicBezTo>
                                  <a:pt x="307" y="69"/>
                                  <a:pt x="307" y="69"/>
                                  <a:pt x="307" y="69"/>
                                </a:cubicBezTo>
                                <a:cubicBezTo>
                                  <a:pt x="305" y="67"/>
                                  <a:pt x="305" y="65"/>
                                  <a:pt x="304" y="63"/>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0" name="Freeform 6100"/>
                        <wps:cNvSpPr>
                          <a:spLocks noEditPoints="1"/>
                        </wps:cNvSpPr>
                        <wps:spPr bwMode="auto">
                          <a:xfrm>
                            <a:off x="17400588" y="6630988"/>
                            <a:ext cx="766763" cy="784225"/>
                          </a:xfrm>
                          <a:custGeom>
                            <a:avLst/>
                            <a:gdLst>
                              <a:gd name="T0" fmla="*/ 132 w 204"/>
                              <a:gd name="T1" fmla="*/ 42 h 209"/>
                              <a:gd name="T2" fmla="*/ 27 w 204"/>
                              <a:gd name="T3" fmla="*/ 116 h 209"/>
                              <a:gd name="T4" fmla="*/ 16 w 204"/>
                              <a:gd name="T5" fmla="*/ 76 h 209"/>
                              <a:gd name="T6" fmla="*/ 21 w 204"/>
                              <a:gd name="T7" fmla="*/ 68 h 209"/>
                              <a:gd name="T8" fmla="*/ 44 w 204"/>
                              <a:gd name="T9" fmla="*/ 52 h 209"/>
                              <a:gd name="T10" fmla="*/ 66 w 204"/>
                              <a:gd name="T11" fmla="*/ 36 h 209"/>
                              <a:gd name="T12" fmla="*/ 89 w 204"/>
                              <a:gd name="T13" fmla="*/ 20 h 209"/>
                              <a:gd name="T14" fmla="*/ 98 w 204"/>
                              <a:gd name="T15" fmla="*/ 18 h 209"/>
                              <a:gd name="T16" fmla="*/ 132 w 204"/>
                              <a:gd name="T17" fmla="*/ 42 h 209"/>
                              <a:gd name="T18" fmla="*/ 29 w 204"/>
                              <a:gd name="T19" fmla="*/ 148 h 209"/>
                              <a:gd name="T20" fmla="*/ 33 w 204"/>
                              <a:gd name="T21" fmla="*/ 129 h 209"/>
                              <a:gd name="T22" fmla="*/ 51 w 204"/>
                              <a:gd name="T23" fmla="*/ 133 h 209"/>
                              <a:gd name="T24" fmla="*/ 48 w 204"/>
                              <a:gd name="T25" fmla="*/ 151 h 209"/>
                              <a:gd name="T26" fmla="*/ 29 w 204"/>
                              <a:gd name="T27" fmla="*/ 148 h 209"/>
                              <a:gd name="T28" fmla="*/ 139 w 204"/>
                              <a:gd name="T29" fmla="*/ 70 h 209"/>
                              <a:gd name="T30" fmla="*/ 143 w 204"/>
                              <a:gd name="T31" fmla="*/ 51 h 209"/>
                              <a:gd name="T32" fmla="*/ 161 w 204"/>
                              <a:gd name="T33" fmla="*/ 55 h 209"/>
                              <a:gd name="T34" fmla="*/ 158 w 204"/>
                              <a:gd name="T35" fmla="*/ 74 h 209"/>
                              <a:gd name="T36" fmla="*/ 139 w 204"/>
                              <a:gd name="T37" fmla="*/ 70 h 209"/>
                              <a:gd name="T38" fmla="*/ 202 w 204"/>
                              <a:gd name="T39" fmla="*/ 83 h 209"/>
                              <a:gd name="T40" fmla="*/ 168 w 204"/>
                              <a:gd name="T41" fmla="*/ 35 h 209"/>
                              <a:gd name="T42" fmla="*/ 146 w 204"/>
                              <a:gd name="T43" fmla="*/ 31 h 209"/>
                              <a:gd name="T44" fmla="*/ 145 w 204"/>
                              <a:gd name="T45" fmla="*/ 32 h 209"/>
                              <a:gd name="T46" fmla="*/ 106 w 204"/>
                              <a:gd name="T47" fmla="*/ 6 h 209"/>
                              <a:gd name="T48" fmla="*/ 80 w 204"/>
                              <a:gd name="T49" fmla="*/ 7 h 209"/>
                              <a:gd name="T50" fmla="*/ 57 w 204"/>
                              <a:gd name="T51" fmla="*/ 24 h 209"/>
                              <a:gd name="T52" fmla="*/ 35 w 204"/>
                              <a:gd name="T53" fmla="*/ 39 h 209"/>
                              <a:gd name="T54" fmla="*/ 12 w 204"/>
                              <a:gd name="T55" fmla="*/ 55 h 209"/>
                              <a:gd name="T56" fmla="*/ 2 w 204"/>
                              <a:gd name="T57" fmla="*/ 79 h 209"/>
                              <a:gd name="T58" fmla="*/ 14 w 204"/>
                              <a:gd name="T59" fmla="*/ 125 h 209"/>
                              <a:gd name="T60" fmla="*/ 12 w 204"/>
                              <a:gd name="T61" fmla="*/ 126 h 209"/>
                              <a:gd name="T62" fmla="*/ 8 w 204"/>
                              <a:gd name="T63" fmla="*/ 147 h 209"/>
                              <a:gd name="T64" fmla="*/ 43 w 204"/>
                              <a:gd name="T65" fmla="*/ 196 h 209"/>
                              <a:gd name="T66" fmla="*/ 55 w 204"/>
                              <a:gd name="T67" fmla="*/ 187 h 209"/>
                              <a:gd name="T68" fmla="*/ 65 w 204"/>
                              <a:gd name="T69" fmla="*/ 200 h 209"/>
                              <a:gd name="T70" fmla="*/ 65 w 204"/>
                              <a:gd name="T71" fmla="*/ 200 h 209"/>
                              <a:gd name="T72" fmla="*/ 66 w 204"/>
                              <a:gd name="T73" fmla="*/ 201 h 209"/>
                              <a:gd name="T74" fmla="*/ 86 w 204"/>
                              <a:gd name="T75" fmla="*/ 204 h 209"/>
                              <a:gd name="T76" fmla="*/ 89 w 204"/>
                              <a:gd name="T77" fmla="*/ 184 h 209"/>
                              <a:gd name="T78" fmla="*/ 89 w 204"/>
                              <a:gd name="T79" fmla="*/ 183 h 209"/>
                              <a:gd name="T80" fmla="*/ 89 w 204"/>
                              <a:gd name="T81" fmla="*/ 183 h 209"/>
                              <a:gd name="T82" fmla="*/ 79 w 204"/>
                              <a:gd name="T83" fmla="*/ 170 h 209"/>
                              <a:gd name="T84" fmla="*/ 165 w 204"/>
                              <a:gd name="T85" fmla="*/ 109 h 209"/>
                              <a:gd name="T86" fmla="*/ 175 w 204"/>
                              <a:gd name="T87" fmla="*/ 122 h 209"/>
                              <a:gd name="T88" fmla="*/ 175 w 204"/>
                              <a:gd name="T89" fmla="*/ 122 h 209"/>
                              <a:gd name="T90" fmla="*/ 175 w 204"/>
                              <a:gd name="T91" fmla="*/ 122 h 209"/>
                              <a:gd name="T92" fmla="*/ 196 w 204"/>
                              <a:gd name="T93" fmla="*/ 126 h 209"/>
                              <a:gd name="T94" fmla="*/ 199 w 204"/>
                              <a:gd name="T95" fmla="*/ 105 h 209"/>
                              <a:gd name="T96" fmla="*/ 199 w 204"/>
                              <a:gd name="T97" fmla="*/ 105 h 209"/>
                              <a:gd name="T98" fmla="*/ 199 w 204"/>
                              <a:gd name="T99" fmla="*/ 105 h 209"/>
                              <a:gd name="T100" fmla="*/ 190 w 204"/>
                              <a:gd name="T101" fmla="*/ 92 h 209"/>
                              <a:gd name="T102" fmla="*/ 202 w 204"/>
                              <a:gd name="T103" fmla="*/ 83 h 209"/>
                              <a:gd name="T104" fmla="*/ 202 w 204"/>
                              <a:gd name="T105" fmla="*/ 83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4" h="209">
                                <a:moveTo>
                                  <a:pt x="132" y="42"/>
                                </a:moveTo>
                                <a:cubicBezTo>
                                  <a:pt x="27" y="116"/>
                                  <a:pt x="27" y="116"/>
                                  <a:pt x="27" y="116"/>
                                </a:cubicBezTo>
                                <a:cubicBezTo>
                                  <a:pt x="25" y="106"/>
                                  <a:pt x="17" y="79"/>
                                  <a:pt x="16" y="76"/>
                                </a:cubicBezTo>
                                <a:cubicBezTo>
                                  <a:pt x="16" y="73"/>
                                  <a:pt x="17" y="71"/>
                                  <a:pt x="21" y="68"/>
                                </a:cubicBezTo>
                                <a:cubicBezTo>
                                  <a:pt x="23" y="67"/>
                                  <a:pt x="34" y="59"/>
                                  <a:pt x="44" y="52"/>
                                </a:cubicBezTo>
                                <a:cubicBezTo>
                                  <a:pt x="44" y="52"/>
                                  <a:pt x="55" y="45"/>
                                  <a:pt x="66" y="36"/>
                                </a:cubicBezTo>
                                <a:cubicBezTo>
                                  <a:pt x="76" y="29"/>
                                  <a:pt x="86" y="22"/>
                                  <a:pt x="89" y="20"/>
                                </a:cubicBezTo>
                                <a:cubicBezTo>
                                  <a:pt x="93" y="17"/>
                                  <a:pt x="95" y="17"/>
                                  <a:pt x="98" y="18"/>
                                </a:cubicBezTo>
                                <a:cubicBezTo>
                                  <a:pt x="100" y="20"/>
                                  <a:pt x="123" y="36"/>
                                  <a:pt x="132" y="42"/>
                                </a:cubicBezTo>
                                <a:moveTo>
                                  <a:pt x="29" y="148"/>
                                </a:moveTo>
                                <a:cubicBezTo>
                                  <a:pt x="25" y="142"/>
                                  <a:pt x="27" y="133"/>
                                  <a:pt x="33" y="129"/>
                                </a:cubicBezTo>
                                <a:cubicBezTo>
                                  <a:pt x="39" y="125"/>
                                  <a:pt x="47" y="126"/>
                                  <a:pt x="51" y="133"/>
                                </a:cubicBezTo>
                                <a:cubicBezTo>
                                  <a:pt x="56" y="139"/>
                                  <a:pt x="54" y="147"/>
                                  <a:pt x="48" y="151"/>
                                </a:cubicBezTo>
                                <a:cubicBezTo>
                                  <a:pt x="43" y="155"/>
                                  <a:pt x="34" y="154"/>
                                  <a:pt x="29" y="148"/>
                                </a:cubicBezTo>
                                <a:moveTo>
                                  <a:pt x="139" y="70"/>
                                </a:moveTo>
                                <a:cubicBezTo>
                                  <a:pt x="135" y="64"/>
                                  <a:pt x="137" y="56"/>
                                  <a:pt x="143" y="51"/>
                                </a:cubicBezTo>
                                <a:cubicBezTo>
                                  <a:pt x="149" y="47"/>
                                  <a:pt x="157" y="49"/>
                                  <a:pt x="161" y="55"/>
                                </a:cubicBezTo>
                                <a:cubicBezTo>
                                  <a:pt x="166" y="61"/>
                                  <a:pt x="164" y="69"/>
                                  <a:pt x="158" y="74"/>
                                </a:cubicBezTo>
                                <a:cubicBezTo>
                                  <a:pt x="152" y="78"/>
                                  <a:pt x="144" y="76"/>
                                  <a:pt x="139" y="70"/>
                                </a:cubicBezTo>
                                <a:moveTo>
                                  <a:pt x="202" y="83"/>
                                </a:moveTo>
                                <a:cubicBezTo>
                                  <a:pt x="168" y="35"/>
                                  <a:pt x="168" y="35"/>
                                  <a:pt x="168" y="35"/>
                                </a:cubicBezTo>
                                <a:cubicBezTo>
                                  <a:pt x="168" y="35"/>
                                  <a:pt x="159" y="22"/>
                                  <a:pt x="146" y="31"/>
                                </a:cubicBezTo>
                                <a:cubicBezTo>
                                  <a:pt x="145" y="32"/>
                                  <a:pt x="145" y="32"/>
                                  <a:pt x="145" y="32"/>
                                </a:cubicBezTo>
                                <a:cubicBezTo>
                                  <a:pt x="137" y="27"/>
                                  <a:pt x="110" y="8"/>
                                  <a:pt x="106" y="6"/>
                                </a:cubicBezTo>
                                <a:cubicBezTo>
                                  <a:pt x="100" y="3"/>
                                  <a:pt x="91" y="0"/>
                                  <a:pt x="80" y="7"/>
                                </a:cubicBezTo>
                                <a:cubicBezTo>
                                  <a:pt x="75" y="11"/>
                                  <a:pt x="66" y="17"/>
                                  <a:pt x="57" y="24"/>
                                </a:cubicBezTo>
                                <a:cubicBezTo>
                                  <a:pt x="46" y="31"/>
                                  <a:pt x="35" y="39"/>
                                  <a:pt x="35" y="39"/>
                                </a:cubicBezTo>
                                <a:cubicBezTo>
                                  <a:pt x="26" y="45"/>
                                  <a:pt x="17" y="52"/>
                                  <a:pt x="12" y="55"/>
                                </a:cubicBezTo>
                                <a:cubicBezTo>
                                  <a:pt x="1" y="64"/>
                                  <a:pt x="0" y="74"/>
                                  <a:pt x="2" y="79"/>
                                </a:cubicBezTo>
                                <a:cubicBezTo>
                                  <a:pt x="3" y="84"/>
                                  <a:pt x="11" y="116"/>
                                  <a:pt x="14" y="125"/>
                                </a:cubicBezTo>
                                <a:cubicBezTo>
                                  <a:pt x="12" y="126"/>
                                  <a:pt x="12" y="126"/>
                                  <a:pt x="12" y="126"/>
                                </a:cubicBezTo>
                                <a:cubicBezTo>
                                  <a:pt x="12" y="126"/>
                                  <a:pt x="0" y="135"/>
                                  <a:pt x="8" y="147"/>
                                </a:cubicBezTo>
                                <a:cubicBezTo>
                                  <a:pt x="43" y="196"/>
                                  <a:pt x="43" y="196"/>
                                  <a:pt x="43" y="196"/>
                                </a:cubicBezTo>
                                <a:cubicBezTo>
                                  <a:pt x="55" y="187"/>
                                  <a:pt x="55" y="187"/>
                                  <a:pt x="55" y="187"/>
                                </a:cubicBezTo>
                                <a:cubicBezTo>
                                  <a:pt x="65" y="200"/>
                                  <a:pt x="65" y="200"/>
                                  <a:pt x="65" y="200"/>
                                </a:cubicBezTo>
                                <a:cubicBezTo>
                                  <a:pt x="65" y="200"/>
                                  <a:pt x="65" y="200"/>
                                  <a:pt x="65" y="200"/>
                                </a:cubicBezTo>
                                <a:cubicBezTo>
                                  <a:pt x="65" y="200"/>
                                  <a:pt x="65" y="200"/>
                                  <a:pt x="66" y="201"/>
                                </a:cubicBezTo>
                                <a:cubicBezTo>
                                  <a:pt x="70" y="207"/>
                                  <a:pt x="79" y="209"/>
                                  <a:pt x="86" y="204"/>
                                </a:cubicBezTo>
                                <a:cubicBezTo>
                                  <a:pt x="92" y="199"/>
                                  <a:pt x="94" y="190"/>
                                  <a:pt x="89" y="184"/>
                                </a:cubicBezTo>
                                <a:cubicBezTo>
                                  <a:pt x="89" y="184"/>
                                  <a:pt x="89" y="184"/>
                                  <a:pt x="89" y="183"/>
                                </a:cubicBezTo>
                                <a:cubicBezTo>
                                  <a:pt x="89" y="183"/>
                                  <a:pt x="89" y="183"/>
                                  <a:pt x="89" y="183"/>
                                </a:cubicBezTo>
                                <a:cubicBezTo>
                                  <a:pt x="79" y="170"/>
                                  <a:pt x="79" y="170"/>
                                  <a:pt x="79" y="170"/>
                                </a:cubicBezTo>
                                <a:cubicBezTo>
                                  <a:pt x="165" y="109"/>
                                  <a:pt x="165" y="109"/>
                                  <a:pt x="165" y="109"/>
                                </a:cubicBezTo>
                                <a:cubicBezTo>
                                  <a:pt x="175" y="122"/>
                                  <a:pt x="175" y="122"/>
                                  <a:pt x="175" y="122"/>
                                </a:cubicBezTo>
                                <a:cubicBezTo>
                                  <a:pt x="175" y="122"/>
                                  <a:pt x="175" y="122"/>
                                  <a:pt x="175" y="122"/>
                                </a:cubicBezTo>
                                <a:cubicBezTo>
                                  <a:pt x="175" y="122"/>
                                  <a:pt x="175" y="122"/>
                                  <a:pt x="175" y="122"/>
                                </a:cubicBezTo>
                                <a:cubicBezTo>
                                  <a:pt x="180" y="130"/>
                                  <a:pt x="189" y="131"/>
                                  <a:pt x="196" y="126"/>
                                </a:cubicBezTo>
                                <a:cubicBezTo>
                                  <a:pt x="202" y="121"/>
                                  <a:pt x="204" y="112"/>
                                  <a:pt x="199" y="105"/>
                                </a:cubicBezTo>
                                <a:cubicBezTo>
                                  <a:pt x="199" y="105"/>
                                  <a:pt x="199" y="105"/>
                                  <a:pt x="199" y="105"/>
                                </a:cubicBezTo>
                                <a:cubicBezTo>
                                  <a:pt x="199" y="105"/>
                                  <a:pt x="199" y="105"/>
                                  <a:pt x="199" y="105"/>
                                </a:cubicBezTo>
                                <a:cubicBezTo>
                                  <a:pt x="190" y="92"/>
                                  <a:pt x="190" y="92"/>
                                  <a:pt x="190" y="92"/>
                                </a:cubicBezTo>
                                <a:cubicBezTo>
                                  <a:pt x="202" y="83"/>
                                  <a:pt x="202" y="83"/>
                                  <a:pt x="202" y="83"/>
                                </a:cubicBezTo>
                                <a:cubicBezTo>
                                  <a:pt x="202" y="83"/>
                                  <a:pt x="202" y="83"/>
                                  <a:pt x="202" y="8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1" name="Freeform 6101"/>
                        <wps:cNvSpPr>
                          <a:spLocks noEditPoints="1"/>
                        </wps:cNvSpPr>
                        <wps:spPr bwMode="auto">
                          <a:xfrm>
                            <a:off x="22529801" y="6578601"/>
                            <a:ext cx="758825" cy="817563"/>
                          </a:xfrm>
                          <a:custGeom>
                            <a:avLst/>
                            <a:gdLst>
                              <a:gd name="T0" fmla="*/ 199 w 202"/>
                              <a:gd name="T1" fmla="*/ 161 h 218"/>
                              <a:gd name="T2" fmla="*/ 196 w 202"/>
                              <a:gd name="T3" fmla="*/ 176 h 218"/>
                              <a:gd name="T4" fmla="*/ 180 w 202"/>
                              <a:gd name="T5" fmla="*/ 174 h 218"/>
                              <a:gd name="T6" fmla="*/ 180 w 202"/>
                              <a:gd name="T7" fmla="*/ 174 h 218"/>
                              <a:gd name="T8" fmla="*/ 139 w 202"/>
                              <a:gd name="T9" fmla="*/ 114 h 218"/>
                              <a:gd name="T10" fmla="*/ 129 w 202"/>
                              <a:gd name="T11" fmla="*/ 121 h 218"/>
                              <a:gd name="T12" fmla="*/ 66 w 202"/>
                              <a:gd name="T13" fmla="*/ 30 h 218"/>
                              <a:gd name="T14" fmla="*/ 66 w 202"/>
                              <a:gd name="T15" fmla="*/ 30 h 218"/>
                              <a:gd name="T16" fmla="*/ 71 w 202"/>
                              <a:gd name="T17" fmla="*/ 6 h 218"/>
                              <a:gd name="T18" fmla="*/ 94 w 202"/>
                              <a:gd name="T19" fmla="*/ 10 h 218"/>
                              <a:gd name="T20" fmla="*/ 94 w 202"/>
                              <a:gd name="T21" fmla="*/ 10 h 218"/>
                              <a:gd name="T22" fmla="*/ 153 w 202"/>
                              <a:gd name="T23" fmla="*/ 94 h 218"/>
                              <a:gd name="T24" fmla="*/ 158 w 202"/>
                              <a:gd name="T25" fmla="*/ 102 h 218"/>
                              <a:gd name="T26" fmla="*/ 199 w 202"/>
                              <a:gd name="T27" fmla="*/ 161 h 218"/>
                              <a:gd name="T28" fmla="*/ 83 w 202"/>
                              <a:gd name="T29" fmla="*/ 83 h 218"/>
                              <a:gd name="T30" fmla="*/ 73 w 202"/>
                              <a:gd name="T31" fmla="*/ 69 h 218"/>
                              <a:gd name="T32" fmla="*/ 72 w 202"/>
                              <a:gd name="T33" fmla="*/ 67 h 218"/>
                              <a:gd name="T34" fmla="*/ 45 w 202"/>
                              <a:gd name="T35" fmla="*/ 28 h 218"/>
                              <a:gd name="T36" fmla="*/ 45 w 202"/>
                              <a:gd name="T37" fmla="*/ 28 h 218"/>
                              <a:gd name="T38" fmla="*/ 40 w 202"/>
                              <a:gd name="T39" fmla="*/ 26 h 218"/>
                              <a:gd name="T40" fmla="*/ 38 w 202"/>
                              <a:gd name="T41" fmla="*/ 32 h 218"/>
                              <a:gd name="T42" fmla="*/ 38 w 202"/>
                              <a:gd name="T43" fmla="*/ 32 h 218"/>
                              <a:gd name="T44" fmla="*/ 66 w 202"/>
                              <a:gd name="T45" fmla="*/ 71 h 218"/>
                              <a:gd name="T46" fmla="*/ 60 w 202"/>
                              <a:gd name="T47" fmla="*/ 76 h 218"/>
                              <a:gd name="T48" fmla="*/ 33 w 202"/>
                              <a:gd name="T49" fmla="*/ 36 h 218"/>
                              <a:gd name="T50" fmla="*/ 33 w 202"/>
                              <a:gd name="T51" fmla="*/ 36 h 218"/>
                              <a:gd name="T52" fmla="*/ 27 w 202"/>
                              <a:gd name="T53" fmla="*/ 35 h 218"/>
                              <a:gd name="T54" fmla="*/ 26 w 202"/>
                              <a:gd name="T55" fmla="*/ 41 h 218"/>
                              <a:gd name="T56" fmla="*/ 26 w 202"/>
                              <a:gd name="T57" fmla="*/ 41 h 218"/>
                              <a:gd name="T58" fmla="*/ 54 w 202"/>
                              <a:gd name="T59" fmla="*/ 80 h 218"/>
                              <a:gd name="T60" fmla="*/ 47 w 202"/>
                              <a:gd name="T61" fmla="*/ 85 h 218"/>
                              <a:gd name="T62" fmla="*/ 20 w 202"/>
                              <a:gd name="T63" fmla="*/ 45 h 218"/>
                              <a:gd name="T64" fmla="*/ 20 w 202"/>
                              <a:gd name="T65" fmla="*/ 45 h 218"/>
                              <a:gd name="T66" fmla="*/ 15 w 202"/>
                              <a:gd name="T67" fmla="*/ 44 h 218"/>
                              <a:gd name="T68" fmla="*/ 14 w 202"/>
                              <a:gd name="T69" fmla="*/ 49 h 218"/>
                              <a:gd name="T70" fmla="*/ 14 w 202"/>
                              <a:gd name="T71" fmla="*/ 49 h 218"/>
                              <a:gd name="T72" fmla="*/ 41 w 202"/>
                              <a:gd name="T73" fmla="*/ 89 h 218"/>
                              <a:gd name="T74" fmla="*/ 35 w 202"/>
                              <a:gd name="T75" fmla="*/ 93 h 218"/>
                              <a:gd name="T76" fmla="*/ 8 w 202"/>
                              <a:gd name="T77" fmla="*/ 54 h 218"/>
                              <a:gd name="T78" fmla="*/ 8 w 202"/>
                              <a:gd name="T79" fmla="*/ 54 h 218"/>
                              <a:gd name="T80" fmla="*/ 2 w 202"/>
                              <a:gd name="T81" fmla="*/ 53 h 218"/>
                              <a:gd name="T82" fmla="*/ 2 w 202"/>
                              <a:gd name="T83" fmla="*/ 58 h 218"/>
                              <a:gd name="T84" fmla="*/ 2 w 202"/>
                              <a:gd name="T85" fmla="*/ 58 h 218"/>
                              <a:gd name="T86" fmla="*/ 29 w 202"/>
                              <a:gd name="T87" fmla="*/ 98 h 218"/>
                              <a:gd name="T88" fmla="*/ 30 w 202"/>
                              <a:gd name="T89" fmla="*/ 99 h 218"/>
                              <a:gd name="T90" fmla="*/ 40 w 202"/>
                              <a:gd name="T91" fmla="*/ 113 h 218"/>
                              <a:gd name="T92" fmla="*/ 40 w 202"/>
                              <a:gd name="T93" fmla="*/ 113 h 218"/>
                              <a:gd name="T94" fmla="*/ 58 w 202"/>
                              <a:gd name="T95" fmla="*/ 116 h 218"/>
                              <a:gd name="T96" fmla="*/ 58 w 202"/>
                              <a:gd name="T97" fmla="*/ 116 h 218"/>
                              <a:gd name="T98" fmla="*/ 59 w 202"/>
                              <a:gd name="T99" fmla="*/ 116 h 218"/>
                              <a:gd name="T100" fmla="*/ 126 w 202"/>
                              <a:gd name="T101" fmla="*/ 213 h 218"/>
                              <a:gd name="T102" fmla="*/ 127 w 202"/>
                              <a:gd name="T103" fmla="*/ 212 h 218"/>
                              <a:gd name="T104" fmla="*/ 142 w 202"/>
                              <a:gd name="T105" fmla="*/ 215 h 218"/>
                              <a:gd name="T106" fmla="*/ 145 w 202"/>
                              <a:gd name="T107" fmla="*/ 199 h 218"/>
                              <a:gd name="T108" fmla="*/ 145 w 202"/>
                              <a:gd name="T109" fmla="*/ 199 h 218"/>
                              <a:gd name="T110" fmla="*/ 78 w 202"/>
                              <a:gd name="T111" fmla="*/ 102 h 218"/>
                              <a:gd name="T112" fmla="*/ 79 w 202"/>
                              <a:gd name="T113" fmla="*/ 101 h 218"/>
                              <a:gd name="T114" fmla="*/ 79 w 202"/>
                              <a:gd name="T115" fmla="*/ 101 h 218"/>
                              <a:gd name="T116" fmla="*/ 79 w 202"/>
                              <a:gd name="T117" fmla="*/ 101 h 218"/>
                              <a:gd name="T118" fmla="*/ 83 w 202"/>
                              <a:gd name="T119" fmla="*/ 83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2" h="218">
                                <a:moveTo>
                                  <a:pt x="199" y="161"/>
                                </a:moveTo>
                                <a:cubicBezTo>
                                  <a:pt x="202" y="166"/>
                                  <a:pt x="201" y="173"/>
                                  <a:pt x="196" y="176"/>
                                </a:cubicBezTo>
                                <a:cubicBezTo>
                                  <a:pt x="191" y="180"/>
                                  <a:pt x="184" y="179"/>
                                  <a:pt x="180" y="174"/>
                                </a:cubicBezTo>
                                <a:cubicBezTo>
                                  <a:pt x="180" y="174"/>
                                  <a:pt x="180" y="174"/>
                                  <a:pt x="180" y="174"/>
                                </a:cubicBezTo>
                                <a:cubicBezTo>
                                  <a:pt x="139" y="114"/>
                                  <a:pt x="139" y="114"/>
                                  <a:pt x="139" y="114"/>
                                </a:cubicBezTo>
                                <a:cubicBezTo>
                                  <a:pt x="129" y="121"/>
                                  <a:pt x="129" y="121"/>
                                  <a:pt x="129" y="121"/>
                                </a:cubicBezTo>
                                <a:cubicBezTo>
                                  <a:pt x="66" y="30"/>
                                  <a:pt x="66" y="30"/>
                                  <a:pt x="66" y="30"/>
                                </a:cubicBezTo>
                                <a:cubicBezTo>
                                  <a:pt x="66" y="30"/>
                                  <a:pt x="66" y="30"/>
                                  <a:pt x="66" y="30"/>
                                </a:cubicBezTo>
                                <a:cubicBezTo>
                                  <a:pt x="60" y="22"/>
                                  <a:pt x="63" y="11"/>
                                  <a:pt x="71" y="6"/>
                                </a:cubicBezTo>
                                <a:cubicBezTo>
                                  <a:pt x="78" y="0"/>
                                  <a:pt x="89" y="2"/>
                                  <a:pt x="94" y="10"/>
                                </a:cubicBezTo>
                                <a:cubicBezTo>
                                  <a:pt x="94" y="10"/>
                                  <a:pt x="94" y="10"/>
                                  <a:pt x="94" y="10"/>
                                </a:cubicBezTo>
                                <a:cubicBezTo>
                                  <a:pt x="153" y="94"/>
                                  <a:pt x="153" y="94"/>
                                  <a:pt x="153" y="94"/>
                                </a:cubicBezTo>
                                <a:cubicBezTo>
                                  <a:pt x="158" y="102"/>
                                  <a:pt x="158" y="102"/>
                                  <a:pt x="158" y="102"/>
                                </a:cubicBezTo>
                                <a:cubicBezTo>
                                  <a:pt x="199" y="161"/>
                                  <a:pt x="199" y="161"/>
                                  <a:pt x="199" y="161"/>
                                </a:cubicBezTo>
                                <a:close/>
                                <a:moveTo>
                                  <a:pt x="83" y="83"/>
                                </a:moveTo>
                                <a:cubicBezTo>
                                  <a:pt x="73" y="69"/>
                                  <a:pt x="73" y="69"/>
                                  <a:pt x="73" y="69"/>
                                </a:cubicBezTo>
                                <a:cubicBezTo>
                                  <a:pt x="72" y="67"/>
                                  <a:pt x="72" y="67"/>
                                  <a:pt x="72" y="67"/>
                                </a:cubicBezTo>
                                <a:cubicBezTo>
                                  <a:pt x="45" y="28"/>
                                  <a:pt x="45" y="28"/>
                                  <a:pt x="45" y="28"/>
                                </a:cubicBezTo>
                                <a:cubicBezTo>
                                  <a:pt x="45" y="28"/>
                                  <a:pt x="45" y="28"/>
                                  <a:pt x="45" y="28"/>
                                </a:cubicBezTo>
                                <a:cubicBezTo>
                                  <a:pt x="44" y="26"/>
                                  <a:pt x="41" y="25"/>
                                  <a:pt x="40" y="26"/>
                                </a:cubicBezTo>
                                <a:cubicBezTo>
                                  <a:pt x="38" y="28"/>
                                  <a:pt x="37" y="30"/>
                                  <a:pt x="38" y="32"/>
                                </a:cubicBezTo>
                                <a:cubicBezTo>
                                  <a:pt x="38" y="32"/>
                                  <a:pt x="38" y="32"/>
                                  <a:pt x="38" y="32"/>
                                </a:cubicBezTo>
                                <a:cubicBezTo>
                                  <a:pt x="66" y="71"/>
                                  <a:pt x="66" y="71"/>
                                  <a:pt x="66" y="71"/>
                                </a:cubicBezTo>
                                <a:cubicBezTo>
                                  <a:pt x="60" y="76"/>
                                  <a:pt x="60" y="76"/>
                                  <a:pt x="60" y="76"/>
                                </a:cubicBezTo>
                                <a:cubicBezTo>
                                  <a:pt x="33" y="36"/>
                                  <a:pt x="33" y="36"/>
                                  <a:pt x="33" y="36"/>
                                </a:cubicBezTo>
                                <a:cubicBezTo>
                                  <a:pt x="33" y="36"/>
                                  <a:pt x="33" y="36"/>
                                  <a:pt x="33" y="36"/>
                                </a:cubicBezTo>
                                <a:cubicBezTo>
                                  <a:pt x="32" y="34"/>
                                  <a:pt x="29" y="34"/>
                                  <a:pt x="27" y="35"/>
                                </a:cubicBezTo>
                                <a:cubicBezTo>
                                  <a:pt x="25" y="36"/>
                                  <a:pt x="25" y="39"/>
                                  <a:pt x="26" y="41"/>
                                </a:cubicBezTo>
                                <a:cubicBezTo>
                                  <a:pt x="26" y="41"/>
                                  <a:pt x="26" y="41"/>
                                  <a:pt x="26" y="41"/>
                                </a:cubicBezTo>
                                <a:cubicBezTo>
                                  <a:pt x="54" y="80"/>
                                  <a:pt x="54" y="80"/>
                                  <a:pt x="54" y="80"/>
                                </a:cubicBezTo>
                                <a:cubicBezTo>
                                  <a:pt x="47" y="85"/>
                                  <a:pt x="47" y="85"/>
                                  <a:pt x="47" y="85"/>
                                </a:cubicBezTo>
                                <a:cubicBezTo>
                                  <a:pt x="20" y="45"/>
                                  <a:pt x="20" y="45"/>
                                  <a:pt x="20" y="45"/>
                                </a:cubicBezTo>
                                <a:cubicBezTo>
                                  <a:pt x="20" y="45"/>
                                  <a:pt x="20" y="45"/>
                                  <a:pt x="20" y="45"/>
                                </a:cubicBezTo>
                                <a:cubicBezTo>
                                  <a:pt x="19" y="43"/>
                                  <a:pt x="16" y="43"/>
                                  <a:pt x="15" y="44"/>
                                </a:cubicBezTo>
                                <a:cubicBezTo>
                                  <a:pt x="13" y="45"/>
                                  <a:pt x="13" y="48"/>
                                  <a:pt x="14" y="49"/>
                                </a:cubicBezTo>
                                <a:cubicBezTo>
                                  <a:pt x="14" y="49"/>
                                  <a:pt x="14" y="49"/>
                                  <a:pt x="14" y="49"/>
                                </a:cubicBezTo>
                                <a:cubicBezTo>
                                  <a:pt x="41" y="89"/>
                                  <a:pt x="41" y="89"/>
                                  <a:pt x="41" y="89"/>
                                </a:cubicBezTo>
                                <a:cubicBezTo>
                                  <a:pt x="35" y="93"/>
                                  <a:pt x="35" y="93"/>
                                  <a:pt x="35" y="93"/>
                                </a:cubicBezTo>
                                <a:cubicBezTo>
                                  <a:pt x="8" y="54"/>
                                  <a:pt x="8" y="54"/>
                                  <a:pt x="8" y="54"/>
                                </a:cubicBezTo>
                                <a:cubicBezTo>
                                  <a:pt x="8" y="54"/>
                                  <a:pt x="8" y="54"/>
                                  <a:pt x="8" y="54"/>
                                </a:cubicBezTo>
                                <a:cubicBezTo>
                                  <a:pt x="7" y="52"/>
                                  <a:pt x="4" y="51"/>
                                  <a:pt x="2" y="53"/>
                                </a:cubicBezTo>
                                <a:cubicBezTo>
                                  <a:pt x="0" y="54"/>
                                  <a:pt x="1" y="56"/>
                                  <a:pt x="2" y="58"/>
                                </a:cubicBezTo>
                                <a:cubicBezTo>
                                  <a:pt x="2" y="58"/>
                                  <a:pt x="2" y="58"/>
                                  <a:pt x="2" y="58"/>
                                </a:cubicBezTo>
                                <a:cubicBezTo>
                                  <a:pt x="29" y="98"/>
                                  <a:pt x="29" y="98"/>
                                  <a:pt x="29" y="98"/>
                                </a:cubicBezTo>
                                <a:cubicBezTo>
                                  <a:pt x="30" y="99"/>
                                  <a:pt x="30" y="99"/>
                                  <a:pt x="30" y="99"/>
                                </a:cubicBezTo>
                                <a:cubicBezTo>
                                  <a:pt x="40" y="113"/>
                                  <a:pt x="40" y="113"/>
                                  <a:pt x="40" y="113"/>
                                </a:cubicBezTo>
                                <a:cubicBezTo>
                                  <a:pt x="40" y="113"/>
                                  <a:pt x="40" y="113"/>
                                  <a:pt x="40" y="113"/>
                                </a:cubicBezTo>
                                <a:cubicBezTo>
                                  <a:pt x="44" y="119"/>
                                  <a:pt x="52" y="120"/>
                                  <a:pt x="58" y="116"/>
                                </a:cubicBezTo>
                                <a:cubicBezTo>
                                  <a:pt x="58" y="116"/>
                                  <a:pt x="58" y="116"/>
                                  <a:pt x="58" y="116"/>
                                </a:cubicBezTo>
                                <a:cubicBezTo>
                                  <a:pt x="59" y="116"/>
                                  <a:pt x="59" y="116"/>
                                  <a:pt x="59" y="116"/>
                                </a:cubicBezTo>
                                <a:cubicBezTo>
                                  <a:pt x="126" y="213"/>
                                  <a:pt x="126" y="213"/>
                                  <a:pt x="126" y="213"/>
                                </a:cubicBezTo>
                                <a:cubicBezTo>
                                  <a:pt x="127" y="212"/>
                                  <a:pt x="127" y="212"/>
                                  <a:pt x="127" y="212"/>
                                </a:cubicBezTo>
                                <a:cubicBezTo>
                                  <a:pt x="130" y="217"/>
                                  <a:pt x="137" y="218"/>
                                  <a:pt x="142" y="215"/>
                                </a:cubicBezTo>
                                <a:cubicBezTo>
                                  <a:pt x="147" y="211"/>
                                  <a:pt x="148" y="205"/>
                                  <a:pt x="145" y="199"/>
                                </a:cubicBezTo>
                                <a:cubicBezTo>
                                  <a:pt x="145" y="199"/>
                                  <a:pt x="145" y="199"/>
                                  <a:pt x="145" y="199"/>
                                </a:cubicBezTo>
                                <a:cubicBezTo>
                                  <a:pt x="78" y="102"/>
                                  <a:pt x="78" y="102"/>
                                  <a:pt x="78" y="102"/>
                                </a:cubicBezTo>
                                <a:cubicBezTo>
                                  <a:pt x="79" y="101"/>
                                  <a:pt x="79" y="101"/>
                                  <a:pt x="79" y="101"/>
                                </a:cubicBezTo>
                                <a:cubicBezTo>
                                  <a:pt x="79" y="101"/>
                                  <a:pt x="79" y="101"/>
                                  <a:pt x="79" y="101"/>
                                </a:cubicBezTo>
                                <a:cubicBezTo>
                                  <a:pt x="79" y="101"/>
                                  <a:pt x="79" y="101"/>
                                  <a:pt x="79" y="101"/>
                                </a:cubicBezTo>
                                <a:cubicBezTo>
                                  <a:pt x="86" y="97"/>
                                  <a:pt x="87" y="89"/>
                                  <a:pt x="83" y="8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2" name="Freeform 6102"/>
                        <wps:cNvSpPr>
                          <a:spLocks noEditPoints="1"/>
                        </wps:cNvSpPr>
                        <wps:spPr bwMode="auto">
                          <a:xfrm>
                            <a:off x="18388013" y="6581776"/>
                            <a:ext cx="877888" cy="792163"/>
                          </a:xfrm>
                          <a:custGeom>
                            <a:avLst/>
                            <a:gdLst>
                              <a:gd name="T0" fmla="*/ 175 w 234"/>
                              <a:gd name="T1" fmla="*/ 78 h 211"/>
                              <a:gd name="T2" fmla="*/ 173 w 234"/>
                              <a:gd name="T3" fmla="*/ 44 h 211"/>
                              <a:gd name="T4" fmla="*/ 137 w 234"/>
                              <a:gd name="T5" fmla="*/ 13 h 211"/>
                              <a:gd name="T6" fmla="*/ 114 w 234"/>
                              <a:gd name="T7" fmla="*/ 29 h 211"/>
                              <a:gd name="T8" fmla="*/ 137 w 234"/>
                              <a:gd name="T9" fmla="*/ 13 h 211"/>
                              <a:gd name="T10" fmla="*/ 186 w 234"/>
                              <a:gd name="T11" fmla="*/ 107 h 211"/>
                              <a:gd name="T12" fmla="*/ 162 w 234"/>
                              <a:gd name="T13" fmla="*/ 108 h 211"/>
                              <a:gd name="T14" fmla="*/ 118 w 234"/>
                              <a:gd name="T15" fmla="*/ 39 h 211"/>
                              <a:gd name="T16" fmla="*/ 91 w 234"/>
                              <a:gd name="T17" fmla="*/ 57 h 211"/>
                              <a:gd name="T18" fmla="*/ 118 w 234"/>
                              <a:gd name="T19" fmla="*/ 39 h 211"/>
                              <a:gd name="T20" fmla="*/ 93 w 234"/>
                              <a:gd name="T21" fmla="*/ 32 h 211"/>
                              <a:gd name="T22" fmla="*/ 86 w 234"/>
                              <a:gd name="T23" fmla="*/ 23 h 211"/>
                              <a:gd name="T24" fmla="*/ 80 w 234"/>
                              <a:gd name="T25" fmla="*/ 43 h 211"/>
                              <a:gd name="T26" fmla="*/ 53 w 234"/>
                              <a:gd name="T27" fmla="*/ 62 h 211"/>
                              <a:gd name="T28" fmla="*/ 80 w 234"/>
                              <a:gd name="T29" fmla="*/ 43 h 211"/>
                              <a:gd name="T30" fmla="*/ 47 w 234"/>
                              <a:gd name="T31" fmla="*/ 85 h 211"/>
                              <a:gd name="T32" fmla="*/ 40 w 234"/>
                              <a:gd name="T33" fmla="*/ 75 h 211"/>
                              <a:gd name="T34" fmla="*/ 56 w 234"/>
                              <a:gd name="T35" fmla="*/ 147 h 211"/>
                              <a:gd name="T36" fmla="*/ 28 w 234"/>
                              <a:gd name="T37" fmla="*/ 126 h 211"/>
                              <a:gd name="T38" fmla="*/ 56 w 234"/>
                              <a:gd name="T39" fmla="*/ 147 h 211"/>
                              <a:gd name="T40" fmla="*/ 123 w 234"/>
                              <a:gd name="T41" fmla="*/ 178 h 211"/>
                              <a:gd name="T42" fmla="*/ 113 w 234"/>
                              <a:gd name="T43" fmla="*/ 190 h 211"/>
                              <a:gd name="T44" fmla="*/ 66 w 234"/>
                              <a:gd name="T45" fmla="*/ 87 h 211"/>
                              <a:gd name="T46" fmla="*/ 94 w 234"/>
                              <a:gd name="T47" fmla="*/ 67 h 211"/>
                              <a:gd name="T48" fmla="*/ 66 w 234"/>
                              <a:gd name="T49" fmla="*/ 87 h 211"/>
                              <a:gd name="T50" fmla="*/ 172 w 234"/>
                              <a:gd name="T51" fmla="*/ 137 h 211"/>
                              <a:gd name="T52" fmla="*/ 174 w 234"/>
                              <a:gd name="T53" fmla="*/ 171 h 211"/>
                              <a:gd name="T54" fmla="*/ 150 w 234"/>
                              <a:gd name="T55" fmla="*/ 2 h 211"/>
                              <a:gd name="T56" fmla="*/ 64 w 234"/>
                              <a:gd name="T57" fmla="*/ 28 h 211"/>
                              <a:gd name="T58" fmla="*/ 9 w 234"/>
                              <a:gd name="T59" fmla="*/ 123 h 211"/>
                              <a:gd name="T60" fmla="*/ 83 w 234"/>
                              <a:gd name="T61" fmla="*/ 203 h 211"/>
                              <a:gd name="T62" fmla="*/ 184 w 234"/>
                              <a:gd name="T63" fmla="*/ 192 h 211"/>
                              <a:gd name="T64" fmla="*/ 224 w 234"/>
                              <a:gd name="T65" fmla="*/ 81 h 211"/>
                              <a:gd name="T66" fmla="*/ 150 w 234"/>
                              <a:gd name="T67" fmla="*/ 2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4" h="211">
                                <a:moveTo>
                                  <a:pt x="186" y="60"/>
                                </a:moveTo>
                                <a:cubicBezTo>
                                  <a:pt x="186" y="70"/>
                                  <a:pt x="182" y="78"/>
                                  <a:pt x="175" y="78"/>
                                </a:cubicBezTo>
                                <a:cubicBezTo>
                                  <a:pt x="169" y="79"/>
                                  <a:pt x="164" y="72"/>
                                  <a:pt x="163" y="63"/>
                                </a:cubicBezTo>
                                <a:cubicBezTo>
                                  <a:pt x="162" y="52"/>
                                  <a:pt x="167" y="45"/>
                                  <a:pt x="173" y="44"/>
                                </a:cubicBezTo>
                                <a:cubicBezTo>
                                  <a:pt x="180" y="44"/>
                                  <a:pt x="185" y="51"/>
                                  <a:pt x="186" y="60"/>
                                </a:cubicBezTo>
                                <a:moveTo>
                                  <a:pt x="137" y="13"/>
                                </a:moveTo>
                                <a:cubicBezTo>
                                  <a:pt x="139" y="15"/>
                                  <a:pt x="135" y="21"/>
                                  <a:pt x="129" y="25"/>
                                </a:cubicBezTo>
                                <a:cubicBezTo>
                                  <a:pt x="122" y="30"/>
                                  <a:pt x="116" y="32"/>
                                  <a:pt x="114" y="29"/>
                                </a:cubicBezTo>
                                <a:cubicBezTo>
                                  <a:pt x="112" y="27"/>
                                  <a:pt x="117" y="22"/>
                                  <a:pt x="123" y="17"/>
                                </a:cubicBezTo>
                                <a:cubicBezTo>
                                  <a:pt x="129" y="13"/>
                                  <a:pt x="136" y="11"/>
                                  <a:pt x="137" y="13"/>
                                </a:cubicBezTo>
                                <a:moveTo>
                                  <a:pt x="173" y="90"/>
                                </a:moveTo>
                                <a:cubicBezTo>
                                  <a:pt x="179" y="89"/>
                                  <a:pt x="185" y="98"/>
                                  <a:pt x="186" y="107"/>
                                </a:cubicBezTo>
                                <a:cubicBezTo>
                                  <a:pt x="186" y="116"/>
                                  <a:pt x="182" y="124"/>
                                  <a:pt x="175" y="125"/>
                                </a:cubicBezTo>
                                <a:cubicBezTo>
                                  <a:pt x="169" y="125"/>
                                  <a:pt x="163" y="117"/>
                                  <a:pt x="162" y="108"/>
                                </a:cubicBezTo>
                                <a:cubicBezTo>
                                  <a:pt x="162" y="98"/>
                                  <a:pt x="166" y="90"/>
                                  <a:pt x="173" y="90"/>
                                </a:cubicBezTo>
                                <a:moveTo>
                                  <a:pt x="118" y="39"/>
                                </a:moveTo>
                                <a:cubicBezTo>
                                  <a:pt x="120" y="41"/>
                                  <a:pt x="115" y="48"/>
                                  <a:pt x="107" y="53"/>
                                </a:cubicBezTo>
                                <a:cubicBezTo>
                                  <a:pt x="100" y="58"/>
                                  <a:pt x="93" y="60"/>
                                  <a:pt x="91" y="57"/>
                                </a:cubicBezTo>
                                <a:cubicBezTo>
                                  <a:pt x="89" y="54"/>
                                  <a:pt x="93" y="48"/>
                                  <a:pt x="100" y="43"/>
                                </a:cubicBezTo>
                                <a:cubicBezTo>
                                  <a:pt x="107" y="38"/>
                                  <a:pt x="116" y="36"/>
                                  <a:pt x="118" y="39"/>
                                </a:cubicBezTo>
                                <a:moveTo>
                                  <a:pt x="102" y="18"/>
                                </a:moveTo>
                                <a:cubicBezTo>
                                  <a:pt x="103" y="20"/>
                                  <a:pt x="100" y="27"/>
                                  <a:pt x="93" y="32"/>
                                </a:cubicBezTo>
                                <a:cubicBezTo>
                                  <a:pt x="85" y="37"/>
                                  <a:pt x="78" y="38"/>
                                  <a:pt x="77" y="36"/>
                                </a:cubicBezTo>
                                <a:cubicBezTo>
                                  <a:pt x="75" y="33"/>
                                  <a:pt x="79" y="28"/>
                                  <a:pt x="86" y="23"/>
                                </a:cubicBezTo>
                                <a:cubicBezTo>
                                  <a:pt x="93" y="18"/>
                                  <a:pt x="100" y="16"/>
                                  <a:pt x="102" y="18"/>
                                </a:cubicBezTo>
                                <a:moveTo>
                                  <a:pt x="80" y="43"/>
                                </a:moveTo>
                                <a:cubicBezTo>
                                  <a:pt x="82" y="46"/>
                                  <a:pt x="77" y="52"/>
                                  <a:pt x="70" y="57"/>
                                </a:cubicBezTo>
                                <a:cubicBezTo>
                                  <a:pt x="62" y="62"/>
                                  <a:pt x="55" y="65"/>
                                  <a:pt x="53" y="62"/>
                                </a:cubicBezTo>
                                <a:cubicBezTo>
                                  <a:pt x="51" y="60"/>
                                  <a:pt x="56" y="53"/>
                                  <a:pt x="63" y="48"/>
                                </a:cubicBezTo>
                                <a:cubicBezTo>
                                  <a:pt x="71" y="43"/>
                                  <a:pt x="78" y="40"/>
                                  <a:pt x="80" y="43"/>
                                </a:cubicBezTo>
                                <a:moveTo>
                                  <a:pt x="58" y="70"/>
                                </a:moveTo>
                                <a:cubicBezTo>
                                  <a:pt x="60" y="72"/>
                                  <a:pt x="55" y="80"/>
                                  <a:pt x="47" y="85"/>
                                </a:cubicBezTo>
                                <a:cubicBezTo>
                                  <a:pt x="39" y="91"/>
                                  <a:pt x="31" y="93"/>
                                  <a:pt x="29" y="90"/>
                                </a:cubicBezTo>
                                <a:cubicBezTo>
                                  <a:pt x="27" y="87"/>
                                  <a:pt x="32" y="81"/>
                                  <a:pt x="40" y="75"/>
                                </a:cubicBezTo>
                                <a:cubicBezTo>
                                  <a:pt x="48" y="70"/>
                                  <a:pt x="56" y="67"/>
                                  <a:pt x="58" y="70"/>
                                </a:cubicBezTo>
                                <a:moveTo>
                                  <a:pt x="56" y="147"/>
                                </a:moveTo>
                                <a:cubicBezTo>
                                  <a:pt x="53" y="150"/>
                                  <a:pt x="45" y="148"/>
                                  <a:pt x="38" y="142"/>
                                </a:cubicBezTo>
                                <a:cubicBezTo>
                                  <a:pt x="30" y="137"/>
                                  <a:pt x="26" y="129"/>
                                  <a:pt x="28" y="126"/>
                                </a:cubicBezTo>
                                <a:cubicBezTo>
                                  <a:pt x="31" y="122"/>
                                  <a:pt x="39" y="125"/>
                                  <a:pt x="47" y="130"/>
                                </a:cubicBezTo>
                                <a:cubicBezTo>
                                  <a:pt x="54" y="136"/>
                                  <a:pt x="58" y="144"/>
                                  <a:pt x="56" y="147"/>
                                </a:cubicBezTo>
                                <a:moveTo>
                                  <a:pt x="104" y="173"/>
                                </a:moveTo>
                                <a:cubicBezTo>
                                  <a:pt x="107" y="170"/>
                                  <a:pt x="115" y="172"/>
                                  <a:pt x="123" y="178"/>
                                </a:cubicBezTo>
                                <a:cubicBezTo>
                                  <a:pt x="131" y="184"/>
                                  <a:pt x="135" y="191"/>
                                  <a:pt x="132" y="195"/>
                                </a:cubicBezTo>
                                <a:cubicBezTo>
                                  <a:pt x="130" y="198"/>
                                  <a:pt x="122" y="196"/>
                                  <a:pt x="113" y="190"/>
                                </a:cubicBezTo>
                                <a:cubicBezTo>
                                  <a:pt x="106" y="184"/>
                                  <a:pt x="102" y="177"/>
                                  <a:pt x="104" y="173"/>
                                </a:cubicBezTo>
                                <a:moveTo>
                                  <a:pt x="66" y="87"/>
                                </a:moveTo>
                                <a:cubicBezTo>
                                  <a:pt x="64" y="84"/>
                                  <a:pt x="69" y="77"/>
                                  <a:pt x="77" y="71"/>
                                </a:cubicBezTo>
                                <a:cubicBezTo>
                                  <a:pt x="84" y="66"/>
                                  <a:pt x="92" y="65"/>
                                  <a:pt x="94" y="67"/>
                                </a:cubicBezTo>
                                <a:cubicBezTo>
                                  <a:pt x="96" y="70"/>
                                  <a:pt x="91" y="76"/>
                                  <a:pt x="84" y="81"/>
                                </a:cubicBezTo>
                                <a:cubicBezTo>
                                  <a:pt x="76" y="87"/>
                                  <a:pt x="68" y="90"/>
                                  <a:pt x="66" y="87"/>
                                </a:cubicBezTo>
                                <a:moveTo>
                                  <a:pt x="161" y="155"/>
                                </a:moveTo>
                                <a:cubicBezTo>
                                  <a:pt x="160" y="146"/>
                                  <a:pt x="165" y="137"/>
                                  <a:pt x="172" y="137"/>
                                </a:cubicBezTo>
                                <a:cubicBezTo>
                                  <a:pt x="178" y="136"/>
                                  <a:pt x="184" y="145"/>
                                  <a:pt x="185" y="154"/>
                                </a:cubicBezTo>
                                <a:cubicBezTo>
                                  <a:pt x="185" y="162"/>
                                  <a:pt x="180" y="170"/>
                                  <a:pt x="174" y="171"/>
                                </a:cubicBezTo>
                                <a:cubicBezTo>
                                  <a:pt x="167" y="171"/>
                                  <a:pt x="162" y="164"/>
                                  <a:pt x="161" y="155"/>
                                </a:cubicBezTo>
                                <a:moveTo>
                                  <a:pt x="150" y="2"/>
                                </a:moveTo>
                                <a:cubicBezTo>
                                  <a:pt x="134" y="4"/>
                                  <a:pt x="104" y="7"/>
                                  <a:pt x="95" y="11"/>
                                </a:cubicBezTo>
                                <a:cubicBezTo>
                                  <a:pt x="83" y="15"/>
                                  <a:pt x="74" y="20"/>
                                  <a:pt x="64" y="28"/>
                                </a:cubicBezTo>
                                <a:cubicBezTo>
                                  <a:pt x="56" y="37"/>
                                  <a:pt x="24" y="73"/>
                                  <a:pt x="15" y="84"/>
                                </a:cubicBezTo>
                                <a:cubicBezTo>
                                  <a:pt x="6" y="94"/>
                                  <a:pt x="0" y="110"/>
                                  <a:pt x="9" y="123"/>
                                </a:cubicBezTo>
                                <a:cubicBezTo>
                                  <a:pt x="18" y="134"/>
                                  <a:pt x="45" y="172"/>
                                  <a:pt x="53" y="182"/>
                                </a:cubicBezTo>
                                <a:cubicBezTo>
                                  <a:pt x="61" y="190"/>
                                  <a:pt x="72" y="201"/>
                                  <a:pt x="83" y="203"/>
                                </a:cubicBezTo>
                                <a:cubicBezTo>
                                  <a:pt x="93" y="204"/>
                                  <a:pt x="139" y="210"/>
                                  <a:pt x="147" y="211"/>
                                </a:cubicBezTo>
                                <a:cubicBezTo>
                                  <a:pt x="157" y="211"/>
                                  <a:pt x="173" y="207"/>
                                  <a:pt x="184" y="192"/>
                                </a:cubicBezTo>
                                <a:cubicBezTo>
                                  <a:pt x="197" y="176"/>
                                  <a:pt x="221" y="134"/>
                                  <a:pt x="227" y="124"/>
                                </a:cubicBezTo>
                                <a:cubicBezTo>
                                  <a:pt x="234" y="114"/>
                                  <a:pt x="231" y="95"/>
                                  <a:pt x="224" y="81"/>
                                </a:cubicBezTo>
                                <a:cubicBezTo>
                                  <a:pt x="215" y="67"/>
                                  <a:pt x="195" y="36"/>
                                  <a:pt x="186" y="21"/>
                                </a:cubicBezTo>
                                <a:cubicBezTo>
                                  <a:pt x="177" y="5"/>
                                  <a:pt x="167" y="0"/>
                                  <a:pt x="150" y="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3" name="Freeform 6103"/>
                        <wps:cNvSpPr>
                          <a:spLocks noEditPoints="1"/>
                        </wps:cNvSpPr>
                        <wps:spPr bwMode="auto">
                          <a:xfrm>
                            <a:off x="20627976" y="6630988"/>
                            <a:ext cx="735013" cy="738188"/>
                          </a:xfrm>
                          <a:custGeom>
                            <a:avLst/>
                            <a:gdLst>
                              <a:gd name="T0" fmla="*/ 117 w 196"/>
                              <a:gd name="T1" fmla="*/ 3 h 197"/>
                              <a:gd name="T2" fmla="*/ 42 w 196"/>
                              <a:gd name="T3" fmla="*/ 19 h 197"/>
                              <a:gd name="T4" fmla="*/ 2 w 196"/>
                              <a:gd name="T5" fmla="*/ 84 h 197"/>
                              <a:gd name="T6" fmla="*/ 19 w 196"/>
                              <a:gd name="T7" fmla="*/ 154 h 197"/>
                              <a:gd name="T8" fmla="*/ 79 w 196"/>
                              <a:gd name="T9" fmla="*/ 193 h 197"/>
                              <a:gd name="T10" fmla="*/ 154 w 196"/>
                              <a:gd name="T11" fmla="*/ 178 h 197"/>
                              <a:gd name="T12" fmla="*/ 194 w 196"/>
                              <a:gd name="T13" fmla="*/ 112 h 197"/>
                              <a:gd name="T14" fmla="*/ 177 w 196"/>
                              <a:gd name="T15" fmla="*/ 43 h 197"/>
                              <a:gd name="T16" fmla="*/ 153 w 196"/>
                              <a:gd name="T17" fmla="*/ 28 h 197"/>
                              <a:gd name="T18" fmla="*/ 156 w 196"/>
                              <a:gd name="T19" fmla="*/ 55 h 197"/>
                              <a:gd name="T20" fmla="*/ 127 w 196"/>
                              <a:gd name="T21" fmla="*/ 74 h 197"/>
                              <a:gd name="T22" fmla="*/ 97 w 196"/>
                              <a:gd name="T23" fmla="*/ 60 h 197"/>
                              <a:gd name="T24" fmla="*/ 94 w 196"/>
                              <a:gd name="T25" fmla="*/ 26 h 197"/>
                              <a:gd name="T26" fmla="*/ 153 w 196"/>
                              <a:gd name="T27" fmla="*/ 28 h 197"/>
                              <a:gd name="T28" fmla="*/ 129 w 196"/>
                              <a:gd name="T29" fmla="*/ 113 h 197"/>
                              <a:gd name="T30" fmla="*/ 70 w 196"/>
                              <a:gd name="T31" fmla="*/ 118 h 197"/>
                              <a:gd name="T32" fmla="*/ 95 w 196"/>
                              <a:gd name="T33" fmla="*/ 64 h 197"/>
                              <a:gd name="T34" fmla="*/ 125 w 196"/>
                              <a:gd name="T35" fmla="*/ 78 h 197"/>
                              <a:gd name="T36" fmla="*/ 91 w 196"/>
                              <a:gd name="T37" fmla="*/ 21 h 197"/>
                              <a:gd name="T38" fmla="*/ 109 w 196"/>
                              <a:gd name="T39" fmla="*/ 9 h 197"/>
                              <a:gd name="T40" fmla="*/ 46 w 196"/>
                              <a:gd name="T41" fmla="*/ 24 h 197"/>
                              <a:gd name="T42" fmla="*/ 89 w 196"/>
                              <a:gd name="T43" fmla="*/ 26 h 197"/>
                              <a:gd name="T44" fmla="*/ 92 w 196"/>
                              <a:gd name="T45" fmla="*/ 60 h 197"/>
                              <a:gd name="T46" fmla="*/ 64 w 196"/>
                              <a:gd name="T47" fmla="*/ 79 h 197"/>
                              <a:gd name="T48" fmla="*/ 32 w 196"/>
                              <a:gd name="T49" fmla="*/ 65 h 197"/>
                              <a:gd name="T50" fmla="*/ 30 w 196"/>
                              <a:gd name="T51" fmla="*/ 39 h 197"/>
                              <a:gd name="T52" fmla="*/ 26 w 196"/>
                              <a:gd name="T53" fmla="*/ 44 h 197"/>
                              <a:gd name="T54" fmla="*/ 10 w 196"/>
                              <a:gd name="T55" fmla="*/ 79 h 197"/>
                              <a:gd name="T56" fmla="*/ 9 w 196"/>
                              <a:gd name="T57" fmla="*/ 85 h 197"/>
                              <a:gd name="T58" fmla="*/ 31 w 196"/>
                              <a:gd name="T59" fmla="*/ 69 h 197"/>
                              <a:gd name="T60" fmla="*/ 62 w 196"/>
                              <a:gd name="T61" fmla="*/ 84 h 197"/>
                              <a:gd name="T62" fmla="*/ 37 w 196"/>
                              <a:gd name="T63" fmla="*/ 138 h 197"/>
                              <a:gd name="T64" fmla="*/ 9 w 196"/>
                              <a:gd name="T65" fmla="*/ 85 h 197"/>
                              <a:gd name="T66" fmla="*/ 14 w 196"/>
                              <a:gd name="T67" fmla="*/ 133 h 197"/>
                              <a:gd name="T68" fmla="*/ 38 w 196"/>
                              <a:gd name="T69" fmla="*/ 164 h 197"/>
                              <a:gd name="T70" fmla="*/ 43 w 196"/>
                              <a:gd name="T71" fmla="*/ 169 h 197"/>
                              <a:gd name="T72" fmla="*/ 68 w 196"/>
                              <a:gd name="T73" fmla="*/ 122 h 197"/>
                              <a:gd name="T74" fmla="*/ 100 w 196"/>
                              <a:gd name="T75" fmla="*/ 136 h 197"/>
                              <a:gd name="T76" fmla="*/ 102 w 196"/>
                              <a:gd name="T77" fmla="*/ 172 h 197"/>
                              <a:gd name="T78" fmla="*/ 43 w 196"/>
                              <a:gd name="T79" fmla="*/ 169 h 197"/>
                              <a:gd name="T80" fmla="*/ 105 w 196"/>
                              <a:gd name="T81" fmla="*/ 175 h 197"/>
                              <a:gd name="T82" fmla="*/ 87 w 196"/>
                              <a:gd name="T83" fmla="*/ 187 h 197"/>
                              <a:gd name="T84" fmla="*/ 150 w 196"/>
                              <a:gd name="T85" fmla="*/ 172 h 197"/>
                              <a:gd name="T86" fmla="*/ 107 w 196"/>
                              <a:gd name="T87" fmla="*/ 171 h 197"/>
                              <a:gd name="T88" fmla="*/ 104 w 196"/>
                              <a:gd name="T89" fmla="*/ 136 h 197"/>
                              <a:gd name="T90" fmla="*/ 131 w 196"/>
                              <a:gd name="T91" fmla="*/ 116 h 197"/>
                              <a:gd name="T92" fmla="*/ 166 w 196"/>
                              <a:gd name="T93" fmla="*/ 158 h 197"/>
                              <a:gd name="T94" fmla="*/ 170 w 196"/>
                              <a:gd name="T95" fmla="*/ 153 h 197"/>
                              <a:gd name="T96" fmla="*/ 186 w 196"/>
                              <a:gd name="T97" fmla="*/ 118 h 197"/>
                              <a:gd name="T98" fmla="*/ 187 w 196"/>
                              <a:gd name="T99" fmla="*/ 111 h 197"/>
                              <a:gd name="T100" fmla="*/ 133 w 196"/>
                              <a:gd name="T101" fmla="*/ 112 h 197"/>
                              <a:gd name="T102" fmla="*/ 130 w 196"/>
                              <a:gd name="T103" fmla="*/ 78 h 197"/>
                              <a:gd name="T104" fmla="*/ 159 w 196"/>
                              <a:gd name="T105" fmla="*/ 58 h 197"/>
                              <a:gd name="T106" fmla="*/ 187 w 196"/>
                              <a:gd name="T107" fmla="*/ 111 h 197"/>
                              <a:gd name="T108" fmla="*/ 160 w 196"/>
                              <a:gd name="T109" fmla="*/ 54 h 197"/>
                              <a:gd name="T110" fmla="*/ 172 w 196"/>
                              <a:gd name="T111" fmla="*/ 4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96" h="197">
                                <a:moveTo>
                                  <a:pt x="158" y="22"/>
                                </a:moveTo>
                                <a:cubicBezTo>
                                  <a:pt x="146" y="13"/>
                                  <a:pt x="132" y="6"/>
                                  <a:pt x="117" y="3"/>
                                </a:cubicBezTo>
                                <a:cubicBezTo>
                                  <a:pt x="99" y="0"/>
                                  <a:pt x="80" y="1"/>
                                  <a:pt x="62" y="8"/>
                                </a:cubicBezTo>
                                <a:cubicBezTo>
                                  <a:pt x="55" y="11"/>
                                  <a:pt x="49" y="15"/>
                                  <a:pt x="42" y="19"/>
                                </a:cubicBezTo>
                                <a:cubicBezTo>
                                  <a:pt x="36" y="23"/>
                                  <a:pt x="30" y="28"/>
                                  <a:pt x="25" y="34"/>
                                </a:cubicBezTo>
                                <a:cubicBezTo>
                                  <a:pt x="12" y="48"/>
                                  <a:pt x="5" y="66"/>
                                  <a:pt x="2" y="84"/>
                                </a:cubicBezTo>
                                <a:cubicBezTo>
                                  <a:pt x="0" y="99"/>
                                  <a:pt x="1" y="114"/>
                                  <a:pt x="6" y="128"/>
                                </a:cubicBezTo>
                                <a:cubicBezTo>
                                  <a:pt x="9" y="137"/>
                                  <a:pt x="13" y="145"/>
                                  <a:pt x="19" y="154"/>
                                </a:cubicBezTo>
                                <a:cubicBezTo>
                                  <a:pt x="24" y="161"/>
                                  <a:pt x="31" y="169"/>
                                  <a:pt x="38" y="174"/>
                                </a:cubicBezTo>
                                <a:cubicBezTo>
                                  <a:pt x="50" y="184"/>
                                  <a:pt x="64" y="191"/>
                                  <a:pt x="79" y="193"/>
                                </a:cubicBezTo>
                                <a:cubicBezTo>
                                  <a:pt x="97" y="197"/>
                                  <a:pt x="116" y="195"/>
                                  <a:pt x="133" y="189"/>
                                </a:cubicBezTo>
                                <a:cubicBezTo>
                                  <a:pt x="141" y="186"/>
                                  <a:pt x="147" y="182"/>
                                  <a:pt x="154" y="178"/>
                                </a:cubicBezTo>
                                <a:cubicBezTo>
                                  <a:pt x="160" y="173"/>
                                  <a:pt x="166" y="168"/>
                                  <a:pt x="170" y="163"/>
                                </a:cubicBezTo>
                                <a:cubicBezTo>
                                  <a:pt x="183" y="148"/>
                                  <a:pt x="191" y="131"/>
                                  <a:pt x="194" y="112"/>
                                </a:cubicBezTo>
                                <a:cubicBezTo>
                                  <a:pt x="196" y="97"/>
                                  <a:pt x="194" y="82"/>
                                  <a:pt x="189" y="68"/>
                                </a:cubicBezTo>
                                <a:cubicBezTo>
                                  <a:pt x="187" y="59"/>
                                  <a:pt x="183" y="50"/>
                                  <a:pt x="177" y="43"/>
                                </a:cubicBezTo>
                                <a:cubicBezTo>
                                  <a:pt x="171" y="34"/>
                                  <a:pt x="165" y="28"/>
                                  <a:pt x="158" y="22"/>
                                </a:cubicBezTo>
                                <a:close/>
                                <a:moveTo>
                                  <a:pt x="153" y="28"/>
                                </a:moveTo>
                                <a:cubicBezTo>
                                  <a:pt x="156" y="54"/>
                                  <a:pt x="156" y="54"/>
                                  <a:pt x="156" y="54"/>
                                </a:cubicBezTo>
                                <a:cubicBezTo>
                                  <a:pt x="156" y="55"/>
                                  <a:pt x="156" y="55"/>
                                  <a:pt x="156" y="55"/>
                                </a:cubicBezTo>
                                <a:cubicBezTo>
                                  <a:pt x="128" y="74"/>
                                  <a:pt x="128" y="74"/>
                                  <a:pt x="128" y="74"/>
                                </a:cubicBezTo>
                                <a:cubicBezTo>
                                  <a:pt x="127" y="74"/>
                                  <a:pt x="127" y="74"/>
                                  <a:pt x="127" y="74"/>
                                </a:cubicBezTo>
                                <a:cubicBezTo>
                                  <a:pt x="97" y="60"/>
                                  <a:pt x="97" y="60"/>
                                  <a:pt x="97" y="60"/>
                                </a:cubicBezTo>
                                <a:cubicBezTo>
                                  <a:pt x="97" y="60"/>
                                  <a:pt x="97" y="60"/>
                                  <a:pt x="97" y="60"/>
                                </a:cubicBezTo>
                                <a:cubicBezTo>
                                  <a:pt x="94" y="26"/>
                                  <a:pt x="94" y="26"/>
                                  <a:pt x="94" y="26"/>
                                </a:cubicBezTo>
                                <a:cubicBezTo>
                                  <a:pt x="94" y="26"/>
                                  <a:pt x="94" y="26"/>
                                  <a:pt x="94" y="26"/>
                                </a:cubicBezTo>
                                <a:cubicBezTo>
                                  <a:pt x="116" y="10"/>
                                  <a:pt x="116" y="10"/>
                                  <a:pt x="116" y="10"/>
                                </a:cubicBezTo>
                                <a:cubicBezTo>
                                  <a:pt x="129" y="13"/>
                                  <a:pt x="143" y="18"/>
                                  <a:pt x="153" y="28"/>
                                </a:cubicBezTo>
                                <a:close/>
                                <a:moveTo>
                                  <a:pt x="125" y="78"/>
                                </a:moveTo>
                                <a:cubicBezTo>
                                  <a:pt x="129" y="113"/>
                                  <a:pt x="129" y="113"/>
                                  <a:pt x="129" y="113"/>
                                </a:cubicBezTo>
                                <a:cubicBezTo>
                                  <a:pt x="101" y="132"/>
                                  <a:pt x="101" y="132"/>
                                  <a:pt x="101" y="132"/>
                                </a:cubicBezTo>
                                <a:cubicBezTo>
                                  <a:pt x="70" y="118"/>
                                  <a:pt x="70" y="118"/>
                                  <a:pt x="70" y="118"/>
                                </a:cubicBezTo>
                                <a:cubicBezTo>
                                  <a:pt x="67" y="84"/>
                                  <a:pt x="67" y="84"/>
                                  <a:pt x="67" y="84"/>
                                </a:cubicBezTo>
                                <a:cubicBezTo>
                                  <a:pt x="95" y="64"/>
                                  <a:pt x="95" y="64"/>
                                  <a:pt x="95" y="64"/>
                                </a:cubicBezTo>
                                <a:cubicBezTo>
                                  <a:pt x="125" y="78"/>
                                  <a:pt x="125" y="78"/>
                                  <a:pt x="125" y="78"/>
                                </a:cubicBezTo>
                                <a:cubicBezTo>
                                  <a:pt x="125" y="78"/>
                                  <a:pt x="125" y="78"/>
                                  <a:pt x="125" y="78"/>
                                </a:cubicBezTo>
                                <a:close/>
                                <a:moveTo>
                                  <a:pt x="109" y="9"/>
                                </a:moveTo>
                                <a:cubicBezTo>
                                  <a:pt x="91" y="21"/>
                                  <a:pt x="91" y="21"/>
                                  <a:pt x="91" y="21"/>
                                </a:cubicBezTo>
                                <a:cubicBezTo>
                                  <a:pt x="71" y="12"/>
                                  <a:pt x="71" y="12"/>
                                  <a:pt x="71" y="12"/>
                                </a:cubicBezTo>
                                <a:cubicBezTo>
                                  <a:pt x="83" y="8"/>
                                  <a:pt x="96" y="7"/>
                                  <a:pt x="109" y="9"/>
                                </a:cubicBezTo>
                                <a:close/>
                                <a:moveTo>
                                  <a:pt x="30" y="39"/>
                                </a:moveTo>
                                <a:cubicBezTo>
                                  <a:pt x="35" y="33"/>
                                  <a:pt x="40" y="29"/>
                                  <a:pt x="46" y="24"/>
                                </a:cubicBezTo>
                                <a:cubicBezTo>
                                  <a:pt x="52" y="21"/>
                                  <a:pt x="59" y="17"/>
                                  <a:pt x="65" y="14"/>
                                </a:cubicBezTo>
                                <a:cubicBezTo>
                                  <a:pt x="89" y="26"/>
                                  <a:pt x="89" y="26"/>
                                  <a:pt x="89" y="26"/>
                                </a:cubicBezTo>
                                <a:cubicBezTo>
                                  <a:pt x="89" y="26"/>
                                  <a:pt x="89" y="26"/>
                                  <a:pt x="89" y="26"/>
                                </a:cubicBezTo>
                                <a:cubicBezTo>
                                  <a:pt x="92" y="60"/>
                                  <a:pt x="92" y="60"/>
                                  <a:pt x="92" y="60"/>
                                </a:cubicBezTo>
                                <a:cubicBezTo>
                                  <a:pt x="92" y="60"/>
                                  <a:pt x="92" y="60"/>
                                  <a:pt x="92" y="60"/>
                                </a:cubicBezTo>
                                <a:cubicBezTo>
                                  <a:pt x="64" y="79"/>
                                  <a:pt x="64" y="79"/>
                                  <a:pt x="64" y="79"/>
                                </a:cubicBezTo>
                                <a:cubicBezTo>
                                  <a:pt x="64" y="79"/>
                                  <a:pt x="64" y="79"/>
                                  <a:pt x="64" y="79"/>
                                </a:cubicBezTo>
                                <a:cubicBezTo>
                                  <a:pt x="32" y="65"/>
                                  <a:pt x="32" y="65"/>
                                  <a:pt x="32" y="65"/>
                                </a:cubicBezTo>
                                <a:cubicBezTo>
                                  <a:pt x="32" y="65"/>
                                  <a:pt x="32" y="65"/>
                                  <a:pt x="32" y="65"/>
                                </a:cubicBezTo>
                                <a:cubicBezTo>
                                  <a:pt x="30" y="39"/>
                                  <a:pt x="30" y="39"/>
                                  <a:pt x="30" y="39"/>
                                </a:cubicBezTo>
                                <a:cubicBezTo>
                                  <a:pt x="30" y="39"/>
                                  <a:pt x="30" y="39"/>
                                  <a:pt x="30" y="39"/>
                                </a:cubicBezTo>
                                <a:close/>
                                <a:moveTo>
                                  <a:pt x="26" y="44"/>
                                </a:moveTo>
                                <a:cubicBezTo>
                                  <a:pt x="28" y="66"/>
                                  <a:pt x="28" y="66"/>
                                  <a:pt x="28" y="66"/>
                                </a:cubicBezTo>
                                <a:cubicBezTo>
                                  <a:pt x="10" y="79"/>
                                  <a:pt x="10" y="79"/>
                                  <a:pt x="10" y="79"/>
                                </a:cubicBezTo>
                                <a:cubicBezTo>
                                  <a:pt x="12" y="66"/>
                                  <a:pt x="18" y="54"/>
                                  <a:pt x="26" y="44"/>
                                </a:cubicBezTo>
                                <a:close/>
                                <a:moveTo>
                                  <a:pt x="9" y="85"/>
                                </a:moveTo>
                                <a:cubicBezTo>
                                  <a:pt x="31" y="69"/>
                                  <a:pt x="31" y="69"/>
                                  <a:pt x="31" y="69"/>
                                </a:cubicBezTo>
                                <a:cubicBezTo>
                                  <a:pt x="31" y="69"/>
                                  <a:pt x="31" y="69"/>
                                  <a:pt x="31" y="69"/>
                                </a:cubicBezTo>
                                <a:cubicBezTo>
                                  <a:pt x="62" y="84"/>
                                  <a:pt x="62" y="84"/>
                                  <a:pt x="62" y="84"/>
                                </a:cubicBezTo>
                                <a:cubicBezTo>
                                  <a:pt x="62" y="84"/>
                                  <a:pt x="62" y="84"/>
                                  <a:pt x="62" y="84"/>
                                </a:cubicBezTo>
                                <a:cubicBezTo>
                                  <a:pt x="65" y="118"/>
                                  <a:pt x="65" y="118"/>
                                  <a:pt x="65" y="118"/>
                                </a:cubicBezTo>
                                <a:cubicBezTo>
                                  <a:pt x="37" y="138"/>
                                  <a:pt x="37" y="138"/>
                                  <a:pt x="37" y="138"/>
                                </a:cubicBezTo>
                                <a:cubicBezTo>
                                  <a:pt x="12" y="127"/>
                                  <a:pt x="12" y="127"/>
                                  <a:pt x="12" y="127"/>
                                </a:cubicBezTo>
                                <a:cubicBezTo>
                                  <a:pt x="8" y="113"/>
                                  <a:pt x="7" y="99"/>
                                  <a:pt x="9" y="85"/>
                                </a:cubicBezTo>
                                <a:close/>
                                <a:moveTo>
                                  <a:pt x="24" y="150"/>
                                </a:moveTo>
                                <a:cubicBezTo>
                                  <a:pt x="20" y="144"/>
                                  <a:pt x="17" y="138"/>
                                  <a:pt x="14" y="133"/>
                                </a:cubicBezTo>
                                <a:cubicBezTo>
                                  <a:pt x="35" y="142"/>
                                  <a:pt x="35" y="142"/>
                                  <a:pt x="35" y="142"/>
                                </a:cubicBezTo>
                                <a:cubicBezTo>
                                  <a:pt x="38" y="164"/>
                                  <a:pt x="38" y="164"/>
                                  <a:pt x="38" y="164"/>
                                </a:cubicBezTo>
                                <a:cubicBezTo>
                                  <a:pt x="33" y="161"/>
                                  <a:pt x="28" y="156"/>
                                  <a:pt x="24" y="150"/>
                                </a:cubicBezTo>
                                <a:close/>
                                <a:moveTo>
                                  <a:pt x="43" y="169"/>
                                </a:moveTo>
                                <a:cubicBezTo>
                                  <a:pt x="40" y="142"/>
                                  <a:pt x="40" y="142"/>
                                  <a:pt x="40" y="142"/>
                                </a:cubicBezTo>
                                <a:cubicBezTo>
                                  <a:pt x="68" y="122"/>
                                  <a:pt x="68" y="122"/>
                                  <a:pt x="68" y="122"/>
                                </a:cubicBezTo>
                                <a:cubicBezTo>
                                  <a:pt x="99" y="136"/>
                                  <a:pt x="99" y="136"/>
                                  <a:pt x="99" y="136"/>
                                </a:cubicBezTo>
                                <a:cubicBezTo>
                                  <a:pt x="100" y="136"/>
                                  <a:pt x="100" y="136"/>
                                  <a:pt x="100" y="136"/>
                                </a:cubicBezTo>
                                <a:cubicBezTo>
                                  <a:pt x="102" y="171"/>
                                  <a:pt x="102" y="171"/>
                                  <a:pt x="102" y="171"/>
                                </a:cubicBezTo>
                                <a:cubicBezTo>
                                  <a:pt x="102" y="172"/>
                                  <a:pt x="102" y="172"/>
                                  <a:pt x="102" y="172"/>
                                </a:cubicBezTo>
                                <a:cubicBezTo>
                                  <a:pt x="80" y="187"/>
                                  <a:pt x="80" y="187"/>
                                  <a:pt x="80" y="187"/>
                                </a:cubicBezTo>
                                <a:cubicBezTo>
                                  <a:pt x="67" y="184"/>
                                  <a:pt x="53" y="178"/>
                                  <a:pt x="43" y="169"/>
                                </a:cubicBezTo>
                                <a:close/>
                                <a:moveTo>
                                  <a:pt x="87" y="187"/>
                                </a:moveTo>
                                <a:cubicBezTo>
                                  <a:pt x="105" y="175"/>
                                  <a:pt x="105" y="175"/>
                                  <a:pt x="105" y="175"/>
                                </a:cubicBezTo>
                                <a:cubicBezTo>
                                  <a:pt x="125" y="184"/>
                                  <a:pt x="125" y="184"/>
                                  <a:pt x="125" y="184"/>
                                </a:cubicBezTo>
                                <a:cubicBezTo>
                                  <a:pt x="112" y="188"/>
                                  <a:pt x="99" y="189"/>
                                  <a:pt x="87" y="187"/>
                                </a:cubicBezTo>
                                <a:close/>
                                <a:moveTo>
                                  <a:pt x="166" y="158"/>
                                </a:moveTo>
                                <a:cubicBezTo>
                                  <a:pt x="161" y="163"/>
                                  <a:pt x="155" y="168"/>
                                  <a:pt x="150" y="172"/>
                                </a:cubicBezTo>
                                <a:cubicBezTo>
                                  <a:pt x="143" y="177"/>
                                  <a:pt x="137" y="180"/>
                                  <a:pt x="131" y="182"/>
                                </a:cubicBezTo>
                                <a:cubicBezTo>
                                  <a:pt x="107" y="171"/>
                                  <a:pt x="107" y="171"/>
                                  <a:pt x="107" y="171"/>
                                </a:cubicBezTo>
                                <a:cubicBezTo>
                                  <a:pt x="106" y="171"/>
                                  <a:pt x="106" y="171"/>
                                  <a:pt x="106" y="171"/>
                                </a:cubicBezTo>
                                <a:cubicBezTo>
                                  <a:pt x="104" y="136"/>
                                  <a:pt x="104" y="136"/>
                                  <a:pt x="104" y="136"/>
                                </a:cubicBezTo>
                                <a:cubicBezTo>
                                  <a:pt x="104" y="135"/>
                                  <a:pt x="104" y="135"/>
                                  <a:pt x="104" y="135"/>
                                </a:cubicBezTo>
                                <a:cubicBezTo>
                                  <a:pt x="131" y="116"/>
                                  <a:pt x="131" y="116"/>
                                  <a:pt x="131" y="116"/>
                                </a:cubicBezTo>
                                <a:cubicBezTo>
                                  <a:pt x="162" y="131"/>
                                  <a:pt x="162" y="131"/>
                                  <a:pt x="162" y="131"/>
                                </a:cubicBezTo>
                                <a:cubicBezTo>
                                  <a:pt x="166" y="158"/>
                                  <a:pt x="166" y="158"/>
                                  <a:pt x="166" y="158"/>
                                </a:cubicBezTo>
                                <a:cubicBezTo>
                                  <a:pt x="166" y="158"/>
                                  <a:pt x="166" y="158"/>
                                  <a:pt x="166" y="158"/>
                                </a:cubicBezTo>
                                <a:close/>
                                <a:moveTo>
                                  <a:pt x="170" y="153"/>
                                </a:moveTo>
                                <a:cubicBezTo>
                                  <a:pt x="167" y="131"/>
                                  <a:pt x="167" y="131"/>
                                  <a:pt x="167" y="131"/>
                                </a:cubicBezTo>
                                <a:cubicBezTo>
                                  <a:pt x="186" y="118"/>
                                  <a:pt x="186" y="118"/>
                                  <a:pt x="186" y="118"/>
                                </a:cubicBezTo>
                                <a:cubicBezTo>
                                  <a:pt x="183" y="130"/>
                                  <a:pt x="178" y="142"/>
                                  <a:pt x="170" y="153"/>
                                </a:cubicBezTo>
                                <a:close/>
                                <a:moveTo>
                                  <a:pt x="187" y="111"/>
                                </a:moveTo>
                                <a:cubicBezTo>
                                  <a:pt x="164" y="127"/>
                                  <a:pt x="164" y="127"/>
                                  <a:pt x="164" y="127"/>
                                </a:cubicBezTo>
                                <a:cubicBezTo>
                                  <a:pt x="133" y="112"/>
                                  <a:pt x="133" y="112"/>
                                  <a:pt x="133" y="112"/>
                                </a:cubicBezTo>
                                <a:cubicBezTo>
                                  <a:pt x="130" y="78"/>
                                  <a:pt x="130" y="78"/>
                                  <a:pt x="130" y="78"/>
                                </a:cubicBezTo>
                                <a:cubicBezTo>
                                  <a:pt x="130" y="78"/>
                                  <a:pt x="130" y="78"/>
                                  <a:pt x="130" y="78"/>
                                </a:cubicBezTo>
                                <a:cubicBezTo>
                                  <a:pt x="158" y="58"/>
                                  <a:pt x="158" y="58"/>
                                  <a:pt x="158" y="58"/>
                                </a:cubicBezTo>
                                <a:cubicBezTo>
                                  <a:pt x="159" y="58"/>
                                  <a:pt x="159" y="58"/>
                                  <a:pt x="159" y="58"/>
                                </a:cubicBezTo>
                                <a:cubicBezTo>
                                  <a:pt x="184" y="70"/>
                                  <a:pt x="184" y="70"/>
                                  <a:pt x="184" y="70"/>
                                </a:cubicBezTo>
                                <a:cubicBezTo>
                                  <a:pt x="188" y="83"/>
                                  <a:pt x="188" y="97"/>
                                  <a:pt x="187" y="111"/>
                                </a:cubicBezTo>
                                <a:close/>
                                <a:moveTo>
                                  <a:pt x="180" y="63"/>
                                </a:moveTo>
                                <a:cubicBezTo>
                                  <a:pt x="160" y="54"/>
                                  <a:pt x="160" y="54"/>
                                  <a:pt x="160" y="54"/>
                                </a:cubicBezTo>
                                <a:cubicBezTo>
                                  <a:pt x="158" y="32"/>
                                  <a:pt x="158" y="32"/>
                                  <a:pt x="158" y="32"/>
                                </a:cubicBezTo>
                                <a:cubicBezTo>
                                  <a:pt x="163" y="36"/>
                                  <a:pt x="168" y="41"/>
                                  <a:pt x="172" y="47"/>
                                </a:cubicBezTo>
                                <a:cubicBezTo>
                                  <a:pt x="175" y="52"/>
                                  <a:pt x="178" y="58"/>
                                  <a:pt x="180" y="6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4" name="Freeform 6104"/>
                        <wps:cNvSpPr>
                          <a:spLocks noEditPoints="1"/>
                        </wps:cNvSpPr>
                        <wps:spPr bwMode="auto">
                          <a:xfrm>
                            <a:off x="19584988" y="7575551"/>
                            <a:ext cx="784225" cy="863600"/>
                          </a:xfrm>
                          <a:custGeom>
                            <a:avLst/>
                            <a:gdLst>
                              <a:gd name="T0" fmla="*/ 99 w 209"/>
                              <a:gd name="T1" fmla="*/ 1 h 230"/>
                              <a:gd name="T2" fmla="*/ 97 w 209"/>
                              <a:gd name="T3" fmla="*/ 1 h 230"/>
                              <a:gd name="T4" fmla="*/ 0 w 209"/>
                              <a:gd name="T5" fmla="*/ 69 h 230"/>
                              <a:gd name="T6" fmla="*/ 0 w 209"/>
                              <a:gd name="T7" fmla="*/ 71 h 230"/>
                              <a:gd name="T8" fmla="*/ 0 w 209"/>
                              <a:gd name="T9" fmla="*/ 73 h 230"/>
                              <a:gd name="T10" fmla="*/ 19 w 209"/>
                              <a:gd name="T11" fmla="*/ 96 h 230"/>
                              <a:gd name="T12" fmla="*/ 20 w 209"/>
                              <a:gd name="T13" fmla="*/ 95 h 230"/>
                              <a:gd name="T14" fmla="*/ 115 w 209"/>
                              <a:gd name="T15" fmla="*/ 27 h 230"/>
                              <a:gd name="T16" fmla="*/ 116 w 209"/>
                              <a:gd name="T17" fmla="*/ 26 h 230"/>
                              <a:gd name="T18" fmla="*/ 99 w 209"/>
                              <a:gd name="T19" fmla="*/ 2 h 230"/>
                              <a:gd name="T20" fmla="*/ 99 w 209"/>
                              <a:gd name="T21" fmla="*/ 1 h 230"/>
                              <a:gd name="T22" fmla="*/ 112 w 209"/>
                              <a:gd name="T23" fmla="*/ 27 h 230"/>
                              <a:gd name="T24" fmla="*/ 21 w 209"/>
                              <a:gd name="T25" fmla="*/ 93 h 230"/>
                              <a:gd name="T26" fmla="*/ 4 w 209"/>
                              <a:gd name="T27" fmla="*/ 72 h 230"/>
                              <a:gd name="T28" fmla="*/ 98 w 209"/>
                              <a:gd name="T29" fmla="*/ 5 h 230"/>
                              <a:gd name="T30" fmla="*/ 112 w 209"/>
                              <a:gd name="T31" fmla="*/ 27 h 230"/>
                              <a:gd name="T32" fmla="*/ 21 w 209"/>
                              <a:gd name="T33" fmla="*/ 101 h 230"/>
                              <a:gd name="T34" fmla="*/ 27 w 209"/>
                              <a:gd name="T35" fmla="*/ 113 h 230"/>
                              <a:gd name="T36" fmla="*/ 27 w 209"/>
                              <a:gd name="T37" fmla="*/ 113 h 230"/>
                              <a:gd name="T38" fmla="*/ 45 w 209"/>
                              <a:gd name="T39" fmla="*/ 126 h 230"/>
                              <a:gd name="T40" fmla="*/ 45 w 209"/>
                              <a:gd name="T41" fmla="*/ 127 h 230"/>
                              <a:gd name="T42" fmla="*/ 45 w 209"/>
                              <a:gd name="T43" fmla="*/ 127 h 230"/>
                              <a:gd name="T44" fmla="*/ 45 w 209"/>
                              <a:gd name="T45" fmla="*/ 127 h 230"/>
                              <a:gd name="T46" fmla="*/ 59 w 209"/>
                              <a:gd name="T47" fmla="*/ 143 h 230"/>
                              <a:gd name="T48" fmla="*/ 61 w 209"/>
                              <a:gd name="T49" fmla="*/ 146 h 230"/>
                              <a:gd name="T50" fmla="*/ 65 w 209"/>
                              <a:gd name="T51" fmla="*/ 150 h 230"/>
                              <a:gd name="T52" fmla="*/ 123 w 209"/>
                              <a:gd name="T53" fmla="*/ 219 h 230"/>
                              <a:gd name="T54" fmla="*/ 125 w 209"/>
                              <a:gd name="T55" fmla="*/ 221 h 230"/>
                              <a:gd name="T56" fmla="*/ 130 w 209"/>
                              <a:gd name="T57" fmla="*/ 228 h 230"/>
                              <a:gd name="T58" fmla="*/ 141 w 209"/>
                              <a:gd name="T59" fmla="*/ 229 h 230"/>
                              <a:gd name="T60" fmla="*/ 177 w 209"/>
                              <a:gd name="T61" fmla="*/ 213 h 230"/>
                              <a:gd name="T62" fmla="*/ 180 w 209"/>
                              <a:gd name="T63" fmla="*/ 211 h 230"/>
                              <a:gd name="T64" fmla="*/ 205 w 209"/>
                              <a:gd name="T65" fmla="*/ 174 h 230"/>
                              <a:gd name="T66" fmla="*/ 204 w 209"/>
                              <a:gd name="T67" fmla="*/ 172 h 230"/>
                              <a:gd name="T68" fmla="*/ 203 w 209"/>
                              <a:gd name="T69" fmla="*/ 170 h 230"/>
                              <a:gd name="T70" fmla="*/ 137 w 209"/>
                              <a:gd name="T71" fmla="*/ 61 h 230"/>
                              <a:gd name="T72" fmla="*/ 137 w 209"/>
                              <a:gd name="T73" fmla="*/ 61 h 230"/>
                              <a:gd name="T74" fmla="*/ 129 w 209"/>
                              <a:gd name="T75" fmla="*/ 40 h 230"/>
                              <a:gd name="T76" fmla="*/ 126 w 209"/>
                              <a:gd name="T77" fmla="*/ 35 h 230"/>
                              <a:gd name="T78" fmla="*/ 116 w 209"/>
                              <a:gd name="T79" fmla="*/ 25 h 230"/>
                              <a:gd name="T80" fmla="*/ 18 w 209"/>
                              <a:gd name="T81" fmla="*/ 96 h 230"/>
                              <a:gd name="T82" fmla="*/ 21 w 209"/>
                              <a:gd name="T83" fmla="*/ 101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9" h="230">
                                <a:moveTo>
                                  <a:pt x="99" y="1"/>
                                </a:moveTo>
                                <a:cubicBezTo>
                                  <a:pt x="98" y="0"/>
                                  <a:pt x="97" y="1"/>
                                  <a:pt x="97" y="1"/>
                                </a:cubicBezTo>
                                <a:cubicBezTo>
                                  <a:pt x="0" y="69"/>
                                  <a:pt x="0" y="69"/>
                                  <a:pt x="0" y="69"/>
                                </a:cubicBezTo>
                                <a:cubicBezTo>
                                  <a:pt x="0" y="70"/>
                                  <a:pt x="0" y="70"/>
                                  <a:pt x="0" y="71"/>
                                </a:cubicBezTo>
                                <a:cubicBezTo>
                                  <a:pt x="0" y="71"/>
                                  <a:pt x="0" y="72"/>
                                  <a:pt x="0" y="73"/>
                                </a:cubicBezTo>
                                <a:cubicBezTo>
                                  <a:pt x="0" y="73"/>
                                  <a:pt x="14" y="90"/>
                                  <a:pt x="19" y="96"/>
                                </a:cubicBezTo>
                                <a:cubicBezTo>
                                  <a:pt x="20" y="95"/>
                                  <a:pt x="20" y="95"/>
                                  <a:pt x="20" y="95"/>
                                </a:cubicBezTo>
                                <a:cubicBezTo>
                                  <a:pt x="115" y="27"/>
                                  <a:pt x="115" y="27"/>
                                  <a:pt x="115" y="27"/>
                                </a:cubicBezTo>
                                <a:cubicBezTo>
                                  <a:pt x="116" y="26"/>
                                  <a:pt x="116" y="26"/>
                                  <a:pt x="116" y="26"/>
                                </a:cubicBezTo>
                                <a:cubicBezTo>
                                  <a:pt x="112" y="20"/>
                                  <a:pt x="99" y="2"/>
                                  <a:pt x="99" y="2"/>
                                </a:cubicBezTo>
                                <a:cubicBezTo>
                                  <a:pt x="99" y="1"/>
                                  <a:pt x="99" y="1"/>
                                  <a:pt x="99" y="1"/>
                                </a:cubicBezTo>
                                <a:close/>
                                <a:moveTo>
                                  <a:pt x="112" y="27"/>
                                </a:moveTo>
                                <a:cubicBezTo>
                                  <a:pt x="21" y="93"/>
                                  <a:pt x="21" y="93"/>
                                  <a:pt x="21" y="93"/>
                                </a:cubicBezTo>
                                <a:cubicBezTo>
                                  <a:pt x="17" y="88"/>
                                  <a:pt x="8" y="75"/>
                                  <a:pt x="4" y="72"/>
                                </a:cubicBezTo>
                                <a:cubicBezTo>
                                  <a:pt x="98" y="5"/>
                                  <a:pt x="98" y="5"/>
                                  <a:pt x="98" y="5"/>
                                </a:cubicBezTo>
                                <a:cubicBezTo>
                                  <a:pt x="101" y="10"/>
                                  <a:pt x="108" y="22"/>
                                  <a:pt x="112" y="27"/>
                                </a:cubicBezTo>
                                <a:close/>
                                <a:moveTo>
                                  <a:pt x="21" y="101"/>
                                </a:moveTo>
                                <a:cubicBezTo>
                                  <a:pt x="22" y="104"/>
                                  <a:pt x="23" y="107"/>
                                  <a:pt x="27" y="113"/>
                                </a:cubicBezTo>
                                <a:cubicBezTo>
                                  <a:pt x="27" y="113"/>
                                  <a:pt x="27" y="113"/>
                                  <a:pt x="27" y="113"/>
                                </a:cubicBezTo>
                                <a:cubicBezTo>
                                  <a:pt x="34" y="121"/>
                                  <a:pt x="40" y="120"/>
                                  <a:pt x="45" y="126"/>
                                </a:cubicBezTo>
                                <a:cubicBezTo>
                                  <a:pt x="45" y="127"/>
                                  <a:pt x="45" y="127"/>
                                  <a:pt x="45" y="127"/>
                                </a:cubicBezTo>
                                <a:cubicBezTo>
                                  <a:pt x="45" y="127"/>
                                  <a:pt x="45" y="127"/>
                                  <a:pt x="45" y="127"/>
                                </a:cubicBezTo>
                                <a:cubicBezTo>
                                  <a:pt x="45" y="127"/>
                                  <a:pt x="45" y="127"/>
                                  <a:pt x="45" y="127"/>
                                </a:cubicBezTo>
                                <a:cubicBezTo>
                                  <a:pt x="46" y="128"/>
                                  <a:pt x="51" y="134"/>
                                  <a:pt x="59" y="143"/>
                                </a:cubicBezTo>
                                <a:cubicBezTo>
                                  <a:pt x="60" y="144"/>
                                  <a:pt x="61" y="145"/>
                                  <a:pt x="61" y="146"/>
                                </a:cubicBezTo>
                                <a:cubicBezTo>
                                  <a:pt x="63" y="148"/>
                                  <a:pt x="64" y="149"/>
                                  <a:pt x="65" y="150"/>
                                </a:cubicBezTo>
                                <a:cubicBezTo>
                                  <a:pt x="84" y="173"/>
                                  <a:pt x="110" y="204"/>
                                  <a:pt x="123" y="219"/>
                                </a:cubicBezTo>
                                <a:cubicBezTo>
                                  <a:pt x="123" y="220"/>
                                  <a:pt x="125" y="220"/>
                                  <a:pt x="125" y="221"/>
                                </a:cubicBezTo>
                                <a:cubicBezTo>
                                  <a:pt x="128" y="226"/>
                                  <a:pt x="130" y="228"/>
                                  <a:pt x="130" y="228"/>
                                </a:cubicBezTo>
                                <a:cubicBezTo>
                                  <a:pt x="132" y="230"/>
                                  <a:pt x="136" y="230"/>
                                  <a:pt x="141" y="229"/>
                                </a:cubicBezTo>
                                <a:cubicBezTo>
                                  <a:pt x="150" y="228"/>
                                  <a:pt x="163" y="223"/>
                                  <a:pt x="177" y="213"/>
                                </a:cubicBezTo>
                                <a:cubicBezTo>
                                  <a:pt x="178" y="212"/>
                                  <a:pt x="179" y="211"/>
                                  <a:pt x="180" y="211"/>
                                </a:cubicBezTo>
                                <a:cubicBezTo>
                                  <a:pt x="198" y="196"/>
                                  <a:pt x="209" y="181"/>
                                  <a:pt x="205" y="174"/>
                                </a:cubicBezTo>
                                <a:cubicBezTo>
                                  <a:pt x="205" y="174"/>
                                  <a:pt x="205" y="173"/>
                                  <a:pt x="204" y="172"/>
                                </a:cubicBezTo>
                                <a:cubicBezTo>
                                  <a:pt x="204" y="171"/>
                                  <a:pt x="203" y="171"/>
                                  <a:pt x="203" y="170"/>
                                </a:cubicBezTo>
                                <a:cubicBezTo>
                                  <a:pt x="192" y="152"/>
                                  <a:pt x="144" y="72"/>
                                  <a:pt x="137" y="61"/>
                                </a:cubicBezTo>
                                <a:cubicBezTo>
                                  <a:pt x="137" y="61"/>
                                  <a:pt x="137" y="61"/>
                                  <a:pt x="137" y="61"/>
                                </a:cubicBezTo>
                                <a:cubicBezTo>
                                  <a:pt x="133" y="54"/>
                                  <a:pt x="135" y="49"/>
                                  <a:pt x="129" y="40"/>
                                </a:cubicBezTo>
                                <a:cubicBezTo>
                                  <a:pt x="128" y="38"/>
                                  <a:pt x="127" y="36"/>
                                  <a:pt x="126" y="35"/>
                                </a:cubicBezTo>
                                <a:cubicBezTo>
                                  <a:pt x="122" y="31"/>
                                  <a:pt x="120" y="30"/>
                                  <a:pt x="116" y="25"/>
                                </a:cubicBezTo>
                                <a:cubicBezTo>
                                  <a:pt x="18" y="96"/>
                                  <a:pt x="18" y="96"/>
                                  <a:pt x="18" y="96"/>
                                </a:cubicBezTo>
                                <a:cubicBezTo>
                                  <a:pt x="19" y="98"/>
                                  <a:pt x="20" y="99"/>
                                  <a:pt x="21" y="10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5" name="Freeform 6105"/>
                        <wps:cNvSpPr>
                          <a:spLocks noEditPoints="1"/>
                        </wps:cNvSpPr>
                        <wps:spPr bwMode="auto">
                          <a:xfrm>
                            <a:off x="11761788" y="7677151"/>
                            <a:ext cx="712788" cy="731838"/>
                          </a:xfrm>
                          <a:custGeom>
                            <a:avLst/>
                            <a:gdLst>
                              <a:gd name="T0" fmla="*/ 118 w 190"/>
                              <a:gd name="T1" fmla="*/ 6 h 195"/>
                              <a:gd name="T2" fmla="*/ 46 w 190"/>
                              <a:gd name="T3" fmla="*/ 17 h 195"/>
                              <a:gd name="T4" fmla="*/ 36 w 190"/>
                              <a:gd name="T5" fmla="*/ 24 h 195"/>
                              <a:gd name="T6" fmla="*/ 1 w 190"/>
                              <a:gd name="T7" fmla="*/ 87 h 195"/>
                              <a:gd name="T8" fmla="*/ 18 w 190"/>
                              <a:gd name="T9" fmla="*/ 152 h 195"/>
                              <a:gd name="T10" fmla="*/ 73 w 190"/>
                              <a:gd name="T11" fmla="*/ 189 h 195"/>
                              <a:gd name="T12" fmla="*/ 145 w 190"/>
                              <a:gd name="T13" fmla="*/ 178 h 195"/>
                              <a:gd name="T14" fmla="*/ 155 w 190"/>
                              <a:gd name="T15" fmla="*/ 171 h 195"/>
                              <a:gd name="T16" fmla="*/ 189 w 190"/>
                              <a:gd name="T17" fmla="*/ 108 h 195"/>
                              <a:gd name="T18" fmla="*/ 173 w 190"/>
                              <a:gd name="T19" fmla="*/ 44 h 195"/>
                              <a:gd name="T20" fmla="*/ 124 w 190"/>
                              <a:gd name="T21" fmla="*/ 18 h 195"/>
                              <a:gd name="T22" fmla="*/ 136 w 190"/>
                              <a:gd name="T23" fmla="*/ 64 h 195"/>
                              <a:gd name="T24" fmla="*/ 124 w 190"/>
                              <a:gd name="T25" fmla="*/ 18 h 195"/>
                              <a:gd name="T26" fmla="*/ 105 w 190"/>
                              <a:gd name="T27" fmla="*/ 34 h 195"/>
                              <a:gd name="T28" fmla="*/ 115 w 190"/>
                              <a:gd name="T29" fmla="*/ 15 h 195"/>
                              <a:gd name="T30" fmla="*/ 100 w 190"/>
                              <a:gd name="T31" fmla="*/ 42 h 195"/>
                              <a:gd name="T32" fmla="*/ 53 w 190"/>
                              <a:gd name="T33" fmla="*/ 28 h 195"/>
                              <a:gd name="T34" fmla="*/ 83 w 190"/>
                              <a:gd name="T35" fmla="*/ 71 h 195"/>
                              <a:gd name="T36" fmla="*/ 128 w 190"/>
                              <a:gd name="T37" fmla="*/ 69 h 195"/>
                              <a:gd name="T38" fmla="*/ 83 w 190"/>
                              <a:gd name="T39" fmla="*/ 71 h 195"/>
                              <a:gd name="T40" fmla="*/ 102 w 190"/>
                              <a:gd name="T41" fmla="*/ 98 h 195"/>
                              <a:gd name="T42" fmla="*/ 146 w 190"/>
                              <a:gd name="T43" fmla="*/ 103 h 195"/>
                              <a:gd name="T44" fmla="*/ 102 w 190"/>
                              <a:gd name="T45" fmla="*/ 98 h 195"/>
                              <a:gd name="T46" fmla="*/ 45 w 190"/>
                              <a:gd name="T47" fmla="*/ 33 h 195"/>
                              <a:gd name="T48" fmla="*/ 42 w 190"/>
                              <a:gd name="T49" fmla="*/ 83 h 195"/>
                              <a:gd name="T50" fmla="*/ 58 w 190"/>
                              <a:gd name="T51" fmla="*/ 118 h 195"/>
                              <a:gd name="T52" fmla="*/ 75 w 190"/>
                              <a:gd name="T53" fmla="*/ 77 h 195"/>
                              <a:gd name="T54" fmla="*/ 58 w 190"/>
                              <a:gd name="T55" fmla="*/ 118 h 195"/>
                              <a:gd name="T56" fmla="*/ 94 w 190"/>
                              <a:gd name="T57" fmla="*/ 104 h 195"/>
                              <a:gd name="T58" fmla="*/ 83 w 190"/>
                              <a:gd name="T59" fmla="*/ 147 h 195"/>
                              <a:gd name="T60" fmla="*/ 94 w 190"/>
                              <a:gd name="T61" fmla="*/ 104 h 195"/>
                              <a:gd name="T62" fmla="*/ 31 w 190"/>
                              <a:gd name="T63" fmla="*/ 41 h 195"/>
                              <a:gd name="T64" fmla="*/ 11 w 190"/>
                              <a:gd name="T65" fmla="*/ 88 h 195"/>
                              <a:gd name="T66" fmla="*/ 10 w 190"/>
                              <a:gd name="T67" fmla="*/ 97 h 195"/>
                              <a:gd name="T68" fmla="*/ 50 w 190"/>
                              <a:gd name="T69" fmla="*/ 124 h 195"/>
                              <a:gd name="T70" fmla="*/ 10 w 190"/>
                              <a:gd name="T71" fmla="*/ 97 h 195"/>
                              <a:gd name="T72" fmla="*/ 28 w 190"/>
                              <a:gd name="T73" fmla="*/ 150 h 195"/>
                              <a:gd name="T74" fmla="*/ 77 w 190"/>
                              <a:gd name="T75" fmla="*/ 155 h 195"/>
                              <a:gd name="T76" fmla="*/ 75 w 190"/>
                              <a:gd name="T77" fmla="*/ 180 h 195"/>
                              <a:gd name="T78" fmla="*/ 126 w 190"/>
                              <a:gd name="T79" fmla="*/ 177 h 195"/>
                              <a:gd name="T80" fmla="*/ 91 w 190"/>
                              <a:gd name="T81" fmla="*/ 153 h 195"/>
                              <a:gd name="T82" fmla="*/ 138 w 190"/>
                              <a:gd name="T83" fmla="*/ 167 h 195"/>
                              <a:gd name="T84" fmla="*/ 146 w 190"/>
                              <a:gd name="T85" fmla="*/ 161 h 195"/>
                              <a:gd name="T86" fmla="*/ 149 w 190"/>
                              <a:gd name="T87" fmla="*/ 112 h 195"/>
                              <a:gd name="T88" fmla="*/ 159 w 190"/>
                              <a:gd name="T89" fmla="*/ 154 h 195"/>
                              <a:gd name="T90" fmla="*/ 180 w 190"/>
                              <a:gd name="T91" fmla="*/ 107 h 195"/>
                              <a:gd name="T92" fmla="*/ 180 w 190"/>
                              <a:gd name="T93" fmla="*/ 98 h 195"/>
                              <a:gd name="T94" fmla="*/ 141 w 190"/>
                              <a:gd name="T95" fmla="*/ 71 h 195"/>
                              <a:gd name="T96" fmla="*/ 180 w 190"/>
                              <a:gd name="T97" fmla="*/ 98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0" h="195">
                                <a:moveTo>
                                  <a:pt x="127" y="8"/>
                                </a:moveTo>
                                <a:cubicBezTo>
                                  <a:pt x="124" y="7"/>
                                  <a:pt x="121" y="6"/>
                                  <a:pt x="118" y="6"/>
                                </a:cubicBezTo>
                                <a:cubicBezTo>
                                  <a:pt x="95" y="0"/>
                                  <a:pt x="71" y="3"/>
                                  <a:pt x="50" y="14"/>
                                </a:cubicBezTo>
                                <a:cubicBezTo>
                                  <a:pt x="49" y="15"/>
                                  <a:pt x="47" y="16"/>
                                  <a:pt x="46" y="17"/>
                                </a:cubicBezTo>
                                <a:cubicBezTo>
                                  <a:pt x="44" y="18"/>
                                  <a:pt x="43" y="19"/>
                                  <a:pt x="41" y="20"/>
                                </a:cubicBezTo>
                                <a:cubicBezTo>
                                  <a:pt x="39" y="21"/>
                                  <a:pt x="37" y="23"/>
                                  <a:pt x="36" y="24"/>
                                </a:cubicBezTo>
                                <a:cubicBezTo>
                                  <a:pt x="35" y="25"/>
                                  <a:pt x="34" y="26"/>
                                  <a:pt x="33" y="26"/>
                                </a:cubicBezTo>
                                <a:cubicBezTo>
                                  <a:pt x="15" y="42"/>
                                  <a:pt x="4" y="64"/>
                                  <a:pt x="1" y="87"/>
                                </a:cubicBezTo>
                                <a:cubicBezTo>
                                  <a:pt x="1" y="90"/>
                                  <a:pt x="1" y="93"/>
                                  <a:pt x="1" y="97"/>
                                </a:cubicBezTo>
                                <a:cubicBezTo>
                                  <a:pt x="0" y="116"/>
                                  <a:pt x="6" y="135"/>
                                  <a:pt x="18" y="152"/>
                                </a:cubicBezTo>
                                <a:cubicBezTo>
                                  <a:pt x="29" y="168"/>
                                  <a:pt x="46" y="180"/>
                                  <a:pt x="64" y="186"/>
                                </a:cubicBezTo>
                                <a:cubicBezTo>
                                  <a:pt x="67" y="188"/>
                                  <a:pt x="70" y="189"/>
                                  <a:pt x="73" y="189"/>
                                </a:cubicBezTo>
                                <a:cubicBezTo>
                                  <a:pt x="95" y="195"/>
                                  <a:pt x="119" y="192"/>
                                  <a:pt x="141" y="181"/>
                                </a:cubicBezTo>
                                <a:cubicBezTo>
                                  <a:pt x="142" y="180"/>
                                  <a:pt x="143" y="179"/>
                                  <a:pt x="145" y="178"/>
                                </a:cubicBezTo>
                                <a:cubicBezTo>
                                  <a:pt x="146" y="177"/>
                                  <a:pt x="148" y="176"/>
                                  <a:pt x="150" y="175"/>
                                </a:cubicBezTo>
                                <a:cubicBezTo>
                                  <a:pt x="151" y="174"/>
                                  <a:pt x="153" y="173"/>
                                  <a:pt x="155" y="171"/>
                                </a:cubicBezTo>
                                <a:cubicBezTo>
                                  <a:pt x="155" y="170"/>
                                  <a:pt x="157" y="169"/>
                                  <a:pt x="158" y="169"/>
                                </a:cubicBezTo>
                                <a:cubicBezTo>
                                  <a:pt x="176" y="153"/>
                                  <a:pt x="187" y="131"/>
                                  <a:pt x="189" y="108"/>
                                </a:cubicBezTo>
                                <a:cubicBezTo>
                                  <a:pt x="189" y="105"/>
                                  <a:pt x="190" y="101"/>
                                  <a:pt x="190" y="98"/>
                                </a:cubicBezTo>
                                <a:cubicBezTo>
                                  <a:pt x="190" y="79"/>
                                  <a:pt x="184" y="60"/>
                                  <a:pt x="173" y="44"/>
                                </a:cubicBezTo>
                                <a:cubicBezTo>
                                  <a:pt x="161" y="27"/>
                                  <a:pt x="145" y="15"/>
                                  <a:pt x="127" y="8"/>
                                </a:cubicBezTo>
                                <a:close/>
                                <a:moveTo>
                                  <a:pt x="124" y="18"/>
                                </a:moveTo>
                                <a:cubicBezTo>
                                  <a:pt x="139" y="23"/>
                                  <a:pt x="152" y="32"/>
                                  <a:pt x="162" y="45"/>
                                </a:cubicBezTo>
                                <a:cubicBezTo>
                                  <a:pt x="136" y="64"/>
                                  <a:pt x="136" y="64"/>
                                  <a:pt x="136" y="64"/>
                                </a:cubicBezTo>
                                <a:cubicBezTo>
                                  <a:pt x="129" y="55"/>
                                  <a:pt x="121" y="47"/>
                                  <a:pt x="113" y="40"/>
                                </a:cubicBezTo>
                                <a:cubicBezTo>
                                  <a:pt x="118" y="33"/>
                                  <a:pt x="121" y="25"/>
                                  <a:pt x="124" y="18"/>
                                </a:cubicBezTo>
                                <a:close/>
                                <a:moveTo>
                                  <a:pt x="115" y="15"/>
                                </a:moveTo>
                                <a:cubicBezTo>
                                  <a:pt x="113" y="21"/>
                                  <a:pt x="110" y="28"/>
                                  <a:pt x="105" y="34"/>
                                </a:cubicBezTo>
                                <a:cubicBezTo>
                                  <a:pt x="92" y="25"/>
                                  <a:pt x="78" y="20"/>
                                  <a:pt x="64" y="18"/>
                                </a:cubicBezTo>
                                <a:cubicBezTo>
                                  <a:pt x="81" y="12"/>
                                  <a:pt x="99" y="11"/>
                                  <a:pt x="115" y="15"/>
                                </a:cubicBezTo>
                                <a:close/>
                                <a:moveTo>
                                  <a:pt x="53" y="28"/>
                                </a:moveTo>
                                <a:cubicBezTo>
                                  <a:pt x="67" y="25"/>
                                  <a:pt x="84" y="31"/>
                                  <a:pt x="100" y="42"/>
                                </a:cubicBezTo>
                                <a:cubicBezTo>
                                  <a:pt x="94" y="49"/>
                                  <a:pt x="86" y="57"/>
                                  <a:pt x="77" y="63"/>
                                </a:cubicBezTo>
                                <a:cubicBezTo>
                                  <a:pt x="53" y="28"/>
                                  <a:pt x="53" y="28"/>
                                  <a:pt x="53" y="28"/>
                                </a:cubicBezTo>
                                <a:cubicBezTo>
                                  <a:pt x="53" y="28"/>
                                  <a:pt x="53" y="28"/>
                                  <a:pt x="53" y="28"/>
                                </a:cubicBezTo>
                                <a:close/>
                                <a:moveTo>
                                  <a:pt x="83" y="71"/>
                                </a:moveTo>
                                <a:cubicBezTo>
                                  <a:pt x="92" y="64"/>
                                  <a:pt x="101" y="56"/>
                                  <a:pt x="107" y="48"/>
                                </a:cubicBezTo>
                                <a:cubicBezTo>
                                  <a:pt x="114" y="54"/>
                                  <a:pt x="121" y="61"/>
                                  <a:pt x="128" y="69"/>
                                </a:cubicBezTo>
                                <a:cubicBezTo>
                                  <a:pt x="97" y="91"/>
                                  <a:pt x="97" y="91"/>
                                  <a:pt x="97" y="91"/>
                                </a:cubicBezTo>
                                <a:cubicBezTo>
                                  <a:pt x="83" y="71"/>
                                  <a:pt x="83" y="71"/>
                                  <a:pt x="83" y="71"/>
                                </a:cubicBezTo>
                                <a:cubicBezTo>
                                  <a:pt x="83" y="71"/>
                                  <a:pt x="83" y="71"/>
                                  <a:pt x="83" y="71"/>
                                </a:cubicBezTo>
                                <a:close/>
                                <a:moveTo>
                                  <a:pt x="102" y="98"/>
                                </a:moveTo>
                                <a:cubicBezTo>
                                  <a:pt x="133" y="77"/>
                                  <a:pt x="133" y="77"/>
                                  <a:pt x="133" y="77"/>
                                </a:cubicBezTo>
                                <a:cubicBezTo>
                                  <a:pt x="139" y="85"/>
                                  <a:pt x="143" y="95"/>
                                  <a:pt x="146" y="103"/>
                                </a:cubicBezTo>
                                <a:cubicBezTo>
                                  <a:pt x="136" y="107"/>
                                  <a:pt x="126" y="112"/>
                                  <a:pt x="116" y="118"/>
                                </a:cubicBezTo>
                                <a:cubicBezTo>
                                  <a:pt x="102" y="98"/>
                                  <a:pt x="102" y="98"/>
                                  <a:pt x="102" y="98"/>
                                </a:cubicBezTo>
                                <a:cubicBezTo>
                                  <a:pt x="102" y="98"/>
                                  <a:pt x="102" y="98"/>
                                  <a:pt x="102" y="98"/>
                                </a:cubicBezTo>
                                <a:close/>
                                <a:moveTo>
                                  <a:pt x="45" y="33"/>
                                </a:moveTo>
                                <a:cubicBezTo>
                                  <a:pt x="69" y="69"/>
                                  <a:pt x="69" y="69"/>
                                  <a:pt x="69" y="69"/>
                                </a:cubicBezTo>
                                <a:cubicBezTo>
                                  <a:pt x="60" y="75"/>
                                  <a:pt x="51" y="79"/>
                                  <a:pt x="42" y="83"/>
                                </a:cubicBezTo>
                                <a:cubicBezTo>
                                  <a:pt x="36" y="64"/>
                                  <a:pt x="37" y="46"/>
                                  <a:pt x="45" y="33"/>
                                </a:cubicBezTo>
                                <a:close/>
                                <a:moveTo>
                                  <a:pt x="58" y="118"/>
                                </a:moveTo>
                                <a:cubicBezTo>
                                  <a:pt x="52" y="109"/>
                                  <a:pt x="47" y="100"/>
                                  <a:pt x="44" y="92"/>
                                </a:cubicBezTo>
                                <a:cubicBezTo>
                                  <a:pt x="55" y="88"/>
                                  <a:pt x="65" y="83"/>
                                  <a:pt x="75" y="77"/>
                                </a:cubicBezTo>
                                <a:cubicBezTo>
                                  <a:pt x="89" y="96"/>
                                  <a:pt x="89" y="96"/>
                                  <a:pt x="89" y="96"/>
                                </a:cubicBezTo>
                                <a:cubicBezTo>
                                  <a:pt x="58" y="118"/>
                                  <a:pt x="58" y="118"/>
                                  <a:pt x="58" y="118"/>
                                </a:cubicBezTo>
                                <a:cubicBezTo>
                                  <a:pt x="58" y="118"/>
                                  <a:pt x="58" y="118"/>
                                  <a:pt x="58" y="118"/>
                                </a:cubicBezTo>
                                <a:close/>
                                <a:moveTo>
                                  <a:pt x="94" y="104"/>
                                </a:moveTo>
                                <a:cubicBezTo>
                                  <a:pt x="108" y="124"/>
                                  <a:pt x="108" y="124"/>
                                  <a:pt x="108" y="124"/>
                                </a:cubicBezTo>
                                <a:cubicBezTo>
                                  <a:pt x="98" y="131"/>
                                  <a:pt x="90" y="139"/>
                                  <a:pt x="83" y="147"/>
                                </a:cubicBezTo>
                                <a:cubicBezTo>
                                  <a:pt x="76" y="142"/>
                                  <a:pt x="69" y="134"/>
                                  <a:pt x="63" y="126"/>
                                </a:cubicBezTo>
                                <a:cubicBezTo>
                                  <a:pt x="94" y="104"/>
                                  <a:pt x="94" y="104"/>
                                  <a:pt x="94" y="104"/>
                                </a:cubicBezTo>
                                <a:cubicBezTo>
                                  <a:pt x="94" y="104"/>
                                  <a:pt x="94" y="104"/>
                                  <a:pt x="94" y="104"/>
                                </a:cubicBezTo>
                                <a:close/>
                                <a:moveTo>
                                  <a:pt x="31" y="41"/>
                                </a:moveTo>
                                <a:cubicBezTo>
                                  <a:pt x="28" y="54"/>
                                  <a:pt x="28" y="69"/>
                                  <a:pt x="32" y="85"/>
                                </a:cubicBezTo>
                                <a:cubicBezTo>
                                  <a:pt x="25" y="87"/>
                                  <a:pt x="18" y="88"/>
                                  <a:pt x="11" y="88"/>
                                </a:cubicBezTo>
                                <a:cubicBezTo>
                                  <a:pt x="13" y="71"/>
                                  <a:pt x="20" y="55"/>
                                  <a:pt x="31" y="41"/>
                                </a:cubicBezTo>
                                <a:close/>
                                <a:moveTo>
                                  <a:pt x="10" y="97"/>
                                </a:moveTo>
                                <a:cubicBezTo>
                                  <a:pt x="18" y="97"/>
                                  <a:pt x="27" y="97"/>
                                  <a:pt x="35" y="95"/>
                                </a:cubicBezTo>
                                <a:cubicBezTo>
                                  <a:pt x="39" y="104"/>
                                  <a:pt x="44" y="114"/>
                                  <a:pt x="50" y="124"/>
                                </a:cubicBezTo>
                                <a:cubicBezTo>
                                  <a:pt x="23" y="143"/>
                                  <a:pt x="23" y="143"/>
                                  <a:pt x="23" y="143"/>
                                </a:cubicBezTo>
                                <a:cubicBezTo>
                                  <a:pt x="14" y="128"/>
                                  <a:pt x="10" y="113"/>
                                  <a:pt x="10" y="97"/>
                                </a:cubicBezTo>
                                <a:close/>
                                <a:moveTo>
                                  <a:pt x="66" y="177"/>
                                </a:moveTo>
                                <a:cubicBezTo>
                                  <a:pt x="52" y="172"/>
                                  <a:pt x="39" y="163"/>
                                  <a:pt x="28" y="150"/>
                                </a:cubicBezTo>
                                <a:cubicBezTo>
                                  <a:pt x="55" y="131"/>
                                  <a:pt x="55" y="131"/>
                                  <a:pt x="55" y="131"/>
                                </a:cubicBezTo>
                                <a:cubicBezTo>
                                  <a:pt x="62" y="141"/>
                                  <a:pt x="70" y="148"/>
                                  <a:pt x="77" y="155"/>
                                </a:cubicBezTo>
                                <a:cubicBezTo>
                                  <a:pt x="73" y="163"/>
                                  <a:pt x="69" y="170"/>
                                  <a:pt x="66" y="177"/>
                                </a:cubicBezTo>
                                <a:close/>
                                <a:moveTo>
                                  <a:pt x="75" y="180"/>
                                </a:moveTo>
                                <a:cubicBezTo>
                                  <a:pt x="78" y="174"/>
                                  <a:pt x="81" y="167"/>
                                  <a:pt x="85" y="161"/>
                                </a:cubicBezTo>
                                <a:cubicBezTo>
                                  <a:pt x="99" y="170"/>
                                  <a:pt x="113" y="175"/>
                                  <a:pt x="126" y="177"/>
                                </a:cubicBezTo>
                                <a:cubicBezTo>
                                  <a:pt x="110" y="183"/>
                                  <a:pt x="92" y="184"/>
                                  <a:pt x="75" y="180"/>
                                </a:cubicBezTo>
                                <a:close/>
                                <a:moveTo>
                                  <a:pt x="91" y="153"/>
                                </a:moveTo>
                                <a:cubicBezTo>
                                  <a:pt x="97" y="146"/>
                                  <a:pt x="105" y="138"/>
                                  <a:pt x="113" y="132"/>
                                </a:cubicBezTo>
                                <a:cubicBezTo>
                                  <a:pt x="138" y="167"/>
                                  <a:pt x="138" y="167"/>
                                  <a:pt x="138" y="167"/>
                                </a:cubicBezTo>
                                <a:cubicBezTo>
                                  <a:pt x="124" y="169"/>
                                  <a:pt x="107" y="164"/>
                                  <a:pt x="91" y="153"/>
                                </a:cubicBezTo>
                                <a:close/>
                                <a:moveTo>
                                  <a:pt x="146" y="161"/>
                                </a:moveTo>
                                <a:cubicBezTo>
                                  <a:pt x="121" y="126"/>
                                  <a:pt x="121" y="126"/>
                                  <a:pt x="121" y="126"/>
                                </a:cubicBezTo>
                                <a:cubicBezTo>
                                  <a:pt x="130" y="120"/>
                                  <a:pt x="140" y="116"/>
                                  <a:pt x="149" y="112"/>
                                </a:cubicBezTo>
                                <a:cubicBezTo>
                                  <a:pt x="154" y="131"/>
                                  <a:pt x="153" y="149"/>
                                  <a:pt x="146" y="161"/>
                                </a:cubicBezTo>
                                <a:close/>
                                <a:moveTo>
                                  <a:pt x="159" y="154"/>
                                </a:moveTo>
                                <a:cubicBezTo>
                                  <a:pt x="162" y="141"/>
                                  <a:pt x="162" y="125"/>
                                  <a:pt x="158" y="110"/>
                                </a:cubicBezTo>
                                <a:cubicBezTo>
                                  <a:pt x="165" y="108"/>
                                  <a:pt x="173" y="107"/>
                                  <a:pt x="180" y="107"/>
                                </a:cubicBezTo>
                                <a:cubicBezTo>
                                  <a:pt x="178" y="124"/>
                                  <a:pt x="171" y="140"/>
                                  <a:pt x="159" y="154"/>
                                </a:cubicBezTo>
                                <a:close/>
                                <a:moveTo>
                                  <a:pt x="180" y="98"/>
                                </a:moveTo>
                                <a:cubicBezTo>
                                  <a:pt x="172" y="98"/>
                                  <a:pt x="164" y="99"/>
                                  <a:pt x="155" y="101"/>
                                </a:cubicBezTo>
                                <a:cubicBezTo>
                                  <a:pt x="152" y="91"/>
                                  <a:pt x="147" y="81"/>
                                  <a:pt x="141" y="71"/>
                                </a:cubicBezTo>
                                <a:cubicBezTo>
                                  <a:pt x="167" y="53"/>
                                  <a:pt x="167" y="53"/>
                                  <a:pt x="167" y="53"/>
                                </a:cubicBezTo>
                                <a:cubicBezTo>
                                  <a:pt x="176" y="67"/>
                                  <a:pt x="180" y="82"/>
                                  <a:pt x="180" y="9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6" name="Freeform 6106"/>
                        <wps:cNvSpPr>
                          <a:spLocks noEditPoints="1"/>
                        </wps:cNvSpPr>
                        <wps:spPr bwMode="auto">
                          <a:xfrm>
                            <a:off x="12838113" y="7651751"/>
                            <a:ext cx="720725" cy="844550"/>
                          </a:xfrm>
                          <a:custGeom>
                            <a:avLst/>
                            <a:gdLst>
                              <a:gd name="T0" fmla="*/ 350 w 454"/>
                              <a:gd name="T1" fmla="*/ 108 h 532"/>
                              <a:gd name="T2" fmla="*/ 246 w 454"/>
                              <a:gd name="T3" fmla="*/ 89 h 532"/>
                              <a:gd name="T4" fmla="*/ 182 w 454"/>
                              <a:gd name="T5" fmla="*/ 0 h 532"/>
                              <a:gd name="T6" fmla="*/ 133 w 454"/>
                              <a:gd name="T7" fmla="*/ 35 h 532"/>
                              <a:gd name="T8" fmla="*/ 161 w 454"/>
                              <a:gd name="T9" fmla="*/ 75 h 532"/>
                              <a:gd name="T10" fmla="*/ 52 w 454"/>
                              <a:gd name="T11" fmla="*/ 56 h 532"/>
                              <a:gd name="T12" fmla="*/ 0 w 454"/>
                              <a:gd name="T13" fmla="*/ 354 h 532"/>
                              <a:gd name="T14" fmla="*/ 41 w 454"/>
                              <a:gd name="T15" fmla="*/ 326 h 532"/>
                              <a:gd name="T16" fmla="*/ 185 w 454"/>
                              <a:gd name="T17" fmla="*/ 532 h 532"/>
                              <a:gd name="T18" fmla="*/ 234 w 454"/>
                              <a:gd name="T19" fmla="*/ 496 h 532"/>
                              <a:gd name="T20" fmla="*/ 152 w 454"/>
                              <a:gd name="T21" fmla="*/ 373 h 532"/>
                              <a:gd name="T22" fmla="*/ 223 w 454"/>
                              <a:gd name="T23" fmla="*/ 324 h 532"/>
                              <a:gd name="T24" fmla="*/ 308 w 454"/>
                              <a:gd name="T25" fmla="*/ 444 h 532"/>
                              <a:gd name="T26" fmla="*/ 454 w 454"/>
                              <a:gd name="T27" fmla="*/ 342 h 532"/>
                              <a:gd name="T28" fmla="*/ 310 w 454"/>
                              <a:gd name="T29" fmla="*/ 137 h 532"/>
                              <a:gd name="T30" fmla="*/ 350 w 454"/>
                              <a:gd name="T31" fmla="*/ 108 h 532"/>
                              <a:gd name="T32" fmla="*/ 350 w 454"/>
                              <a:gd name="T33" fmla="*/ 108 h 532"/>
                              <a:gd name="T34" fmla="*/ 350 w 454"/>
                              <a:gd name="T35" fmla="*/ 108 h 532"/>
                              <a:gd name="T36" fmla="*/ 350 w 454"/>
                              <a:gd name="T37" fmla="*/ 108 h 532"/>
                              <a:gd name="T38" fmla="*/ 310 w 454"/>
                              <a:gd name="T39" fmla="*/ 227 h 532"/>
                              <a:gd name="T40" fmla="*/ 251 w 454"/>
                              <a:gd name="T41" fmla="*/ 269 h 532"/>
                              <a:gd name="T42" fmla="*/ 208 w 454"/>
                              <a:gd name="T43" fmla="*/ 208 h 532"/>
                              <a:gd name="T44" fmla="*/ 268 w 454"/>
                              <a:gd name="T45" fmla="*/ 167 h 532"/>
                              <a:gd name="T46" fmla="*/ 310 w 454"/>
                              <a:gd name="T47" fmla="*/ 227 h 532"/>
                              <a:gd name="T48" fmla="*/ 310 w 454"/>
                              <a:gd name="T49" fmla="*/ 227 h 532"/>
                              <a:gd name="T50" fmla="*/ 310 w 454"/>
                              <a:gd name="T51" fmla="*/ 227 h 532"/>
                              <a:gd name="T52" fmla="*/ 310 w 454"/>
                              <a:gd name="T53" fmla="*/ 227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54" h="532">
                                <a:moveTo>
                                  <a:pt x="350" y="108"/>
                                </a:moveTo>
                                <a:lnTo>
                                  <a:pt x="246" y="89"/>
                                </a:lnTo>
                                <a:lnTo>
                                  <a:pt x="182" y="0"/>
                                </a:lnTo>
                                <a:lnTo>
                                  <a:pt x="133" y="35"/>
                                </a:lnTo>
                                <a:lnTo>
                                  <a:pt x="161" y="75"/>
                                </a:lnTo>
                                <a:lnTo>
                                  <a:pt x="52" y="56"/>
                                </a:lnTo>
                                <a:lnTo>
                                  <a:pt x="0" y="354"/>
                                </a:lnTo>
                                <a:lnTo>
                                  <a:pt x="41" y="326"/>
                                </a:lnTo>
                                <a:lnTo>
                                  <a:pt x="185" y="532"/>
                                </a:lnTo>
                                <a:lnTo>
                                  <a:pt x="234" y="496"/>
                                </a:lnTo>
                                <a:lnTo>
                                  <a:pt x="152" y="373"/>
                                </a:lnTo>
                                <a:lnTo>
                                  <a:pt x="223" y="324"/>
                                </a:lnTo>
                                <a:lnTo>
                                  <a:pt x="308" y="444"/>
                                </a:lnTo>
                                <a:lnTo>
                                  <a:pt x="454" y="342"/>
                                </a:lnTo>
                                <a:lnTo>
                                  <a:pt x="310" y="137"/>
                                </a:lnTo>
                                <a:lnTo>
                                  <a:pt x="350" y="108"/>
                                </a:lnTo>
                                <a:lnTo>
                                  <a:pt x="350" y="108"/>
                                </a:lnTo>
                                <a:lnTo>
                                  <a:pt x="350" y="108"/>
                                </a:lnTo>
                                <a:lnTo>
                                  <a:pt x="350" y="108"/>
                                </a:lnTo>
                                <a:close/>
                                <a:moveTo>
                                  <a:pt x="310" y="227"/>
                                </a:moveTo>
                                <a:lnTo>
                                  <a:pt x="251" y="269"/>
                                </a:lnTo>
                                <a:lnTo>
                                  <a:pt x="208" y="208"/>
                                </a:lnTo>
                                <a:lnTo>
                                  <a:pt x="268" y="167"/>
                                </a:lnTo>
                                <a:lnTo>
                                  <a:pt x="310" y="227"/>
                                </a:lnTo>
                                <a:lnTo>
                                  <a:pt x="310" y="227"/>
                                </a:lnTo>
                                <a:lnTo>
                                  <a:pt x="310" y="227"/>
                                </a:lnTo>
                                <a:lnTo>
                                  <a:pt x="310" y="227"/>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7" name="Freeform 6107"/>
                        <wps:cNvSpPr>
                          <a:spLocks noEditPoints="1"/>
                        </wps:cNvSpPr>
                        <wps:spPr bwMode="auto">
                          <a:xfrm>
                            <a:off x="13869988" y="8859838"/>
                            <a:ext cx="1174750" cy="839788"/>
                          </a:xfrm>
                          <a:custGeom>
                            <a:avLst/>
                            <a:gdLst>
                              <a:gd name="T0" fmla="*/ 613 w 740"/>
                              <a:gd name="T1" fmla="*/ 0 h 529"/>
                              <a:gd name="T2" fmla="*/ 327 w 740"/>
                              <a:gd name="T3" fmla="*/ 2 h 529"/>
                              <a:gd name="T4" fmla="*/ 194 w 740"/>
                              <a:gd name="T5" fmla="*/ 97 h 529"/>
                              <a:gd name="T6" fmla="*/ 116 w 740"/>
                              <a:gd name="T7" fmla="*/ 350 h 529"/>
                              <a:gd name="T8" fmla="*/ 631 w 740"/>
                              <a:gd name="T9" fmla="*/ 255 h 529"/>
                              <a:gd name="T10" fmla="*/ 622 w 740"/>
                              <a:gd name="T11" fmla="*/ 137 h 529"/>
                              <a:gd name="T12" fmla="*/ 740 w 740"/>
                              <a:gd name="T13" fmla="*/ 180 h 529"/>
                              <a:gd name="T14" fmla="*/ 740 w 740"/>
                              <a:gd name="T15" fmla="*/ 180 h 529"/>
                              <a:gd name="T16" fmla="*/ 225 w 740"/>
                              <a:gd name="T17" fmla="*/ 343 h 529"/>
                              <a:gd name="T18" fmla="*/ 159 w 740"/>
                              <a:gd name="T19" fmla="*/ 364 h 529"/>
                              <a:gd name="T20" fmla="*/ 225 w 740"/>
                              <a:gd name="T21" fmla="*/ 343 h 529"/>
                              <a:gd name="T22" fmla="*/ 225 w 740"/>
                              <a:gd name="T23" fmla="*/ 343 h 529"/>
                              <a:gd name="T24" fmla="*/ 244 w 740"/>
                              <a:gd name="T25" fmla="*/ 371 h 529"/>
                              <a:gd name="T26" fmla="*/ 178 w 740"/>
                              <a:gd name="T27" fmla="*/ 392 h 529"/>
                              <a:gd name="T28" fmla="*/ 244 w 740"/>
                              <a:gd name="T29" fmla="*/ 371 h 529"/>
                              <a:gd name="T30" fmla="*/ 244 w 740"/>
                              <a:gd name="T31" fmla="*/ 371 h 529"/>
                              <a:gd name="T32" fmla="*/ 291 w 740"/>
                              <a:gd name="T33" fmla="*/ 295 h 529"/>
                              <a:gd name="T34" fmla="*/ 225 w 740"/>
                              <a:gd name="T35" fmla="*/ 317 h 529"/>
                              <a:gd name="T36" fmla="*/ 291 w 740"/>
                              <a:gd name="T37" fmla="*/ 295 h 529"/>
                              <a:gd name="T38" fmla="*/ 291 w 740"/>
                              <a:gd name="T39" fmla="*/ 295 h 529"/>
                              <a:gd name="T40" fmla="*/ 312 w 740"/>
                              <a:gd name="T41" fmla="*/ 324 h 529"/>
                              <a:gd name="T42" fmla="*/ 244 w 740"/>
                              <a:gd name="T43" fmla="*/ 345 h 529"/>
                              <a:gd name="T44" fmla="*/ 312 w 740"/>
                              <a:gd name="T45" fmla="*/ 324 h 529"/>
                              <a:gd name="T46" fmla="*/ 312 w 740"/>
                              <a:gd name="T47" fmla="*/ 324 h 529"/>
                              <a:gd name="T48" fmla="*/ 360 w 740"/>
                              <a:gd name="T49" fmla="*/ 248 h 529"/>
                              <a:gd name="T50" fmla="*/ 293 w 740"/>
                              <a:gd name="T51" fmla="*/ 269 h 529"/>
                              <a:gd name="T52" fmla="*/ 360 w 740"/>
                              <a:gd name="T53" fmla="*/ 248 h 529"/>
                              <a:gd name="T54" fmla="*/ 360 w 740"/>
                              <a:gd name="T55" fmla="*/ 248 h 529"/>
                              <a:gd name="T56" fmla="*/ 379 w 740"/>
                              <a:gd name="T57" fmla="*/ 276 h 529"/>
                              <a:gd name="T58" fmla="*/ 312 w 740"/>
                              <a:gd name="T59" fmla="*/ 298 h 529"/>
                              <a:gd name="T60" fmla="*/ 379 w 740"/>
                              <a:gd name="T61" fmla="*/ 276 h 529"/>
                              <a:gd name="T62" fmla="*/ 379 w 740"/>
                              <a:gd name="T63" fmla="*/ 276 h 529"/>
                              <a:gd name="T64" fmla="*/ 213 w 740"/>
                              <a:gd name="T65" fmla="*/ 272 h 529"/>
                              <a:gd name="T66" fmla="*/ 140 w 740"/>
                              <a:gd name="T67" fmla="*/ 57 h 529"/>
                              <a:gd name="T68" fmla="*/ 109 w 740"/>
                              <a:gd name="T69" fmla="*/ 78 h 529"/>
                              <a:gd name="T70" fmla="*/ 213 w 740"/>
                              <a:gd name="T71" fmla="*/ 272 h 529"/>
                              <a:gd name="T72" fmla="*/ 213 w 740"/>
                              <a:gd name="T73" fmla="*/ 272 h 529"/>
                              <a:gd name="T74" fmla="*/ 142 w 740"/>
                              <a:gd name="T75" fmla="*/ 319 h 529"/>
                              <a:gd name="T76" fmla="*/ 50 w 740"/>
                              <a:gd name="T77" fmla="*/ 73 h 529"/>
                              <a:gd name="T78" fmla="*/ 19 w 740"/>
                              <a:gd name="T79" fmla="*/ 94 h 529"/>
                              <a:gd name="T80" fmla="*/ 142 w 740"/>
                              <a:gd name="T81" fmla="*/ 319 h 529"/>
                              <a:gd name="T82" fmla="*/ 142 w 740"/>
                              <a:gd name="T83" fmla="*/ 319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40" h="529">
                                <a:moveTo>
                                  <a:pt x="740" y="180"/>
                                </a:moveTo>
                                <a:lnTo>
                                  <a:pt x="613" y="0"/>
                                </a:lnTo>
                                <a:lnTo>
                                  <a:pt x="613" y="0"/>
                                </a:lnTo>
                                <a:lnTo>
                                  <a:pt x="327" y="2"/>
                                </a:lnTo>
                                <a:lnTo>
                                  <a:pt x="393" y="97"/>
                                </a:lnTo>
                                <a:lnTo>
                                  <a:pt x="194" y="97"/>
                                </a:lnTo>
                                <a:lnTo>
                                  <a:pt x="286" y="229"/>
                                </a:lnTo>
                                <a:lnTo>
                                  <a:pt x="116" y="350"/>
                                </a:lnTo>
                                <a:lnTo>
                                  <a:pt x="241" y="529"/>
                                </a:lnTo>
                                <a:lnTo>
                                  <a:pt x="631" y="255"/>
                                </a:lnTo>
                                <a:lnTo>
                                  <a:pt x="572" y="172"/>
                                </a:lnTo>
                                <a:lnTo>
                                  <a:pt x="622" y="137"/>
                                </a:lnTo>
                                <a:lnTo>
                                  <a:pt x="681" y="220"/>
                                </a:lnTo>
                                <a:lnTo>
                                  <a:pt x="740" y="180"/>
                                </a:lnTo>
                                <a:lnTo>
                                  <a:pt x="740" y="180"/>
                                </a:lnTo>
                                <a:lnTo>
                                  <a:pt x="740" y="180"/>
                                </a:lnTo>
                                <a:lnTo>
                                  <a:pt x="740" y="180"/>
                                </a:lnTo>
                                <a:close/>
                                <a:moveTo>
                                  <a:pt x="225" y="343"/>
                                </a:moveTo>
                                <a:lnTo>
                                  <a:pt x="171" y="380"/>
                                </a:lnTo>
                                <a:lnTo>
                                  <a:pt x="159" y="364"/>
                                </a:lnTo>
                                <a:lnTo>
                                  <a:pt x="213" y="326"/>
                                </a:lnTo>
                                <a:lnTo>
                                  <a:pt x="225" y="343"/>
                                </a:lnTo>
                                <a:lnTo>
                                  <a:pt x="225" y="343"/>
                                </a:lnTo>
                                <a:lnTo>
                                  <a:pt x="225" y="343"/>
                                </a:lnTo>
                                <a:lnTo>
                                  <a:pt x="225" y="343"/>
                                </a:lnTo>
                                <a:close/>
                                <a:moveTo>
                                  <a:pt x="244" y="371"/>
                                </a:moveTo>
                                <a:lnTo>
                                  <a:pt x="189" y="409"/>
                                </a:lnTo>
                                <a:lnTo>
                                  <a:pt x="178" y="392"/>
                                </a:lnTo>
                                <a:lnTo>
                                  <a:pt x="232" y="354"/>
                                </a:lnTo>
                                <a:lnTo>
                                  <a:pt x="244" y="371"/>
                                </a:lnTo>
                                <a:lnTo>
                                  <a:pt x="244" y="371"/>
                                </a:lnTo>
                                <a:lnTo>
                                  <a:pt x="244" y="371"/>
                                </a:lnTo>
                                <a:lnTo>
                                  <a:pt x="244" y="371"/>
                                </a:lnTo>
                                <a:close/>
                                <a:moveTo>
                                  <a:pt x="291" y="295"/>
                                </a:moveTo>
                                <a:lnTo>
                                  <a:pt x="237" y="333"/>
                                </a:lnTo>
                                <a:lnTo>
                                  <a:pt x="225" y="317"/>
                                </a:lnTo>
                                <a:lnTo>
                                  <a:pt x="279" y="279"/>
                                </a:lnTo>
                                <a:lnTo>
                                  <a:pt x="291" y="295"/>
                                </a:lnTo>
                                <a:lnTo>
                                  <a:pt x="291" y="295"/>
                                </a:lnTo>
                                <a:lnTo>
                                  <a:pt x="291" y="295"/>
                                </a:lnTo>
                                <a:lnTo>
                                  <a:pt x="291" y="295"/>
                                </a:lnTo>
                                <a:close/>
                                <a:moveTo>
                                  <a:pt x="312" y="324"/>
                                </a:moveTo>
                                <a:lnTo>
                                  <a:pt x="258" y="362"/>
                                </a:lnTo>
                                <a:lnTo>
                                  <a:pt x="244" y="345"/>
                                </a:lnTo>
                                <a:lnTo>
                                  <a:pt x="298" y="307"/>
                                </a:lnTo>
                                <a:lnTo>
                                  <a:pt x="312" y="324"/>
                                </a:lnTo>
                                <a:lnTo>
                                  <a:pt x="312" y="324"/>
                                </a:lnTo>
                                <a:lnTo>
                                  <a:pt x="312" y="324"/>
                                </a:lnTo>
                                <a:lnTo>
                                  <a:pt x="312" y="324"/>
                                </a:lnTo>
                                <a:close/>
                                <a:moveTo>
                                  <a:pt x="360" y="248"/>
                                </a:moveTo>
                                <a:lnTo>
                                  <a:pt x="305" y="286"/>
                                </a:lnTo>
                                <a:lnTo>
                                  <a:pt x="293" y="269"/>
                                </a:lnTo>
                                <a:lnTo>
                                  <a:pt x="348" y="232"/>
                                </a:lnTo>
                                <a:lnTo>
                                  <a:pt x="360" y="248"/>
                                </a:lnTo>
                                <a:lnTo>
                                  <a:pt x="360" y="248"/>
                                </a:lnTo>
                                <a:lnTo>
                                  <a:pt x="360" y="248"/>
                                </a:lnTo>
                                <a:lnTo>
                                  <a:pt x="360" y="248"/>
                                </a:lnTo>
                                <a:close/>
                                <a:moveTo>
                                  <a:pt x="379" y="276"/>
                                </a:moveTo>
                                <a:lnTo>
                                  <a:pt x="324" y="314"/>
                                </a:lnTo>
                                <a:lnTo>
                                  <a:pt x="312" y="298"/>
                                </a:lnTo>
                                <a:lnTo>
                                  <a:pt x="367" y="260"/>
                                </a:lnTo>
                                <a:lnTo>
                                  <a:pt x="379" y="276"/>
                                </a:lnTo>
                                <a:lnTo>
                                  <a:pt x="379" y="276"/>
                                </a:lnTo>
                                <a:lnTo>
                                  <a:pt x="379" y="276"/>
                                </a:lnTo>
                                <a:lnTo>
                                  <a:pt x="379" y="276"/>
                                </a:lnTo>
                                <a:close/>
                                <a:moveTo>
                                  <a:pt x="213" y="272"/>
                                </a:moveTo>
                                <a:lnTo>
                                  <a:pt x="267" y="232"/>
                                </a:lnTo>
                                <a:lnTo>
                                  <a:pt x="140" y="57"/>
                                </a:lnTo>
                                <a:lnTo>
                                  <a:pt x="121" y="68"/>
                                </a:lnTo>
                                <a:lnTo>
                                  <a:pt x="109" y="78"/>
                                </a:lnTo>
                                <a:lnTo>
                                  <a:pt x="90" y="90"/>
                                </a:lnTo>
                                <a:lnTo>
                                  <a:pt x="213" y="272"/>
                                </a:lnTo>
                                <a:lnTo>
                                  <a:pt x="213" y="272"/>
                                </a:lnTo>
                                <a:lnTo>
                                  <a:pt x="213" y="272"/>
                                </a:lnTo>
                                <a:lnTo>
                                  <a:pt x="213" y="272"/>
                                </a:lnTo>
                                <a:close/>
                                <a:moveTo>
                                  <a:pt x="142" y="319"/>
                                </a:moveTo>
                                <a:lnTo>
                                  <a:pt x="201" y="279"/>
                                </a:lnTo>
                                <a:lnTo>
                                  <a:pt x="50" y="73"/>
                                </a:lnTo>
                                <a:lnTo>
                                  <a:pt x="34" y="85"/>
                                </a:lnTo>
                                <a:lnTo>
                                  <a:pt x="19" y="94"/>
                                </a:lnTo>
                                <a:lnTo>
                                  <a:pt x="0" y="106"/>
                                </a:lnTo>
                                <a:lnTo>
                                  <a:pt x="142" y="319"/>
                                </a:lnTo>
                                <a:lnTo>
                                  <a:pt x="142" y="319"/>
                                </a:lnTo>
                                <a:lnTo>
                                  <a:pt x="142" y="319"/>
                                </a:lnTo>
                                <a:lnTo>
                                  <a:pt x="142" y="319"/>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8" name="Freeform 6108"/>
                        <wps:cNvSpPr>
                          <a:spLocks noEditPoints="1"/>
                        </wps:cNvSpPr>
                        <wps:spPr bwMode="auto">
                          <a:xfrm>
                            <a:off x="14447838" y="7624763"/>
                            <a:ext cx="803275" cy="781050"/>
                          </a:xfrm>
                          <a:custGeom>
                            <a:avLst/>
                            <a:gdLst>
                              <a:gd name="T0" fmla="*/ 198 w 214"/>
                              <a:gd name="T1" fmla="*/ 174 h 208"/>
                              <a:gd name="T2" fmla="*/ 155 w 214"/>
                              <a:gd name="T3" fmla="*/ 108 h 208"/>
                              <a:gd name="T4" fmla="*/ 119 w 214"/>
                              <a:gd name="T5" fmla="*/ 27 h 208"/>
                              <a:gd name="T6" fmla="*/ 151 w 214"/>
                              <a:gd name="T7" fmla="*/ 110 h 208"/>
                              <a:gd name="T8" fmla="*/ 185 w 214"/>
                              <a:gd name="T9" fmla="*/ 181 h 208"/>
                              <a:gd name="T10" fmla="*/ 136 w 214"/>
                              <a:gd name="T11" fmla="*/ 157 h 208"/>
                              <a:gd name="T12" fmla="*/ 107 w 214"/>
                              <a:gd name="T13" fmla="*/ 60 h 208"/>
                              <a:gd name="T14" fmla="*/ 107 w 214"/>
                              <a:gd name="T15" fmla="*/ 0 h 208"/>
                              <a:gd name="T16" fmla="*/ 157 w 214"/>
                              <a:gd name="T17" fmla="*/ 48 h 208"/>
                              <a:gd name="T18" fmla="*/ 210 w 214"/>
                              <a:gd name="T19" fmla="*/ 135 h 208"/>
                              <a:gd name="T20" fmla="*/ 198 w 214"/>
                              <a:gd name="T21" fmla="*/ 174 h 208"/>
                              <a:gd name="T22" fmla="*/ 134 w 214"/>
                              <a:gd name="T23" fmla="*/ 176 h 208"/>
                              <a:gd name="T24" fmla="*/ 101 w 214"/>
                              <a:gd name="T25" fmla="*/ 186 h 208"/>
                              <a:gd name="T26" fmla="*/ 129 w 214"/>
                              <a:gd name="T27" fmla="*/ 169 h 208"/>
                              <a:gd name="T28" fmla="*/ 118 w 214"/>
                              <a:gd name="T29" fmla="*/ 160 h 208"/>
                              <a:gd name="T30" fmla="*/ 114 w 214"/>
                              <a:gd name="T31" fmla="*/ 156 h 208"/>
                              <a:gd name="T32" fmla="*/ 114 w 214"/>
                              <a:gd name="T33" fmla="*/ 156 h 208"/>
                              <a:gd name="T34" fmla="*/ 96 w 214"/>
                              <a:gd name="T35" fmla="*/ 124 h 208"/>
                              <a:gd name="T36" fmla="*/ 87 w 214"/>
                              <a:gd name="T37" fmla="*/ 118 h 208"/>
                              <a:gd name="T38" fmla="*/ 31 w 214"/>
                              <a:gd name="T39" fmla="*/ 85 h 208"/>
                              <a:gd name="T40" fmla="*/ 92 w 214"/>
                              <a:gd name="T41" fmla="*/ 110 h 208"/>
                              <a:gd name="T42" fmla="*/ 93 w 214"/>
                              <a:gd name="T43" fmla="*/ 111 h 208"/>
                              <a:gd name="T44" fmla="*/ 90 w 214"/>
                              <a:gd name="T45" fmla="*/ 80 h 208"/>
                              <a:gd name="T46" fmla="*/ 0 w 214"/>
                              <a:gd name="T47" fmla="*/ 79 h 208"/>
                              <a:gd name="T48" fmla="*/ 101 w 214"/>
                              <a:gd name="T49" fmla="*/ 159 h 208"/>
                              <a:gd name="T50" fmla="*/ 81 w 214"/>
                              <a:gd name="T51" fmla="*/ 194 h 208"/>
                              <a:gd name="T52" fmla="*/ 139 w 214"/>
                              <a:gd name="T53" fmla="*/ 199 h 208"/>
                              <a:gd name="T54" fmla="*/ 154 w 214"/>
                              <a:gd name="T55" fmla="*/ 185 h 208"/>
                              <a:gd name="T56" fmla="*/ 136 w 214"/>
                              <a:gd name="T57" fmla="*/ 174 h 208"/>
                              <a:gd name="T58" fmla="*/ 134 w 214"/>
                              <a:gd name="T59" fmla="*/ 176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4" h="208">
                                <a:moveTo>
                                  <a:pt x="198" y="174"/>
                                </a:moveTo>
                                <a:cubicBezTo>
                                  <a:pt x="197" y="177"/>
                                  <a:pt x="173" y="142"/>
                                  <a:pt x="155" y="108"/>
                                </a:cubicBezTo>
                                <a:cubicBezTo>
                                  <a:pt x="134" y="68"/>
                                  <a:pt x="119" y="27"/>
                                  <a:pt x="119" y="27"/>
                                </a:cubicBezTo>
                                <a:cubicBezTo>
                                  <a:pt x="119" y="27"/>
                                  <a:pt x="132" y="68"/>
                                  <a:pt x="151" y="110"/>
                                </a:cubicBezTo>
                                <a:cubicBezTo>
                                  <a:pt x="166" y="145"/>
                                  <a:pt x="187" y="182"/>
                                  <a:pt x="185" y="181"/>
                                </a:cubicBezTo>
                                <a:cubicBezTo>
                                  <a:pt x="175" y="178"/>
                                  <a:pt x="157" y="173"/>
                                  <a:pt x="136" y="157"/>
                                </a:cubicBezTo>
                                <a:cubicBezTo>
                                  <a:pt x="105" y="134"/>
                                  <a:pt x="100" y="88"/>
                                  <a:pt x="107" y="60"/>
                                </a:cubicBezTo>
                                <a:cubicBezTo>
                                  <a:pt x="114" y="32"/>
                                  <a:pt x="107" y="0"/>
                                  <a:pt x="107" y="0"/>
                                </a:cubicBezTo>
                                <a:cubicBezTo>
                                  <a:pt x="107" y="0"/>
                                  <a:pt x="131" y="33"/>
                                  <a:pt x="157" y="48"/>
                                </a:cubicBezTo>
                                <a:cubicBezTo>
                                  <a:pt x="182" y="63"/>
                                  <a:pt x="214" y="100"/>
                                  <a:pt x="210" y="135"/>
                                </a:cubicBezTo>
                                <a:cubicBezTo>
                                  <a:pt x="208" y="154"/>
                                  <a:pt x="203" y="167"/>
                                  <a:pt x="198" y="174"/>
                                </a:cubicBezTo>
                                <a:moveTo>
                                  <a:pt x="134" y="176"/>
                                </a:moveTo>
                                <a:cubicBezTo>
                                  <a:pt x="119" y="182"/>
                                  <a:pt x="101" y="186"/>
                                  <a:pt x="101" y="186"/>
                                </a:cubicBezTo>
                                <a:cubicBezTo>
                                  <a:pt x="101" y="186"/>
                                  <a:pt x="114" y="176"/>
                                  <a:pt x="129" y="169"/>
                                </a:cubicBezTo>
                                <a:cubicBezTo>
                                  <a:pt x="125" y="166"/>
                                  <a:pt x="121" y="163"/>
                                  <a:pt x="118" y="160"/>
                                </a:cubicBezTo>
                                <a:cubicBezTo>
                                  <a:pt x="117" y="159"/>
                                  <a:pt x="116" y="157"/>
                                  <a:pt x="114" y="156"/>
                                </a:cubicBezTo>
                                <a:cubicBezTo>
                                  <a:pt x="114" y="156"/>
                                  <a:pt x="114" y="156"/>
                                  <a:pt x="114" y="156"/>
                                </a:cubicBezTo>
                                <a:cubicBezTo>
                                  <a:pt x="107" y="146"/>
                                  <a:pt x="100" y="135"/>
                                  <a:pt x="96" y="124"/>
                                </a:cubicBezTo>
                                <a:cubicBezTo>
                                  <a:pt x="94" y="122"/>
                                  <a:pt x="91" y="120"/>
                                  <a:pt x="87" y="118"/>
                                </a:cubicBezTo>
                                <a:cubicBezTo>
                                  <a:pt x="65" y="102"/>
                                  <a:pt x="31" y="85"/>
                                  <a:pt x="31" y="85"/>
                                </a:cubicBezTo>
                                <a:cubicBezTo>
                                  <a:pt x="31" y="85"/>
                                  <a:pt x="67" y="93"/>
                                  <a:pt x="92" y="110"/>
                                </a:cubicBezTo>
                                <a:cubicBezTo>
                                  <a:pt x="92" y="111"/>
                                  <a:pt x="92" y="111"/>
                                  <a:pt x="93" y="111"/>
                                </a:cubicBezTo>
                                <a:cubicBezTo>
                                  <a:pt x="90" y="100"/>
                                  <a:pt x="90" y="90"/>
                                  <a:pt x="90" y="80"/>
                                </a:cubicBezTo>
                                <a:cubicBezTo>
                                  <a:pt x="60" y="69"/>
                                  <a:pt x="23" y="74"/>
                                  <a:pt x="0" y="79"/>
                                </a:cubicBezTo>
                                <a:cubicBezTo>
                                  <a:pt x="46" y="99"/>
                                  <a:pt x="46" y="155"/>
                                  <a:pt x="101" y="159"/>
                                </a:cubicBezTo>
                                <a:cubicBezTo>
                                  <a:pt x="87" y="173"/>
                                  <a:pt x="81" y="194"/>
                                  <a:pt x="81" y="194"/>
                                </a:cubicBezTo>
                                <a:cubicBezTo>
                                  <a:pt x="81" y="194"/>
                                  <a:pt x="117" y="208"/>
                                  <a:pt x="139" y="199"/>
                                </a:cubicBezTo>
                                <a:cubicBezTo>
                                  <a:pt x="146" y="196"/>
                                  <a:pt x="151" y="190"/>
                                  <a:pt x="154" y="185"/>
                                </a:cubicBezTo>
                                <a:cubicBezTo>
                                  <a:pt x="148" y="182"/>
                                  <a:pt x="143" y="179"/>
                                  <a:pt x="136" y="174"/>
                                </a:cubicBezTo>
                                <a:cubicBezTo>
                                  <a:pt x="135" y="175"/>
                                  <a:pt x="134" y="175"/>
                                  <a:pt x="134" y="176"/>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9" name="Freeform 6109"/>
                        <wps:cNvSpPr>
                          <a:spLocks noEditPoints="1"/>
                        </wps:cNvSpPr>
                        <wps:spPr bwMode="auto">
                          <a:xfrm>
                            <a:off x="15449551" y="7542213"/>
                            <a:ext cx="1077913" cy="1006475"/>
                          </a:xfrm>
                          <a:custGeom>
                            <a:avLst/>
                            <a:gdLst>
                              <a:gd name="T0" fmla="*/ 9 w 287"/>
                              <a:gd name="T1" fmla="*/ 124 h 268"/>
                              <a:gd name="T2" fmla="*/ 181 w 287"/>
                              <a:gd name="T3" fmla="*/ 4 h 268"/>
                              <a:gd name="T4" fmla="*/ 157 w 287"/>
                              <a:gd name="T5" fmla="*/ 137 h 268"/>
                              <a:gd name="T6" fmla="*/ 152 w 287"/>
                              <a:gd name="T7" fmla="*/ 145 h 268"/>
                              <a:gd name="T8" fmla="*/ 143 w 287"/>
                              <a:gd name="T9" fmla="*/ 147 h 268"/>
                              <a:gd name="T10" fmla="*/ 9 w 287"/>
                              <a:gd name="T11" fmla="*/ 124 h 268"/>
                              <a:gd name="T12" fmla="*/ 174 w 287"/>
                              <a:gd name="T13" fmla="*/ 113 h 268"/>
                              <a:gd name="T14" fmla="*/ 169 w 287"/>
                              <a:gd name="T15" fmla="*/ 140 h 268"/>
                              <a:gd name="T16" fmla="*/ 159 w 287"/>
                              <a:gd name="T17" fmla="*/ 155 h 268"/>
                              <a:gd name="T18" fmla="*/ 141 w 287"/>
                              <a:gd name="T19" fmla="*/ 159 h 268"/>
                              <a:gd name="T20" fmla="*/ 114 w 287"/>
                              <a:gd name="T21" fmla="*/ 154 h 268"/>
                              <a:gd name="T22" fmla="*/ 94 w 287"/>
                              <a:gd name="T23" fmla="*/ 266 h 268"/>
                              <a:gd name="T24" fmla="*/ 94 w 287"/>
                              <a:gd name="T25" fmla="*/ 267 h 268"/>
                              <a:gd name="T26" fmla="*/ 103 w 287"/>
                              <a:gd name="T27" fmla="*/ 266 h 268"/>
                              <a:gd name="T28" fmla="*/ 282 w 287"/>
                              <a:gd name="T29" fmla="*/ 141 h 268"/>
                              <a:gd name="T30" fmla="*/ 287 w 287"/>
                              <a:gd name="T31" fmla="*/ 133 h 268"/>
                              <a:gd name="T32" fmla="*/ 285 w 287"/>
                              <a:gd name="T33" fmla="*/ 132 h 268"/>
                              <a:gd name="T34" fmla="*/ 174 w 287"/>
                              <a:gd name="T35" fmla="*/ 113 h 268"/>
                              <a:gd name="T36" fmla="*/ 3 w 287"/>
                              <a:gd name="T37" fmla="*/ 135 h 268"/>
                              <a:gd name="T38" fmla="*/ 1 w 287"/>
                              <a:gd name="T39" fmla="*/ 134 h 268"/>
                              <a:gd name="T40" fmla="*/ 3 w 287"/>
                              <a:gd name="T41" fmla="*/ 144 h 268"/>
                              <a:gd name="T42" fmla="*/ 83 w 287"/>
                              <a:gd name="T43" fmla="*/ 259 h 268"/>
                              <a:gd name="T44" fmla="*/ 102 w 287"/>
                              <a:gd name="T45" fmla="*/ 152 h 268"/>
                              <a:gd name="T46" fmla="*/ 3 w 287"/>
                              <a:gd name="T47" fmla="*/ 135 h 268"/>
                              <a:gd name="T48" fmla="*/ 193 w 287"/>
                              <a:gd name="T49" fmla="*/ 2 h 268"/>
                              <a:gd name="T50" fmla="*/ 176 w 287"/>
                              <a:gd name="T51" fmla="*/ 101 h 268"/>
                              <a:gd name="T52" fmla="*/ 282 w 287"/>
                              <a:gd name="T53" fmla="*/ 120 h 268"/>
                              <a:gd name="T54" fmla="*/ 202 w 287"/>
                              <a:gd name="T55" fmla="*/ 4 h 268"/>
                              <a:gd name="T56" fmla="*/ 194 w 287"/>
                              <a:gd name="T57" fmla="*/ 0 h 268"/>
                              <a:gd name="T58" fmla="*/ 193 w 287"/>
                              <a:gd name="T59" fmla="*/ 2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87" h="268">
                                <a:moveTo>
                                  <a:pt x="9" y="124"/>
                                </a:moveTo>
                                <a:cubicBezTo>
                                  <a:pt x="181" y="4"/>
                                  <a:pt x="181" y="4"/>
                                  <a:pt x="181" y="4"/>
                                </a:cubicBezTo>
                                <a:cubicBezTo>
                                  <a:pt x="157" y="137"/>
                                  <a:pt x="157" y="137"/>
                                  <a:pt x="157" y="137"/>
                                </a:cubicBezTo>
                                <a:cubicBezTo>
                                  <a:pt x="157" y="141"/>
                                  <a:pt x="155" y="143"/>
                                  <a:pt x="152" y="145"/>
                                </a:cubicBezTo>
                                <a:cubicBezTo>
                                  <a:pt x="149" y="147"/>
                                  <a:pt x="146" y="148"/>
                                  <a:pt x="143" y="147"/>
                                </a:cubicBezTo>
                                <a:cubicBezTo>
                                  <a:pt x="9" y="124"/>
                                  <a:pt x="9" y="124"/>
                                  <a:pt x="9" y="124"/>
                                </a:cubicBezTo>
                                <a:close/>
                                <a:moveTo>
                                  <a:pt x="174" y="113"/>
                                </a:moveTo>
                                <a:cubicBezTo>
                                  <a:pt x="169" y="140"/>
                                  <a:pt x="169" y="140"/>
                                  <a:pt x="169" y="140"/>
                                </a:cubicBezTo>
                                <a:cubicBezTo>
                                  <a:pt x="168" y="146"/>
                                  <a:pt x="164" y="151"/>
                                  <a:pt x="159" y="155"/>
                                </a:cubicBezTo>
                                <a:cubicBezTo>
                                  <a:pt x="154" y="158"/>
                                  <a:pt x="148" y="160"/>
                                  <a:pt x="141" y="159"/>
                                </a:cubicBezTo>
                                <a:cubicBezTo>
                                  <a:pt x="114" y="154"/>
                                  <a:pt x="114" y="154"/>
                                  <a:pt x="114" y="154"/>
                                </a:cubicBezTo>
                                <a:cubicBezTo>
                                  <a:pt x="94" y="266"/>
                                  <a:pt x="94" y="266"/>
                                  <a:pt x="94" y="266"/>
                                </a:cubicBezTo>
                                <a:cubicBezTo>
                                  <a:pt x="94" y="267"/>
                                  <a:pt x="94" y="267"/>
                                  <a:pt x="94" y="267"/>
                                </a:cubicBezTo>
                                <a:cubicBezTo>
                                  <a:pt x="97" y="268"/>
                                  <a:pt x="100" y="268"/>
                                  <a:pt x="103" y="266"/>
                                </a:cubicBezTo>
                                <a:cubicBezTo>
                                  <a:pt x="282" y="141"/>
                                  <a:pt x="282" y="141"/>
                                  <a:pt x="282" y="141"/>
                                </a:cubicBezTo>
                                <a:cubicBezTo>
                                  <a:pt x="285" y="139"/>
                                  <a:pt x="286" y="136"/>
                                  <a:pt x="287" y="133"/>
                                </a:cubicBezTo>
                                <a:cubicBezTo>
                                  <a:pt x="286" y="133"/>
                                  <a:pt x="286" y="132"/>
                                  <a:pt x="285" y="132"/>
                                </a:cubicBezTo>
                                <a:cubicBezTo>
                                  <a:pt x="174" y="113"/>
                                  <a:pt x="174" y="113"/>
                                  <a:pt x="174" y="113"/>
                                </a:cubicBezTo>
                                <a:close/>
                                <a:moveTo>
                                  <a:pt x="3" y="135"/>
                                </a:moveTo>
                                <a:cubicBezTo>
                                  <a:pt x="2" y="134"/>
                                  <a:pt x="1" y="134"/>
                                  <a:pt x="1" y="134"/>
                                </a:cubicBezTo>
                                <a:cubicBezTo>
                                  <a:pt x="0" y="137"/>
                                  <a:pt x="0" y="141"/>
                                  <a:pt x="3" y="144"/>
                                </a:cubicBezTo>
                                <a:cubicBezTo>
                                  <a:pt x="83" y="259"/>
                                  <a:pt x="83" y="259"/>
                                  <a:pt x="83" y="259"/>
                                </a:cubicBezTo>
                                <a:cubicBezTo>
                                  <a:pt x="102" y="152"/>
                                  <a:pt x="102" y="152"/>
                                  <a:pt x="102" y="152"/>
                                </a:cubicBezTo>
                                <a:cubicBezTo>
                                  <a:pt x="3" y="135"/>
                                  <a:pt x="3" y="135"/>
                                  <a:pt x="3" y="135"/>
                                </a:cubicBezTo>
                                <a:close/>
                                <a:moveTo>
                                  <a:pt x="193" y="2"/>
                                </a:moveTo>
                                <a:cubicBezTo>
                                  <a:pt x="176" y="101"/>
                                  <a:pt x="176" y="101"/>
                                  <a:pt x="176" y="101"/>
                                </a:cubicBezTo>
                                <a:cubicBezTo>
                                  <a:pt x="282" y="120"/>
                                  <a:pt x="282" y="120"/>
                                  <a:pt x="282" y="120"/>
                                </a:cubicBezTo>
                                <a:cubicBezTo>
                                  <a:pt x="202" y="4"/>
                                  <a:pt x="202" y="4"/>
                                  <a:pt x="202" y="4"/>
                                </a:cubicBezTo>
                                <a:cubicBezTo>
                                  <a:pt x="200" y="2"/>
                                  <a:pt x="197" y="0"/>
                                  <a:pt x="194" y="0"/>
                                </a:cubicBezTo>
                                <a:cubicBezTo>
                                  <a:pt x="194" y="0"/>
                                  <a:pt x="193" y="1"/>
                                  <a:pt x="193" y="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0" name="Freeform 6110"/>
                        <wps:cNvSpPr>
                          <a:spLocks noEditPoints="1"/>
                        </wps:cNvSpPr>
                        <wps:spPr bwMode="auto">
                          <a:xfrm>
                            <a:off x="16733838" y="7557832"/>
                            <a:ext cx="682625" cy="800100"/>
                          </a:xfrm>
                          <a:custGeom>
                            <a:avLst/>
                            <a:gdLst>
                              <a:gd name="T0" fmla="*/ 36 w 182"/>
                              <a:gd name="T1" fmla="*/ 129 h 213"/>
                              <a:gd name="T2" fmla="*/ 7 w 182"/>
                              <a:gd name="T3" fmla="*/ 116 h 213"/>
                              <a:gd name="T4" fmla="*/ 6 w 182"/>
                              <a:gd name="T5" fmla="*/ 138 h 213"/>
                              <a:gd name="T6" fmla="*/ 6 w 182"/>
                              <a:gd name="T7" fmla="*/ 138 h 213"/>
                              <a:gd name="T8" fmla="*/ 31 w 182"/>
                              <a:gd name="T9" fmla="*/ 160 h 213"/>
                              <a:gd name="T10" fmla="*/ 48 w 182"/>
                              <a:gd name="T11" fmla="*/ 139 h 213"/>
                              <a:gd name="T12" fmla="*/ 19 w 182"/>
                              <a:gd name="T13" fmla="*/ 149 h 213"/>
                              <a:gd name="T14" fmla="*/ 78 w 182"/>
                              <a:gd name="T15" fmla="*/ 110 h 213"/>
                              <a:gd name="T16" fmla="*/ 88 w 182"/>
                              <a:gd name="T17" fmla="*/ 136 h 213"/>
                              <a:gd name="T18" fmla="*/ 78 w 182"/>
                              <a:gd name="T19" fmla="*/ 111 h 213"/>
                              <a:gd name="T20" fmla="*/ 103 w 182"/>
                              <a:gd name="T21" fmla="*/ 129 h 213"/>
                              <a:gd name="T22" fmla="*/ 60 w 182"/>
                              <a:gd name="T23" fmla="*/ 118 h 213"/>
                              <a:gd name="T24" fmla="*/ 73 w 182"/>
                              <a:gd name="T25" fmla="*/ 142 h 213"/>
                              <a:gd name="T26" fmla="*/ 73 w 182"/>
                              <a:gd name="T27" fmla="*/ 142 h 213"/>
                              <a:gd name="T28" fmla="*/ 67 w 182"/>
                              <a:gd name="T29" fmla="*/ 205 h 213"/>
                              <a:gd name="T30" fmla="*/ 50 w 182"/>
                              <a:gd name="T31" fmla="*/ 175 h 213"/>
                              <a:gd name="T32" fmla="*/ 52 w 182"/>
                              <a:gd name="T33" fmla="*/ 198 h 213"/>
                              <a:gd name="T34" fmla="*/ 52 w 182"/>
                              <a:gd name="T35" fmla="*/ 198 h 213"/>
                              <a:gd name="T36" fmla="*/ 83 w 182"/>
                              <a:gd name="T37" fmla="*/ 212 h 213"/>
                              <a:gd name="T38" fmla="*/ 93 w 182"/>
                              <a:gd name="T39" fmla="*/ 186 h 213"/>
                              <a:gd name="T40" fmla="*/ 68 w 182"/>
                              <a:gd name="T41" fmla="*/ 204 h 213"/>
                              <a:gd name="T42" fmla="*/ 96 w 182"/>
                              <a:gd name="T43" fmla="*/ 141 h 213"/>
                              <a:gd name="T44" fmla="*/ 109 w 182"/>
                              <a:gd name="T45" fmla="*/ 129 h 213"/>
                              <a:gd name="T46" fmla="*/ 109 w 182"/>
                              <a:gd name="T47" fmla="*/ 130 h 213"/>
                              <a:gd name="T48" fmla="*/ 109 w 182"/>
                              <a:gd name="T49" fmla="*/ 130 h 213"/>
                              <a:gd name="T50" fmla="*/ 83 w 182"/>
                              <a:gd name="T51" fmla="*/ 151 h 213"/>
                              <a:gd name="T52" fmla="*/ 97 w 182"/>
                              <a:gd name="T53" fmla="*/ 141 h 213"/>
                              <a:gd name="T54" fmla="*/ 84 w 182"/>
                              <a:gd name="T55" fmla="*/ 151 h 213"/>
                              <a:gd name="T56" fmla="*/ 138 w 182"/>
                              <a:gd name="T57" fmla="*/ 76 h 213"/>
                              <a:gd name="T58" fmla="*/ 130 w 182"/>
                              <a:gd name="T59" fmla="*/ 58 h 213"/>
                              <a:gd name="T60" fmla="*/ 133 w 182"/>
                              <a:gd name="T61" fmla="*/ 82 h 213"/>
                              <a:gd name="T62" fmla="*/ 137 w 182"/>
                              <a:gd name="T63" fmla="*/ 75 h 213"/>
                              <a:gd name="T64" fmla="*/ 99 w 182"/>
                              <a:gd name="T65" fmla="*/ 46 h 213"/>
                              <a:gd name="T66" fmla="*/ 105 w 182"/>
                              <a:gd name="T67" fmla="*/ 78 h 213"/>
                              <a:gd name="T68" fmla="*/ 99 w 182"/>
                              <a:gd name="T69" fmla="*/ 47 h 213"/>
                              <a:gd name="T70" fmla="*/ 153 w 182"/>
                              <a:gd name="T71" fmla="*/ 187 h 213"/>
                              <a:gd name="T72" fmla="*/ 170 w 182"/>
                              <a:gd name="T73" fmla="*/ 178 h 213"/>
                              <a:gd name="T74" fmla="*/ 165 w 182"/>
                              <a:gd name="T75" fmla="*/ 185 h 213"/>
                              <a:gd name="T76" fmla="*/ 164 w 182"/>
                              <a:gd name="T77" fmla="*/ 184 h 213"/>
                              <a:gd name="T78" fmla="*/ 180 w 182"/>
                              <a:gd name="T79" fmla="*/ 147 h 213"/>
                              <a:gd name="T80" fmla="*/ 175 w 182"/>
                              <a:gd name="T81" fmla="*/ 163 h 213"/>
                              <a:gd name="T82" fmla="*/ 171 w 182"/>
                              <a:gd name="T83" fmla="*/ 131 h 213"/>
                              <a:gd name="T84" fmla="*/ 149 w 182"/>
                              <a:gd name="T85" fmla="*/ 28 h 213"/>
                              <a:gd name="T86" fmla="*/ 133 w 182"/>
                              <a:gd name="T87" fmla="*/ 29 h 213"/>
                              <a:gd name="T88" fmla="*/ 150 w 182"/>
                              <a:gd name="T89" fmla="*/ 28 h 213"/>
                              <a:gd name="T90" fmla="*/ 147 w 182"/>
                              <a:gd name="T91" fmla="*/ 1 h 213"/>
                              <a:gd name="T92" fmla="*/ 133 w 182"/>
                              <a:gd name="T93" fmla="*/ 29 h 213"/>
                              <a:gd name="T94" fmla="*/ 116 w 182"/>
                              <a:gd name="T95" fmla="*/ 32 h 213"/>
                              <a:gd name="T96" fmla="*/ 102 w 182"/>
                              <a:gd name="T97" fmla="*/ 18 h 213"/>
                              <a:gd name="T98" fmla="*/ 171 w 182"/>
                              <a:gd name="T99" fmla="*/ 97 h 213"/>
                              <a:gd name="T100" fmla="*/ 162 w 182"/>
                              <a:gd name="T101" fmla="*/ 110 h 213"/>
                              <a:gd name="T102" fmla="*/ 147 w 182"/>
                              <a:gd name="T103" fmla="*/ 82 h 213"/>
                              <a:gd name="T104" fmla="*/ 148 w 182"/>
                              <a:gd name="T105" fmla="*/ 83 h 213"/>
                              <a:gd name="T106" fmla="*/ 148 w 182"/>
                              <a:gd name="T107" fmla="*/ 83 h 213"/>
                              <a:gd name="T108" fmla="*/ 130 w 182"/>
                              <a:gd name="T109" fmla="*/ 111 h 213"/>
                              <a:gd name="T110" fmla="*/ 154 w 182"/>
                              <a:gd name="T111" fmla="*/ 124 h 213"/>
                              <a:gd name="T112" fmla="*/ 139 w 182"/>
                              <a:gd name="T113" fmla="*/ 97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2" h="213">
                                <a:moveTo>
                                  <a:pt x="19" y="149"/>
                                </a:moveTo>
                                <a:cubicBezTo>
                                  <a:pt x="6" y="138"/>
                                  <a:pt x="6" y="138"/>
                                  <a:pt x="6" y="138"/>
                                </a:cubicBezTo>
                                <a:cubicBezTo>
                                  <a:pt x="6" y="138"/>
                                  <a:pt x="6" y="138"/>
                                  <a:pt x="6" y="138"/>
                                </a:cubicBezTo>
                                <a:cubicBezTo>
                                  <a:pt x="0" y="133"/>
                                  <a:pt x="0" y="125"/>
                                  <a:pt x="4" y="119"/>
                                </a:cubicBezTo>
                                <a:cubicBezTo>
                                  <a:pt x="10" y="113"/>
                                  <a:pt x="18" y="113"/>
                                  <a:pt x="23" y="117"/>
                                </a:cubicBezTo>
                                <a:cubicBezTo>
                                  <a:pt x="23" y="117"/>
                                  <a:pt x="23" y="117"/>
                                  <a:pt x="23" y="117"/>
                                </a:cubicBezTo>
                                <a:cubicBezTo>
                                  <a:pt x="36" y="129"/>
                                  <a:pt x="36" y="129"/>
                                  <a:pt x="36" y="129"/>
                                </a:cubicBezTo>
                                <a:cubicBezTo>
                                  <a:pt x="19" y="149"/>
                                  <a:pt x="19" y="149"/>
                                  <a:pt x="19" y="149"/>
                                </a:cubicBezTo>
                                <a:cubicBezTo>
                                  <a:pt x="19" y="149"/>
                                  <a:pt x="19" y="149"/>
                                  <a:pt x="19" y="149"/>
                                </a:cubicBezTo>
                                <a:close/>
                                <a:moveTo>
                                  <a:pt x="37" y="128"/>
                                </a:moveTo>
                                <a:cubicBezTo>
                                  <a:pt x="24" y="117"/>
                                  <a:pt x="24" y="117"/>
                                  <a:pt x="24" y="117"/>
                                </a:cubicBezTo>
                                <a:cubicBezTo>
                                  <a:pt x="24" y="117"/>
                                  <a:pt x="24" y="117"/>
                                  <a:pt x="24" y="117"/>
                                </a:cubicBezTo>
                                <a:cubicBezTo>
                                  <a:pt x="24" y="117"/>
                                  <a:pt x="24" y="117"/>
                                  <a:pt x="24" y="117"/>
                                </a:cubicBezTo>
                                <a:cubicBezTo>
                                  <a:pt x="19" y="113"/>
                                  <a:pt x="12" y="113"/>
                                  <a:pt x="7" y="116"/>
                                </a:cubicBezTo>
                                <a:cubicBezTo>
                                  <a:pt x="6" y="117"/>
                                  <a:pt x="5" y="118"/>
                                  <a:pt x="4" y="119"/>
                                </a:cubicBezTo>
                                <a:cubicBezTo>
                                  <a:pt x="0" y="125"/>
                                  <a:pt x="0" y="133"/>
                                  <a:pt x="5" y="138"/>
                                </a:cubicBezTo>
                                <a:cubicBezTo>
                                  <a:pt x="5" y="138"/>
                                  <a:pt x="5" y="138"/>
                                  <a:pt x="5" y="138"/>
                                </a:cubicBezTo>
                                <a:cubicBezTo>
                                  <a:pt x="19" y="149"/>
                                  <a:pt x="19" y="149"/>
                                  <a:pt x="19" y="149"/>
                                </a:cubicBezTo>
                                <a:cubicBezTo>
                                  <a:pt x="37" y="128"/>
                                  <a:pt x="37" y="128"/>
                                  <a:pt x="37" y="128"/>
                                </a:cubicBezTo>
                                <a:cubicBezTo>
                                  <a:pt x="37" y="128"/>
                                  <a:pt x="37" y="128"/>
                                  <a:pt x="37" y="128"/>
                                </a:cubicBezTo>
                                <a:close/>
                                <a:moveTo>
                                  <a:pt x="6" y="138"/>
                                </a:moveTo>
                                <a:cubicBezTo>
                                  <a:pt x="6" y="138"/>
                                  <a:pt x="6" y="138"/>
                                  <a:pt x="6" y="138"/>
                                </a:cubicBezTo>
                                <a:cubicBezTo>
                                  <a:pt x="1" y="133"/>
                                  <a:pt x="1" y="125"/>
                                  <a:pt x="6" y="119"/>
                                </a:cubicBezTo>
                                <a:cubicBezTo>
                                  <a:pt x="6" y="118"/>
                                  <a:pt x="6" y="118"/>
                                  <a:pt x="8" y="117"/>
                                </a:cubicBezTo>
                                <a:cubicBezTo>
                                  <a:pt x="12" y="114"/>
                                  <a:pt x="19" y="114"/>
                                  <a:pt x="23" y="117"/>
                                </a:cubicBezTo>
                                <a:cubicBezTo>
                                  <a:pt x="36" y="128"/>
                                  <a:pt x="36" y="128"/>
                                  <a:pt x="36" y="128"/>
                                </a:cubicBezTo>
                                <a:cubicBezTo>
                                  <a:pt x="18" y="148"/>
                                  <a:pt x="18" y="148"/>
                                  <a:pt x="18" y="148"/>
                                </a:cubicBezTo>
                                <a:cubicBezTo>
                                  <a:pt x="6" y="138"/>
                                  <a:pt x="6" y="138"/>
                                  <a:pt x="6" y="138"/>
                                </a:cubicBezTo>
                                <a:close/>
                                <a:moveTo>
                                  <a:pt x="50" y="158"/>
                                </a:moveTo>
                                <a:cubicBezTo>
                                  <a:pt x="55" y="153"/>
                                  <a:pt x="55" y="145"/>
                                  <a:pt x="49" y="139"/>
                                </a:cubicBezTo>
                                <a:cubicBezTo>
                                  <a:pt x="49" y="139"/>
                                  <a:pt x="49" y="139"/>
                                  <a:pt x="49" y="139"/>
                                </a:cubicBezTo>
                                <a:cubicBezTo>
                                  <a:pt x="36" y="128"/>
                                  <a:pt x="36" y="128"/>
                                  <a:pt x="36" y="128"/>
                                </a:cubicBezTo>
                                <a:cubicBezTo>
                                  <a:pt x="18" y="149"/>
                                  <a:pt x="18" y="149"/>
                                  <a:pt x="18" y="149"/>
                                </a:cubicBezTo>
                                <a:cubicBezTo>
                                  <a:pt x="30" y="160"/>
                                  <a:pt x="30" y="160"/>
                                  <a:pt x="30" y="160"/>
                                </a:cubicBezTo>
                                <a:cubicBezTo>
                                  <a:pt x="31" y="160"/>
                                  <a:pt x="31" y="160"/>
                                  <a:pt x="31" y="160"/>
                                </a:cubicBezTo>
                                <a:cubicBezTo>
                                  <a:pt x="31" y="160"/>
                                  <a:pt x="31" y="160"/>
                                  <a:pt x="31" y="160"/>
                                </a:cubicBezTo>
                                <a:cubicBezTo>
                                  <a:pt x="36" y="164"/>
                                  <a:pt x="43" y="164"/>
                                  <a:pt x="48" y="161"/>
                                </a:cubicBezTo>
                                <a:cubicBezTo>
                                  <a:pt x="49" y="160"/>
                                  <a:pt x="49" y="159"/>
                                  <a:pt x="50" y="158"/>
                                </a:cubicBezTo>
                                <a:close/>
                                <a:moveTo>
                                  <a:pt x="19" y="149"/>
                                </a:moveTo>
                                <a:cubicBezTo>
                                  <a:pt x="36" y="129"/>
                                  <a:pt x="36" y="129"/>
                                  <a:pt x="36" y="129"/>
                                </a:cubicBezTo>
                                <a:cubicBezTo>
                                  <a:pt x="48" y="139"/>
                                  <a:pt x="48" y="139"/>
                                  <a:pt x="48" y="139"/>
                                </a:cubicBezTo>
                                <a:cubicBezTo>
                                  <a:pt x="48" y="139"/>
                                  <a:pt x="48" y="139"/>
                                  <a:pt x="48" y="139"/>
                                </a:cubicBezTo>
                                <a:cubicBezTo>
                                  <a:pt x="48" y="139"/>
                                  <a:pt x="48" y="139"/>
                                  <a:pt x="48" y="139"/>
                                </a:cubicBezTo>
                                <a:cubicBezTo>
                                  <a:pt x="54" y="144"/>
                                  <a:pt x="55" y="152"/>
                                  <a:pt x="50" y="158"/>
                                </a:cubicBezTo>
                                <a:cubicBezTo>
                                  <a:pt x="48" y="159"/>
                                  <a:pt x="48" y="160"/>
                                  <a:pt x="48" y="160"/>
                                </a:cubicBezTo>
                                <a:cubicBezTo>
                                  <a:pt x="42" y="164"/>
                                  <a:pt x="35" y="163"/>
                                  <a:pt x="31" y="159"/>
                                </a:cubicBezTo>
                                <a:cubicBezTo>
                                  <a:pt x="31" y="159"/>
                                  <a:pt x="31" y="159"/>
                                  <a:pt x="31" y="159"/>
                                </a:cubicBezTo>
                                <a:cubicBezTo>
                                  <a:pt x="19" y="149"/>
                                  <a:pt x="19" y="149"/>
                                  <a:pt x="19" y="149"/>
                                </a:cubicBezTo>
                                <a:cubicBezTo>
                                  <a:pt x="19" y="149"/>
                                  <a:pt x="19" y="149"/>
                                  <a:pt x="19" y="149"/>
                                </a:cubicBezTo>
                                <a:close/>
                                <a:moveTo>
                                  <a:pt x="88" y="136"/>
                                </a:moveTo>
                                <a:cubicBezTo>
                                  <a:pt x="104" y="129"/>
                                  <a:pt x="104" y="129"/>
                                  <a:pt x="104" y="129"/>
                                </a:cubicBezTo>
                                <a:cubicBezTo>
                                  <a:pt x="104" y="129"/>
                                  <a:pt x="104" y="129"/>
                                  <a:pt x="104" y="129"/>
                                </a:cubicBezTo>
                                <a:cubicBezTo>
                                  <a:pt x="111" y="127"/>
                                  <a:pt x="114" y="119"/>
                                  <a:pt x="111" y="112"/>
                                </a:cubicBezTo>
                                <a:cubicBezTo>
                                  <a:pt x="108" y="105"/>
                                  <a:pt x="100" y="102"/>
                                  <a:pt x="93" y="104"/>
                                </a:cubicBezTo>
                                <a:cubicBezTo>
                                  <a:pt x="93" y="104"/>
                                  <a:pt x="93" y="104"/>
                                  <a:pt x="93" y="104"/>
                                </a:cubicBezTo>
                                <a:cubicBezTo>
                                  <a:pt x="78" y="110"/>
                                  <a:pt x="78" y="110"/>
                                  <a:pt x="78" y="110"/>
                                </a:cubicBezTo>
                                <a:cubicBezTo>
                                  <a:pt x="88" y="136"/>
                                  <a:pt x="88" y="136"/>
                                  <a:pt x="88" y="136"/>
                                </a:cubicBezTo>
                                <a:cubicBezTo>
                                  <a:pt x="88" y="136"/>
                                  <a:pt x="88" y="136"/>
                                  <a:pt x="88" y="136"/>
                                </a:cubicBezTo>
                                <a:close/>
                                <a:moveTo>
                                  <a:pt x="111" y="112"/>
                                </a:moveTo>
                                <a:cubicBezTo>
                                  <a:pt x="108" y="104"/>
                                  <a:pt x="100" y="101"/>
                                  <a:pt x="94" y="104"/>
                                </a:cubicBezTo>
                                <a:cubicBezTo>
                                  <a:pt x="94" y="104"/>
                                  <a:pt x="94" y="104"/>
                                  <a:pt x="94" y="104"/>
                                </a:cubicBezTo>
                                <a:cubicBezTo>
                                  <a:pt x="78" y="110"/>
                                  <a:pt x="78" y="110"/>
                                  <a:pt x="78" y="110"/>
                                </a:cubicBezTo>
                                <a:cubicBezTo>
                                  <a:pt x="88" y="136"/>
                                  <a:pt x="88" y="136"/>
                                  <a:pt x="88" y="136"/>
                                </a:cubicBezTo>
                                <a:cubicBezTo>
                                  <a:pt x="104" y="129"/>
                                  <a:pt x="104" y="129"/>
                                  <a:pt x="104" y="129"/>
                                </a:cubicBezTo>
                                <a:cubicBezTo>
                                  <a:pt x="104" y="129"/>
                                  <a:pt x="104" y="129"/>
                                  <a:pt x="104" y="129"/>
                                </a:cubicBezTo>
                                <a:cubicBezTo>
                                  <a:pt x="104" y="129"/>
                                  <a:pt x="104" y="129"/>
                                  <a:pt x="104" y="129"/>
                                </a:cubicBezTo>
                                <a:cubicBezTo>
                                  <a:pt x="104" y="129"/>
                                  <a:pt x="105" y="129"/>
                                  <a:pt x="106" y="128"/>
                                </a:cubicBezTo>
                                <a:cubicBezTo>
                                  <a:pt x="111" y="125"/>
                                  <a:pt x="113" y="118"/>
                                  <a:pt x="111" y="112"/>
                                </a:cubicBezTo>
                                <a:close/>
                                <a:moveTo>
                                  <a:pt x="89" y="135"/>
                                </a:moveTo>
                                <a:cubicBezTo>
                                  <a:pt x="78" y="111"/>
                                  <a:pt x="78" y="111"/>
                                  <a:pt x="78" y="111"/>
                                </a:cubicBezTo>
                                <a:cubicBezTo>
                                  <a:pt x="93" y="104"/>
                                  <a:pt x="93" y="104"/>
                                  <a:pt x="93" y="104"/>
                                </a:cubicBezTo>
                                <a:cubicBezTo>
                                  <a:pt x="93" y="104"/>
                                  <a:pt x="93" y="104"/>
                                  <a:pt x="93" y="104"/>
                                </a:cubicBezTo>
                                <a:cubicBezTo>
                                  <a:pt x="93" y="105"/>
                                  <a:pt x="93" y="105"/>
                                  <a:pt x="93" y="105"/>
                                </a:cubicBezTo>
                                <a:cubicBezTo>
                                  <a:pt x="100" y="102"/>
                                  <a:pt x="107" y="106"/>
                                  <a:pt x="110" y="113"/>
                                </a:cubicBezTo>
                                <a:cubicBezTo>
                                  <a:pt x="113" y="117"/>
                                  <a:pt x="110" y="124"/>
                                  <a:pt x="105" y="127"/>
                                </a:cubicBezTo>
                                <a:cubicBezTo>
                                  <a:pt x="105" y="128"/>
                                  <a:pt x="104" y="128"/>
                                  <a:pt x="103" y="129"/>
                                </a:cubicBezTo>
                                <a:cubicBezTo>
                                  <a:pt x="103" y="129"/>
                                  <a:pt x="103" y="129"/>
                                  <a:pt x="103" y="129"/>
                                </a:cubicBezTo>
                                <a:cubicBezTo>
                                  <a:pt x="89" y="135"/>
                                  <a:pt x="89" y="135"/>
                                  <a:pt x="89" y="135"/>
                                </a:cubicBezTo>
                                <a:cubicBezTo>
                                  <a:pt x="89" y="135"/>
                                  <a:pt x="89" y="135"/>
                                  <a:pt x="89" y="135"/>
                                </a:cubicBezTo>
                                <a:close/>
                                <a:moveTo>
                                  <a:pt x="78" y="110"/>
                                </a:moveTo>
                                <a:cubicBezTo>
                                  <a:pt x="63" y="116"/>
                                  <a:pt x="63" y="116"/>
                                  <a:pt x="63" y="116"/>
                                </a:cubicBezTo>
                                <a:cubicBezTo>
                                  <a:pt x="62" y="116"/>
                                  <a:pt x="62" y="116"/>
                                  <a:pt x="62" y="116"/>
                                </a:cubicBezTo>
                                <a:cubicBezTo>
                                  <a:pt x="62" y="116"/>
                                  <a:pt x="62" y="116"/>
                                  <a:pt x="62" y="116"/>
                                </a:cubicBezTo>
                                <a:cubicBezTo>
                                  <a:pt x="61" y="117"/>
                                  <a:pt x="61" y="117"/>
                                  <a:pt x="60" y="118"/>
                                </a:cubicBezTo>
                                <a:cubicBezTo>
                                  <a:pt x="55" y="121"/>
                                  <a:pt x="53" y="128"/>
                                  <a:pt x="55" y="134"/>
                                </a:cubicBezTo>
                                <a:cubicBezTo>
                                  <a:pt x="58" y="141"/>
                                  <a:pt x="66" y="145"/>
                                  <a:pt x="73" y="143"/>
                                </a:cubicBezTo>
                                <a:cubicBezTo>
                                  <a:pt x="73" y="143"/>
                                  <a:pt x="73" y="143"/>
                                  <a:pt x="73" y="143"/>
                                </a:cubicBezTo>
                                <a:cubicBezTo>
                                  <a:pt x="89" y="136"/>
                                  <a:pt x="89" y="136"/>
                                  <a:pt x="89" y="136"/>
                                </a:cubicBezTo>
                                <a:cubicBezTo>
                                  <a:pt x="78" y="110"/>
                                  <a:pt x="78" y="110"/>
                                  <a:pt x="78" y="110"/>
                                </a:cubicBezTo>
                                <a:cubicBezTo>
                                  <a:pt x="78" y="110"/>
                                  <a:pt x="78" y="110"/>
                                  <a:pt x="78" y="110"/>
                                </a:cubicBezTo>
                                <a:close/>
                                <a:moveTo>
                                  <a:pt x="73" y="142"/>
                                </a:moveTo>
                                <a:cubicBezTo>
                                  <a:pt x="73" y="142"/>
                                  <a:pt x="73" y="142"/>
                                  <a:pt x="73" y="142"/>
                                </a:cubicBezTo>
                                <a:cubicBezTo>
                                  <a:pt x="66" y="144"/>
                                  <a:pt x="59" y="141"/>
                                  <a:pt x="56" y="134"/>
                                </a:cubicBezTo>
                                <a:cubicBezTo>
                                  <a:pt x="53" y="128"/>
                                  <a:pt x="55" y="122"/>
                                  <a:pt x="61" y="118"/>
                                </a:cubicBezTo>
                                <a:cubicBezTo>
                                  <a:pt x="61" y="118"/>
                                  <a:pt x="62" y="118"/>
                                  <a:pt x="62" y="117"/>
                                </a:cubicBezTo>
                                <a:cubicBezTo>
                                  <a:pt x="78" y="111"/>
                                  <a:pt x="78" y="111"/>
                                  <a:pt x="78" y="111"/>
                                </a:cubicBezTo>
                                <a:cubicBezTo>
                                  <a:pt x="88" y="135"/>
                                  <a:pt x="88" y="135"/>
                                  <a:pt x="88" y="135"/>
                                </a:cubicBezTo>
                                <a:cubicBezTo>
                                  <a:pt x="73" y="142"/>
                                  <a:pt x="73" y="142"/>
                                  <a:pt x="73" y="142"/>
                                </a:cubicBezTo>
                                <a:close/>
                                <a:moveTo>
                                  <a:pt x="78" y="180"/>
                                </a:moveTo>
                                <a:cubicBezTo>
                                  <a:pt x="63" y="174"/>
                                  <a:pt x="63" y="174"/>
                                  <a:pt x="63" y="174"/>
                                </a:cubicBezTo>
                                <a:cubicBezTo>
                                  <a:pt x="63" y="174"/>
                                  <a:pt x="63" y="174"/>
                                  <a:pt x="63" y="174"/>
                                </a:cubicBezTo>
                                <a:cubicBezTo>
                                  <a:pt x="56" y="171"/>
                                  <a:pt x="48" y="174"/>
                                  <a:pt x="46" y="181"/>
                                </a:cubicBezTo>
                                <a:cubicBezTo>
                                  <a:pt x="43" y="188"/>
                                  <a:pt x="45" y="195"/>
                                  <a:pt x="52" y="198"/>
                                </a:cubicBezTo>
                                <a:cubicBezTo>
                                  <a:pt x="52" y="198"/>
                                  <a:pt x="52" y="198"/>
                                  <a:pt x="52" y="198"/>
                                </a:cubicBezTo>
                                <a:cubicBezTo>
                                  <a:pt x="67" y="205"/>
                                  <a:pt x="67" y="205"/>
                                  <a:pt x="67" y="205"/>
                                </a:cubicBezTo>
                                <a:cubicBezTo>
                                  <a:pt x="78" y="180"/>
                                  <a:pt x="78" y="180"/>
                                  <a:pt x="78" y="180"/>
                                </a:cubicBezTo>
                                <a:cubicBezTo>
                                  <a:pt x="78" y="180"/>
                                  <a:pt x="78" y="180"/>
                                  <a:pt x="78" y="180"/>
                                </a:cubicBezTo>
                                <a:close/>
                                <a:moveTo>
                                  <a:pt x="79" y="180"/>
                                </a:moveTo>
                                <a:cubicBezTo>
                                  <a:pt x="63" y="174"/>
                                  <a:pt x="63" y="174"/>
                                  <a:pt x="63" y="174"/>
                                </a:cubicBezTo>
                                <a:cubicBezTo>
                                  <a:pt x="62" y="173"/>
                                  <a:pt x="62" y="173"/>
                                  <a:pt x="62" y="173"/>
                                </a:cubicBezTo>
                                <a:cubicBezTo>
                                  <a:pt x="62" y="173"/>
                                  <a:pt x="62" y="173"/>
                                  <a:pt x="62" y="173"/>
                                </a:cubicBezTo>
                                <a:cubicBezTo>
                                  <a:pt x="58" y="171"/>
                                  <a:pt x="53" y="173"/>
                                  <a:pt x="50" y="175"/>
                                </a:cubicBezTo>
                                <a:cubicBezTo>
                                  <a:pt x="48" y="177"/>
                                  <a:pt x="46" y="179"/>
                                  <a:pt x="45" y="181"/>
                                </a:cubicBezTo>
                                <a:cubicBezTo>
                                  <a:pt x="42" y="187"/>
                                  <a:pt x="45" y="195"/>
                                  <a:pt x="52" y="199"/>
                                </a:cubicBezTo>
                                <a:cubicBezTo>
                                  <a:pt x="52" y="199"/>
                                  <a:pt x="52" y="199"/>
                                  <a:pt x="52" y="199"/>
                                </a:cubicBezTo>
                                <a:cubicBezTo>
                                  <a:pt x="68" y="206"/>
                                  <a:pt x="68" y="206"/>
                                  <a:pt x="68" y="206"/>
                                </a:cubicBezTo>
                                <a:cubicBezTo>
                                  <a:pt x="79" y="180"/>
                                  <a:pt x="79" y="180"/>
                                  <a:pt x="79" y="180"/>
                                </a:cubicBezTo>
                                <a:cubicBezTo>
                                  <a:pt x="79" y="180"/>
                                  <a:pt x="79" y="180"/>
                                  <a:pt x="79" y="180"/>
                                </a:cubicBezTo>
                                <a:close/>
                                <a:moveTo>
                                  <a:pt x="52" y="198"/>
                                </a:moveTo>
                                <a:cubicBezTo>
                                  <a:pt x="52" y="198"/>
                                  <a:pt x="52" y="198"/>
                                  <a:pt x="52" y="198"/>
                                </a:cubicBezTo>
                                <a:cubicBezTo>
                                  <a:pt x="46" y="195"/>
                                  <a:pt x="43" y="188"/>
                                  <a:pt x="46" y="181"/>
                                </a:cubicBezTo>
                                <a:cubicBezTo>
                                  <a:pt x="46" y="179"/>
                                  <a:pt x="49" y="177"/>
                                  <a:pt x="51" y="175"/>
                                </a:cubicBezTo>
                                <a:cubicBezTo>
                                  <a:pt x="54" y="173"/>
                                  <a:pt x="59" y="172"/>
                                  <a:pt x="63" y="174"/>
                                </a:cubicBezTo>
                                <a:cubicBezTo>
                                  <a:pt x="78" y="180"/>
                                  <a:pt x="78" y="180"/>
                                  <a:pt x="78" y="180"/>
                                </a:cubicBezTo>
                                <a:cubicBezTo>
                                  <a:pt x="67" y="204"/>
                                  <a:pt x="67" y="204"/>
                                  <a:pt x="67" y="204"/>
                                </a:cubicBezTo>
                                <a:cubicBezTo>
                                  <a:pt x="52" y="198"/>
                                  <a:pt x="52" y="198"/>
                                  <a:pt x="52" y="198"/>
                                </a:cubicBezTo>
                                <a:close/>
                                <a:moveTo>
                                  <a:pt x="100" y="204"/>
                                </a:moveTo>
                                <a:cubicBezTo>
                                  <a:pt x="103" y="197"/>
                                  <a:pt x="101" y="189"/>
                                  <a:pt x="94" y="186"/>
                                </a:cubicBezTo>
                                <a:cubicBezTo>
                                  <a:pt x="94" y="186"/>
                                  <a:pt x="94" y="186"/>
                                  <a:pt x="94" y="186"/>
                                </a:cubicBezTo>
                                <a:cubicBezTo>
                                  <a:pt x="78" y="180"/>
                                  <a:pt x="78" y="180"/>
                                  <a:pt x="78" y="180"/>
                                </a:cubicBezTo>
                                <a:cubicBezTo>
                                  <a:pt x="67" y="205"/>
                                  <a:pt x="67" y="205"/>
                                  <a:pt x="67" y="205"/>
                                </a:cubicBezTo>
                                <a:cubicBezTo>
                                  <a:pt x="83" y="212"/>
                                  <a:pt x="83" y="212"/>
                                  <a:pt x="83" y="212"/>
                                </a:cubicBezTo>
                                <a:cubicBezTo>
                                  <a:pt x="83" y="212"/>
                                  <a:pt x="83" y="212"/>
                                  <a:pt x="83" y="212"/>
                                </a:cubicBezTo>
                                <a:cubicBezTo>
                                  <a:pt x="83" y="212"/>
                                  <a:pt x="83" y="212"/>
                                  <a:pt x="83" y="212"/>
                                </a:cubicBezTo>
                                <a:cubicBezTo>
                                  <a:pt x="87" y="213"/>
                                  <a:pt x="92" y="213"/>
                                  <a:pt x="96" y="210"/>
                                </a:cubicBezTo>
                                <a:cubicBezTo>
                                  <a:pt x="98" y="209"/>
                                  <a:pt x="99" y="207"/>
                                  <a:pt x="100" y="204"/>
                                </a:cubicBezTo>
                                <a:close/>
                                <a:moveTo>
                                  <a:pt x="68" y="204"/>
                                </a:moveTo>
                                <a:cubicBezTo>
                                  <a:pt x="78" y="180"/>
                                  <a:pt x="78" y="180"/>
                                  <a:pt x="78" y="180"/>
                                </a:cubicBezTo>
                                <a:cubicBezTo>
                                  <a:pt x="93" y="186"/>
                                  <a:pt x="93" y="186"/>
                                  <a:pt x="93" y="186"/>
                                </a:cubicBezTo>
                                <a:cubicBezTo>
                                  <a:pt x="93" y="186"/>
                                  <a:pt x="93" y="186"/>
                                  <a:pt x="93" y="186"/>
                                </a:cubicBezTo>
                                <a:cubicBezTo>
                                  <a:pt x="93" y="187"/>
                                  <a:pt x="93" y="187"/>
                                  <a:pt x="93" y="187"/>
                                </a:cubicBezTo>
                                <a:cubicBezTo>
                                  <a:pt x="100" y="190"/>
                                  <a:pt x="103" y="198"/>
                                  <a:pt x="99" y="204"/>
                                </a:cubicBezTo>
                                <a:cubicBezTo>
                                  <a:pt x="99" y="206"/>
                                  <a:pt x="97" y="208"/>
                                  <a:pt x="95" y="209"/>
                                </a:cubicBezTo>
                                <a:cubicBezTo>
                                  <a:pt x="92" y="212"/>
                                  <a:pt x="87" y="212"/>
                                  <a:pt x="83" y="211"/>
                                </a:cubicBezTo>
                                <a:cubicBezTo>
                                  <a:pt x="82" y="211"/>
                                  <a:pt x="82" y="211"/>
                                  <a:pt x="82" y="211"/>
                                </a:cubicBezTo>
                                <a:cubicBezTo>
                                  <a:pt x="68" y="204"/>
                                  <a:pt x="68" y="204"/>
                                  <a:pt x="68" y="204"/>
                                </a:cubicBezTo>
                                <a:cubicBezTo>
                                  <a:pt x="68" y="204"/>
                                  <a:pt x="68" y="204"/>
                                  <a:pt x="68" y="204"/>
                                </a:cubicBezTo>
                                <a:close/>
                                <a:moveTo>
                                  <a:pt x="113" y="162"/>
                                </a:moveTo>
                                <a:cubicBezTo>
                                  <a:pt x="126" y="151"/>
                                  <a:pt x="126" y="151"/>
                                  <a:pt x="126" y="151"/>
                                </a:cubicBezTo>
                                <a:cubicBezTo>
                                  <a:pt x="126" y="151"/>
                                  <a:pt x="126" y="151"/>
                                  <a:pt x="126" y="151"/>
                                </a:cubicBezTo>
                                <a:cubicBezTo>
                                  <a:pt x="132" y="147"/>
                                  <a:pt x="133" y="139"/>
                                  <a:pt x="128" y="133"/>
                                </a:cubicBezTo>
                                <a:cubicBezTo>
                                  <a:pt x="124" y="127"/>
                                  <a:pt x="116" y="126"/>
                                  <a:pt x="109" y="130"/>
                                </a:cubicBezTo>
                                <a:cubicBezTo>
                                  <a:pt x="109" y="130"/>
                                  <a:pt x="109" y="130"/>
                                  <a:pt x="109" y="130"/>
                                </a:cubicBezTo>
                                <a:cubicBezTo>
                                  <a:pt x="96" y="141"/>
                                  <a:pt x="96" y="141"/>
                                  <a:pt x="96" y="141"/>
                                </a:cubicBezTo>
                                <a:cubicBezTo>
                                  <a:pt x="113" y="162"/>
                                  <a:pt x="113" y="162"/>
                                  <a:pt x="113" y="162"/>
                                </a:cubicBezTo>
                                <a:cubicBezTo>
                                  <a:pt x="113" y="162"/>
                                  <a:pt x="113" y="162"/>
                                  <a:pt x="113" y="162"/>
                                </a:cubicBezTo>
                                <a:close/>
                                <a:moveTo>
                                  <a:pt x="126" y="152"/>
                                </a:moveTo>
                                <a:cubicBezTo>
                                  <a:pt x="127" y="152"/>
                                  <a:pt x="127" y="152"/>
                                  <a:pt x="127" y="152"/>
                                </a:cubicBezTo>
                                <a:cubicBezTo>
                                  <a:pt x="127" y="152"/>
                                  <a:pt x="127" y="152"/>
                                  <a:pt x="127" y="152"/>
                                </a:cubicBezTo>
                                <a:cubicBezTo>
                                  <a:pt x="132" y="147"/>
                                  <a:pt x="133" y="139"/>
                                  <a:pt x="129" y="132"/>
                                </a:cubicBezTo>
                                <a:cubicBezTo>
                                  <a:pt x="124" y="127"/>
                                  <a:pt x="115" y="125"/>
                                  <a:pt x="109" y="129"/>
                                </a:cubicBezTo>
                                <a:cubicBezTo>
                                  <a:pt x="109" y="129"/>
                                  <a:pt x="109" y="129"/>
                                  <a:pt x="109" y="129"/>
                                </a:cubicBezTo>
                                <a:cubicBezTo>
                                  <a:pt x="96" y="141"/>
                                  <a:pt x="96" y="141"/>
                                  <a:pt x="96" y="141"/>
                                </a:cubicBezTo>
                                <a:cubicBezTo>
                                  <a:pt x="113" y="162"/>
                                  <a:pt x="113" y="162"/>
                                  <a:pt x="113" y="162"/>
                                </a:cubicBezTo>
                                <a:cubicBezTo>
                                  <a:pt x="113" y="162"/>
                                  <a:pt x="113" y="162"/>
                                  <a:pt x="113" y="162"/>
                                </a:cubicBezTo>
                                <a:cubicBezTo>
                                  <a:pt x="126" y="152"/>
                                  <a:pt x="126" y="152"/>
                                  <a:pt x="126" y="152"/>
                                </a:cubicBezTo>
                                <a:cubicBezTo>
                                  <a:pt x="126" y="152"/>
                                  <a:pt x="126" y="152"/>
                                  <a:pt x="126" y="152"/>
                                </a:cubicBezTo>
                                <a:close/>
                                <a:moveTo>
                                  <a:pt x="109" y="130"/>
                                </a:moveTo>
                                <a:cubicBezTo>
                                  <a:pt x="109" y="130"/>
                                  <a:pt x="109" y="130"/>
                                  <a:pt x="109" y="130"/>
                                </a:cubicBezTo>
                                <a:cubicBezTo>
                                  <a:pt x="109" y="130"/>
                                  <a:pt x="109" y="130"/>
                                  <a:pt x="109" y="130"/>
                                </a:cubicBezTo>
                                <a:cubicBezTo>
                                  <a:pt x="116" y="126"/>
                                  <a:pt x="123" y="127"/>
                                  <a:pt x="128" y="133"/>
                                </a:cubicBezTo>
                                <a:cubicBezTo>
                                  <a:pt x="132" y="138"/>
                                  <a:pt x="131" y="147"/>
                                  <a:pt x="126" y="151"/>
                                </a:cubicBezTo>
                                <a:cubicBezTo>
                                  <a:pt x="114" y="161"/>
                                  <a:pt x="114" y="161"/>
                                  <a:pt x="114" y="161"/>
                                </a:cubicBezTo>
                                <a:cubicBezTo>
                                  <a:pt x="97" y="141"/>
                                  <a:pt x="97" y="141"/>
                                  <a:pt x="97" y="141"/>
                                </a:cubicBezTo>
                                <a:cubicBezTo>
                                  <a:pt x="109" y="130"/>
                                  <a:pt x="109" y="130"/>
                                  <a:pt x="109" y="130"/>
                                </a:cubicBezTo>
                                <a:cubicBezTo>
                                  <a:pt x="109" y="130"/>
                                  <a:pt x="109" y="130"/>
                                  <a:pt x="109" y="130"/>
                                </a:cubicBezTo>
                                <a:close/>
                                <a:moveTo>
                                  <a:pt x="114" y="162"/>
                                </a:moveTo>
                                <a:cubicBezTo>
                                  <a:pt x="97" y="140"/>
                                  <a:pt x="97" y="140"/>
                                  <a:pt x="97" y="140"/>
                                </a:cubicBezTo>
                                <a:cubicBezTo>
                                  <a:pt x="97" y="140"/>
                                  <a:pt x="97" y="140"/>
                                  <a:pt x="97" y="140"/>
                                </a:cubicBezTo>
                                <a:cubicBezTo>
                                  <a:pt x="83" y="151"/>
                                  <a:pt x="83" y="151"/>
                                  <a:pt x="83" y="151"/>
                                </a:cubicBezTo>
                                <a:cubicBezTo>
                                  <a:pt x="83" y="151"/>
                                  <a:pt x="83" y="151"/>
                                  <a:pt x="83" y="151"/>
                                </a:cubicBezTo>
                                <a:cubicBezTo>
                                  <a:pt x="83" y="151"/>
                                  <a:pt x="83" y="151"/>
                                  <a:pt x="83" y="151"/>
                                </a:cubicBezTo>
                                <a:cubicBezTo>
                                  <a:pt x="77" y="156"/>
                                  <a:pt x="76" y="164"/>
                                  <a:pt x="81" y="169"/>
                                </a:cubicBezTo>
                                <a:cubicBezTo>
                                  <a:pt x="85" y="176"/>
                                  <a:pt x="94" y="177"/>
                                  <a:pt x="100" y="172"/>
                                </a:cubicBezTo>
                                <a:cubicBezTo>
                                  <a:pt x="100" y="172"/>
                                  <a:pt x="100" y="172"/>
                                  <a:pt x="100" y="172"/>
                                </a:cubicBezTo>
                                <a:cubicBezTo>
                                  <a:pt x="100" y="172"/>
                                  <a:pt x="100" y="172"/>
                                  <a:pt x="100" y="172"/>
                                </a:cubicBezTo>
                                <a:cubicBezTo>
                                  <a:pt x="114" y="162"/>
                                  <a:pt x="114" y="162"/>
                                  <a:pt x="114" y="162"/>
                                </a:cubicBezTo>
                                <a:cubicBezTo>
                                  <a:pt x="114" y="162"/>
                                  <a:pt x="114" y="162"/>
                                  <a:pt x="114" y="162"/>
                                </a:cubicBezTo>
                                <a:close/>
                                <a:moveTo>
                                  <a:pt x="97" y="141"/>
                                </a:moveTo>
                                <a:cubicBezTo>
                                  <a:pt x="113" y="162"/>
                                  <a:pt x="113" y="162"/>
                                  <a:pt x="113" y="162"/>
                                </a:cubicBezTo>
                                <a:cubicBezTo>
                                  <a:pt x="100" y="171"/>
                                  <a:pt x="100" y="171"/>
                                  <a:pt x="100" y="171"/>
                                </a:cubicBezTo>
                                <a:cubicBezTo>
                                  <a:pt x="100" y="171"/>
                                  <a:pt x="100" y="171"/>
                                  <a:pt x="100" y="171"/>
                                </a:cubicBezTo>
                                <a:cubicBezTo>
                                  <a:pt x="100" y="172"/>
                                  <a:pt x="100" y="172"/>
                                  <a:pt x="100" y="172"/>
                                </a:cubicBezTo>
                                <a:cubicBezTo>
                                  <a:pt x="100" y="172"/>
                                  <a:pt x="100" y="172"/>
                                  <a:pt x="100" y="172"/>
                                </a:cubicBezTo>
                                <a:cubicBezTo>
                                  <a:pt x="94" y="176"/>
                                  <a:pt x="86" y="175"/>
                                  <a:pt x="82" y="169"/>
                                </a:cubicBezTo>
                                <a:cubicBezTo>
                                  <a:pt x="77" y="164"/>
                                  <a:pt x="78" y="155"/>
                                  <a:pt x="84" y="151"/>
                                </a:cubicBezTo>
                                <a:cubicBezTo>
                                  <a:pt x="84" y="151"/>
                                  <a:pt x="84" y="151"/>
                                  <a:pt x="84" y="151"/>
                                </a:cubicBezTo>
                                <a:cubicBezTo>
                                  <a:pt x="97" y="141"/>
                                  <a:pt x="97" y="141"/>
                                  <a:pt x="97" y="141"/>
                                </a:cubicBezTo>
                                <a:cubicBezTo>
                                  <a:pt x="97" y="141"/>
                                  <a:pt x="97" y="141"/>
                                  <a:pt x="97" y="141"/>
                                </a:cubicBezTo>
                                <a:close/>
                                <a:moveTo>
                                  <a:pt x="105" y="78"/>
                                </a:moveTo>
                                <a:cubicBezTo>
                                  <a:pt x="121" y="84"/>
                                  <a:pt x="121" y="84"/>
                                  <a:pt x="121" y="84"/>
                                </a:cubicBezTo>
                                <a:cubicBezTo>
                                  <a:pt x="121" y="84"/>
                                  <a:pt x="121" y="84"/>
                                  <a:pt x="121" y="84"/>
                                </a:cubicBezTo>
                                <a:cubicBezTo>
                                  <a:pt x="128" y="86"/>
                                  <a:pt x="135" y="82"/>
                                  <a:pt x="138" y="76"/>
                                </a:cubicBezTo>
                                <a:cubicBezTo>
                                  <a:pt x="140" y="69"/>
                                  <a:pt x="137" y="61"/>
                                  <a:pt x="130" y="58"/>
                                </a:cubicBezTo>
                                <a:cubicBezTo>
                                  <a:pt x="130" y="58"/>
                                  <a:pt x="130" y="58"/>
                                  <a:pt x="130" y="58"/>
                                </a:cubicBezTo>
                                <a:cubicBezTo>
                                  <a:pt x="114" y="53"/>
                                  <a:pt x="114" y="53"/>
                                  <a:pt x="114" y="53"/>
                                </a:cubicBezTo>
                                <a:cubicBezTo>
                                  <a:pt x="105" y="78"/>
                                  <a:pt x="105" y="78"/>
                                  <a:pt x="105" y="78"/>
                                </a:cubicBezTo>
                                <a:cubicBezTo>
                                  <a:pt x="105" y="78"/>
                                  <a:pt x="105" y="78"/>
                                  <a:pt x="105" y="78"/>
                                </a:cubicBezTo>
                                <a:close/>
                                <a:moveTo>
                                  <a:pt x="138" y="76"/>
                                </a:moveTo>
                                <a:cubicBezTo>
                                  <a:pt x="141" y="69"/>
                                  <a:pt x="137" y="61"/>
                                  <a:pt x="130" y="58"/>
                                </a:cubicBezTo>
                                <a:cubicBezTo>
                                  <a:pt x="130" y="58"/>
                                  <a:pt x="130" y="58"/>
                                  <a:pt x="130" y="58"/>
                                </a:cubicBezTo>
                                <a:cubicBezTo>
                                  <a:pt x="114" y="52"/>
                                  <a:pt x="114" y="52"/>
                                  <a:pt x="114" y="52"/>
                                </a:cubicBezTo>
                                <a:cubicBezTo>
                                  <a:pt x="105" y="79"/>
                                  <a:pt x="105" y="79"/>
                                  <a:pt x="105" y="79"/>
                                </a:cubicBezTo>
                                <a:cubicBezTo>
                                  <a:pt x="121" y="84"/>
                                  <a:pt x="121" y="84"/>
                                  <a:pt x="121" y="84"/>
                                </a:cubicBezTo>
                                <a:cubicBezTo>
                                  <a:pt x="121" y="85"/>
                                  <a:pt x="121" y="85"/>
                                  <a:pt x="121" y="85"/>
                                </a:cubicBezTo>
                                <a:cubicBezTo>
                                  <a:pt x="121" y="85"/>
                                  <a:pt x="121" y="85"/>
                                  <a:pt x="121" y="85"/>
                                </a:cubicBezTo>
                                <a:cubicBezTo>
                                  <a:pt x="125" y="86"/>
                                  <a:pt x="129" y="85"/>
                                  <a:pt x="133" y="82"/>
                                </a:cubicBezTo>
                                <a:cubicBezTo>
                                  <a:pt x="136" y="80"/>
                                  <a:pt x="137" y="78"/>
                                  <a:pt x="138" y="76"/>
                                </a:cubicBezTo>
                                <a:close/>
                                <a:moveTo>
                                  <a:pt x="106" y="78"/>
                                </a:moveTo>
                                <a:cubicBezTo>
                                  <a:pt x="115" y="53"/>
                                  <a:pt x="115" y="53"/>
                                  <a:pt x="115" y="53"/>
                                </a:cubicBezTo>
                                <a:cubicBezTo>
                                  <a:pt x="130" y="58"/>
                                  <a:pt x="130" y="58"/>
                                  <a:pt x="130" y="58"/>
                                </a:cubicBezTo>
                                <a:cubicBezTo>
                                  <a:pt x="130" y="58"/>
                                  <a:pt x="130" y="58"/>
                                  <a:pt x="130" y="58"/>
                                </a:cubicBezTo>
                                <a:cubicBezTo>
                                  <a:pt x="130" y="58"/>
                                  <a:pt x="130" y="58"/>
                                  <a:pt x="130" y="58"/>
                                </a:cubicBezTo>
                                <a:cubicBezTo>
                                  <a:pt x="137" y="61"/>
                                  <a:pt x="140" y="69"/>
                                  <a:pt x="137" y="75"/>
                                </a:cubicBezTo>
                                <a:cubicBezTo>
                                  <a:pt x="137" y="78"/>
                                  <a:pt x="134" y="80"/>
                                  <a:pt x="133" y="81"/>
                                </a:cubicBezTo>
                                <a:cubicBezTo>
                                  <a:pt x="129" y="84"/>
                                  <a:pt x="125" y="85"/>
                                  <a:pt x="121" y="84"/>
                                </a:cubicBezTo>
                                <a:cubicBezTo>
                                  <a:pt x="120" y="83"/>
                                  <a:pt x="120" y="83"/>
                                  <a:pt x="120" y="83"/>
                                </a:cubicBezTo>
                                <a:cubicBezTo>
                                  <a:pt x="106" y="78"/>
                                  <a:pt x="106" y="78"/>
                                  <a:pt x="106" y="78"/>
                                </a:cubicBezTo>
                                <a:cubicBezTo>
                                  <a:pt x="106" y="78"/>
                                  <a:pt x="106" y="78"/>
                                  <a:pt x="106" y="78"/>
                                </a:cubicBezTo>
                                <a:close/>
                                <a:moveTo>
                                  <a:pt x="115" y="52"/>
                                </a:moveTo>
                                <a:cubicBezTo>
                                  <a:pt x="99" y="46"/>
                                  <a:pt x="99" y="46"/>
                                  <a:pt x="99" y="46"/>
                                </a:cubicBezTo>
                                <a:cubicBezTo>
                                  <a:pt x="99" y="47"/>
                                  <a:pt x="99" y="47"/>
                                  <a:pt x="99" y="47"/>
                                </a:cubicBezTo>
                                <a:cubicBezTo>
                                  <a:pt x="99" y="47"/>
                                  <a:pt x="99" y="47"/>
                                  <a:pt x="99" y="47"/>
                                </a:cubicBezTo>
                                <a:cubicBezTo>
                                  <a:pt x="95" y="45"/>
                                  <a:pt x="90" y="46"/>
                                  <a:pt x="86" y="48"/>
                                </a:cubicBezTo>
                                <a:cubicBezTo>
                                  <a:pt x="84" y="50"/>
                                  <a:pt x="82" y="52"/>
                                  <a:pt x="81" y="55"/>
                                </a:cubicBezTo>
                                <a:cubicBezTo>
                                  <a:pt x="79" y="62"/>
                                  <a:pt x="82" y="70"/>
                                  <a:pt x="89" y="73"/>
                                </a:cubicBezTo>
                                <a:cubicBezTo>
                                  <a:pt x="89" y="73"/>
                                  <a:pt x="89" y="73"/>
                                  <a:pt x="89" y="73"/>
                                </a:cubicBezTo>
                                <a:cubicBezTo>
                                  <a:pt x="105" y="78"/>
                                  <a:pt x="105" y="78"/>
                                  <a:pt x="105" y="78"/>
                                </a:cubicBezTo>
                                <a:cubicBezTo>
                                  <a:pt x="115" y="52"/>
                                  <a:pt x="115" y="52"/>
                                  <a:pt x="115" y="52"/>
                                </a:cubicBezTo>
                                <a:cubicBezTo>
                                  <a:pt x="115" y="52"/>
                                  <a:pt x="115" y="52"/>
                                  <a:pt x="115" y="52"/>
                                </a:cubicBezTo>
                                <a:close/>
                                <a:moveTo>
                                  <a:pt x="91" y="72"/>
                                </a:moveTo>
                                <a:cubicBezTo>
                                  <a:pt x="90" y="72"/>
                                  <a:pt x="90" y="72"/>
                                  <a:pt x="90" y="72"/>
                                </a:cubicBezTo>
                                <a:cubicBezTo>
                                  <a:pt x="83" y="70"/>
                                  <a:pt x="80" y="62"/>
                                  <a:pt x="82" y="55"/>
                                </a:cubicBezTo>
                                <a:cubicBezTo>
                                  <a:pt x="83" y="53"/>
                                  <a:pt x="85" y="50"/>
                                  <a:pt x="87" y="49"/>
                                </a:cubicBezTo>
                                <a:cubicBezTo>
                                  <a:pt x="90" y="47"/>
                                  <a:pt x="95" y="46"/>
                                  <a:pt x="99" y="47"/>
                                </a:cubicBezTo>
                                <a:cubicBezTo>
                                  <a:pt x="114" y="53"/>
                                  <a:pt x="114" y="53"/>
                                  <a:pt x="114" y="53"/>
                                </a:cubicBezTo>
                                <a:cubicBezTo>
                                  <a:pt x="105" y="78"/>
                                  <a:pt x="105" y="78"/>
                                  <a:pt x="105" y="78"/>
                                </a:cubicBezTo>
                                <a:cubicBezTo>
                                  <a:pt x="91" y="72"/>
                                  <a:pt x="91" y="72"/>
                                  <a:pt x="91" y="72"/>
                                </a:cubicBezTo>
                                <a:close/>
                                <a:moveTo>
                                  <a:pt x="149" y="154"/>
                                </a:moveTo>
                                <a:cubicBezTo>
                                  <a:pt x="144" y="170"/>
                                  <a:pt x="144" y="170"/>
                                  <a:pt x="144" y="170"/>
                                </a:cubicBezTo>
                                <a:cubicBezTo>
                                  <a:pt x="144" y="170"/>
                                  <a:pt x="144" y="170"/>
                                  <a:pt x="144" y="170"/>
                                </a:cubicBezTo>
                                <a:cubicBezTo>
                                  <a:pt x="142" y="177"/>
                                  <a:pt x="146" y="185"/>
                                  <a:pt x="153" y="187"/>
                                </a:cubicBezTo>
                                <a:cubicBezTo>
                                  <a:pt x="160" y="189"/>
                                  <a:pt x="167" y="185"/>
                                  <a:pt x="170" y="178"/>
                                </a:cubicBezTo>
                                <a:cubicBezTo>
                                  <a:pt x="170" y="178"/>
                                  <a:pt x="170" y="178"/>
                                  <a:pt x="170" y="178"/>
                                </a:cubicBezTo>
                                <a:cubicBezTo>
                                  <a:pt x="175" y="162"/>
                                  <a:pt x="175" y="162"/>
                                  <a:pt x="175" y="162"/>
                                </a:cubicBezTo>
                                <a:cubicBezTo>
                                  <a:pt x="149" y="154"/>
                                  <a:pt x="149" y="154"/>
                                  <a:pt x="149" y="154"/>
                                </a:cubicBezTo>
                                <a:cubicBezTo>
                                  <a:pt x="149" y="154"/>
                                  <a:pt x="149" y="154"/>
                                  <a:pt x="149" y="154"/>
                                </a:cubicBezTo>
                                <a:close/>
                                <a:moveTo>
                                  <a:pt x="170" y="178"/>
                                </a:moveTo>
                                <a:cubicBezTo>
                                  <a:pt x="170" y="178"/>
                                  <a:pt x="170" y="178"/>
                                  <a:pt x="170" y="178"/>
                                </a:cubicBezTo>
                                <a:cubicBezTo>
                                  <a:pt x="175" y="162"/>
                                  <a:pt x="175" y="162"/>
                                  <a:pt x="175" y="162"/>
                                </a:cubicBezTo>
                                <a:cubicBezTo>
                                  <a:pt x="149" y="154"/>
                                  <a:pt x="149" y="154"/>
                                  <a:pt x="149" y="154"/>
                                </a:cubicBezTo>
                                <a:cubicBezTo>
                                  <a:pt x="144" y="170"/>
                                  <a:pt x="144" y="170"/>
                                  <a:pt x="144" y="170"/>
                                </a:cubicBezTo>
                                <a:cubicBezTo>
                                  <a:pt x="143" y="170"/>
                                  <a:pt x="143" y="170"/>
                                  <a:pt x="143" y="170"/>
                                </a:cubicBezTo>
                                <a:cubicBezTo>
                                  <a:pt x="143" y="170"/>
                                  <a:pt x="143" y="170"/>
                                  <a:pt x="143" y="170"/>
                                </a:cubicBezTo>
                                <a:cubicBezTo>
                                  <a:pt x="141" y="177"/>
                                  <a:pt x="146" y="185"/>
                                  <a:pt x="153" y="187"/>
                                </a:cubicBezTo>
                                <a:cubicBezTo>
                                  <a:pt x="157" y="189"/>
                                  <a:pt x="161" y="188"/>
                                  <a:pt x="165" y="185"/>
                                </a:cubicBezTo>
                                <a:cubicBezTo>
                                  <a:pt x="167" y="184"/>
                                  <a:pt x="169" y="181"/>
                                  <a:pt x="170" y="178"/>
                                </a:cubicBezTo>
                                <a:close/>
                                <a:moveTo>
                                  <a:pt x="149" y="154"/>
                                </a:moveTo>
                                <a:cubicBezTo>
                                  <a:pt x="174" y="163"/>
                                  <a:pt x="174" y="163"/>
                                  <a:pt x="174" y="163"/>
                                </a:cubicBezTo>
                                <a:cubicBezTo>
                                  <a:pt x="169" y="178"/>
                                  <a:pt x="169" y="178"/>
                                  <a:pt x="169" y="178"/>
                                </a:cubicBezTo>
                                <a:cubicBezTo>
                                  <a:pt x="169" y="178"/>
                                  <a:pt x="169" y="178"/>
                                  <a:pt x="169" y="178"/>
                                </a:cubicBezTo>
                                <a:cubicBezTo>
                                  <a:pt x="169" y="178"/>
                                  <a:pt x="169" y="178"/>
                                  <a:pt x="169" y="178"/>
                                </a:cubicBezTo>
                                <a:cubicBezTo>
                                  <a:pt x="168" y="180"/>
                                  <a:pt x="166" y="183"/>
                                  <a:pt x="164" y="184"/>
                                </a:cubicBezTo>
                                <a:cubicBezTo>
                                  <a:pt x="161" y="187"/>
                                  <a:pt x="157" y="187"/>
                                  <a:pt x="153" y="186"/>
                                </a:cubicBezTo>
                                <a:cubicBezTo>
                                  <a:pt x="146" y="184"/>
                                  <a:pt x="142" y="177"/>
                                  <a:pt x="144" y="171"/>
                                </a:cubicBezTo>
                                <a:cubicBezTo>
                                  <a:pt x="144" y="169"/>
                                  <a:pt x="144" y="169"/>
                                  <a:pt x="144" y="169"/>
                                </a:cubicBezTo>
                                <a:cubicBezTo>
                                  <a:pt x="149" y="154"/>
                                  <a:pt x="149" y="154"/>
                                  <a:pt x="149" y="154"/>
                                </a:cubicBezTo>
                                <a:cubicBezTo>
                                  <a:pt x="149" y="154"/>
                                  <a:pt x="149" y="154"/>
                                  <a:pt x="149" y="154"/>
                                </a:cubicBezTo>
                                <a:close/>
                                <a:moveTo>
                                  <a:pt x="180" y="147"/>
                                </a:moveTo>
                                <a:cubicBezTo>
                                  <a:pt x="180" y="147"/>
                                  <a:pt x="180" y="147"/>
                                  <a:pt x="180" y="147"/>
                                </a:cubicBezTo>
                                <a:cubicBezTo>
                                  <a:pt x="180" y="147"/>
                                  <a:pt x="180" y="147"/>
                                  <a:pt x="180" y="147"/>
                                </a:cubicBezTo>
                                <a:cubicBezTo>
                                  <a:pt x="182" y="139"/>
                                  <a:pt x="179" y="132"/>
                                  <a:pt x="171" y="130"/>
                                </a:cubicBezTo>
                                <a:cubicBezTo>
                                  <a:pt x="167" y="128"/>
                                  <a:pt x="162" y="129"/>
                                  <a:pt x="159" y="131"/>
                                </a:cubicBezTo>
                                <a:cubicBezTo>
                                  <a:pt x="156" y="133"/>
                                  <a:pt x="155" y="135"/>
                                  <a:pt x="154" y="138"/>
                                </a:cubicBezTo>
                                <a:cubicBezTo>
                                  <a:pt x="154" y="138"/>
                                  <a:pt x="154" y="138"/>
                                  <a:pt x="154" y="138"/>
                                </a:cubicBezTo>
                                <a:cubicBezTo>
                                  <a:pt x="148" y="154"/>
                                  <a:pt x="148" y="154"/>
                                  <a:pt x="148" y="154"/>
                                </a:cubicBezTo>
                                <a:cubicBezTo>
                                  <a:pt x="175" y="163"/>
                                  <a:pt x="175" y="163"/>
                                  <a:pt x="175" y="163"/>
                                </a:cubicBezTo>
                                <a:cubicBezTo>
                                  <a:pt x="180" y="147"/>
                                  <a:pt x="180" y="147"/>
                                  <a:pt x="180" y="147"/>
                                </a:cubicBezTo>
                                <a:cubicBezTo>
                                  <a:pt x="180" y="147"/>
                                  <a:pt x="180" y="147"/>
                                  <a:pt x="180" y="147"/>
                                </a:cubicBezTo>
                                <a:close/>
                                <a:moveTo>
                                  <a:pt x="155" y="139"/>
                                </a:moveTo>
                                <a:cubicBezTo>
                                  <a:pt x="155" y="139"/>
                                  <a:pt x="155" y="139"/>
                                  <a:pt x="155" y="139"/>
                                </a:cubicBezTo>
                                <a:cubicBezTo>
                                  <a:pt x="154" y="138"/>
                                  <a:pt x="154" y="138"/>
                                  <a:pt x="154" y="138"/>
                                </a:cubicBezTo>
                                <a:cubicBezTo>
                                  <a:pt x="155" y="136"/>
                                  <a:pt x="157" y="134"/>
                                  <a:pt x="159" y="132"/>
                                </a:cubicBezTo>
                                <a:cubicBezTo>
                                  <a:pt x="163" y="130"/>
                                  <a:pt x="167" y="129"/>
                                  <a:pt x="171" y="131"/>
                                </a:cubicBezTo>
                                <a:cubicBezTo>
                                  <a:pt x="178" y="132"/>
                                  <a:pt x="181" y="140"/>
                                  <a:pt x="179" y="147"/>
                                </a:cubicBezTo>
                                <a:cubicBezTo>
                                  <a:pt x="174" y="162"/>
                                  <a:pt x="174" y="162"/>
                                  <a:pt x="174" y="162"/>
                                </a:cubicBezTo>
                                <a:cubicBezTo>
                                  <a:pt x="150" y="154"/>
                                  <a:pt x="150" y="154"/>
                                  <a:pt x="150" y="154"/>
                                </a:cubicBezTo>
                                <a:cubicBezTo>
                                  <a:pt x="155" y="139"/>
                                  <a:pt x="155" y="139"/>
                                  <a:pt x="155" y="139"/>
                                </a:cubicBezTo>
                                <a:cubicBezTo>
                                  <a:pt x="155" y="139"/>
                                  <a:pt x="155" y="139"/>
                                  <a:pt x="155" y="139"/>
                                </a:cubicBezTo>
                                <a:close/>
                                <a:moveTo>
                                  <a:pt x="133" y="29"/>
                                </a:moveTo>
                                <a:cubicBezTo>
                                  <a:pt x="149" y="28"/>
                                  <a:pt x="149" y="28"/>
                                  <a:pt x="149" y="28"/>
                                </a:cubicBezTo>
                                <a:cubicBezTo>
                                  <a:pt x="149" y="28"/>
                                  <a:pt x="149" y="28"/>
                                  <a:pt x="149" y="28"/>
                                </a:cubicBezTo>
                                <a:cubicBezTo>
                                  <a:pt x="157" y="27"/>
                                  <a:pt x="162" y="21"/>
                                  <a:pt x="161" y="13"/>
                                </a:cubicBezTo>
                                <a:cubicBezTo>
                                  <a:pt x="160" y="6"/>
                                  <a:pt x="155" y="1"/>
                                  <a:pt x="147" y="1"/>
                                </a:cubicBezTo>
                                <a:cubicBezTo>
                                  <a:pt x="147" y="1"/>
                                  <a:pt x="147" y="1"/>
                                  <a:pt x="147" y="1"/>
                                </a:cubicBezTo>
                                <a:cubicBezTo>
                                  <a:pt x="130" y="2"/>
                                  <a:pt x="130" y="2"/>
                                  <a:pt x="130" y="2"/>
                                </a:cubicBezTo>
                                <a:cubicBezTo>
                                  <a:pt x="133" y="29"/>
                                  <a:pt x="133" y="29"/>
                                  <a:pt x="133" y="29"/>
                                </a:cubicBezTo>
                                <a:cubicBezTo>
                                  <a:pt x="133" y="29"/>
                                  <a:pt x="133" y="29"/>
                                  <a:pt x="133" y="29"/>
                                </a:cubicBezTo>
                                <a:close/>
                                <a:moveTo>
                                  <a:pt x="161" y="13"/>
                                </a:moveTo>
                                <a:cubicBezTo>
                                  <a:pt x="161" y="6"/>
                                  <a:pt x="155" y="1"/>
                                  <a:pt x="147" y="1"/>
                                </a:cubicBezTo>
                                <a:cubicBezTo>
                                  <a:pt x="147" y="0"/>
                                  <a:pt x="147" y="0"/>
                                  <a:pt x="147" y="0"/>
                                </a:cubicBezTo>
                                <a:cubicBezTo>
                                  <a:pt x="130" y="2"/>
                                  <a:pt x="130" y="2"/>
                                  <a:pt x="130" y="2"/>
                                </a:cubicBezTo>
                                <a:cubicBezTo>
                                  <a:pt x="133" y="29"/>
                                  <a:pt x="133" y="29"/>
                                  <a:pt x="133" y="29"/>
                                </a:cubicBezTo>
                                <a:cubicBezTo>
                                  <a:pt x="149" y="28"/>
                                  <a:pt x="149" y="28"/>
                                  <a:pt x="149" y="28"/>
                                </a:cubicBezTo>
                                <a:cubicBezTo>
                                  <a:pt x="150" y="28"/>
                                  <a:pt x="150" y="28"/>
                                  <a:pt x="150" y="28"/>
                                </a:cubicBezTo>
                                <a:cubicBezTo>
                                  <a:pt x="150" y="28"/>
                                  <a:pt x="150" y="28"/>
                                  <a:pt x="150" y="28"/>
                                </a:cubicBezTo>
                                <a:cubicBezTo>
                                  <a:pt x="152" y="28"/>
                                  <a:pt x="154" y="27"/>
                                  <a:pt x="156" y="26"/>
                                </a:cubicBezTo>
                                <a:cubicBezTo>
                                  <a:pt x="160" y="23"/>
                                  <a:pt x="162" y="18"/>
                                  <a:pt x="161" y="13"/>
                                </a:cubicBezTo>
                                <a:close/>
                                <a:moveTo>
                                  <a:pt x="133" y="29"/>
                                </a:moveTo>
                                <a:cubicBezTo>
                                  <a:pt x="131" y="3"/>
                                  <a:pt x="131" y="3"/>
                                  <a:pt x="131" y="3"/>
                                </a:cubicBezTo>
                                <a:cubicBezTo>
                                  <a:pt x="147" y="1"/>
                                  <a:pt x="147" y="1"/>
                                  <a:pt x="147" y="1"/>
                                </a:cubicBezTo>
                                <a:cubicBezTo>
                                  <a:pt x="147" y="1"/>
                                  <a:pt x="147" y="1"/>
                                  <a:pt x="147" y="1"/>
                                </a:cubicBezTo>
                                <a:cubicBezTo>
                                  <a:pt x="147" y="1"/>
                                  <a:pt x="147" y="1"/>
                                  <a:pt x="147" y="1"/>
                                </a:cubicBezTo>
                                <a:cubicBezTo>
                                  <a:pt x="154" y="1"/>
                                  <a:pt x="160" y="6"/>
                                  <a:pt x="161" y="14"/>
                                </a:cubicBezTo>
                                <a:cubicBezTo>
                                  <a:pt x="161" y="18"/>
                                  <a:pt x="159" y="22"/>
                                  <a:pt x="155" y="25"/>
                                </a:cubicBezTo>
                                <a:cubicBezTo>
                                  <a:pt x="154" y="26"/>
                                  <a:pt x="151" y="27"/>
                                  <a:pt x="149" y="27"/>
                                </a:cubicBezTo>
                                <a:cubicBezTo>
                                  <a:pt x="149" y="28"/>
                                  <a:pt x="149" y="28"/>
                                  <a:pt x="149" y="28"/>
                                </a:cubicBezTo>
                                <a:cubicBezTo>
                                  <a:pt x="133" y="29"/>
                                  <a:pt x="133" y="29"/>
                                  <a:pt x="133" y="29"/>
                                </a:cubicBezTo>
                                <a:cubicBezTo>
                                  <a:pt x="133" y="29"/>
                                  <a:pt x="133" y="29"/>
                                  <a:pt x="133" y="29"/>
                                </a:cubicBezTo>
                                <a:close/>
                                <a:moveTo>
                                  <a:pt x="131" y="2"/>
                                </a:moveTo>
                                <a:cubicBezTo>
                                  <a:pt x="114" y="3"/>
                                  <a:pt x="114" y="3"/>
                                  <a:pt x="114" y="3"/>
                                </a:cubicBezTo>
                                <a:cubicBezTo>
                                  <a:pt x="113" y="3"/>
                                  <a:pt x="113" y="3"/>
                                  <a:pt x="113" y="3"/>
                                </a:cubicBezTo>
                                <a:cubicBezTo>
                                  <a:pt x="113" y="3"/>
                                  <a:pt x="113" y="3"/>
                                  <a:pt x="113" y="3"/>
                                </a:cubicBezTo>
                                <a:cubicBezTo>
                                  <a:pt x="112" y="4"/>
                                  <a:pt x="109" y="4"/>
                                  <a:pt x="107" y="6"/>
                                </a:cubicBezTo>
                                <a:cubicBezTo>
                                  <a:pt x="104" y="8"/>
                                  <a:pt x="101" y="13"/>
                                  <a:pt x="102" y="18"/>
                                </a:cubicBezTo>
                                <a:cubicBezTo>
                                  <a:pt x="102" y="26"/>
                                  <a:pt x="108" y="31"/>
                                  <a:pt x="116" y="32"/>
                                </a:cubicBezTo>
                                <a:cubicBezTo>
                                  <a:pt x="116" y="32"/>
                                  <a:pt x="116" y="32"/>
                                  <a:pt x="116" y="32"/>
                                </a:cubicBezTo>
                                <a:cubicBezTo>
                                  <a:pt x="133" y="30"/>
                                  <a:pt x="133" y="30"/>
                                  <a:pt x="133" y="30"/>
                                </a:cubicBezTo>
                                <a:cubicBezTo>
                                  <a:pt x="131" y="2"/>
                                  <a:pt x="131" y="2"/>
                                  <a:pt x="131" y="2"/>
                                </a:cubicBezTo>
                                <a:cubicBezTo>
                                  <a:pt x="131" y="2"/>
                                  <a:pt x="131" y="2"/>
                                  <a:pt x="131" y="2"/>
                                </a:cubicBezTo>
                                <a:close/>
                                <a:moveTo>
                                  <a:pt x="117" y="30"/>
                                </a:moveTo>
                                <a:cubicBezTo>
                                  <a:pt x="116" y="30"/>
                                  <a:pt x="116" y="30"/>
                                  <a:pt x="116" y="30"/>
                                </a:cubicBezTo>
                                <a:cubicBezTo>
                                  <a:pt x="109" y="31"/>
                                  <a:pt x="103" y="25"/>
                                  <a:pt x="102" y="18"/>
                                </a:cubicBezTo>
                                <a:cubicBezTo>
                                  <a:pt x="102" y="13"/>
                                  <a:pt x="104" y="9"/>
                                  <a:pt x="108" y="6"/>
                                </a:cubicBezTo>
                                <a:cubicBezTo>
                                  <a:pt x="110" y="5"/>
                                  <a:pt x="112" y="4"/>
                                  <a:pt x="114" y="4"/>
                                </a:cubicBezTo>
                                <a:cubicBezTo>
                                  <a:pt x="130" y="2"/>
                                  <a:pt x="130" y="2"/>
                                  <a:pt x="130" y="2"/>
                                </a:cubicBezTo>
                                <a:cubicBezTo>
                                  <a:pt x="132" y="29"/>
                                  <a:pt x="132" y="29"/>
                                  <a:pt x="132" y="29"/>
                                </a:cubicBezTo>
                                <a:cubicBezTo>
                                  <a:pt x="117" y="30"/>
                                  <a:pt x="117" y="30"/>
                                  <a:pt x="117" y="30"/>
                                </a:cubicBezTo>
                                <a:close/>
                                <a:moveTo>
                                  <a:pt x="162" y="110"/>
                                </a:moveTo>
                                <a:cubicBezTo>
                                  <a:pt x="171" y="97"/>
                                  <a:pt x="171" y="97"/>
                                  <a:pt x="171" y="97"/>
                                </a:cubicBezTo>
                                <a:cubicBezTo>
                                  <a:pt x="171" y="97"/>
                                  <a:pt x="171" y="97"/>
                                  <a:pt x="171" y="97"/>
                                </a:cubicBezTo>
                                <a:cubicBezTo>
                                  <a:pt x="175" y="90"/>
                                  <a:pt x="173" y="82"/>
                                  <a:pt x="166" y="78"/>
                                </a:cubicBezTo>
                                <a:cubicBezTo>
                                  <a:pt x="160" y="74"/>
                                  <a:pt x="152" y="76"/>
                                  <a:pt x="148" y="82"/>
                                </a:cubicBezTo>
                                <a:cubicBezTo>
                                  <a:pt x="148" y="82"/>
                                  <a:pt x="148" y="82"/>
                                  <a:pt x="148" y="82"/>
                                </a:cubicBezTo>
                                <a:cubicBezTo>
                                  <a:pt x="139" y="97"/>
                                  <a:pt x="139" y="97"/>
                                  <a:pt x="139" y="97"/>
                                </a:cubicBezTo>
                                <a:cubicBezTo>
                                  <a:pt x="162" y="110"/>
                                  <a:pt x="162" y="110"/>
                                  <a:pt x="162" y="110"/>
                                </a:cubicBezTo>
                                <a:cubicBezTo>
                                  <a:pt x="162" y="110"/>
                                  <a:pt x="162" y="110"/>
                                  <a:pt x="162" y="110"/>
                                </a:cubicBezTo>
                                <a:close/>
                                <a:moveTo>
                                  <a:pt x="171" y="97"/>
                                </a:moveTo>
                                <a:cubicBezTo>
                                  <a:pt x="172" y="96"/>
                                  <a:pt x="172" y="96"/>
                                  <a:pt x="172" y="96"/>
                                </a:cubicBezTo>
                                <a:cubicBezTo>
                                  <a:pt x="172" y="96"/>
                                  <a:pt x="172" y="96"/>
                                  <a:pt x="172" y="96"/>
                                </a:cubicBezTo>
                                <a:cubicBezTo>
                                  <a:pt x="175" y="90"/>
                                  <a:pt x="173" y="82"/>
                                  <a:pt x="167" y="78"/>
                                </a:cubicBezTo>
                                <a:cubicBezTo>
                                  <a:pt x="161" y="75"/>
                                  <a:pt x="156" y="75"/>
                                  <a:pt x="151" y="78"/>
                                </a:cubicBezTo>
                                <a:cubicBezTo>
                                  <a:pt x="150" y="79"/>
                                  <a:pt x="148" y="81"/>
                                  <a:pt x="147" y="82"/>
                                </a:cubicBezTo>
                                <a:cubicBezTo>
                                  <a:pt x="147" y="82"/>
                                  <a:pt x="147" y="82"/>
                                  <a:pt x="147" y="82"/>
                                </a:cubicBezTo>
                                <a:cubicBezTo>
                                  <a:pt x="138" y="97"/>
                                  <a:pt x="138" y="97"/>
                                  <a:pt x="138" y="97"/>
                                </a:cubicBezTo>
                                <a:cubicBezTo>
                                  <a:pt x="163" y="111"/>
                                  <a:pt x="163" y="111"/>
                                  <a:pt x="163" y="111"/>
                                </a:cubicBezTo>
                                <a:cubicBezTo>
                                  <a:pt x="171" y="97"/>
                                  <a:pt x="171" y="97"/>
                                  <a:pt x="171" y="97"/>
                                </a:cubicBezTo>
                                <a:cubicBezTo>
                                  <a:pt x="171" y="97"/>
                                  <a:pt x="171" y="97"/>
                                  <a:pt x="171" y="97"/>
                                </a:cubicBezTo>
                                <a:close/>
                                <a:moveTo>
                                  <a:pt x="148" y="83"/>
                                </a:moveTo>
                                <a:cubicBezTo>
                                  <a:pt x="148" y="83"/>
                                  <a:pt x="148" y="83"/>
                                  <a:pt x="148" y="83"/>
                                </a:cubicBezTo>
                                <a:cubicBezTo>
                                  <a:pt x="148" y="83"/>
                                  <a:pt x="148" y="83"/>
                                  <a:pt x="148" y="83"/>
                                </a:cubicBezTo>
                                <a:cubicBezTo>
                                  <a:pt x="149" y="82"/>
                                  <a:pt x="150" y="80"/>
                                  <a:pt x="152" y="79"/>
                                </a:cubicBezTo>
                                <a:cubicBezTo>
                                  <a:pt x="156" y="76"/>
                                  <a:pt x="161" y="76"/>
                                  <a:pt x="166" y="78"/>
                                </a:cubicBezTo>
                                <a:cubicBezTo>
                                  <a:pt x="173" y="82"/>
                                  <a:pt x="174" y="90"/>
                                  <a:pt x="171" y="96"/>
                                </a:cubicBezTo>
                                <a:cubicBezTo>
                                  <a:pt x="162" y="110"/>
                                  <a:pt x="162" y="110"/>
                                  <a:pt x="162" y="110"/>
                                </a:cubicBezTo>
                                <a:cubicBezTo>
                                  <a:pt x="140" y="96"/>
                                  <a:pt x="140" y="96"/>
                                  <a:pt x="140" y="96"/>
                                </a:cubicBezTo>
                                <a:cubicBezTo>
                                  <a:pt x="148" y="83"/>
                                  <a:pt x="148" y="83"/>
                                  <a:pt x="148" y="83"/>
                                </a:cubicBezTo>
                                <a:cubicBezTo>
                                  <a:pt x="148" y="83"/>
                                  <a:pt x="148" y="83"/>
                                  <a:pt x="148" y="83"/>
                                </a:cubicBezTo>
                                <a:close/>
                                <a:moveTo>
                                  <a:pt x="154" y="125"/>
                                </a:moveTo>
                                <a:cubicBezTo>
                                  <a:pt x="154" y="125"/>
                                  <a:pt x="154" y="125"/>
                                  <a:pt x="154" y="125"/>
                                </a:cubicBezTo>
                                <a:cubicBezTo>
                                  <a:pt x="163" y="110"/>
                                  <a:pt x="163" y="110"/>
                                  <a:pt x="163" y="110"/>
                                </a:cubicBezTo>
                                <a:cubicBezTo>
                                  <a:pt x="139" y="96"/>
                                  <a:pt x="139" y="96"/>
                                  <a:pt x="139" y="96"/>
                                </a:cubicBezTo>
                                <a:cubicBezTo>
                                  <a:pt x="130" y="111"/>
                                  <a:pt x="130" y="111"/>
                                  <a:pt x="130" y="111"/>
                                </a:cubicBezTo>
                                <a:cubicBezTo>
                                  <a:pt x="130" y="111"/>
                                  <a:pt x="130" y="111"/>
                                  <a:pt x="130" y="111"/>
                                </a:cubicBezTo>
                                <a:cubicBezTo>
                                  <a:pt x="130" y="111"/>
                                  <a:pt x="130" y="111"/>
                                  <a:pt x="130" y="111"/>
                                </a:cubicBezTo>
                                <a:cubicBezTo>
                                  <a:pt x="127" y="117"/>
                                  <a:pt x="129" y="125"/>
                                  <a:pt x="135" y="129"/>
                                </a:cubicBezTo>
                                <a:cubicBezTo>
                                  <a:pt x="140" y="132"/>
                                  <a:pt x="146" y="132"/>
                                  <a:pt x="151" y="129"/>
                                </a:cubicBezTo>
                                <a:cubicBezTo>
                                  <a:pt x="152" y="128"/>
                                  <a:pt x="153" y="127"/>
                                  <a:pt x="154" y="125"/>
                                </a:cubicBezTo>
                                <a:close/>
                                <a:moveTo>
                                  <a:pt x="139" y="97"/>
                                </a:moveTo>
                                <a:cubicBezTo>
                                  <a:pt x="162" y="111"/>
                                  <a:pt x="162" y="111"/>
                                  <a:pt x="162" y="111"/>
                                </a:cubicBezTo>
                                <a:cubicBezTo>
                                  <a:pt x="154" y="124"/>
                                  <a:pt x="154" y="124"/>
                                  <a:pt x="154" y="124"/>
                                </a:cubicBezTo>
                                <a:cubicBezTo>
                                  <a:pt x="154" y="124"/>
                                  <a:pt x="154" y="124"/>
                                  <a:pt x="154" y="124"/>
                                </a:cubicBezTo>
                                <a:cubicBezTo>
                                  <a:pt x="153" y="125"/>
                                  <a:pt x="153" y="125"/>
                                  <a:pt x="153" y="125"/>
                                </a:cubicBezTo>
                                <a:cubicBezTo>
                                  <a:pt x="152" y="126"/>
                                  <a:pt x="152" y="128"/>
                                  <a:pt x="150" y="129"/>
                                </a:cubicBezTo>
                                <a:cubicBezTo>
                                  <a:pt x="146" y="132"/>
                                  <a:pt x="140" y="132"/>
                                  <a:pt x="136" y="129"/>
                                </a:cubicBezTo>
                                <a:cubicBezTo>
                                  <a:pt x="129" y="125"/>
                                  <a:pt x="128" y="117"/>
                                  <a:pt x="131" y="111"/>
                                </a:cubicBezTo>
                                <a:cubicBezTo>
                                  <a:pt x="131" y="111"/>
                                  <a:pt x="131" y="111"/>
                                  <a:pt x="131" y="111"/>
                                </a:cubicBezTo>
                                <a:cubicBezTo>
                                  <a:pt x="139" y="97"/>
                                  <a:pt x="139" y="97"/>
                                  <a:pt x="139" y="97"/>
                                </a:cubicBezTo>
                                <a:cubicBezTo>
                                  <a:pt x="139" y="97"/>
                                  <a:pt x="139" y="97"/>
                                  <a:pt x="139" y="97"/>
                                </a:cubicBezTo>
                                <a:close/>
                              </a:path>
                            </a:pathLst>
                          </a:custGeom>
                          <a:solidFill>
                            <a:srgbClr val="8ECF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1" name="Freeform 6111"/>
                        <wps:cNvSpPr>
                          <a:spLocks noEditPoints="1"/>
                        </wps:cNvSpPr>
                        <wps:spPr bwMode="auto">
                          <a:xfrm>
                            <a:off x="18830926" y="7610476"/>
                            <a:ext cx="787400" cy="866775"/>
                          </a:xfrm>
                          <a:custGeom>
                            <a:avLst/>
                            <a:gdLst>
                              <a:gd name="T0" fmla="*/ 179 w 210"/>
                              <a:gd name="T1" fmla="*/ 141 h 231"/>
                              <a:gd name="T2" fmla="*/ 101 w 210"/>
                              <a:gd name="T3" fmla="*/ 194 h 231"/>
                              <a:gd name="T4" fmla="*/ 27 w 210"/>
                              <a:gd name="T5" fmla="*/ 86 h 231"/>
                              <a:gd name="T6" fmla="*/ 104 w 210"/>
                              <a:gd name="T7" fmla="*/ 33 h 231"/>
                              <a:gd name="T8" fmla="*/ 179 w 210"/>
                              <a:gd name="T9" fmla="*/ 141 h 231"/>
                              <a:gd name="T10" fmla="*/ 179 w 210"/>
                              <a:gd name="T11" fmla="*/ 141 h 231"/>
                              <a:gd name="T12" fmla="*/ 77 w 210"/>
                              <a:gd name="T13" fmla="*/ 40 h 231"/>
                              <a:gd name="T14" fmla="*/ 76 w 210"/>
                              <a:gd name="T15" fmla="*/ 41 h 231"/>
                              <a:gd name="T16" fmla="*/ 57 w 210"/>
                              <a:gd name="T17" fmla="*/ 55 h 231"/>
                              <a:gd name="T18" fmla="*/ 55 w 210"/>
                              <a:gd name="T19" fmla="*/ 55 h 231"/>
                              <a:gd name="T20" fmla="*/ 53 w 210"/>
                              <a:gd name="T21" fmla="*/ 52 h 231"/>
                              <a:gd name="T22" fmla="*/ 53 w 210"/>
                              <a:gd name="T23" fmla="*/ 50 h 231"/>
                              <a:gd name="T24" fmla="*/ 73 w 210"/>
                              <a:gd name="T25" fmla="*/ 36 h 231"/>
                              <a:gd name="T26" fmla="*/ 75 w 210"/>
                              <a:gd name="T27" fmla="*/ 37 h 231"/>
                              <a:gd name="T28" fmla="*/ 77 w 210"/>
                              <a:gd name="T29" fmla="*/ 40 h 231"/>
                              <a:gd name="T30" fmla="*/ 77 w 210"/>
                              <a:gd name="T31" fmla="*/ 40 h 231"/>
                              <a:gd name="T32" fmla="*/ 49 w 210"/>
                              <a:gd name="T33" fmla="*/ 57 h 231"/>
                              <a:gd name="T34" fmla="*/ 48 w 210"/>
                              <a:gd name="T35" fmla="*/ 62 h 231"/>
                              <a:gd name="T36" fmla="*/ 43 w 210"/>
                              <a:gd name="T37" fmla="*/ 61 h 231"/>
                              <a:gd name="T38" fmla="*/ 44 w 210"/>
                              <a:gd name="T39" fmla="*/ 56 h 231"/>
                              <a:gd name="T40" fmla="*/ 49 w 210"/>
                              <a:gd name="T41" fmla="*/ 57 h 231"/>
                              <a:gd name="T42" fmla="*/ 139 w 210"/>
                              <a:gd name="T43" fmla="*/ 190 h 231"/>
                              <a:gd name="T44" fmla="*/ 143 w 210"/>
                              <a:gd name="T45" fmla="*/ 170 h 231"/>
                              <a:gd name="T46" fmla="*/ 161 w 210"/>
                              <a:gd name="T47" fmla="*/ 174 h 231"/>
                              <a:gd name="T48" fmla="*/ 158 w 210"/>
                              <a:gd name="T49" fmla="*/ 193 h 231"/>
                              <a:gd name="T50" fmla="*/ 139 w 210"/>
                              <a:gd name="T51" fmla="*/ 190 h 231"/>
                              <a:gd name="T52" fmla="*/ 200 w 210"/>
                              <a:gd name="T53" fmla="*/ 149 h 231"/>
                              <a:gd name="T54" fmla="*/ 107 w 210"/>
                              <a:gd name="T55" fmla="*/ 16 h 231"/>
                              <a:gd name="T56" fmla="*/ 82 w 210"/>
                              <a:gd name="T57" fmla="*/ 11 h 231"/>
                              <a:gd name="T58" fmla="*/ 15 w 210"/>
                              <a:gd name="T59" fmla="*/ 57 h 231"/>
                              <a:gd name="T60" fmla="*/ 10 w 210"/>
                              <a:gd name="T61" fmla="*/ 82 h 231"/>
                              <a:gd name="T62" fmla="*/ 102 w 210"/>
                              <a:gd name="T63" fmla="*/ 216 h 231"/>
                              <a:gd name="T64" fmla="*/ 128 w 210"/>
                              <a:gd name="T65" fmla="*/ 221 h 231"/>
                              <a:gd name="T66" fmla="*/ 195 w 210"/>
                              <a:gd name="T67" fmla="*/ 175 h 231"/>
                              <a:gd name="T68" fmla="*/ 200 w 210"/>
                              <a:gd name="T69" fmla="*/ 149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31">
                                <a:moveTo>
                                  <a:pt x="179" y="141"/>
                                </a:moveTo>
                                <a:cubicBezTo>
                                  <a:pt x="101" y="194"/>
                                  <a:pt x="101" y="194"/>
                                  <a:pt x="101" y="194"/>
                                </a:cubicBezTo>
                                <a:cubicBezTo>
                                  <a:pt x="27" y="86"/>
                                  <a:pt x="27" y="86"/>
                                  <a:pt x="27" y="86"/>
                                </a:cubicBezTo>
                                <a:cubicBezTo>
                                  <a:pt x="104" y="33"/>
                                  <a:pt x="104" y="33"/>
                                  <a:pt x="104" y="33"/>
                                </a:cubicBezTo>
                                <a:cubicBezTo>
                                  <a:pt x="179" y="141"/>
                                  <a:pt x="179" y="141"/>
                                  <a:pt x="179" y="141"/>
                                </a:cubicBezTo>
                                <a:cubicBezTo>
                                  <a:pt x="179" y="141"/>
                                  <a:pt x="179" y="141"/>
                                  <a:pt x="179" y="141"/>
                                </a:cubicBezTo>
                                <a:close/>
                                <a:moveTo>
                                  <a:pt x="77" y="40"/>
                                </a:moveTo>
                                <a:cubicBezTo>
                                  <a:pt x="77" y="40"/>
                                  <a:pt x="78" y="41"/>
                                  <a:pt x="76" y="41"/>
                                </a:cubicBezTo>
                                <a:cubicBezTo>
                                  <a:pt x="57" y="55"/>
                                  <a:pt x="57" y="55"/>
                                  <a:pt x="57" y="55"/>
                                </a:cubicBezTo>
                                <a:cubicBezTo>
                                  <a:pt x="57" y="55"/>
                                  <a:pt x="56" y="56"/>
                                  <a:pt x="55" y="55"/>
                                </a:cubicBezTo>
                                <a:cubicBezTo>
                                  <a:pt x="53" y="52"/>
                                  <a:pt x="53" y="52"/>
                                  <a:pt x="53" y="52"/>
                                </a:cubicBezTo>
                                <a:cubicBezTo>
                                  <a:pt x="53" y="52"/>
                                  <a:pt x="52" y="51"/>
                                  <a:pt x="53" y="50"/>
                                </a:cubicBezTo>
                                <a:cubicBezTo>
                                  <a:pt x="73" y="36"/>
                                  <a:pt x="73" y="36"/>
                                  <a:pt x="73" y="36"/>
                                </a:cubicBezTo>
                                <a:cubicBezTo>
                                  <a:pt x="73" y="36"/>
                                  <a:pt x="74" y="36"/>
                                  <a:pt x="75" y="37"/>
                                </a:cubicBezTo>
                                <a:cubicBezTo>
                                  <a:pt x="77" y="40"/>
                                  <a:pt x="77" y="40"/>
                                  <a:pt x="77" y="40"/>
                                </a:cubicBezTo>
                                <a:cubicBezTo>
                                  <a:pt x="77" y="40"/>
                                  <a:pt x="77" y="40"/>
                                  <a:pt x="77" y="40"/>
                                </a:cubicBezTo>
                                <a:close/>
                                <a:moveTo>
                                  <a:pt x="49" y="57"/>
                                </a:moveTo>
                                <a:cubicBezTo>
                                  <a:pt x="50" y="58"/>
                                  <a:pt x="50" y="60"/>
                                  <a:pt x="48" y="62"/>
                                </a:cubicBezTo>
                                <a:cubicBezTo>
                                  <a:pt x="46" y="63"/>
                                  <a:pt x="44" y="63"/>
                                  <a:pt x="43" y="61"/>
                                </a:cubicBezTo>
                                <a:cubicBezTo>
                                  <a:pt x="41" y="59"/>
                                  <a:pt x="42" y="57"/>
                                  <a:pt x="44" y="56"/>
                                </a:cubicBezTo>
                                <a:cubicBezTo>
                                  <a:pt x="46" y="54"/>
                                  <a:pt x="48" y="55"/>
                                  <a:pt x="49" y="57"/>
                                </a:cubicBezTo>
                                <a:moveTo>
                                  <a:pt x="139" y="190"/>
                                </a:moveTo>
                                <a:cubicBezTo>
                                  <a:pt x="135" y="183"/>
                                  <a:pt x="136" y="175"/>
                                  <a:pt x="143" y="170"/>
                                </a:cubicBezTo>
                                <a:cubicBezTo>
                                  <a:pt x="149" y="166"/>
                                  <a:pt x="157" y="168"/>
                                  <a:pt x="161" y="174"/>
                                </a:cubicBezTo>
                                <a:cubicBezTo>
                                  <a:pt x="165" y="180"/>
                                  <a:pt x="164" y="189"/>
                                  <a:pt x="158" y="193"/>
                                </a:cubicBezTo>
                                <a:cubicBezTo>
                                  <a:pt x="152" y="197"/>
                                  <a:pt x="143" y="196"/>
                                  <a:pt x="139" y="190"/>
                                </a:cubicBezTo>
                                <a:moveTo>
                                  <a:pt x="200" y="149"/>
                                </a:moveTo>
                                <a:cubicBezTo>
                                  <a:pt x="107" y="16"/>
                                  <a:pt x="107" y="16"/>
                                  <a:pt x="107" y="16"/>
                                </a:cubicBezTo>
                                <a:cubicBezTo>
                                  <a:pt x="107" y="16"/>
                                  <a:pt x="97" y="0"/>
                                  <a:pt x="82" y="11"/>
                                </a:cubicBezTo>
                                <a:cubicBezTo>
                                  <a:pt x="15" y="57"/>
                                  <a:pt x="15" y="57"/>
                                  <a:pt x="15" y="57"/>
                                </a:cubicBezTo>
                                <a:cubicBezTo>
                                  <a:pt x="15" y="57"/>
                                  <a:pt x="0" y="67"/>
                                  <a:pt x="10" y="82"/>
                                </a:cubicBezTo>
                                <a:cubicBezTo>
                                  <a:pt x="102" y="216"/>
                                  <a:pt x="102" y="216"/>
                                  <a:pt x="102" y="216"/>
                                </a:cubicBezTo>
                                <a:cubicBezTo>
                                  <a:pt x="102" y="216"/>
                                  <a:pt x="112" y="231"/>
                                  <a:pt x="128" y="221"/>
                                </a:cubicBezTo>
                                <a:cubicBezTo>
                                  <a:pt x="195" y="175"/>
                                  <a:pt x="195" y="175"/>
                                  <a:pt x="195" y="175"/>
                                </a:cubicBezTo>
                                <a:cubicBezTo>
                                  <a:pt x="195" y="175"/>
                                  <a:pt x="210" y="164"/>
                                  <a:pt x="200" y="149"/>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2" name="Freeform 6112"/>
                        <wps:cNvSpPr>
                          <a:spLocks noEditPoints="1"/>
                        </wps:cNvSpPr>
                        <wps:spPr bwMode="auto">
                          <a:xfrm>
                            <a:off x="17694276" y="7561263"/>
                            <a:ext cx="911225" cy="915988"/>
                          </a:xfrm>
                          <a:custGeom>
                            <a:avLst/>
                            <a:gdLst>
                              <a:gd name="T0" fmla="*/ 106 w 243"/>
                              <a:gd name="T1" fmla="*/ 136 h 244"/>
                              <a:gd name="T2" fmla="*/ 102 w 243"/>
                              <a:gd name="T3" fmla="*/ 139 h 244"/>
                              <a:gd name="T4" fmla="*/ 145 w 243"/>
                              <a:gd name="T5" fmla="*/ 139 h 244"/>
                              <a:gd name="T6" fmla="*/ 62 w 243"/>
                              <a:gd name="T7" fmla="*/ 34 h 244"/>
                              <a:gd name="T8" fmla="*/ 163 w 243"/>
                              <a:gd name="T9" fmla="*/ 221 h 244"/>
                              <a:gd name="T10" fmla="*/ 210 w 243"/>
                              <a:gd name="T11" fmla="*/ 64 h 244"/>
                              <a:gd name="T12" fmla="*/ 213 w 243"/>
                              <a:gd name="T13" fmla="*/ 61 h 244"/>
                              <a:gd name="T14" fmla="*/ 80 w 243"/>
                              <a:gd name="T15" fmla="*/ 62 h 244"/>
                              <a:gd name="T16" fmla="*/ 149 w 243"/>
                              <a:gd name="T17" fmla="*/ 191 h 244"/>
                              <a:gd name="T18" fmla="*/ 182 w 243"/>
                              <a:gd name="T19" fmla="*/ 83 h 244"/>
                              <a:gd name="T20" fmla="*/ 186 w 243"/>
                              <a:gd name="T21" fmla="*/ 80 h 244"/>
                              <a:gd name="T22" fmla="*/ 48 w 243"/>
                              <a:gd name="T23" fmla="*/ 177 h 244"/>
                              <a:gd name="T24" fmla="*/ 52 w 243"/>
                              <a:gd name="T25" fmla="*/ 174 h 244"/>
                              <a:gd name="T26" fmla="*/ 189 w 243"/>
                              <a:gd name="T27" fmla="*/ 182 h 244"/>
                              <a:gd name="T28" fmla="*/ 159 w 243"/>
                              <a:gd name="T29" fmla="*/ 99 h 244"/>
                              <a:gd name="T30" fmla="*/ 137 w 243"/>
                              <a:gd name="T31" fmla="*/ 165 h 244"/>
                              <a:gd name="T32" fmla="*/ 102 w 243"/>
                              <a:gd name="T33" fmla="*/ 92 h 244"/>
                              <a:gd name="T34" fmla="*/ 158 w 243"/>
                              <a:gd name="T35" fmla="*/ 151 h 244"/>
                              <a:gd name="T36" fmla="*/ 90 w 243"/>
                              <a:gd name="T37" fmla="*/ 75 h 244"/>
                              <a:gd name="T38" fmla="*/ 142 w 243"/>
                              <a:gd name="T39" fmla="*/ 175 h 244"/>
                              <a:gd name="T40" fmla="*/ 168 w 243"/>
                              <a:gd name="T41" fmla="*/ 93 h 244"/>
                              <a:gd name="T42" fmla="*/ 172 w 243"/>
                              <a:gd name="T43" fmla="*/ 90 h 244"/>
                              <a:gd name="T44" fmla="*/ 163 w 243"/>
                              <a:gd name="T45" fmla="*/ 244 h 244"/>
                              <a:gd name="T46" fmla="*/ 125 w 243"/>
                              <a:gd name="T47" fmla="*/ 131 h 244"/>
                              <a:gd name="T48" fmla="*/ 131 w 243"/>
                              <a:gd name="T49" fmla="*/ 119 h 244"/>
                              <a:gd name="T50" fmla="*/ 144 w 243"/>
                              <a:gd name="T51" fmla="*/ 140 h 244"/>
                              <a:gd name="T52" fmla="*/ 220 w 243"/>
                              <a:gd name="T53" fmla="*/ 198 h 244"/>
                              <a:gd name="T54" fmla="*/ 184 w 243"/>
                              <a:gd name="T55" fmla="*/ 202 h 244"/>
                              <a:gd name="T56" fmla="*/ 189 w 243"/>
                              <a:gd name="T57" fmla="*/ 191 h 244"/>
                              <a:gd name="T58" fmla="*/ 177 w 243"/>
                              <a:gd name="T59" fmla="*/ 180 h 244"/>
                              <a:gd name="T60" fmla="*/ 156 w 243"/>
                              <a:gd name="T61" fmla="*/ 159 h 244"/>
                              <a:gd name="T62" fmla="*/ 156 w 243"/>
                              <a:gd name="T63" fmla="*/ 159 h 244"/>
                              <a:gd name="T64" fmla="*/ 127 w 243"/>
                              <a:gd name="T65" fmla="*/ 121 h 244"/>
                              <a:gd name="T66" fmla="*/ 126 w 243"/>
                              <a:gd name="T67" fmla="*/ 127 h 244"/>
                              <a:gd name="T68" fmla="*/ 138 w 243"/>
                              <a:gd name="T69" fmla="*/ 144 h 244"/>
                              <a:gd name="T70" fmla="*/ 133 w 243"/>
                              <a:gd name="T71" fmla="*/ 136 h 244"/>
                              <a:gd name="T72" fmla="*/ 153 w 243"/>
                              <a:gd name="T73" fmla="*/ 156 h 244"/>
                              <a:gd name="T74" fmla="*/ 139 w 243"/>
                              <a:gd name="T75" fmla="*/ 151 h 244"/>
                              <a:gd name="T76" fmla="*/ 147 w 243"/>
                              <a:gd name="T77" fmla="*/ 168 h 244"/>
                              <a:gd name="T78" fmla="*/ 147 w 243"/>
                              <a:gd name="T79" fmla="*/ 168 h 244"/>
                              <a:gd name="T80" fmla="*/ 164 w 243"/>
                              <a:gd name="T81" fmla="*/ 181 h 244"/>
                              <a:gd name="T82" fmla="*/ 153 w 243"/>
                              <a:gd name="T83" fmla="*/ 165 h 244"/>
                              <a:gd name="T84" fmla="*/ 154 w 243"/>
                              <a:gd name="T85" fmla="*/ 182 h 244"/>
                              <a:gd name="T86" fmla="*/ 155 w 243"/>
                              <a:gd name="T87" fmla="*/ 185 h 244"/>
                              <a:gd name="T88" fmla="*/ 164 w 243"/>
                              <a:gd name="T89" fmla="*/ 204 h 244"/>
                              <a:gd name="T90" fmla="*/ 180 w 243"/>
                              <a:gd name="T91" fmla="*/ 183 h 244"/>
                              <a:gd name="T92" fmla="*/ 164 w 243"/>
                              <a:gd name="T93" fmla="*/ 204 h 244"/>
                              <a:gd name="T94" fmla="*/ 178 w 243"/>
                              <a:gd name="T95" fmla="*/ 206 h 244"/>
                              <a:gd name="T96" fmla="*/ 171 w 243"/>
                              <a:gd name="T97" fmla="*/ 220 h 244"/>
                              <a:gd name="T98" fmla="*/ 182 w 243"/>
                              <a:gd name="T99" fmla="*/ 206 h 244"/>
                              <a:gd name="T100" fmla="*/ 206 w 243"/>
                              <a:gd name="T101" fmla="*/ 208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3" h="244">
                                <a:moveTo>
                                  <a:pt x="141" y="112"/>
                                </a:moveTo>
                                <a:cubicBezTo>
                                  <a:pt x="135" y="102"/>
                                  <a:pt x="121" y="100"/>
                                  <a:pt x="112" y="106"/>
                                </a:cubicBezTo>
                                <a:cubicBezTo>
                                  <a:pt x="102" y="113"/>
                                  <a:pt x="99" y="127"/>
                                  <a:pt x="106" y="136"/>
                                </a:cubicBezTo>
                                <a:cubicBezTo>
                                  <a:pt x="111" y="144"/>
                                  <a:pt x="120" y="147"/>
                                  <a:pt x="128" y="145"/>
                                </a:cubicBezTo>
                                <a:cubicBezTo>
                                  <a:pt x="130" y="149"/>
                                  <a:pt x="130" y="149"/>
                                  <a:pt x="130" y="149"/>
                                </a:cubicBezTo>
                                <a:cubicBezTo>
                                  <a:pt x="120" y="152"/>
                                  <a:pt x="108" y="148"/>
                                  <a:pt x="102" y="139"/>
                                </a:cubicBezTo>
                                <a:cubicBezTo>
                                  <a:pt x="94" y="127"/>
                                  <a:pt x="96" y="111"/>
                                  <a:pt x="109" y="102"/>
                                </a:cubicBezTo>
                                <a:cubicBezTo>
                                  <a:pt x="120" y="94"/>
                                  <a:pt x="137" y="97"/>
                                  <a:pt x="145" y="109"/>
                                </a:cubicBezTo>
                                <a:cubicBezTo>
                                  <a:pt x="152" y="118"/>
                                  <a:pt x="151" y="131"/>
                                  <a:pt x="145" y="139"/>
                                </a:cubicBezTo>
                                <a:cubicBezTo>
                                  <a:pt x="142" y="136"/>
                                  <a:pt x="142" y="136"/>
                                  <a:pt x="142" y="136"/>
                                </a:cubicBezTo>
                                <a:cubicBezTo>
                                  <a:pt x="146" y="129"/>
                                  <a:pt x="147" y="119"/>
                                  <a:pt x="141" y="112"/>
                                </a:cubicBezTo>
                                <a:close/>
                                <a:moveTo>
                                  <a:pt x="62" y="34"/>
                                </a:moveTo>
                                <a:cubicBezTo>
                                  <a:pt x="12" y="69"/>
                                  <a:pt x="0" y="137"/>
                                  <a:pt x="34" y="186"/>
                                </a:cubicBezTo>
                                <a:cubicBezTo>
                                  <a:pt x="64" y="229"/>
                                  <a:pt x="119" y="243"/>
                                  <a:pt x="165" y="225"/>
                                </a:cubicBezTo>
                                <a:cubicBezTo>
                                  <a:pt x="163" y="221"/>
                                  <a:pt x="163" y="221"/>
                                  <a:pt x="163" y="221"/>
                                </a:cubicBezTo>
                                <a:cubicBezTo>
                                  <a:pt x="119" y="238"/>
                                  <a:pt x="67" y="224"/>
                                  <a:pt x="38" y="184"/>
                                </a:cubicBezTo>
                                <a:cubicBezTo>
                                  <a:pt x="5" y="137"/>
                                  <a:pt x="17" y="71"/>
                                  <a:pt x="64" y="38"/>
                                </a:cubicBezTo>
                                <a:cubicBezTo>
                                  <a:pt x="112" y="5"/>
                                  <a:pt x="177" y="17"/>
                                  <a:pt x="210" y="64"/>
                                </a:cubicBezTo>
                                <a:cubicBezTo>
                                  <a:pt x="238" y="104"/>
                                  <a:pt x="233" y="158"/>
                                  <a:pt x="202" y="193"/>
                                </a:cubicBezTo>
                                <a:cubicBezTo>
                                  <a:pt x="206" y="196"/>
                                  <a:pt x="206" y="196"/>
                                  <a:pt x="206" y="196"/>
                                </a:cubicBezTo>
                                <a:cubicBezTo>
                                  <a:pt x="238" y="160"/>
                                  <a:pt x="243" y="104"/>
                                  <a:pt x="213" y="61"/>
                                </a:cubicBezTo>
                                <a:cubicBezTo>
                                  <a:pt x="179" y="12"/>
                                  <a:pt x="111" y="0"/>
                                  <a:pt x="62" y="34"/>
                                </a:cubicBezTo>
                                <a:close/>
                                <a:moveTo>
                                  <a:pt x="186" y="80"/>
                                </a:moveTo>
                                <a:cubicBezTo>
                                  <a:pt x="162" y="46"/>
                                  <a:pt x="115" y="38"/>
                                  <a:pt x="80" y="62"/>
                                </a:cubicBezTo>
                                <a:cubicBezTo>
                                  <a:pt x="46" y="86"/>
                                  <a:pt x="38" y="133"/>
                                  <a:pt x="62" y="167"/>
                                </a:cubicBezTo>
                                <a:cubicBezTo>
                                  <a:pt x="82" y="196"/>
                                  <a:pt x="119" y="207"/>
                                  <a:pt x="151" y="195"/>
                                </a:cubicBezTo>
                                <a:cubicBezTo>
                                  <a:pt x="149" y="191"/>
                                  <a:pt x="149" y="191"/>
                                  <a:pt x="149" y="191"/>
                                </a:cubicBezTo>
                                <a:cubicBezTo>
                                  <a:pt x="119" y="202"/>
                                  <a:pt x="85" y="192"/>
                                  <a:pt x="66" y="165"/>
                                </a:cubicBezTo>
                                <a:cubicBezTo>
                                  <a:pt x="43" y="133"/>
                                  <a:pt x="51" y="88"/>
                                  <a:pt x="83" y="66"/>
                                </a:cubicBezTo>
                                <a:cubicBezTo>
                                  <a:pt x="115" y="43"/>
                                  <a:pt x="160" y="51"/>
                                  <a:pt x="182" y="83"/>
                                </a:cubicBezTo>
                                <a:cubicBezTo>
                                  <a:pt x="201" y="110"/>
                                  <a:pt x="198" y="146"/>
                                  <a:pt x="178" y="170"/>
                                </a:cubicBezTo>
                                <a:cubicBezTo>
                                  <a:pt x="181" y="174"/>
                                  <a:pt x="181" y="174"/>
                                  <a:pt x="181" y="174"/>
                                </a:cubicBezTo>
                                <a:cubicBezTo>
                                  <a:pt x="203" y="148"/>
                                  <a:pt x="206" y="109"/>
                                  <a:pt x="186" y="80"/>
                                </a:cubicBezTo>
                                <a:close/>
                                <a:moveTo>
                                  <a:pt x="199" y="71"/>
                                </a:moveTo>
                                <a:cubicBezTo>
                                  <a:pt x="170" y="29"/>
                                  <a:pt x="112" y="20"/>
                                  <a:pt x="71" y="49"/>
                                </a:cubicBezTo>
                                <a:cubicBezTo>
                                  <a:pt x="29" y="78"/>
                                  <a:pt x="19" y="135"/>
                                  <a:pt x="48" y="177"/>
                                </a:cubicBezTo>
                                <a:cubicBezTo>
                                  <a:pt x="73" y="213"/>
                                  <a:pt x="119" y="225"/>
                                  <a:pt x="157" y="210"/>
                                </a:cubicBezTo>
                                <a:cubicBezTo>
                                  <a:pt x="155" y="206"/>
                                  <a:pt x="155" y="206"/>
                                  <a:pt x="155" y="206"/>
                                </a:cubicBezTo>
                                <a:cubicBezTo>
                                  <a:pt x="119" y="219"/>
                                  <a:pt x="75" y="208"/>
                                  <a:pt x="52" y="174"/>
                                </a:cubicBezTo>
                                <a:cubicBezTo>
                                  <a:pt x="24" y="135"/>
                                  <a:pt x="34" y="80"/>
                                  <a:pt x="74" y="52"/>
                                </a:cubicBezTo>
                                <a:cubicBezTo>
                                  <a:pt x="113" y="25"/>
                                  <a:pt x="168" y="35"/>
                                  <a:pt x="195" y="74"/>
                                </a:cubicBezTo>
                                <a:cubicBezTo>
                                  <a:pt x="219" y="107"/>
                                  <a:pt x="215" y="152"/>
                                  <a:pt x="189" y="182"/>
                                </a:cubicBezTo>
                                <a:cubicBezTo>
                                  <a:pt x="193" y="185"/>
                                  <a:pt x="193" y="185"/>
                                  <a:pt x="193" y="185"/>
                                </a:cubicBezTo>
                                <a:cubicBezTo>
                                  <a:pt x="220" y="154"/>
                                  <a:pt x="224" y="107"/>
                                  <a:pt x="199" y="71"/>
                                </a:cubicBezTo>
                                <a:close/>
                                <a:moveTo>
                                  <a:pt x="159" y="99"/>
                                </a:moveTo>
                                <a:cubicBezTo>
                                  <a:pt x="145" y="79"/>
                                  <a:pt x="119" y="75"/>
                                  <a:pt x="99" y="89"/>
                                </a:cubicBezTo>
                                <a:cubicBezTo>
                                  <a:pt x="79" y="102"/>
                                  <a:pt x="75" y="129"/>
                                  <a:pt x="88" y="149"/>
                                </a:cubicBezTo>
                                <a:cubicBezTo>
                                  <a:pt x="100" y="165"/>
                                  <a:pt x="120" y="171"/>
                                  <a:pt x="137" y="165"/>
                                </a:cubicBezTo>
                                <a:cubicBezTo>
                                  <a:pt x="135" y="161"/>
                                  <a:pt x="135" y="161"/>
                                  <a:pt x="135" y="161"/>
                                </a:cubicBezTo>
                                <a:cubicBezTo>
                                  <a:pt x="120" y="166"/>
                                  <a:pt x="102" y="160"/>
                                  <a:pt x="92" y="146"/>
                                </a:cubicBezTo>
                                <a:cubicBezTo>
                                  <a:pt x="80" y="128"/>
                                  <a:pt x="84" y="105"/>
                                  <a:pt x="102" y="92"/>
                                </a:cubicBezTo>
                                <a:cubicBezTo>
                                  <a:pt x="119" y="80"/>
                                  <a:pt x="143" y="84"/>
                                  <a:pt x="155" y="102"/>
                                </a:cubicBezTo>
                                <a:cubicBezTo>
                                  <a:pt x="165" y="116"/>
                                  <a:pt x="164" y="135"/>
                                  <a:pt x="154" y="148"/>
                                </a:cubicBezTo>
                                <a:cubicBezTo>
                                  <a:pt x="158" y="151"/>
                                  <a:pt x="158" y="151"/>
                                  <a:pt x="158" y="151"/>
                                </a:cubicBezTo>
                                <a:cubicBezTo>
                                  <a:pt x="169" y="136"/>
                                  <a:pt x="170" y="115"/>
                                  <a:pt x="159" y="99"/>
                                </a:cubicBezTo>
                                <a:close/>
                                <a:moveTo>
                                  <a:pt x="172" y="90"/>
                                </a:moveTo>
                                <a:cubicBezTo>
                                  <a:pt x="154" y="63"/>
                                  <a:pt x="117" y="57"/>
                                  <a:pt x="90" y="75"/>
                                </a:cubicBezTo>
                                <a:cubicBezTo>
                                  <a:pt x="63" y="94"/>
                                  <a:pt x="56" y="131"/>
                                  <a:pt x="75" y="158"/>
                                </a:cubicBezTo>
                                <a:cubicBezTo>
                                  <a:pt x="91" y="180"/>
                                  <a:pt x="119" y="188"/>
                                  <a:pt x="144" y="180"/>
                                </a:cubicBezTo>
                                <a:cubicBezTo>
                                  <a:pt x="142" y="175"/>
                                  <a:pt x="142" y="175"/>
                                  <a:pt x="142" y="175"/>
                                </a:cubicBezTo>
                                <a:cubicBezTo>
                                  <a:pt x="119" y="183"/>
                                  <a:pt x="93" y="176"/>
                                  <a:pt x="79" y="155"/>
                                </a:cubicBezTo>
                                <a:cubicBezTo>
                                  <a:pt x="62" y="131"/>
                                  <a:pt x="68" y="97"/>
                                  <a:pt x="93" y="79"/>
                                </a:cubicBezTo>
                                <a:cubicBezTo>
                                  <a:pt x="117" y="62"/>
                                  <a:pt x="151" y="68"/>
                                  <a:pt x="168" y="93"/>
                                </a:cubicBezTo>
                                <a:cubicBezTo>
                                  <a:pt x="183" y="113"/>
                                  <a:pt x="181" y="140"/>
                                  <a:pt x="165" y="159"/>
                                </a:cubicBezTo>
                                <a:cubicBezTo>
                                  <a:pt x="169" y="162"/>
                                  <a:pt x="169" y="162"/>
                                  <a:pt x="169" y="162"/>
                                </a:cubicBezTo>
                                <a:cubicBezTo>
                                  <a:pt x="186" y="142"/>
                                  <a:pt x="188" y="112"/>
                                  <a:pt x="172" y="90"/>
                                </a:cubicBezTo>
                                <a:close/>
                                <a:moveTo>
                                  <a:pt x="220" y="198"/>
                                </a:moveTo>
                                <a:cubicBezTo>
                                  <a:pt x="223" y="202"/>
                                  <a:pt x="223" y="202"/>
                                  <a:pt x="223" y="202"/>
                                </a:cubicBezTo>
                                <a:cubicBezTo>
                                  <a:pt x="163" y="244"/>
                                  <a:pt x="163" y="244"/>
                                  <a:pt x="163" y="244"/>
                                </a:cubicBezTo>
                                <a:cubicBezTo>
                                  <a:pt x="161" y="240"/>
                                  <a:pt x="161" y="240"/>
                                  <a:pt x="161" y="240"/>
                                </a:cubicBezTo>
                                <a:cubicBezTo>
                                  <a:pt x="171" y="232"/>
                                  <a:pt x="171" y="232"/>
                                  <a:pt x="171" y="232"/>
                                </a:cubicBezTo>
                                <a:cubicBezTo>
                                  <a:pt x="125" y="131"/>
                                  <a:pt x="125" y="131"/>
                                  <a:pt x="125" y="131"/>
                                </a:cubicBezTo>
                                <a:cubicBezTo>
                                  <a:pt x="122" y="131"/>
                                  <a:pt x="119" y="131"/>
                                  <a:pt x="118" y="128"/>
                                </a:cubicBezTo>
                                <a:cubicBezTo>
                                  <a:pt x="115" y="125"/>
                                  <a:pt x="116" y="120"/>
                                  <a:pt x="120" y="117"/>
                                </a:cubicBezTo>
                                <a:cubicBezTo>
                                  <a:pt x="123" y="115"/>
                                  <a:pt x="128" y="116"/>
                                  <a:pt x="131" y="119"/>
                                </a:cubicBezTo>
                                <a:cubicBezTo>
                                  <a:pt x="132" y="122"/>
                                  <a:pt x="132" y="125"/>
                                  <a:pt x="131" y="127"/>
                                </a:cubicBezTo>
                                <a:cubicBezTo>
                                  <a:pt x="144" y="140"/>
                                  <a:pt x="144" y="140"/>
                                  <a:pt x="144" y="140"/>
                                </a:cubicBezTo>
                                <a:cubicBezTo>
                                  <a:pt x="144" y="140"/>
                                  <a:pt x="144" y="140"/>
                                  <a:pt x="144" y="140"/>
                                </a:cubicBezTo>
                                <a:cubicBezTo>
                                  <a:pt x="144" y="140"/>
                                  <a:pt x="144" y="140"/>
                                  <a:pt x="144" y="140"/>
                                </a:cubicBezTo>
                                <a:cubicBezTo>
                                  <a:pt x="210" y="205"/>
                                  <a:pt x="210" y="205"/>
                                  <a:pt x="210" y="205"/>
                                </a:cubicBezTo>
                                <a:cubicBezTo>
                                  <a:pt x="220" y="198"/>
                                  <a:pt x="220" y="198"/>
                                  <a:pt x="220" y="198"/>
                                </a:cubicBezTo>
                                <a:cubicBezTo>
                                  <a:pt x="220" y="198"/>
                                  <a:pt x="220" y="198"/>
                                  <a:pt x="220" y="198"/>
                                </a:cubicBezTo>
                                <a:close/>
                                <a:moveTo>
                                  <a:pt x="189" y="191"/>
                                </a:moveTo>
                                <a:cubicBezTo>
                                  <a:pt x="184" y="202"/>
                                  <a:pt x="184" y="202"/>
                                  <a:pt x="184" y="202"/>
                                </a:cubicBezTo>
                                <a:cubicBezTo>
                                  <a:pt x="198" y="201"/>
                                  <a:pt x="198" y="201"/>
                                  <a:pt x="198" y="201"/>
                                </a:cubicBezTo>
                                <a:cubicBezTo>
                                  <a:pt x="189" y="191"/>
                                  <a:pt x="189" y="191"/>
                                  <a:pt x="189" y="191"/>
                                </a:cubicBezTo>
                                <a:cubicBezTo>
                                  <a:pt x="189" y="191"/>
                                  <a:pt x="189" y="191"/>
                                  <a:pt x="189" y="191"/>
                                </a:cubicBezTo>
                                <a:close/>
                                <a:moveTo>
                                  <a:pt x="171" y="174"/>
                                </a:moveTo>
                                <a:cubicBezTo>
                                  <a:pt x="168" y="181"/>
                                  <a:pt x="168" y="181"/>
                                  <a:pt x="168" y="181"/>
                                </a:cubicBezTo>
                                <a:cubicBezTo>
                                  <a:pt x="177" y="180"/>
                                  <a:pt x="177" y="180"/>
                                  <a:pt x="177" y="180"/>
                                </a:cubicBezTo>
                                <a:cubicBezTo>
                                  <a:pt x="171" y="174"/>
                                  <a:pt x="171" y="174"/>
                                  <a:pt x="171" y="174"/>
                                </a:cubicBezTo>
                                <a:cubicBezTo>
                                  <a:pt x="171" y="174"/>
                                  <a:pt x="171" y="174"/>
                                  <a:pt x="171" y="174"/>
                                </a:cubicBezTo>
                                <a:close/>
                                <a:moveTo>
                                  <a:pt x="156" y="159"/>
                                </a:moveTo>
                                <a:cubicBezTo>
                                  <a:pt x="155" y="161"/>
                                  <a:pt x="155" y="161"/>
                                  <a:pt x="155" y="161"/>
                                </a:cubicBezTo>
                                <a:cubicBezTo>
                                  <a:pt x="158" y="161"/>
                                  <a:pt x="158" y="161"/>
                                  <a:pt x="158" y="161"/>
                                </a:cubicBezTo>
                                <a:cubicBezTo>
                                  <a:pt x="156" y="159"/>
                                  <a:pt x="156" y="159"/>
                                  <a:pt x="156" y="159"/>
                                </a:cubicBezTo>
                                <a:cubicBezTo>
                                  <a:pt x="156" y="159"/>
                                  <a:pt x="156" y="159"/>
                                  <a:pt x="156" y="159"/>
                                </a:cubicBezTo>
                                <a:close/>
                                <a:moveTo>
                                  <a:pt x="126" y="127"/>
                                </a:moveTo>
                                <a:cubicBezTo>
                                  <a:pt x="128" y="126"/>
                                  <a:pt x="129" y="123"/>
                                  <a:pt x="127" y="121"/>
                                </a:cubicBezTo>
                                <a:cubicBezTo>
                                  <a:pt x="126" y="120"/>
                                  <a:pt x="124" y="119"/>
                                  <a:pt x="122" y="120"/>
                                </a:cubicBezTo>
                                <a:cubicBezTo>
                                  <a:pt x="120" y="122"/>
                                  <a:pt x="119" y="124"/>
                                  <a:pt x="121" y="126"/>
                                </a:cubicBezTo>
                                <a:cubicBezTo>
                                  <a:pt x="122" y="128"/>
                                  <a:pt x="125" y="128"/>
                                  <a:pt x="126" y="127"/>
                                </a:cubicBezTo>
                                <a:close/>
                                <a:moveTo>
                                  <a:pt x="133" y="136"/>
                                </a:moveTo>
                                <a:cubicBezTo>
                                  <a:pt x="136" y="144"/>
                                  <a:pt x="136" y="144"/>
                                  <a:pt x="136" y="144"/>
                                </a:cubicBezTo>
                                <a:cubicBezTo>
                                  <a:pt x="138" y="144"/>
                                  <a:pt x="138" y="144"/>
                                  <a:pt x="138" y="144"/>
                                </a:cubicBezTo>
                                <a:cubicBezTo>
                                  <a:pt x="139" y="143"/>
                                  <a:pt x="139" y="143"/>
                                  <a:pt x="139" y="143"/>
                                </a:cubicBezTo>
                                <a:cubicBezTo>
                                  <a:pt x="133" y="136"/>
                                  <a:pt x="133" y="136"/>
                                  <a:pt x="133" y="136"/>
                                </a:cubicBezTo>
                                <a:cubicBezTo>
                                  <a:pt x="133" y="136"/>
                                  <a:pt x="133" y="136"/>
                                  <a:pt x="133" y="136"/>
                                </a:cubicBezTo>
                                <a:close/>
                                <a:moveTo>
                                  <a:pt x="145" y="162"/>
                                </a:moveTo>
                                <a:cubicBezTo>
                                  <a:pt x="151" y="161"/>
                                  <a:pt x="151" y="161"/>
                                  <a:pt x="151" y="161"/>
                                </a:cubicBezTo>
                                <a:cubicBezTo>
                                  <a:pt x="153" y="156"/>
                                  <a:pt x="153" y="156"/>
                                  <a:pt x="153" y="156"/>
                                </a:cubicBezTo>
                                <a:cubicBezTo>
                                  <a:pt x="144" y="147"/>
                                  <a:pt x="144" y="147"/>
                                  <a:pt x="144" y="147"/>
                                </a:cubicBezTo>
                                <a:cubicBezTo>
                                  <a:pt x="141" y="148"/>
                                  <a:pt x="141" y="148"/>
                                  <a:pt x="141" y="148"/>
                                </a:cubicBezTo>
                                <a:cubicBezTo>
                                  <a:pt x="139" y="151"/>
                                  <a:pt x="139" y="151"/>
                                  <a:pt x="139" y="151"/>
                                </a:cubicBezTo>
                                <a:cubicBezTo>
                                  <a:pt x="145" y="162"/>
                                  <a:pt x="145" y="162"/>
                                  <a:pt x="145" y="162"/>
                                </a:cubicBezTo>
                                <a:cubicBezTo>
                                  <a:pt x="145" y="162"/>
                                  <a:pt x="145" y="162"/>
                                  <a:pt x="145" y="162"/>
                                </a:cubicBezTo>
                                <a:close/>
                                <a:moveTo>
                                  <a:pt x="147" y="168"/>
                                </a:moveTo>
                                <a:cubicBezTo>
                                  <a:pt x="149" y="165"/>
                                  <a:pt x="149" y="165"/>
                                  <a:pt x="149" y="165"/>
                                </a:cubicBezTo>
                                <a:cubicBezTo>
                                  <a:pt x="146" y="166"/>
                                  <a:pt x="146" y="166"/>
                                  <a:pt x="146" y="166"/>
                                </a:cubicBezTo>
                                <a:cubicBezTo>
                                  <a:pt x="147" y="168"/>
                                  <a:pt x="147" y="168"/>
                                  <a:pt x="147" y="168"/>
                                </a:cubicBezTo>
                                <a:cubicBezTo>
                                  <a:pt x="147" y="168"/>
                                  <a:pt x="147" y="168"/>
                                  <a:pt x="147" y="168"/>
                                </a:cubicBezTo>
                                <a:close/>
                                <a:moveTo>
                                  <a:pt x="154" y="182"/>
                                </a:moveTo>
                                <a:cubicBezTo>
                                  <a:pt x="164" y="181"/>
                                  <a:pt x="164" y="181"/>
                                  <a:pt x="164" y="181"/>
                                </a:cubicBezTo>
                                <a:cubicBezTo>
                                  <a:pt x="169" y="171"/>
                                  <a:pt x="169" y="171"/>
                                  <a:pt x="169" y="171"/>
                                </a:cubicBezTo>
                                <a:cubicBezTo>
                                  <a:pt x="161" y="164"/>
                                  <a:pt x="161" y="164"/>
                                  <a:pt x="161" y="164"/>
                                </a:cubicBezTo>
                                <a:cubicBezTo>
                                  <a:pt x="153" y="165"/>
                                  <a:pt x="153" y="165"/>
                                  <a:pt x="153" y="165"/>
                                </a:cubicBezTo>
                                <a:cubicBezTo>
                                  <a:pt x="149" y="173"/>
                                  <a:pt x="149" y="173"/>
                                  <a:pt x="149" y="173"/>
                                </a:cubicBezTo>
                                <a:cubicBezTo>
                                  <a:pt x="154" y="182"/>
                                  <a:pt x="154" y="182"/>
                                  <a:pt x="154" y="182"/>
                                </a:cubicBezTo>
                                <a:cubicBezTo>
                                  <a:pt x="154" y="182"/>
                                  <a:pt x="154" y="182"/>
                                  <a:pt x="154" y="182"/>
                                </a:cubicBezTo>
                                <a:close/>
                                <a:moveTo>
                                  <a:pt x="159" y="193"/>
                                </a:moveTo>
                                <a:cubicBezTo>
                                  <a:pt x="163" y="185"/>
                                  <a:pt x="163" y="185"/>
                                  <a:pt x="163" y="185"/>
                                </a:cubicBezTo>
                                <a:cubicBezTo>
                                  <a:pt x="155" y="185"/>
                                  <a:pt x="155" y="185"/>
                                  <a:pt x="155" y="185"/>
                                </a:cubicBezTo>
                                <a:cubicBezTo>
                                  <a:pt x="159" y="193"/>
                                  <a:pt x="159" y="193"/>
                                  <a:pt x="159" y="193"/>
                                </a:cubicBezTo>
                                <a:cubicBezTo>
                                  <a:pt x="159" y="193"/>
                                  <a:pt x="159" y="193"/>
                                  <a:pt x="159" y="193"/>
                                </a:cubicBezTo>
                                <a:close/>
                                <a:moveTo>
                                  <a:pt x="164" y="204"/>
                                </a:moveTo>
                                <a:cubicBezTo>
                                  <a:pt x="179" y="203"/>
                                  <a:pt x="179" y="203"/>
                                  <a:pt x="179" y="203"/>
                                </a:cubicBezTo>
                                <a:cubicBezTo>
                                  <a:pt x="186" y="188"/>
                                  <a:pt x="186" y="188"/>
                                  <a:pt x="186" y="188"/>
                                </a:cubicBezTo>
                                <a:cubicBezTo>
                                  <a:pt x="180" y="183"/>
                                  <a:pt x="180" y="183"/>
                                  <a:pt x="180" y="183"/>
                                </a:cubicBezTo>
                                <a:cubicBezTo>
                                  <a:pt x="167" y="184"/>
                                  <a:pt x="167" y="184"/>
                                  <a:pt x="167" y="184"/>
                                </a:cubicBezTo>
                                <a:cubicBezTo>
                                  <a:pt x="161" y="197"/>
                                  <a:pt x="161" y="197"/>
                                  <a:pt x="161" y="197"/>
                                </a:cubicBezTo>
                                <a:cubicBezTo>
                                  <a:pt x="164" y="204"/>
                                  <a:pt x="164" y="204"/>
                                  <a:pt x="164" y="204"/>
                                </a:cubicBezTo>
                                <a:cubicBezTo>
                                  <a:pt x="164" y="204"/>
                                  <a:pt x="164" y="204"/>
                                  <a:pt x="164" y="204"/>
                                </a:cubicBezTo>
                                <a:close/>
                                <a:moveTo>
                                  <a:pt x="171" y="220"/>
                                </a:moveTo>
                                <a:cubicBezTo>
                                  <a:pt x="178" y="206"/>
                                  <a:pt x="178" y="206"/>
                                  <a:pt x="178" y="206"/>
                                </a:cubicBezTo>
                                <a:cubicBezTo>
                                  <a:pt x="165" y="208"/>
                                  <a:pt x="165" y="208"/>
                                  <a:pt x="165" y="208"/>
                                </a:cubicBezTo>
                                <a:cubicBezTo>
                                  <a:pt x="171" y="220"/>
                                  <a:pt x="171" y="220"/>
                                  <a:pt x="171" y="220"/>
                                </a:cubicBezTo>
                                <a:cubicBezTo>
                                  <a:pt x="171" y="220"/>
                                  <a:pt x="171" y="220"/>
                                  <a:pt x="171" y="220"/>
                                </a:cubicBezTo>
                                <a:close/>
                                <a:moveTo>
                                  <a:pt x="206" y="208"/>
                                </a:moveTo>
                                <a:cubicBezTo>
                                  <a:pt x="202" y="204"/>
                                  <a:pt x="202" y="204"/>
                                  <a:pt x="202" y="204"/>
                                </a:cubicBezTo>
                                <a:cubicBezTo>
                                  <a:pt x="182" y="206"/>
                                  <a:pt x="182" y="206"/>
                                  <a:pt x="182" y="206"/>
                                </a:cubicBezTo>
                                <a:cubicBezTo>
                                  <a:pt x="173" y="224"/>
                                  <a:pt x="173" y="224"/>
                                  <a:pt x="173" y="224"/>
                                </a:cubicBezTo>
                                <a:cubicBezTo>
                                  <a:pt x="175" y="229"/>
                                  <a:pt x="175" y="229"/>
                                  <a:pt x="175" y="229"/>
                                </a:cubicBezTo>
                                <a:cubicBezTo>
                                  <a:pt x="206" y="208"/>
                                  <a:pt x="206" y="208"/>
                                  <a:pt x="206" y="208"/>
                                </a:cubicBezTo>
                                <a:cubicBezTo>
                                  <a:pt x="206" y="208"/>
                                  <a:pt x="206" y="208"/>
                                  <a:pt x="206" y="20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3" name="Freeform 6113"/>
                        <wps:cNvSpPr>
                          <a:spLocks noEditPoints="1"/>
                        </wps:cNvSpPr>
                        <wps:spPr bwMode="auto">
                          <a:xfrm>
                            <a:off x="17300576" y="8724901"/>
                            <a:ext cx="738188" cy="738188"/>
                          </a:xfrm>
                          <a:custGeom>
                            <a:avLst/>
                            <a:gdLst>
                              <a:gd name="T0" fmla="*/ 110 w 197"/>
                              <a:gd name="T1" fmla="*/ 170 h 197"/>
                              <a:gd name="T2" fmla="*/ 114 w 197"/>
                              <a:gd name="T3" fmla="*/ 184 h 197"/>
                              <a:gd name="T4" fmla="*/ 111 w 197"/>
                              <a:gd name="T5" fmla="*/ 186 h 197"/>
                              <a:gd name="T6" fmla="*/ 61 w 197"/>
                              <a:gd name="T7" fmla="*/ 177 h 197"/>
                              <a:gd name="T8" fmla="*/ 69 w 197"/>
                              <a:gd name="T9" fmla="*/ 126 h 197"/>
                              <a:gd name="T10" fmla="*/ 72 w 197"/>
                              <a:gd name="T11" fmla="*/ 124 h 197"/>
                              <a:gd name="T12" fmla="*/ 84 w 197"/>
                              <a:gd name="T13" fmla="*/ 134 h 197"/>
                              <a:gd name="T14" fmla="*/ 110 w 197"/>
                              <a:gd name="T15" fmla="*/ 170 h 197"/>
                              <a:gd name="T16" fmla="*/ 136 w 197"/>
                              <a:gd name="T17" fmla="*/ 80 h 197"/>
                              <a:gd name="T18" fmla="*/ 133 w 197"/>
                              <a:gd name="T19" fmla="*/ 82 h 197"/>
                              <a:gd name="T20" fmla="*/ 138 w 197"/>
                              <a:gd name="T21" fmla="*/ 96 h 197"/>
                              <a:gd name="T22" fmla="*/ 163 w 197"/>
                              <a:gd name="T23" fmla="*/ 133 h 197"/>
                              <a:gd name="T24" fmla="*/ 175 w 197"/>
                              <a:gd name="T25" fmla="*/ 141 h 197"/>
                              <a:gd name="T26" fmla="*/ 177 w 197"/>
                              <a:gd name="T27" fmla="*/ 139 h 197"/>
                              <a:gd name="T28" fmla="*/ 186 w 197"/>
                              <a:gd name="T29" fmla="*/ 90 h 197"/>
                              <a:gd name="T30" fmla="*/ 136 w 197"/>
                              <a:gd name="T31" fmla="*/ 80 h 197"/>
                              <a:gd name="T32" fmla="*/ 58 w 197"/>
                              <a:gd name="T33" fmla="*/ 132 h 197"/>
                              <a:gd name="T34" fmla="*/ 41 w 197"/>
                              <a:gd name="T35" fmla="*/ 113 h 197"/>
                              <a:gd name="T36" fmla="*/ 57 w 197"/>
                              <a:gd name="T37" fmla="*/ 38 h 197"/>
                              <a:gd name="T38" fmla="*/ 133 w 197"/>
                              <a:gd name="T39" fmla="*/ 48 h 197"/>
                              <a:gd name="T40" fmla="*/ 145 w 197"/>
                              <a:gd name="T41" fmla="*/ 71 h 197"/>
                              <a:gd name="T42" fmla="*/ 160 w 197"/>
                              <a:gd name="T43" fmla="*/ 70 h 197"/>
                              <a:gd name="T44" fmla="*/ 146 w 197"/>
                              <a:gd name="T45" fmla="*/ 38 h 197"/>
                              <a:gd name="T46" fmla="*/ 48 w 197"/>
                              <a:gd name="T47" fmla="*/ 25 h 197"/>
                              <a:gd name="T48" fmla="*/ 27 w 197"/>
                              <a:gd name="T49" fmla="*/ 122 h 197"/>
                              <a:gd name="T50" fmla="*/ 52 w 197"/>
                              <a:gd name="T51" fmla="*/ 146 h 197"/>
                              <a:gd name="T52" fmla="*/ 58 w 197"/>
                              <a:gd name="T53" fmla="*/ 132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97" h="197">
                                <a:moveTo>
                                  <a:pt x="110" y="170"/>
                                </a:moveTo>
                                <a:cubicBezTo>
                                  <a:pt x="114" y="177"/>
                                  <a:pt x="115" y="182"/>
                                  <a:pt x="114" y="184"/>
                                </a:cubicBezTo>
                                <a:cubicBezTo>
                                  <a:pt x="111" y="186"/>
                                  <a:pt x="111" y="186"/>
                                  <a:pt x="111" y="186"/>
                                </a:cubicBezTo>
                                <a:cubicBezTo>
                                  <a:pt x="95" y="197"/>
                                  <a:pt x="72" y="193"/>
                                  <a:pt x="61" y="177"/>
                                </a:cubicBezTo>
                                <a:cubicBezTo>
                                  <a:pt x="50" y="161"/>
                                  <a:pt x="53" y="138"/>
                                  <a:pt x="69" y="126"/>
                                </a:cubicBezTo>
                                <a:cubicBezTo>
                                  <a:pt x="72" y="124"/>
                                  <a:pt x="72" y="124"/>
                                  <a:pt x="72" y="124"/>
                                </a:cubicBezTo>
                                <a:cubicBezTo>
                                  <a:pt x="75" y="124"/>
                                  <a:pt x="80" y="127"/>
                                  <a:pt x="84" y="134"/>
                                </a:cubicBezTo>
                                <a:cubicBezTo>
                                  <a:pt x="110" y="170"/>
                                  <a:pt x="110" y="170"/>
                                  <a:pt x="110" y="170"/>
                                </a:cubicBezTo>
                                <a:moveTo>
                                  <a:pt x="136" y="80"/>
                                </a:moveTo>
                                <a:cubicBezTo>
                                  <a:pt x="133" y="82"/>
                                  <a:pt x="133" y="82"/>
                                  <a:pt x="133" y="82"/>
                                </a:cubicBezTo>
                                <a:cubicBezTo>
                                  <a:pt x="132" y="84"/>
                                  <a:pt x="133" y="90"/>
                                  <a:pt x="138" y="96"/>
                                </a:cubicBezTo>
                                <a:cubicBezTo>
                                  <a:pt x="163" y="133"/>
                                  <a:pt x="163" y="133"/>
                                  <a:pt x="163" y="133"/>
                                </a:cubicBezTo>
                                <a:cubicBezTo>
                                  <a:pt x="168" y="139"/>
                                  <a:pt x="172" y="142"/>
                                  <a:pt x="175" y="141"/>
                                </a:cubicBezTo>
                                <a:cubicBezTo>
                                  <a:pt x="177" y="139"/>
                                  <a:pt x="177" y="139"/>
                                  <a:pt x="177" y="139"/>
                                </a:cubicBezTo>
                                <a:cubicBezTo>
                                  <a:pt x="194" y="128"/>
                                  <a:pt x="197" y="105"/>
                                  <a:pt x="186" y="90"/>
                                </a:cubicBezTo>
                                <a:cubicBezTo>
                                  <a:pt x="175" y="73"/>
                                  <a:pt x="152" y="68"/>
                                  <a:pt x="136" y="80"/>
                                </a:cubicBezTo>
                                <a:moveTo>
                                  <a:pt x="58" y="132"/>
                                </a:moveTo>
                                <a:cubicBezTo>
                                  <a:pt x="52" y="127"/>
                                  <a:pt x="46" y="120"/>
                                  <a:pt x="41" y="113"/>
                                </a:cubicBezTo>
                                <a:cubicBezTo>
                                  <a:pt x="20" y="83"/>
                                  <a:pt x="31" y="56"/>
                                  <a:pt x="57" y="38"/>
                                </a:cubicBezTo>
                                <a:cubicBezTo>
                                  <a:pt x="83" y="20"/>
                                  <a:pt x="112" y="19"/>
                                  <a:pt x="133" y="48"/>
                                </a:cubicBezTo>
                                <a:cubicBezTo>
                                  <a:pt x="138" y="55"/>
                                  <a:pt x="142" y="63"/>
                                  <a:pt x="145" y="71"/>
                                </a:cubicBezTo>
                                <a:cubicBezTo>
                                  <a:pt x="150" y="70"/>
                                  <a:pt x="155" y="69"/>
                                  <a:pt x="160" y="70"/>
                                </a:cubicBezTo>
                                <a:cubicBezTo>
                                  <a:pt x="158" y="59"/>
                                  <a:pt x="153" y="48"/>
                                  <a:pt x="146" y="38"/>
                                </a:cubicBezTo>
                                <a:cubicBezTo>
                                  <a:pt x="119" y="0"/>
                                  <a:pt x="77" y="4"/>
                                  <a:pt x="48" y="25"/>
                                </a:cubicBezTo>
                                <a:cubicBezTo>
                                  <a:pt x="18" y="45"/>
                                  <a:pt x="0" y="84"/>
                                  <a:pt x="27" y="122"/>
                                </a:cubicBezTo>
                                <a:cubicBezTo>
                                  <a:pt x="33" y="131"/>
                                  <a:pt x="42" y="140"/>
                                  <a:pt x="52" y="146"/>
                                </a:cubicBezTo>
                                <a:cubicBezTo>
                                  <a:pt x="52" y="141"/>
                                  <a:pt x="56" y="136"/>
                                  <a:pt x="58" y="13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4" name="Freeform 6114"/>
                        <wps:cNvSpPr>
                          <a:spLocks noEditPoints="1"/>
                        </wps:cNvSpPr>
                        <wps:spPr bwMode="auto">
                          <a:xfrm>
                            <a:off x="18197513" y="8664576"/>
                            <a:ext cx="831850" cy="833438"/>
                          </a:xfrm>
                          <a:custGeom>
                            <a:avLst/>
                            <a:gdLst>
                              <a:gd name="T0" fmla="*/ 119 w 222"/>
                              <a:gd name="T1" fmla="*/ 122 h 222"/>
                              <a:gd name="T2" fmla="*/ 100 w 222"/>
                              <a:gd name="T3" fmla="*/ 119 h 222"/>
                              <a:gd name="T4" fmla="*/ 104 w 222"/>
                              <a:gd name="T5" fmla="*/ 100 h 222"/>
                              <a:gd name="T6" fmla="*/ 122 w 222"/>
                              <a:gd name="T7" fmla="*/ 104 h 222"/>
                              <a:gd name="T8" fmla="*/ 119 w 222"/>
                              <a:gd name="T9" fmla="*/ 122 h 222"/>
                              <a:gd name="T10" fmla="*/ 191 w 222"/>
                              <a:gd name="T11" fmla="*/ 55 h 222"/>
                              <a:gd name="T12" fmla="*/ 167 w 222"/>
                              <a:gd name="T13" fmla="*/ 191 h 222"/>
                              <a:gd name="T14" fmla="*/ 31 w 222"/>
                              <a:gd name="T15" fmla="*/ 167 h 222"/>
                              <a:gd name="T16" fmla="*/ 55 w 222"/>
                              <a:gd name="T17" fmla="*/ 31 h 222"/>
                              <a:gd name="T18" fmla="*/ 191 w 222"/>
                              <a:gd name="T19" fmla="*/ 55 h 222"/>
                              <a:gd name="T20" fmla="*/ 178 w 222"/>
                              <a:gd name="T21" fmla="*/ 64 h 222"/>
                              <a:gd name="T22" fmla="*/ 64 w 222"/>
                              <a:gd name="T23" fmla="*/ 44 h 222"/>
                              <a:gd name="T24" fmla="*/ 44 w 222"/>
                              <a:gd name="T25" fmla="*/ 158 h 222"/>
                              <a:gd name="T26" fmla="*/ 158 w 222"/>
                              <a:gd name="T27" fmla="*/ 178 h 222"/>
                              <a:gd name="T28" fmla="*/ 178 w 222"/>
                              <a:gd name="T29" fmla="*/ 64 h 222"/>
                              <a:gd name="T30" fmla="*/ 170 w 222"/>
                              <a:gd name="T31" fmla="*/ 70 h 222"/>
                              <a:gd name="T32" fmla="*/ 105 w 222"/>
                              <a:gd name="T33" fmla="*/ 40 h 222"/>
                              <a:gd name="T34" fmla="*/ 109 w 222"/>
                              <a:gd name="T35" fmla="*/ 90 h 222"/>
                              <a:gd name="T36" fmla="*/ 129 w 222"/>
                              <a:gd name="T37" fmla="*/ 99 h 222"/>
                              <a:gd name="T38" fmla="*/ 170 w 222"/>
                              <a:gd name="T39" fmla="*/ 70 h 222"/>
                              <a:gd name="T40" fmla="*/ 170 w 222"/>
                              <a:gd name="T41" fmla="*/ 70 h 222"/>
                              <a:gd name="T42" fmla="*/ 131 w 222"/>
                              <a:gd name="T43" fmla="*/ 121 h 222"/>
                              <a:gd name="T44" fmla="*/ 124 w 222"/>
                              <a:gd name="T45" fmla="*/ 129 h 222"/>
                              <a:gd name="T46" fmla="*/ 113 w 222"/>
                              <a:gd name="T47" fmla="*/ 133 h 222"/>
                              <a:gd name="T48" fmla="*/ 117 w 222"/>
                              <a:gd name="T49" fmla="*/ 183 h 222"/>
                              <a:gd name="T50" fmla="*/ 152 w 222"/>
                              <a:gd name="T51" fmla="*/ 170 h 222"/>
                              <a:gd name="T52" fmla="*/ 176 w 222"/>
                              <a:gd name="T53" fmla="*/ 142 h 222"/>
                              <a:gd name="T54" fmla="*/ 131 w 222"/>
                              <a:gd name="T55" fmla="*/ 121 h 222"/>
                              <a:gd name="T56" fmla="*/ 93 w 222"/>
                              <a:gd name="T57" fmla="*/ 124 h 222"/>
                              <a:gd name="T58" fmla="*/ 91 w 222"/>
                              <a:gd name="T59" fmla="*/ 102 h 222"/>
                              <a:gd name="T60" fmla="*/ 46 w 222"/>
                              <a:gd name="T61" fmla="*/ 81 h 222"/>
                              <a:gd name="T62" fmla="*/ 52 w 222"/>
                              <a:gd name="T63" fmla="*/ 152 h 222"/>
                              <a:gd name="T64" fmla="*/ 52 w 222"/>
                              <a:gd name="T65" fmla="*/ 152 h 222"/>
                              <a:gd name="T66" fmla="*/ 93 w 222"/>
                              <a:gd name="T67" fmla="*/ 124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2" h="222">
                                <a:moveTo>
                                  <a:pt x="119" y="122"/>
                                </a:moveTo>
                                <a:cubicBezTo>
                                  <a:pt x="113" y="126"/>
                                  <a:pt x="105" y="124"/>
                                  <a:pt x="100" y="119"/>
                                </a:cubicBezTo>
                                <a:cubicBezTo>
                                  <a:pt x="96" y="113"/>
                                  <a:pt x="98" y="105"/>
                                  <a:pt x="104" y="100"/>
                                </a:cubicBezTo>
                                <a:cubicBezTo>
                                  <a:pt x="109" y="96"/>
                                  <a:pt x="118" y="98"/>
                                  <a:pt x="122" y="104"/>
                                </a:cubicBezTo>
                                <a:cubicBezTo>
                                  <a:pt x="126" y="110"/>
                                  <a:pt x="124" y="118"/>
                                  <a:pt x="119" y="122"/>
                                </a:cubicBezTo>
                                <a:close/>
                                <a:moveTo>
                                  <a:pt x="191" y="55"/>
                                </a:moveTo>
                                <a:cubicBezTo>
                                  <a:pt x="222" y="99"/>
                                  <a:pt x="211" y="160"/>
                                  <a:pt x="167" y="191"/>
                                </a:cubicBezTo>
                                <a:cubicBezTo>
                                  <a:pt x="123" y="222"/>
                                  <a:pt x="62" y="211"/>
                                  <a:pt x="31" y="167"/>
                                </a:cubicBezTo>
                                <a:cubicBezTo>
                                  <a:pt x="0" y="123"/>
                                  <a:pt x="11" y="62"/>
                                  <a:pt x="55" y="31"/>
                                </a:cubicBezTo>
                                <a:cubicBezTo>
                                  <a:pt x="99" y="0"/>
                                  <a:pt x="160" y="11"/>
                                  <a:pt x="191" y="55"/>
                                </a:cubicBezTo>
                                <a:close/>
                                <a:moveTo>
                                  <a:pt x="178" y="64"/>
                                </a:moveTo>
                                <a:cubicBezTo>
                                  <a:pt x="152" y="27"/>
                                  <a:pt x="101" y="18"/>
                                  <a:pt x="64" y="44"/>
                                </a:cubicBezTo>
                                <a:cubicBezTo>
                                  <a:pt x="27" y="70"/>
                                  <a:pt x="18" y="121"/>
                                  <a:pt x="44" y="158"/>
                                </a:cubicBezTo>
                                <a:cubicBezTo>
                                  <a:pt x="70" y="195"/>
                                  <a:pt x="121" y="204"/>
                                  <a:pt x="158" y="178"/>
                                </a:cubicBezTo>
                                <a:cubicBezTo>
                                  <a:pt x="194" y="152"/>
                                  <a:pt x="203" y="101"/>
                                  <a:pt x="178" y="64"/>
                                </a:cubicBezTo>
                                <a:close/>
                                <a:moveTo>
                                  <a:pt x="170" y="70"/>
                                </a:moveTo>
                                <a:cubicBezTo>
                                  <a:pt x="155" y="48"/>
                                  <a:pt x="130" y="38"/>
                                  <a:pt x="105" y="40"/>
                                </a:cubicBezTo>
                                <a:cubicBezTo>
                                  <a:pt x="109" y="90"/>
                                  <a:pt x="109" y="90"/>
                                  <a:pt x="109" y="90"/>
                                </a:cubicBezTo>
                                <a:cubicBezTo>
                                  <a:pt x="117" y="89"/>
                                  <a:pt x="124" y="92"/>
                                  <a:pt x="129" y="99"/>
                                </a:cubicBezTo>
                                <a:cubicBezTo>
                                  <a:pt x="170" y="70"/>
                                  <a:pt x="170" y="70"/>
                                  <a:pt x="170" y="70"/>
                                </a:cubicBezTo>
                                <a:cubicBezTo>
                                  <a:pt x="170" y="70"/>
                                  <a:pt x="170" y="70"/>
                                  <a:pt x="170" y="70"/>
                                </a:cubicBezTo>
                                <a:close/>
                                <a:moveTo>
                                  <a:pt x="131" y="121"/>
                                </a:moveTo>
                                <a:cubicBezTo>
                                  <a:pt x="129" y="124"/>
                                  <a:pt x="127" y="127"/>
                                  <a:pt x="124" y="129"/>
                                </a:cubicBezTo>
                                <a:cubicBezTo>
                                  <a:pt x="120" y="131"/>
                                  <a:pt x="117" y="133"/>
                                  <a:pt x="113" y="133"/>
                                </a:cubicBezTo>
                                <a:cubicBezTo>
                                  <a:pt x="117" y="183"/>
                                  <a:pt x="117" y="183"/>
                                  <a:pt x="117" y="183"/>
                                </a:cubicBezTo>
                                <a:cubicBezTo>
                                  <a:pt x="129" y="182"/>
                                  <a:pt x="142" y="177"/>
                                  <a:pt x="152" y="170"/>
                                </a:cubicBezTo>
                                <a:cubicBezTo>
                                  <a:pt x="163" y="162"/>
                                  <a:pt x="171" y="153"/>
                                  <a:pt x="176" y="142"/>
                                </a:cubicBezTo>
                                <a:cubicBezTo>
                                  <a:pt x="131" y="121"/>
                                  <a:pt x="131" y="121"/>
                                  <a:pt x="131" y="121"/>
                                </a:cubicBezTo>
                                <a:close/>
                                <a:moveTo>
                                  <a:pt x="93" y="124"/>
                                </a:moveTo>
                                <a:cubicBezTo>
                                  <a:pt x="88" y="117"/>
                                  <a:pt x="88" y="109"/>
                                  <a:pt x="91" y="102"/>
                                </a:cubicBezTo>
                                <a:cubicBezTo>
                                  <a:pt x="46" y="81"/>
                                  <a:pt x="46" y="81"/>
                                  <a:pt x="46" y="81"/>
                                </a:cubicBezTo>
                                <a:cubicBezTo>
                                  <a:pt x="36" y="103"/>
                                  <a:pt x="37" y="131"/>
                                  <a:pt x="52" y="152"/>
                                </a:cubicBezTo>
                                <a:cubicBezTo>
                                  <a:pt x="52" y="152"/>
                                  <a:pt x="52" y="152"/>
                                  <a:pt x="52" y="152"/>
                                </a:cubicBezTo>
                                <a:cubicBezTo>
                                  <a:pt x="93" y="124"/>
                                  <a:pt x="93" y="124"/>
                                  <a:pt x="93" y="12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5" name="Freeform 6115"/>
                        <wps:cNvSpPr>
                          <a:spLocks/>
                        </wps:cNvSpPr>
                        <wps:spPr bwMode="auto">
                          <a:xfrm>
                            <a:off x="19284951" y="8851901"/>
                            <a:ext cx="720725" cy="676275"/>
                          </a:xfrm>
                          <a:custGeom>
                            <a:avLst/>
                            <a:gdLst>
                              <a:gd name="T0" fmla="*/ 139 w 192"/>
                              <a:gd name="T1" fmla="*/ 167 h 180"/>
                              <a:gd name="T2" fmla="*/ 132 w 192"/>
                              <a:gd name="T3" fmla="*/ 65 h 180"/>
                              <a:gd name="T4" fmla="*/ 186 w 192"/>
                              <a:gd name="T5" fmla="*/ 29 h 180"/>
                              <a:gd name="T6" fmla="*/ 186 w 192"/>
                              <a:gd name="T7" fmla="*/ 29 h 180"/>
                              <a:gd name="T8" fmla="*/ 189 w 192"/>
                              <a:gd name="T9" fmla="*/ 12 h 180"/>
                              <a:gd name="T10" fmla="*/ 172 w 192"/>
                              <a:gd name="T11" fmla="*/ 8 h 180"/>
                              <a:gd name="T12" fmla="*/ 172 w 192"/>
                              <a:gd name="T13" fmla="*/ 8 h 180"/>
                              <a:gd name="T14" fmla="*/ 118 w 192"/>
                              <a:gd name="T15" fmla="*/ 45 h 180"/>
                              <a:gd name="T16" fmla="*/ 27 w 192"/>
                              <a:gd name="T17" fmla="*/ 0 h 180"/>
                              <a:gd name="T18" fmla="*/ 7 w 192"/>
                              <a:gd name="T19" fmla="*/ 14 h 180"/>
                              <a:gd name="T20" fmla="*/ 80 w 192"/>
                              <a:gd name="T21" fmla="*/ 72 h 180"/>
                              <a:gd name="T22" fmla="*/ 41 w 192"/>
                              <a:gd name="T23" fmla="*/ 98 h 180"/>
                              <a:gd name="T24" fmla="*/ 15 w 192"/>
                              <a:gd name="T25" fmla="*/ 91 h 180"/>
                              <a:gd name="T26" fmla="*/ 0 w 192"/>
                              <a:gd name="T27" fmla="*/ 101 h 180"/>
                              <a:gd name="T28" fmla="*/ 26 w 192"/>
                              <a:gd name="T29" fmla="*/ 122 h 180"/>
                              <a:gd name="T30" fmla="*/ 35 w 192"/>
                              <a:gd name="T31" fmla="*/ 154 h 180"/>
                              <a:gd name="T32" fmla="*/ 51 w 192"/>
                              <a:gd name="T33" fmla="*/ 143 h 180"/>
                              <a:gd name="T34" fmla="*/ 53 w 192"/>
                              <a:gd name="T35" fmla="*/ 117 h 180"/>
                              <a:gd name="T36" fmla="*/ 92 w 192"/>
                              <a:gd name="T37" fmla="*/ 92 h 180"/>
                              <a:gd name="T38" fmla="*/ 119 w 192"/>
                              <a:gd name="T39" fmla="*/ 180 h 180"/>
                              <a:gd name="T40" fmla="*/ 139 w 192"/>
                              <a:gd name="T41" fmla="*/ 167 h 180"/>
                              <a:gd name="T42" fmla="*/ 139 w 192"/>
                              <a:gd name="T43" fmla="*/ 167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2" h="180">
                                <a:moveTo>
                                  <a:pt x="139" y="167"/>
                                </a:moveTo>
                                <a:cubicBezTo>
                                  <a:pt x="132" y="65"/>
                                  <a:pt x="132" y="65"/>
                                  <a:pt x="132" y="65"/>
                                </a:cubicBezTo>
                                <a:cubicBezTo>
                                  <a:pt x="186" y="29"/>
                                  <a:pt x="186" y="29"/>
                                  <a:pt x="186" y="29"/>
                                </a:cubicBezTo>
                                <a:cubicBezTo>
                                  <a:pt x="186" y="29"/>
                                  <a:pt x="186" y="29"/>
                                  <a:pt x="186" y="29"/>
                                </a:cubicBezTo>
                                <a:cubicBezTo>
                                  <a:pt x="191" y="25"/>
                                  <a:pt x="192" y="18"/>
                                  <a:pt x="189" y="12"/>
                                </a:cubicBezTo>
                                <a:cubicBezTo>
                                  <a:pt x="185" y="6"/>
                                  <a:pt x="178" y="5"/>
                                  <a:pt x="172" y="8"/>
                                </a:cubicBezTo>
                                <a:cubicBezTo>
                                  <a:pt x="172" y="8"/>
                                  <a:pt x="172" y="8"/>
                                  <a:pt x="172" y="8"/>
                                </a:cubicBezTo>
                                <a:cubicBezTo>
                                  <a:pt x="118" y="45"/>
                                  <a:pt x="118" y="45"/>
                                  <a:pt x="118" y="45"/>
                                </a:cubicBezTo>
                                <a:cubicBezTo>
                                  <a:pt x="27" y="0"/>
                                  <a:pt x="27" y="0"/>
                                  <a:pt x="27" y="0"/>
                                </a:cubicBezTo>
                                <a:cubicBezTo>
                                  <a:pt x="7" y="14"/>
                                  <a:pt x="7" y="14"/>
                                  <a:pt x="7" y="14"/>
                                </a:cubicBezTo>
                                <a:cubicBezTo>
                                  <a:pt x="80" y="72"/>
                                  <a:pt x="80" y="72"/>
                                  <a:pt x="80" y="72"/>
                                </a:cubicBezTo>
                                <a:cubicBezTo>
                                  <a:pt x="41" y="98"/>
                                  <a:pt x="41" y="98"/>
                                  <a:pt x="41" y="98"/>
                                </a:cubicBezTo>
                                <a:cubicBezTo>
                                  <a:pt x="15" y="91"/>
                                  <a:pt x="15" y="91"/>
                                  <a:pt x="15" y="91"/>
                                </a:cubicBezTo>
                                <a:cubicBezTo>
                                  <a:pt x="0" y="101"/>
                                  <a:pt x="0" y="101"/>
                                  <a:pt x="0" y="101"/>
                                </a:cubicBezTo>
                                <a:cubicBezTo>
                                  <a:pt x="26" y="122"/>
                                  <a:pt x="26" y="122"/>
                                  <a:pt x="26" y="122"/>
                                </a:cubicBezTo>
                                <a:cubicBezTo>
                                  <a:pt x="35" y="154"/>
                                  <a:pt x="35" y="154"/>
                                  <a:pt x="35" y="154"/>
                                </a:cubicBezTo>
                                <a:cubicBezTo>
                                  <a:pt x="51" y="143"/>
                                  <a:pt x="51" y="143"/>
                                  <a:pt x="51" y="143"/>
                                </a:cubicBezTo>
                                <a:cubicBezTo>
                                  <a:pt x="53" y="117"/>
                                  <a:pt x="53" y="117"/>
                                  <a:pt x="53" y="117"/>
                                </a:cubicBezTo>
                                <a:cubicBezTo>
                                  <a:pt x="92" y="92"/>
                                  <a:pt x="92" y="92"/>
                                  <a:pt x="92" y="92"/>
                                </a:cubicBezTo>
                                <a:cubicBezTo>
                                  <a:pt x="119" y="180"/>
                                  <a:pt x="119" y="180"/>
                                  <a:pt x="119" y="180"/>
                                </a:cubicBezTo>
                                <a:cubicBezTo>
                                  <a:pt x="139" y="167"/>
                                  <a:pt x="139" y="167"/>
                                  <a:pt x="139" y="167"/>
                                </a:cubicBezTo>
                                <a:cubicBezTo>
                                  <a:pt x="139" y="167"/>
                                  <a:pt x="139" y="167"/>
                                  <a:pt x="139" y="16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6" name="Freeform 6116"/>
                        <wps:cNvSpPr>
                          <a:spLocks noEditPoints="1"/>
                        </wps:cNvSpPr>
                        <wps:spPr bwMode="auto">
                          <a:xfrm>
                            <a:off x="11784013" y="8697913"/>
                            <a:ext cx="896938" cy="889000"/>
                          </a:xfrm>
                          <a:custGeom>
                            <a:avLst/>
                            <a:gdLst>
                              <a:gd name="T0" fmla="*/ 117 w 239"/>
                              <a:gd name="T1" fmla="*/ 38 h 237"/>
                              <a:gd name="T2" fmla="*/ 159 w 239"/>
                              <a:gd name="T3" fmla="*/ 93 h 237"/>
                              <a:gd name="T4" fmla="*/ 140 w 239"/>
                              <a:gd name="T5" fmla="*/ 80 h 237"/>
                              <a:gd name="T6" fmla="*/ 159 w 239"/>
                              <a:gd name="T7" fmla="*/ 93 h 237"/>
                              <a:gd name="T8" fmla="*/ 97 w 239"/>
                              <a:gd name="T9" fmla="*/ 10 h 237"/>
                              <a:gd name="T10" fmla="*/ 114 w 239"/>
                              <a:gd name="T11" fmla="*/ 34 h 237"/>
                              <a:gd name="T12" fmla="*/ 135 w 239"/>
                              <a:gd name="T13" fmla="*/ 82 h 237"/>
                              <a:gd name="T14" fmla="*/ 127 w 239"/>
                              <a:gd name="T15" fmla="*/ 104 h 237"/>
                              <a:gd name="T16" fmla="*/ 136 w 239"/>
                              <a:gd name="T17" fmla="*/ 104 h 237"/>
                              <a:gd name="T18" fmla="*/ 123 w 239"/>
                              <a:gd name="T19" fmla="*/ 0 h 237"/>
                              <a:gd name="T20" fmla="*/ 125 w 239"/>
                              <a:gd name="T21" fmla="*/ 31 h 237"/>
                              <a:gd name="T22" fmla="*/ 111 w 239"/>
                              <a:gd name="T23" fmla="*/ 101 h 237"/>
                              <a:gd name="T24" fmla="*/ 112 w 239"/>
                              <a:gd name="T25" fmla="*/ 78 h 237"/>
                              <a:gd name="T26" fmla="*/ 109 w 239"/>
                              <a:gd name="T27" fmla="*/ 103 h 237"/>
                              <a:gd name="T28" fmla="*/ 152 w 239"/>
                              <a:gd name="T29" fmla="*/ 10 h 237"/>
                              <a:gd name="T30" fmla="*/ 136 w 239"/>
                              <a:gd name="T31" fmla="*/ 28 h 237"/>
                              <a:gd name="T32" fmla="*/ 143 w 239"/>
                              <a:gd name="T33" fmla="*/ 31 h 237"/>
                              <a:gd name="T34" fmla="*/ 148 w 239"/>
                              <a:gd name="T35" fmla="*/ 34 h 237"/>
                              <a:gd name="T36" fmla="*/ 171 w 239"/>
                              <a:gd name="T37" fmla="*/ 29 h 237"/>
                              <a:gd name="T38" fmla="*/ 102 w 239"/>
                              <a:gd name="T39" fmla="*/ 67 h 237"/>
                              <a:gd name="T40" fmla="*/ 89 w 239"/>
                              <a:gd name="T41" fmla="*/ 86 h 237"/>
                              <a:gd name="T42" fmla="*/ 177 w 239"/>
                              <a:gd name="T43" fmla="*/ 77 h 237"/>
                              <a:gd name="T44" fmla="*/ 149 w 239"/>
                              <a:gd name="T45" fmla="*/ 65 h 237"/>
                              <a:gd name="T46" fmla="*/ 176 w 239"/>
                              <a:gd name="T47" fmla="*/ 79 h 237"/>
                              <a:gd name="T48" fmla="*/ 104 w 239"/>
                              <a:gd name="T49" fmla="*/ 38 h 237"/>
                              <a:gd name="T50" fmla="*/ 80 w 239"/>
                              <a:gd name="T51" fmla="*/ 37 h 237"/>
                              <a:gd name="T52" fmla="*/ 106 w 239"/>
                              <a:gd name="T53" fmla="*/ 44 h 237"/>
                              <a:gd name="T54" fmla="*/ 155 w 239"/>
                              <a:gd name="T55" fmla="*/ 47 h 237"/>
                              <a:gd name="T56" fmla="*/ 178 w 239"/>
                              <a:gd name="T57" fmla="*/ 55 h 237"/>
                              <a:gd name="T58" fmla="*/ 104 w 239"/>
                              <a:gd name="T59" fmla="*/ 57 h 237"/>
                              <a:gd name="T60" fmla="*/ 73 w 239"/>
                              <a:gd name="T61" fmla="*/ 58 h 237"/>
                              <a:gd name="T62" fmla="*/ 102 w 239"/>
                              <a:gd name="T63" fmla="*/ 60 h 237"/>
                              <a:gd name="T64" fmla="*/ 5 w 239"/>
                              <a:gd name="T65" fmla="*/ 160 h 237"/>
                              <a:gd name="T66" fmla="*/ 58 w 239"/>
                              <a:gd name="T67" fmla="*/ 120 h 237"/>
                              <a:gd name="T68" fmla="*/ 2 w 239"/>
                              <a:gd name="T69" fmla="*/ 157 h 237"/>
                              <a:gd name="T70" fmla="*/ 60 w 239"/>
                              <a:gd name="T71" fmla="*/ 101 h 237"/>
                              <a:gd name="T72" fmla="*/ 44 w 239"/>
                              <a:gd name="T73" fmla="*/ 72 h 237"/>
                              <a:gd name="T74" fmla="*/ 103 w 239"/>
                              <a:gd name="T75" fmla="*/ 116 h 237"/>
                              <a:gd name="T76" fmla="*/ 67 w 239"/>
                              <a:gd name="T77" fmla="*/ 115 h 237"/>
                              <a:gd name="T78" fmla="*/ 103 w 239"/>
                              <a:gd name="T79" fmla="*/ 116 h 237"/>
                              <a:gd name="T80" fmla="*/ 57 w 239"/>
                              <a:gd name="T81" fmla="*/ 106 h 237"/>
                              <a:gd name="T82" fmla="*/ 199 w 239"/>
                              <a:gd name="T83" fmla="*/ 108 h 237"/>
                              <a:gd name="T84" fmla="*/ 72 w 239"/>
                              <a:gd name="T85" fmla="*/ 120 h 237"/>
                              <a:gd name="T86" fmla="*/ 96 w 239"/>
                              <a:gd name="T87" fmla="*/ 181 h 237"/>
                              <a:gd name="T88" fmla="*/ 51 w 239"/>
                              <a:gd name="T89" fmla="*/ 186 h 237"/>
                              <a:gd name="T90" fmla="*/ 141 w 239"/>
                              <a:gd name="T91" fmla="*/ 185 h 237"/>
                              <a:gd name="T92" fmla="*/ 69 w 239"/>
                              <a:gd name="T93" fmla="*/ 223 h 237"/>
                              <a:gd name="T94" fmla="*/ 148 w 239"/>
                              <a:gd name="T95" fmla="*/ 191 h 237"/>
                              <a:gd name="T96" fmla="*/ 167 w 239"/>
                              <a:gd name="T97" fmla="*/ 154 h 237"/>
                              <a:gd name="T98" fmla="*/ 239 w 239"/>
                              <a:gd name="T99" fmla="*/ 106 h 237"/>
                              <a:gd name="T100" fmla="*/ 104 w 239"/>
                              <a:gd name="T101" fmla="*/ 186 h 237"/>
                              <a:gd name="T102" fmla="*/ 161 w 239"/>
                              <a:gd name="T103" fmla="*/ 147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39" h="237">
                                <a:moveTo>
                                  <a:pt x="139" y="70"/>
                                </a:moveTo>
                                <a:cubicBezTo>
                                  <a:pt x="130" y="76"/>
                                  <a:pt x="118" y="74"/>
                                  <a:pt x="112" y="65"/>
                                </a:cubicBezTo>
                                <a:cubicBezTo>
                                  <a:pt x="106" y="57"/>
                                  <a:pt x="108" y="44"/>
                                  <a:pt x="117" y="38"/>
                                </a:cubicBezTo>
                                <a:cubicBezTo>
                                  <a:pt x="125" y="32"/>
                                  <a:pt x="137" y="35"/>
                                  <a:pt x="143" y="43"/>
                                </a:cubicBezTo>
                                <a:cubicBezTo>
                                  <a:pt x="149" y="52"/>
                                  <a:pt x="147" y="64"/>
                                  <a:pt x="139" y="70"/>
                                </a:cubicBezTo>
                                <a:close/>
                                <a:moveTo>
                                  <a:pt x="159" y="93"/>
                                </a:moveTo>
                                <a:cubicBezTo>
                                  <a:pt x="147" y="75"/>
                                  <a:pt x="147" y="75"/>
                                  <a:pt x="147" y="75"/>
                                </a:cubicBezTo>
                                <a:cubicBezTo>
                                  <a:pt x="146" y="73"/>
                                  <a:pt x="144" y="73"/>
                                  <a:pt x="142" y="74"/>
                                </a:cubicBezTo>
                                <a:cubicBezTo>
                                  <a:pt x="140" y="75"/>
                                  <a:pt x="139" y="78"/>
                                  <a:pt x="140" y="80"/>
                                </a:cubicBezTo>
                                <a:cubicBezTo>
                                  <a:pt x="153" y="97"/>
                                  <a:pt x="153" y="97"/>
                                  <a:pt x="153" y="97"/>
                                </a:cubicBezTo>
                                <a:cubicBezTo>
                                  <a:pt x="154" y="99"/>
                                  <a:pt x="157" y="99"/>
                                  <a:pt x="159" y="98"/>
                                </a:cubicBezTo>
                                <a:cubicBezTo>
                                  <a:pt x="160" y="97"/>
                                  <a:pt x="161" y="95"/>
                                  <a:pt x="159" y="93"/>
                                </a:cubicBezTo>
                                <a:close/>
                                <a:moveTo>
                                  <a:pt x="115" y="29"/>
                                </a:moveTo>
                                <a:cubicBezTo>
                                  <a:pt x="102" y="11"/>
                                  <a:pt x="102" y="11"/>
                                  <a:pt x="102" y="11"/>
                                </a:cubicBezTo>
                                <a:cubicBezTo>
                                  <a:pt x="101" y="9"/>
                                  <a:pt x="99" y="9"/>
                                  <a:pt x="97" y="10"/>
                                </a:cubicBezTo>
                                <a:cubicBezTo>
                                  <a:pt x="95" y="11"/>
                                  <a:pt x="95" y="14"/>
                                  <a:pt x="96" y="16"/>
                                </a:cubicBezTo>
                                <a:cubicBezTo>
                                  <a:pt x="108" y="33"/>
                                  <a:pt x="108" y="33"/>
                                  <a:pt x="108" y="33"/>
                                </a:cubicBezTo>
                                <a:cubicBezTo>
                                  <a:pt x="109" y="35"/>
                                  <a:pt x="112" y="36"/>
                                  <a:pt x="114" y="34"/>
                                </a:cubicBezTo>
                                <a:cubicBezTo>
                                  <a:pt x="116" y="33"/>
                                  <a:pt x="116" y="31"/>
                                  <a:pt x="115" y="29"/>
                                </a:cubicBezTo>
                                <a:close/>
                                <a:moveTo>
                                  <a:pt x="136" y="104"/>
                                </a:moveTo>
                                <a:cubicBezTo>
                                  <a:pt x="135" y="82"/>
                                  <a:pt x="135" y="82"/>
                                  <a:pt x="135" y="82"/>
                                </a:cubicBezTo>
                                <a:cubicBezTo>
                                  <a:pt x="135" y="79"/>
                                  <a:pt x="132" y="78"/>
                                  <a:pt x="130" y="78"/>
                                </a:cubicBezTo>
                                <a:cubicBezTo>
                                  <a:pt x="128" y="78"/>
                                  <a:pt x="126" y="80"/>
                                  <a:pt x="126" y="82"/>
                                </a:cubicBezTo>
                                <a:cubicBezTo>
                                  <a:pt x="127" y="104"/>
                                  <a:pt x="127" y="104"/>
                                  <a:pt x="127" y="104"/>
                                </a:cubicBezTo>
                                <a:cubicBezTo>
                                  <a:pt x="127" y="107"/>
                                  <a:pt x="130" y="108"/>
                                  <a:pt x="132" y="108"/>
                                </a:cubicBezTo>
                                <a:cubicBezTo>
                                  <a:pt x="133" y="108"/>
                                  <a:pt x="133" y="108"/>
                                  <a:pt x="134" y="108"/>
                                </a:cubicBezTo>
                                <a:cubicBezTo>
                                  <a:pt x="135" y="107"/>
                                  <a:pt x="136" y="105"/>
                                  <a:pt x="136" y="104"/>
                                </a:cubicBezTo>
                                <a:close/>
                                <a:moveTo>
                                  <a:pt x="129" y="26"/>
                                </a:moveTo>
                                <a:cubicBezTo>
                                  <a:pt x="128" y="4"/>
                                  <a:pt x="128" y="4"/>
                                  <a:pt x="128" y="4"/>
                                </a:cubicBezTo>
                                <a:cubicBezTo>
                                  <a:pt x="128" y="2"/>
                                  <a:pt x="126" y="0"/>
                                  <a:pt x="123" y="0"/>
                                </a:cubicBezTo>
                                <a:cubicBezTo>
                                  <a:pt x="121" y="0"/>
                                  <a:pt x="120" y="2"/>
                                  <a:pt x="119" y="5"/>
                                </a:cubicBezTo>
                                <a:cubicBezTo>
                                  <a:pt x="120" y="27"/>
                                  <a:pt x="120" y="27"/>
                                  <a:pt x="120" y="27"/>
                                </a:cubicBezTo>
                                <a:cubicBezTo>
                                  <a:pt x="120" y="29"/>
                                  <a:pt x="123" y="31"/>
                                  <a:pt x="125" y="31"/>
                                </a:cubicBezTo>
                                <a:cubicBezTo>
                                  <a:pt x="125" y="31"/>
                                  <a:pt x="126" y="31"/>
                                  <a:pt x="127" y="30"/>
                                </a:cubicBezTo>
                                <a:cubicBezTo>
                                  <a:pt x="128" y="29"/>
                                  <a:pt x="129" y="28"/>
                                  <a:pt x="129" y="26"/>
                                </a:cubicBezTo>
                                <a:close/>
                                <a:moveTo>
                                  <a:pt x="111" y="101"/>
                                </a:moveTo>
                                <a:cubicBezTo>
                                  <a:pt x="119" y="81"/>
                                  <a:pt x="119" y="81"/>
                                  <a:pt x="119" y="81"/>
                                </a:cubicBezTo>
                                <a:cubicBezTo>
                                  <a:pt x="120" y="79"/>
                                  <a:pt x="119" y="76"/>
                                  <a:pt x="117" y="75"/>
                                </a:cubicBezTo>
                                <a:cubicBezTo>
                                  <a:pt x="115" y="74"/>
                                  <a:pt x="113" y="76"/>
                                  <a:pt x="112" y="78"/>
                                </a:cubicBezTo>
                                <a:cubicBezTo>
                                  <a:pt x="103" y="98"/>
                                  <a:pt x="103" y="98"/>
                                  <a:pt x="103" y="98"/>
                                </a:cubicBezTo>
                                <a:cubicBezTo>
                                  <a:pt x="102" y="100"/>
                                  <a:pt x="103" y="103"/>
                                  <a:pt x="105" y="104"/>
                                </a:cubicBezTo>
                                <a:cubicBezTo>
                                  <a:pt x="107" y="104"/>
                                  <a:pt x="108" y="104"/>
                                  <a:pt x="109" y="103"/>
                                </a:cubicBezTo>
                                <a:cubicBezTo>
                                  <a:pt x="110" y="103"/>
                                  <a:pt x="110" y="102"/>
                                  <a:pt x="111" y="101"/>
                                </a:cubicBezTo>
                                <a:close/>
                                <a:moveTo>
                                  <a:pt x="143" y="31"/>
                                </a:moveTo>
                                <a:cubicBezTo>
                                  <a:pt x="152" y="10"/>
                                  <a:pt x="152" y="10"/>
                                  <a:pt x="152" y="10"/>
                                </a:cubicBezTo>
                                <a:cubicBezTo>
                                  <a:pt x="153" y="8"/>
                                  <a:pt x="152" y="5"/>
                                  <a:pt x="150" y="5"/>
                                </a:cubicBezTo>
                                <a:cubicBezTo>
                                  <a:pt x="148" y="4"/>
                                  <a:pt x="145" y="5"/>
                                  <a:pt x="144" y="7"/>
                                </a:cubicBezTo>
                                <a:cubicBezTo>
                                  <a:pt x="136" y="28"/>
                                  <a:pt x="136" y="28"/>
                                  <a:pt x="136" y="28"/>
                                </a:cubicBezTo>
                                <a:cubicBezTo>
                                  <a:pt x="135" y="30"/>
                                  <a:pt x="136" y="32"/>
                                  <a:pt x="138" y="33"/>
                                </a:cubicBezTo>
                                <a:cubicBezTo>
                                  <a:pt x="139" y="34"/>
                                  <a:pt x="141" y="33"/>
                                  <a:pt x="142" y="33"/>
                                </a:cubicBezTo>
                                <a:cubicBezTo>
                                  <a:pt x="143" y="32"/>
                                  <a:pt x="144" y="32"/>
                                  <a:pt x="143" y="31"/>
                                </a:cubicBezTo>
                                <a:close/>
                                <a:moveTo>
                                  <a:pt x="172" y="23"/>
                                </a:moveTo>
                                <a:cubicBezTo>
                                  <a:pt x="170" y="21"/>
                                  <a:pt x="168" y="21"/>
                                  <a:pt x="166" y="22"/>
                                </a:cubicBezTo>
                                <a:cubicBezTo>
                                  <a:pt x="148" y="34"/>
                                  <a:pt x="148" y="34"/>
                                  <a:pt x="148" y="34"/>
                                </a:cubicBezTo>
                                <a:cubicBezTo>
                                  <a:pt x="146" y="36"/>
                                  <a:pt x="146" y="38"/>
                                  <a:pt x="147" y="40"/>
                                </a:cubicBezTo>
                                <a:cubicBezTo>
                                  <a:pt x="149" y="42"/>
                                  <a:pt x="151" y="43"/>
                                  <a:pt x="153" y="41"/>
                                </a:cubicBezTo>
                                <a:cubicBezTo>
                                  <a:pt x="171" y="29"/>
                                  <a:pt x="171" y="29"/>
                                  <a:pt x="171" y="29"/>
                                </a:cubicBezTo>
                                <a:cubicBezTo>
                                  <a:pt x="173" y="28"/>
                                  <a:pt x="173" y="25"/>
                                  <a:pt x="172" y="23"/>
                                </a:cubicBezTo>
                                <a:close/>
                                <a:moveTo>
                                  <a:pt x="108" y="68"/>
                                </a:moveTo>
                                <a:cubicBezTo>
                                  <a:pt x="106" y="66"/>
                                  <a:pt x="104" y="66"/>
                                  <a:pt x="102" y="67"/>
                                </a:cubicBezTo>
                                <a:cubicBezTo>
                                  <a:pt x="84" y="79"/>
                                  <a:pt x="84" y="79"/>
                                  <a:pt x="84" y="79"/>
                                </a:cubicBezTo>
                                <a:cubicBezTo>
                                  <a:pt x="83" y="80"/>
                                  <a:pt x="82" y="83"/>
                                  <a:pt x="83" y="85"/>
                                </a:cubicBezTo>
                                <a:cubicBezTo>
                                  <a:pt x="85" y="87"/>
                                  <a:pt x="87" y="87"/>
                                  <a:pt x="89" y="86"/>
                                </a:cubicBezTo>
                                <a:cubicBezTo>
                                  <a:pt x="107" y="74"/>
                                  <a:pt x="107" y="74"/>
                                  <a:pt x="107" y="74"/>
                                </a:cubicBezTo>
                                <a:cubicBezTo>
                                  <a:pt x="109" y="73"/>
                                  <a:pt x="109" y="70"/>
                                  <a:pt x="108" y="68"/>
                                </a:cubicBezTo>
                                <a:close/>
                                <a:moveTo>
                                  <a:pt x="177" y="77"/>
                                </a:moveTo>
                                <a:cubicBezTo>
                                  <a:pt x="178" y="75"/>
                                  <a:pt x="177" y="72"/>
                                  <a:pt x="175" y="71"/>
                                </a:cubicBezTo>
                                <a:cubicBezTo>
                                  <a:pt x="154" y="62"/>
                                  <a:pt x="154" y="62"/>
                                  <a:pt x="154" y="62"/>
                                </a:cubicBezTo>
                                <a:cubicBezTo>
                                  <a:pt x="152" y="62"/>
                                  <a:pt x="150" y="63"/>
                                  <a:pt x="149" y="65"/>
                                </a:cubicBezTo>
                                <a:cubicBezTo>
                                  <a:pt x="148" y="67"/>
                                  <a:pt x="149" y="69"/>
                                  <a:pt x="151" y="70"/>
                                </a:cubicBezTo>
                                <a:cubicBezTo>
                                  <a:pt x="172" y="79"/>
                                  <a:pt x="172" y="79"/>
                                  <a:pt x="172" y="79"/>
                                </a:cubicBezTo>
                                <a:cubicBezTo>
                                  <a:pt x="173" y="80"/>
                                  <a:pt x="175" y="79"/>
                                  <a:pt x="176" y="79"/>
                                </a:cubicBezTo>
                                <a:cubicBezTo>
                                  <a:pt x="176" y="78"/>
                                  <a:pt x="177" y="77"/>
                                  <a:pt x="177" y="77"/>
                                </a:cubicBezTo>
                                <a:close/>
                                <a:moveTo>
                                  <a:pt x="106" y="44"/>
                                </a:moveTo>
                                <a:cubicBezTo>
                                  <a:pt x="107" y="42"/>
                                  <a:pt x="106" y="39"/>
                                  <a:pt x="104" y="38"/>
                                </a:cubicBezTo>
                                <a:cubicBezTo>
                                  <a:pt x="84" y="30"/>
                                  <a:pt x="84" y="30"/>
                                  <a:pt x="84" y="30"/>
                                </a:cubicBezTo>
                                <a:cubicBezTo>
                                  <a:pt x="82" y="29"/>
                                  <a:pt x="79" y="30"/>
                                  <a:pt x="78" y="32"/>
                                </a:cubicBezTo>
                                <a:cubicBezTo>
                                  <a:pt x="77" y="34"/>
                                  <a:pt x="78" y="36"/>
                                  <a:pt x="80" y="37"/>
                                </a:cubicBezTo>
                                <a:cubicBezTo>
                                  <a:pt x="101" y="46"/>
                                  <a:pt x="101" y="46"/>
                                  <a:pt x="101" y="46"/>
                                </a:cubicBezTo>
                                <a:cubicBezTo>
                                  <a:pt x="102" y="46"/>
                                  <a:pt x="104" y="46"/>
                                  <a:pt x="105" y="45"/>
                                </a:cubicBezTo>
                                <a:cubicBezTo>
                                  <a:pt x="106" y="45"/>
                                  <a:pt x="106" y="44"/>
                                  <a:pt x="106" y="44"/>
                                </a:cubicBezTo>
                                <a:close/>
                                <a:moveTo>
                                  <a:pt x="182" y="50"/>
                                </a:moveTo>
                                <a:cubicBezTo>
                                  <a:pt x="182" y="48"/>
                                  <a:pt x="180" y="46"/>
                                  <a:pt x="177" y="46"/>
                                </a:cubicBezTo>
                                <a:cubicBezTo>
                                  <a:pt x="155" y="47"/>
                                  <a:pt x="155" y="47"/>
                                  <a:pt x="155" y="47"/>
                                </a:cubicBezTo>
                                <a:cubicBezTo>
                                  <a:pt x="153" y="47"/>
                                  <a:pt x="151" y="49"/>
                                  <a:pt x="151" y="52"/>
                                </a:cubicBezTo>
                                <a:cubicBezTo>
                                  <a:pt x="151" y="54"/>
                                  <a:pt x="153" y="56"/>
                                  <a:pt x="155" y="55"/>
                                </a:cubicBezTo>
                                <a:cubicBezTo>
                                  <a:pt x="178" y="55"/>
                                  <a:pt x="178" y="55"/>
                                  <a:pt x="178" y="55"/>
                                </a:cubicBezTo>
                                <a:cubicBezTo>
                                  <a:pt x="178" y="54"/>
                                  <a:pt x="179" y="54"/>
                                  <a:pt x="180" y="54"/>
                                </a:cubicBezTo>
                                <a:cubicBezTo>
                                  <a:pt x="181" y="53"/>
                                  <a:pt x="182" y="52"/>
                                  <a:pt x="182" y="50"/>
                                </a:cubicBezTo>
                                <a:close/>
                                <a:moveTo>
                                  <a:pt x="104" y="57"/>
                                </a:moveTo>
                                <a:cubicBezTo>
                                  <a:pt x="104" y="55"/>
                                  <a:pt x="102" y="53"/>
                                  <a:pt x="100" y="53"/>
                                </a:cubicBezTo>
                                <a:cubicBezTo>
                                  <a:pt x="78" y="54"/>
                                  <a:pt x="78" y="54"/>
                                  <a:pt x="78" y="54"/>
                                </a:cubicBezTo>
                                <a:cubicBezTo>
                                  <a:pt x="75" y="54"/>
                                  <a:pt x="73" y="56"/>
                                  <a:pt x="73" y="58"/>
                                </a:cubicBezTo>
                                <a:cubicBezTo>
                                  <a:pt x="74" y="60"/>
                                  <a:pt x="76" y="62"/>
                                  <a:pt x="78" y="62"/>
                                </a:cubicBezTo>
                                <a:cubicBezTo>
                                  <a:pt x="100" y="61"/>
                                  <a:pt x="100" y="61"/>
                                  <a:pt x="100" y="61"/>
                                </a:cubicBezTo>
                                <a:cubicBezTo>
                                  <a:pt x="101" y="61"/>
                                  <a:pt x="102" y="61"/>
                                  <a:pt x="102" y="60"/>
                                </a:cubicBezTo>
                                <a:cubicBezTo>
                                  <a:pt x="103" y="60"/>
                                  <a:pt x="104" y="58"/>
                                  <a:pt x="104" y="57"/>
                                </a:cubicBezTo>
                                <a:close/>
                                <a:moveTo>
                                  <a:pt x="2" y="157"/>
                                </a:moveTo>
                                <a:cubicBezTo>
                                  <a:pt x="0" y="158"/>
                                  <a:pt x="2" y="161"/>
                                  <a:pt x="5" y="160"/>
                                </a:cubicBezTo>
                                <a:cubicBezTo>
                                  <a:pt x="6" y="159"/>
                                  <a:pt x="20" y="152"/>
                                  <a:pt x="32" y="145"/>
                                </a:cubicBezTo>
                                <a:cubicBezTo>
                                  <a:pt x="43" y="139"/>
                                  <a:pt x="53" y="134"/>
                                  <a:pt x="56" y="130"/>
                                </a:cubicBezTo>
                                <a:cubicBezTo>
                                  <a:pt x="57" y="127"/>
                                  <a:pt x="58" y="123"/>
                                  <a:pt x="58" y="120"/>
                                </a:cubicBezTo>
                                <a:cubicBezTo>
                                  <a:pt x="56" y="119"/>
                                  <a:pt x="53" y="118"/>
                                  <a:pt x="52" y="116"/>
                                </a:cubicBezTo>
                                <a:cubicBezTo>
                                  <a:pt x="52" y="116"/>
                                  <a:pt x="52" y="115"/>
                                  <a:pt x="52" y="115"/>
                                </a:cubicBezTo>
                                <a:cubicBezTo>
                                  <a:pt x="39" y="125"/>
                                  <a:pt x="3" y="155"/>
                                  <a:pt x="2" y="157"/>
                                </a:cubicBezTo>
                                <a:close/>
                                <a:moveTo>
                                  <a:pt x="52" y="106"/>
                                </a:moveTo>
                                <a:cubicBezTo>
                                  <a:pt x="53" y="105"/>
                                  <a:pt x="54" y="104"/>
                                  <a:pt x="55" y="103"/>
                                </a:cubicBezTo>
                                <a:cubicBezTo>
                                  <a:pt x="56" y="102"/>
                                  <a:pt x="58" y="101"/>
                                  <a:pt x="60" y="101"/>
                                </a:cubicBezTo>
                                <a:cubicBezTo>
                                  <a:pt x="58" y="86"/>
                                  <a:pt x="51" y="42"/>
                                  <a:pt x="50" y="41"/>
                                </a:cubicBezTo>
                                <a:cubicBezTo>
                                  <a:pt x="50" y="38"/>
                                  <a:pt x="46" y="38"/>
                                  <a:pt x="46" y="42"/>
                                </a:cubicBezTo>
                                <a:cubicBezTo>
                                  <a:pt x="46" y="43"/>
                                  <a:pt x="45" y="58"/>
                                  <a:pt x="44" y="72"/>
                                </a:cubicBezTo>
                                <a:cubicBezTo>
                                  <a:pt x="44" y="84"/>
                                  <a:pt x="43" y="95"/>
                                  <a:pt x="45" y="98"/>
                                </a:cubicBezTo>
                                <a:cubicBezTo>
                                  <a:pt x="46" y="102"/>
                                  <a:pt x="49" y="104"/>
                                  <a:pt x="52" y="106"/>
                                </a:cubicBezTo>
                                <a:close/>
                                <a:moveTo>
                                  <a:pt x="103" y="116"/>
                                </a:moveTo>
                                <a:cubicBezTo>
                                  <a:pt x="92" y="110"/>
                                  <a:pt x="83" y="104"/>
                                  <a:pt x="79" y="104"/>
                                </a:cubicBezTo>
                                <a:cubicBezTo>
                                  <a:pt x="75" y="104"/>
                                  <a:pt x="72" y="105"/>
                                  <a:pt x="68" y="107"/>
                                </a:cubicBezTo>
                                <a:cubicBezTo>
                                  <a:pt x="69" y="110"/>
                                  <a:pt x="69" y="113"/>
                                  <a:pt x="67" y="115"/>
                                </a:cubicBezTo>
                                <a:cubicBezTo>
                                  <a:pt x="81" y="120"/>
                                  <a:pt x="125" y="135"/>
                                  <a:pt x="127" y="136"/>
                                </a:cubicBezTo>
                                <a:cubicBezTo>
                                  <a:pt x="129" y="136"/>
                                  <a:pt x="131" y="133"/>
                                  <a:pt x="129" y="131"/>
                                </a:cubicBezTo>
                                <a:cubicBezTo>
                                  <a:pt x="127" y="130"/>
                                  <a:pt x="115" y="123"/>
                                  <a:pt x="103" y="116"/>
                                </a:cubicBezTo>
                                <a:close/>
                                <a:moveTo>
                                  <a:pt x="62" y="114"/>
                                </a:moveTo>
                                <a:cubicBezTo>
                                  <a:pt x="65" y="113"/>
                                  <a:pt x="65" y="110"/>
                                  <a:pt x="64" y="107"/>
                                </a:cubicBezTo>
                                <a:cubicBezTo>
                                  <a:pt x="62" y="105"/>
                                  <a:pt x="59" y="105"/>
                                  <a:pt x="57" y="106"/>
                                </a:cubicBezTo>
                                <a:cubicBezTo>
                                  <a:pt x="54" y="108"/>
                                  <a:pt x="54" y="111"/>
                                  <a:pt x="55" y="113"/>
                                </a:cubicBezTo>
                                <a:cubicBezTo>
                                  <a:pt x="57" y="116"/>
                                  <a:pt x="60" y="116"/>
                                  <a:pt x="62" y="114"/>
                                </a:cubicBezTo>
                                <a:close/>
                                <a:moveTo>
                                  <a:pt x="199" y="108"/>
                                </a:moveTo>
                                <a:cubicBezTo>
                                  <a:pt x="154" y="99"/>
                                  <a:pt x="137" y="126"/>
                                  <a:pt x="123" y="149"/>
                                </a:cubicBezTo>
                                <a:cubicBezTo>
                                  <a:pt x="119" y="155"/>
                                  <a:pt x="115" y="162"/>
                                  <a:pt x="110" y="168"/>
                                </a:cubicBezTo>
                                <a:cubicBezTo>
                                  <a:pt x="72" y="120"/>
                                  <a:pt x="72" y="120"/>
                                  <a:pt x="72" y="120"/>
                                </a:cubicBezTo>
                                <a:cubicBezTo>
                                  <a:pt x="62" y="118"/>
                                  <a:pt x="62" y="118"/>
                                  <a:pt x="62" y="118"/>
                                </a:cubicBezTo>
                                <a:cubicBezTo>
                                  <a:pt x="61" y="122"/>
                                  <a:pt x="61" y="122"/>
                                  <a:pt x="61" y="122"/>
                                </a:cubicBezTo>
                                <a:cubicBezTo>
                                  <a:pt x="96" y="181"/>
                                  <a:pt x="96" y="181"/>
                                  <a:pt x="96" y="181"/>
                                </a:cubicBezTo>
                                <a:cubicBezTo>
                                  <a:pt x="94" y="182"/>
                                  <a:pt x="92" y="183"/>
                                  <a:pt x="89" y="184"/>
                                </a:cubicBezTo>
                                <a:cubicBezTo>
                                  <a:pt x="89" y="184"/>
                                  <a:pt x="89" y="184"/>
                                  <a:pt x="89" y="185"/>
                                </a:cubicBezTo>
                                <a:cubicBezTo>
                                  <a:pt x="79" y="188"/>
                                  <a:pt x="67" y="189"/>
                                  <a:pt x="51" y="186"/>
                                </a:cubicBezTo>
                                <a:cubicBezTo>
                                  <a:pt x="49" y="195"/>
                                  <a:pt x="49" y="195"/>
                                  <a:pt x="49" y="195"/>
                                </a:cubicBezTo>
                                <a:cubicBezTo>
                                  <a:pt x="66" y="199"/>
                                  <a:pt x="80" y="197"/>
                                  <a:pt x="90" y="194"/>
                                </a:cubicBezTo>
                                <a:cubicBezTo>
                                  <a:pt x="113" y="198"/>
                                  <a:pt x="129" y="193"/>
                                  <a:pt x="141" y="185"/>
                                </a:cubicBezTo>
                                <a:cubicBezTo>
                                  <a:pt x="141" y="185"/>
                                  <a:pt x="142" y="184"/>
                                  <a:pt x="142" y="184"/>
                                </a:cubicBezTo>
                                <a:cubicBezTo>
                                  <a:pt x="142" y="185"/>
                                  <a:pt x="141" y="186"/>
                                  <a:pt x="141" y="186"/>
                                </a:cubicBezTo>
                                <a:cubicBezTo>
                                  <a:pt x="126" y="210"/>
                                  <a:pt x="112" y="232"/>
                                  <a:pt x="69" y="223"/>
                                </a:cubicBezTo>
                                <a:cubicBezTo>
                                  <a:pt x="67" y="232"/>
                                  <a:pt x="67" y="232"/>
                                  <a:pt x="67" y="232"/>
                                </a:cubicBezTo>
                                <a:cubicBezTo>
                                  <a:pt x="92" y="237"/>
                                  <a:pt x="108" y="233"/>
                                  <a:pt x="121" y="224"/>
                                </a:cubicBezTo>
                                <a:cubicBezTo>
                                  <a:pt x="133" y="216"/>
                                  <a:pt x="141" y="203"/>
                                  <a:pt x="148" y="191"/>
                                </a:cubicBezTo>
                                <a:cubicBezTo>
                                  <a:pt x="163" y="167"/>
                                  <a:pt x="176" y="146"/>
                                  <a:pt x="217" y="154"/>
                                </a:cubicBezTo>
                                <a:cubicBezTo>
                                  <a:pt x="219" y="146"/>
                                  <a:pt x="219" y="146"/>
                                  <a:pt x="219" y="146"/>
                                </a:cubicBezTo>
                                <a:cubicBezTo>
                                  <a:pt x="195" y="141"/>
                                  <a:pt x="178" y="145"/>
                                  <a:pt x="167" y="154"/>
                                </a:cubicBezTo>
                                <a:cubicBezTo>
                                  <a:pt x="167" y="153"/>
                                  <a:pt x="168" y="152"/>
                                  <a:pt x="168" y="152"/>
                                </a:cubicBezTo>
                                <a:cubicBezTo>
                                  <a:pt x="183" y="127"/>
                                  <a:pt x="196" y="107"/>
                                  <a:pt x="237" y="115"/>
                                </a:cubicBezTo>
                                <a:cubicBezTo>
                                  <a:pt x="239" y="106"/>
                                  <a:pt x="239" y="106"/>
                                  <a:pt x="239" y="106"/>
                                </a:cubicBezTo>
                                <a:cubicBezTo>
                                  <a:pt x="222" y="103"/>
                                  <a:pt x="210" y="104"/>
                                  <a:pt x="199" y="108"/>
                                </a:cubicBezTo>
                                <a:close/>
                                <a:moveTo>
                                  <a:pt x="161" y="147"/>
                                </a:moveTo>
                                <a:cubicBezTo>
                                  <a:pt x="148" y="168"/>
                                  <a:pt x="136" y="188"/>
                                  <a:pt x="104" y="186"/>
                                </a:cubicBezTo>
                                <a:cubicBezTo>
                                  <a:pt x="116" y="178"/>
                                  <a:pt x="123" y="165"/>
                                  <a:pt x="130" y="154"/>
                                </a:cubicBezTo>
                                <a:cubicBezTo>
                                  <a:pt x="144" y="132"/>
                                  <a:pt x="156" y="113"/>
                                  <a:pt x="186" y="115"/>
                                </a:cubicBezTo>
                                <a:cubicBezTo>
                                  <a:pt x="175" y="124"/>
                                  <a:pt x="168" y="135"/>
                                  <a:pt x="161" y="14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7" name="Freeform 6117"/>
                        <wps:cNvSpPr>
                          <a:spLocks noEditPoints="1"/>
                        </wps:cNvSpPr>
                        <wps:spPr bwMode="auto">
                          <a:xfrm>
                            <a:off x="12804776" y="8755063"/>
                            <a:ext cx="747713" cy="674688"/>
                          </a:xfrm>
                          <a:custGeom>
                            <a:avLst/>
                            <a:gdLst>
                              <a:gd name="T0" fmla="*/ 172 w 199"/>
                              <a:gd name="T1" fmla="*/ 7 h 180"/>
                              <a:gd name="T2" fmla="*/ 164 w 199"/>
                              <a:gd name="T3" fmla="*/ 13 h 180"/>
                              <a:gd name="T4" fmla="*/ 159 w 199"/>
                              <a:gd name="T5" fmla="*/ 41 h 180"/>
                              <a:gd name="T6" fmla="*/ 122 w 199"/>
                              <a:gd name="T7" fmla="*/ 34 h 180"/>
                              <a:gd name="T8" fmla="*/ 85 w 199"/>
                              <a:gd name="T9" fmla="*/ 60 h 180"/>
                              <a:gd name="T10" fmla="*/ 85 w 199"/>
                              <a:gd name="T11" fmla="*/ 60 h 180"/>
                              <a:gd name="T12" fmla="*/ 85 w 199"/>
                              <a:gd name="T13" fmla="*/ 60 h 180"/>
                              <a:gd name="T14" fmla="*/ 81 w 199"/>
                              <a:gd name="T15" fmla="*/ 103 h 180"/>
                              <a:gd name="T16" fmla="*/ 88 w 199"/>
                              <a:gd name="T17" fmla="*/ 111 h 180"/>
                              <a:gd name="T18" fmla="*/ 96 w 199"/>
                              <a:gd name="T19" fmla="*/ 104 h 180"/>
                              <a:gd name="T20" fmla="*/ 99 w 199"/>
                              <a:gd name="T21" fmla="*/ 68 h 180"/>
                              <a:gd name="T22" fmla="*/ 111 w 199"/>
                              <a:gd name="T23" fmla="*/ 60 h 180"/>
                              <a:gd name="T24" fmla="*/ 103 w 199"/>
                              <a:gd name="T25" fmla="*/ 140 h 180"/>
                              <a:gd name="T26" fmla="*/ 74 w 199"/>
                              <a:gd name="T27" fmla="*/ 161 h 180"/>
                              <a:gd name="T28" fmla="*/ 71 w 199"/>
                              <a:gd name="T29" fmla="*/ 174 h 180"/>
                              <a:gd name="T30" fmla="*/ 85 w 199"/>
                              <a:gd name="T31" fmla="*/ 177 h 180"/>
                              <a:gd name="T32" fmla="*/ 123 w 199"/>
                              <a:gd name="T33" fmla="*/ 150 h 180"/>
                              <a:gd name="T34" fmla="*/ 127 w 199"/>
                              <a:gd name="T35" fmla="*/ 142 h 180"/>
                              <a:gd name="T36" fmla="*/ 130 w 199"/>
                              <a:gd name="T37" fmla="*/ 112 h 180"/>
                              <a:gd name="T38" fmla="*/ 162 w 199"/>
                              <a:gd name="T39" fmla="*/ 118 h 180"/>
                              <a:gd name="T40" fmla="*/ 180 w 199"/>
                              <a:gd name="T41" fmla="*/ 159 h 180"/>
                              <a:gd name="T42" fmla="*/ 192 w 199"/>
                              <a:gd name="T43" fmla="*/ 164 h 180"/>
                              <a:gd name="T44" fmla="*/ 197 w 199"/>
                              <a:gd name="T45" fmla="*/ 151 h 180"/>
                              <a:gd name="T46" fmla="*/ 174 w 199"/>
                              <a:gd name="T47" fmla="*/ 98 h 180"/>
                              <a:gd name="T48" fmla="*/ 174 w 199"/>
                              <a:gd name="T49" fmla="*/ 98 h 180"/>
                              <a:gd name="T50" fmla="*/ 167 w 199"/>
                              <a:gd name="T51" fmla="*/ 93 h 180"/>
                              <a:gd name="T52" fmla="*/ 140 w 199"/>
                              <a:gd name="T53" fmla="*/ 88 h 180"/>
                              <a:gd name="T54" fmla="*/ 143 w 199"/>
                              <a:gd name="T55" fmla="*/ 54 h 180"/>
                              <a:gd name="T56" fmla="*/ 164 w 199"/>
                              <a:gd name="T57" fmla="*/ 56 h 180"/>
                              <a:gd name="T58" fmla="*/ 165 w 199"/>
                              <a:gd name="T59" fmla="*/ 57 h 180"/>
                              <a:gd name="T60" fmla="*/ 165 w 199"/>
                              <a:gd name="T61" fmla="*/ 56 h 180"/>
                              <a:gd name="T62" fmla="*/ 166 w 199"/>
                              <a:gd name="T63" fmla="*/ 57 h 180"/>
                              <a:gd name="T64" fmla="*/ 166 w 199"/>
                              <a:gd name="T65" fmla="*/ 57 h 180"/>
                              <a:gd name="T66" fmla="*/ 173 w 199"/>
                              <a:gd name="T67" fmla="*/ 52 h 180"/>
                              <a:gd name="T68" fmla="*/ 173 w 199"/>
                              <a:gd name="T69" fmla="*/ 51 h 180"/>
                              <a:gd name="T70" fmla="*/ 179 w 199"/>
                              <a:gd name="T71" fmla="*/ 16 h 180"/>
                              <a:gd name="T72" fmla="*/ 172 w 199"/>
                              <a:gd name="T73" fmla="*/ 7 h 180"/>
                              <a:gd name="T74" fmla="*/ 140 w 199"/>
                              <a:gd name="T75" fmla="*/ 8 h 180"/>
                              <a:gd name="T76" fmla="*/ 119 w 199"/>
                              <a:gd name="T77" fmla="*/ 5 h 180"/>
                              <a:gd name="T78" fmla="*/ 116 w 199"/>
                              <a:gd name="T79" fmla="*/ 25 h 180"/>
                              <a:gd name="T80" fmla="*/ 136 w 199"/>
                              <a:gd name="T81" fmla="*/ 29 h 180"/>
                              <a:gd name="T82" fmla="*/ 140 w 199"/>
                              <a:gd name="T83" fmla="*/ 8 h 180"/>
                              <a:gd name="T84" fmla="*/ 74 w 199"/>
                              <a:gd name="T85" fmla="*/ 130 h 180"/>
                              <a:gd name="T86" fmla="*/ 45 w 199"/>
                              <a:gd name="T87" fmla="*/ 151 h 180"/>
                              <a:gd name="T88" fmla="*/ 38 w 199"/>
                              <a:gd name="T89" fmla="*/ 150 h 180"/>
                              <a:gd name="T90" fmla="*/ 39 w 199"/>
                              <a:gd name="T91" fmla="*/ 143 h 180"/>
                              <a:gd name="T92" fmla="*/ 69 w 199"/>
                              <a:gd name="T93" fmla="*/ 123 h 180"/>
                              <a:gd name="T94" fmla="*/ 76 w 199"/>
                              <a:gd name="T95" fmla="*/ 124 h 180"/>
                              <a:gd name="T96" fmla="*/ 74 w 199"/>
                              <a:gd name="T97" fmla="*/ 130 h 180"/>
                              <a:gd name="T98" fmla="*/ 64 w 199"/>
                              <a:gd name="T99" fmla="*/ 99 h 180"/>
                              <a:gd name="T100" fmla="*/ 27 w 199"/>
                              <a:gd name="T101" fmla="*/ 125 h 180"/>
                              <a:gd name="T102" fmla="*/ 20 w 199"/>
                              <a:gd name="T103" fmla="*/ 124 h 180"/>
                              <a:gd name="T104" fmla="*/ 21 w 199"/>
                              <a:gd name="T105" fmla="*/ 117 h 180"/>
                              <a:gd name="T106" fmla="*/ 58 w 199"/>
                              <a:gd name="T107" fmla="*/ 91 h 180"/>
                              <a:gd name="T108" fmla="*/ 65 w 199"/>
                              <a:gd name="T109" fmla="*/ 92 h 180"/>
                              <a:gd name="T110" fmla="*/ 64 w 199"/>
                              <a:gd name="T111" fmla="*/ 99 h 180"/>
                              <a:gd name="T112" fmla="*/ 74 w 199"/>
                              <a:gd name="T113" fmla="*/ 53 h 180"/>
                              <a:gd name="T114" fmla="*/ 9 w 199"/>
                              <a:gd name="T115" fmla="*/ 99 h 180"/>
                              <a:gd name="T116" fmla="*/ 2 w 199"/>
                              <a:gd name="T117" fmla="*/ 98 h 180"/>
                              <a:gd name="T118" fmla="*/ 3 w 199"/>
                              <a:gd name="T119" fmla="*/ 91 h 180"/>
                              <a:gd name="T120" fmla="*/ 69 w 199"/>
                              <a:gd name="T121" fmla="*/ 46 h 180"/>
                              <a:gd name="T122" fmla="*/ 75 w 199"/>
                              <a:gd name="T123" fmla="*/ 46 h 180"/>
                              <a:gd name="T124" fmla="*/ 74 w 199"/>
                              <a:gd name="T125" fmla="*/ 53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9" h="180">
                                <a:moveTo>
                                  <a:pt x="172" y="7"/>
                                </a:moveTo>
                                <a:cubicBezTo>
                                  <a:pt x="168" y="6"/>
                                  <a:pt x="164" y="9"/>
                                  <a:pt x="164" y="13"/>
                                </a:cubicBezTo>
                                <a:cubicBezTo>
                                  <a:pt x="159" y="41"/>
                                  <a:pt x="159" y="41"/>
                                  <a:pt x="159" y="41"/>
                                </a:cubicBezTo>
                                <a:cubicBezTo>
                                  <a:pt x="122" y="34"/>
                                  <a:pt x="122" y="34"/>
                                  <a:pt x="122" y="34"/>
                                </a:cubicBezTo>
                                <a:cubicBezTo>
                                  <a:pt x="85" y="60"/>
                                  <a:pt x="85" y="60"/>
                                  <a:pt x="85" y="60"/>
                                </a:cubicBezTo>
                                <a:cubicBezTo>
                                  <a:pt x="85" y="60"/>
                                  <a:pt x="85" y="60"/>
                                  <a:pt x="85" y="60"/>
                                </a:cubicBezTo>
                                <a:cubicBezTo>
                                  <a:pt x="85" y="60"/>
                                  <a:pt x="85" y="60"/>
                                  <a:pt x="85" y="60"/>
                                </a:cubicBezTo>
                                <a:cubicBezTo>
                                  <a:pt x="81" y="103"/>
                                  <a:pt x="81" y="103"/>
                                  <a:pt x="81" y="103"/>
                                </a:cubicBezTo>
                                <a:cubicBezTo>
                                  <a:pt x="80" y="107"/>
                                  <a:pt x="84" y="111"/>
                                  <a:pt x="88" y="111"/>
                                </a:cubicBezTo>
                                <a:cubicBezTo>
                                  <a:pt x="92" y="112"/>
                                  <a:pt x="96" y="108"/>
                                  <a:pt x="96" y="104"/>
                                </a:cubicBezTo>
                                <a:cubicBezTo>
                                  <a:pt x="99" y="68"/>
                                  <a:pt x="99" y="68"/>
                                  <a:pt x="99" y="68"/>
                                </a:cubicBezTo>
                                <a:cubicBezTo>
                                  <a:pt x="111" y="60"/>
                                  <a:pt x="111" y="60"/>
                                  <a:pt x="111" y="60"/>
                                </a:cubicBezTo>
                                <a:cubicBezTo>
                                  <a:pt x="103" y="140"/>
                                  <a:pt x="103" y="140"/>
                                  <a:pt x="103" y="140"/>
                                </a:cubicBezTo>
                                <a:cubicBezTo>
                                  <a:pt x="74" y="161"/>
                                  <a:pt x="74" y="161"/>
                                  <a:pt x="74" y="161"/>
                                </a:cubicBezTo>
                                <a:cubicBezTo>
                                  <a:pt x="70" y="164"/>
                                  <a:pt x="68" y="170"/>
                                  <a:pt x="71" y="174"/>
                                </a:cubicBezTo>
                                <a:cubicBezTo>
                                  <a:pt x="74" y="179"/>
                                  <a:pt x="81" y="180"/>
                                  <a:pt x="85" y="177"/>
                                </a:cubicBezTo>
                                <a:cubicBezTo>
                                  <a:pt x="123" y="150"/>
                                  <a:pt x="123" y="150"/>
                                  <a:pt x="123" y="150"/>
                                </a:cubicBezTo>
                                <a:cubicBezTo>
                                  <a:pt x="126" y="148"/>
                                  <a:pt x="127" y="145"/>
                                  <a:pt x="127" y="142"/>
                                </a:cubicBezTo>
                                <a:cubicBezTo>
                                  <a:pt x="130" y="112"/>
                                  <a:pt x="130" y="112"/>
                                  <a:pt x="130" y="112"/>
                                </a:cubicBezTo>
                                <a:cubicBezTo>
                                  <a:pt x="162" y="118"/>
                                  <a:pt x="162" y="118"/>
                                  <a:pt x="162" y="118"/>
                                </a:cubicBezTo>
                                <a:cubicBezTo>
                                  <a:pt x="180" y="159"/>
                                  <a:pt x="180" y="159"/>
                                  <a:pt x="180" y="159"/>
                                </a:cubicBezTo>
                                <a:cubicBezTo>
                                  <a:pt x="182" y="164"/>
                                  <a:pt x="187" y="166"/>
                                  <a:pt x="192" y="164"/>
                                </a:cubicBezTo>
                                <a:cubicBezTo>
                                  <a:pt x="197" y="162"/>
                                  <a:pt x="199" y="156"/>
                                  <a:pt x="197" y="151"/>
                                </a:cubicBezTo>
                                <a:cubicBezTo>
                                  <a:pt x="174" y="98"/>
                                  <a:pt x="174" y="98"/>
                                  <a:pt x="174" y="98"/>
                                </a:cubicBezTo>
                                <a:cubicBezTo>
                                  <a:pt x="174" y="98"/>
                                  <a:pt x="174" y="98"/>
                                  <a:pt x="174" y="98"/>
                                </a:cubicBezTo>
                                <a:cubicBezTo>
                                  <a:pt x="173" y="95"/>
                                  <a:pt x="170" y="93"/>
                                  <a:pt x="167" y="93"/>
                                </a:cubicBezTo>
                                <a:cubicBezTo>
                                  <a:pt x="140" y="88"/>
                                  <a:pt x="140" y="88"/>
                                  <a:pt x="140" y="88"/>
                                </a:cubicBezTo>
                                <a:cubicBezTo>
                                  <a:pt x="143" y="54"/>
                                  <a:pt x="143" y="54"/>
                                  <a:pt x="143" y="54"/>
                                </a:cubicBezTo>
                                <a:cubicBezTo>
                                  <a:pt x="164" y="56"/>
                                  <a:pt x="164" y="56"/>
                                  <a:pt x="164" y="56"/>
                                </a:cubicBezTo>
                                <a:cubicBezTo>
                                  <a:pt x="165" y="57"/>
                                  <a:pt x="165" y="57"/>
                                  <a:pt x="165" y="57"/>
                                </a:cubicBezTo>
                                <a:cubicBezTo>
                                  <a:pt x="165" y="57"/>
                                  <a:pt x="165" y="57"/>
                                  <a:pt x="165" y="56"/>
                                </a:cubicBezTo>
                                <a:cubicBezTo>
                                  <a:pt x="166" y="57"/>
                                  <a:pt x="166" y="57"/>
                                  <a:pt x="166" y="57"/>
                                </a:cubicBezTo>
                                <a:cubicBezTo>
                                  <a:pt x="166" y="57"/>
                                  <a:pt x="166" y="57"/>
                                  <a:pt x="166" y="57"/>
                                </a:cubicBezTo>
                                <a:cubicBezTo>
                                  <a:pt x="169" y="57"/>
                                  <a:pt x="172" y="55"/>
                                  <a:pt x="173" y="52"/>
                                </a:cubicBezTo>
                                <a:cubicBezTo>
                                  <a:pt x="173" y="51"/>
                                  <a:pt x="173" y="51"/>
                                  <a:pt x="173" y="51"/>
                                </a:cubicBezTo>
                                <a:cubicBezTo>
                                  <a:pt x="179" y="16"/>
                                  <a:pt x="179" y="16"/>
                                  <a:pt x="179" y="16"/>
                                </a:cubicBezTo>
                                <a:cubicBezTo>
                                  <a:pt x="179" y="11"/>
                                  <a:pt x="177" y="7"/>
                                  <a:pt x="172" y="7"/>
                                </a:cubicBezTo>
                                <a:close/>
                                <a:moveTo>
                                  <a:pt x="140" y="8"/>
                                </a:moveTo>
                                <a:cubicBezTo>
                                  <a:pt x="135" y="2"/>
                                  <a:pt x="126" y="0"/>
                                  <a:pt x="119" y="5"/>
                                </a:cubicBezTo>
                                <a:cubicBezTo>
                                  <a:pt x="113" y="9"/>
                                  <a:pt x="111" y="19"/>
                                  <a:pt x="116" y="25"/>
                                </a:cubicBezTo>
                                <a:cubicBezTo>
                                  <a:pt x="120" y="32"/>
                                  <a:pt x="130" y="33"/>
                                  <a:pt x="136" y="29"/>
                                </a:cubicBezTo>
                                <a:cubicBezTo>
                                  <a:pt x="143" y="24"/>
                                  <a:pt x="144" y="15"/>
                                  <a:pt x="140" y="8"/>
                                </a:cubicBezTo>
                                <a:close/>
                                <a:moveTo>
                                  <a:pt x="74" y="130"/>
                                </a:moveTo>
                                <a:cubicBezTo>
                                  <a:pt x="45" y="151"/>
                                  <a:pt x="45" y="151"/>
                                  <a:pt x="45" y="151"/>
                                </a:cubicBezTo>
                                <a:cubicBezTo>
                                  <a:pt x="43" y="152"/>
                                  <a:pt x="40" y="152"/>
                                  <a:pt x="38" y="150"/>
                                </a:cubicBezTo>
                                <a:cubicBezTo>
                                  <a:pt x="37" y="148"/>
                                  <a:pt x="37" y="145"/>
                                  <a:pt x="39" y="143"/>
                                </a:cubicBezTo>
                                <a:cubicBezTo>
                                  <a:pt x="69" y="123"/>
                                  <a:pt x="69" y="123"/>
                                  <a:pt x="69" y="123"/>
                                </a:cubicBezTo>
                                <a:cubicBezTo>
                                  <a:pt x="71" y="121"/>
                                  <a:pt x="74" y="121"/>
                                  <a:pt x="76" y="124"/>
                                </a:cubicBezTo>
                                <a:cubicBezTo>
                                  <a:pt x="77" y="126"/>
                                  <a:pt x="76" y="129"/>
                                  <a:pt x="74" y="130"/>
                                </a:cubicBezTo>
                                <a:close/>
                                <a:moveTo>
                                  <a:pt x="64" y="99"/>
                                </a:moveTo>
                                <a:cubicBezTo>
                                  <a:pt x="27" y="125"/>
                                  <a:pt x="27" y="125"/>
                                  <a:pt x="27" y="125"/>
                                </a:cubicBezTo>
                                <a:cubicBezTo>
                                  <a:pt x="25" y="127"/>
                                  <a:pt x="22" y="126"/>
                                  <a:pt x="20" y="124"/>
                                </a:cubicBezTo>
                                <a:cubicBezTo>
                                  <a:pt x="19" y="122"/>
                                  <a:pt x="19" y="119"/>
                                  <a:pt x="21" y="117"/>
                                </a:cubicBezTo>
                                <a:cubicBezTo>
                                  <a:pt x="58" y="91"/>
                                  <a:pt x="58" y="91"/>
                                  <a:pt x="58" y="91"/>
                                </a:cubicBezTo>
                                <a:cubicBezTo>
                                  <a:pt x="60" y="90"/>
                                  <a:pt x="64" y="90"/>
                                  <a:pt x="65" y="92"/>
                                </a:cubicBezTo>
                                <a:cubicBezTo>
                                  <a:pt x="67" y="95"/>
                                  <a:pt x="66" y="98"/>
                                  <a:pt x="64" y="99"/>
                                </a:cubicBezTo>
                                <a:close/>
                                <a:moveTo>
                                  <a:pt x="74" y="53"/>
                                </a:moveTo>
                                <a:cubicBezTo>
                                  <a:pt x="9" y="99"/>
                                  <a:pt x="9" y="99"/>
                                  <a:pt x="9" y="99"/>
                                </a:cubicBezTo>
                                <a:cubicBezTo>
                                  <a:pt x="6" y="101"/>
                                  <a:pt x="3" y="100"/>
                                  <a:pt x="2" y="98"/>
                                </a:cubicBezTo>
                                <a:cubicBezTo>
                                  <a:pt x="0" y="96"/>
                                  <a:pt x="1" y="93"/>
                                  <a:pt x="3" y="91"/>
                                </a:cubicBezTo>
                                <a:cubicBezTo>
                                  <a:pt x="69" y="46"/>
                                  <a:pt x="69" y="46"/>
                                  <a:pt x="69" y="46"/>
                                </a:cubicBezTo>
                                <a:cubicBezTo>
                                  <a:pt x="71" y="44"/>
                                  <a:pt x="74" y="44"/>
                                  <a:pt x="75" y="46"/>
                                </a:cubicBezTo>
                                <a:cubicBezTo>
                                  <a:pt x="77" y="49"/>
                                  <a:pt x="76" y="52"/>
                                  <a:pt x="74" y="5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8" name="Freeform 6118"/>
                        <wps:cNvSpPr>
                          <a:spLocks noEditPoints="1"/>
                        </wps:cNvSpPr>
                        <wps:spPr bwMode="auto">
                          <a:xfrm>
                            <a:off x="20572413" y="7616826"/>
                            <a:ext cx="749300" cy="698500"/>
                          </a:xfrm>
                          <a:custGeom>
                            <a:avLst/>
                            <a:gdLst>
                              <a:gd name="T0" fmla="*/ 101 w 200"/>
                              <a:gd name="T1" fmla="*/ 160 h 186"/>
                              <a:gd name="T2" fmla="*/ 67 w 200"/>
                              <a:gd name="T3" fmla="*/ 179 h 186"/>
                              <a:gd name="T4" fmla="*/ 59 w 200"/>
                              <a:gd name="T5" fmla="*/ 153 h 186"/>
                              <a:gd name="T6" fmla="*/ 106 w 200"/>
                              <a:gd name="T7" fmla="*/ 56 h 186"/>
                              <a:gd name="T8" fmla="*/ 117 w 200"/>
                              <a:gd name="T9" fmla="*/ 10 h 186"/>
                              <a:gd name="T10" fmla="*/ 120 w 200"/>
                              <a:gd name="T11" fmla="*/ 10 h 186"/>
                              <a:gd name="T12" fmla="*/ 114 w 200"/>
                              <a:gd name="T13" fmla="*/ 58 h 186"/>
                              <a:gd name="T14" fmla="*/ 182 w 200"/>
                              <a:gd name="T15" fmla="*/ 182 h 186"/>
                              <a:gd name="T16" fmla="*/ 182 w 200"/>
                              <a:gd name="T17" fmla="*/ 182 h 186"/>
                              <a:gd name="T18" fmla="*/ 170 w 200"/>
                              <a:gd name="T19" fmla="*/ 161 h 186"/>
                              <a:gd name="T20" fmla="*/ 175 w 200"/>
                              <a:gd name="T21" fmla="*/ 128 h 186"/>
                              <a:gd name="T22" fmla="*/ 194 w 200"/>
                              <a:gd name="T23" fmla="*/ 113 h 186"/>
                              <a:gd name="T24" fmla="*/ 194 w 200"/>
                              <a:gd name="T25" fmla="*/ 110 h 186"/>
                              <a:gd name="T26" fmla="*/ 194 w 200"/>
                              <a:gd name="T27" fmla="*/ 110 h 186"/>
                              <a:gd name="T28" fmla="*/ 182 w 200"/>
                              <a:gd name="T29" fmla="*/ 90 h 186"/>
                              <a:gd name="T30" fmla="*/ 134 w 200"/>
                              <a:gd name="T31" fmla="*/ 158 h 186"/>
                              <a:gd name="T32" fmla="*/ 152 w 200"/>
                              <a:gd name="T33" fmla="*/ 143 h 186"/>
                              <a:gd name="T34" fmla="*/ 153 w 200"/>
                              <a:gd name="T35" fmla="*/ 140 h 186"/>
                              <a:gd name="T36" fmla="*/ 153 w 200"/>
                              <a:gd name="T37" fmla="*/ 140 h 186"/>
                              <a:gd name="T38" fmla="*/ 141 w 200"/>
                              <a:gd name="T39" fmla="*/ 119 h 186"/>
                              <a:gd name="T40" fmla="*/ 147 w 200"/>
                              <a:gd name="T41" fmla="*/ 86 h 186"/>
                              <a:gd name="T42" fmla="*/ 165 w 200"/>
                              <a:gd name="T43" fmla="*/ 71 h 186"/>
                              <a:gd name="T44" fmla="*/ 164 w 200"/>
                              <a:gd name="T45" fmla="*/ 179 h 186"/>
                              <a:gd name="T46" fmla="*/ 164 w 200"/>
                              <a:gd name="T47" fmla="*/ 179 h 186"/>
                              <a:gd name="T48" fmla="*/ 152 w 200"/>
                              <a:gd name="T49" fmla="*/ 158 h 186"/>
                              <a:gd name="T50" fmla="*/ 158 w 200"/>
                              <a:gd name="T51" fmla="*/ 125 h 186"/>
                              <a:gd name="T52" fmla="*/ 176 w 200"/>
                              <a:gd name="T53" fmla="*/ 110 h 186"/>
                              <a:gd name="T54" fmla="*/ 177 w 200"/>
                              <a:gd name="T55" fmla="*/ 107 h 186"/>
                              <a:gd name="T56" fmla="*/ 177 w 200"/>
                              <a:gd name="T57" fmla="*/ 107 h 186"/>
                              <a:gd name="T58" fmla="*/ 165 w 200"/>
                              <a:gd name="T59" fmla="*/ 87 h 186"/>
                              <a:gd name="T60" fmla="*/ 37 w 200"/>
                              <a:gd name="T61" fmla="*/ 141 h 186"/>
                              <a:gd name="T62" fmla="*/ 56 w 200"/>
                              <a:gd name="T63" fmla="*/ 126 h 186"/>
                              <a:gd name="T64" fmla="*/ 56 w 200"/>
                              <a:gd name="T65" fmla="*/ 123 h 186"/>
                              <a:gd name="T66" fmla="*/ 56 w 200"/>
                              <a:gd name="T67" fmla="*/ 123 h 186"/>
                              <a:gd name="T68" fmla="*/ 45 w 200"/>
                              <a:gd name="T69" fmla="*/ 102 h 186"/>
                              <a:gd name="T70" fmla="*/ 50 w 200"/>
                              <a:gd name="T71" fmla="*/ 69 h 186"/>
                              <a:gd name="T72" fmla="*/ 69 w 200"/>
                              <a:gd name="T73" fmla="*/ 54 h 186"/>
                              <a:gd name="T74" fmla="*/ 15 w 200"/>
                              <a:gd name="T75" fmla="*/ 152 h 186"/>
                              <a:gd name="T76" fmla="*/ 15 w 200"/>
                              <a:gd name="T77" fmla="*/ 152 h 186"/>
                              <a:gd name="T78" fmla="*/ 3 w 200"/>
                              <a:gd name="T79" fmla="*/ 132 h 186"/>
                              <a:gd name="T80" fmla="*/ 9 w 200"/>
                              <a:gd name="T81" fmla="*/ 99 h 186"/>
                              <a:gd name="T82" fmla="*/ 27 w 200"/>
                              <a:gd name="T83" fmla="*/ 84 h 186"/>
                              <a:gd name="T84" fmla="*/ 28 w 200"/>
                              <a:gd name="T85" fmla="*/ 81 h 186"/>
                              <a:gd name="T86" fmla="*/ 28 w 200"/>
                              <a:gd name="T87" fmla="*/ 81 h 186"/>
                              <a:gd name="T88" fmla="*/ 15 w 200"/>
                              <a:gd name="T89" fmla="*/ 61 h 186"/>
                              <a:gd name="T90" fmla="*/ 20 w 200"/>
                              <a:gd name="T91" fmla="*/ 138 h 186"/>
                              <a:gd name="T92" fmla="*/ 39 w 200"/>
                              <a:gd name="T93" fmla="*/ 122 h 186"/>
                              <a:gd name="T94" fmla="*/ 39 w 200"/>
                              <a:gd name="T95" fmla="*/ 120 h 186"/>
                              <a:gd name="T96" fmla="*/ 39 w 200"/>
                              <a:gd name="T97" fmla="*/ 120 h 186"/>
                              <a:gd name="T98" fmla="*/ 27 w 200"/>
                              <a:gd name="T99" fmla="*/ 99 h 186"/>
                              <a:gd name="T100" fmla="*/ 33 w 200"/>
                              <a:gd name="T101" fmla="*/ 66 h 186"/>
                              <a:gd name="T102" fmla="*/ 51 w 200"/>
                              <a:gd name="T103" fmla="*/ 5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 h="186">
                                <a:moveTo>
                                  <a:pt x="116" y="70"/>
                                </a:moveTo>
                                <a:cubicBezTo>
                                  <a:pt x="141" y="75"/>
                                  <a:pt x="141" y="75"/>
                                  <a:pt x="141" y="75"/>
                                </a:cubicBezTo>
                                <a:cubicBezTo>
                                  <a:pt x="125" y="164"/>
                                  <a:pt x="125" y="164"/>
                                  <a:pt x="125" y="164"/>
                                </a:cubicBezTo>
                                <a:cubicBezTo>
                                  <a:pt x="101" y="160"/>
                                  <a:pt x="101" y="160"/>
                                  <a:pt x="101" y="160"/>
                                </a:cubicBezTo>
                                <a:cubicBezTo>
                                  <a:pt x="100" y="166"/>
                                  <a:pt x="100" y="166"/>
                                  <a:pt x="100" y="166"/>
                                </a:cubicBezTo>
                                <a:cubicBezTo>
                                  <a:pt x="112" y="168"/>
                                  <a:pt x="112" y="168"/>
                                  <a:pt x="112" y="168"/>
                                </a:cubicBezTo>
                                <a:cubicBezTo>
                                  <a:pt x="109" y="186"/>
                                  <a:pt x="109" y="186"/>
                                  <a:pt x="109" y="186"/>
                                </a:cubicBezTo>
                                <a:cubicBezTo>
                                  <a:pt x="67" y="179"/>
                                  <a:pt x="67" y="179"/>
                                  <a:pt x="67" y="179"/>
                                </a:cubicBezTo>
                                <a:cubicBezTo>
                                  <a:pt x="70" y="161"/>
                                  <a:pt x="70" y="161"/>
                                  <a:pt x="70" y="161"/>
                                </a:cubicBezTo>
                                <a:cubicBezTo>
                                  <a:pt x="83" y="163"/>
                                  <a:pt x="83" y="163"/>
                                  <a:pt x="83" y="163"/>
                                </a:cubicBezTo>
                                <a:cubicBezTo>
                                  <a:pt x="83" y="157"/>
                                  <a:pt x="83" y="157"/>
                                  <a:pt x="83" y="157"/>
                                </a:cubicBezTo>
                                <a:cubicBezTo>
                                  <a:pt x="59" y="153"/>
                                  <a:pt x="59" y="153"/>
                                  <a:pt x="59" y="153"/>
                                </a:cubicBezTo>
                                <a:cubicBezTo>
                                  <a:pt x="75" y="64"/>
                                  <a:pt x="75" y="64"/>
                                  <a:pt x="75" y="64"/>
                                </a:cubicBezTo>
                                <a:cubicBezTo>
                                  <a:pt x="100" y="68"/>
                                  <a:pt x="100" y="68"/>
                                  <a:pt x="100" y="68"/>
                                </a:cubicBezTo>
                                <a:cubicBezTo>
                                  <a:pt x="101" y="55"/>
                                  <a:pt x="101" y="55"/>
                                  <a:pt x="101" y="55"/>
                                </a:cubicBezTo>
                                <a:cubicBezTo>
                                  <a:pt x="106" y="56"/>
                                  <a:pt x="106" y="56"/>
                                  <a:pt x="106" y="56"/>
                                </a:cubicBezTo>
                                <a:cubicBezTo>
                                  <a:pt x="107" y="51"/>
                                  <a:pt x="107" y="51"/>
                                  <a:pt x="107" y="51"/>
                                </a:cubicBezTo>
                                <a:cubicBezTo>
                                  <a:pt x="89" y="47"/>
                                  <a:pt x="75" y="37"/>
                                  <a:pt x="65" y="25"/>
                                </a:cubicBezTo>
                                <a:cubicBezTo>
                                  <a:pt x="90" y="29"/>
                                  <a:pt x="90" y="29"/>
                                  <a:pt x="90" y="29"/>
                                </a:cubicBezTo>
                                <a:cubicBezTo>
                                  <a:pt x="117" y="10"/>
                                  <a:pt x="117" y="10"/>
                                  <a:pt x="117" y="10"/>
                                </a:cubicBezTo>
                                <a:cubicBezTo>
                                  <a:pt x="115" y="9"/>
                                  <a:pt x="114" y="7"/>
                                  <a:pt x="114" y="5"/>
                                </a:cubicBezTo>
                                <a:cubicBezTo>
                                  <a:pt x="115" y="2"/>
                                  <a:pt x="117" y="0"/>
                                  <a:pt x="120" y="1"/>
                                </a:cubicBezTo>
                                <a:cubicBezTo>
                                  <a:pt x="122" y="2"/>
                                  <a:pt x="124" y="4"/>
                                  <a:pt x="124" y="6"/>
                                </a:cubicBezTo>
                                <a:cubicBezTo>
                                  <a:pt x="123" y="8"/>
                                  <a:pt x="122" y="10"/>
                                  <a:pt x="120" y="10"/>
                                </a:cubicBezTo>
                                <a:cubicBezTo>
                                  <a:pt x="138" y="38"/>
                                  <a:pt x="138" y="38"/>
                                  <a:pt x="138" y="38"/>
                                </a:cubicBezTo>
                                <a:cubicBezTo>
                                  <a:pt x="164" y="42"/>
                                  <a:pt x="164" y="42"/>
                                  <a:pt x="164" y="42"/>
                                </a:cubicBezTo>
                                <a:cubicBezTo>
                                  <a:pt x="150" y="51"/>
                                  <a:pt x="133" y="54"/>
                                  <a:pt x="115" y="52"/>
                                </a:cubicBezTo>
                                <a:cubicBezTo>
                                  <a:pt x="114" y="58"/>
                                  <a:pt x="114" y="58"/>
                                  <a:pt x="114" y="58"/>
                                </a:cubicBezTo>
                                <a:cubicBezTo>
                                  <a:pt x="119" y="58"/>
                                  <a:pt x="119" y="58"/>
                                  <a:pt x="119" y="58"/>
                                </a:cubicBezTo>
                                <a:cubicBezTo>
                                  <a:pt x="116" y="70"/>
                                  <a:pt x="116" y="70"/>
                                  <a:pt x="116" y="70"/>
                                </a:cubicBezTo>
                                <a:cubicBezTo>
                                  <a:pt x="116" y="70"/>
                                  <a:pt x="116" y="70"/>
                                  <a:pt x="116" y="70"/>
                                </a:cubicBezTo>
                                <a:close/>
                                <a:moveTo>
                                  <a:pt x="182" y="182"/>
                                </a:moveTo>
                                <a:cubicBezTo>
                                  <a:pt x="185" y="167"/>
                                  <a:pt x="185" y="167"/>
                                  <a:pt x="185" y="167"/>
                                </a:cubicBezTo>
                                <a:cubicBezTo>
                                  <a:pt x="169" y="164"/>
                                  <a:pt x="169" y="164"/>
                                  <a:pt x="169" y="164"/>
                                </a:cubicBezTo>
                                <a:cubicBezTo>
                                  <a:pt x="167" y="179"/>
                                  <a:pt x="167" y="179"/>
                                  <a:pt x="167" y="179"/>
                                </a:cubicBezTo>
                                <a:cubicBezTo>
                                  <a:pt x="182" y="182"/>
                                  <a:pt x="182" y="182"/>
                                  <a:pt x="182" y="182"/>
                                </a:cubicBezTo>
                                <a:close/>
                                <a:moveTo>
                                  <a:pt x="185" y="164"/>
                                </a:moveTo>
                                <a:cubicBezTo>
                                  <a:pt x="188" y="149"/>
                                  <a:pt x="188" y="149"/>
                                  <a:pt x="188" y="149"/>
                                </a:cubicBezTo>
                                <a:cubicBezTo>
                                  <a:pt x="173" y="146"/>
                                  <a:pt x="173" y="146"/>
                                  <a:pt x="173" y="146"/>
                                </a:cubicBezTo>
                                <a:cubicBezTo>
                                  <a:pt x="170" y="161"/>
                                  <a:pt x="170" y="161"/>
                                  <a:pt x="170" y="161"/>
                                </a:cubicBezTo>
                                <a:cubicBezTo>
                                  <a:pt x="185" y="164"/>
                                  <a:pt x="185" y="164"/>
                                  <a:pt x="185" y="164"/>
                                </a:cubicBezTo>
                                <a:close/>
                                <a:moveTo>
                                  <a:pt x="188" y="146"/>
                                </a:moveTo>
                                <a:cubicBezTo>
                                  <a:pt x="191" y="131"/>
                                  <a:pt x="191" y="131"/>
                                  <a:pt x="191" y="131"/>
                                </a:cubicBezTo>
                                <a:cubicBezTo>
                                  <a:pt x="175" y="128"/>
                                  <a:pt x="175" y="128"/>
                                  <a:pt x="175" y="128"/>
                                </a:cubicBezTo>
                                <a:cubicBezTo>
                                  <a:pt x="173" y="143"/>
                                  <a:pt x="173" y="143"/>
                                  <a:pt x="173" y="143"/>
                                </a:cubicBezTo>
                                <a:cubicBezTo>
                                  <a:pt x="188" y="146"/>
                                  <a:pt x="188" y="146"/>
                                  <a:pt x="188" y="146"/>
                                </a:cubicBezTo>
                                <a:close/>
                                <a:moveTo>
                                  <a:pt x="191" y="128"/>
                                </a:moveTo>
                                <a:cubicBezTo>
                                  <a:pt x="194" y="113"/>
                                  <a:pt x="194" y="113"/>
                                  <a:pt x="194" y="113"/>
                                </a:cubicBezTo>
                                <a:cubicBezTo>
                                  <a:pt x="179" y="110"/>
                                  <a:pt x="179" y="110"/>
                                  <a:pt x="179" y="110"/>
                                </a:cubicBezTo>
                                <a:cubicBezTo>
                                  <a:pt x="176" y="126"/>
                                  <a:pt x="176" y="126"/>
                                  <a:pt x="176" y="126"/>
                                </a:cubicBezTo>
                                <a:cubicBezTo>
                                  <a:pt x="191" y="128"/>
                                  <a:pt x="191" y="128"/>
                                  <a:pt x="191" y="128"/>
                                </a:cubicBezTo>
                                <a:close/>
                                <a:moveTo>
                                  <a:pt x="194" y="110"/>
                                </a:moveTo>
                                <a:cubicBezTo>
                                  <a:pt x="197" y="95"/>
                                  <a:pt x="197" y="95"/>
                                  <a:pt x="197" y="95"/>
                                </a:cubicBezTo>
                                <a:cubicBezTo>
                                  <a:pt x="182" y="93"/>
                                  <a:pt x="182" y="93"/>
                                  <a:pt x="182" y="93"/>
                                </a:cubicBezTo>
                                <a:cubicBezTo>
                                  <a:pt x="179" y="108"/>
                                  <a:pt x="179" y="108"/>
                                  <a:pt x="179" y="108"/>
                                </a:cubicBezTo>
                                <a:cubicBezTo>
                                  <a:pt x="194" y="110"/>
                                  <a:pt x="194" y="110"/>
                                  <a:pt x="194" y="110"/>
                                </a:cubicBezTo>
                                <a:close/>
                                <a:moveTo>
                                  <a:pt x="198" y="92"/>
                                </a:moveTo>
                                <a:cubicBezTo>
                                  <a:pt x="200" y="77"/>
                                  <a:pt x="200" y="77"/>
                                  <a:pt x="200" y="77"/>
                                </a:cubicBezTo>
                                <a:cubicBezTo>
                                  <a:pt x="185" y="74"/>
                                  <a:pt x="185" y="74"/>
                                  <a:pt x="185" y="74"/>
                                </a:cubicBezTo>
                                <a:cubicBezTo>
                                  <a:pt x="182" y="90"/>
                                  <a:pt x="182" y="90"/>
                                  <a:pt x="182" y="90"/>
                                </a:cubicBezTo>
                                <a:cubicBezTo>
                                  <a:pt x="198" y="92"/>
                                  <a:pt x="198" y="92"/>
                                  <a:pt x="198" y="92"/>
                                </a:cubicBezTo>
                                <a:close/>
                                <a:moveTo>
                                  <a:pt x="147" y="176"/>
                                </a:moveTo>
                                <a:cubicBezTo>
                                  <a:pt x="149" y="160"/>
                                  <a:pt x="149" y="160"/>
                                  <a:pt x="149" y="160"/>
                                </a:cubicBezTo>
                                <a:cubicBezTo>
                                  <a:pt x="134" y="158"/>
                                  <a:pt x="134" y="158"/>
                                  <a:pt x="134" y="158"/>
                                </a:cubicBezTo>
                                <a:cubicBezTo>
                                  <a:pt x="131" y="173"/>
                                  <a:pt x="131" y="173"/>
                                  <a:pt x="131" y="173"/>
                                </a:cubicBezTo>
                                <a:cubicBezTo>
                                  <a:pt x="147" y="176"/>
                                  <a:pt x="147" y="176"/>
                                  <a:pt x="147" y="176"/>
                                </a:cubicBezTo>
                                <a:close/>
                                <a:moveTo>
                                  <a:pt x="150" y="158"/>
                                </a:moveTo>
                                <a:cubicBezTo>
                                  <a:pt x="152" y="143"/>
                                  <a:pt x="152" y="143"/>
                                  <a:pt x="152" y="143"/>
                                </a:cubicBezTo>
                                <a:cubicBezTo>
                                  <a:pt x="137" y="140"/>
                                  <a:pt x="137" y="140"/>
                                  <a:pt x="137" y="140"/>
                                </a:cubicBezTo>
                                <a:cubicBezTo>
                                  <a:pt x="135" y="155"/>
                                  <a:pt x="135" y="155"/>
                                  <a:pt x="135" y="155"/>
                                </a:cubicBezTo>
                                <a:cubicBezTo>
                                  <a:pt x="150" y="158"/>
                                  <a:pt x="150" y="158"/>
                                  <a:pt x="150" y="158"/>
                                </a:cubicBezTo>
                                <a:close/>
                                <a:moveTo>
                                  <a:pt x="153" y="140"/>
                                </a:moveTo>
                                <a:cubicBezTo>
                                  <a:pt x="155" y="125"/>
                                  <a:pt x="155" y="125"/>
                                  <a:pt x="155" y="125"/>
                                </a:cubicBezTo>
                                <a:cubicBezTo>
                                  <a:pt x="141" y="122"/>
                                  <a:pt x="141" y="122"/>
                                  <a:pt x="141" y="122"/>
                                </a:cubicBezTo>
                                <a:cubicBezTo>
                                  <a:pt x="138" y="137"/>
                                  <a:pt x="138" y="137"/>
                                  <a:pt x="138" y="137"/>
                                </a:cubicBezTo>
                                <a:cubicBezTo>
                                  <a:pt x="153" y="140"/>
                                  <a:pt x="153" y="140"/>
                                  <a:pt x="153" y="140"/>
                                </a:cubicBezTo>
                                <a:close/>
                                <a:moveTo>
                                  <a:pt x="156" y="122"/>
                                </a:moveTo>
                                <a:cubicBezTo>
                                  <a:pt x="159" y="107"/>
                                  <a:pt x="159" y="107"/>
                                  <a:pt x="159" y="107"/>
                                </a:cubicBezTo>
                                <a:cubicBezTo>
                                  <a:pt x="144" y="104"/>
                                  <a:pt x="144" y="104"/>
                                  <a:pt x="144" y="104"/>
                                </a:cubicBezTo>
                                <a:cubicBezTo>
                                  <a:pt x="141" y="119"/>
                                  <a:pt x="141" y="119"/>
                                  <a:pt x="141" y="119"/>
                                </a:cubicBezTo>
                                <a:cubicBezTo>
                                  <a:pt x="156" y="122"/>
                                  <a:pt x="156" y="122"/>
                                  <a:pt x="156" y="122"/>
                                </a:cubicBezTo>
                                <a:close/>
                                <a:moveTo>
                                  <a:pt x="159" y="104"/>
                                </a:moveTo>
                                <a:cubicBezTo>
                                  <a:pt x="162" y="89"/>
                                  <a:pt x="162" y="89"/>
                                  <a:pt x="162" y="89"/>
                                </a:cubicBezTo>
                                <a:cubicBezTo>
                                  <a:pt x="147" y="86"/>
                                  <a:pt x="147" y="86"/>
                                  <a:pt x="147" y="86"/>
                                </a:cubicBezTo>
                                <a:cubicBezTo>
                                  <a:pt x="144" y="101"/>
                                  <a:pt x="144" y="101"/>
                                  <a:pt x="144" y="101"/>
                                </a:cubicBezTo>
                                <a:cubicBezTo>
                                  <a:pt x="159" y="104"/>
                                  <a:pt x="159" y="104"/>
                                  <a:pt x="159" y="104"/>
                                </a:cubicBezTo>
                                <a:close/>
                                <a:moveTo>
                                  <a:pt x="162" y="86"/>
                                </a:moveTo>
                                <a:cubicBezTo>
                                  <a:pt x="165" y="71"/>
                                  <a:pt x="165" y="71"/>
                                  <a:pt x="165" y="71"/>
                                </a:cubicBezTo>
                                <a:cubicBezTo>
                                  <a:pt x="150" y="68"/>
                                  <a:pt x="150" y="68"/>
                                  <a:pt x="150" y="68"/>
                                </a:cubicBezTo>
                                <a:cubicBezTo>
                                  <a:pt x="147" y="83"/>
                                  <a:pt x="147" y="83"/>
                                  <a:pt x="147" y="83"/>
                                </a:cubicBezTo>
                                <a:cubicBezTo>
                                  <a:pt x="162" y="86"/>
                                  <a:pt x="162" y="86"/>
                                  <a:pt x="162" y="86"/>
                                </a:cubicBezTo>
                                <a:close/>
                                <a:moveTo>
                                  <a:pt x="164" y="179"/>
                                </a:moveTo>
                                <a:cubicBezTo>
                                  <a:pt x="167" y="163"/>
                                  <a:pt x="167" y="163"/>
                                  <a:pt x="167" y="163"/>
                                </a:cubicBezTo>
                                <a:cubicBezTo>
                                  <a:pt x="152" y="161"/>
                                  <a:pt x="152" y="161"/>
                                  <a:pt x="152" y="161"/>
                                </a:cubicBezTo>
                                <a:cubicBezTo>
                                  <a:pt x="149" y="176"/>
                                  <a:pt x="149" y="176"/>
                                  <a:pt x="149" y="176"/>
                                </a:cubicBezTo>
                                <a:cubicBezTo>
                                  <a:pt x="164" y="179"/>
                                  <a:pt x="164" y="179"/>
                                  <a:pt x="164" y="179"/>
                                </a:cubicBezTo>
                                <a:close/>
                                <a:moveTo>
                                  <a:pt x="167" y="161"/>
                                </a:moveTo>
                                <a:cubicBezTo>
                                  <a:pt x="170" y="146"/>
                                  <a:pt x="170" y="146"/>
                                  <a:pt x="170" y="146"/>
                                </a:cubicBezTo>
                                <a:cubicBezTo>
                                  <a:pt x="155" y="143"/>
                                  <a:pt x="155" y="143"/>
                                  <a:pt x="155" y="143"/>
                                </a:cubicBezTo>
                                <a:cubicBezTo>
                                  <a:pt x="152" y="158"/>
                                  <a:pt x="152" y="158"/>
                                  <a:pt x="152" y="158"/>
                                </a:cubicBezTo>
                                <a:cubicBezTo>
                                  <a:pt x="167" y="161"/>
                                  <a:pt x="167" y="161"/>
                                  <a:pt x="167" y="161"/>
                                </a:cubicBezTo>
                                <a:close/>
                                <a:moveTo>
                                  <a:pt x="171" y="143"/>
                                </a:moveTo>
                                <a:cubicBezTo>
                                  <a:pt x="173" y="128"/>
                                  <a:pt x="173" y="128"/>
                                  <a:pt x="173" y="128"/>
                                </a:cubicBezTo>
                                <a:cubicBezTo>
                                  <a:pt x="158" y="125"/>
                                  <a:pt x="158" y="125"/>
                                  <a:pt x="158" y="125"/>
                                </a:cubicBezTo>
                                <a:cubicBezTo>
                                  <a:pt x="155" y="140"/>
                                  <a:pt x="155" y="140"/>
                                  <a:pt x="155" y="140"/>
                                </a:cubicBezTo>
                                <a:cubicBezTo>
                                  <a:pt x="171" y="143"/>
                                  <a:pt x="171" y="143"/>
                                  <a:pt x="171" y="143"/>
                                </a:cubicBezTo>
                                <a:close/>
                                <a:moveTo>
                                  <a:pt x="174" y="125"/>
                                </a:moveTo>
                                <a:cubicBezTo>
                                  <a:pt x="176" y="110"/>
                                  <a:pt x="176" y="110"/>
                                  <a:pt x="176" y="110"/>
                                </a:cubicBezTo>
                                <a:cubicBezTo>
                                  <a:pt x="161" y="107"/>
                                  <a:pt x="161" y="107"/>
                                  <a:pt x="161" y="107"/>
                                </a:cubicBezTo>
                                <a:cubicBezTo>
                                  <a:pt x="158" y="123"/>
                                  <a:pt x="158" y="123"/>
                                  <a:pt x="158" y="123"/>
                                </a:cubicBezTo>
                                <a:cubicBezTo>
                                  <a:pt x="174" y="125"/>
                                  <a:pt x="174" y="125"/>
                                  <a:pt x="174" y="125"/>
                                </a:cubicBezTo>
                                <a:close/>
                                <a:moveTo>
                                  <a:pt x="177" y="107"/>
                                </a:moveTo>
                                <a:cubicBezTo>
                                  <a:pt x="179" y="92"/>
                                  <a:pt x="179" y="92"/>
                                  <a:pt x="179" y="92"/>
                                </a:cubicBezTo>
                                <a:cubicBezTo>
                                  <a:pt x="164" y="90"/>
                                  <a:pt x="164" y="90"/>
                                  <a:pt x="164" y="90"/>
                                </a:cubicBezTo>
                                <a:cubicBezTo>
                                  <a:pt x="161" y="104"/>
                                  <a:pt x="161" y="104"/>
                                  <a:pt x="161" y="104"/>
                                </a:cubicBezTo>
                                <a:cubicBezTo>
                                  <a:pt x="177" y="107"/>
                                  <a:pt x="177" y="107"/>
                                  <a:pt x="177" y="107"/>
                                </a:cubicBezTo>
                                <a:close/>
                                <a:moveTo>
                                  <a:pt x="180" y="89"/>
                                </a:moveTo>
                                <a:cubicBezTo>
                                  <a:pt x="182" y="74"/>
                                  <a:pt x="182" y="74"/>
                                  <a:pt x="182" y="74"/>
                                </a:cubicBezTo>
                                <a:cubicBezTo>
                                  <a:pt x="168" y="71"/>
                                  <a:pt x="168" y="71"/>
                                  <a:pt x="168" y="71"/>
                                </a:cubicBezTo>
                                <a:cubicBezTo>
                                  <a:pt x="165" y="87"/>
                                  <a:pt x="165" y="87"/>
                                  <a:pt x="165" y="87"/>
                                </a:cubicBezTo>
                                <a:cubicBezTo>
                                  <a:pt x="180" y="89"/>
                                  <a:pt x="180" y="89"/>
                                  <a:pt x="180" y="89"/>
                                </a:cubicBezTo>
                                <a:close/>
                                <a:moveTo>
                                  <a:pt x="50" y="159"/>
                                </a:moveTo>
                                <a:cubicBezTo>
                                  <a:pt x="53" y="143"/>
                                  <a:pt x="53" y="143"/>
                                  <a:pt x="53" y="143"/>
                                </a:cubicBezTo>
                                <a:cubicBezTo>
                                  <a:pt x="37" y="141"/>
                                  <a:pt x="37" y="141"/>
                                  <a:pt x="37" y="141"/>
                                </a:cubicBezTo>
                                <a:cubicBezTo>
                                  <a:pt x="35" y="156"/>
                                  <a:pt x="35" y="156"/>
                                  <a:pt x="35" y="156"/>
                                </a:cubicBezTo>
                                <a:cubicBezTo>
                                  <a:pt x="50" y="159"/>
                                  <a:pt x="50" y="159"/>
                                  <a:pt x="50" y="159"/>
                                </a:cubicBezTo>
                                <a:close/>
                                <a:moveTo>
                                  <a:pt x="54" y="141"/>
                                </a:moveTo>
                                <a:cubicBezTo>
                                  <a:pt x="56" y="126"/>
                                  <a:pt x="56" y="126"/>
                                  <a:pt x="56" y="126"/>
                                </a:cubicBezTo>
                                <a:cubicBezTo>
                                  <a:pt x="41" y="123"/>
                                  <a:pt x="41" y="123"/>
                                  <a:pt x="41" y="123"/>
                                </a:cubicBezTo>
                                <a:cubicBezTo>
                                  <a:pt x="38" y="138"/>
                                  <a:pt x="38" y="138"/>
                                  <a:pt x="38" y="138"/>
                                </a:cubicBezTo>
                                <a:cubicBezTo>
                                  <a:pt x="54" y="141"/>
                                  <a:pt x="54" y="141"/>
                                  <a:pt x="54" y="141"/>
                                </a:cubicBezTo>
                                <a:close/>
                                <a:moveTo>
                                  <a:pt x="56" y="123"/>
                                </a:moveTo>
                                <a:cubicBezTo>
                                  <a:pt x="59" y="108"/>
                                  <a:pt x="59" y="108"/>
                                  <a:pt x="59" y="108"/>
                                </a:cubicBezTo>
                                <a:cubicBezTo>
                                  <a:pt x="44" y="105"/>
                                  <a:pt x="44" y="105"/>
                                  <a:pt x="44" y="105"/>
                                </a:cubicBezTo>
                                <a:cubicBezTo>
                                  <a:pt x="41" y="120"/>
                                  <a:pt x="41" y="120"/>
                                  <a:pt x="41" y="120"/>
                                </a:cubicBezTo>
                                <a:cubicBezTo>
                                  <a:pt x="56" y="123"/>
                                  <a:pt x="56" y="123"/>
                                  <a:pt x="56" y="123"/>
                                </a:cubicBezTo>
                                <a:close/>
                                <a:moveTo>
                                  <a:pt x="60" y="105"/>
                                </a:moveTo>
                                <a:cubicBezTo>
                                  <a:pt x="62" y="90"/>
                                  <a:pt x="62" y="90"/>
                                  <a:pt x="62" y="90"/>
                                </a:cubicBezTo>
                                <a:cubicBezTo>
                                  <a:pt x="47" y="87"/>
                                  <a:pt x="47" y="87"/>
                                  <a:pt x="47" y="87"/>
                                </a:cubicBezTo>
                                <a:cubicBezTo>
                                  <a:pt x="45" y="102"/>
                                  <a:pt x="45" y="102"/>
                                  <a:pt x="45" y="102"/>
                                </a:cubicBezTo>
                                <a:cubicBezTo>
                                  <a:pt x="60" y="105"/>
                                  <a:pt x="60" y="105"/>
                                  <a:pt x="60" y="105"/>
                                </a:cubicBezTo>
                                <a:close/>
                                <a:moveTo>
                                  <a:pt x="63" y="87"/>
                                </a:moveTo>
                                <a:cubicBezTo>
                                  <a:pt x="65" y="72"/>
                                  <a:pt x="65" y="72"/>
                                  <a:pt x="65" y="72"/>
                                </a:cubicBezTo>
                                <a:cubicBezTo>
                                  <a:pt x="50" y="69"/>
                                  <a:pt x="50" y="69"/>
                                  <a:pt x="50" y="69"/>
                                </a:cubicBezTo>
                                <a:cubicBezTo>
                                  <a:pt x="48" y="84"/>
                                  <a:pt x="48" y="84"/>
                                  <a:pt x="48" y="84"/>
                                </a:cubicBezTo>
                                <a:cubicBezTo>
                                  <a:pt x="63" y="87"/>
                                  <a:pt x="63" y="87"/>
                                  <a:pt x="63" y="87"/>
                                </a:cubicBezTo>
                                <a:close/>
                                <a:moveTo>
                                  <a:pt x="66" y="69"/>
                                </a:moveTo>
                                <a:cubicBezTo>
                                  <a:pt x="69" y="54"/>
                                  <a:pt x="69" y="54"/>
                                  <a:pt x="69" y="54"/>
                                </a:cubicBezTo>
                                <a:cubicBezTo>
                                  <a:pt x="53" y="51"/>
                                  <a:pt x="53" y="51"/>
                                  <a:pt x="53" y="51"/>
                                </a:cubicBezTo>
                                <a:cubicBezTo>
                                  <a:pt x="51" y="67"/>
                                  <a:pt x="51" y="67"/>
                                  <a:pt x="51" y="67"/>
                                </a:cubicBezTo>
                                <a:cubicBezTo>
                                  <a:pt x="66" y="69"/>
                                  <a:pt x="66" y="69"/>
                                  <a:pt x="66" y="69"/>
                                </a:cubicBezTo>
                                <a:close/>
                                <a:moveTo>
                                  <a:pt x="15" y="152"/>
                                </a:moveTo>
                                <a:cubicBezTo>
                                  <a:pt x="18" y="137"/>
                                  <a:pt x="18" y="137"/>
                                  <a:pt x="18" y="137"/>
                                </a:cubicBezTo>
                                <a:cubicBezTo>
                                  <a:pt x="2" y="135"/>
                                  <a:pt x="2" y="135"/>
                                  <a:pt x="2" y="135"/>
                                </a:cubicBezTo>
                                <a:cubicBezTo>
                                  <a:pt x="0" y="150"/>
                                  <a:pt x="0" y="150"/>
                                  <a:pt x="0" y="150"/>
                                </a:cubicBezTo>
                                <a:cubicBezTo>
                                  <a:pt x="15" y="152"/>
                                  <a:pt x="15" y="152"/>
                                  <a:pt x="15" y="152"/>
                                </a:cubicBezTo>
                                <a:close/>
                                <a:moveTo>
                                  <a:pt x="18" y="135"/>
                                </a:moveTo>
                                <a:cubicBezTo>
                                  <a:pt x="21" y="119"/>
                                  <a:pt x="21" y="119"/>
                                  <a:pt x="21" y="119"/>
                                </a:cubicBezTo>
                                <a:cubicBezTo>
                                  <a:pt x="6" y="117"/>
                                  <a:pt x="6" y="117"/>
                                  <a:pt x="6" y="117"/>
                                </a:cubicBezTo>
                                <a:cubicBezTo>
                                  <a:pt x="3" y="132"/>
                                  <a:pt x="3" y="132"/>
                                  <a:pt x="3" y="132"/>
                                </a:cubicBezTo>
                                <a:cubicBezTo>
                                  <a:pt x="18" y="135"/>
                                  <a:pt x="18" y="135"/>
                                  <a:pt x="18" y="135"/>
                                </a:cubicBezTo>
                                <a:close/>
                                <a:moveTo>
                                  <a:pt x="21" y="117"/>
                                </a:moveTo>
                                <a:cubicBezTo>
                                  <a:pt x="24" y="102"/>
                                  <a:pt x="24" y="102"/>
                                  <a:pt x="24" y="102"/>
                                </a:cubicBezTo>
                                <a:cubicBezTo>
                                  <a:pt x="9" y="99"/>
                                  <a:pt x="9" y="99"/>
                                  <a:pt x="9" y="99"/>
                                </a:cubicBezTo>
                                <a:cubicBezTo>
                                  <a:pt x="6" y="114"/>
                                  <a:pt x="6" y="114"/>
                                  <a:pt x="6" y="114"/>
                                </a:cubicBezTo>
                                <a:cubicBezTo>
                                  <a:pt x="21" y="117"/>
                                  <a:pt x="21" y="117"/>
                                  <a:pt x="21" y="117"/>
                                </a:cubicBezTo>
                                <a:close/>
                                <a:moveTo>
                                  <a:pt x="25" y="99"/>
                                </a:moveTo>
                                <a:cubicBezTo>
                                  <a:pt x="27" y="84"/>
                                  <a:pt x="27" y="84"/>
                                  <a:pt x="27" y="84"/>
                                </a:cubicBezTo>
                                <a:cubicBezTo>
                                  <a:pt x="12" y="81"/>
                                  <a:pt x="12" y="81"/>
                                  <a:pt x="12" y="81"/>
                                </a:cubicBezTo>
                                <a:cubicBezTo>
                                  <a:pt x="9" y="96"/>
                                  <a:pt x="9" y="96"/>
                                  <a:pt x="9" y="96"/>
                                </a:cubicBezTo>
                                <a:cubicBezTo>
                                  <a:pt x="25" y="99"/>
                                  <a:pt x="25" y="99"/>
                                  <a:pt x="25" y="99"/>
                                </a:cubicBezTo>
                                <a:close/>
                                <a:moveTo>
                                  <a:pt x="28" y="81"/>
                                </a:moveTo>
                                <a:cubicBezTo>
                                  <a:pt x="30" y="66"/>
                                  <a:pt x="30" y="66"/>
                                  <a:pt x="30" y="66"/>
                                </a:cubicBezTo>
                                <a:cubicBezTo>
                                  <a:pt x="15" y="63"/>
                                  <a:pt x="15" y="63"/>
                                  <a:pt x="15" y="63"/>
                                </a:cubicBezTo>
                                <a:cubicBezTo>
                                  <a:pt x="12" y="78"/>
                                  <a:pt x="12" y="78"/>
                                  <a:pt x="12" y="78"/>
                                </a:cubicBezTo>
                                <a:cubicBezTo>
                                  <a:pt x="28" y="81"/>
                                  <a:pt x="28" y="81"/>
                                  <a:pt x="28" y="81"/>
                                </a:cubicBezTo>
                                <a:close/>
                                <a:moveTo>
                                  <a:pt x="31" y="63"/>
                                </a:moveTo>
                                <a:cubicBezTo>
                                  <a:pt x="33" y="48"/>
                                  <a:pt x="33" y="48"/>
                                  <a:pt x="33" y="48"/>
                                </a:cubicBezTo>
                                <a:cubicBezTo>
                                  <a:pt x="18" y="45"/>
                                  <a:pt x="18" y="45"/>
                                  <a:pt x="18" y="45"/>
                                </a:cubicBezTo>
                                <a:cubicBezTo>
                                  <a:pt x="15" y="61"/>
                                  <a:pt x="15" y="61"/>
                                  <a:pt x="15" y="61"/>
                                </a:cubicBezTo>
                                <a:cubicBezTo>
                                  <a:pt x="31" y="63"/>
                                  <a:pt x="31" y="63"/>
                                  <a:pt x="31" y="63"/>
                                </a:cubicBezTo>
                                <a:close/>
                                <a:moveTo>
                                  <a:pt x="32" y="156"/>
                                </a:moveTo>
                                <a:cubicBezTo>
                                  <a:pt x="35" y="140"/>
                                  <a:pt x="35" y="140"/>
                                  <a:pt x="35" y="140"/>
                                </a:cubicBezTo>
                                <a:cubicBezTo>
                                  <a:pt x="20" y="138"/>
                                  <a:pt x="20" y="138"/>
                                  <a:pt x="20" y="138"/>
                                </a:cubicBezTo>
                                <a:cubicBezTo>
                                  <a:pt x="17" y="153"/>
                                  <a:pt x="17" y="153"/>
                                  <a:pt x="17" y="153"/>
                                </a:cubicBezTo>
                                <a:cubicBezTo>
                                  <a:pt x="32" y="156"/>
                                  <a:pt x="32" y="156"/>
                                  <a:pt x="32" y="156"/>
                                </a:cubicBezTo>
                                <a:close/>
                                <a:moveTo>
                                  <a:pt x="36" y="138"/>
                                </a:moveTo>
                                <a:cubicBezTo>
                                  <a:pt x="39" y="122"/>
                                  <a:pt x="39" y="122"/>
                                  <a:pt x="39" y="122"/>
                                </a:cubicBezTo>
                                <a:cubicBezTo>
                                  <a:pt x="23" y="120"/>
                                  <a:pt x="23" y="120"/>
                                  <a:pt x="23" y="120"/>
                                </a:cubicBezTo>
                                <a:cubicBezTo>
                                  <a:pt x="21" y="135"/>
                                  <a:pt x="21" y="135"/>
                                  <a:pt x="21" y="135"/>
                                </a:cubicBezTo>
                                <a:cubicBezTo>
                                  <a:pt x="36" y="138"/>
                                  <a:pt x="36" y="138"/>
                                  <a:pt x="36" y="138"/>
                                </a:cubicBezTo>
                                <a:close/>
                                <a:moveTo>
                                  <a:pt x="39" y="120"/>
                                </a:moveTo>
                                <a:cubicBezTo>
                                  <a:pt x="42" y="105"/>
                                  <a:pt x="42" y="105"/>
                                  <a:pt x="42" y="105"/>
                                </a:cubicBezTo>
                                <a:cubicBezTo>
                                  <a:pt x="26" y="102"/>
                                  <a:pt x="26" y="102"/>
                                  <a:pt x="26" y="102"/>
                                </a:cubicBezTo>
                                <a:cubicBezTo>
                                  <a:pt x="24" y="117"/>
                                  <a:pt x="24" y="117"/>
                                  <a:pt x="24" y="117"/>
                                </a:cubicBezTo>
                                <a:cubicBezTo>
                                  <a:pt x="39" y="120"/>
                                  <a:pt x="39" y="120"/>
                                  <a:pt x="39" y="120"/>
                                </a:cubicBezTo>
                                <a:close/>
                                <a:moveTo>
                                  <a:pt x="42" y="102"/>
                                </a:moveTo>
                                <a:cubicBezTo>
                                  <a:pt x="45" y="87"/>
                                  <a:pt x="45" y="87"/>
                                  <a:pt x="45" y="87"/>
                                </a:cubicBezTo>
                                <a:cubicBezTo>
                                  <a:pt x="29" y="84"/>
                                  <a:pt x="29" y="84"/>
                                  <a:pt x="29" y="84"/>
                                </a:cubicBezTo>
                                <a:cubicBezTo>
                                  <a:pt x="27" y="99"/>
                                  <a:pt x="27" y="99"/>
                                  <a:pt x="27" y="99"/>
                                </a:cubicBezTo>
                                <a:cubicBezTo>
                                  <a:pt x="42" y="102"/>
                                  <a:pt x="42" y="102"/>
                                  <a:pt x="42" y="102"/>
                                </a:cubicBezTo>
                                <a:close/>
                                <a:moveTo>
                                  <a:pt x="45" y="84"/>
                                </a:moveTo>
                                <a:cubicBezTo>
                                  <a:pt x="48" y="69"/>
                                  <a:pt x="48" y="69"/>
                                  <a:pt x="48" y="69"/>
                                </a:cubicBezTo>
                                <a:cubicBezTo>
                                  <a:pt x="33" y="66"/>
                                  <a:pt x="33" y="66"/>
                                  <a:pt x="33" y="66"/>
                                </a:cubicBezTo>
                                <a:cubicBezTo>
                                  <a:pt x="30" y="81"/>
                                  <a:pt x="30" y="81"/>
                                  <a:pt x="30" y="81"/>
                                </a:cubicBezTo>
                                <a:cubicBezTo>
                                  <a:pt x="45" y="84"/>
                                  <a:pt x="45" y="84"/>
                                  <a:pt x="45" y="84"/>
                                </a:cubicBezTo>
                                <a:close/>
                                <a:moveTo>
                                  <a:pt x="48" y="66"/>
                                </a:moveTo>
                                <a:cubicBezTo>
                                  <a:pt x="51" y="51"/>
                                  <a:pt x="51" y="51"/>
                                  <a:pt x="51" y="51"/>
                                </a:cubicBezTo>
                                <a:cubicBezTo>
                                  <a:pt x="36" y="48"/>
                                  <a:pt x="36" y="48"/>
                                  <a:pt x="36" y="48"/>
                                </a:cubicBezTo>
                                <a:cubicBezTo>
                                  <a:pt x="33" y="64"/>
                                  <a:pt x="33" y="64"/>
                                  <a:pt x="33" y="64"/>
                                </a:cubicBezTo>
                                <a:cubicBezTo>
                                  <a:pt x="48" y="66"/>
                                  <a:pt x="48" y="66"/>
                                  <a:pt x="48" y="66"/>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9" name="Freeform 6119"/>
                        <wps:cNvSpPr>
                          <a:spLocks noEditPoints="1"/>
                        </wps:cNvSpPr>
                        <wps:spPr bwMode="auto">
                          <a:xfrm>
                            <a:off x="21415376" y="8724901"/>
                            <a:ext cx="781050" cy="779463"/>
                          </a:xfrm>
                          <a:custGeom>
                            <a:avLst/>
                            <a:gdLst>
                              <a:gd name="T0" fmla="*/ 74 w 208"/>
                              <a:gd name="T1" fmla="*/ 125 h 208"/>
                              <a:gd name="T2" fmla="*/ 135 w 208"/>
                              <a:gd name="T3" fmla="*/ 83 h 208"/>
                              <a:gd name="T4" fmla="*/ 80 w 208"/>
                              <a:gd name="T5" fmla="*/ 53 h 208"/>
                              <a:gd name="T6" fmla="*/ 45 w 208"/>
                              <a:gd name="T7" fmla="*/ 18 h 208"/>
                              <a:gd name="T8" fmla="*/ 65 w 208"/>
                              <a:gd name="T9" fmla="*/ 64 h 208"/>
                              <a:gd name="T10" fmla="*/ 80 w 208"/>
                              <a:gd name="T11" fmla="*/ 53 h 208"/>
                              <a:gd name="T12" fmla="*/ 144 w 208"/>
                              <a:gd name="T13" fmla="*/ 145 h 208"/>
                              <a:gd name="T14" fmla="*/ 129 w 208"/>
                              <a:gd name="T15" fmla="*/ 155 h 208"/>
                              <a:gd name="T16" fmla="*/ 164 w 208"/>
                              <a:gd name="T17" fmla="*/ 189 h 208"/>
                              <a:gd name="T18" fmla="*/ 63 w 208"/>
                              <a:gd name="T19" fmla="*/ 84 h 208"/>
                              <a:gd name="T20" fmla="*/ 22 w 208"/>
                              <a:gd name="T21" fmla="*/ 56 h 208"/>
                              <a:gd name="T22" fmla="*/ 14 w 208"/>
                              <a:gd name="T23" fmla="*/ 72 h 208"/>
                              <a:gd name="T24" fmla="*/ 60 w 208"/>
                              <a:gd name="T25" fmla="*/ 88 h 208"/>
                              <a:gd name="T26" fmla="*/ 199 w 208"/>
                              <a:gd name="T27" fmla="*/ 148 h 208"/>
                              <a:gd name="T28" fmla="*/ 159 w 208"/>
                              <a:gd name="T29" fmla="*/ 119 h 208"/>
                              <a:gd name="T30" fmla="*/ 150 w 208"/>
                              <a:gd name="T31" fmla="*/ 136 h 208"/>
                              <a:gd name="T32" fmla="*/ 196 w 208"/>
                              <a:gd name="T33" fmla="*/ 151 h 208"/>
                              <a:gd name="T34" fmla="*/ 59 w 208"/>
                              <a:gd name="T35" fmla="*/ 109 h 208"/>
                              <a:gd name="T36" fmla="*/ 10 w 208"/>
                              <a:gd name="T37" fmla="*/ 103 h 208"/>
                              <a:gd name="T38" fmla="*/ 10 w 208"/>
                              <a:gd name="T39" fmla="*/ 121 h 208"/>
                              <a:gd name="T40" fmla="*/ 55 w 208"/>
                              <a:gd name="T41" fmla="*/ 117 h 208"/>
                              <a:gd name="T42" fmla="*/ 208 w 208"/>
                              <a:gd name="T43" fmla="*/ 95 h 208"/>
                              <a:gd name="T44" fmla="*/ 159 w 208"/>
                              <a:gd name="T45" fmla="*/ 89 h 208"/>
                              <a:gd name="T46" fmla="*/ 160 w 208"/>
                              <a:gd name="T47" fmla="*/ 107 h 208"/>
                              <a:gd name="T48" fmla="*/ 204 w 208"/>
                              <a:gd name="T49" fmla="*/ 103 h 208"/>
                              <a:gd name="T50" fmla="*/ 66 w 208"/>
                              <a:gd name="T51" fmla="*/ 131 h 208"/>
                              <a:gd name="T52" fmla="*/ 21 w 208"/>
                              <a:gd name="T53" fmla="*/ 150 h 208"/>
                              <a:gd name="T54" fmla="*/ 32 w 208"/>
                              <a:gd name="T55" fmla="*/ 166 h 208"/>
                              <a:gd name="T56" fmla="*/ 66 w 208"/>
                              <a:gd name="T57" fmla="*/ 131 h 208"/>
                              <a:gd name="T58" fmla="*/ 176 w 208"/>
                              <a:gd name="T59" fmla="*/ 42 h 208"/>
                              <a:gd name="T60" fmla="*/ 143 w 208"/>
                              <a:gd name="T61" fmla="*/ 77 h 208"/>
                              <a:gd name="T62" fmla="*/ 187 w 208"/>
                              <a:gd name="T63" fmla="*/ 57 h 208"/>
                              <a:gd name="T64" fmla="*/ 109 w 208"/>
                              <a:gd name="T65" fmla="*/ 48 h 208"/>
                              <a:gd name="T66" fmla="*/ 96 w 208"/>
                              <a:gd name="T67" fmla="*/ 0 h 208"/>
                              <a:gd name="T68" fmla="*/ 89 w 208"/>
                              <a:gd name="T69" fmla="*/ 50 h 208"/>
                              <a:gd name="T70" fmla="*/ 105 w 208"/>
                              <a:gd name="T71" fmla="*/ 56 h 208"/>
                              <a:gd name="T72" fmla="*/ 121 w 208"/>
                              <a:gd name="T73" fmla="*/ 198 h 208"/>
                              <a:gd name="T74" fmla="*/ 109 w 208"/>
                              <a:gd name="T75" fmla="*/ 150 h 208"/>
                              <a:gd name="T76" fmla="*/ 103 w 208"/>
                              <a:gd name="T77" fmla="*/ 199 h 208"/>
                              <a:gd name="T78" fmla="*/ 118 w 208"/>
                              <a:gd name="T79" fmla="*/ 206 h 208"/>
                              <a:gd name="T80" fmla="*/ 137 w 208"/>
                              <a:gd name="T81" fmla="*/ 57 h 208"/>
                              <a:gd name="T82" fmla="*/ 148 w 208"/>
                              <a:gd name="T83" fmla="*/ 9 h 208"/>
                              <a:gd name="T84" fmla="*/ 120 w 208"/>
                              <a:gd name="T85" fmla="*/ 50 h 208"/>
                              <a:gd name="T86" fmla="*/ 133 w 208"/>
                              <a:gd name="T87" fmla="*/ 62 h 208"/>
                              <a:gd name="T88" fmla="*/ 73 w 208"/>
                              <a:gd name="T89" fmla="*/ 194 h 208"/>
                              <a:gd name="T90" fmla="*/ 84 w 208"/>
                              <a:gd name="T91" fmla="*/ 145 h 208"/>
                              <a:gd name="T92" fmla="*/ 56 w 208"/>
                              <a:gd name="T93" fmla="*/ 187 h 208"/>
                              <a:gd name="T94" fmla="*/ 70 w 208"/>
                              <a:gd name="T95" fmla="*/ 19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208">
                                <a:moveTo>
                                  <a:pt x="126" y="134"/>
                                </a:moveTo>
                                <a:cubicBezTo>
                                  <a:pt x="109" y="146"/>
                                  <a:pt x="86" y="142"/>
                                  <a:pt x="74" y="125"/>
                                </a:cubicBezTo>
                                <a:cubicBezTo>
                                  <a:pt x="62" y="108"/>
                                  <a:pt x="66" y="85"/>
                                  <a:pt x="83" y="73"/>
                                </a:cubicBezTo>
                                <a:cubicBezTo>
                                  <a:pt x="99" y="62"/>
                                  <a:pt x="122" y="66"/>
                                  <a:pt x="135" y="83"/>
                                </a:cubicBezTo>
                                <a:cubicBezTo>
                                  <a:pt x="146" y="99"/>
                                  <a:pt x="142" y="123"/>
                                  <a:pt x="126" y="134"/>
                                </a:cubicBezTo>
                                <a:moveTo>
                                  <a:pt x="80" y="53"/>
                                </a:moveTo>
                                <a:cubicBezTo>
                                  <a:pt x="58" y="22"/>
                                  <a:pt x="58" y="22"/>
                                  <a:pt x="58" y="22"/>
                                </a:cubicBezTo>
                                <a:cubicBezTo>
                                  <a:pt x="54" y="17"/>
                                  <a:pt x="49" y="15"/>
                                  <a:pt x="45" y="18"/>
                                </a:cubicBezTo>
                                <a:cubicBezTo>
                                  <a:pt x="40" y="22"/>
                                  <a:pt x="40" y="27"/>
                                  <a:pt x="43" y="32"/>
                                </a:cubicBezTo>
                                <a:cubicBezTo>
                                  <a:pt x="65" y="64"/>
                                  <a:pt x="65" y="64"/>
                                  <a:pt x="65" y="64"/>
                                </a:cubicBezTo>
                                <a:cubicBezTo>
                                  <a:pt x="68" y="67"/>
                                  <a:pt x="73" y="69"/>
                                  <a:pt x="78" y="66"/>
                                </a:cubicBezTo>
                                <a:cubicBezTo>
                                  <a:pt x="82" y="63"/>
                                  <a:pt x="82" y="57"/>
                                  <a:pt x="80" y="53"/>
                                </a:cubicBezTo>
                                <a:close/>
                                <a:moveTo>
                                  <a:pt x="166" y="176"/>
                                </a:moveTo>
                                <a:cubicBezTo>
                                  <a:pt x="144" y="145"/>
                                  <a:pt x="144" y="145"/>
                                  <a:pt x="144" y="145"/>
                                </a:cubicBezTo>
                                <a:cubicBezTo>
                                  <a:pt x="140" y="140"/>
                                  <a:pt x="136" y="139"/>
                                  <a:pt x="131" y="142"/>
                                </a:cubicBezTo>
                                <a:cubicBezTo>
                                  <a:pt x="127" y="146"/>
                                  <a:pt x="126" y="150"/>
                                  <a:pt x="129" y="155"/>
                                </a:cubicBezTo>
                                <a:cubicBezTo>
                                  <a:pt x="151" y="187"/>
                                  <a:pt x="151" y="187"/>
                                  <a:pt x="151" y="187"/>
                                </a:cubicBezTo>
                                <a:cubicBezTo>
                                  <a:pt x="154" y="190"/>
                                  <a:pt x="159" y="192"/>
                                  <a:pt x="164" y="189"/>
                                </a:cubicBezTo>
                                <a:cubicBezTo>
                                  <a:pt x="168" y="186"/>
                                  <a:pt x="169" y="180"/>
                                  <a:pt x="166" y="176"/>
                                </a:cubicBezTo>
                                <a:close/>
                                <a:moveTo>
                                  <a:pt x="63" y="84"/>
                                </a:moveTo>
                                <a:cubicBezTo>
                                  <a:pt x="65" y="79"/>
                                  <a:pt x="63" y="74"/>
                                  <a:pt x="58" y="71"/>
                                </a:cubicBezTo>
                                <a:cubicBezTo>
                                  <a:pt x="22" y="56"/>
                                  <a:pt x="22" y="56"/>
                                  <a:pt x="22" y="56"/>
                                </a:cubicBezTo>
                                <a:cubicBezTo>
                                  <a:pt x="18" y="54"/>
                                  <a:pt x="12" y="55"/>
                                  <a:pt x="10" y="60"/>
                                </a:cubicBezTo>
                                <a:cubicBezTo>
                                  <a:pt x="8" y="65"/>
                                  <a:pt x="9" y="71"/>
                                  <a:pt x="14" y="72"/>
                                </a:cubicBezTo>
                                <a:cubicBezTo>
                                  <a:pt x="50" y="89"/>
                                  <a:pt x="50" y="89"/>
                                  <a:pt x="50" y="89"/>
                                </a:cubicBezTo>
                                <a:cubicBezTo>
                                  <a:pt x="54" y="90"/>
                                  <a:pt x="58" y="89"/>
                                  <a:pt x="60" y="88"/>
                                </a:cubicBezTo>
                                <a:cubicBezTo>
                                  <a:pt x="61" y="87"/>
                                  <a:pt x="62" y="85"/>
                                  <a:pt x="63" y="84"/>
                                </a:cubicBezTo>
                                <a:close/>
                                <a:moveTo>
                                  <a:pt x="199" y="148"/>
                                </a:moveTo>
                                <a:cubicBezTo>
                                  <a:pt x="201" y="143"/>
                                  <a:pt x="199" y="137"/>
                                  <a:pt x="194" y="135"/>
                                </a:cubicBezTo>
                                <a:cubicBezTo>
                                  <a:pt x="159" y="119"/>
                                  <a:pt x="159" y="119"/>
                                  <a:pt x="159" y="119"/>
                                </a:cubicBezTo>
                                <a:cubicBezTo>
                                  <a:pt x="153" y="117"/>
                                  <a:pt x="147" y="119"/>
                                  <a:pt x="146" y="124"/>
                                </a:cubicBezTo>
                                <a:cubicBezTo>
                                  <a:pt x="143" y="128"/>
                                  <a:pt x="146" y="134"/>
                                  <a:pt x="150" y="136"/>
                                </a:cubicBezTo>
                                <a:cubicBezTo>
                                  <a:pt x="187" y="152"/>
                                  <a:pt x="187" y="152"/>
                                  <a:pt x="187" y="152"/>
                                </a:cubicBezTo>
                                <a:cubicBezTo>
                                  <a:pt x="189" y="153"/>
                                  <a:pt x="193" y="153"/>
                                  <a:pt x="196" y="151"/>
                                </a:cubicBezTo>
                                <a:cubicBezTo>
                                  <a:pt x="198" y="150"/>
                                  <a:pt x="198" y="149"/>
                                  <a:pt x="199" y="148"/>
                                </a:cubicBezTo>
                                <a:close/>
                                <a:moveTo>
                                  <a:pt x="59" y="109"/>
                                </a:moveTo>
                                <a:cubicBezTo>
                                  <a:pt x="58" y="104"/>
                                  <a:pt x="53" y="99"/>
                                  <a:pt x="48" y="100"/>
                                </a:cubicBezTo>
                                <a:cubicBezTo>
                                  <a:pt x="10" y="103"/>
                                  <a:pt x="10" y="103"/>
                                  <a:pt x="10" y="103"/>
                                </a:cubicBezTo>
                                <a:cubicBezTo>
                                  <a:pt x="4" y="102"/>
                                  <a:pt x="0" y="107"/>
                                  <a:pt x="0" y="112"/>
                                </a:cubicBezTo>
                                <a:cubicBezTo>
                                  <a:pt x="1" y="117"/>
                                  <a:pt x="5" y="121"/>
                                  <a:pt x="10" y="121"/>
                                </a:cubicBezTo>
                                <a:cubicBezTo>
                                  <a:pt x="49" y="118"/>
                                  <a:pt x="49" y="118"/>
                                  <a:pt x="49" y="118"/>
                                </a:cubicBezTo>
                                <a:cubicBezTo>
                                  <a:pt x="52" y="118"/>
                                  <a:pt x="53" y="118"/>
                                  <a:pt x="55" y="117"/>
                                </a:cubicBezTo>
                                <a:cubicBezTo>
                                  <a:pt x="58" y="115"/>
                                  <a:pt x="58" y="112"/>
                                  <a:pt x="59" y="109"/>
                                </a:cubicBezTo>
                                <a:close/>
                                <a:moveTo>
                                  <a:pt x="208" y="95"/>
                                </a:moveTo>
                                <a:cubicBezTo>
                                  <a:pt x="208" y="90"/>
                                  <a:pt x="203" y="86"/>
                                  <a:pt x="199" y="87"/>
                                </a:cubicBezTo>
                                <a:cubicBezTo>
                                  <a:pt x="159" y="89"/>
                                  <a:pt x="159" y="89"/>
                                  <a:pt x="159" y="89"/>
                                </a:cubicBezTo>
                                <a:cubicBezTo>
                                  <a:pt x="154" y="90"/>
                                  <a:pt x="150" y="94"/>
                                  <a:pt x="150" y="99"/>
                                </a:cubicBezTo>
                                <a:cubicBezTo>
                                  <a:pt x="151" y="104"/>
                                  <a:pt x="155" y="108"/>
                                  <a:pt x="160" y="107"/>
                                </a:cubicBezTo>
                                <a:cubicBezTo>
                                  <a:pt x="199" y="106"/>
                                  <a:pt x="199" y="106"/>
                                  <a:pt x="199" y="106"/>
                                </a:cubicBezTo>
                                <a:cubicBezTo>
                                  <a:pt x="202" y="105"/>
                                  <a:pt x="203" y="105"/>
                                  <a:pt x="204" y="103"/>
                                </a:cubicBezTo>
                                <a:cubicBezTo>
                                  <a:pt x="207" y="101"/>
                                  <a:pt x="208" y="99"/>
                                  <a:pt x="208" y="95"/>
                                </a:cubicBezTo>
                                <a:close/>
                                <a:moveTo>
                                  <a:pt x="66" y="131"/>
                                </a:moveTo>
                                <a:cubicBezTo>
                                  <a:pt x="63" y="126"/>
                                  <a:pt x="57" y="125"/>
                                  <a:pt x="53" y="128"/>
                                </a:cubicBezTo>
                                <a:cubicBezTo>
                                  <a:pt x="21" y="150"/>
                                  <a:pt x="21" y="150"/>
                                  <a:pt x="21" y="150"/>
                                </a:cubicBezTo>
                                <a:cubicBezTo>
                                  <a:pt x="18" y="153"/>
                                  <a:pt x="16" y="159"/>
                                  <a:pt x="20" y="163"/>
                                </a:cubicBezTo>
                                <a:cubicBezTo>
                                  <a:pt x="22" y="167"/>
                                  <a:pt x="28" y="168"/>
                                  <a:pt x="32" y="166"/>
                                </a:cubicBezTo>
                                <a:cubicBezTo>
                                  <a:pt x="64" y="143"/>
                                  <a:pt x="64" y="143"/>
                                  <a:pt x="64" y="143"/>
                                </a:cubicBezTo>
                                <a:cubicBezTo>
                                  <a:pt x="68" y="141"/>
                                  <a:pt x="69" y="135"/>
                                  <a:pt x="66" y="131"/>
                                </a:cubicBezTo>
                                <a:close/>
                                <a:moveTo>
                                  <a:pt x="189" y="45"/>
                                </a:moveTo>
                                <a:cubicBezTo>
                                  <a:pt x="186" y="40"/>
                                  <a:pt x="181" y="38"/>
                                  <a:pt x="176" y="42"/>
                                </a:cubicBezTo>
                                <a:cubicBezTo>
                                  <a:pt x="144" y="64"/>
                                  <a:pt x="144" y="64"/>
                                  <a:pt x="144" y="64"/>
                                </a:cubicBezTo>
                                <a:cubicBezTo>
                                  <a:pt x="141" y="67"/>
                                  <a:pt x="140" y="73"/>
                                  <a:pt x="143" y="77"/>
                                </a:cubicBezTo>
                                <a:cubicBezTo>
                                  <a:pt x="145" y="81"/>
                                  <a:pt x="152" y="82"/>
                                  <a:pt x="155" y="79"/>
                                </a:cubicBezTo>
                                <a:cubicBezTo>
                                  <a:pt x="187" y="57"/>
                                  <a:pt x="187" y="57"/>
                                  <a:pt x="187" y="57"/>
                                </a:cubicBezTo>
                                <a:cubicBezTo>
                                  <a:pt x="192" y="54"/>
                                  <a:pt x="192" y="48"/>
                                  <a:pt x="189" y="45"/>
                                </a:cubicBezTo>
                                <a:close/>
                                <a:moveTo>
                                  <a:pt x="109" y="48"/>
                                </a:moveTo>
                                <a:cubicBezTo>
                                  <a:pt x="105" y="8"/>
                                  <a:pt x="105" y="8"/>
                                  <a:pt x="105" y="8"/>
                                </a:cubicBezTo>
                                <a:cubicBezTo>
                                  <a:pt x="106" y="3"/>
                                  <a:pt x="101" y="0"/>
                                  <a:pt x="96" y="0"/>
                                </a:cubicBezTo>
                                <a:cubicBezTo>
                                  <a:pt x="90" y="0"/>
                                  <a:pt x="87" y="5"/>
                                  <a:pt x="88" y="10"/>
                                </a:cubicBezTo>
                                <a:cubicBezTo>
                                  <a:pt x="89" y="50"/>
                                  <a:pt x="89" y="50"/>
                                  <a:pt x="89" y="50"/>
                                </a:cubicBezTo>
                                <a:cubicBezTo>
                                  <a:pt x="90" y="54"/>
                                  <a:pt x="94" y="58"/>
                                  <a:pt x="100" y="59"/>
                                </a:cubicBezTo>
                                <a:cubicBezTo>
                                  <a:pt x="102" y="57"/>
                                  <a:pt x="103" y="58"/>
                                  <a:pt x="105" y="56"/>
                                </a:cubicBezTo>
                                <a:cubicBezTo>
                                  <a:pt x="107" y="55"/>
                                  <a:pt x="108" y="51"/>
                                  <a:pt x="109" y="48"/>
                                </a:cubicBezTo>
                                <a:close/>
                                <a:moveTo>
                                  <a:pt x="121" y="198"/>
                                </a:moveTo>
                                <a:cubicBezTo>
                                  <a:pt x="119" y="158"/>
                                  <a:pt x="119" y="158"/>
                                  <a:pt x="119" y="158"/>
                                </a:cubicBezTo>
                                <a:cubicBezTo>
                                  <a:pt x="118" y="153"/>
                                  <a:pt x="114" y="149"/>
                                  <a:pt x="109" y="150"/>
                                </a:cubicBezTo>
                                <a:cubicBezTo>
                                  <a:pt x="104" y="149"/>
                                  <a:pt x="100" y="154"/>
                                  <a:pt x="100" y="160"/>
                                </a:cubicBezTo>
                                <a:cubicBezTo>
                                  <a:pt x="103" y="199"/>
                                  <a:pt x="103" y="199"/>
                                  <a:pt x="103" y="199"/>
                                </a:cubicBezTo>
                                <a:cubicBezTo>
                                  <a:pt x="103" y="204"/>
                                  <a:pt x="108" y="208"/>
                                  <a:pt x="113" y="208"/>
                                </a:cubicBezTo>
                                <a:cubicBezTo>
                                  <a:pt x="114" y="207"/>
                                  <a:pt x="117" y="207"/>
                                  <a:pt x="118" y="206"/>
                                </a:cubicBezTo>
                                <a:cubicBezTo>
                                  <a:pt x="120" y="204"/>
                                  <a:pt x="122" y="201"/>
                                  <a:pt x="121" y="198"/>
                                </a:cubicBezTo>
                                <a:close/>
                                <a:moveTo>
                                  <a:pt x="137" y="57"/>
                                </a:moveTo>
                                <a:cubicBezTo>
                                  <a:pt x="153" y="21"/>
                                  <a:pt x="153" y="21"/>
                                  <a:pt x="153" y="21"/>
                                </a:cubicBezTo>
                                <a:cubicBezTo>
                                  <a:pt x="154" y="16"/>
                                  <a:pt x="152" y="11"/>
                                  <a:pt x="148" y="9"/>
                                </a:cubicBezTo>
                                <a:cubicBezTo>
                                  <a:pt x="143" y="6"/>
                                  <a:pt x="137" y="9"/>
                                  <a:pt x="135" y="14"/>
                                </a:cubicBezTo>
                                <a:cubicBezTo>
                                  <a:pt x="120" y="50"/>
                                  <a:pt x="120" y="50"/>
                                  <a:pt x="120" y="50"/>
                                </a:cubicBezTo>
                                <a:cubicBezTo>
                                  <a:pt x="117" y="54"/>
                                  <a:pt x="120" y="61"/>
                                  <a:pt x="125" y="63"/>
                                </a:cubicBezTo>
                                <a:cubicBezTo>
                                  <a:pt x="128" y="63"/>
                                  <a:pt x="132" y="63"/>
                                  <a:pt x="133" y="62"/>
                                </a:cubicBezTo>
                                <a:cubicBezTo>
                                  <a:pt x="135" y="61"/>
                                  <a:pt x="136" y="59"/>
                                  <a:pt x="137" y="57"/>
                                </a:cubicBezTo>
                                <a:close/>
                                <a:moveTo>
                                  <a:pt x="73" y="194"/>
                                </a:moveTo>
                                <a:cubicBezTo>
                                  <a:pt x="89" y="157"/>
                                  <a:pt x="89" y="157"/>
                                  <a:pt x="89" y="157"/>
                                </a:cubicBezTo>
                                <a:cubicBezTo>
                                  <a:pt x="91" y="153"/>
                                  <a:pt x="89" y="148"/>
                                  <a:pt x="84" y="145"/>
                                </a:cubicBezTo>
                                <a:cubicBezTo>
                                  <a:pt x="79" y="144"/>
                                  <a:pt x="74" y="146"/>
                                  <a:pt x="72" y="150"/>
                                </a:cubicBezTo>
                                <a:cubicBezTo>
                                  <a:pt x="56" y="187"/>
                                  <a:pt x="56" y="187"/>
                                  <a:pt x="56" y="187"/>
                                </a:cubicBezTo>
                                <a:cubicBezTo>
                                  <a:pt x="54" y="191"/>
                                  <a:pt x="56" y="196"/>
                                  <a:pt x="61" y="199"/>
                                </a:cubicBezTo>
                                <a:cubicBezTo>
                                  <a:pt x="64" y="200"/>
                                  <a:pt x="68" y="199"/>
                                  <a:pt x="70" y="198"/>
                                </a:cubicBezTo>
                                <a:cubicBezTo>
                                  <a:pt x="71" y="197"/>
                                  <a:pt x="72" y="196"/>
                                  <a:pt x="73" y="19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0" name="Freeform 6120"/>
                        <wps:cNvSpPr>
                          <a:spLocks noEditPoints="1"/>
                        </wps:cNvSpPr>
                        <wps:spPr bwMode="auto">
                          <a:xfrm>
                            <a:off x="13704888" y="7685088"/>
                            <a:ext cx="712788" cy="773113"/>
                          </a:xfrm>
                          <a:custGeom>
                            <a:avLst/>
                            <a:gdLst>
                              <a:gd name="T0" fmla="*/ 36 w 190"/>
                              <a:gd name="T1" fmla="*/ 23 h 206"/>
                              <a:gd name="T2" fmla="*/ 27 w 190"/>
                              <a:gd name="T3" fmla="*/ 21 h 206"/>
                              <a:gd name="T4" fmla="*/ 26 w 190"/>
                              <a:gd name="T5" fmla="*/ 30 h 206"/>
                              <a:gd name="T6" fmla="*/ 34 w 190"/>
                              <a:gd name="T7" fmla="*/ 31 h 206"/>
                              <a:gd name="T8" fmla="*/ 36 w 190"/>
                              <a:gd name="T9" fmla="*/ 23 h 206"/>
                              <a:gd name="T10" fmla="*/ 50 w 190"/>
                              <a:gd name="T11" fmla="*/ 14 h 206"/>
                              <a:gd name="T12" fmla="*/ 42 w 190"/>
                              <a:gd name="T13" fmla="*/ 12 h 206"/>
                              <a:gd name="T14" fmla="*/ 41 w 190"/>
                              <a:gd name="T15" fmla="*/ 20 h 206"/>
                              <a:gd name="T16" fmla="*/ 48 w 190"/>
                              <a:gd name="T17" fmla="*/ 22 h 206"/>
                              <a:gd name="T18" fmla="*/ 50 w 190"/>
                              <a:gd name="T19" fmla="*/ 14 h 206"/>
                              <a:gd name="T20" fmla="*/ 106 w 190"/>
                              <a:gd name="T21" fmla="*/ 52 h 206"/>
                              <a:gd name="T22" fmla="*/ 104 w 190"/>
                              <a:gd name="T23" fmla="*/ 64 h 206"/>
                              <a:gd name="T24" fmla="*/ 52 w 190"/>
                              <a:gd name="T25" fmla="*/ 99 h 206"/>
                              <a:gd name="T26" fmla="*/ 40 w 190"/>
                              <a:gd name="T27" fmla="*/ 97 h 206"/>
                              <a:gd name="T28" fmla="*/ 28 w 190"/>
                              <a:gd name="T29" fmla="*/ 79 h 206"/>
                              <a:gd name="T30" fmla="*/ 31 w 190"/>
                              <a:gd name="T31" fmla="*/ 66 h 206"/>
                              <a:gd name="T32" fmla="*/ 82 w 190"/>
                              <a:gd name="T33" fmla="*/ 32 h 206"/>
                              <a:gd name="T34" fmla="*/ 95 w 190"/>
                              <a:gd name="T35" fmla="*/ 34 h 206"/>
                              <a:gd name="T36" fmla="*/ 106 w 190"/>
                              <a:gd name="T37" fmla="*/ 52 h 206"/>
                              <a:gd name="T38" fmla="*/ 106 w 190"/>
                              <a:gd name="T39" fmla="*/ 52 h 206"/>
                              <a:gd name="T40" fmla="*/ 65 w 190"/>
                              <a:gd name="T41" fmla="*/ 34 h 206"/>
                              <a:gd name="T42" fmla="*/ 64 w 190"/>
                              <a:gd name="T43" fmla="*/ 39 h 206"/>
                              <a:gd name="T44" fmla="*/ 45 w 190"/>
                              <a:gd name="T45" fmla="*/ 52 h 206"/>
                              <a:gd name="T46" fmla="*/ 40 w 190"/>
                              <a:gd name="T47" fmla="*/ 51 h 206"/>
                              <a:gd name="T48" fmla="*/ 36 w 190"/>
                              <a:gd name="T49" fmla="*/ 45 h 206"/>
                              <a:gd name="T50" fmla="*/ 37 w 190"/>
                              <a:gd name="T51" fmla="*/ 40 h 206"/>
                              <a:gd name="T52" fmla="*/ 56 w 190"/>
                              <a:gd name="T53" fmla="*/ 27 h 206"/>
                              <a:gd name="T54" fmla="*/ 61 w 190"/>
                              <a:gd name="T55" fmla="*/ 28 h 206"/>
                              <a:gd name="T56" fmla="*/ 65 w 190"/>
                              <a:gd name="T57" fmla="*/ 34 h 206"/>
                              <a:gd name="T58" fmla="*/ 65 w 190"/>
                              <a:gd name="T59" fmla="*/ 34 h 206"/>
                              <a:gd name="T60" fmla="*/ 70 w 190"/>
                              <a:gd name="T61" fmla="*/ 141 h 206"/>
                              <a:gd name="T62" fmla="*/ 73 w 190"/>
                              <a:gd name="T63" fmla="*/ 126 h 206"/>
                              <a:gd name="T64" fmla="*/ 87 w 190"/>
                              <a:gd name="T65" fmla="*/ 130 h 206"/>
                              <a:gd name="T66" fmla="*/ 84 w 190"/>
                              <a:gd name="T67" fmla="*/ 144 h 206"/>
                              <a:gd name="T68" fmla="*/ 70 w 190"/>
                              <a:gd name="T69" fmla="*/ 141 h 206"/>
                              <a:gd name="T70" fmla="*/ 119 w 190"/>
                              <a:gd name="T71" fmla="*/ 108 h 206"/>
                              <a:gd name="T72" fmla="*/ 122 w 190"/>
                              <a:gd name="T73" fmla="*/ 93 h 206"/>
                              <a:gd name="T74" fmla="*/ 136 w 190"/>
                              <a:gd name="T75" fmla="*/ 97 h 206"/>
                              <a:gd name="T76" fmla="*/ 133 w 190"/>
                              <a:gd name="T77" fmla="*/ 110 h 206"/>
                              <a:gd name="T78" fmla="*/ 119 w 190"/>
                              <a:gd name="T79" fmla="*/ 108 h 206"/>
                              <a:gd name="T80" fmla="*/ 150 w 190"/>
                              <a:gd name="T81" fmla="*/ 93 h 206"/>
                              <a:gd name="T82" fmla="*/ 98 w 190"/>
                              <a:gd name="T83" fmla="*/ 15 h 206"/>
                              <a:gd name="T84" fmla="*/ 73 w 190"/>
                              <a:gd name="T85" fmla="*/ 10 h 206"/>
                              <a:gd name="T86" fmla="*/ 14 w 190"/>
                              <a:gd name="T87" fmla="*/ 49 h 206"/>
                              <a:gd name="T88" fmla="*/ 9 w 190"/>
                              <a:gd name="T89" fmla="*/ 74 h 206"/>
                              <a:gd name="T90" fmla="*/ 61 w 190"/>
                              <a:gd name="T91" fmla="*/ 152 h 206"/>
                              <a:gd name="T92" fmla="*/ 86 w 190"/>
                              <a:gd name="T93" fmla="*/ 157 h 206"/>
                              <a:gd name="T94" fmla="*/ 87 w 190"/>
                              <a:gd name="T95" fmla="*/ 157 h 206"/>
                              <a:gd name="T96" fmla="*/ 87 w 190"/>
                              <a:gd name="T97" fmla="*/ 206 h 206"/>
                              <a:gd name="T98" fmla="*/ 99 w 190"/>
                              <a:gd name="T99" fmla="*/ 197 h 206"/>
                              <a:gd name="T100" fmla="*/ 99 w 190"/>
                              <a:gd name="T101" fmla="*/ 162 h 206"/>
                              <a:gd name="T102" fmla="*/ 117 w 190"/>
                              <a:gd name="T103" fmla="*/ 150 h 206"/>
                              <a:gd name="T104" fmla="*/ 127 w 190"/>
                              <a:gd name="T105" fmla="*/ 143 h 206"/>
                              <a:gd name="T106" fmla="*/ 144 w 190"/>
                              <a:gd name="T107" fmla="*/ 132 h 206"/>
                              <a:gd name="T108" fmla="*/ 177 w 190"/>
                              <a:gd name="T109" fmla="*/ 145 h 206"/>
                              <a:gd name="T110" fmla="*/ 190 w 190"/>
                              <a:gd name="T111" fmla="*/ 137 h 206"/>
                              <a:gd name="T112" fmla="*/ 144 w 190"/>
                              <a:gd name="T113" fmla="*/ 118 h 206"/>
                              <a:gd name="T114" fmla="*/ 145 w 190"/>
                              <a:gd name="T115" fmla="*/ 118 h 206"/>
                              <a:gd name="T116" fmla="*/ 150 w 190"/>
                              <a:gd name="T117" fmla="*/ 93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0" h="206">
                                <a:moveTo>
                                  <a:pt x="36" y="23"/>
                                </a:moveTo>
                                <a:cubicBezTo>
                                  <a:pt x="34" y="21"/>
                                  <a:pt x="31" y="20"/>
                                  <a:pt x="27" y="21"/>
                                </a:cubicBezTo>
                                <a:cubicBezTo>
                                  <a:pt x="25" y="23"/>
                                  <a:pt x="25" y="27"/>
                                  <a:pt x="26" y="30"/>
                                </a:cubicBezTo>
                                <a:cubicBezTo>
                                  <a:pt x="28" y="33"/>
                                  <a:pt x="32" y="33"/>
                                  <a:pt x="34" y="31"/>
                                </a:cubicBezTo>
                                <a:cubicBezTo>
                                  <a:pt x="37" y="29"/>
                                  <a:pt x="38" y="26"/>
                                  <a:pt x="36" y="23"/>
                                </a:cubicBezTo>
                                <a:moveTo>
                                  <a:pt x="50" y="14"/>
                                </a:moveTo>
                                <a:cubicBezTo>
                                  <a:pt x="49" y="11"/>
                                  <a:pt x="45" y="10"/>
                                  <a:pt x="42" y="12"/>
                                </a:cubicBezTo>
                                <a:cubicBezTo>
                                  <a:pt x="39" y="14"/>
                                  <a:pt x="39" y="18"/>
                                  <a:pt x="41" y="20"/>
                                </a:cubicBezTo>
                                <a:cubicBezTo>
                                  <a:pt x="42" y="23"/>
                                  <a:pt x="46" y="23"/>
                                  <a:pt x="48" y="22"/>
                                </a:cubicBezTo>
                                <a:cubicBezTo>
                                  <a:pt x="51" y="20"/>
                                  <a:pt x="52" y="17"/>
                                  <a:pt x="50" y="14"/>
                                </a:cubicBezTo>
                                <a:moveTo>
                                  <a:pt x="106" y="52"/>
                                </a:moveTo>
                                <a:cubicBezTo>
                                  <a:pt x="111" y="59"/>
                                  <a:pt x="104" y="64"/>
                                  <a:pt x="104" y="64"/>
                                </a:cubicBezTo>
                                <a:cubicBezTo>
                                  <a:pt x="52" y="99"/>
                                  <a:pt x="52" y="99"/>
                                  <a:pt x="52" y="99"/>
                                </a:cubicBezTo>
                                <a:cubicBezTo>
                                  <a:pt x="45" y="104"/>
                                  <a:pt x="40" y="97"/>
                                  <a:pt x="40" y="97"/>
                                </a:cubicBezTo>
                                <a:cubicBezTo>
                                  <a:pt x="28" y="79"/>
                                  <a:pt x="28" y="79"/>
                                  <a:pt x="28" y="79"/>
                                </a:cubicBezTo>
                                <a:cubicBezTo>
                                  <a:pt x="23" y="72"/>
                                  <a:pt x="31" y="66"/>
                                  <a:pt x="31" y="66"/>
                                </a:cubicBezTo>
                                <a:cubicBezTo>
                                  <a:pt x="82" y="32"/>
                                  <a:pt x="82" y="32"/>
                                  <a:pt x="82" y="32"/>
                                </a:cubicBezTo>
                                <a:cubicBezTo>
                                  <a:pt x="90" y="27"/>
                                  <a:pt x="95" y="34"/>
                                  <a:pt x="95" y="34"/>
                                </a:cubicBezTo>
                                <a:cubicBezTo>
                                  <a:pt x="106" y="52"/>
                                  <a:pt x="106" y="52"/>
                                  <a:pt x="106" y="52"/>
                                </a:cubicBezTo>
                                <a:cubicBezTo>
                                  <a:pt x="106" y="52"/>
                                  <a:pt x="106" y="52"/>
                                  <a:pt x="106" y="52"/>
                                </a:cubicBezTo>
                                <a:close/>
                                <a:moveTo>
                                  <a:pt x="65" y="34"/>
                                </a:moveTo>
                                <a:cubicBezTo>
                                  <a:pt x="67" y="37"/>
                                  <a:pt x="64" y="39"/>
                                  <a:pt x="64" y="39"/>
                                </a:cubicBezTo>
                                <a:cubicBezTo>
                                  <a:pt x="45" y="52"/>
                                  <a:pt x="45" y="52"/>
                                  <a:pt x="45" y="52"/>
                                </a:cubicBezTo>
                                <a:cubicBezTo>
                                  <a:pt x="42" y="54"/>
                                  <a:pt x="40" y="51"/>
                                  <a:pt x="40" y="51"/>
                                </a:cubicBezTo>
                                <a:cubicBezTo>
                                  <a:pt x="36" y="45"/>
                                  <a:pt x="36" y="45"/>
                                  <a:pt x="36" y="45"/>
                                </a:cubicBezTo>
                                <a:cubicBezTo>
                                  <a:pt x="33" y="42"/>
                                  <a:pt x="37" y="40"/>
                                  <a:pt x="37" y="40"/>
                                </a:cubicBezTo>
                                <a:cubicBezTo>
                                  <a:pt x="56" y="27"/>
                                  <a:pt x="56" y="27"/>
                                  <a:pt x="56" y="27"/>
                                </a:cubicBezTo>
                                <a:cubicBezTo>
                                  <a:pt x="59" y="25"/>
                                  <a:pt x="61" y="28"/>
                                  <a:pt x="61" y="28"/>
                                </a:cubicBezTo>
                                <a:cubicBezTo>
                                  <a:pt x="65" y="34"/>
                                  <a:pt x="65" y="34"/>
                                  <a:pt x="65" y="34"/>
                                </a:cubicBezTo>
                                <a:cubicBezTo>
                                  <a:pt x="65" y="34"/>
                                  <a:pt x="65" y="34"/>
                                  <a:pt x="65" y="34"/>
                                </a:cubicBezTo>
                                <a:close/>
                                <a:moveTo>
                                  <a:pt x="70" y="141"/>
                                </a:moveTo>
                                <a:cubicBezTo>
                                  <a:pt x="67" y="136"/>
                                  <a:pt x="68" y="130"/>
                                  <a:pt x="73" y="126"/>
                                </a:cubicBezTo>
                                <a:cubicBezTo>
                                  <a:pt x="77" y="123"/>
                                  <a:pt x="84" y="124"/>
                                  <a:pt x="87" y="130"/>
                                </a:cubicBezTo>
                                <a:cubicBezTo>
                                  <a:pt x="90" y="134"/>
                                  <a:pt x="89" y="141"/>
                                  <a:pt x="84" y="144"/>
                                </a:cubicBezTo>
                                <a:cubicBezTo>
                                  <a:pt x="79" y="147"/>
                                  <a:pt x="73" y="145"/>
                                  <a:pt x="70" y="141"/>
                                </a:cubicBezTo>
                                <a:moveTo>
                                  <a:pt x="119" y="108"/>
                                </a:moveTo>
                                <a:cubicBezTo>
                                  <a:pt x="116" y="103"/>
                                  <a:pt x="117" y="97"/>
                                  <a:pt x="122" y="93"/>
                                </a:cubicBezTo>
                                <a:cubicBezTo>
                                  <a:pt x="127" y="90"/>
                                  <a:pt x="133" y="91"/>
                                  <a:pt x="136" y="97"/>
                                </a:cubicBezTo>
                                <a:cubicBezTo>
                                  <a:pt x="139" y="101"/>
                                  <a:pt x="138" y="108"/>
                                  <a:pt x="133" y="110"/>
                                </a:cubicBezTo>
                                <a:cubicBezTo>
                                  <a:pt x="128" y="114"/>
                                  <a:pt x="122" y="112"/>
                                  <a:pt x="119" y="108"/>
                                </a:cubicBezTo>
                                <a:moveTo>
                                  <a:pt x="150" y="93"/>
                                </a:moveTo>
                                <a:cubicBezTo>
                                  <a:pt x="98" y="15"/>
                                  <a:pt x="98" y="15"/>
                                  <a:pt x="98" y="15"/>
                                </a:cubicBezTo>
                                <a:cubicBezTo>
                                  <a:pt x="98" y="15"/>
                                  <a:pt x="88" y="0"/>
                                  <a:pt x="73" y="10"/>
                                </a:cubicBezTo>
                                <a:cubicBezTo>
                                  <a:pt x="14" y="49"/>
                                  <a:pt x="14" y="49"/>
                                  <a:pt x="14" y="49"/>
                                </a:cubicBezTo>
                                <a:cubicBezTo>
                                  <a:pt x="14" y="49"/>
                                  <a:pt x="0" y="59"/>
                                  <a:pt x="9" y="74"/>
                                </a:cubicBezTo>
                                <a:cubicBezTo>
                                  <a:pt x="61" y="152"/>
                                  <a:pt x="61" y="152"/>
                                  <a:pt x="61" y="152"/>
                                </a:cubicBezTo>
                                <a:cubicBezTo>
                                  <a:pt x="61" y="152"/>
                                  <a:pt x="72" y="167"/>
                                  <a:pt x="86" y="157"/>
                                </a:cubicBezTo>
                                <a:cubicBezTo>
                                  <a:pt x="87" y="157"/>
                                  <a:pt x="87" y="157"/>
                                  <a:pt x="87" y="157"/>
                                </a:cubicBezTo>
                                <a:cubicBezTo>
                                  <a:pt x="87" y="206"/>
                                  <a:pt x="87" y="206"/>
                                  <a:pt x="87" y="206"/>
                                </a:cubicBezTo>
                                <a:cubicBezTo>
                                  <a:pt x="99" y="197"/>
                                  <a:pt x="99" y="197"/>
                                  <a:pt x="99" y="197"/>
                                </a:cubicBezTo>
                                <a:cubicBezTo>
                                  <a:pt x="99" y="162"/>
                                  <a:pt x="99" y="162"/>
                                  <a:pt x="99" y="162"/>
                                </a:cubicBezTo>
                                <a:cubicBezTo>
                                  <a:pt x="117" y="150"/>
                                  <a:pt x="117" y="150"/>
                                  <a:pt x="117" y="150"/>
                                </a:cubicBezTo>
                                <a:cubicBezTo>
                                  <a:pt x="127" y="143"/>
                                  <a:pt x="127" y="143"/>
                                  <a:pt x="127" y="143"/>
                                </a:cubicBezTo>
                                <a:cubicBezTo>
                                  <a:pt x="144" y="132"/>
                                  <a:pt x="144" y="132"/>
                                  <a:pt x="144" y="132"/>
                                </a:cubicBezTo>
                                <a:cubicBezTo>
                                  <a:pt x="177" y="145"/>
                                  <a:pt x="177" y="145"/>
                                  <a:pt x="177" y="145"/>
                                </a:cubicBezTo>
                                <a:cubicBezTo>
                                  <a:pt x="190" y="137"/>
                                  <a:pt x="190" y="137"/>
                                  <a:pt x="190" y="137"/>
                                </a:cubicBezTo>
                                <a:cubicBezTo>
                                  <a:pt x="144" y="118"/>
                                  <a:pt x="144" y="118"/>
                                  <a:pt x="144" y="118"/>
                                </a:cubicBezTo>
                                <a:cubicBezTo>
                                  <a:pt x="145" y="118"/>
                                  <a:pt x="145" y="118"/>
                                  <a:pt x="145" y="118"/>
                                </a:cubicBezTo>
                                <a:cubicBezTo>
                                  <a:pt x="145" y="118"/>
                                  <a:pt x="160" y="108"/>
                                  <a:pt x="150" y="93"/>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1" name="Freeform 6121"/>
                        <wps:cNvSpPr>
                          <a:spLocks noEditPoints="1"/>
                        </wps:cNvSpPr>
                        <wps:spPr bwMode="auto">
                          <a:xfrm>
                            <a:off x="15160626" y="8769351"/>
                            <a:ext cx="714375" cy="638175"/>
                          </a:xfrm>
                          <a:custGeom>
                            <a:avLst/>
                            <a:gdLst>
                              <a:gd name="T0" fmla="*/ 153 w 190"/>
                              <a:gd name="T1" fmla="*/ 115 h 170"/>
                              <a:gd name="T2" fmla="*/ 190 w 190"/>
                              <a:gd name="T3" fmla="*/ 151 h 170"/>
                              <a:gd name="T4" fmla="*/ 162 w 190"/>
                              <a:gd name="T5" fmla="*/ 170 h 170"/>
                              <a:gd name="T6" fmla="*/ 145 w 190"/>
                              <a:gd name="T7" fmla="*/ 128 h 170"/>
                              <a:gd name="T8" fmla="*/ 153 w 190"/>
                              <a:gd name="T9" fmla="*/ 115 h 170"/>
                              <a:gd name="T10" fmla="*/ 62 w 190"/>
                              <a:gd name="T11" fmla="*/ 109 h 170"/>
                              <a:gd name="T12" fmla="*/ 62 w 190"/>
                              <a:gd name="T13" fmla="*/ 103 h 170"/>
                              <a:gd name="T14" fmla="*/ 57 w 190"/>
                              <a:gd name="T15" fmla="*/ 66 h 170"/>
                              <a:gd name="T16" fmla="*/ 90 w 190"/>
                              <a:gd name="T17" fmla="*/ 52 h 170"/>
                              <a:gd name="T18" fmla="*/ 95 w 190"/>
                              <a:gd name="T19" fmla="*/ 48 h 170"/>
                              <a:gd name="T20" fmla="*/ 92 w 190"/>
                              <a:gd name="T21" fmla="*/ 43 h 170"/>
                              <a:gd name="T22" fmla="*/ 49 w 190"/>
                              <a:gd name="T23" fmla="*/ 62 h 170"/>
                              <a:gd name="T24" fmla="*/ 55 w 190"/>
                              <a:gd name="T25" fmla="*/ 109 h 170"/>
                              <a:gd name="T26" fmla="*/ 61 w 190"/>
                              <a:gd name="T27" fmla="*/ 109 h 170"/>
                              <a:gd name="T28" fmla="*/ 62 w 190"/>
                              <a:gd name="T29" fmla="*/ 109 h 170"/>
                              <a:gd name="T30" fmla="*/ 45 w 190"/>
                              <a:gd name="T31" fmla="*/ 119 h 170"/>
                              <a:gd name="T32" fmla="*/ 45 w 190"/>
                              <a:gd name="T33" fmla="*/ 112 h 170"/>
                              <a:gd name="T34" fmla="*/ 40 w 190"/>
                              <a:gd name="T35" fmla="*/ 57 h 170"/>
                              <a:gd name="T36" fmla="*/ 91 w 190"/>
                              <a:gd name="T37" fmla="*/ 33 h 170"/>
                              <a:gd name="T38" fmla="*/ 96 w 190"/>
                              <a:gd name="T39" fmla="*/ 29 h 170"/>
                              <a:gd name="T40" fmla="*/ 92 w 190"/>
                              <a:gd name="T41" fmla="*/ 24 h 170"/>
                              <a:gd name="T42" fmla="*/ 33 w 190"/>
                              <a:gd name="T43" fmla="*/ 52 h 170"/>
                              <a:gd name="T44" fmla="*/ 38 w 190"/>
                              <a:gd name="T45" fmla="*/ 118 h 170"/>
                              <a:gd name="T46" fmla="*/ 45 w 190"/>
                              <a:gd name="T47" fmla="*/ 119 h 170"/>
                              <a:gd name="T48" fmla="*/ 45 w 190"/>
                              <a:gd name="T49" fmla="*/ 119 h 170"/>
                              <a:gd name="T50" fmla="*/ 28 w 190"/>
                              <a:gd name="T51" fmla="*/ 129 h 170"/>
                              <a:gd name="T52" fmla="*/ 29 w 190"/>
                              <a:gd name="T53" fmla="*/ 123 h 170"/>
                              <a:gd name="T54" fmla="*/ 24 w 190"/>
                              <a:gd name="T55" fmla="*/ 47 h 170"/>
                              <a:gd name="T56" fmla="*/ 92 w 190"/>
                              <a:gd name="T57" fmla="*/ 13 h 170"/>
                              <a:gd name="T58" fmla="*/ 97 w 190"/>
                              <a:gd name="T59" fmla="*/ 9 h 170"/>
                              <a:gd name="T60" fmla="*/ 93 w 190"/>
                              <a:gd name="T61" fmla="*/ 4 h 170"/>
                              <a:gd name="T62" fmla="*/ 16 w 190"/>
                              <a:gd name="T63" fmla="*/ 43 h 170"/>
                              <a:gd name="T64" fmla="*/ 21 w 190"/>
                              <a:gd name="T65" fmla="*/ 128 h 170"/>
                              <a:gd name="T66" fmla="*/ 28 w 190"/>
                              <a:gd name="T67" fmla="*/ 129 h 170"/>
                              <a:gd name="T68" fmla="*/ 28 w 190"/>
                              <a:gd name="T69" fmla="*/ 129 h 170"/>
                              <a:gd name="T70" fmla="*/ 80 w 190"/>
                              <a:gd name="T71" fmla="*/ 79 h 170"/>
                              <a:gd name="T72" fmla="*/ 80 w 190"/>
                              <a:gd name="T73" fmla="*/ 78 h 170"/>
                              <a:gd name="T74" fmla="*/ 79 w 190"/>
                              <a:gd name="T75" fmla="*/ 79 h 170"/>
                              <a:gd name="T76" fmla="*/ 80 w 190"/>
                              <a:gd name="T77" fmla="*/ 79 h 170"/>
                              <a:gd name="T78" fmla="*/ 80 w 190"/>
                              <a:gd name="T79" fmla="*/ 79 h 170"/>
                              <a:gd name="T80" fmla="*/ 138 w 190"/>
                              <a:gd name="T81" fmla="*/ 15 h 170"/>
                              <a:gd name="T82" fmla="*/ 115 w 190"/>
                              <a:gd name="T83" fmla="*/ 147 h 170"/>
                              <a:gd name="T84" fmla="*/ 53 w 190"/>
                              <a:gd name="T85" fmla="*/ 164 h 170"/>
                              <a:gd name="T86" fmla="*/ 91 w 190"/>
                              <a:gd name="T87" fmla="*/ 91 h 170"/>
                              <a:gd name="T88" fmla="*/ 83 w 190"/>
                              <a:gd name="T89" fmla="*/ 84 h 170"/>
                              <a:gd name="T90" fmla="*/ 72 w 190"/>
                              <a:gd name="T91" fmla="*/ 85 h 170"/>
                              <a:gd name="T92" fmla="*/ 68 w 190"/>
                              <a:gd name="T93" fmla="*/ 72 h 170"/>
                              <a:gd name="T94" fmla="*/ 81 w 190"/>
                              <a:gd name="T95" fmla="*/ 69 h 170"/>
                              <a:gd name="T96" fmla="*/ 86 w 190"/>
                              <a:gd name="T97" fmla="*/ 79 h 170"/>
                              <a:gd name="T98" fmla="*/ 95 w 190"/>
                              <a:gd name="T99" fmla="*/ 82 h 170"/>
                              <a:gd name="T100" fmla="*/ 133 w 190"/>
                              <a:gd name="T101" fmla="*/ 7 h 170"/>
                              <a:gd name="T102" fmla="*/ 138 w 190"/>
                              <a:gd name="T103" fmla="*/ 15 h 170"/>
                              <a:gd name="T104" fmla="*/ 80 w 190"/>
                              <a:gd name="T105" fmla="*/ 78 h 170"/>
                              <a:gd name="T106" fmla="*/ 79 w 190"/>
                              <a:gd name="T107" fmla="*/ 79 h 170"/>
                              <a:gd name="T108" fmla="*/ 80 w 190"/>
                              <a:gd name="T109" fmla="*/ 79 h 170"/>
                              <a:gd name="T110" fmla="*/ 80 w 190"/>
                              <a:gd name="T111" fmla="*/ 78 h 170"/>
                              <a:gd name="T112" fmla="*/ 80 w 190"/>
                              <a:gd name="T113" fmla="*/ 78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0" h="170">
                                <a:moveTo>
                                  <a:pt x="153" y="115"/>
                                </a:moveTo>
                                <a:cubicBezTo>
                                  <a:pt x="190" y="151"/>
                                  <a:pt x="190" y="151"/>
                                  <a:pt x="190" y="151"/>
                                </a:cubicBezTo>
                                <a:cubicBezTo>
                                  <a:pt x="162" y="170"/>
                                  <a:pt x="162" y="170"/>
                                  <a:pt x="162" y="170"/>
                                </a:cubicBezTo>
                                <a:cubicBezTo>
                                  <a:pt x="145" y="128"/>
                                  <a:pt x="145" y="128"/>
                                  <a:pt x="145" y="128"/>
                                </a:cubicBezTo>
                                <a:cubicBezTo>
                                  <a:pt x="153" y="115"/>
                                  <a:pt x="153" y="115"/>
                                  <a:pt x="153" y="115"/>
                                </a:cubicBezTo>
                                <a:close/>
                                <a:moveTo>
                                  <a:pt x="62" y="109"/>
                                </a:moveTo>
                                <a:cubicBezTo>
                                  <a:pt x="63" y="107"/>
                                  <a:pt x="63" y="104"/>
                                  <a:pt x="62" y="103"/>
                                </a:cubicBezTo>
                                <a:cubicBezTo>
                                  <a:pt x="52" y="93"/>
                                  <a:pt x="50" y="78"/>
                                  <a:pt x="57" y="66"/>
                                </a:cubicBezTo>
                                <a:cubicBezTo>
                                  <a:pt x="63" y="54"/>
                                  <a:pt x="77" y="48"/>
                                  <a:pt x="90" y="52"/>
                                </a:cubicBezTo>
                                <a:cubicBezTo>
                                  <a:pt x="92" y="52"/>
                                  <a:pt x="95" y="51"/>
                                  <a:pt x="95" y="48"/>
                                </a:cubicBezTo>
                                <a:cubicBezTo>
                                  <a:pt x="96" y="46"/>
                                  <a:pt x="95" y="43"/>
                                  <a:pt x="92" y="43"/>
                                </a:cubicBezTo>
                                <a:cubicBezTo>
                                  <a:pt x="75" y="39"/>
                                  <a:pt x="58" y="46"/>
                                  <a:pt x="49" y="62"/>
                                </a:cubicBezTo>
                                <a:cubicBezTo>
                                  <a:pt x="40" y="77"/>
                                  <a:pt x="42" y="96"/>
                                  <a:pt x="55" y="109"/>
                                </a:cubicBezTo>
                                <a:cubicBezTo>
                                  <a:pt x="57" y="111"/>
                                  <a:pt x="59" y="111"/>
                                  <a:pt x="61" y="109"/>
                                </a:cubicBezTo>
                                <a:cubicBezTo>
                                  <a:pt x="61" y="109"/>
                                  <a:pt x="61" y="109"/>
                                  <a:pt x="62" y="109"/>
                                </a:cubicBezTo>
                                <a:close/>
                                <a:moveTo>
                                  <a:pt x="45" y="119"/>
                                </a:moveTo>
                                <a:cubicBezTo>
                                  <a:pt x="47" y="117"/>
                                  <a:pt x="47" y="114"/>
                                  <a:pt x="45" y="112"/>
                                </a:cubicBezTo>
                                <a:cubicBezTo>
                                  <a:pt x="32" y="97"/>
                                  <a:pt x="31" y="75"/>
                                  <a:pt x="40" y="57"/>
                                </a:cubicBezTo>
                                <a:cubicBezTo>
                                  <a:pt x="51" y="39"/>
                                  <a:pt x="71" y="30"/>
                                  <a:pt x="91" y="33"/>
                                </a:cubicBezTo>
                                <a:cubicBezTo>
                                  <a:pt x="93" y="33"/>
                                  <a:pt x="96" y="32"/>
                                  <a:pt x="96" y="29"/>
                                </a:cubicBezTo>
                                <a:cubicBezTo>
                                  <a:pt x="97" y="27"/>
                                  <a:pt x="94" y="24"/>
                                  <a:pt x="92" y="24"/>
                                </a:cubicBezTo>
                                <a:cubicBezTo>
                                  <a:pt x="69" y="20"/>
                                  <a:pt x="45" y="32"/>
                                  <a:pt x="33" y="52"/>
                                </a:cubicBezTo>
                                <a:cubicBezTo>
                                  <a:pt x="21" y="73"/>
                                  <a:pt x="23" y="99"/>
                                  <a:pt x="38" y="118"/>
                                </a:cubicBezTo>
                                <a:cubicBezTo>
                                  <a:pt x="40" y="120"/>
                                  <a:pt x="43" y="120"/>
                                  <a:pt x="45" y="119"/>
                                </a:cubicBezTo>
                                <a:cubicBezTo>
                                  <a:pt x="45" y="119"/>
                                  <a:pt x="45" y="119"/>
                                  <a:pt x="45" y="119"/>
                                </a:cubicBezTo>
                                <a:close/>
                                <a:moveTo>
                                  <a:pt x="28" y="129"/>
                                </a:moveTo>
                                <a:cubicBezTo>
                                  <a:pt x="30" y="128"/>
                                  <a:pt x="30" y="125"/>
                                  <a:pt x="29" y="123"/>
                                </a:cubicBezTo>
                                <a:cubicBezTo>
                                  <a:pt x="12" y="101"/>
                                  <a:pt x="10" y="71"/>
                                  <a:pt x="24" y="47"/>
                                </a:cubicBezTo>
                                <a:cubicBezTo>
                                  <a:pt x="38" y="23"/>
                                  <a:pt x="64" y="10"/>
                                  <a:pt x="92" y="13"/>
                                </a:cubicBezTo>
                                <a:cubicBezTo>
                                  <a:pt x="94" y="13"/>
                                  <a:pt x="96" y="11"/>
                                  <a:pt x="97" y="9"/>
                                </a:cubicBezTo>
                                <a:cubicBezTo>
                                  <a:pt x="97" y="7"/>
                                  <a:pt x="95" y="4"/>
                                  <a:pt x="93" y="4"/>
                                </a:cubicBezTo>
                                <a:cubicBezTo>
                                  <a:pt x="62" y="0"/>
                                  <a:pt x="31" y="15"/>
                                  <a:pt x="16" y="43"/>
                                </a:cubicBezTo>
                                <a:cubicBezTo>
                                  <a:pt x="0" y="70"/>
                                  <a:pt x="2" y="103"/>
                                  <a:pt x="21" y="128"/>
                                </a:cubicBezTo>
                                <a:cubicBezTo>
                                  <a:pt x="23" y="130"/>
                                  <a:pt x="26" y="131"/>
                                  <a:pt x="28" y="129"/>
                                </a:cubicBezTo>
                                <a:cubicBezTo>
                                  <a:pt x="28" y="129"/>
                                  <a:pt x="28" y="129"/>
                                  <a:pt x="28" y="129"/>
                                </a:cubicBezTo>
                                <a:close/>
                                <a:moveTo>
                                  <a:pt x="80" y="79"/>
                                </a:moveTo>
                                <a:cubicBezTo>
                                  <a:pt x="80" y="78"/>
                                  <a:pt x="80" y="78"/>
                                  <a:pt x="80" y="78"/>
                                </a:cubicBezTo>
                                <a:cubicBezTo>
                                  <a:pt x="79" y="79"/>
                                  <a:pt x="79" y="79"/>
                                  <a:pt x="79" y="79"/>
                                </a:cubicBezTo>
                                <a:cubicBezTo>
                                  <a:pt x="80" y="79"/>
                                  <a:pt x="80" y="79"/>
                                  <a:pt x="80" y="79"/>
                                </a:cubicBezTo>
                                <a:cubicBezTo>
                                  <a:pt x="80" y="79"/>
                                  <a:pt x="80" y="79"/>
                                  <a:pt x="80" y="79"/>
                                </a:cubicBezTo>
                                <a:close/>
                                <a:moveTo>
                                  <a:pt x="138" y="15"/>
                                </a:moveTo>
                                <a:cubicBezTo>
                                  <a:pt x="168" y="58"/>
                                  <a:pt x="158" y="117"/>
                                  <a:pt x="115" y="147"/>
                                </a:cubicBezTo>
                                <a:cubicBezTo>
                                  <a:pt x="96" y="160"/>
                                  <a:pt x="74" y="165"/>
                                  <a:pt x="53" y="164"/>
                                </a:cubicBezTo>
                                <a:cubicBezTo>
                                  <a:pt x="91" y="91"/>
                                  <a:pt x="91" y="91"/>
                                  <a:pt x="91" y="91"/>
                                </a:cubicBezTo>
                                <a:cubicBezTo>
                                  <a:pt x="83" y="84"/>
                                  <a:pt x="83" y="84"/>
                                  <a:pt x="83" y="84"/>
                                </a:cubicBezTo>
                                <a:cubicBezTo>
                                  <a:pt x="80" y="87"/>
                                  <a:pt x="75" y="87"/>
                                  <a:pt x="72" y="85"/>
                                </a:cubicBezTo>
                                <a:cubicBezTo>
                                  <a:pt x="67" y="82"/>
                                  <a:pt x="66" y="77"/>
                                  <a:pt x="68" y="72"/>
                                </a:cubicBezTo>
                                <a:cubicBezTo>
                                  <a:pt x="71" y="68"/>
                                  <a:pt x="77" y="66"/>
                                  <a:pt x="81" y="69"/>
                                </a:cubicBezTo>
                                <a:cubicBezTo>
                                  <a:pt x="85" y="71"/>
                                  <a:pt x="87" y="75"/>
                                  <a:pt x="86" y="79"/>
                                </a:cubicBezTo>
                                <a:cubicBezTo>
                                  <a:pt x="95" y="82"/>
                                  <a:pt x="95" y="82"/>
                                  <a:pt x="95" y="82"/>
                                </a:cubicBezTo>
                                <a:cubicBezTo>
                                  <a:pt x="133" y="7"/>
                                  <a:pt x="133" y="7"/>
                                  <a:pt x="133" y="7"/>
                                </a:cubicBezTo>
                                <a:cubicBezTo>
                                  <a:pt x="135" y="10"/>
                                  <a:pt x="137" y="12"/>
                                  <a:pt x="138" y="15"/>
                                </a:cubicBezTo>
                                <a:close/>
                                <a:moveTo>
                                  <a:pt x="80" y="78"/>
                                </a:moveTo>
                                <a:cubicBezTo>
                                  <a:pt x="79" y="79"/>
                                  <a:pt x="79" y="79"/>
                                  <a:pt x="79" y="79"/>
                                </a:cubicBezTo>
                                <a:cubicBezTo>
                                  <a:pt x="80" y="79"/>
                                  <a:pt x="80" y="79"/>
                                  <a:pt x="80" y="79"/>
                                </a:cubicBezTo>
                                <a:cubicBezTo>
                                  <a:pt x="80" y="78"/>
                                  <a:pt x="80" y="78"/>
                                  <a:pt x="80" y="78"/>
                                </a:cubicBezTo>
                                <a:cubicBezTo>
                                  <a:pt x="80" y="78"/>
                                  <a:pt x="80" y="78"/>
                                  <a:pt x="80" y="7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2" name="Freeform 6122"/>
                        <wps:cNvSpPr>
                          <a:spLocks noEditPoints="1"/>
                        </wps:cNvSpPr>
                        <wps:spPr bwMode="auto">
                          <a:xfrm>
                            <a:off x="20286663" y="8689976"/>
                            <a:ext cx="904875" cy="844550"/>
                          </a:xfrm>
                          <a:custGeom>
                            <a:avLst/>
                            <a:gdLst>
                              <a:gd name="T0" fmla="*/ 167 w 241"/>
                              <a:gd name="T1" fmla="*/ 25 h 225"/>
                              <a:gd name="T2" fmla="*/ 164 w 241"/>
                              <a:gd name="T3" fmla="*/ 38 h 225"/>
                              <a:gd name="T4" fmla="*/ 151 w 241"/>
                              <a:gd name="T5" fmla="*/ 36 h 225"/>
                              <a:gd name="T6" fmla="*/ 154 w 241"/>
                              <a:gd name="T7" fmla="*/ 23 h 225"/>
                              <a:gd name="T8" fmla="*/ 167 w 241"/>
                              <a:gd name="T9" fmla="*/ 25 h 225"/>
                              <a:gd name="T10" fmla="*/ 184 w 241"/>
                              <a:gd name="T11" fmla="*/ 97 h 225"/>
                              <a:gd name="T12" fmla="*/ 176 w 241"/>
                              <a:gd name="T13" fmla="*/ 143 h 225"/>
                              <a:gd name="T14" fmla="*/ 106 w 241"/>
                              <a:gd name="T15" fmla="*/ 192 h 225"/>
                              <a:gd name="T16" fmla="*/ 60 w 241"/>
                              <a:gd name="T17" fmla="*/ 184 h 225"/>
                              <a:gd name="T18" fmla="*/ 33 w 241"/>
                              <a:gd name="T19" fmla="*/ 145 h 225"/>
                              <a:gd name="T20" fmla="*/ 41 w 241"/>
                              <a:gd name="T21" fmla="*/ 99 h 225"/>
                              <a:gd name="T22" fmla="*/ 110 w 241"/>
                              <a:gd name="T23" fmla="*/ 50 h 225"/>
                              <a:gd name="T24" fmla="*/ 157 w 241"/>
                              <a:gd name="T25" fmla="*/ 58 h 225"/>
                              <a:gd name="T26" fmla="*/ 184 w 241"/>
                              <a:gd name="T27" fmla="*/ 97 h 225"/>
                              <a:gd name="T28" fmla="*/ 184 w 241"/>
                              <a:gd name="T29" fmla="*/ 97 h 225"/>
                              <a:gd name="T30" fmla="*/ 170 w 241"/>
                              <a:gd name="T31" fmla="*/ 55 h 225"/>
                              <a:gd name="T32" fmla="*/ 171 w 241"/>
                              <a:gd name="T33" fmla="*/ 48 h 225"/>
                              <a:gd name="T34" fmla="*/ 178 w 241"/>
                              <a:gd name="T35" fmla="*/ 49 h 225"/>
                              <a:gd name="T36" fmla="*/ 176 w 241"/>
                              <a:gd name="T37" fmla="*/ 56 h 225"/>
                              <a:gd name="T38" fmla="*/ 170 w 241"/>
                              <a:gd name="T39" fmla="*/ 55 h 225"/>
                              <a:gd name="T40" fmla="*/ 177 w 241"/>
                              <a:gd name="T41" fmla="*/ 65 h 225"/>
                              <a:gd name="T42" fmla="*/ 178 w 241"/>
                              <a:gd name="T43" fmla="*/ 59 h 225"/>
                              <a:gd name="T44" fmla="*/ 185 w 241"/>
                              <a:gd name="T45" fmla="*/ 60 h 225"/>
                              <a:gd name="T46" fmla="*/ 184 w 241"/>
                              <a:gd name="T47" fmla="*/ 67 h 225"/>
                              <a:gd name="T48" fmla="*/ 177 w 241"/>
                              <a:gd name="T49" fmla="*/ 65 h 225"/>
                              <a:gd name="T50" fmla="*/ 185 w 241"/>
                              <a:gd name="T51" fmla="*/ 76 h 225"/>
                              <a:gd name="T52" fmla="*/ 185 w 241"/>
                              <a:gd name="T53" fmla="*/ 69 h 225"/>
                              <a:gd name="T54" fmla="*/ 192 w 241"/>
                              <a:gd name="T55" fmla="*/ 70 h 225"/>
                              <a:gd name="T56" fmla="*/ 191 w 241"/>
                              <a:gd name="T57" fmla="*/ 77 h 225"/>
                              <a:gd name="T58" fmla="*/ 185 w 241"/>
                              <a:gd name="T59" fmla="*/ 76 h 225"/>
                              <a:gd name="T60" fmla="*/ 232 w 241"/>
                              <a:gd name="T61" fmla="*/ 96 h 225"/>
                              <a:gd name="T62" fmla="*/ 175 w 241"/>
                              <a:gd name="T63" fmla="*/ 14 h 225"/>
                              <a:gd name="T64" fmla="*/ 151 w 241"/>
                              <a:gd name="T65" fmla="*/ 10 h 225"/>
                              <a:gd name="T66" fmla="*/ 13 w 241"/>
                              <a:gd name="T67" fmla="*/ 106 h 225"/>
                              <a:gd name="T68" fmla="*/ 10 w 241"/>
                              <a:gd name="T69" fmla="*/ 130 h 225"/>
                              <a:gd name="T70" fmla="*/ 67 w 241"/>
                              <a:gd name="T71" fmla="*/ 211 h 225"/>
                              <a:gd name="T72" fmla="*/ 90 w 241"/>
                              <a:gd name="T73" fmla="*/ 216 h 225"/>
                              <a:gd name="T74" fmla="*/ 227 w 241"/>
                              <a:gd name="T75" fmla="*/ 119 h 225"/>
                              <a:gd name="T76" fmla="*/ 232 w 241"/>
                              <a:gd name="T77" fmla="*/ 96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1" h="225">
                                <a:moveTo>
                                  <a:pt x="167" y="25"/>
                                </a:moveTo>
                                <a:cubicBezTo>
                                  <a:pt x="170" y="29"/>
                                  <a:pt x="168" y="35"/>
                                  <a:pt x="164" y="38"/>
                                </a:cubicBezTo>
                                <a:cubicBezTo>
                                  <a:pt x="160" y="41"/>
                                  <a:pt x="154" y="40"/>
                                  <a:pt x="151" y="36"/>
                                </a:cubicBezTo>
                                <a:cubicBezTo>
                                  <a:pt x="148" y="31"/>
                                  <a:pt x="150" y="26"/>
                                  <a:pt x="154" y="23"/>
                                </a:cubicBezTo>
                                <a:cubicBezTo>
                                  <a:pt x="158" y="20"/>
                                  <a:pt x="164" y="20"/>
                                  <a:pt x="167" y="25"/>
                                </a:cubicBezTo>
                                <a:moveTo>
                                  <a:pt x="184" y="97"/>
                                </a:moveTo>
                                <a:cubicBezTo>
                                  <a:pt x="203" y="124"/>
                                  <a:pt x="176" y="143"/>
                                  <a:pt x="176" y="143"/>
                                </a:cubicBezTo>
                                <a:cubicBezTo>
                                  <a:pt x="106" y="192"/>
                                  <a:pt x="106" y="192"/>
                                  <a:pt x="106" y="192"/>
                                </a:cubicBezTo>
                                <a:cubicBezTo>
                                  <a:pt x="79" y="211"/>
                                  <a:pt x="60" y="184"/>
                                  <a:pt x="60" y="184"/>
                                </a:cubicBezTo>
                                <a:cubicBezTo>
                                  <a:pt x="33" y="145"/>
                                  <a:pt x="33" y="145"/>
                                  <a:pt x="33" y="145"/>
                                </a:cubicBezTo>
                                <a:cubicBezTo>
                                  <a:pt x="13" y="118"/>
                                  <a:pt x="41" y="99"/>
                                  <a:pt x="41" y="99"/>
                                </a:cubicBezTo>
                                <a:cubicBezTo>
                                  <a:pt x="110" y="50"/>
                                  <a:pt x="110" y="50"/>
                                  <a:pt x="110" y="50"/>
                                </a:cubicBezTo>
                                <a:cubicBezTo>
                                  <a:pt x="138" y="31"/>
                                  <a:pt x="157" y="58"/>
                                  <a:pt x="157" y="58"/>
                                </a:cubicBezTo>
                                <a:cubicBezTo>
                                  <a:pt x="184" y="97"/>
                                  <a:pt x="184" y="97"/>
                                  <a:pt x="184" y="97"/>
                                </a:cubicBezTo>
                                <a:cubicBezTo>
                                  <a:pt x="184" y="97"/>
                                  <a:pt x="184" y="97"/>
                                  <a:pt x="184" y="97"/>
                                </a:cubicBezTo>
                                <a:close/>
                                <a:moveTo>
                                  <a:pt x="170" y="55"/>
                                </a:moveTo>
                                <a:cubicBezTo>
                                  <a:pt x="168" y="52"/>
                                  <a:pt x="168" y="49"/>
                                  <a:pt x="171" y="48"/>
                                </a:cubicBezTo>
                                <a:cubicBezTo>
                                  <a:pt x="173" y="46"/>
                                  <a:pt x="176" y="47"/>
                                  <a:pt x="178" y="49"/>
                                </a:cubicBezTo>
                                <a:cubicBezTo>
                                  <a:pt x="179" y="51"/>
                                  <a:pt x="179" y="54"/>
                                  <a:pt x="176" y="56"/>
                                </a:cubicBezTo>
                                <a:cubicBezTo>
                                  <a:pt x="174" y="57"/>
                                  <a:pt x="171" y="57"/>
                                  <a:pt x="170" y="55"/>
                                </a:cubicBezTo>
                                <a:moveTo>
                                  <a:pt x="177" y="65"/>
                                </a:moveTo>
                                <a:cubicBezTo>
                                  <a:pt x="176" y="63"/>
                                  <a:pt x="176" y="60"/>
                                  <a:pt x="178" y="59"/>
                                </a:cubicBezTo>
                                <a:cubicBezTo>
                                  <a:pt x="181" y="57"/>
                                  <a:pt x="183" y="57"/>
                                  <a:pt x="185" y="60"/>
                                </a:cubicBezTo>
                                <a:cubicBezTo>
                                  <a:pt x="187" y="62"/>
                                  <a:pt x="186" y="65"/>
                                  <a:pt x="184" y="67"/>
                                </a:cubicBezTo>
                                <a:cubicBezTo>
                                  <a:pt x="182" y="68"/>
                                  <a:pt x="179" y="68"/>
                                  <a:pt x="177" y="65"/>
                                </a:cubicBezTo>
                                <a:moveTo>
                                  <a:pt x="185" y="76"/>
                                </a:moveTo>
                                <a:cubicBezTo>
                                  <a:pt x="183" y="74"/>
                                  <a:pt x="183" y="71"/>
                                  <a:pt x="185" y="69"/>
                                </a:cubicBezTo>
                                <a:cubicBezTo>
                                  <a:pt x="188" y="67"/>
                                  <a:pt x="191" y="68"/>
                                  <a:pt x="192" y="70"/>
                                </a:cubicBezTo>
                                <a:cubicBezTo>
                                  <a:pt x="194" y="72"/>
                                  <a:pt x="194" y="76"/>
                                  <a:pt x="191" y="77"/>
                                </a:cubicBezTo>
                                <a:cubicBezTo>
                                  <a:pt x="189" y="79"/>
                                  <a:pt x="186" y="78"/>
                                  <a:pt x="185" y="76"/>
                                </a:cubicBezTo>
                                <a:moveTo>
                                  <a:pt x="232" y="96"/>
                                </a:moveTo>
                                <a:cubicBezTo>
                                  <a:pt x="175" y="14"/>
                                  <a:pt x="175" y="14"/>
                                  <a:pt x="175" y="14"/>
                                </a:cubicBezTo>
                                <a:cubicBezTo>
                                  <a:pt x="175" y="14"/>
                                  <a:pt x="165" y="0"/>
                                  <a:pt x="151" y="10"/>
                                </a:cubicBezTo>
                                <a:cubicBezTo>
                                  <a:pt x="13" y="106"/>
                                  <a:pt x="13" y="106"/>
                                  <a:pt x="13" y="106"/>
                                </a:cubicBezTo>
                                <a:cubicBezTo>
                                  <a:pt x="13" y="106"/>
                                  <a:pt x="0" y="116"/>
                                  <a:pt x="10" y="130"/>
                                </a:cubicBezTo>
                                <a:cubicBezTo>
                                  <a:pt x="67" y="211"/>
                                  <a:pt x="67" y="211"/>
                                  <a:pt x="67" y="211"/>
                                </a:cubicBezTo>
                                <a:cubicBezTo>
                                  <a:pt x="67" y="211"/>
                                  <a:pt x="76" y="225"/>
                                  <a:pt x="90" y="216"/>
                                </a:cubicBezTo>
                                <a:cubicBezTo>
                                  <a:pt x="227" y="119"/>
                                  <a:pt x="227" y="119"/>
                                  <a:pt x="227" y="119"/>
                                </a:cubicBezTo>
                                <a:cubicBezTo>
                                  <a:pt x="227" y="119"/>
                                  <a:pt x="241" y="109"/>
                                  <a:pt x="232" y="96"/>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3" name="Freeform 6123"/>
                        <wps:cNvSpPr>
                          <a:spLocks noEditPoints="1"/>
                        </wps:cNvSpPr>
                        <wps:spPr bwMode="auto">
                          <a:xfrm>
                            <a:off x="22612351" y="7710488"/>
                            <a:ext cx="596900" cy="766763"/>
                          </a:xfrm>
                          <a:custGeom>
                            <a:avLst/>
                            <a:gdLst>
                              <a:gd name="T0" fmla="*/ 100 w 159"/>
                              <a:gd name="T1" fmla="*/ 104 h 204"/>
                              <a:gd name="T2" fmla="*/ 94 w 159"/>
                              <a:gd name="T3" fmla="*/ 72 h 204"/>
                              <a:gd name="T4" fmla="*/ 122 w 159"/>
                              <a:gd name="T5" fmla="*/ 89 h 204"/>
                              <a:gd name="T6" fmla="*/ 100 w 159"/>
                              <a:gd name="T7" fmla="*/ 104 h 204"/>
                              <a:gd name="T8" fmla="*/ 56 w 159"/>
                              <a:gd name="T9" fmla="*/ 18 h 204"/>
                              <a:gd name="T10" fmla="*/ 74 w 159"/>
                              <a:gd name="T11" fmla="*/ 104 h 204"/>
                              <a:gd name="T12" fmla="*/ 131 w 159"/>
                              <a:gd name="T13" fmla="*/ 64 h 204"/>
                              <a:gd name="T14" fmla="*/ 56 w 159"/>
                              <a:gd name="T15" fmla="*/ 18 h 204"/>
                              <a:gd name="T16" fmla="*/ 133 w 159"/>
                              <a:gd name="T17" fmla="*/ 127 h 204"/>
                              <a:gd name="T18" fmla="*/ 94 w 159"/>
                              <a:gd name="T19" fmla="*/ 136 h 204"/>
                              <a:gd name="T20" fmla="*/ 58 w 159"/>
                              <a:gd name="T21" fmla="*/ 115 h 204"/>
                              <a:gd name="T22" fmla="*/ 41 w 159"/>
                              <a:gd name="T23" fmla="*/ 57 h 204"/>
                              <a:gd name="T24" fmla="*/ 37 w 159"/>
                              <a:gd name="T25" fmla="*/ 21 h 204"/>
                              <a:gd name="T26" fmla="*/ 37 w 159"/>
                              <a:gd name="T27" fmla="*/ 10 h 204"/>
                              <a:gd name="T28" fmla="*/ 7 w 159"/>
                              <a:gd name="T29" fmla="*/ 0 h 204"/>
                              <a:gd name="T30" fmla="*/ 29 w 159"/>
                              <a:gd name="T31" fmla="*/ 143 h 204"/>
                              <a:gd name="T32" fmla="*/ 148 w 159"/>
                              <a:gd name="T33" fmla="*/ 112 h 204"/>
                              <a:gd name="T34" fmla="*/ 133 w 159"/>
                              <a:gd name="T35" fmla="*/ 127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9" h="204">
                                <a:moveTo>
                                  <a:pt x="100" y="104"/>
                                </a:moveTo>
                                <a:cubicBezTo>
                                  <a:pt x="94" y="95"/>
                                  <a:pt x="94" y="72"/>
                                  <a:pt x="94" y="72"/>
                                </a:cubicBezTo>
                                <a:cubicBezTo>
                                  <a:pt x="94" y="72"/>
                                  <a:pt x="115" y="80"/>
                                  <a:pt x="122" y="89"/>
                                </a:cubicBezTo>
                                <a:cubicBezTo>
                                  <a:pt x="133" y="104"/>
                                  <a:pt x="111" y="119"/>
                                  <a:pt x="100" y="104"/>
                                </a:cubicBezTo>
                                <a:moveTo>
                                  <a:pt x="56" y="18"/>
                                </a:moveTo>
                                <a:cubicBezTo>
                                  <a:pt x="56" y="18"/>
                                  <a:pt x="59" y="83"/>
                                  <a:pt x="74" y="104"/>
                                </a:cubicBezTo>
                                <a:cubicBezTo>
                                  <a:pt x="102" y="144"/>
                                  <a:pt x="159" y="104"/>
                                  <a:pt x="131" y="64"/>
                                </a:cubicBezTo>
                                <a:cubicBezTo>
                                  <a:pt x="116" y="43"/>
                                  <a:pt x="56" y="18"/>
                                  <a:pt x="56" y="18"/>
                                </a:cubicBezTo>
                                <a:moveTo>
                                  <a:pt x="133" y="127"/>
                                </a:moveTo>
                                <a:cubicBezTo>
                                  <a:pt x="120" y="136"/>
                                  <a:pt x="107" y="140"/>
                                  <a:pt x="94" y="136"/>
                                </a:cubicBezTo>
                                <a:cubicBezTo>
                                  <a:pt x="83" y="136"/>
                                  <a:pt x="69" y="131"/>
                                  <a:pt x="58" y="115"/>
                                </a:cubicBezTo>
                                <a:cubicBezTo>
                                  <a:pt x="50" y="105"/>
                                  <a:pt x="45" y="85"/>
                                  <a:pt x="41" y="57"/>
                                </a:cubicBezTo>
                                <a:cubicBezTo>
                                  <a:pt x="38" y="38"/>
                                  <a:pt x="37" y="21"/>
                                  <a:pt x="37" y="21"/>
                                </a:cubicBezTo>
                                <a:cubicBezTo>
                                  <a:pt x="37" y="10"/>
                                  <a:pt x="37" y="10"/>
                                  <a:pt x="37" y="10"/>
                                </a:cubicBezTo>
                                <a:cubicBezTo>
                                  <a:pt x="20" y="4"/>
                                  <a:pt x="7" y="0"/>
                                  <a:pt x="7" y="0"/>
                                </a:cubicBezTo>
                                <a:cubicBezTo>
                                  <a:pt x="7" y="0"/>
                                  <a:pt x="0" y="101"/>
                                  <a:pt x="29" y="143"/>
                                </a:cubicBezTo>
                                <a:cubicBezTo>
                                  <a:pt x="72" y="204"/>
                                  <a:pt x="147" y="167"/>
                                  <a:pt x="148" y="112"/>
                                </a:cubicBezTo>
                                <a:cubicBezTo>
                                  <a:pt x="144" y="117"/>
                                  <a:pt x="138" y="124"/>
                                  <a:pt x="133" y="127"/>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4" name="Freeform 6124"/>
                        <wps:cNvSpPr>
                          <a:spLocks noEditPoints="1"/>
                        </wps:cNvSpPr>
                        <wps:spPr bwMode="auto">
                          <a:xfrm>
                            <a:off x="16122651" y="8683626"/>
                            <a:ext cx="787400" cy="754063"/>
                          </a:xfrm>
                          <a:custGeom>
                            <a:avLst/>
                            <a:gdLst>
                              <a:gd name="T0" fmla="*/ 193 w 210"/>
                              <a:gd name="T1" fmla="*/ 111 h 201"/>
                              <a:gd name="T2" fmla="*/ 186 w 210"/>
                              <a:gd name="T3" fmla="*/ 113 h 201"/>
                              <a:gd name="T4" fmla="*/ 132 w 210"/>
                              <a:gd name="T5" fmla="*/ 122 h 201"/>
                              <a:gd name="T6" fmla="*/ 104 w 210"/>
                              <a:gd name="T7" fmla="*/ 169 h 201"/>
                              <a:gd name="T8" fmla="*/ 96 w 210"/>
                              <a:gd name="T9" fmla="*/ 177 h 201"/>
                              <a:gd name="T10" fmla="*/ 88 w 210"/>
                              <a:gd name="T11" fmla="*/ 169 h 201"/>
                              <a:gd name="T12" fmla="*/ 122 w 210"/>
                              <a:gd name="T13" fmla="*/ 108 h 201"/>
                              <a:gd name="T14" fmla="*/ 191 w 210"/>
                              <a:gd name="T15" fmla="*/ 97 h 201"/>
                              <a:gd name="T16" fmla="*/ 196 w 210"/>
                              <a:gd name="T17" fmla="*/ 107 h 201"/>
                              <a:gd name="T18" fmla="*/ 193 w 210"/>
                              <a:gd name="T19" fmla="*/ 111 h 201"/>
                              <a:gd name="T20" fmla="*/ 200 w 210"/>
                              <a:gd name="T21" fmla="*/ 67 h 201"/>
                              <a:gd name="T22" fmla="*/ 194 w 210"/>
                              <a:gd name="T23" fmla="*/ 68 h 201"/>
                              <a:gd name="T24" fmla="*/ 107 w 210"/>
                              <a:gd name="T25" fmla="*/ 88 h 201"/>
                              <a:gd name="T26" fmla="*/ 60 w 210"/>
                              <a:gd name="T27" fmla="*/ 161 h 201"/>
                              <a:gd name="T28" fmla="*/ 51 w 210"/>
                              <a:gd name="T29" fmla="*/ 168 h 201"/>
                              <a:gd name="T30" fmla="*/ 44 w 210"/>
                              <a:gd name="T31" fmla="*/ 158 h 201"/>
                              <a:gd name="T32" fmla="*/ 98 w 210"/>
                              <a:gd name="T33" fmla="*/ 74 h 201"/>
                              <a:gd name="T34" fmla="*/ 196 w 210"/>
                              <a:gd name="T35" fmla="*/ 52 h 201"/>
                              <a:gd name="T36" fmla="*/ 203 w 210"/>
                              <a:gd name="T37" fmla="*/ 62 h 201"/>
                              <a:gd name="T38" fmla="*/ 200 w 210"/>
                              <a:gd name="T39" fmla="*/ 67 h 201"/>
                              <a:gd name="T40" fmla="*/ 206 w 210"/>
                              <a:gd name="T41" fmla="*/ 23 h 201"/>
                              <a:gd name="T42" fmla="*/ 200 w 210"/>
                              <a:gd name="T43" fmla="*/ 24 h 201"/>
                              <a:gd name="T44" fmla="*/ 82 w 210"/>
                              <a:gd name="T45" fmla="*/ 51 h 201"/>
                              <a:gd name="T46" fmla="*/ 17 w 210"/>
                              <a:gd name="T47" fmla="*/ 152 h 201"/>
                              <a:gd name="T48" fmla="*/ 7 w 210"/>
                              <a:gd name="T49" fmla="*/ 159 h 201"/>
                              <a:gd name="T50" fmla="*/ 0 w 210"/>
                              <a:gd name="T51" fmla="*/ 149 h 201"/>
                              <a:gd name="T52" fmla="*/ 73 w 210"/>
                              <a:gd name="T53" fmla="*/ 37 h 201"/>
                              <a:gd name="T54" fmla="*/ 203 w 210"/>
                              <a:gd name="T55" fmla="*/ 8 h 201"/>
                              <a:gd name="T56" fmla="*/ 209 w 210"/>
                              <a:gd name="T57" fmla="*/ 17 h 201"/>
                              <a:gd name="T58" fmla="*/ 206 w 210"/>
                              <a:gd name="T59" fmla="*/ 23 h 201"/>
                              <a:gd name="T60" fmla="*/ 181 w 210"/>
                              <a:gd name="T61" fmla="*/ 192 h 201"/>
                              <a:gd name="T62" fmla="*/ 188 w 210"/>
                              <a:gd name="T63" fmla="*/ 153 h 201"/>
                              <a:gd name="T64" fmla="*/ 149 w 210"/>
                              <a:gd name="T65" fmla="*/ 147 h 201"/>
                              <a:gd name="T66" fmla="*/ 142 w 210"/>
                              <a:gd name="T67" fmla="*/ 185 h 201"/>
                              <a:gd name="T68" fmla="*/ 181 w 210"/>
                              <a:gd name="T69" fmla="*/ 192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01">
                                <a:moveTo>
                                  <a:pt x="193" y="111"/>
                                </a:moveTo>
                                <a:cubicBezTo>
                                  <a:pt x="191" y="113"/>
                                  <a:pt x="189" y="114"/>
                                  <a:pt x="186" y="113"/>
                                </a:cubicBezTo>
                                <a:cubicBezTo>
                                  <a:pt x="168" y="107"/>
                                  <a:pt x="148" y="110"/>
                                  <a:pt x="132" y="122"/>
                                </a:cubicBezTo>
                                <a:cubicBezTo>
                                  <a:pt x="116" y="133"/>
                                  <a:pt x="105" y="151"/>
                                  <a:pt x="104" y="169"/>
                                </a:cubicBezTo>
                                <a:cubicBezTo>
                                  <a:pt x="104" y="174"/>
                                  <a:pt x="100" y="177"/>
                                  <a:pt x="96" y="177"/>
                                </a:cubicBezTo>
                                <a:cubicBezTo>
                                  <a:pt x="91" y="177"/>
                                  <a:pt x="88" y="173"/>
                                  <a:pt x="88" y="169"/>
                                </a:cubicBezTo>
                                <a:cubicBezTo>
                                  <a:pt x="89" y="145"/>
                                  <a:pt x="102" y="123"/>
                                  <a:pt x="122" y="108"/>
                                </a:cubicBezTo>
                                <a:cubicBezTo>
                                  <a:pt x="143" y="94"/>
                                  <a:pt x="168" y="90"/>
                                  <a:pt x="191" y="97"/>
                                </a:cubicBezTo>
                                <a:cubicBezTo>
                                  <a:pt x="195" y="98"/>
                                  <a:pt x="198" y="103"/>
                                  <a:pt x="196" y="107"/>
                                </a:cubicBezTo>
                                <a:cubicBezTo>
                                  <a:pt x="196" y="109"/>
                                  <a:pt x="195" y="110"/>
                                  <a:pt x="193" y="111"/>
                                </a:cubicBezTo>
                                <a:close/>
                                <a:moveTo>
                                  <a:pt x="200" y="67"/>
                                </a:moveTo>
                                <a:cubicBezTo>
                                  <a:pt x="198" y="68"/>
                                  <a:pt x="196" y="69"/>
                                  <a:pt x="194" y="68"/>
                                </a:cubicBezTo>
                                <a:cubicBezTo>
                                  <a:pt x="164" y="63"/>
                                  <a:pt x="133" y="70"/>
                                  <a:pt x="107" y="88"/>
                                </a:cubicBezTo>
                                <a:cubicBezTo>
                                  <a:pt x="82" y="105"/>
                                  <a:pt x="65" y="132"/>
                                  <a:pt x="60" y="161"/>
                                </a:cubicBezTo>
                                <a:cubicBezTo>
                                  <a:pt x="59" y="165"/>
                                  <a:pt x="55" y="168"/>
                                  <a:pt x="51" y="168"/>
                                </a:cubicBezTo>
                                <a:cubicBezTo>
                                  <a:pt x="46" y="167"/>
                                  <a:pt x="43" y="163"/>
                                  <a:pt x="44" y="158"/>
                                </a:cubicBezTo>
                                <a:cubicBezTo>
                                  <a:pt x="50" y="125"/>
                                  <a:pt x="69" y="94"/>
                                  <a:pt x="98" y="74"/>
                                </a:cubicBezTo>
                                <a:cubicBezTo>
                                  <a:pt x="127" y="54"/>
                                  <a:pt x="163" y="46"/>
                                  <a:pt x="196" y="52"/>
                                </a:cubicBezTo>
                                <a:cubicBezTo>
                                  <a:pt x="201" y="53"/>
                                  <a:pt x="204" y="58"/>
                                  <a:pt x="203" y="62"/>
                                </a:cubicBezTo>
                                <a:cubicBezTo>
                                  <a:pt x="203" y="64"/>
                                  <a:pt x="201" y="66"/>
                                  <a:pt x="200" y="67"/>
                                </a:cubicBezTo>
                                <a:close/>
                                <a:moveTo>
                                  <a:pt x="206" y="23"/>
                                </a:moveTo>
                                <a:cubicBezTo>
                                  <a:pt x="204" y="24"/>
                                  <a:pt x="202" y="24"/>
                                  <a:pt x="200" y="24"/>
                                </a:cubicBezTo>
                                <a:cubicBezTo>
                                  <a:pt x="159" y="17"/>
                                  <a:pt x="117" y="27"/>
                                  <a:pt x="82" y="51"/>
                                </a:cubicBezTo>
                                <a:cubicBezTo>
                                  <a:pt x="47" y="75"/>
                                  <a:pt x="24" y="111"/>
                                  <a:pt x="17" y="152"/>
                                </a:cubicBezTo>
                                <a:cubicBezTo>
                                  <a:pt x="16" y="157"/>
                                  <a:pt x="11" y="160"/>
                                  <a:pt x="7" y="159"/>
                                </a:cubicBezTo>
                                <a:cubicBezTo>
                                  <a:pt x="2" y="158"/>
                                  <a:pt x="0" y="154"/>
                                  <a:pt x="0" y="149"/>
                                </a:cubicBezTo>
                                <a:cubicBezTo>
                                  <a:pt x="9" y="104"/>
                                  <a:pt x="34" y="64"/>
                                  <a:pt x="73" y="37"/>
                                </a:cubicBezTo>
                                <a:cubicBezTo>
                                  <a:pt x="111" y="10"/>
                                  <a:pt x="157" y="0"/>
                                  <a:pt x="203" y="8"/>
                                </a:cubicBezTo>
                                <a:cubicBezTo>
                                  <a:pt x="207" y="9"/>
                                  <a:pt x="210" y="13"/>
                                  <a:pt x="209" y="17"/>
                                </a:cubicBezTo>
                                <a:cubicBezTo>
                                  <a:pt x="209" y="19"/>
                                  <a:pt x="208" y="21"/>
                                  <a:pt x="206" y="23"/>
                                </a:cubicBezTo>
                                <a:close/>
                                <a:moveTo>
                                  <a:pt x="181" y="192"/>
                                </a:moveTo>
                                <a:cubicBezTo>
                                  <a:pt x="194" y="183"/>
                                  <a:pt x="197" y="166"/>
                                  <a:pt x="188" y="153"/>
                                </a:cubicBezTo>
                                <a:cubicBezTo>
                                  <a:pt x="179" y="141"/>
                                  <a:pt x="162" y="138"/>
                                  <a:pt x="149" y="147"/>
                                </a:cubicBezTo>
                                <a:cubicBezTo>
                                  <a:pt x="136" y="156"/>
                                  <a:pt x="133" y="173"/>
                                  <a:pt x="142" y="185"/>
                                </a:cubicBezTo>
                                <a:cubicBezTo>
                                  <a:pt x="151" y="198"/>
                                  <a:pt x="168" y="201"/>
                                  <a:pt x="181" y="19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5" name="Freeform 6125"/>
                        <wps:cNvSpPr>
                          <a:spLocks noEditPoints="1"/>
                        </wps:cNvSpPr>
                        <wps:spPr bwMode="auto">
                          <a:xfrm>
                            <a:off x="21626513" y="6837363"/>
                            <a:ext cx="701675" cy="611188"/>
                          </a:xfrm>
                          <a:custGeom>
                            <a:avLst/>
                            <a:gdLst>
                              <a:gd name="T0" fmla="*/ 79 w 187"/>
                              <a:gd name="T1" fmla="*/ 117 h 163"/>
                              <a:gd name="T2" fmla="*/ 88 w 187"/>
                              <a:gd name="T3" fmla="*/ 159 h 163"/>
                              <a:gd name="T4" fmla="*/ 95 w 187"/>
                              <a:gd name="T5" fmla="*/ 159 h 163"/>
                              <a:gd name="T6" fmla="*/ 96 w 187"/>
                              <a:gd name="T7" fmla="*/ 68 h 163"/>
                              <a:gd name="T8" fmla="*/ 83 w 187"/>
                              <a:gd name="T9" fmla="*/ 66 h 163"/>
                              <a:gd name="T10" fmla="*/ 75 w 187"/>
                              <a:gd name="T11" fmla="*/ 78 h 163"/>
                              <a:gd name="T12" fmla="*/ 79 w 187"/>
                              <a:gd name="T13" fmla="*/ 117 h 163"/>
                              <a:gd name="T14" fmla="*/ 89 w 187"/>
                              <a:gd name="T15" fmla="*/ 42 h 163"/>
                              <a:gd name="T16" fmla="*/ 83 w 187"/>
                              <a:gd name="T17" fmla="*/ 29 h 163"/>
                              <a:gd name="T18" fmla="*/ 47 w 187"/>
                              <a:gd name="T19" fmla="*/ 15 h 163"/>
                              <a:gd name="T20" fmla="*/ 5 w 187"/>
                              <a:gd name="T21" fmla="*/ 1 h 163"/>
                              <a:gd name="T22" fmla="*/ 2 w 187"/>
                              <a:gd name="T23" fmla="*/ 7 h 163"/>
                              <a:gd name="T24" fmla="*/ 80 w 187"/>
                              <a:gd name="T25" fmla="*/ 52 h 163"/>
                              <a:gd name="T26" fmla="*/ 84 w 187"/>
                              <a:gd name="T27" fmla="*/ 45 h 163"/>
                              <a:gd name="T28" fmla="*/ 89 w 187"/>
                              <a:gd name="T29" fmla="*/ 42 h 163"/>
                              <a:gd name="T30" fmla="*/ 181 w 187"/>
                              <a:gd name="T31" fmla="*/ 2 h 163"/>
                              <a:gd name="T32" fmla="*/ 102 w 187"/>
                              <a:gd name="T33" fmla="*/ 46 h 163"/>
                              <a:gd name="T34" fmla="*/ 103 w 187"/>
                              <a:gd name="T35" fmla="*/ 48 h 163"/>
                              <a:gd name="T36" fmla="*/ 105 w 187"/>
                              <a:gd name="T37" fmla="*/ 58 h 163"/>
                              <a:gd name="T38" fmla="*/ 120 w 187"/>
                              <a:gd name="T39" fmla="*/ 60 h 163"/>
                              <a:gd name="T40" fmla="*/ 151 w 187"/>
                              <a:gd name="T41" fmla="*/ 37 h 163"/>
                              <a:gd name="T42" fmla="*/ 184 w 187"/>
                              <a:gd name="T43" fmla="*/ 8 h 163"/>
                              <a:gd name="T44" fmla="*/ 181 w 187"/>
                              <a:gd name="T45" fmla="*/ 2 h 163"/>
                              <a:gd name="T46" fmla="*/ 96 w 187"/>
                              <a:gd name="T47" fmla="*/ 62 h 163"/>
                              <a:gd name="T48" fmla="*/ 86 w 187"/>
                              <a:gd name="T49" fmla="*/ 59 h 163"/>
                              <a:gd name="T50" fmla="*/ 88 w 187"/>
                              <a:gd name="T51" fmla="*/ 49 h 163"/>
                              <a:gd name="T52" fmla="*/ 98 w 187"/>
                              <a:gd name="T53" fmla="*/ 51 h 163"/>
                              <a:gd name="T54" fmla="*/ 96 w 187"/>
                              <a:gd name="T55" fmla="*/ 62 h 163"/>
                              <a:gd name="T56" fmla="*/ 99 w 187"/>
                              <a:gd name="T57" fmla="*/ 76 h 163"/>
                              <a:gd name="T58" fmla="*/ 100 w 187"/>
                              <a:gd name="T59" fmla="*/ 62 h 163"/>
                              <a:gd name="T60" fmla="*/ 107 w 187"/>
                              <a:gd name="T61" fmla="*/ 64 h 163"/>
                              <a:gd name="T62" fmla="*/ 161 w 187"/>
                              <a:gd name="T63" fmla="*/ 127 h 163"/>
                              <a:gd name="T64" fmla="*/ 139 w 187"/>
                              <a:gd name="T65" fmla="*/ 143 h 163"/>
                              <a:gd name="T66" fmla="*/ 99 w 187"/>
                              <a:gd name="T67" fmla="*/ 76 h 163"/>
                              <a:gd name="T68" fmla="*/ 99 w 187"/>
                              <a:gd name="T69" fmla="*/ 7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7" h="163">
                                <a:moveTo>
                                  <a:pt x="79" y="117"/>
                                </a:moveTo>
                                <a:cubicBezTo>
                                  <a:pt x="83" y="136"/>
                                  <a:pt x="87" y="156"/>
                                  <a:pt x="88" y="159"/>
                                </a:cubicBezTo>
                                <a:cubicBezTo>
                                  <a:pt x="90" y="163"/>
                                  <a:pt x="95" y="162"/>
                                  <a:pt x="95" y="159"/>
                                </a:cubicBezTo>
                                <a:cubicBezTo>
                                  <a:pt x="95" y="156"/>
                                  <a:pt x="95" y="89"/>
                                  <a:pt x="96" y="68"/>
                                </a:cubicBezTo>
                                <a:cubicBezTo>
                                  <a:pt x="91" y="69"/>
                                  <a:pt x="87" y="68"/>
                                  <a:pt x="83" y="66"/>
                                </a:cubicBezTo>
                                <a:cubicBezTo>
                                  <a:pt x="80" y="69"/>
                                  <a:pt x="77" y="73"/>
                                  <a:pt x="75" y="78"/>
                                </a:cubicBezTo>
                                <a:cubicBezTo>
                                  <a:pt x="72" y="84"/>
                                  <a:pt x="76" y="99"/>
                                  <a:pt x="79" y="117"/>
                                </a:cubicBezTo>
                                <a:moveTo>
                                  <a:pt x="89" y="42"/>
                                </a:moveTo>
                                <a:cubicBezTo>
                                  <a:pt x="88" y="38"/>
                                  <a:pt x="86" y="33"/>
                                  <a:pt x="83" y="29"/>
                                </a:cubicBezTo>
                                <a:cubicBezTo>
                                  <a:pt x="79" y="26"/>
                                  <a:pt x="64" y="20"/>
                                  <a:pt x="47" y="15"/>
                                </a:cubicBezTo>
                                <a:cubicBezTo>
                                  <a:pt x="29" y="8"/>
                                  <a:pt x="9" y="1"/>
                                  <a:pt x="5" y="1"/>
                                </a:cubicBezTo>
                                <a:cubicBezTo>
                                  <a:pt x="1" y="0"/>
                                  <a:pt x="0" y="5"/>
                                  <a:pt x="2" y="7"/>
                                </a:cubicBezTo>
                                <a:cubicBezTo>
                                  <a:pt x="4" y="8"/>
                                  <a:pt x="60" y="40"/>
                                  <a:pt x="80" y="52"/>
                                </a:cubicBezTo>
                                <a:cubicBezTo>
                                  <a:pt x="80" y="49"/>
                                  <a:pt x="82" y="46"/>
                                  <a:pt x="84" y="45"/>
                                </a:cubicBezTo>
                                <a:cubicBezTo>
                                  <a:pt x="86" y="44"/>
                                  <a:pt x="87" y="43"/>
                                  <a:pt x="89" y="42"/>
                                </a:cubicBezTo>
                                <a:moveTo>
                                  <a:pt x="181" y="2"/>
                                </a:moveTo>
                                <a:cubicBezTo>
                                  <a:pt x="178" y="4"/>
                                  <a:pt x="121" y="36"/>
                                  <a:pt x="102" y="46"/>
                                </a:cubicBezTo>
                                <a:cubicBezTo>
                                  <a:pt x="102" y="47"/>
                                  <a:pt x="102" y="47"/>
                                  <a:pt x="103" y="48"/>
                                </a:cubicBezTo>
                                <a:cubicBezTo>
                                  <a:pt x="105" y="51"/>
                                  <a:pt x="106" y="55"/>
                                  <a:pt x="105" y="58"/>
                                </a:cubicBezTo>
                                <a:cubicBezTo>
                                  <a:pt x="110" y="60"/>
                                  <a:pt x="115" y="61"/>
                                  <a:pt x="120" y="60"/>
                                </a:cubicBezTo>
                                <a:cubicBezTo>
                                  <a:pt x="126" y="60"/>
                                  <a:pt x="137" y="48"/>
                                  <a:pt x="151" y="37"/>
                                </a:cubicBezTo>
                                <a:cubicBezTo>
                                  <a:pt x="166" y="24"/>
                                  <a:pt x="182" y="10"/>
                                  <a:pt x="184" y="8"/>
                                </a:cubicBezTo>
                                <a:cubicBezTo>
                                  <a:pt x="187" y="4"/>
                                  <a:pt x="184" y="0"/>
                                  <a:pt x="181" y="2"/>
                                </a:cubicBezTo>
                                <a:moveTo>
                                  <a:pt x="96" y="62"/>
                                </a:moveTo>
                                <a:cubicBezTo>
                                  <a:pt x="93" y="64"/>
                                  <a:pt x="89" y="63"/>
                                  <a:pt x="86" y="59"/>
                                </a:cubicBezTo>
                                <a:cubicBezTo>
                                  <a:pt x="84" y="56"/>
                                  <a:pt x="84" y="52"/>
                                  <a:pt x="88" y="49"/>
                                </a:cubicBezTo>
                                <a:cubicBezTo>
                                  <a:pt x="91" y="47"/>
                                  <a:pt x="96" y="48"/>
                                  <a:pt x="98" y="51"/>
                                </a:cubicBezTo>
                                <a:cubicBezTo>
                                  <a:pt x="101" y="55"/>
                                  <a:pt x="100" y="59"/>
                                  <a:pt x="96" y="62"/>
                                </a:cubicBezTo>
                                <a:moveTo>
                                  <a:pt x="99" y="76"/>
                                </a:moveTo>
                                <a:cubicBezTo>
                                  <a:pt x="100" y="62"/>
                                  <a:pt x="100" y="62"/>
                                  <a:pt x="100" y="62"/>
                                </a:cubicBezTo>
                                <a:cubicBezTo>
                                  <a:pt x="107" y="64"/>
                                  <a:pt x="107" y="64"/>
                                  <a:pt x="107" y="64"/>
                                </a:cubicBezTo>
                                <a:cubicBezTo>
                                  <a:pt x="161" y="127"/>
                                  <a:pt x="161" y="127"/>
                                  <a:pt x="161" y="127"/>
                                </a:cubicBezTo>
                                <a:cubicBezTo>
                                  <a:pt x="139" y="143"/>
                                  <a:pt x="139" y="143"/>
                                  <a:pt x="139" y="143"/>
                                </a:cubicBezTo>
                                <a:cubicBezTo>
                                  <a:pt x="99" y="76"/>
                                  <a:pt x="99" y="76"/>
                                  <a:pt x="99" y="76"/>
                                </a:cubicBezTo>
                                <a:cubicBezTo>
                                  <a:pt x="99" y="76"/>
                                  <a:pt x="99" y="76"/>
                                  <a:pt x="99" y="76"/>
                                </a:cubicBezTo>
                                <a:close/>
                              </a:path>
                            </a:pathLst>
                          </a:custGeom>
                          <a:solidFill>
                            <a:srgbClr val="8ECF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6" name="Freeform 6126"/>
                        <wps:cNvSpPr>
                          <a:spLocks noEditPoints="1"/>
                        </wps:cNvSpPr>
                        <wps:spPr bwMode="auto">
                          <a:xfrm>
                            <a:off x="21112163" y="5681663"/>
                            <a:ext cx="630238" cy="641350"/>
                          </a:xfrm>
                          <a:custGeom>
                            <a:avLst/>
                            <a:gdLst>
                              <a:gd name="T0" fmla="*/ 117 w 168"/>
                              <a:gd name="T1" fmla="*/ 158 h 171"/>
                              <a:gd name="T2" fmla="*/ 43 w 168"/>
                              <a:gd name="T3" fmla="*/ 126 h 171"/>
                              <a:gd name="T4" fmla="*/ 39 w 168"/>
                              <a:gd name="T5" fmla="*/ 41 h 171"/>
                              <a:gd name="T6" fmla="*/ 0 w 168"/>
                              <a:gd name="T7" fmla="*/ 1 h 171"/>
                              <a:gd name="T8" fmla="*/ 107 w 168"/>
                              <a:gd name="T9" fmla="*/ 18 h 171"/>
                              <a:gd name="T10" fmla="*/ 164 w 168"/>
                              <a:gd name="T11" fmla="*/ 89 h 171"/>
                              <a:gd name="T12" fmla="*/ 147 w 168"/>
                              <a:gd name="T13" fmla="*/ 139 h 171"/>
                              <a:gd name="T14" fmla="*/ 130 w 168"/>
                              <a:gd name="T15" fmla="*/ 80 h 171"/>
                              <a:gd name="T16" fmla="*/ 64 w 168"/>
                              <a:gd name="T17" fmla="*/ 52 h 171"/>
                              <a:gd name="T18" fmla="*/ 80 w 168"/>
                              <a:gd name="T19" fmla="*/ 79 h 171"/>
                              <a:gd name="T20" fmla="*/ 79 w 168"/>
                              <a:gd name="T21" fmla="*/ 122 h 171"/>
                              <a:gd name="T22" fmla="*/ 117 w 168"/>
                              <a:gd name="T23" fmla="*/ 158 h 171"/>
                              <a:gd name="T24" fmla="*/ 111 w 168"/>
                              <a:gd name="T25" fmla="*/ 114 h 171"/>
                              <a:gd name="T26" fmla="*/ 116 w 168"/>
                              <a:gd name="T27" fmla="*/ 139 h 171"/>
                              <a:gd name="T28" fmla="*/ 134 w 168"/>
                              <a:gd name="T29" fmla="*/ 151 h 171"/>
                              <a:gd name="T30" fmla="*/ 135 w 168"/>
                              <a:gd name="T31" fmla="*/ 126 h 171"/>
                              <a:gd name="T32" fmla="*/ 111 w 168"/>
                              <a:gd name="T33" fmla="*/ 114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8" h="171">
                                <a:moveTo>
                                  <a:pt x="117" y="158"/>
                                </a:moveTo>
                                <a:cubicBezTo>
                                  <a:pt x="93" y="171"/>
                                  <a:pt x="53" y="155"/>
                                  <a:pt x="43" y="126"/>
                                </a:cubicBezTo>
                                <a:cubicBezTo>
                                  <a:pt x="33" y="96"/>
                                  <a:pt x="44" y="59"/>
                                  <a:pt x="39" y="41"/>
                                </a:cubicBezTo>
                                <a:cubicBezTo>
                                  <a:pt x="35" y="25"/>
                                  <a:pt x="29" y="14"/>
                                  <a:pt x="0" y="1"/>
                                </a:cubicBezTo>
                                <a:cubicBezTo>
                                  <a:pt x="42" y="0"/>
                                  <a:pt x="80" y="5"/>
                                  <a:pt x="107" y="18"/>
                                </a:cubicBezTo>
                                <a:cubicBezTo>
                                  <a:pt x="135" y="32"/>
                                  <a:pt x="160" y="62"/>
                                  <a:pt x="164" y="89"/>
                                </a:cubicBezTo>
                                <a:cubicBezTo>
                                  <a:pt x="168" y="111"/>
                                  <a:pt x="160" y="125"/>
                                  <a:pt x="147" y="139"/>
                                </a:cubicBezTo>
                                <a:cubicBezTo>
                                  <a:pt x="152" y="113"/>
                                  <a:pt x="144" y="95"/>
                                  <a:pt x="130" y="80"/>
                                </a:cubicBezTo>
                                <a:cubicBezTo>
                                  <a:pt x="114" y="61"/>
                                  <a:pt x="64" y="52"/>
                                  <a:pt x="64" y="52"/>
                                </a:cubicBezTo>
                                <a:cubicBezTo>
                                  <a:pt x="64" y="52"/>
                                  <a:pt x="76" y="58"/>
                                  <a:pt x="80" y="79"/>
                                </a:cubicBezTo>
                                <a:cubicBezTo>
                                  <a:pt x="84" y="99"/>
                                  <a:pt x="74" y="107"/>
                                  <a:pt x="79" y="122"/>
                                </a:cubicBezTo>
                                <a:cubicBezTo>
                                  <a:pt x="83" y="137"/>
                                  <a:pt x="97" y="147"/>
                                  <a:pt x="117" y="158"/>
                                </a:cubicBezTo>
                                <a:close/>
                                <a:moveTo>
                                  <a:pt x="111" y="114"/>
                                </a:moveTo>
                                <a:cubicBezTo>
                                  <a:pt x="121" y="122"/>
                                  <a:pt x="113" y="130"/>
                                  <a:pt x="116" y="139"/>
                                </a:cubicBezTo>
                                <a:cubicBezTo>
                                  <a:pt x="119" y="150"/>
                                  <a:pt x="130" y="154"/>
                                  <a:pt x="134" y="151"/>
                                </a:cubicBezTo>
                                <a:cubicBezTo>
                                  <a:pt x="142" y="145"/>
                                  <a:pt x="139" y="132"/>
                                  <a:pt x="135" y="126"/>
                                </a:cubicBezTo>
                                <a:cubicBezTo>
                                  <a:pt x="130" y="119"/>
                                  <a:pt x="125" y="117"/>
                                  <a:pt x="111" y="11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7" name="Freeform 6127"/>
                        <wps:cNvSpPr>
                          <a:spLocks/>
                        </wps:cNvSpPr>
                        <wps:spPr bwMode="auto">
                          <a:xfrm>
                            <a:off x="18459451" y="5591176"/>
                            <a:ext cx="423863" cy="630238"/>
                          </a:xfrm>
                          <a:custGeom>
                            <a:avLst/>
                            <a:gdLst>
                              <a:gd name="T0" fmla="*/ 43 w 113"/>
                              <a:gd name="T1" fmla="*/ 104 h 168"/>
                              <a:gd name="T2" fmla="*/ 24 w 113"/>
                              <a:gd name="T3" fmla="*/ 0 h 168"/>
                              <a:gd name="T4" fmla="*/ 0 w 113"/>
                              <a:gd name="T5" fmla="*/ 17 h 168"/>
                              <a:gd name="T6" fmla="*/ 41 w 113"/>
                              <a:gd name="T7" fmla="*/ 140 h 168"/>
                              <a:gd name="T8" fmla="*/ 65 w 113"/>
                              <a:gd name="T9" fmla="*/ 97 h 168"/>
                              <a:gd name="T10" fmla="*/ 90 w 113"/>
                              <a:gd name="T11" fmla="*/ 133 h 168"/>
                              <a:gd name="T12" fmla="*/ 78 w 113"/>
                              <a:gd name="T13" fmla="*/ 139 h 168"/>
                              <a:gd name="T14" fmla="*/ 113 w 113"/>
                              <a:gd name="T15" fmla="*/ 168 h 168"/>
                              <a:gd name="T16" fmla="*/ 113 w 113"/>
                              <a:gd name="T17" fmla="*/ 122 h 168"/>
                              <a:gd name="T18" fmla="*/ 101 w 113"/>
                              <a:gd name="T19" fmla="*/ 128 h 168"/>
                              <a:gd name="T20" fmla="*/ 73 w 113"/>
                              <a:gd name="T21" fmla="*/ 45 h 168"/>
                              <a:gd name="T22" fmla="*/ 43 w 113"/>
                              <a:gd name="T23" fmla="*/ 10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3" h="168">
                                <a:moveTo>
                                  <a:pt x="43" y="104"/>
                                </a:moveTo>
                                <a:cubicBezTo>
                                  <a:pt x="24" y="0"/>
                                  <a:pt x="24" y="0"/>
                                  <a:pt x="24" y="0"/>
                                </a:cubicBezTo>
                                <a:cubicBezTo>
                                  <a:pt x="24" y="0"/>
                                  <a:pt x="6" y="12"/>
                                  <a:pt x="0" y="17"/>
                                </a:cubicBezTo>
                                <a:cubicBezTo>
                                  <a:pt x="41" y="140"/>
                                  <a:pt x="41" y="140"/>
                                  <a:pt x="41" y="140"/>
                                </a:cubicBezTo>
                                <a:cubicBezTo>
                                  <a:pt x="65" y="97"/>
                                  <a:pt x="65" y="97"/>
                                  <a:pt x="65" y="97"/>
                                </a:cubicBezTo>
                                <a:cubicBezTo>
                                  <a:pt x="90" y="133"/>
                                  <a:pt x="90" y="133"/>
                                  <a:pt x="90" y="133"/>
                                </a:cubicBezTo>
                                <a:cubicBezTo>
                                  <a:pt x="78" y="139"/>
                                  <a:pt x="78" y="139"/>
                                  <a:pt x="78" y="139"/>
                                </a:cubicBezTo>
                                <a:cubicBezTo>
                                  <a:pt x="113" y="168"/>
                                  <a:pt x="113" y="168"/>
                                  <a:pt x="113" y="168"/>
                                </a:cubicBezTo>
                                <a:cubicBezTo>
                                  <a:pt x="113" y="122"/>
                                  <a:pt x="113" y="122"/>
                                  <a:pt x="113" y="122"/>
                                </a:cubicBezTo>
                                <a:cubicBezTo>
                                  <a:pt x="101" y="128"/>
                                  <a:pt x="101" y="128"/>
                                  <a:pt x="101" y="128"/>
                                </a:cubicBezTo>
                                <a:cubicBezTo>
                                  <a:pt x="73" y="45"/>
                                  <a:pt x="73" y="45"/>
                                  <a:pt x="73" y="45"/>
                                </a:cubicBezTo>
                                <a:cubicBezTo>
                                  <a:pt x="43" y="104"/>
                                  <a:pt x="43" y="104"/>
                                  <a:pt x="43" y="10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8" name="Freeform 6128"/>
                        <wps:cNvSpPr>
                          <a:spLocks noEditPoints="1"/>
                        </wps:cNvSpPr>
                        <wps:spPr bwMode="auto">
                          <a:xfrm>
                            <a:off x="19103976" y="5621338"/>
                            <a:ext cx="657225" cy="652463"/>
                          </a:xfrm>
                          <a:custGeom>
                            <a:avLst/>
                            <a:gdLst>
                              <a:gd name="T0" fmla="*/ 116 w 414"/>
                              <a:gd name="T1" fmla="*/ 52 h 411"/>
                              <a:gd name="T2" fmla="*/ 104 w 414"/>
                              <a:gd name="T3" fmla="*/ 87 h 411"/>
                              <a:gd name="T4" fmla="*/ 93 w 414"/>
                              <a:gd name="T5" fmla="*/ 52 h 411"/>
                              <a:gd name="T6" fmla="*/ 102 w 414"/>
                              <a:gd name="T7" fmla="*/ 45 h 411"/>
                              <a:gd name="T8" fmla="*/ 308 w 414"/>
                              <a:gd name="T9" fmla="*/ 335 h 411"/>
                              <a:gd name="T10" fmla="*/ 279 w 414"/>
                              <a:gd name="T11" fmla="*/ 357 h 411"/>
                              <a:gd name="T12" fmla="*/ 315 w 414"/>
                              <a:gd name="T13" fmla="*/ 357 h 411"/>
                              <a:gd name="T14" fmla="*/ 327 w 414"/>
                              <a:gd name="T15" fmla="*/ 321 h 411"/>
                              <a:gd name="T16" fmla="*/ 308 w 414"/>
                              <a:gd name="T17" fmla="*/ 335 h 411"/>
                              <a:gd name="T18" fmla="*/ 348 w 414"/>
                              <a:gd name="T19" fmla="*/ 250 h 411"/>
                              <a:gd name="T20" fmla="*/ 360 w 414"/>
                              <a:gd name="T21" fmla="*/ 286 h 411"/>
                              <a:gd name="T22" fmla="*/ 398 w 414"/>
                              <a:gd name="T23" fmla="*/ 288 h 411"/>
                              <a:gd name="T24" fmla="*/ 367 w 414"/>
                              <a:gd name="T25" fmla="*/ 265 h 411"/>
                              <a:gd name="T26" fmla="*/ 367 w 414"/>
                              <a:gd name="T27" fmla="*/ 265 h 411"/>
                              <a:gd name="T28" fmla="*/ 180 w 414"/>
                              <a:gd name="T29" fmla="*/ 19 h 411"/>
                              <a:gd name="T30" fmla="*/ 190 w 414"/>
                              <a:gd name="T31" fmla="*/ 57 h 411"/>
                              <a:gd name="T32" fmla="*/ 201 w 414"/>
                              <a:gd name="T33" fmla="*/ 21 h 411"/>
                              <a:gd name="T34" fmla="*/ 190 w 414"/>
                              <a:gd name="T35" fmla="*/ 12 h 411"/>
                              <a:gd name="T36" fmla="*/ 282 w 414"/>
                              <a:gd name="T37" fmla="*/ 28 h 411"/>
                              <a:gd name="T38" fmla="*/ 251 w 414"/>
                              <a:gd name="T39" fmla="*/ 49 h 411"/>
                              <a:gd name="T40" fmla="*/ 289 w 414"/>
                              <a:gd name="T41" fmla="*/ 49 h 411"/>
                              <a:gd name="T42" fmla="*/ 301 w 414"/>
                              <a:gd name="T43" fmla="*/ 16 h 411"/>
                              <a:gd name="T44" fmla="*/ 282 w 414"/>
                              <a:gd name="T45" fmla="*/ 28 h 411"/>
                              <a:gd name="T46" fmla="*/ 364 w 414"/>
                              <a:gd name="T47" fmla="*/ 161 h 411"/>
                              <a:gd name="T48" fmla="*/ 376 w 414"/>
                              <a:gd name="T49" fmla="*/ 196 h 411"/>
                              <a:gd name="T50" fmla="*/ 414 w 414"/>
                              <a:gd name="T51" fmla="*/ 198 h 411"/>
                              <a:gd name="T52" fmla="*/ 383 w 414"/>
                              <a:gd name="T53" fmla="*/ 175 h 411"/>
                              <a:gd name="T54" fmla="*/ 383 w 414"/>
                              <a:gd name="T55" fmla="*/ 175 h 411"/>
                              <a:gd name="T56" fmla="*/ 341 w 414"/>
                              <a:gd name="T57" fmla="*/ 94 h 411"/>
                              <a:gd name="T58" fmla="*/ 353 w 414"/>
                              <a:gd name="T59" fmla="*/ 130 h 411"/>
                              <a:gd name="T60" fmla="*/ 364 w 414"/>
                              <a:gd name="T61" fmla="*/ 94 h 411"/>
                              <a:gd name="T62" fmla="*/ 350 w 414"/>
                              <a:gd name="T63" fmla="*/ 85 h 411"/>
                              <a:gd name="T64" fmla="*/ 43 w 414"/>
                              <a:gd name="T65" fmla="*/ 116 h 411"/>
                              <a:gd name="T66" fmla="*/ 15 w 414"/>
                              <a:gd name="T67" fmla="*/ 137 h 411"/>
                              <a:gd name="T68" fmla="*/ 50 w 414"/>
                              <a:gd name="T69" fmla="*/ 137 h 411"/>
                              <a:gd name="T70" fmla="*/ 62 w 414"/>
                              <a:gd name="T71" fmla="*/ 101 h 411"/>
                              <a:gd name="T72" fmla="*/ 43 w 414"/>
                              <a:gd name="T73" fmla="*/ 116 h 411"/>
                              <a:gd name="T74" fmla="*/ 12 w 414"/>
                              <a:gd name="T75" fmla="*/ 191 h 411"/>
                              <a:gd name="T76" fmla="*/ 22 w 414"/>
                              <a:gd name="T77" fmla="*/ 227 h 411"/>
                              <a:gd name="T78" fmla="*/ 60 w 414"/>
                              <a:gd name="T79" fmla="*/ 227 h 411"/>
                              <a:gd name="T80" fmla="*/ 29 w 414"/>
                              <a:gd name="T81" fmla="*/ 205 h 411"/>
                              <a:gd name="T82" fmla="*/ 29 w 414"/>
                              <a:gd name="T83" fmla="*/ 205 h 411"/>
                              <a:gd name="T84" fmla="*/ 48 w 414"/>
                              <a:gd name="T85" fmla="*/ 298 h 411"/>
                              <a:gd name="T86" fmla="*/ 60 w 414"/>
                              <a:gd name="T87" fmla="*/ 333 h 411"/>
                              <a:gd name="T88" fmla="*/ 71 w 414"/>
                              <a:gd name="T89" fmla="*/ 300 h 411"/>
                              <a:gd name="T90" fmla="*/ 60 w 414"/>
                              <a:gd name="T91" fmla="*/ 288 h 411"/>
                              <a:gd name="T92" fmla="*/ 133 w 414"/>
                              <a:gd name="T93" fmla="*/ 350 h 411"/>
                              <a:gd name="T94" fmla="*/ 102 w 414"/>
                              <a:gd name="T95" fmla="*/ 371 h 411"/>
                              <a:gd name="T96" fmla="*/ 140 w 414"/>
                              <a:gd name="T97" fmla="*/ 373 h 411"/>
                              <a:gd name="T98" fmla="*/ 152 w 414"/>
                              <a:gd name="T99" fmla="*/ 338 h 411"/>
                              <a:gd name="T100" fmla="*/ 133 w 414"/>
                              <a:gd name="T101" fmla="*/ 350 h 411"/>
                              <a:gd name="T102" fmla="*/ 204 w 414"/>
                              <a:gd name="T103" fmla="*/ 352 h 411"/>
                              <a:gd name="T104" fmla="*/ 213 w 414"/>
                              <a:gd name="T105" fmla="*/ 387 h 411"/>
                              <a:gd name="T106" fmla="*/ 251 w 414"/>
                              <a:gd name="T107" fmla="*/ 390 h 411"/>
                              <a:gd name="T108" fmla="*/ 220 w 414"/>
                              <a:gd name="T109" fmla="*/ 366 h 411"/>
                              <a:gd name="T110" fmla="*/ 220 w 414"/>
                              <a:gd name="T111" fmla="*/ 366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14" h="411">
                                <a:moveTo>
                                  <a:pt x="102" y="45"/>
                                </a:moveTo>
                                <a:lnTo>
                                  <a:pt x="121" y="30"/>
                                </a:lnTo>
                                <a:lnTo>
                                  <a:pt x="116" y="52"/>
                                </a:lnTo>
                                <a:lnTo>
                                  <a:pt x="133" y="66"/>
                                </a:lnTo>
                                <a:lnTo>
                                  <a:pt x="112" y="66"/>
                                </a:lnTo>
                                <a:lnTo>
                                  <a:pt x="104" y="87"/>
                                </a:lnTo>
                                <a:lnTo>
                                  <a:pt x="97" y="66"/>
                                </a:lnTo>
                                <a:lnTo>
                                  <a:pt x="74" y="64"/>
                                </a:lnTo>
                                <a:lnTo>
                                  <a:pt x="93" y="52"/>
                                </a:lnTo>
                                <a:lnTo>
                                  <a:pt x="86" y="30"/>
                                </a:lnTo>
                                <a:lnTo>
                                  <a:pt x="102" y="45"/>
                                </a:lnTo>
                                <a:lnTo>
                                  <a:pt x="102" y="45"/>
                                </a:lnTo>
                                <a:lnTo>
                                  <a:pt x="102" y="45"/>
                                </a:lnTo>
                                <a:lnTo>
                                  <a:pt x="102" y="45"/>
                                </a:lnTo>
                                <a:close/>
                                <a:moveTo>
                                  <a:pt x="308" y="335"/>
                                </a:moveTo>
                                <a:lnTo>
                                  <a:pt x="291" y="321"/>
                                </a:lnTo>
                                <a:lnTo>
                                  <a:pt x="298" y="343"/>
                                </a:lnTo>
                                <a:lnTo>
                                  <a:pt x="279" y="357"/>
                                </a:lnTo>
                                <a:lnTo>
                                  <a:pt x="301" y="357"/>
                                </a:lnTo>
                                <a:lnTo>
                                  <a:pt x="308" y="378"/>
                                </a:lnTo>
                                <a:lnTo>
                                  <a:pt x="315" y="357"/>
                                </a:lnTo>
                                <a:lnTo>
                                  <a:pt x="338" y="357"/>
                                </a:lnTo>
                                <a:lnTo>
                                  <a:pt x="320" y="343"/>
                                </a:lnTo>
                                <a:lnTo>
                                  <a:pt x="327" y="321"/>
                                </a:lnTo>
                                <a:lnTo>
                                  <a:pt x="308" y="335"/>
                                </a:lnTo>
                                <a:lnTo>
                                  <a:pt x="308" y="335"/>
                                </a:lnTo>
                                <a:lnTo>
                                  <a:pt x="308" y="335"/>
                                </a:lnTo>
                                <a:lnTo>
                                  <a:pt x="308" y="335"/>
                                </a:lnTo>
                                <a:close/>
                                <a:moveTo>
                                  <a:pt x="367" y="265"/>
                                </a:moveTo>
                                <a:lnTo>
                                  <a:pt x="348" y="250"/>
                                </a:lnTo>
                                <a:lnTo>
                                  <a:pt x="355" y="272"/>
                                </a:lnTo>
                                <a:lnTo>
                                  <a:pt x="336" y="286"/>
                                </a:lnTo>
                                <a:lnTo>
                                  <a:pt x="360" y="286"/>
                                </a:lnTo>
                                <a:lnTo>
                                  <a:pt x="367" y="309"/>
                                </a:lnTo>
                                <a:lnTo>
                                  <a:pt x="374" y="288"/>
                                </a:lnTo>
                                <a:lnTo>
                                  <a:pt x="398" y="288"/>
                                </a:lnTo>
                                <a:lnTo>
                                  <a:pt x="379" y="274"/>
                                </a:lnTo>
                                <a:lnTo>
                                  <a:pt x="386" y="250"/>
                                </a:lnTo>
                                <a:lnTo>
                                  <a:pt x="367" y="265"/>
                                </a:lnTo>
                                <a:lnTo>
                                  <a:pt x="367" y="265"/>
                                </a:lnTo>
                                <a:lnTo>
                                  <a:pt x="367" y="265"/>
                                </a:lnTo>
                                <a:lnTo>
                                  <a:pt x="367" y="265"/>
                                </a:lnTo>
                                <a:close/>
                                <a:moveTo>
                                  <a:pt x="190" y="12"/>
                                </a:moveTo>
                                <a:lnTo>
                                  <a:pt x="173" y="0"/>
                                </a:lnTo>
                                <a:lnTo>
                                  <a:pt x="180" y="19"/>
                                </a:lnTo>
                                <a:lnTo>
                                  <a:pt x="161" y="33"/>
                                </a:lnTo>
                                <a:lnTo>
                                  <a:pt x="182" y="33"/>
                                </a:lnTo>
                                <a:lnTo>
                                  <a:pt x="190" y="57"/>
                                </a:lnTo>
                                <a:lnTo>
                                  <a:pt x="197" y="35"/>
                                </a:lnTo>
                                <a:lnTo>
                                  <a:pt x="220" y="35"/>
                                </a:lnTo>
                                <a:lnTo>
                                  <a:pt x="201" y="21"/>
                                </a:lnTo>
                                <a:lnTo>
                                  <a:pt x="208" y="0"/>
                                </a:lnTo>
                                <a:lnTo>
                                  <a:pt x="190" y="12"/>
                                </a:lnTo>
                                <a:lnTo>
                                  <a:pt x="190" y="12"/>
                                </a:lnTo>
                                <a:lnTo>
                                  <a:pt x="190" y="12"/>
                                </a:lnTo>
                                <a:lnTo>
                                  <a:pt x="190" y="12"/>
                                </a:lnTo>
                                <a:close/>
                                <a:moveTo>
                                  <a:pt x="282" y="28"/>
                                </a:moveTo>
                                <a:lnTo>
                                  <a:pt x="263" y="14"/>
                                </a:lnTo>
                                <a:lnTo>
                                  <a:pt x="270" y="38"/>
                                </a:lnTo>
                                <a:lnTo>
                                  <a:pt x="251" y="49"/>
                                </a:lnTo>
                                <a:lnTo>
                                  <a:pt x="275" y="49"/>
                                </a:lnTo>
                                <a:lnTo>
                                  <a:pt x="282" y="71"/>
                                </a:lnTo>
                                <a:lnTo>
                                  <a:pt x="289" y="49"/>
                                </a:lnTo>
                                <a:lnTo>
                                  <a:pt x="310" y="52"/>
                                </a:lnTo>
                                <a:lnTo>
                                  <a:pt x="291" y="38"/>
                                </a:lnTo>
                                <a:lnTo>
                                  <a:pt x="301" y="16"/>
                                </a:lnTo>
                                <a:lnTo>
                                  <a:pt x="282" y="28"/>
                                </a:lnTo>
                                <a:lnTo>
                                  <a:pt x="282" y="28"/>
                                </a:lnTo>
                                <a:lnTo>
                                  <a:pt x="282" y="28"/>
                                </a:lnTo>
                                <a:lnTo>
                                  <a:pt x="282" y="28"/>
                                </a:lnTo>
                                <a:close/>
                                <a:moveTo>
                                  <a:pt x="383" y="175"/>
                                </a:moveTo>
                                <a:lnTo>
                                  <a:pt x="364" y="161"/>
                                </a:lnTo>
                                <a:lnTo>
                                  <a:pt x="372" y="182"/>
                                </a:lnTo>
                                <a:lnTo>
                                  <a:pt x="353" y="196"/>
                                </a:lnTo>
                                <a:lnTo>
                                  <a:pt x="376" y="196"/>
                                </a:lnTo>
                                <a:lnTo>
                                  <a:pt x="383" y="220"/>
                                </a:lnTo>
                                <a:lnTo>
                                  <a:pt x="390" y="196"/>
                                </a:lnTo>
                                <a:lnTo>
                                  <a:pt x="414" y="198"/>
                                </a:lnTo>
                                <a:lnTo>
                                  <a:pt x="395" y="184"/>
                                </a:lnTo>
                                <a:lnTo>
                                  <a:pt x="402" y="161"/>
                                </a:lnTo>
                                <a:lnTo>
                                  <a:pt x="383" y="175"/>
                                </a:lnTo>
                                <a:lnTo>
                                  <a:pt x="383" y="175"/>
                                </a:lnTo>
                                <a:lnTo>
                                  <a:pt x="383" y="175"/>
                                </a:lnTo>
                                <a:lnTo>
                                  <a:pt x="383" y="175"/>
                                </a:lnTo>
                                <a:close/>
                                <a:moveTo>
                                  <a:pt x="350" y="85"/>
                                </a:moveTo>
                                <a:lnTo>
                                  <a:pt x="334" y="71"/>
                                </a:lnTo>
                                <a:lnTo>
                                  <a:pt x="341" y="94"/>
                                </a:lnTo>
                                <a:lnTo>
                                  <a:pt x="322" y="106"/>
                                </a:lnTo>
                                <a:lnTo>
                                  <a:pt x="346" y="109"/>
                                </a:lnTo>
                                <a:lnTo>
                                  <a:pt x="353" y="130"/>
                                </a:lnTo>
                                <a:lnTo>
                                  <a:pt x="360" y="109"/>
                                </a:lnTo>
                                <a:lnTo>
                                  <a:pt x="383" y="109"/>
                                </a:lnTo>
                                <a:lnTo>
                                  <a:pt x="364" y="94"/>
                                </a:lnTo>
                                <a:lnTo>
                                  <a:pt x="369" y="73"/>
                                </a:lnTo>
                                <a:lnTo>
                                  <a:pt x="350" y="85"/>
                                </a:lnTo>
                                <a:lnTo>
                                  <a:pt x="350" y="85"/>
                                </a:lnTo>
                                <a:lnTo>
                                  <a:pt x="350" y="85"/>
                                </a:lnTo>
                                <a:lnTo>
                                  <a:pt x="350" y="85"/>
                                </a:lnTo>
                                <a:close/>
                                <a:moveTo>
                                  <a:pt x="43" y="116"/>
                                </a:moveTo>
                                <a:lnTo>
                                  <a:pt x="26" y="101"/>
                                </a:lnTo>
                                <a:lnTo>
                                  <a:pt x="34" y="123"/>
                                </a:lnTo>
                                <a:lnTo>
                                  <a:pt x="15" y="137"/>
                                </a:lnTo>
                                <a:lnTo>
                                  <a:pt x="38" y="137"/>
                                </a:lnTo>
                                <a:lnTo>
                                  <a:pt x="45" y="158"/>
                                </a:lnTo>
                                <a:lnTo>
                                  <a:pt x="50" y="137"/>
                                </a:lnTo>
                                <a:lnTo>
                                  <a:pt x="74" y="137"/>
                                </a:lnTo>
                                <a:lnTo>
                                  <a:pt x="55" y="123"/>
                                </a:lnTo>
                                <a:lnTo>
                                  <a:pt x="62" y="101"/>
                                </a:lnTo>
                                <a:lnTo>
                                  <a:pt x="43" y="116"/>
                                </a:lnTo>
                                <a:lnTo>
                                  <a:pt x="43" y="116"/>
                                </a:lnTo>
                                <a:lnTo>
                                  <a:pt x="43" y="116"/>
                                </a:lnTo>
                                <a:lnTo>
                                  <a:pt x="43" y="116"/>
                                </a:lnTo>
                                <a:close/>
                                <a:moveTo>
                                  <a:pt x="29" y="205"/>
                                </a:moveTo>
                                <a:lnTo>
                                  <a:pt x="12" y="191"/>
                                </a:lnTo>
                                <a:lnTo>
                                  <a:pt x="19" y="213"/>
                                </a:lnTo>
                                <a:lnTo>
                                  <a:pt x="0" y="227"/>
                                </a:lnTo>
                                <a:lnTo>
                                  <a:pt x="22" y="227"/>
                                </a:lnTo>
                                <a:lnTo>
                                  <a:pt x="29" y="248"/>
                                </a:lnTo>
                                <a:lnTo>
                                  <a:pt x="38" y="227"/>
                                </a:lnTo>
                                <a:lnTo>
                                  <a:pt x="60" y="227"/>
                                </a:lnTo>
                                <a:lnTo>
                                  <a:pt x="41" y="213"/>
                                </a:lnTo>
                                <a:lnTo>
                                  <a:pt x="48" y="191"/>
                                </a:lnTo>
                                <a:lnTo>
                                  <a:pt x="29" y="205"/>
                                </a:lnTo>
                                <a:lnTo>
                                  <a:pt x="29" y="205"/>
                                </a:lnTo>
                                <a:lnTo>
                                  <a:pt x="29" y="205"/>
                                </a:lnTo>
                                <a:lnTo>
                                  <a:pt x="29" y="205"/>
                                </a:lnTo>
                                <a:close/>
                                <a:moveTo>
                                  <a:pt x="60" y="288"/>
                                </a:moveTo>
                                <a:lnTo>
                                  <a:pt x="43" y="276"/>
                                </a:lnTo>
                                <a:lnTo>
                                  <a:pt x="48" y="298"/>
                                </a:lnTo>
                                <a:lnTo>
                                  <a:pt x="31" y="312"/>
                                </a:lnTo>
                                <a:lnTo>
                                  <a:pt x="55" y="312"/>
                                </a:lnTo>
                                <a:lnTo>
                                  <a:pt x="60" y="333"/>
                                </a:lnTo>
                                <a:lnTo>
                                  <a:pt x="69" y="312"/>
                                </a:lnTo>
                                <a:lnTo>
                                  <a:pt x="90" y="312"/>
                                </a:lnTo>
                                <a:lnTo>
                                  <a:pt x="71" y="300"/>
                                </a:lnTo>
                                <a:lnTo>
                                  <a:pt x="78" y="276"/>
                                </a:lnTo>
                                <a:lnTo>
                                  <a:pt x="60" y="288"/>
                                </a:lnTo>
                                <a:lnTo>
                                  <a:pt x="60" y="288"/>
                                </a:lnTo>
                                <a:lnTo>
                                  <a:pt x="60" y="288"/>
                                </a:lnTo>
                                <a:lnTo>
                                  <a:pt x="60" y="288"/>
                                </a:lnTo>
                                <a:close/>
                                <a:moveTo>
                                  <a:pt x="133" y="350"/>
                                </a:moveTo>
                                <a:lnTo>
                                  <a:pt x="114" y="335"/>
                                </a:lnTo>
                                <a:lnTo>
                                  <a:pt x="121" y="359"/>
                                </a:lnTo>
                                <a:lnTo>
                                  <a:pt x="102" y="371"/>
                                </a:lnTo>
                                <a:lnTo>
                                  <a:pt x="126" y="373"/>
                                </a:lnTo>
                                <a:lnTo>
                                  <a:pt x="133" y="395"/>
                                </a:lnTo>
                                <a:lnTo>
                                  <a:pt x="140" y="373"/>
                                </a:lnTo>
                                <a:lnTo>
                                  <a:pt x="161" y="373"/>
                                </a:lnTo>
                                <a:lnTo>
                                  <a:pt x="145" y="359"/>
                                </a:lnTo>
                                <a:lnTo>
                                  <a:pt x="152" y="338"/>
                                </a:lnTo>
                                <a:lnTo>
                                  <a:pt x="133" y="350"/>
                                </a:lnTo>
                                <a:lnTo>
                                  <a:pt x="133" y="350"/>
                                </a:lnTo>
                                <a:lnTo>
                                  <a:pt x="133" y="350"/>
                                </a:lnTo>
                                <a:lnTo>
                                  <a:pt x="133" y="350"/>
                                </a:lnTo>
                                <a:close/>
                                <a:moveTo>
                                  <a:pt x="220" y="366"/>
                                </a:moveTo>
                                <a:lnTo>
                                  <a:pt x="204" y="352"/>
                                </a:lnTo>
                                <a:lnTo>
                                  <a:pt x="211" y="373"/>
                                </a:lnTo>
                                <a:lnTo>
                                  <a:pt x="192" y="387"/>
                                </a:lnTo>
                                <a:lnTo>
                                  <a:pt x="213" y="387"/>
                                </a:lnTo>
                                <a:lnTo>
                                  <a:pt x="220" y="411"/>
                                </a:lnTo>
                                <a:lnTo>
                                  <a:pt x="230" y="387"/>
                                </a:lnTo>
                                <a:lnTo>
                                  <a:pt x="251" y="390"/>
                                </a:lnTo>
                                <a:lnTo>
                                  <a:pt x="232" y="376"/>
                                </a:lnTo>
                                <a:lnTo>
                                  <a:pt x="239" y="352"/>
                                </a:lnTo>
                                <a:lnTo>
                                  <a:pt x="220" y="366"/>
                                </a:lnTo>
                                <a:lnTo>
                                  <a:pt x="220" y="366"/>
                                </a:lnTo>
                                <a:lnTo>
                                  <a:pt x="220" y="366"/>
                                </a:lnTo>
                                <a:lnTo>
                                  <a:pt x="220" y="366"/>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29" name="Freeform 6129"/>
                        <wps:cNvSpPr>
                          <a:spLocks noEditPoints="1"/>
                        </wps:cNvSpPr>
                        <wps:spPr bwMode="auto">
                          <a:xfrm>
                            <a:off x="13704888" y="4441826"/>
                            <a:ext cx="1196975" cy="927100"/>
                          </a:xfrm>
                          <a:custGeom>
                            <a:avLst/>
                            <a:gdLst>
                              <a:gd name="T0" fmla="*/ 239 w 319"/>
                              <a:gd name="T1" fmla="*/ 129 h 247"/>
                              <a:gd name="T2" fmla="*/ 155 w 319"/>
                              <a:gd name="T3" fmla="*/ 192 h 247"/>
                              <a:gd name="T4" fmla="*/ 242 w 319"/>
                              <a:gd name="T5" fmla="*/ 135 h 247"/>
                              <a:gd name="T6" fmla="*/ 237 w 319"/>
                              <a:gd name="T7" fmla="*/ 127 h 247"/>
                              <a:gd name="T8" fmla="*/ 179 w 319"/>
                              <a:gd name="T9" fmla="*/ 44 h 247"/>
                              <a:gd name="T10" fmla="*/ 156 w 319"/>
                              <a:gd name="T11" fmla="*/ 29 h 247"/>
                              <a:gd name="T12" fmla="*/ 0 w 319"/>
                              <a:gd name="T13" fmla="*/ 138 h 247"/>
                              <a:gd name="T14" fmla="*/ 63 w 319"/>
                              <a:gd name="T15" fmla="*/ 211 h 247"/>
                              <a:gd name="T16" fmla="*/ 94 w 319"/>
                              <a:gd name="T17" fmla="*/ 227 h 247"/>
                              <a:gd name="T18" fmla="*/ 112 w 319"/>
                              <a:gd name="T19" fmla="*/ 184 h 247"/>
                              <a:gd name="T20" fmla="*/ 98 w 319"/>
                              <a:gd name="T21" fmla="*/ 224 h 247"/>
                              <a:gd name="T22" fmla="*/ 77 w 319"/>
                              <a:gd name="T23" fmla="*/ 242 h 247"/>
                              <a:gd name="T24" fmla="*/ 104 w 319"/>
                              <a:gd name="T25" fmla="*/ 230 h 247"/>
                              <a:gd name="T26" fmla="*/ 77 w 319"/>
                              <a:gd name="T27" fmla="*/ 242 h 247"/>
                              <a:gd name="T28" fmla="*/ 116 w 319"/>
                              <a:gd name="T29" fmla="*/ 189 h 247"/>
                              <a:gd name="T30" fmla="*/ 144 w 319"/>
                              <a:gd name="T31" fmla="*/ 230 h 247"/>
                              <a:gd name="T32" fmla="*/ 139 w 319"/>
                              <a:gd name="T33" fmla="*/ 204 h 247"/>
                              <a:gd name="T34" fmla="*/ 121 w 319"/>
                              <a:gd name="T35" fmla="*/ 216 h 247"/>
                              <a:gd name="T36" fmla="*/ 139 w 319"/>
                              <a:gd name="T37" fmla="*/ 204 h 247"/>
                              <a:gd name="T38" fmla="*/ 261 w 319"/>
                              <a:gd name="T39" fmla="*/ 82 h 247"/>
                              <a:gd name="T40" fmla="*/ 292 w 319"/>
                              <a:gd name="T41" fmla="*/ 126 h 247"/>
                              <a:gd name="T42" fmla="*/ 286 w 319"/>
                              <a:gd name="T43" fmla="*/ 97 h 247"/>
                              <a:gd name="T44" fmla="*/ 267 w 319"/>
                              <a:gd name="T45" fmla="*/ 110 h 247"/>
                              <a:gd name="T46" fmla="*/ 286 w 319"/>
                              <a:gd name="T47" fmla="*/ 97 h 247"/>
                              <a:gd name="T48" fmla="*/ 284 w 319"/>
                              <a:gd name="T49" fmla="*/ 29 h 247"/>
                              <a:gd name="T50" fmla="*/ 181 w 319"/>
                              <a:gd name="T51" fmla="*/ 42 h 247"/>
                              <a:gd name="T52" fmla="*/ 244 w 319"/>
                              <a:gd name="T53" fmla="*/ 115 h 247"/>
                              <a:gd name="T54" fmla="*/ 298 w 319"/>
                              <a:gd name="T55" fmla="*/ 77 h 247"/>
                              <a:gd name="T56" fmla="*/ 216 w 319"/>
                              <a:gd name="T57" fmla="*/ 74 h 247"/>
                              <a:gd name="T58" fmla="*/ 230 w 319"/>
                              <a:gd name="T59" fmla="*/ 72 h 247"/>
                              <a:gd name="T60" fmla="*/ 216 w 319"/>
                              <a:gd name="T61" fmla="*/ 74 h 247"/>
                              <a:gd name="T62" fmla="*/ 253 w 319"/>
                              <a:gd name="T63" fmla="*/ 50 h 247"/>
                              <a:gd name="T64" fmla="*/ 205 w 319"/>
                              <a:gd name="T65" fmla="*/ 64 h 247"/>
                              <a:gd name="T66" fmla="*/ 239 w 319"/>
                              <a:gd name="T67" fmla="*/ 10 h 247"/>
                              <a:gd name="T68" fmla="*/ 237 w 319"/>
                              <a:gd name="T69" fmla="*/ 123 h 247"/>
                              <a:gd name="T70" fmla="*/ 253 w 319"/>
                              <a:gd name="T71" fmla="*/ 126 h 247"/>
                              <a:gd name="T72" fmla="*/ 237 w 319"/>
                              <a:gd name="T73" fmla="*/ 123 h 247"/>
                              <a:gd name="T74" fmla="*/ 313 w 319"/>
                              <a:gd name="T75" fmla="*/ 70 h 247"/>
                              <a:gd name="T76" fmla="*/ 310 w 319"/>
                              <a:gd name="T77" fmla="*/ 86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19" h="247">
                                <a:moveTo>
                                  <a:pt x="242" y="135"/>
                                </a:moveTo>
                                <a:cubicBezTo>
                                  <a:pt x="239" y="129"/>
                                  <a:pt x="239" y="129"/>
                                  <a:pt x="239" y="129"/>
                                </a:cubicBezTo>
                                <a:cubicBezTo>
                                  <a:pt x="153" y="189"/>
                                  <a:pt x="153" y="189"/>
                                  <a:pt x="153" y="189"/>
                                </a:cubicBezTo>
                                <a:cubicBezTo>
                                  <a:pt x="154" y="190"/>
                                  <a:pt x="155" y="191"/>
                                  <a:pt x="155" y="192"/>
                                </a:cubicBezTo>
                                <a:cubicBezTo>
                                  <a:pt x="156" y="193"/>
                                  <a:pt x="156" y="193"/>
                                  <a:pt x="157" y="195"/>
                                </a:cubicBezTo>
                                <a:cubicBezTo>
                                  <a:pt x="242" y="135"/>
                                  <a:pt x="242" y="135"/>
                                  <a:pt x="242" y="135"/>
                                </a:cubicBezTo>
                                <a:close/>
                                <a:moveTo>
                                  <a:pt x="151" y="187"/>
                                </a:moveTo>
                                <a:cubicBezTo>
                                  <a:pt x="237" y="127"/>
                                  <a:pt x="237" y="127"/>
                                  <a:pt x="237" y="127"/>
                                </a:cubicBezTo>
                                <a:cubicBezTo>
                                  <a:pt x="219" y="102"/>
                                  <a:pt x="219" y="102"/>
                                  <a:pt x="219" y="102"/>
                                </a:cubicBezTo>
                                <a:cubicBezTo>
                                  <a:pt x="179" y="44"/>
                                  <a:pt x="179" y="44"/>
                                  <a:pt x="179" y="44"/>
                                </a:cubicBezTo>
                                <a:cubicBezTo>
                                  <a:pt x="171" y="50"/>
                                  <a:pt x="171" y="50"/>
                                  <a:pt x="171" y="50"/>
                                </a:cubicBezTo>
                                <a:cubicBezTo>
                                  <a:pt x="156" y="29"/>
                                  <a:pt x="156" y="29"/>
                                  <a:pt x="156" y="29"/>
                                </a:cubicBezTo>
                                <a:cubicBezTo>
                                  <a:pt x="8" y="133"/>
                                  <a:pt x="8" y="133"/>
                                  <a:pt x="8" y="133"/>
                                </a:cubicBezTo>
                                <a:cubicBezTo>
                                  <a:pt x="0" y="138"/>
                                  <a:pt x="0" y="138"/>
                                  <a:pt x="0" y="138"/>
                                </a:cubicBezTo>
                                <a:cubicBezTo>
                                  <a:pt x="55" y="217"/>
                                  <a:pt x="55" y="217"/>
                                  <a:pt x="55" y="217"/>
                                </a:cubicBezTo>
                                <a:cubicBezTo>
                                  <a:pt x="63" y="211"/>
                                  <a:pt x="63" y="211"/>
                                  <a:pt x="63" y="211"/>
                                </a:cubicBezTo>
                                <a:cubicBezTo>
                                  <a:pt x="75" y="228"/>
                                  <a:pt x="75" y="228"/>
                                  <a:pt x="75" y="228"/>
                                </a:cubicBezTo>
                                <a:cubicBezTo>
                                  <a:pt x="94" y="227"/>
                                  <a:pt x="94" y="227"/>
                                  <a:pt x="94" y="227"/>
                                </a:cubicBezTo>
                                <a:cubicBezTo>
                                  <a:pt x="101" y="222"/>
                                  <a:pt x="101" y="222"/>
                                  <a:pt x="101" y="222"/>
                                </a:cubicBezTo>
                                <a:cubicBezTo>
                                  <a:pt x="95" y="209"/>
                                  <a:pt x="99" y="193"/>
                                  <a:pt x="112" y="184"/>
                                </a:cubicBezTo>
                                <a:cubicBezTo>
                                  <a:pt x="124" y="176"/>
                                  <a:pt x="140" y="177"/>
                                  <a:pt x="151" y="187"/>
                                </a:cubicBezTo>
                                <a:close/>
                                <a:moveTo>
                                  <a:pt x="98" y="224"/>
                                </a:moveTo>
                                <a:cubicBezTo>
                                  <a:pt x="98" y="224"/>
                                  <a:pt x="98" y="224"/>
                                  <a:pt x="98" y="224"/>
                                </a:cubicBezTo>
                                <a:moveTo>
                                  <a:pt x="77" y="242"/>
                                </a:moveTo>
                                <a:cubicBezTo>
                                  <a:pt x="101" y="225"/>
                                  <a:pt x="101" y="225"/>
                                  <a:pt x="101" y="225"/>
                                </a:cubicBezTo>
                                <a:cubicBezTo>
                                  <a:pt x="104" y="230"/>
                                  <a:pt x="104" y="230"/>
                                  <a:pt x="104" y="230"/>
                                </a:cubicBezTo>
                                <a:cubicBezTo>
                                  <a:pt x="80" y="247"/>
                                  <a:pt x="80" y="247"/>
                                  <a:pt x="80" y="247"/>
                                </a:cubicBezTo>
                                <a:cubicBezTo>
                                  <a:pt x="77" y="242"/>
                                  <a:pt x="77" y="242"/>
                                  <a:pt x="77" y="242"/>
                                </a:cubicBezTo>
                                <a:close/>
                                <a:moveTo>
                                  <a:pt x="150" y="196"/>
                                </a:moveTo>
                                <a:cubicBezTo>
                                  <a:pt x="142" y="184"/>
                                  <a:pt x="127" y="182"/>
                                  <a:pt x="116" y="189"/>
                                </a:cubicBezTo>
                                <a:cubicBezTo>
                                  <a:pt x="104" y="197"/>
                                  <a:pt x="102" y="213"/>
                                  <a:pt x="110" y="224"/>
                                </a:cubicBezTo>
                                <a:cubicBezTo>
                                  <a:pt x="117" y="235"/>
                                  <a:pt x="133" y="238"/>
                                  <a:pt x="144" y="230"/>
                                </a:cubicBezTo>
                                <a:cubicBezTo>
                                  <a:pt x="155" y="222"/>
                                  <a:pt x="158" y="207"/>
                                  <a:pt x="150" y="196"/>
                                </a:cubicBezTo>
                                <a:close/>
                                <a:moveTo>
                                  <a:pt x="139" y="204"/>
                                </a:moveTo>
                                <a:cubicBezTo>
                                  <a:pt x="142" y="208"/>
                                  <a:pt x="141" y="215"/>
                                  <a:pt x="136" y="219"/>
                                </a:cubicBezTo>
                                <a:cubicBezTo>
                                  <a:pt x="131" y="222"/>
                                  <a:pt x="124" y="221"/>
                                  <a:pt x="121" y="216"/>
                                </a:cubicBezTo>
                                <a:cubicBezTo>
                                  <a:pt x="118" y="211"/>
                                  <a:pt x="119" y="205"/>
                                  <a:pt x="124" y="201"/>
                                </a:cubicBezTo>
                                <a:cubicBezTo>
                                  <a:pt x="128" y="198"/>
                                  <a:pt x="135" y="199"/>
                                  <a:pt x="139" y="204"/>
                                </a:cubicBezTo>
                                <a:close/>
                                <a:moveTo>
                                  <a:pt x="298" y="88"/>
                                </a:moveTo>
                                <a:cubicBezTo>
                                  <a:pt x="290" y="76"/>
                                  <a:pt x="273" y="73"/>
                                  <a:pt x="261" y="82"/>
                                </a:cubicBezTo>
                                <a:cubicBezTo>
                                  <a:pt x="249" y="91"/>
                                  <a:pt x="246" y="107"/>
                                  <a:pt x="254" y="119"/>
                                </a:cubicBezTo>
                                <a:cubicBezTo>
                                  <a:pt x="263" y="131"/>
                                  <a:pt x="280" y="135"/>
                                  <a:pt x="292" y="126"/>
                                </a:cubicBezTo>
                                <a:cubicBezTo>
                                  <a:pt x="304" y="118"/>
                                  <a:pt x="307" y="101"/>
                                  <a:pt x="298" y="88"/>
                                </a:cubicBezTo>
                                <a:close/>
                                <a:moveTo>
                                  <a:pt x="286" y="97"/>
                                </a:moveTo>
                                <a:cubicBezTo>
                                  <a:pt x="290" y="103"/>
                                  <a:pt x="288" y="110"/>
                                  <a:pt x="283" y="113"/>
                                </a:cubicBezTo>
                                <a:cubicBezTo>
                                  <a:pt x="278" y="117"/>
                                  <a:pt x="271" y="116"/>
                                  <a:pt x="267" y="110"/>
                                </a:cubicBezTo>
                                <a:cubicBezTo>
                                  <a:pt x="263" y="105"/>
                                  <a:pt x="264" y="98"/>
                                  <a:pt x="270" y="94"/>
                                </a:cubicBezTo>
                                <a:cubicBezTo>
                                  <a:pt x="275" y="91"/>
                                  <a:pt x="282" y="92"/>
                                  <a:pt x="286" y="97"/>
                                </a:cubicBezTo>
                                <a:close/>
                                <a:moveTo>
                                  <a:pt x="311" y="68"/>
                                </a:moveTo>
                                <a:cubicBezTo>
                                  <a:pt x="284" y="29"/>
                                  <a:pt x="284" y="29"/>
                                  <a:pt x="284" y="29"/>
                                </a:cubicBezTo>
                                <a:cubicBezTo>
                                  <a:pt x="242" y="0"/>
                                  <a:pt x="242" y="0"/>
                                  <a:pt x="242" y="0"/>
                                </a:cubicBezTo>
                                <a:cubicBezTo>
                                  <a:pt x="181" y="42"/>
                                  <a:pt x="181" y="42"/>
                                  <a:pt x="181" y="42"/>
                                </a:cubicBezTo>
                                <a:cubicBezTo>
                                  <a:pt x="236" y="121"/>
                                  <a:pt x="236" y="121"/>
                                  <a:pt x="236" y="121"/>
                                </a:cubicBezTo>
                                <a:cubicBezTo>
                                  <a:pt x="244" y="115"/>
                                  <a:pt x="244" y="115"/>
                                  <a:pt x="244" y="115"/>
                                </a:cubicBezTo>
                                <a:cubicBezTo>
                                  <a:pt x="239" y="101"/>
                                  <a:pt x="244" y="85"/>
                                  <a:pt x="257" y="76"/>
                                </a:cubicBezTo>
                                <a:cubicBezTo>
                                  <a:pt x="270" y="67"/>
                                  <a:pt x="287" y="68"/>
                                  <a:pt x="298" y="77"/>
                                </a:cubicBezTo>
                                <a:cubicBezTo>
                                  <a:pt x="311" y="68"/>
                                  <a:pt x="311" y="68"/>
                                  <a:pt x="311" y="68"/>
                                </a:cubicBezTo>
                                <a:close/>
                                <a:moveTo>
                                  <a:pt x="216" y="74"/>
                                </a:moveTo>
                                <a:cubicBezTo>
                                  <a:pt x="226" y="67"/>
                                  <a:pt x="226" y="67"/>
                                  <a:pt x="226" y="67"/>
                                </a:cubicBezTo>
                                <a:cubicBezTo>
                                  <a:pt x="230" y="72"/>
                                  <a:pt x="230" y="72"/>
                                  <a:pt x="230" y="72"/>
                                </a:cubicBezTo>
                                <a:cubicBezTo>
                                  <a:pt x="220" y="79"/>
                                  <a:pt x="220" y="79"/>
                                  <a:pt x="220" y="79"/>
                                </a:cubicBezTo>
                                <a:cubicBezTo>
                                  <a:pt x="216" y="74"/>
                                  <a:pt x="216" y="74"/>
                                  <a:pt x="216" y="74"/>
                                </a:cubicBezTo>
                                <a:close/>
                                <a:moveTo>
                                  <a:pt x="275" y="35"/>
                                </a:moveTo>
                                <a:cubicBezTo>
                                  <a:pt x="253" y="50"/>
                                  <a:pt x="253" y="50"/>
                                  <a:pt x="253" y="50"/>
                                </a:cubicBezTo>
                                <a:cubicBezTo>
                                  <a:pt x="230" y="46"/>
                                  <a:pt x="230" y="46"/>
                                  <a:pt x="230" y="46"/>
                                </a:cubicBezTo>
                                <a:cubicBezTo>
                                  <a:pt x="205" y="64"/>
                                  <a:pt x="205" y="64"/>
                                  <a:pt x="205" y="64"/>
                                </a:cubicBezTo>
                                <a:cubicBezTo>
                                  <a:pt x="191" y="44"/>
                                  <a:pt x="191" y="44"/>
                                  <a:pt x="191" y="44"/>
                                </a:cubicBezTo>
                                <a:cubicBezTo>
                                  <a:pt x="239" y="10"/>
                                  <a:pt x="239" y="10"/>
                                  <a:pt x="239" y="10"/>
                                </a:cubicBezTo>
                                <a:cubicBezTo>
                                  <a:pt x="275" y="35"/>
                                  <a:pt x="275" y="35"/>
                                  <a:pt x="275" y="35"/>
                                </a:cubicBezTo>
                                <a:close/>
                                <a:moveTo>
                                  <a:pt x="237" y="123"/>
                                </a:moveTo>
                                <a:cubicBezTo>
                                  <a:pt x="246" y="117"/>
                                  <a:pt x="246" y="117"/>
                                  <a:pt x="246" y="117"/>
                                </a:cubicBezTo>
                                <a:cubicBezTo>
                                  <a:pt x="253" y="126"/>
                                  <a:pt x="253" y="126"/>
                                  <a:pt x="253" y="126"/>
                                </a:cubicBezTo>
                                <a:cubicBezTo>
                                  <a:pt x="244" y="133"/>
                                  <a:pt x="244" y="133"/>
                                  <a:pt x="244" y="133"/>
                                </a:cubicBezTo>
                                <a:cubicBezTo>
                                  <a:pt x="237" y="123"/>
                                  <a:pt x="237" y="123"/>
                                  <a:pt x="237" y="123"/>
                                </a:cubicBezTo>
                                <a:close/>
                                <a:moveTo>
                                  <a:pt x="302" y="78"/>
                                </a:moveTo>
                                <a:cubicBezTo>
                                  <a:pt x="313" y="70"/>
                                  <a:pt x="313" y="70"/>
                                  <a:pt x="313" y="70"/>
                                </a:cubicBezTo>
                                <a:cubicBezTo>
                                  <a:pt x="319" y="79"/>
                                  <a:pt x="319" y="79"/>
                                  <a:pt x="319" y="79"/>
                                </a:cubicBezTo>
                                <a:cubicBezTo>
                                  <a:pt x="310" y="86"/>
                                  <a:pt x="310" y="86"/>
                                  <a:pt x="310" y="86"/>
                                </a:cubicBezTo>
                                <a:cubicBezTo>
                                  <a:pt x="302" y="78"/>
                                  <a:pt x="302" y="78"/>
                                  <a:pt x="302" y="7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0" name="Freeform 6130"/>
                        <wps:cNvSpPr>
                          <a:spLocks noEditPoints="1"/>
                        </wps:cNvSpPr>
                        <wps:spPr bwMode="auto">
                          <a:xfrm>
                            <a:off x="14879638" y="5627688"/>
                            <a:ext cx="817563" cy="777875"/>
                          </a:xfrm>
                          <a:custGeom>
                            <a:avLst/>
                            <a:gdLst>
                              <a:gd name="T0" fmla="*/ 41 w 218"/>
                              <a:gd name="T1" fmla="*/ 10 h 207"/>
                              <a:gd name="T2" fmla="*/ 0 w 218"/>
                              <a:gd name="T3" fmla="*/ 92 h 207"/>
                              <a:gd name="T4" fmla="*/ 132 w 218"/>
                              <a:gd name="T5" fmla="*/ 0 h 207"/>
                              <a:gd name="T6" fmla="*/ 41 w 218"/>
                              <a:gd name="T7" fmla="*/ 10 h 207"/>
                              <a:gd name="T8" fmla="*/ 41 w 218"/>
                              <a:gd name="T9" fmla="*/ 10 h 207"/>
                              <a:gd name="T10" fmla="*/ 62 w 218"/>
                              <a:gd name="T11" fmla="*/ 40 h 207"/>
                              <a:gd name="T12" fmla="*/ 46 w 218"/>
                              <a:gd name="T13" fmla="*/ 37 h 207"/>
                              <a:gd name="T14" fmla="*/ 49 w 218"/>
                              <a:gd name="T15" fmla="*/ 22 h 207"/>
                              <a:gd name="T16" fmla="*/ 65 w 218"/>
                              <a:gd name="T17" fmla="*/ 25 h 207"/>
                              <a:gd name="T18" fmla="*/ 62 w 218"/>
                              <a:gd name="T19" fmla="*/ 40 h 207"/>
                              <a:gd name="T20" fmla="*/ 143 w 218"/>
                              <a:gd name="T21" fmla="*/ 13 h 207"/>
                              <a:gd name="T22" fmla="*/ 8 w 218"/>
                              <a:gd name="T23" fmla="*/ 107 h 207"/>
                              <a:gd name="T24" fmla="*/ 2 w 218"/>
                              <a:gd name="T25" fmla="*/ 97 h 207"/>
                              <a:gd name="T26" fmla="*/ 136 w 218"/>
                              <a:gd name="T27" fmla="*/ 3 h 207"/>
                              <a:gd name="T28" fmla="*/ 143 w 218"/>
                              <a:gd name="T29" fmla="*/ 13 h 207"/>
                              <a:gd name="T30" fmla="*/ 143 w 218"/>
                              <a:gd name="T31" fmla="*/ 13 h 207"/>
                              <a:gd name="T32" fmla="*/ 41 w 218"/>
                              <a:gd name="T33" fmla="*/ 91 h 207"/>
                              <a:gd name="T34" fmla="*/ 82 w 218"/>
                              <a:gd name="T35" fmla="*/ 150 h 207"/>
                              <a:gd name="T36" fmla="*/ 64 w 218"/>
                              <a:gd name="T37" fmla="*/ 163 h 207"/>
                              <a:gd name="T38" fmla="*/ 23 w 218"/>
                              <a:gd name="T39" fmla="*/ 104 h 207"/>
                              <a:gd name="T40" fmla="*/ 41 w 218"/>
                              <a:gd name="T41" fmla="*/ 91 h 207"/>
                              <a:gd name="T42" fmla="*/ 41 w 218"/>
                              <a:gd name="T43" fmla="*/ 91 h 207"/>
                              <a:gd name="T44" fmla="*/ 72 w 218"/>
                              <a:gd name="T45" fmla="*/ 69 h 207"/>
                              <a:gd name="T46" fmla="*/ 113 w 218"/>
                              <a:gd name="T47" fmla="*/ 128 h 207"/>
                              <a:gd name="T48" fmla="*/ 96 w 218"/>
                              <a:gd name="T49" fmla="*/ 140 h 207"/>
                              <a:gd name="T50" fmla="*/ 55 w 218"/>
                              <a:gd name="T51" fmla="*/ 81 h 207"/>
                              <a:gd name="T52" fmla="*/ 72 w 218"/>
                              <a:gd name="T53" fmla="*/ 69 h 207"/>
                              <a:gd name="T54" fmla="*/ 72 w 218"/>
                              <a:gd name="T55" fmla="*/ 69 h 207"/>
                              <a:gd name="T56" fmla="*/ 104 w 218"/>
                              <a:gd name="T57" fmla="*/ 47 h 207"/>
                              <a:gd name="T58" fmla="*/ 145 w 218"/>
                              <a:gd name="T59" fmla="*/ 106 h 207"/>
                              <a:gd name="T60" fmla="*/ 128 w 218"/>
                              <a:gd name="T61" fmla="*/ 118 h 207"/>
                              <a:gd name="T62" fmla="*/ 86 w 218"/>
                              <a:gd name="T63" fmla="*/ 59 h 207"/>
                              <a:gd name="T64" fmla="*/ 104 w 218"/>
                              <a:gd name="T65" fmla="*/ 47 h 207"/>
                              <a:gd name="T66" fmla="*/ 104 w 218"/>
                              <a:gd name="T67" fmla="*/ 47 h 207"/>
                              <a:gd name="T68" fmla="*/ 135 w 218"/>
                              <a:gd name="T69" fmla="*/ 25 h 207"/>
                              <a:gd name="T70" fmla="*/ 176 w 218"/>
                              <a:gd name="T71" fmla="*/ 84 h 207"/>
                              <a:gd name="T72" fmla="*/ 159 w 218"/>
                              <a:gd name="T73" fmla="*/ 96 h 207"/>
                              <a:gd name="T74" fmla="*/ 117 w 218"/>
                              <a:gd name="T75" fmla="*/ 37 h 207"/>
                              <a:gd name="T76" fmla="*/ 135 w 218"/>
                              <a:gd name="T77" fmla="*/ 25 h 207"/>
                              <a:gd name="T78" fmla="*/ 135 w 218"/>
                              <a:gd name="T79" fmla="*/ 25 h 207"/>
                              <a:gd name="T80" fmla="*/ 57 w 218"/>
                              <a:gd name="T81" fmla="*/ 176 h 207"/>
                              <a:gd name="T82" fmla="*/ 191 w 218"/>
                              <a:gd name="T83" fmla="*/ 82 h 207"/>
                              <a:gd name="T84" fmla="*/ 196 w 218"/>
                              <a:gd name="T85" fmla="*/ 89 h 207"/>
                              <a:gd name="T86" fmla="*/ 62 w 218"/>
                              <a:gd name="T87" fmla="*/ 183 h 207"/>
                              <a:gd name="T88" fmla="*/ 57 w 218"/>
                              <a:gd name="T89" fmla="*/ 176 h 207"/>
                              <a:gd name="T90" fmla="*/ 57 w 218"/>
                              <a:gd name="T91" fmla="*/ 176 h 207"/>
                              <a:gd name="T92" fmla="*/ 209 w 218"/>
                              <a:gd name="T93" fmla="*/ 89 h 207"/>
                              <a:gd name="T94" fmla="*/ 218 w 218"/>
                              <a:gd name="T95" fmla="*/ 101 h 207"/>
                              <a:gd name="T96" fmla="*/ 66 w 218"/>
                              <a:gd name="T97" fmla="*/ 207 h 207"/>
                              <a:gd name="T98" fmla="*/ 58 w 218"/>
                              <a:gd name="T99" fmla="*/ 195 h 207"/>
                              <a:gd name="T100" fmla="*/ 209 w 218"/>
                              <a:gd name="T101" fmla="*/ 89 h 207"/>
                              <a:gd name="T102" fmla="*/ 209 w 218"/>
                              <a:gd name="T103" fmla="*/ 89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8" h="207">
                                <a:moveTo>
                                  <a:pt x="41" y="10"/>
                                </a:moveTo>
                                <a:cubicBezTo>
                                  <a:pt x="0" y="92"/>
                                  <a:pt x="0" y="92"/>
                                  <a:pt x="0" y="92"/>
                                </a:cubicBezTo>
                                <a:cubicBezTo>
                                  <a:pt x="132" y="0"/>
                                  <a:pt x="132" y="0"/>
                                  <a:pt x="132" y="0"/>
                                </a:cubicBezTo>
                                <a:cubicBezTo>
                                  <a:pt x="41" y="10"/>
                                  <a:pt x="41" y="10"/>
                                  <a:pt x="41" y="10"/>
                                </a:cubicBezTo>
                                <a:cubicBezTo>
                                  <a:pt x="41" y="10"/>
                                  <a:pt x="41" y="10"/>
                                  <a:pt x="41" y="10"/>
                                </a:cubicBezTo>
                                <a:close/>
                                <a:moveTo>
                                  <a:pt x="62" y="40"/>
                                </a:moveTo>
                                <a:cubicBezTo>
                                  <a:pt x="57" y="44"/>
                                  <a:pt x="50" y="43"/>
                                  <a:pt x="46" y="37"/>
                                </a:cubicBezTo>
                                <a:cubicBezTo>
                                  <a:pt x="42" y="32"/>
                                  <a:pt x="44" y="25"/>
                                  <a:pt x="49" y="22"/>
                                </a:cubicBezTo>
                                <a:cubicBezTo>
                                  <a:pt x="54" y="18"/>
                                  <a:pt x="61" y="19"/>
                                  <a:pt x="65" y="25"/>
                                </a:cubicBezTo>
                                <a:cubicBezTo>
                                  <a:pt x="68" y="30"/>
                                  <a:pt x="67" y="37"/>
                                  <a:pt x="62" y="40"/>
                                </a:cubicBezTo>
                                <a:close/>
                                <a:moveTo>
                                  <a:pt x="143" y="13"/>
                                </a:moveTo>
                                <a:cubicBezTo>
                                  <a:pt x="8" y="107"/>
                                  <a:pt x="8" y="107"/>
                                  <a:pt x="8" y="107"/>
                                </a:cubicBezTo>
                                <a:cubicBezTo>
                                  <a:pt x="2" y="97"/>
                                  <a:pt x="2" y="97"/>
                                  <a:pt x="2" y="97"/>
                                </a:cubicBezTo>
                                <a:cubicBezTo>
                                  <a:pt x="136" y="3"/>
                                  <a:pt x="136" y="3"/>
                                  <a:pt x="136" y="3"/>
                                </a:cubicBezTo>
                                <a:cubicBezTo>
                                  <a:pt x="143" y="13"/>
                                  <a:pt x="143" y="13"/>
                                  <a:pt x="143" y="13"/>
                                </a:cubicBezTo>
                                <a:cubicBezTo>
                                  <a:pt x="143" y="13"/>
                                  <a:pt x="143" y="13"/>
                                  <a:pt x="143" y="13"/>
                                </a:cubicBezTo>
                                <a:close/>
                                <a:moveTo>
                                  <a:pt x="41" y="91"/>
                                </a:moveTo>
                                <a:cubicBezTo>
                                  <a:pt x="82" y="150"/>
                                  <a:pt x="82" y="150"/>
                                  <a:pt x="82" y="150"/>
                                </a:cubicBezTo>
                                <a:cubicBezTo>
                                  <a:pt x="64" y="163"/>
                                  <a:pt x="64" y="163"/>
                                  <a:pt x="64" y="163"/>
                                </a:cubicBezTo>
                                <a:cubicBezTo>
                                  <a:pt x="23" y="104"/>
                                  <a:pt x="23" y="104"/>
                                  <a:pt x="23" y="104"/>
                                </a:cubicBezTo>
                                <a:cubicBezTo>
                                  <a:pt x="41" y="91"/>
                                  <a:pt x="41" y="91"/>
                                  <a:pt x="41" y="91"/>
                                </a:cubicBezTo>
                                <a:cubicBezTo>
                                  <a:pt x="41" y="91"/>
                                  <a:pt x="41" y="91"/>
                                  <a:pt x="41" y="91"/>
                                </a:cubicBezTo>
                                <a:close/>
                                <a:moveTo>
                                  <a:pt x="72" y="69"/>
                                </a:moveTo>
                                <a:cubicBezTo>
                                  <a:pt x="113" y="128"/>
                                  <a:pt x="113" y="128"/>
                                  <a:pt x="113" y="128"/>
                                </a:cubicBezTo>
                                <a:cubicBezTo>
                                  <a:pt x="96" y="140"/>
                                  <a:pt x="96" y="140"/>
                                  <a:pt x="96" y="140"/>
                                </a:cubicBezTo>
                                <a:cubicBezTo>
                                  <a:pt x="55" y="81"/>
                                  <a:pt x="55" y="81"/>
                                  <a:pt x="55" y="81"/>
                                </a:cubicBezTo>
                                <a:cubicBezTo>
                                  <a:pt x="72" y="69"/>
                                  <a:pt x="72" y="69"/>
                                  <a:pt x="72" y="69"/>
                                </a:cubicBezTo>
                                <a:cubicBezTo>
                                  <a:pt x="72" y="69"/>
                                  <a:pt x="72" y="69"/>
                                  <a:pt x="72" y="69"/>
                                </a:cubicBezTo>
                                <a:close/>
                                <a:moveTo>
                                  <a:pt x="104" y="47"/>
                                </a:moveTo>
                                <a:cubicBezTo>
                                  <a:pt x="145" y="106"/>
                                  <a:pt x="145" y="106"/>
                                  <a:pt x="145" y="106"/>
                                </a:cubicBezTo>
                                <a:cubicBezTo>
                                  <a:pt x="128" y="118"/>
                                  <a:pt x="128" y="118"/>
                                  <a:pt x="128" y="118"/>
                                </a:cubicBezTo>
                                <a:cubicBezTo>
                                  <a:pt x="86" y="59"/>
                                  <a:pt x="86" y="59"/>
                                  <a:pt x="86" y="59"/>
                                </a:cubicBezTo>
                                <a:cubicBezTo>
                                  <a:pt x="104" y="47"/>
                                  <a:pt x="104" y="47"/>
                                  <a:pt x="104" y="47"/>
                                </a:cubicBezTo>
                                <a:cubicBezTo>
                                  <a:pt x="104" y="47"/>
                                  <a:pt x="104" y="47"/>
                                  <a:pt x="104" y="47"/>
                                </a:cubicBezTo>
                                <a:close/>
                                <a:moveTo>
                                  <a:pt x="135" y="25"/>
                                </a:moveTo>
                                <a:cubicBezTo>
                                  <a:pt x="176" y="84"/>
                                  <a:pt x="176" y="84"/>
                                  <a:pt x="176" y="84"/>
                                </a:cubicBezTo>
                                <a:cubicBezTo>
                                  <a:pt x="159" y="96"/>
                                  <a:pt x="159" y="96"/>
                                  <a:pt x="159" y="96"/>
                                </a:cubicBezTo>
                                <a:cubicBezTo>
                                  <a:pt x="117" y="37"/>
                                  <a:pt x="117" y="37"/>
                                  <a:pt x="117" y="37"/>
                                </a:cubicBezTo>
                                <a:cubicBezTo>
                                  <a:pt x="135" y="25"/>
                                  <a:pt x="135" y="25"/>
                                  <a:pt x="135" y="25"/>
                                </a:cubicBezTo>
                                <a:cubicBezTo>
                                  <a:pt x="135" y="25"/>
                                  <a:pt x="135" y="25"/>
                                  <a:pt x="135" y="25"/>
                                </a:cubicBezTo>
                                <a:close/>
                                <a:moveTo>
                                  <a:pt x="57" y="176"/>
                                </a:moveTo>
                                <a:cubicBezTo>
                                  <a:pt x="191" y="82"/>
                                  <a:pt x="191" y="82"/>
                                  <a:pt x="191" y="82"/>
                                </a:cubicBezTo>
                                <a:cubicBezTo>
                                  <a:pt x="196" y="89"/>
                                  <a:pt x="196" y="89"/>
                                  <a:pt x="196" y="89"/>
                                </a:cubicBezTo>
                                <a:cubicBezTo>
                                  <a:pt x="62" y="183"/>
                                  <a:pt x="62" y="183"/>
                                  <a:pt x="62" y="183"/>
                                </a:cubicBezTo>
                                <a:cubicBezTo>
                                  <a:pt x="57" y="176"/>
                                  <a:pt x="57" y="176"/>
                                  <a:pt x="57" y="176"/>
                                </a:cubicBezTo>
                                <a:cubicBezTo>
                                  <a:pt x="57" y="176"/>
                                  <a:pt x="57" y="176"/>
                                  <a:pt x="57" y="176"/>
                                </a:cubicBezTo>
                                <a:close/>
                                <a:moveTo>
                                  <a:pt x="209" y="89"/>
                                </a:moveTo>
                                <a:cubicBezTo>
                                  <a:pt x="218" y="101"/>
                                  <a:pt x="218" y="101"/>
                                  <a:pt x="218" y="101"/>
                                </a:cubicBezTo>
                                <a:cubicBezTo>
                                  <a:pt x="66" y="207"/>
                                  <a:pt x="66" y="207"/>
                                  <a:pt x="66" y="207"/>
                                </a:cubicBezTo>
                                <a:cubicBezTo>
                                  <a:pt x="58" y="195"/>
                                  <a:pt x="58" y="195"/>
                                  <a:pt x="58" y="195"/>
                                </a:cubicBezTo>
                                <a:cubicBezTo>
                                  <a:pt x="209" y="89"/>
                                  <a:pt x="209" y="89"/>
                                  <a:pt x="209" y="89"/>
                                </a:cubicBezTo>
                                <a:cubicBezTo>
                                  <a:pt x="209" y="89"/>
                                  <a:pt x="209" y="89"/>
                                  <a:pt x="209" y="89"/>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1" name="Freeform 6131"/>
                        <wps:cNvSpPr>
                          <a:spLocks noEditPoints="1"/>
                        </wps:cNvSpPr>
                        <wps:spPr bwMode="auto">
                          <a:xfrm>
                            <a:off x="18189576" y="4559301"/>
                            <a:ext cx="649288" cy="671513"/>
                          </a:xfrm>
                          <a:custGeom>
                            <a:avLst/>
                            <a:gdLst>
                              <a:gd name="T0" fmla="*/ 154 w 173"/>
                              <a:gd name="T1" fmla="*/ 78 h 179"/>
                              <a:gd name="T2" fmla="*/ 166 w 173"/>
                              <a:gd name="T3" fmla="*/ 59 h 179"/>
                              <a:gd name="T4" fmla="*/ 171 w 173"/>
                              <a:gd name="T5" fmla="*/ 107 h 179"/>
                              <a:gd name="T6" fmla="*/ 165 w 173"/>
                              <a:gd name="T7" fmla="*/ 123 h 179"/>
                              <a:gd name="T8" fmla="*/ 147 w 173"/>
                              <a:gd name="T9" fmla="*/ 135 h 179"/>
                              <a:gd name="T10" fmla="*/ 155 w 173"/>
                              <a:gd name="T11" fmla="*/ 146 h 179"/>
                              <a:gd name="T12" fmla="*/ 119 w 173"/>
                              <a:gd name="T13" fmla="*/ 130 h 179"/>
                              <a:gd name="T14" fmla="*/ 116 w 173"/>
                              <a:gd name="T15" fmla="*/ 90 h 179"/>
                              <a:gd name="T16" fmla="*/ 123 w 173"/>
                              <a:gd name="T17" fmla="*/ 100 h 179"/>
                              <a:gd name="T18" fmla="*/ 154 w 173"/>
                              <a:gd name="T19" fmla="*/ 78 h 179"/>
                              <a:gd name="T20" fmla="*/ 109 w 173"/>
                              <a:gd name="T21" fmla="*/ 65 h 179"/>
                              <a:gd name="T22" fmla="*/ 142 w 173"/>
                              <a:gd name="T23" fmla="*/ 82 h 179"/>
                              <a:gd name="T24" fmla="*/ 157 w 173"/>
                              <a:gd name="T25" fmla="*/ 42 h 179"/>
                              <a:gd name="T26" fmla="*/ 125 w 173"/>
                              <a:gd name="T27" fmla="*/ 26 h 179"/>
                              <a:gd name="T28" fmla="*/ 109 w 173"/>
                              <a:gd name="T29" fmla="*/ 65 h 179"/>
                              <a:gd name="T30" fmla="*/ 43 w 173"/>
                              <a:gd name="T31" fmla="*/ 33 h 179"/>
                              <a:gd name="T32" fmla="*/ 77 w 173"/>
                              <a:gd name="T33" fmla="*/ 50 h 179"/>
                              <a:gd name="T34" fmla="*/ 71 w 173"/>
                              <a:gd name="T35" fmla="*/ 62 h 179"/>
                              <a:gd name="T36" fmla="*/ 105 w 173"/>
                              <a:gd name="T37" fmla="*/ 39 h 179"/>
                              <a:gd name="T38" fmla="*/ 102 w 173"/>
                              <a:gd name="T39" fmla="*/ 0 h 179"/>
                              <a:gd name="T40" fmla="*/ 96 w 173"/>
                              <a:gd name="T41" fmla="*/ 12 h 179"/>
                              <a:gd name="T42" fmla="*/ 77 w 173"/>
                              <a:gd name="T43" fmla="*/ 2 h 179"/>
                              <a:gd name="T44" fmla="*/ 60 w 173"/>
                              <a:gd name="T45" fmla="*/ 4 h 179"/>
                              <a:gd name="T46" fmla="*/ 20 w 173"/>
                              <a:gd name="T47" fmla="*/ 32 h 179"/>
                              <a:gd name="T48" fmla="*/ 43 w 173"/>
                              <a:gd name="T49" fmla="*/ 33 h 179"/>
                              <a:gd name="T50" fmla="*/ 53 w 173"/>
                              <a:gd name="T51" fmla="*/ 79 h 179"/>
                              <a:gd name="T52" fmla="*/ 52 w 173"/>
                              <a:gd name="T53" fmla="*/ 42 h 179"/>
                              <a:gd name="T54" fmla="*/ 10 w 173"/>
                              <a:gd name="T55" fmla="*/ 47 h 179"/>
                              <a:gd name="T56" fmla="*/ 11 w 173"/>
                              <a:gd name="T57" fmla="*/ 83 h 179"/>
                              <a:gd name="T58" fmla="*/ 53 w 173"/>
                              <a:gd name="T59" fmla="*/ 79 h 179"/>
                              <a:gd name="T60" fmla="*/ 59 w 173"/>
                              <a:gd name="T61" fmla="*/ 140 h 179"/>
                              <a:gd name="T62" fmla="*/ 57 w 173"/>
                              <a:gd name="T63" fmla="*/ 111 h 179"/>
                              <a:gd name="T64" fmla="*/ 69 w 173"/>
                              <a:gd name="T65" fmla="*/ 110 h 179"/>
                              <a:gd name="T66" fmla="*/ 33 w 173"/>
                              <a:gd name="T67" fmla="*/ 93 h 179"/>
                              <a:gd name="T68" fmla="*/ 0 w 173"/>
                              <a:gd name="T69" fmla="*/ 115 h 179"/>
                              <a:gd name="T70" fmla="*/ 14 w 173"/>
                              <a:gd name="T71" fmla="*/ 114 h 179"/>
                              <a:gd name="T72" fmla="*/ 15 w 173"/>
                              <a:gd name="T73" fmla="*/ 135 h 179"/>
                              <a:gd name="T74" fmla="*/ 26 w 173"/>
                              <a:gd name="T75" fmla="*/ 149 h 179"/>
                              <a:gd name="T76" fmla="*/ 59 w 173"/>
                              <a:gd name="T77" fmla="*/ 140 h 179"/>
                              <a:gd name="T78" fmla="*/ 29 w 173"/>
                              <a:gd name="T79" fmla="*/ 153 h 179"/>
                              <a:gd name="T80" fmla="*/ 76 w 173"/>
                              <a:gd name="T81" fmla="*/ 177 h 179"/>
                              <a:gd name="T82" fmla="*/ 96 w 173"/>
                              <a:gd name="T83" fmla="*/ 172 h 179"/>
                              <a:gd name="T84" fmla="*/ 121 w 173"/>
                              <a:gd name="T85" fmla="*/ 155 h 179"/>
                              <a:gd name="T86" fmla="*/ 96 w 173"/>
                              <a:gd name="T87" fmla="*/ 119 h 179"/>
                              <a:gd name="T88" fmla="*/ 52 w 173"/>
                              <a:gd name="T89" fmla="*/ 150 h 179"/>
                              <a:gd name="T90" fmla="*/ 29 w 173"/>
                              <a:gd name="T91" fmla="*/ 153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3" h="179">
                                <a:moveTo>
                                  <a:pt x="154" y="78"/>
                                </a:moveTo>
                                <a:cubicBezTo>
                                  <a:pt x="163" y="72"/>
                                  <a:pt x="166" y="59"/>
                                  <a:pt x="166" y="59"/>
                                </a:cubicBezTo>
                                <a:cubicBezTo>
                                  <a:pt x="166" y="59"/>
                                  <a:pt x="170" y="101"/>
                                  <a:pt x="171" y="107"/>
                                </a:cubicBezTo>
                                <a:cubicBezTo>
                                  <a:pt x="173" y="114"/>
                                  <a:pt x="165" y="123"/>
                                  <a:pt x="165" y="123"/>
                                </a:cubicBezTo>
                                <a:cubicBezTo>
                                  <a:pt x="147" y="135"/>
                                  <a:pt x="147" y="135"/>
                                  <a:pt x="147" y="135"/>
                                </a:cubicBezTo>
                                <a:cubicBezTo>
                                  <a:pt x="155" y="146"/>
                                  <a:pt x="155" y="146"/>
                                  <a:pt x="155" y="146"/>
                                </a:cubicBezTo>
                                <a:cubicBezTo>
                                  <a:pt x="119" y="130"/>
                                  <a:pt x="119" y="130"/>
                                  <a:pt x="119" y="130"/>
                                </a:cubicBezTo>
                                <a:cubicBezTo>
                                  <a:pt x="116" y="90"/>
                                  <a:pt x="116" y="90"/>
                                  <a:pt x="116" y="90"/>
                                </a:cubicBezTo>
                                <a:cubicBezTo>
                                  <a:pt x="123" y="100"/>
                                  <a:pt x="123" y="100"/>
                                  <a:pt x="123" y="100"/>
                                </a:cubicBezTo>
                                <a:cubicBezTo>
                                  <a:pt x="127" y="96"/>
                                  <a:pt x="146" y="83"/>
                                  <a:pt x="154" y="78"/>
                                </a:cubicBezTo>
                                <a:close/>
                                <a:moveTo>
                                  <a:pt x="109" y="65"/>
                                </a:moveTo>
                                <a:cubicBezTo>
                                  <a:pt x="109" y="65"/>
                                  <a:pt x="137" y="79"/>
                                  <a:pt x="142" y="82"/>
                                </a:cubicBezTo>
                                <a:cubicBezTo>
                                  <a:pt x="163" y="72"/>
                                  <a:pt x="169" y="50"/>
                                  <a:pt x="157" y="42"/>
                                </a:cubicBezTo>
                                <a:cubicBezTo>
                                  <a:pt x="147" y="37"/>
                                  <a:pt x="125" y="26"/>
                                  <a:pt x="125" y="26"/>
                                </a:cubicBezTo>
                                <a:cubicBezTo>
                                  <a:pt x="109" y="65"/>
                                  <a:pt x="109" y="65"/>
                                  <a:pt x="109" y="65"/>
                                </a:cubicBezTo>
                                <a:close/>
                                <a:moveTo>
                                  <a:pt x="43" y="33"/>
                                </a:moveTo>
                                <a:cubicBezTo>
                                  <a:pt x="51" y="38"/>
                                  <a:pt x="72" y="48"/>
                                  <a:pt x="77" y="50"/>
                                </a:cubicBezTo>
                                <a:cubicBezTo>
                                  <a:pt x="71" y="62"/>
                                  <a:pt x="71" y="62"/>
                                  <a:pt x="71" y="62"/>
                                </a:cubicBezTo>
                                <a:cubicBezTo>
                                  <a:pt x="105" y="39"/>
                                  <a:pt x="105" y="39"/>
                                  <a:pt x="105" y="39"/>
                                </a:cubicBezTo>
                                <a:cubicBezTo>
                                  <a:pt x="102" y="0"/>
                                  <a:pt x="102" y="0"/>
                                  <a:pt x="102" y="0"/>
                                </a:cubicBezTo>
                                <a:cubicBezTo>
                                  <a:pt x="96" y="12"/>
                                  <a:pt x="96" y="12"/>
                                  <a:pt x="96" y="12"/>
                                </a:cubicBezTo>
                                <a:cubicBezTo>
                                  <a:pt x="77" y="2"/>
                                  <a:pt x="77" y="2"/>
                                  <a:pt x="77" y="2"/>
                                </a:cubicBezTo>
                                <a:cubicBezTo>
                                  <a:pt x="77" y="2"/>
                                  <a:pt x="66" y="0"/>
                                  <a:pt x="60" y="4"/>
                                </a:cubicBezTo>
                                <a:cubicBezTo>
                                  <a:pt x="55" y="8"/>
                                  <a:pt x="20" y="32"/>
                                  <a:pt x="20" y="32"/>
                                </a:cubicBezTo>
                                <a:cubicBezTo>
                                  <a:pt x="20" y="32"/>
                                  <a:pt x="33" y="28"/>
                                  <a:pt x="43" y="33"/>
                                </a:cubicBezTo>
                                <a:close/>
                                <a:moveTo>
                                  <a:pt x="53" y="79"/>
                                </a:moveTo>
                                <a:cubicBezTo>
                                  <a:pt x="53" y="79"/>
                                  <a:pt x="51" y="49"/>
                                  <a:pt x="52" y="42"/>
                                </a:cubicBezTo>
                                <a:cubicBezTo>
                                  <a:pt x="32" y="29"/>
                                  <a:pt x="10" y="34"/>
                                  <a:pt x="10" y="47"/>
                                </a:cubicBezTo>
                                <a:cubicBezTo>
                                  <a:pt x="10" y="59"/>
                                  <a:pt x="11" y="83"/>
                                  <a:pt x="11" y="83"/>
                                </a:cubicBezTo>
                                <a:cubicBezTo>
                                  <a:pt x="53" y="79"/>
                                  <a:pt x="53" y="79"/>
                                  <a:pt x="53" y="79"/>
                                </a:cubicBezTo>
                                <a:close/>
                                <a:moveTo>
                                  <a:pt x="59" y="140"/>
                                </a:moveTo>
                                <a:cubicBezTo>
                                  <a:pt x="58" y="131"/>
                                  <a:pt x="57" y="117"/>
                                  <a:pt x="57" y="111"/>
                                </a:cubicBezTo>
                                <a:cubicBezTo>
                                  <a:pt x="69" y="110"/>
                                  <a:pt x="69" y="110"/>
                                  <a:pt x="69" y="110"/>
                                </a:cubicBezTo>
                                <a:cubicBezTo>
                                  <a:pt x="33" y="93"/>
                                  <a:pt x="33" y="93"/>
                                  <a:pt x="33" y="93"/>
                                </a:cubicBezTo>
                                <a:cubicBezTo>
                                  <a:pt x="0" y="115"/>
                                  <a:pt x="0" y="115"/>
                                  <a:pt x="0" y="115"/>
                                </a:cubicBezTo>
                                <a:cubicBezTo>
                                  <a:pt x="14" y="114"/>
                                  <a:pt x="14" y="114"/>
                                  <a:pt x="14" y="114"/>
                                </a:cubicBezTo>
                                <a:cubicBezTo>
                                  <a:pt x="15" y="135"/>
                                  <a:pt x="15" y="135"/>
                                  <a:pt x="15" y="135"/>
                                </a:cubicBezTo>
                                <a:cubicBezTo>
                                  <a:pt x="15" y="135"/>
                                  <a:pt x="19" y="146"/>
                                  <a:pt x="26" y="149"/>
                                </a:cubicBezTo>
                                <a:cubicBezTo>
                                  <a:pt x="32" y="151"/>
                                  <a:pt x="44" y="155"/>
                                  <a:pt x="59" y="140"/>
                                </a:cubicBezTo>
                                <a:close/>
                                <a:moveTo>
                                  <a:pt x="29" y="153"/>
                                </a:moveTo>
                                <a:cubicBezTo>
                                  <a:pt x="76" y="177"/>
                                  <a:pt x="76" y="177"/>
                                  <a:pt x="76" y="177"/>
                                </a:cubicBezTo>
                                <a:cubicBezTo>
                                  <a:pt x="76" y="177"/>
                                  <a:pt x="86" y="179"/>
                                  <a:pt x="96" y="172"/>
                                </a:cubicBezTo>
                                <a:cubicBezTo>
                                  <a:pt x="106" y="165"/>
                                  <a:pt x="121" y="155"/>
                                  <a:pt x="121" y="155"/>
                                </a:cubicBezTo>
                                <a:cubicBezTo>
                                  <a:pt x="96" y="119"/>
                                  <a:pt x="96" y="119"/>
                                  <a:pt x="96" y="119"/>
                                </a:cubicBezTo>
                                <a:cubicBezTo>
                                  <a:pt x="96" y="119"/>
                                  <a:pt x="61" y="144"/>
                                  <a:pt x="52" y="150"/>
                                </a:cubicBezTo>
                                <a:cubicBezTo>
                                  <a:pt x="41" y="157"/>
                                  <a:pt x="29" y="153"/>
                                  <a:pt x="29" y="15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2" name="Freeform 6132"/>
                        <wps:cNvSpPr>
                          <a:spLocks noEditPoints="1"/>
                        </wps:cNvSpPr>
                        <wps:spPr bwMode="auto">
                          <a:xfrm>
                            <a:off x="17325976" y="5572126"/>
                            <a:ext cx="949325" cy="833438"/>
                          </a:xfrm>
                          <a:custGeom>
                            <a:avLst/>
                            <a:gdLst>
                              <a:gd name="T0" fmla="*/ 56 w 253"/>
                              <a:gd name="T1" fmla="*/ 98 h 222"/>
                              <a:gd name="T2" fmla="*/ 57 w 253"/>
                              <a:gd name="T3" fmla="*/ 154 h 222"/>
                              <a:gd name="T4" fmla="*/ 64 w 253"/>
                              <a:gd name="T5" fmla="*/ 149 h 222"/>
                              <a:gd name="T6" fmla="*/ 95 w 253"/>
                              <a:gd name="T7" fmla="*/ 190 h 222"/>
                              <a:gd name="T8" fmla="*/ 77 w 253"/>
                              <a:gd name="T9" fmla="*/ 144 h 222"/>
                              <a:gd name="T10" fmla="*/ 115 w 253"/>
                              <a:gd name="T11" fmla="*/ 183 h 222"/>
                              <a:gd name="T12" fmla="*/ 71 w 253"/>
                              <a:gd name="T13" fmla="*/ 107 h 222"/>
                              <a:gd name="T14" fmla="*/ 96 w 253"/>
                              <a:gd name="T15" fmla="*/ 127 h 222"/>
                              <a:gd name="T16" fmla="*/ 34 w 253"/>
                              <a:gd name="T17" fmla="*/ 98 h 222"/>
                              <a:gd name="T18" fmla="*/ 173 w 253"/>
                              <a:gd name="T19" fmla="*/ 30 h 222"/>
                              <a:gd name="T20" fmla="*/ 134 w 253"/>
                              <a:gd name="T21" fmla="*/ 57 h 222"/>
                              <a:gd name="T22" fmla="*/ 159 w 253"/>
                              <a:gd name="T23" fmla="*/ 87 h 222"/>
                              <a:gd name="T24" fmla="*/ 146 w 253"/>
                              <a:gd name="T25" fmla="*/ 55 h 222"/>
                              <a:gd name="T26" fmla="*/ 202 w 253"/>
                              <a:gd name="T27" fmla="*/ 115 h 222"/>
                              <a:gd name="T28" fmla="*/ 204 w 253"/>
                              <a:gd name="T29" fmla="*/ 114 h 222"/>
                              <a:gd name="T30" fmla="*/ 214 w 253"/>
                              <a:gd name="T31" fmla="*/ 107 h 222"/>
                              <a:gd name="T32" fmla="*/ 185 w 253"/>
                              <a:gd name="T33" fmla="*/ 64 h 222"/>
                              <a:gd name="T34" fmla="*/ 147 w 253"/>
                              <a:gd name="T35" fmla="*/ 18 h 222"/>
                              <a:gd name="T36" fmla="*/ 147 w 253"/>
                              <a:gd name="T37" fmla="*/ 18 h 222"/>
                              <a:gd name="T38" fmla="*/ 113 w 253"/>
                              <a:gd name="T39" fmla="*/ 52 h 222"/>
                              <a:gd name="T40" fmla="*/ 85 w 253"/>
                              <a:gd name="T41" fmla="*/ 61 h 222"/>
                              <a:gd name="T42" fmla="*/ 78 w 253"/>
                              <a:gd name="T43" fmla="*/ 78 h 222"/>
                              <a:gd name="T44" fmla="*/ 99 w 253"/>
                              <a:gd name="T45" fmla="*/ 111 h 222"/>
                              <a:gd name="T46" fmla="*/ 109 w 253"/>
                              <a:gd name="T47" fmla="*/ 131 h 222"/>
                              <a:gd name="T48" fmla="*/ 152 w 253"/>
                              <a:gd name="T49" fmla="*/ 158 h 222"/>
                              <a:gd name="T50" fmla="*/ 131 w 253"/>
                              <a:gd name="T51" fmla="*/ 115 h 222"/>
                              <a:gd name="T52" fmla="*/ 156 w 253"/>
                              <a:gd name="T53" fmla="*/ 148 h 222"/>
                              <a:gd name="T54" fmla="*/ 141 w 253"/>
                              <a:gd name="T55" fmla="*/ 108 h 222"/>
                              <a:gd name="T56" fmla="*/ 137 w 253"/>
                              <a:gd name="T57" fmla="*/ 84 h 222"/>
                              <a:gd name="T58" fmla="*/ 91 w 253"/>
                              <a:gd name="T59" fmla="*/ 39 h 222"/>
                              <a:gd name="T60" fmla="*/ 91 w 253"/>
                              <a:gd name="T61" fmla="*/ 39 h 222"/>
                              <a:gd name="T62" fmla="*/ 34 w 253"/>
                              <a:gd name="T63" fmla="*/ 140 h 222"/>
                              <a:gd name="T64" fmla="*/ 12 w 253"/>
                              <a:gd name="T65" fmla="*/ 147 h 222"/>
                              <a:gd name="T66" fmla="*/ 7 w 253"/>
                              <a:gd name="T67" fmla="*/ 160 h 222"/>
                              <a:gd name="T68" fmla="*/ 22 w 253"/>
                              <a:gd name="T69" fmla="*/ 184 h 222"/>
                              <a:gd name="T70" fmla="*/ 30 w 253"/>
                              <a:gd name="T71" fmla="*/ 199 h 222"/>
                              <a:gd name="T72" fmla="*/ 63 w 253"/>
                              <a:gd name="T73" fmla="*/ 220 h 222"/>
                              <a:gd name="T74" fmla="*/ 47 w 253"/>
                              <a:gd name="T75" fmla="*/ 188 h 222"/>
                              <a:gd name="T76" fmla="*/ 66 w 253"/>
                              <a:gd name="T77" fmla="*/ 213 h 222"/>
                              <a:gd name="T78" fmla="*/ 55 w 253"/>
                              <a:gd name="T79" fmla="*/ 182 h 222"/>
                              <a:gd name="T80" fmla="*/ 52 w 253"/>
                              <a:gd name="T81" fmla="*/ 164 h 222"/>
                              <a:gd name="T82" fmla="*/ 17 w 253"/>
                              <a:gd name="T83" fmla="*/ 129 h 222"/>
                              <a:gd name="T84" fmla="*/ 17 w 253"/>
                              <a:gd name="T85" fmla="*/ 129 h 222"/>
                              <a:gd name="T86" fmla="*/ 199 w 253"/>
                              <a:gd name="T87" fmla="*/ 15 h 222"/>
                              <a:gd name="T88" fmla="*/ 200 w 253"/>
                              <a:gd name="T89" fmla="*/ 63 h 222"/>
                              <a:gd name="T90" fmla="*/ 206 w 253"/>
                              <a:gd name="T91" fmla="*/ 59 h 222"/>
                              <a:gd name="T92" fmla="*/ 234 w 253"/>
                              <a:gd name="T93" fmla="*/ 94 h 222"/>
                              <a:gd name="T94" fmla="*/ 218 w 253"/>
                              <a:gd name="T95" fmla="*/ 55 h 222"/>
                              <a:gd name="T96" fmla="*/ 250 w 253"/>
                              <a:gd name="T97" fmla="*/ 88 h 222"/>
                              <a:gd name="T98" fmla="*/ 213 w 253"/>
                              <a:gd name="T99" fmla="*/ 23 h 222"/>
                              <a:gd name="T100" fmla="*/ 234 w 253"/>
                              <a:gd name="T101" fmla="*/ 40 h 222"/>
                              <a:gd name="T102" fmla="*/ 181 w 253"/>
                              <a:gd name="T103" fmla="*/ 15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3" h="222">
                                <a:moveTo>
                                  <a:pt x="96" y="127"/>
                                </a:moveTo>
                                <a:cubicBezTo>
                                  <a:pt x="76" y="98"/>
                                  <a:pt x="76" y="98"/>
                                  <a:pt x="76" y="98"/>
                                </a:cubicBezTo>
                                <a:cubicBezTo>
                                  <a:pt x="76" y="98"/>
                                  <a:pt x="76" y="98"/>
                                  <a:pt x="76" y="98"/>
                                </a:cubicBezTo>
                                <a:cubicBezTo>
                                  <a:pt x="73" y="96"/>
                                  <a:pt x="66" y="91"/>
                                  <a:pt x="56" y="98"/>
                                </a:cubicBezTo>
                                <a:cubicBezTo>
                                  <a:pt x="43" y="106"/>
                                  <a:pt x="43" y="106"/>
                                  <a:pt x="43" y="106"/>
                                </a:cubicBezTo>
                                <a:cubicBezTo>
                                  <a:pt x="43" y="106"/>
                                  <a:pt x="31" y="115"/>
                                  <a:pt x="37" y="125"/>
                                </a:cubicBezTo>
                                <a:cubicBezTo>
                                  <a:pt x="37" y="126"/>
                                  <a:pt x="37" y="126"/>
                                  <a:pt x="37" y="126"/>
                                </a:cubicBezTo>
                                <a:cubicBezTo>
                                  <a:pt x="57" y="154"/>
                                  <a:pt x="57" y="154"/>
                                  <a:pt x="57" y="154"/>
                                </a:cubicBezTo>
                                <a:cubicBezTo>
                                  <a:pt x="57" y="154"/>
                                  <a:pt x="57" y="154"/>
                                  <a:pt x="57" y="154"/>
                                </a:cubicBezTo>
                                <a:cubicBezTo>
                                  <a:pt x="58" y="155"/>
                                  <a:pt x="61" y="156"/>
                                  <a:pt x="62" y="155"/>
                                </a:cubicBezTo>
                                <a:cubicBezTo>
                                  <a:pt x="64" y="153"/>
                                  <a:pt x="65" y="151"/>
                                  <a:pt x="64" y="149"/>
                                </a:cubicBezTo>
                                <a:cubicBezTo>
                                  <a:pt x="64" y="149"/>
                                  <a:pt x="64" y="149"/>
                                  <a:pt x="64" y="149"/>
                                </a:cubicBezTo>
                                <a:cubicBezTo>
                                  <a:pt x="46" y="125"/>
                                  <a:pt x="46" y="125"/>
                                  <a:pt x="46" y="125"/>
                                </a:cubicBezTo>
                                <a:cubicBezTo>
                                  <a:pt x="49" y="123"/>
                                  <a:pt x="49" y="123"/>
                                  <a:pt x="49" y="123"/>
                                </a:cubicBezTo>
                                <a:cubicBezTo>
                                  <a:pt x="95" y="190"/>
                                  <a:pt x="95" y="190"/>
                                  <a:pt x="95" y="190"/>
                                </a:cubicBezTo>
                                <a:cubicBezTo>
                                  <a:pt x="95" y="190"/>
                                  <a:pt x="95" y="190"/>
                                  <a:pt x="95" y="190"/>
                                </a:cubicBezTo>
                                <a:cubicBezTo>
                                  <a:pt x="98" y="192"/>
                                  <a:pt x="101" y="193"/>
                                  <a:pt x="104" y="191"/>
                                </a:cubicBezTo>
                                <a:cubicBezTo>
                                  <a:pt x="106" y="189"/>
                                  <a:pt x="107" y="186"/>
                                  <a:pt x="105" y="183"/>
                                </a:cubicBezTo>
                                <a:cubicBezTo>
                                  <a:pt x="105" y="183"/>
                                  <a:pt x="105" y="183"/>
                                  <a:pt x="105" y="183"/>
                                </a:cubicBezTo>
                                <a:cubicBezTo>
                                  <a:pt x="77" y="144"/>
                                  <a:pt x="77" y="144"/>
                                  <a:pt x="77" y="144"/>
                                </a:cubicBezTo>
                                <a:cubicBezTo>
                                  <a:pt x="79" y="143"/>
                                  <a:pt x="79" y="143"/>
                                  <a:pt x="79" y="143"/>
                                </a:cubicBezTo>
                                <a:cubicBezTo>
                                  <a:pt x="107" y="182"/>
                                  <a:pt x="107" y="182"/>
                                  <a:pt x="107" y="182"/>
                                </a:cubicBezTo>
                                <a:cubicBezTo>
                                  <a:pt x="107" y="182"/>
                                  <a:pt x="107" y="182"/>
                                  <a:pt x="107" y="182"/>
                                </a:cubicBezTo>
                                <a:cubicBezTo>
                                  <a:pt x="109" y="185"/>
                                  <a:pt x="112" y="185"/>
                                  <a:pt x="115" y="183"/>
                                </a:cubicBezTo>
                                <a:cubicBezTo>
                                  <a:pt x="117" y="182"/>
                                  <a:pt x="118" y="178"/>
                                  <a:pt x="117" y="175"/>
                                </a:cubicBezTo>
                                <a:cubicBezTo>
                                  <a:pt x="117" y="175"/>
                                  <a:pt x="117" y="175"/>
                                  <a:pt x="117" y="175"/>
                                </a:cubicBezTo>
                                <a:cubicBezTo>
                                  <a:pt x="70" y="108"/>
                                  <a:pt x="70" y="108"/>
                                  <a:pt x="70" y="108"/>
                                </a:cubicBezTo>
                                <a:cubicBezTo>
                                  <a:pt x="71" y="107"/>
                                  <a:pt x="71" y="107"/>
                                  <a:pt x="71" y="107"/>
                                </a:cubicBezTo>
                                <a:cubicBezTo>
                                  <a:pt x="89" y="132"/>
                                  <a:pt x="89" y="132"/>
                                  <a:pt x="89" y="132"/>
                                </a:cubicBezTo>
                                <a:cubicBezTo>
                                  <a:pt x="89" y="132"/>
                                  <a:pt x="89" y="132"/>
                                  <a:pt x="89" y="132"/>
                                </a:cubicBezTo>
                                <a:cubicBezTo>
                                  <a:pt x="90" y="133"/>
                                  <a:pt x="92" y="134"/>
                                  <a:pt x="94" y="132"/>
                                </a:cubicBezTo>
                                <a:cubicBezTo>
                                  <a:pt x="96" y="131"/>
                                  <a:pt x="97" y="128"/>
                                  <a:pt x="96" y="127"/>
                                </a:cubicBezTo>
                                <a:cubicBezTo>
                                  <a:pt x="96" y="127"/>
                                  <a:pt x="96" y="127"/>
                                  <a:pt x="96" y="127"/>
                                </a:cubicBezTo>
                                <a:close/>
                                <a:moveTo>
                                  <a:pt x="51" y="86"/>
                                </a:moveTo>
                                <a:cubicBezTo>
                                  <a:pt x="47" y="82"/>
                                  <a:pt x="41" y="80"/>
                                  <a:pt x="36" y="83"/>
                                </a:cubicBezTo>
                                <a:cubicBezTo>
                                  <a:pt x="31" y="87"/>
                                  <a:pt x="31" y="93"/>
                                  <a:pt x="34" y="98"/>
                                </a:cubicBezTo>
                                <a:cubicBezTo>
                                  <a:pt x="37" y="103"/>
                                  <a:pt x="43" y="104"/>
                                  <a:pt x="48" y="101"/>
                                </a:cubicBezTo>
                                <a:cubicBezTo>
                                  <a:pt x="53" y="97"/>
                                  <a:pt x="54" y="91"/>
                                  <a:pt x="51" y="86"/>
                                </a:cubicBezTo>
                                <a:close/>
                                <a:moveTo>
                                  <a:pt x="193" y="59"/>
                                </a:moveTo>
                                <a:cubicBezTo>
                                  <a:pt x="173" y="30"/>
                                  <a:pt x="173" y="30"/>
                                  <a:pt x="173" y="30"/>
                                </a:cubicBezTo>
                                <a:cubicBezTo>
                                  <a:pt x="173" y="30"/>
                                  <a:pt x="173" y="30"/>
                                  <a:pt x="173" y="30"/>
                                </a:cubicBezTo>
                                <a:cubicBezTo>
                                  <a:pt x="170" y="28"/>
                                  <a:pt x="163" y="23"/>
                                  <a:pt x="153" y="30"/>
                                </a:cubicBezTo>
                                <a:cubicBezTo>
                                  <a:pt x="140" y="38"/>
                                  <a:pt x="140" y="38"/>
                                  <a:pt x="140" y="38"/>
                                </a:cubicBezTo>
                                <a:cubicBezTo>
                                  <a:pt x="140" y="38"/>
                                  <a:pt x="128" y="47"/>
                                  <a:pt x="134" y="57"/>
                                </a:cubicBezTo>
                                <a:cubicBezTo>
                                  <a:pt x="134" y="58"/>
                                  <a:pt x="134" y="58"/>
                                  <a:pt x="134" y="58"/>
                                </a:cubicBezTo>
                                <a:cubicBezTo>
                                  <a:pt x="154" y="86"/>
                                  <a:pt x="154" y="86"/>
                                  <a:pt x="154" y="86"/>
                                </a:cubicBezTo>
                                <a:cubicBezTo>
                                  <a:pt x="154" y="86"/>
                                  <a:pt x="154" y="86"/>
                                  <a:pt x="154" y="86"/>
                                </a:cubicBezTo>
                                <a:cubicBezTo>
                                  <a:pt x="155" y="87"/>
                                  <a:pt x="158" y="88"/>
                                  <a:pt x="159" y="87"/>
                                </a:cubicBezTo>
                                <a:cubicBezTo>
                                  <a:pt x="161" y="85"/>
                                  <a:pt x="162" y="83"/>
                                  <a:pt x="161" y="81"/>
                                </a:cubicBezTo>
                                <a:cubicBezTo>
                                  <a:pt x="161" y="81"/>
                                  <a:pt x="161" y="81"/>
                                  <a:pt x="161" y="81"/>
                                </a:cubicBezTo>
                                <a:cubicBezTo>
                                  <a:pt x="144" y="56"/>
                                  <a:pt x="144" y="56"/>
                                  <a:pt x="144" y="56"/>
                                </a:cubicBezTo>
                                <a:cubicBezTo>
                                  <a:pt x="146" y="55"/>
                                  <a:pt x="146" y="55"/>
                                  <a:pt x="146" y="55"/>
                                </a:cubicBezTo>
                                <a:cubicBezTo>
                                  <a:pt x="192" y="122"/>
                                  <a:pt x="192" y="122"/>
                                  <a:pt x="192" y="122"/>
                                </a:cubicBezTo>
                                <a:cubicBezTo>
                                  <a:pt x="192" y="122"/>
                                  <a:pt x="192" y="122"/>
                                  <a:pt x="192" y="122"/>
                                </a:cubicBezTo>
                                <a:cubicBezTo>
                                  <a:pt x="195" y="124"/>
                                  <a:pt x="198" y="125"/>
                                  <a:pt x="201" y="123"/>
                                </a:cubicBezTo>
                                <a:cubicBezTo>
                                  <a:pt x="203" y="122"/>
                                  <a:pt x="204" y="118"/>
                                  <a:pt x="202" y="115"/>
                                </a:cubicBezTo>
                                <a:cubicBezTo>
                                  <a:pt x="202" y="115"/>
                                  <a:pt x="202" y="115"/>
                                  <a:pt x="202" y="115"/>
                                </a:cubicBezTo>
                                <a:cubicBezTo>
                                  <a:pt x="174" y="76"/>
                                  <a:pt x="174" y="76"/>
                                  <a:pt x="174" y="76"/>
                                </a:cubicBezTo>
                                <a:cubicBezTo>
                                  <a:pt x="176" y="75"/>
                                  <a:pt x="176" y="75"/>
                                  <a:pt x="176" y="75"/>
                                </a:cubicBezTo>
                                <a:cubicBezTo>
                                  <a:pt x="204" y="114"/>
                                  <a:pt x="204" y="114"/>
                                  <a:pt x="204" y="114"/>
                                </a:cubicBezTo>
                                <a:cubicBezTo>
                                  <a:pt x="204" y="114"/>
                                  <a:pt x="204" y="114"/>
                                  <a:pt x="204" y="114"/>
                                </a:cubicBezTo>
                                <a:cubicBezTo>
                                  <a:pt x="206" y="117"/>
                                  <a:pt x="209" y="117"/>
                                  <a:pt x="212" y="115"/>
                                </a:cubicBezTo>
                                <a:cubicBezTo>
                                  <a:pt x="214" y="114"/>
                                  <a:pt x="215" y="110"/>
                                  <a:pt x="214" y="107"/>
                                </a:cubicBezTo>
                                <a:cubicBezTo>
                                  <a:pt x="214" y="107"/>
                                  <a:pt x="214" y="107"/>
                                  <a:pt x="214" y="107"/>
                                </a:cubicBezTo>
                                <a:cubicBezTo>
                                  <a:pt x="167" y="40"/>
                                  <a:pt x="167" y="40"/>
                                  <a:pt x="167" y="40"/>
                                </a:cubicBezTo>
                                <a:cubicBezTo>
                                  <a:pt x="168" y="39"/>
                                  <a:pt x="168" y="39"/>
                                  <a:pt x="168" y="39"/>
                                </a:cubicBezTo>
                                <a:cubicBezTo>
                                  <a:pt x="185" y="64"/>
                                  <a:pt x="185" y="64"/>
                                  <a:pt x="185" y="64"/>
                                </a:cubicBezTo>
                                <a:cubicBezTo>
                                  <a:pt x="185" y="64"/>
                                  <a:pt x="185" y="64"/>
                                  <a:pt x="185" y="64"/>
                                </a:cubicBezTo>
                                <a:cubicBezTo>
                                  <a:pt x="187" y="65"/>
                                  <a:pt x="190" y="66"/>
                                  <a:pt x="191" y="64"/>
                                </a:cubicBezTo>
                                <a:cubicBezTo>
                                  <a:pt x="193" y="63"/>
                                  <a:pt x="194" y="60"/>
                                  <a:pt x="193" y="59"/>
                                </a:cubicBezTo>
                                <a:cubicBezTo>
                                  <a:pt x="193" y="59"/>
                                  <a:pt x="193" y="59"/>
                                  <a:pt x="193" y="59"/>
                                </a:cubicBezTo>
                                <a:close/>
                                <a:moveTo>
                                  <a:pt x="147" y="18"/>
                                </a:moveTo>
                                <a:cubicBezTo>
                                  <a:pt x="144" y="14"/>
                                  <a:pt x="138" y="12"/>
                                  <a:pt x="133" y="15"/>
                                </a:cubicBezTo>
                                <a:cubicBezTo>
                                  <a:pt x="128" y="19"/>
                                  <a:pt x="128" y="25"/>
                                  <a:pt x="131" y="30"/>
                                </a:cubicBezTo>
                                <a:cubicBezTo>
                                  <a:pt x="134" y="35"/>
                                  <a:pt x="140" y="36"/>
                                  <a:pt x="145" y="33"/>
                                </a:cubicBezTo>
                                <a:cubicBezTo>
                                  <a:pt x="150" y="29"/>
                                  <a:pt x="151" y="23"/>
                                  <a:pt x="147" y="18"/>
                                </a:cubicBezTo>
                                <a:close/>
                                <a:moveTo>
                                  <a:pt x="143" y="76"/>
                                </a:moveTo>
                                <a:cubicBezTo>
                                  <a:pt x="143" y="76"/>
                                  <a:pt x="143" y="76"/>
                                  <a:pt x="143" y="76"/>
                                </a:cubicBezTo>
                                <a:cubicBezTo>
                                  <a:pt x="115" y="53"/>
                                  <a:pt x="115" y="53"/>
                                  <a:pt x="115" y="53"/>
                                </a:cubicBezTo>
                                <a:cubicBezTo>
                                  <a:pt x="114" y="53"/>
                                  <a:pt x="114" y="52"/>
                                  <a:pt x="113" y="52"/>
                                </a:cubicBezTo>
                                <a:cubicBezTo>
                                  <a:pt x="113" y="52"/>
                                  <a:pt x="113" y="52"/>
                                  <a:pt x="113" y="52"/>
                                </a:cubicBezTo>
                                <a:cubicBezTo>
                                  <a:pt x="113" y="52"/>
                                  <a:pt x="113" y="52"/>
                                  <a:pt x="113" y="52"/>
                                </a:cubicBezTo>
                                <a:cubicBezTo>
                                  <a:pt x="109" y="50"/>
                                  <a:pt x="103" y="48"/>
                                  <a:pt x="96" y="53"/>
                                </a:cubicBezTo>
                                <a:cubicBezTo>
                                  <a:pt x="85" y="61"/>
                                  <a:pt x="85" y="61"/>
                                  <a:pt x="85" y="61"/>
                                </a:cubicBezTo>
                                <a:cubicBezTo>
                                  <a:pt x="85" y="61"/>
                                  <a:pt x="76" y="68"/>
                                  <a:pt x="78" y="76"/>
                                </a:cubicBezTo>
                                <a:cubicBezTo>
                                  <a:pt x="78" y="76"/>
                                  <a:pt x="78" y="76"/>
                                  <a:pt x="78" y="76"/>
                                </a:cubicBezTo>
                                <a:cubicBezTo>
                                  <a:pt x="78" y="76"/>
                                  <a:pt x="78" y="76"/>
                                  <a:pt x="78" y="76"/>
                                </a:cubicBezTo>
                                <a:cubicBezTo>
                                  <a:pt x="78" y="77"/>
                                  <a:pt x="78" y="78"/>
                                  <a:pt x="78" y="78"/>
                                </a:cubicBezTo>
                                <a:cubicBezTo>
                                  <a:pt x="89" y="114"/>
                                  <a:pt x="89" y="114"/>
                                  <a:pt x="89" y="114"/>
                                </a:cubicBezTo>
                                <a:cubicBezTo>
                                  <a:pt x="89" y="114"/>
                                  <a:pt x="89" y="114"/>
                                  <a:pt x="89" y="114"/>
                                </a:cubicBezTo>
                                <a:cubicBezTo>
                                  <a:pt x="90" y="116"/>
                                  <a:pt x="93" y="117"/>
                                  <a:pt x="96" y="117"/>
                                </a:cubicBezTo>
                                <a:cubicBezTo>
                                  <a:pt x="98" y="116"/>
                                  <a:pt x="100" y="113"/>
                                  <a:pt x="99" y="111"/>
                                </a:cubicBezTo>
                                <a:cubicBezTo>
                                  <a:pt x="99" y="111"/>
                                  <a:pt x="99" y="111"/>
                                  <a:pt x="99" y="111"/>
                                </a:cubicBezTo>
                                <a:cubicBezTo>
                                  <a:pt x="89" y="79"/>
                                  <a:pt x="89" y="79"/>
                                  <a:pt x="89" y="79"/>
                                </a:cubicBezTo>
                                <a:cubicBezTo>
                                  <a:pt x="91" y="78"/>
                                  <a:pt x="91" y="78"/>
                                  <a:pt x="91" y="78"/>
                                </a:cubicBezTo>
                                <a:cubicBezTo>
                                  <a:pt x="109" y="131"/>
                                  <a:pt x="109" y="131"/>
                                  <a:pt x="109" y="131"/>
                                </a:cubicBezTo>
                                <a:cubicBezTo>
                                  <a:pt x="120" y="122"/>
                                  <a:pt x="120" y="122"/>
                                  <a:pt x="120" y="122"/>
                                </a:cubicBezTo>
                                <a:cubicBezTo>
                                  <a:pt x="144" y="157"/>
                                  <a:pt x="144" y="157"/>
                                  <a:pt x="144" y="157"/>
                                </a:cubicBezTo>
                                <a:cubicBezTo>
                                  <a:pt x="144" y="157"/>
                                  <a:pt x="144" y="157"/>
                                  <a:pt x="144" y="157"/>
                                </a:cubicBezTo>
                                <a:cubicBezTo>
                                  <a:pt x="146" y="159"/>
                                  <a:pt x="150" y="160"/>
                                  <a:pt x="152" y="158"/>
                                </a:cubicBezTo>
                                <a:cubicBezTo>
                                  <a:pt x="155" y="156"/>
                                  <a:pt x="155" y="153"/>
                                  <a:pt x="154" y="150"/>
                                </a:cubicBezTo>
                                <a:cubicBezTo>
                                  <a:pt x="154" y="150"/>
                                  <a:pt x="154" y="150"/>
                                  <a:pt x="154" y="150"/>
                                </a:cubicBezTo>
                                <a:cubicBezTo>
                                  <a:pt x="130" y="116"/>
                                  <a:pt x="130" y="116"/>
                                  <a:pt x="130" y="116"/>
                                </a:cubicBezTo>
                                <a:cubicBezTo>
                                  <a:pt x="131" y="115"/>
                                  <a:pt x="131" y="115"/>
                                  <a:pt x="131" y="115"/>
                                </a:cubicBezTo>
                                <a:cubicBezTo>
                                  <a:pt x="131" y="115"/>
                                  <a:pt x="131" y="115"/>
                                  <a:pt x="131" y="115"/>
                                </a:cubicBezTo>
                                <a:cubicBezTo>
                                  <a:pt x="132" y="114"/>
                                  <a:pt x="132" y="114"/>
                                  <a:pt x="132" y="114"/>
                                </a:cubicBezTo>
                                <a:cubicBezTo>
                                  <a:pt x="156" y="148"/>
                                  <a:pt x="156" y="148"/>
                                  <a:pt x="156" y="148"/>
                                </a:cubicBezTo>
                                <a:cubicBezTo>
                                  <a:pt x="156" y="148"/>
                                  <a:pt x="156" y="148"/>
                                  <a:pt x="156" y="148"/>
                                </a:cubicBezTo>
                                <a:cubicBezTo>
                                  <a:pt x="158" y="151"/>
                                  <a:pt x="161" y="152"/>
                                  <a:pt x="164" y="150"/>
                                </a:cubicBezTo>
                                <a:cubicBezTo>
                                  <a:pt x="166" y="148"/>
                                  <a:pt x="167" y="145"/>
                                  <a:pt x="165" y="142"/>
                                </a:cubicBezTo>
                                <a:cubicBezTo>
                                  <a:pt x="165" y="142"/>
                                  <a:pt x="165" y="142"/>
                                  <a:pt x="165" y="142"/>
                                </a:cubicBezTo>
                                <a:cubicBezTo>
                                  <a:pt x="141" y="108"/>
                                  <a:pt x="141" y="108"/>
                                  <a:pt x="141" y="108"/>
                                </a:cubicBezTo>
                                <a:cubicBezTo>
                                  <a:pt x="153" y="100"/>
                                  <a:pt x="153" y="100"/>
                                  <a:pt x="153" y="100"/>
                                </a:cubicBezTo>
                                <a:cubicBezTo>
                                  <a:pt x="110" y="65"/>
                                  <a:pt x="110" y="65"/>
                                  <a:pt x="110" y="65"/>
                                </a:cubicBezTo>
                                <a:cubicBezTo>
                                  <a:pt x="112" y="63"/>
                                  <a:pt x="112" y="63"/>
                                  <a:pt x="112" y="63"/>
                                </a:cubicBezTo>
                                <a:cubicBezTo>
                                  <a:pt x="137" y="84"/>
                                  <a:pt x="137" y="84"/>
                                  <a:pt x="137" y="84"/>
                                </a:cubicBezTo>
                                <a:cubicBezTo>
                                  <a:pt x="137" y="84"/>
                                  <a:pt x="137" y="84"/>
                                  <a:pt x="137" y="84"/>
                                </a:cubicBezTo>
                                <a:cubicBezTo>
                                  <a:pt x="140" y="85"/>
                                  <a:pt x="143" y="85"/>
                                  <a:pt x="144" y="83"/>
                                </a:cubicBezTo>
                                <a:cubicBezTo>
                                  <a:pt x="146" y="80"/>
                                  <a:pt x="146" y="77"/>
                                  <a:pt x="143" y="76"/>
                                </a:cubicBezTo>
                                <a:close/>
                                <a:moveTo>
                                  <a:pt x="91" y="39"/>
                                </a:moveTo>
                                <a:cubicBezTo>
                                  <a:pt x="88" y="33"/>
                                  <a:pt x="80" y="32"/>
                                  <a:pt x="75" y="36"/>
                                </a:cubicBezTo>
                                <a:cubicBezTo>
                                  <a:pt x="70" y="39"/>
                                  <a:pt x="68" y="47"/>
                                  <a:pt x="72" y="52"/>
                                </a:cubicBezTo>
                                <a:cubicBezTo>
                                  <a:pt x="76" y="58"/>
                                  <a:pt x="83" y="59"/>
                                  <a:pt x="88" y="55"/>
                                </a:cubicBezTo>
                                <a:cubicBezTo>
                                  <a:pt x="94" y="51"/>
                                  <a:pt x="95" y="44"/>
                                  <a:pt x="91" y="39"/>
                                </a:cubicBezTo>
                                <a:close/>
                                <a:moveTo>
                                  <a:pt x="56" y="158"/>
                                </a:moveTo>
                                <a:cubicBezTo>
                                  <a:pt x="56" y="158"/>
                                  <a:pt x="56" y="158"/>
                                  <a:pt x="56" y="158"/>
                                </a:cubicBezTo>
                                <a:cubicBezTo>
                                  <a:pt x="34" y="141"/>
                                  <a:pt x="34" y="141"/>
                                  <a:pt x="34" y="141"/>
                                </a:cubicBezTo>
                                <a:cubicBezTo>
                                  <a:pt x="34" y="140"/>
                                  <a:pt x="34" y="140"/>
                                  <a:pt x="34" y="140"/>
                                </a:cubicBezTo>
                                <a:cubicBezTo>
                                  <a:pt x="33" y="140"/>
                                  <a:pt x="33" y="140"/>
                                  <a:pt x="33" y="140"/>
                                </a:cubicBezTo>
                                <a:cubicBezTo>
                                  <a:pt x="33" y="140"/>
                                  <a:pt x="33" y="140"/>
                                  <a:pt x="33" y="140"/>
                                </a:cubicBezTo>
                                <a:cubicBezTo>
                                  <a:pt x="30" y="138"/>
                                  <a:pt x="26" y="137"/>
                                  <a:pt x="21" y="141"/>
                                </a:cubicBezTo>
                                <a:cubicBezTo>
                                  <a:pt x="12" y="147"/>
                                  <a:pt x="12" y="147"/>
                                  <a:pt x="12" y="147"/>
                                </a:cubicBezTo>
                                <a:cubicBezTo>
                                  <a:pt x="12" y="147"/>
                                  <a:pt x="5" y="152"/>
                                  <a:pt x="6" y="158"/>
                                </a:cubicBezTo>
                                <a:cubicBezTo>
                                  <a:pt x="6" y="158"/>
                                  <a:pt x="6" y="158"/>
                                  <a:pt x="6" y="158"/>
                                </a:cubicBezTo>
                                <a:cubicBezTo>
                                  <a:pt x="6" y="158"/>
                                  <a:pt x="6" y="158"/>
                                  <a:pt x="6" y="158"/>
                                </a:cubicBezTo>
                                <a:cubicBezTo>
                                  <a:pt x="6" y="159"/>
                                  <a:pt x="7" y="160"/>
                                  <a:pt x="7" y="160"/>
                                </a:cubicBezTo>
                                <a:cubicBezTo>
                                  <a:pt x="15" y="186"/>
                                  <a:pt x="15" y="186"/>
                                  <a:pt x="15" y="186"/>
                                </a:cubicBezTo>
                                <a:cubicBezTo>
                                  <a:pt x="15" y="186"/>
                                  <a:pt x="15" y="186"/>
                                  <a:pt x="15" y="186"/>
                                </a:cubicBezTo>
                                <a:cubicBezTo>
                                  <a:pt x="16" y="189"/>
                                  <a:pt x="18" y="189"/>
                                  <a:pt x="20" y="189"/>
                                </a:cubicBezTo>
                                <a:cubicBezTo>
                                  <a:pt x="22" y="188"/>
                                  <a:pt x="23" y="186"/>
                                  <a:pt x="22" y="184"/>
                                </a:cubicBezTo>
                                <a:cubicBezTo>
                                  <a:pt x="22" y="184"/>
                                  <a:pt x="22" y="184"/>
                                  <a:pt x="22" y="184"/>
                                </a:cubicBezTo>
                                <a:cubicBezTo>
                                  <a:pt x="14" y="160"/>
                                  <a:pt x="14" y="160"/>
                                  <a:pt x="14" y="160"/>
                                </a:cubicBezTo>
                                <a:cubicBezTo>
                                  <a:pt x="16" y="159"/>
                                  <a:pt x="16" y="159"/>
                                  <a:pt x="16" y="159"/>
                                </a:cubicBezTo>
                                <a:cubicBezTo>
                                  <a:pt x="30" y="199"/>
                                  <a:pt x="30" y="199"/>
                                  <a:pt x="30" y="199"/>
                                </a:cubicBezTo>
                                <a:cubicBezTo>
                                  <a:pt x="39" y="193"/>
                                  <a:pt x="39" y="193"/>
                                  <a:pt x="39" y="193"/>
                                </a:cubicBezTo>
                                <a:cubicBezTo>
                                  <a:pt x="57" y="219"/>
                                  <a:pt x="57" y="219"/>
                                  <a:pt x="57" y="219"/>
                                </a:cubicBezTo>
                                <a:cubicBezTo>
                                  <a:pt x="57" y="219"/>
                                  <a:pt x="57" y="219"/>
                                  <a:pt x="57" y="219"/>
                                </a:cubicBezTo>
                                <a:cubicBezTo>
                                  <a:pt x="59" y="221"/>
                                  <a:pt x="61" y="222"/>
                                  <a:pt x="63" y="220"/>
                                </a:cubicBezTo>
                                <a:cubicBezTo>
                                  <a:pt x="65" y="219"/>
                                  <a:pt x="65" y="216"/>
                                  <a:pt x="64" y="214"/>
                                </a:cubicBezTo>
                                <a:cubicBezTo>
                                  <a:pt x="64" y="214"/>
                                  <a:pt x="64" y="214"/>
                                  <a:pt x="64" y="214"/>
                                </a:cubicBezTo>
                                <a:cubicBezTo>
                                  <a:pt x="46" y="188"/>
                                  <a:pt x="46" y="188"/>
                                  <a:pt x="46" y="188"/>
                                </a:cubicBezTo>
                                <a:cubicBezTo>
                                  <a:pt x="47" y="188"/>
                                  <a:pt x="47" y="188"/>
                                  <a:pt x="47" y="188"/>
                                </a:cubicBezTo>
                                <a:cubicBezTo>
                                  <a:pt x="47" y="188"/>
                                  <a:pt x="47" y="188"/>
                                  <a:pt x="47" y="188"/>
                                </a:cubicBezTo>
                                <a:cubicBezTo>
                                  <a:pt x="48" y="187"/>
                                  <a:pt x="48" y="187"/>
                                  <a:pt x="48" y="187"/>
                                </a:cubicBezTo>
                                <a:cubicBezTo>
                                  <a:pt x="66" y="213"/>
                                  <a:pt x="66" y="213"/>
                                  <a:pt x="66" y="213"/>
                                </a:cubicBezTo>
                                <a:cubicBezTo>
                                  <a:pt x="66" y="213"/>
                                  <a:pt x="66" y="213"/>
                                  <a:pt x="66" y="213"/>
                                </a:cubicBezTo>
                                <a:cubicBezTo>
                                  <a:pt x="67" y="215"/>
                                  <a:pt x="70" y="216"/>
                                  <a:pt x="72" y="214"/>
                                </a:cubicBezTo>
                                <a:cubicBezTo>
                                  <a:pt x="74" y="213"/>
                                  <a:pt x="74" y="210"/>
                                  <a:pt x="73" y="208"/>
                                </a:cubicBezTo>
                                <a:cubicBezTo>
                                  <a:pt x="73" y="208"/>
                                  <a:pt x="73" y="208"/>
                                  <a:pt x="73" y="208"/>
                                </a:cubicBezTo>
                                <a:cubicBezTo>
                                  <a:pt x="55" y="182"/>
                                  <a:pt x="55" y="182"/>
                                  <a:pt x="55" y="182"/>
                                </a:cubicBezTo>
                                <a:cubicBezTo>
                                  <a:pt x="64" y="176"/>
                                  <a:pt x="64" y="176"/>
                                  <a:pt x="64" y="176"/>
                                </a:cubicBezTo>
                                <a:cubicBezTo>
                                  <a:pt x="30" y="149"/>
                                  <a:pt x="30" y="149"/>
                                  <a:pt x="30" y="149"/>
                                </a:cubicBezTo>
                                <a:cubicBezTo>
                                  <a:pt x="32" y="148"/>
                                  <a:pt x="32" y="148"/>
                                  <a:pt x="32" y="148"/>
                                </a:cubicBezTo>
                                <a:cubicBezTo>
                                  <a:pt x="52" y="164"/>
                                  <a:pt x="52" y="164"/>
                                  <a:pt x="52" y="164"/>
                                </a:cubicBezTo>
                                <a:cubicBezTo>
                                  <a:pt x="52" y="164"/>
                                  <a:pt x="52" y="164"/>
                                  <a:pt x="52" y="164"/>
                                </a:cubicBezTo>
                                <a:cubicBezTo>
                                  <a:pt x="53" y="165"/>
                                  <a:pt x="56" y="165"/>
                                  <a:pt x="57" y="163"/>
                                </a:cubicBezTo>
                                <a:cubicBezTo>
                                  <a:pt x="58" y="161"/>
                                  <a:pt x="58" y="159"/>
                                  <a:pt x="56" y="158"/>
                                </a:cubicBezTo>
                                <a:close/>
                                <a:moveTo>
                                  <a:pt x="17" y="129"/>
                                </a:moveTo>
                                <a:cubicBezTo>
                                  <a:pt x="14" y="125"/>
                                  <a:pt x="9" y="125"/>
                                  <a:pt x="5" y="127"/>
                                </a:cubicBezTo>
                                <a:cubicBezTo>
                                  <a:pt x="0" y="130"/>
                                  <a:pt x="0" y="136"/>
                                  <a:pt x="2" y="140"/>
                                </a:cubicBezTo>
                                <a:cubicBezTo>
                                  <a:pt x="5" y="144"/>
                                  <a:pt x="11" y="145"/>
                                  <a:pt x="15" y="142"/>
                                </a:cubicBezTo>
                                <a:cubicBezTo>
                                  <a:pt x="19" y="139"/>
                                  <a:pt x="20" y="133"/>
                                  <a:pt x="17" y="129"/>
                                </a:cubicBezTo>
                                <a:close/>
                                <a:moveTo>
                                  <a:pt x="234" y="40"/>
                                </a:moveTo>
                                <a:cubicBezTo>
                                  <a:pt x="217" y="15"/>
                                  <a:pt x="217" y="15"/>
                                  <a:pt x="217" y="15"/>
                                </a:cubicBezTo>
                                <a:cubicBezTo>
                                  <a:pt x="217" y="15"/>
                                  <a:pt x="217" y="15"/>
                                  <a:pt x="217" y="15"/>
                                </a:cubicBezTo>
                                <a:cubicBezTo>
                                  <a:pt x="214" y="13"/>
                                  <a:pt x="208" y="9"/>
                                  <a:pt x="199" y="15"/>
                                </a:cubicBezTo>
                                <a:cubicBezTo>
                                  <a:pt x="189" y="22"/>
                                  <a:pt x="189" y="22"/>
                                  <a:pt x="189" y="22"/>
                                </a:cubicBezTo>
                                <a:cubicBezTo>
                                  <a:pt x="189" y="22"/>
                                  <a:pt x="178" y="30"/>
                                  <a:pt x="183" y="39"/>
                                </a:cubicBezTo>
                                <a:cubicBezTo>
                                  <a:pt x="183" y="39"/>
                                  <a:pt x="183" y="39"/>
                                  <a:pt x="183" y="39"/>
                                </a:cubicBezTo>
                                <a:cubicBezTo>
                                  <a:pt x="200" y="63"/>
                                  <a:pt x="200" y="63"/>
                                  <a:pt x="200" y="63"/>
                                </a:cubicBezTo>
                                <a:cubicBezTo>
                                  <a:pt x="200" y="63"/>
                                  <a:pt x="200" y="63"/>
                                  <a:pt x="200" y="63"/>
                                </a:cubicBezTo>
                                <a:cubicBezTo>
                                  <a:pt x="201" y="65"/>
                                  <a:pt x="204" y="65"/>
                                  <a:pt x="205" y="64"/>
                                </a:cubicBezTo>
                                <a:cubicBezTo>
                                  <a:pt x="207" y="63"/>
                                  <a:pt x="207" y="61"/>
                                  <a:pt x="206" y="59"/>
                                </a:cubicBezTo>
                                <a:cubicBezTo>
                                  <a:pt x="206" y="59"/>
                                  <a:pt x="206" y="59"/>
                                  <a:pt x="206" y="59"/>
                                </a:cubicBezTo>
                                <a:cubicBezTo>
                                  <a:pt x="192" y="38"/>
                                  <a:pt x="192" y="38"/>
                                  <a:pt x="192" y="38"/>
                                </a:cubicBezTo>
                                <a:cubicBezTo>
                                  <a:pt x="194" y="37"/>
                                  <a:pt x="194" y="37"/>
                                  <a:pt x="194" y="37"/>
                                </a:cubicBezTo>
                                <a:cubicBezTo>
                                  <a:pt x="234" y="94"/>
                                  <a:pt x="234" y="94"/>
                                  <a:pt x="234" y="94"/>
                                </a:cubicBezTo>
                                <a:cubicBezTo>
                                  <a:pt x="234" y="94"/>
                                  <a:pt x="234" y="94"/>
                                  <a:pt x="234" y="94"/>
                                </a:cubicBezTo>
                                <a:cubicBezTo>
                                  <a:pt x="236" y="97"/>
                                  <a:pt x="238" y="97"/>
                                  <a:pt x="241" y="95"/>
                                </a:cubicBezTo>
                                <a:cubicBezTo>
                                  <a:pt x="243" y="94"/>
                                  <a:pt x="243" y="91"/>
                                  <a:pt x="241" y="89"/>
                                </a:cubicBezTo>
                                <a:cubicBezTo>
                                  <a:pt x="241" y="89"/>
                                  <a:pt x="241" y="89"/>
                                  <a:pt x="241" y="89"/>
                                </a:cubicBezTo>
                                <a:cubicBezTo>
                                  <a:pt x="218" y="55"/>
                                  <a:pt x="218" y="55"/>
                                  <a:pt x="218" y="55"/>
                                </a:cubicBezTo>
                                <a:cubicBezTo>
                                  <a:pt x="220" y="54"/>
                                  <a:pt x="220" y="54"/>
                                  <a:pt x="220" y="54"/>
                                </a:cubicBezTo>
                                <a:cubicBezTo>
                                  <a:pt x="243" y="87"/>
                                  <a:pt x="243" y="87"/>
                                  <a:pt x="243" y="87"/>
                                </a:cubicBezTo>
                                <a:cubicBezTo>
                                  <a:pt x="243" y="87"/>
                                  <a:pt x="243" y="87"/>
                                  <a:pt x="243" y="87"/>
                                </a:cubicBezTo>
                                <a:cubicBezTo>
                                  <a:pt x="245" y="90"/>
                                  <a:pt x="248" y="90"/>
                                  <a:pt x="250" y="88"/>
                                </a:cubicBezTo>
                                <a:cubicBezTo>
                                  <a:pt x="252" y="87"/>
                                  <a:pt x="253" y="84"/>
                                  <a:pt x="252" y="82"/>
                                </a:cubicBezTo>
                                <a:cubicBezTo>
                                  <a:pt x="252" y="82"/>
                                  <a:pt x="252" y="82"/>
                                  <a:pt x="252" y="82"/>
                                </a:cubicBezTo>
                                <a:cubicBezTo>
                                  <a:pt x="212" y="24"/>
                                  <a:pt x="212" y="24"/>
                                  <a:pt x="212" y="24"/>
                                </a:cubicBezTo>
                                <a:cubicBezTo>
                                  <a:pt x="213" y="23"/>
                                  <a:pt x="213" y="23"/>
                                  <a:pt x="213" y="23"/>
                                </a:cubicBezTo>
                                <a:cubicBezTo>
                                  <a:pt x="228" y="44"/>
                                  <a:pt x="228" y="44"/>
                                  <a:pt x="228" y="44"/>
                                </a:cubicBezTo>
                                <a:cubicBezTo>
                                  <a:pt x="228" y="44"/>
                                  <a:pt x="228" y="44"/>
                                  <a:pt x="228" y="44"/>
                                </a:cubicBezTo>
                                <a:cubicBezTo>
                                  <a:pt x="229" y="46"/>
                                  <a:pt x="231" y="46"/>
                                  <a:pt x="233" y="45"/>
                                </a:cubicBezTo>
                                <a:cubicBezTo>
                                  <a:pt x="234" y="44"/>
                                  <a:pt x="235" y="41"/>
                                  <a:pt x="234" y="40"/>
                                </a:cubicBezTo>
                                <a:cubicBezTo>
                                  <a:pt x="234" y="40"/>
                                  <a:pt x="234" y="40"/>
                                  <a:pt x="234" y="40"/>
                                </a:cubicBezTo>
                                <a:close/>
                                <a:moveTo>
                                  <a:pt x="195" y="5"/>
                                </a:moveTo>
                                <a:cubicBezTo>
                                  <a:pt x="192" y="1"/>
                                  <a:pt x="187" y="0"/>
                                  <a:pt x="183" y="3"/>
                                </a:cubicBezTo>
                                <a:cubicBezTo>
                                  <a:pt x="179" y="6"/>
                                  <a:pt x="178" y="11"/>
                                  <a:pt x="181" y="15"/>
                                </a:cubicBezTo>
                                <a:cubicBezTo>
                                  <a:pt x="184" y="19"/>
                                  <a:pt x="189" y="20"/>
                                  <a:pt x="193" y="18"/>
                                </a:cubicBezTo>
                                <a:cubicBezTo>
                                  <a:pt x="197" y="15"/>
                                  <a:pt x="198" y="9"/>
                                  <a:pt x="195" y="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3" name="Freeform 6133"/>
                        <wps:cNvSpPr>
                          <a:spLocks noEditPoints="1"/>
                        </wps:cNvSpPr>
                        <wps:spPr bwMode="auto">
                          <a:xfrm>
                            <a:off x="13998576" y="5632451"/>
                            <a:ext cx="720725" cy="723900"/>
                          </a:xfrm>
                          <a:custGeom>
                            <a:avLst/>
                            <a:gdLst>
                              <a:gd name="T0" fmla="*/ 192 w 192"/>
                              <a:gd name="T1" fmla="*/ 93 h 193"/>
                              <a:gd name="T2" fmla="*/ 187 w 192"/>
                              <a:gd name="T3" fmla="*/ 86 h 193"/>
                              <a:gd name="T4" fmla="*/ 171 w 192"/>
                              <a:gd name="T5" fmla="*/ 81 h 193"/>
                              <a:gd name="T6" fmla="*/ 169 w 192"/>
                              <a:gd name="T7" fmla="*/ 78 h 193"/>
                              <a:gd name="T8" fmla="*/ 154 w 192"/>
                              <a:gd name="T9" fmla="*/ 76 h 193"/>
                              <a:gd name="T10" fmla="*/ 92 w 192"/>
                              <a:gd name="T11" fmla="*/ 120 h 193"/>
                              <a:gd name="T12" fmla="*/ 89 w 192"/>
                              <a:gd name="T13" fmla="*/ 135 h 193"/>
                              <a:gd name="T14" fmla="*/ 91 w 192"/>
                              <a:gd name="T15" fmla="*/ 137 h 193"/>
                              <a:gd name="T16" fmla="*/ 90 w 192"/>
                              <a:gd name="T17" fmla="*/ 153 h 193"/>
                              <a:gd name="T18" fmla="*/ 96 w 192"/>
                              <a:gd name="T19" fmla="*/ 161 h 193"/>
                              <a:gd name="T20" fmla="*/ 192 w 192"/>
                              <a:gd name="T21" fmla="*/ 93 h 193"/>
                              <a:gd name="T22" fmla="*/ 102 w 192"/>
                              <a:gd name="T23" fmla="*/ 89 h 193"/>
                              <a:gd name="T24" fmla="*/ 121 w 192"/>
                              <a:gd name="T25" fmla="*/ 34 h 193"/>
                              <a:gd name="T26" fmla="*/ 105 w 192"/>
                              <a:gd name="T27" fmla="*/ 29 h 193"/>
                              <a:gd name="T28" fmla="*/ 86 w 192"/>
                              <a:gd name="T29" fmla="*/ 83 h 193"/>
                              <a:gd name="T30" fmla="*/ 102 w 192"/>
                              <a:gd name="T31" fmla="*/ 89 h 193"/>
                              <a:gd name="T32" fmla="*/ 82 w 192"/>
                              <a:gd name="T33" fmla="*/ 79 h 193"/>
                              <a:gd name="T34" fmla="*/ 99 w 192"/>
                              <a:gd name="T35" fmla="*/ 30 h 193"/>
                              <a:gd name="T36" fmla="*/ 72 w 192"/>
                              <a:gd name="T37" fmla="*/ 13 h 193"/>
                              <a:gd name="T38" fmla="*/ 40 w 192"/>
                              <a:gd name="T39" fmla="*/ 10 h 193"/>
                              <a:gd name="T40" fmla="*/ 23 w 192"/>
                              <a:gd name="T41" fmla="*/ 59 h 193"/>
                              <a:gd name="T42" fmla="*/ 50 w 192"/>
                              <a:gd name="T43" fmla="*/ 76 h 193"/>
                              <a:gd name="T44" fmla="*/ 82 w 192"/>
                              <a:gd name="T45" fmla="*/ 79 h 193"/>
                              <a:gd name="T46" fmla="*/ 17 w 192"/>
                              <a:gd name="T47" fmla="*/ 59 h 193"/>
                              <a:gd name="T48" fmla="*/ 36 w 192"/>
                              <a:gd name="T49" fmla="*/ 5 h 193"/>
                              <a:gd name="T50" fmla="*/ 20 w 192"/>
                              <a:gd name="T51" fmla="*/ 0 h 193"/>
                              <a:gd name="T52" fmla="*/ 1 w 192"/>
                              <a:gd name="T53" fmla="*/ 54 h 193"/>
                              <a:gd name="T54" fmla="*/ 17 w 192"/>
                              <a:gd name="T55" fmla="*/ 59 h 193"/>
                              <a:gd name="T56" fmla="*/ 2 w 192"/>
                              <a:gd name="T57" fmla="*/ 172 h 193"/>
                              <a:gd name="T58" fmla="*/ 2 w 192"/>
                              <a:gd name="T59" fmla="*/ 172 h 193"/>
                              <a:gd name="T60" fmla="*/ 2 w 192"/>
                              <a:gd name="T61" fmla="*/ 172 h 193"/>
                              <a:gd name="T62" fmla="*/ 11 w 192"/>
                              <a:gd name="T63" fmla="*/ 190 h 193"/>
                              <a:gd name="T64" fmla="*/ 29 w 192"/>
                              <a:gd name="T65" fmla="*/ 181 h 193"/>
                              <a:gd name="T66" fmla="*/ 29 w 192"/>
                              <a:gd name="T67" fmla="*/ 180 h 193"/>
                              <a:gd name="T68" fmla="*/ 29 w 192"/>
                              <a:gd name="T69" fmla="*/ 180 h 193"/>
                              <a:gd name="T70" fmla="*/ 62 w 192"/>
                              <a:gd name="T71" fmla="*/ 86 h 193"/>
                              <a:gd name="T72" fmla="*/ 35 w 192"/>
                              <a:gd name="T73" fmla="*/ 77 h 193"/>
                              <a:gd name="T74" fmla="*/ 2 w 192"/>
                              <a:gd name="T75" fmla="*/ 172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2" h="193">
                                <a:moveTo>
                                  <a:pt x="192" y="93"/>
                                </a:moveTo>
                                <a:cubicBezTo>
                                  <a:pt x="187" y="86"/>
                                  <a:pt x="187" y="86"/>
                                  <a:pt x="187" y="86"/>
                                </a:cubicBezTo>
                                <a:cubicBezTo>
                                  <a:pt x="187" y="86"/>
                                  <a:pt x="180" y="77"/>
                                  <a:pt x="171" y="81"/>
                                </a:cubicBezTo>
                                <a:cubicBezTo>
                                  <a:pt x="169" y="78"/>
                                  <a:pt x="169" y="78"/>
                                  <a:pt x="169" y="78"/>
                                </a:cubicBezTo>
                                <a:cubicBezTo>
                                  <a:pt x="169" y="78"/>
                                  <a:pt x="163" y="70"/>
                                  <a:pt x="154" y="76"/>
                                </a:cubicBezTo>
                                <a:cubicBezTo>
                                  <a:pt x="92" y="120"/>
                                  <a:pt x="92" y="120"/>
                                  <a:pt x="92" y="120"/>
                                </a:cubicBezTo>
                                <a:cubicBezTo>
                                  <a:pt x="92" y="120"/>
                                  <a:pt x="83" y="126"/>
                                  <a:pt x="89" y="135"/>
                                </a:cubicBezTo>
                                <a:cubicBezTo>
                                  <a:pt x="91" y="137"/>
                                  <a:pt x="91" y="137"/>
                                  <a:pt x="91" y="137"/>
                                </a:cubicBezTo>
                                <a:cubicBezTo>
                                  <a:pt x="88" y="140"/>
                                  <a:pt x="85" y="146"/>
                                  <a:pt x="90" y="153"/>
                                </a:cubicBezTo>
                                <a:cubicBezTo>
                                  <a:pt x="96" y="161"/>
                                  <a:pt x="96" y="161"/>
                                  <a:pt x="96" y="161"/>
                                </a:cubicBezTo>
                                <a:cubicBezTo>
                                  <a:pt x="192" y="93"/>
                                  <a:pt x="192" y="93"/>
                                  <a:pt x="192" y="93"/>
                                </a:cubicBezTo>
                                <a:close/>
                                <a:moveTo>
                                  <a:pt x="102" y="89"/>
                                </a:moveTo>
                                <a:cubicBezTo>
                                  <a:pt x="121" y="34"/>
                                  <a:pt x="121" y="34"/>
                                  <a:pt x="121" y="34"/>
                                </a:cubicBezTo>
                                <a:cubicBezTo>
                                  <a:pt x="105" y="29"/>
                                  <a:pt x="105" y="29"/>
                                  <a:pt x="105" y="29"/>
                                </a:cubicBezTo>
                                <a:cubicBezTo>
                                  <a:pt x="86" y="83"/>
                                  <a:pt x="86" y="83"/>
                                  <a:pt x="86" y="83"/>
                                </a:cubicBezTo>
                                <a:cubicBezTo>
                                  <a:pt x="102" y="89"/>
                                  <a:pt x="102" y="89"/>
                                  <a:pt x="102" y="89"/>
                                </a:cubicBezTo>
                                <a:close/>
                                <a:moveTo>
                                  <a:pt x="82" y="79"/>
                                </a:moveTo>
                                <a:cubicBezTo>
                                  <a:pt x="99" y="30"/>
                                  <a:pt x="99" y="30"/>
                                  <a:pt x="99" y="30"/>
                                </a:cubicBezTo>
                                <a:cubicBezTo>
                                  <a:pt x="92" y="23"/>
                                  <a:pt x="83" y="16"/>
                                  <a:pt x="72" y="13"/>
                                </a:cubicBezTo>
                                <a:cubicBezTo>
                                  <a:pt x="61" y="9"/>
                                  <a:pt x="50" y="8"/>
                                  <a:pt x="40" y="10"/>
                                </a:cubicBezTo>
                                <a:cubicBezTo>
                                  <a:pt x="23" y="59"/>
                                  <a:pt x="23" y="59"/>
                                  <a:pt x="23" y="59"/>
                                </a:cubicBezTo>
                                <a:cubicBezTo>
                                  <a:pt x="30" y="66"/>
                                  <a:pt x="39" y="72"/>
                                  <a:pt x="50" y="76"/>
                                </a:cubicBezTo>
                                <a:cubicBezTo>
                                  <a:pt x="61" y="80"/>
                                  <a:pt x="72" y="80"/>
                                  <a:pt x="82" y="79"/>
                                </a:cubicBezTo>
                                <a:close/>
                                <a:moveTo>
                                  <a:pt x="17" y="59"/>
                                </a:moveTo>
                                <a:cubicBezTo>
                                  <a:pt x="36" y="5"/>
                                  <a:pt x="36" y="5"/>
                                  <a:pt x="36" y="5"/>
                                </a:cubicBezTo>
                                <a:cubicBezTo>
                                  <a:pt x="20" y="0"/>
                                  <a:pt x="20" y="0"/>
                                  <a:pt x="20" y="0"/>
                                </a:cubicBezTo>
                                <a:cubicBezTo>
                                  <a:pt x="1" y="54"/>
                                  <a:pt x="1" y="54"/>
                                  <a:pt x="1" y="54"/>
                                </a:cubicBezTo>
                                <a:cubicBezTo>
                                  <a:pt x="17" y="59"/>
                                  <a:pt x="17" y="59"/>
                                  <a:pt x="17" y="59"/>
                                </a:cubicBezTo>
                                <a:close/>
                                <a:moveTo>
                                  <a:pt x="2" y="172"/>
                                </a:moveTo>
                                <a:cubicBezTo>
                                  <a:pt x="2" y="172"/>
                                  <a:pt x="2" y="172"/>
                                  <a:pt x="2" y="172"/>
                                </a:cubicBezTo>
                                <a:cubicBezTo>
                                  <a:pt x="2" y="172"/>
                                  <a:pt x="2" y="172"/>
                                  <a:pt x="2" y="172"/>
                                </a:cubicBezTo>
                                <a:cubicBezTo>
                                  <a:pt x="0" y="179"/>
                                  <a:pt x="4" y="187"/>
                                  <a:pt x="11" y="190"/>
                                </a:cubicBezTo>
                                <a:cubicBezTo>
                                  <a:pt x="18" y="193"/>
                                  <a:pt x="26" y="188"/>
                                  <a:pt x="29" y="181"/>
                                </a:cubicBezTo>
                                <a:cubicBezTo>
                                  <a:pt x="29" y="180"/>
                                  <a:pt x="29" y="180"/>
                                  <a:pt x="29" y="180"/>
                                </a:cubicBezTo>
                                <a:cubicBezTo>
                                  <a:pt x="29" y="180"/>
                                  <a:pt x="29" y="180"/>
                                  <a:pt x="29" y="180"/>
                                </a:cubicBezTo>
                                <a:cubicBezTo>
                                  <a:pt x="62" y="86"/>
                                  <a:pt x="62" y="86"/>
                                  <a:pt x="62" y="86"/>
                                </a:cubicBezTo>
                                <a:cubicBezTo>
                                  <a:pt x="35" y="77"/>
                                  <a:pt x="35" y="77"/>
                                  <a:pt x="35" y="77"/>
                                </a:cubicBezTo>
                                <a:cubicBezTo>
                                  <a:pt x="2" y="172"/>
                                  <a:pt x="2" y="172"/>
                                  <a:pt x="2" y="17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4" name="Freeform 6134"/>
                        <wps:cNvSpPr>
                          <a:spLocks noEditPoints="1"/>
                        </wps:cNvSpPr>
                        <wps:spPr bwMode="auto">
                          <a:xfrm>
                            <a:off x="10699751" y="4273551"/>
                            <a:ext cx="765175" cy="817563"/>
                          </a:xfrm>
                          <a:custGeom>
                            <a:avLst/>
                            <a:gdLst>
                              <a:gd name="T0" fmla="*/ 126 w 204"/>
                              <a:gd name="T1" fmla="*/ 72 h 218"/>
                              <a:gd name="T2" fmla="*/ 117 w 204"/>
                              <a:gd name="T3" fmla="*/ 75 h 218"/>
                              <a:gd name="T4" fmla="*/ 60 w 204"/>
                              <a:gd name="T5" fmla="*/ 13 h 218"/>
                              <a:gd name="T6" fmla="*/ 18 w 204"/>
                              <a:gd name="T7" fmla="*/ 72 h 218"/>
                              <a:gd name="T8" fmla="*/ 37 w 204"/>
                              <a:gd name="T9" fmla="*/ 128 h 218"/>
                              <a:gd name="T10" fmla="*/ 31 w 204"/>
                              <a:gd name="T11" fmla="*/ 139 h 218"/>
                              <a:gd name="T12" fmla="*/ 109 w 204"/>
                              <a:gd name="T13" fmla="*/ 161 h 218"/>
                              <a:gd name="T14" fmla="*/ 124 w 204"/>
                              <a:gd name="T15" fmla="*/ 211 h 218"/>
                              <a:gd name="T16" fmla="*/ 168 w 204"/>
                              <a:gd name="T17" fmla="*/ 180 h 218"/>
                              <a:gd name="T18" fmla="*/ 126 w 204"/>
                              <a:gd name="T19" fmla="*/ 149 h 218"/>
                              <a:gd name="T20" fmla="*/ 155 w 204"/>
                              <a:gd name="T21" fmla="*/ 113 h 218"/>
                              <a:gd name="T22" fmla="*/ 157 w 204"/>
                              <a:gd name="T23" fmla="*/ 38 h 218"/>
                              <a:gd name="T24" fmla="*/ 133 w 204"/>
                              <a:gd name="T25" fmla="*/ 82 h 218"/>
                              <a:gd name="T26" fmla="*/ 26 w 204"/>
                              <a:gd name="T27" fmla="*/ 118 h 218"/>
                              <a:gd name="T28" fmla="*/ 38 w 204"/>
                              <a:gd name="T29" fmla="*/ 109 h 218"/>
                              <a:gd name="T30" fmla="*/ 23 w 204"/>
                              <a:gd name="T31" fmla="*/ 101 h 218"/>
                              <a:gd name="T32" fmla="*/ 14 w 204"/>
                              <a:gd name="T33" fmla="*/ 88 h 218"/>
                              <a:gd name="T34" fmla="*/ 23 w 204"/>
                              <a:gd name="T35" fmla="*/ 101 h 218"/>
                              <a:gd name="T36" fmla="*/ 45 w 204"/>
                              <a:gd name="T37" fmla="*/ 104 h 218"/>
                              <a:gd name="T38" fmla="*/ 58 w 204"/>
                              <a:gd name="T39" fmla="*/ 95 h 218"/>
                              <a:gd name="T40" fmla="*/ 43 w 204"/>
                              <a:gd name="T41" fmla="*/ 87 h 218"/>
                              <a:gd name="T42" fmla="*/ 34 w 204"/>
                              <a:gd name="T43" fmla="*/ 74 h 218"/>
                              <a:gd name="T44" fmla="*/ 43 w 204"/>
                              <a:gd name="T45" fmla="*/ 87 h 218"/>
                              <a:gd name="T46" fmla="*/ 64 w 204"/>
                              <a:gd name="T47" fmla="*/ 85 h 218"/>
                              <a:gd name="T48" fmla="*/ 65 w 204"/>
                              <a:gd name="T49" fmla="*/ 102 h 218"/>
                              <a:gd name="T50" fmla="*/ 86 w 204"/>
                              <a:gd name="T51" fmla="*/ 79 h 218"/>
                              <a:gd name="T52" fmla="*/ 74 w 204"/>
                              <a:gd name="T53" fmla="*/ 62 h 218"/>
                              <a:gd name="T54" fmla="*/ 86 w 204"/>
                              <a:gd name="T55" fmla="*/ 79 h 218"/>
                              <a:gd name="T56" fmla="*/ 53 w 204"/>
                              <a:gd name="T57" fmla="*/ 51 h 218"/>
                              <a:gd name="T58" fmla="*/ 71 w 204"/>
                              <a:gd name="T59" fmla="*/ 39 h 218"/>
                              <a:gd name="T60" fmla="*/ 83 w 204"/>
                              <a:gd name="T61" fmla="*/ 17 h 218"/>
                              <a:gd name="T62" fmla="*/ 95 w 204"/>
                              <a:gd name="T63" fmla="*/ 34 h 218"/>
                              <a:gd name="T64" fmla="*/ 83 w 204"/>
                              <a:gd name="T65" fmla="*/ 17 h 218"/>
                              <a:gd name="T66" fmla="*/ 101 w 204"/>
                              <a:gd name="T67" fmla="*/ 43 h 218"/>
                              <a:gd name="T68" fmla="*/ 113 w 204"/>
                              <a:gd name="T69" fmla="*/ 60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18">
                                <a:moveTo>
                                  <a:pt x="133" y="82"/>
                                </a:moveTo>
                                <a:cubicBezTo>
                                  <a:pt x="126" y="72"/>
                                  <a:pt x="126" y="72"/>
                                  <a:pt x="126" y="72"/>
                                </a:cubicBezTo>
                                <a:cubicBezTo>
                                  <a:pt x="119" y="77"/>
                                  <a:pt x="119" y="77"/>
                                  <a:pt x="119" y="77"/>
                                </a:cubicBezTo>
                                <a:cubicBezTo>
                                  <a:pt x="117" y="75"/>
                                  <a:pt x="117" y="75"/>
                                  <a:pt x="117" y="75"/>
                                </a:cubicBezTo>
                                <a:cubicBezTo>
                                  <a:pt x="129" y="61"/>
                                  <a:pt x="130" y="40"/>
                                  <a:pt x="119" y="24"/>
                                </a:cubicBezTo>
                                <a:cubicBezTo>
                                  <a:pt x="106" y="5"/>
                                  <a:pt x="79" y="0"/>
                                  <a:pt x="60" y="13"/>
                                </a:cubicBezTo>
                                <a:cubicBezTo>
                                  <a:pt x="42" y="26"/>
                                  <a:pt x="37" y="50"/>
                                  <a:pt x="48" y="69"/>
                                </a:cubicBezTo>
                                <a:cubicBezTo>
                                  <a:pt x="38" y="65"/>
                                  <a:pt x="27" y="65"/>
                                  <a:pt x="18" y="72"/>
                                </a:cubicBezTo>
                                <a:cubicBezTo>
                                  <a:pt x="4" y="81"/>
                                  <a:pt x="0" y="101"/>
                                  <a:pt x="10" y="115"/>
                                </a:cubicBezTo>
                                <a:cubicBezTo>
                                  <a:pt x="16" y="124"/>
                                  <a:pt x="27" y="128"/>
                                  <a:pt x="37" y="128"/>
                                </a:cubicBezTo>
                                <a:cubicBezTo>
                                  <a:pt x="40" y="132"/>
                                  <a:pt x="40" y="132"/>
                                  <a:pt x="40" y="132"/>
                                </a:cubicBezTo>
                                <a:cubicBezTo>
                                  <a:pt x="31" y="139"/>
                                  <a:pt x="31" y="139"/>
                                  <a:pt x="31" y="139"/>
                                </a:cubicBezTo>
                                <a:cubicBezTo>
                                  <a:pt x="67" y="190"/>
                                  <a:pt x="67" y="190"/>
                                  <a:pt x="67" y="190"/>
                                </a:cubicBezTo>
                                <a:cubicBezTo>
                                  <a:pt x="109" y="161"/>
                                  <a:pt x="109" y="161"/>
                                  <a:pt x="109" y="161"/>
                                </a:cubicBezTo>
                                <a:cubicBezTo>
                                  <a:pt x="114" y="218"/>
                                  <a:pt x="114" y="218"/>
                                  <a:pt x="114" y="218"/>
                                </a:cubicBezTo>
                                <a:cubicBezTo>
                                  <a:pt x="124" y="211"/>
                                  <a:pt x="124" y="211"/>
                                  <a:pt x="124" y="211"/>
                                </a:cubicBezTo>
                                <a:cubicBezTo>
                                  <a:pt x="119" y="158"/>
                                  <a:pt x="119" y="158"/>
                                  <a:pt x="119" y="158"/>
                                </a:cubicBezTo>
                                <a:cubicBezTo>
                                  <a:pt x="168" y="180"/>
                                  <a:pt x="168" y="180"/>
                                  <a:pt x="168" y="180"/>
                                </a:cubicBezTo>
                                <a:cubicBezTo>
                                  <a:pt x="178" y="173"/>
                                  <a:pt x="178" y="173"/>
                                  <a:pt x="178" y="173"/>
                                </a:cubicBezTo>
                                <a:cubicBezTo>
                                  <a:pt x="126" y="149"/>
                                  <a:pt x="126" y="149"/>
                                  <a:pt x="126" y="149"/>
                                </a:cubicBezTo>
                                <a:cubicBezTo>
                                  <a:pt x="162" y="123"/>
                                  <a:pt x="162" y="123"/>
                                  <a:pt x="162" y="123"/>
                                </a:cubicBezTo>
                                <a:cubicBezTo>
                                  <a:pt x="155" y="113"/>
                                  <a:pt x="155" y="113"/>
                                  <a:pt x="155" y="113"/>
                                </a:cubicBezTo>
                                <a:cubicBezTo>
                                  <a:pt x="204" y="106"/>
                                  <a:pt x="204" y="106"/>
                                  <a:pt x="204" y="106"/>
                                </a:cubicBezTo>
                                <a:cubicBezTo>
                                  <a:pt x="157" y="38"/>
                                  <a:pt x="157" y="38"/>
                                  <a:pt x="157" y="38"/>
                                </a:cubicBezTo>
                                <a:cubicBezTo>
                                  <a:pt x="133" y="82"/>
                                  <a:pt x="133" y="82"/>
                                  <a:pt x="133" y="82"/>
                                </a:cubicBezTo>
                                <a:cubicBezTo>
                                  <a:pt x="133" y="82"/>
                                  <a:pt x="133" y="82"/>
                                  <a:pt x="133" y="82"/>
                                </a:cubicBezTo>
                                <a:close/>
                                <a:moveTo>
                                  <a:pt x="36" y="120"/>
                                </a:moveTo>
                                <a:cubicBezTo>
                                  <a:pt x="33" y="122"/>
                                  <a:pt x="28" y="121"/>
                                  <a:pt x="26" y="118"/>
                                </a:cubicBezTo>
                                <a:cubicBezTo>
                                  <a:pt x="23" y="114"/>
                                  <a:pt x="24" y="109"/>
                                  <a:pt x="27" y="107"/>
                                </a:cubicBezTo>
                                <a:cubicBezTo>
                                  <a:pt x="31" y="104"/>
                                  <a:pt x="35" y="105"/>
                                  <a:pt x="38" y="109"/>
                                </a:cubicBezTo>
                                <a:cubicBezTo>
                                  <a:pt x="41" y="113"/>
                                  <a:pt x="40" y="117"/>
                                  <a:pt x="36" y="120"/>
                                </a:cubicBezTo>
                                <a:close/>
                                <a:moveTo>
                                  <a:pt x="23" y="101"/>
                                </a:moveTo>
                                <a:cubicBezTo>
                                  <a:pt x="20" y="104"/>
                                  <a:pt x="15" y="102"/>
                                  <a:pt x="12" y="99"/>
                                </a:cubicBezTo>
                                <a:cubicBezTo>
                                  <a:pt x="10" y="95"/>
                                  <a:pt x="11" y="91"/>
                                  <a:pt x="14" y="88"/>
                                </a:cubicBezTo>
                                <a:cubicBezTo>
                                  <a:pt x="18" y="86"/>
                                  <a:pt x="22" y="87"/>
                                  <a:pt x="25" y="90"/>
                                </a:cubicBezTo>
                                <a:cubicBezTo>
                                  <a:pt x="27" y="94"/>
                                  <a:pt x="27" y="99"/>
                                  <a:pt x="23" y="101"/>
                                </a:cubicBezTo>
                                <a:close/>
                                <a:moveTo>
                                  <a:pt x="56" y="106"/>
                                </a:moveTo>
                                <a:cubicBezTo>
                                  <a:pt x="53" y="108"/>
                                  <a:pt x="48" y="107"/>
                                  <a:pt x="45" y="104"/>
                                </a:cubicBezTo>
                                <a:cubicBezTo>
                                  <a:pt x="43" y="100"/>
                                  <a:pt x="44" y="95"/>
                                  <a:pt x="47" y="93"/>
                                </a:cubicBezTo>
                                <a:cubicBezTo>
                                  <a:pt x="51" y="91"/>
                                  <a:pt x="56" y="91"/>
                                  <a:pt x="58" y="95"/>
                                </a:cubicBezTo>
                                <a:cubicBezTo>
                                  <a:pt x="61" y="98"/>
                                  <a:pt x="59" y="103"/>
                                  <a:pt x="56" y="106"/>
                                </a:cubicBezTo>
                                <a:close/>
                                <a:moveTo>
                                  <a:pt x="43" y="87"/>
                                </a:moveTo>
                                <a:cubicBezTo>
                                  <a:pt x="40" y="90"/>
                                  <a:pt x="35" y="88"/>
                                  <a:pt x="32" y="85"/>
                                </a:cubicBezTo>
                                <a:cubicBezTo>
                                  <a:pt x="30" y="82"/>
                                  <a:pt x="31" y="77"/>
                                  <a:pt x="34" y="74"/>
                                </a:cubicBezTo>
                                <a:cubicBezTo>
                                  <a:pt x="38" y="72"/>
                                  <a:pt x="43" y="73"/>
                                  <a:pt x="45" y="76"/>
                                </a:cubicBezTo>
                                <a:cubicBezTo>
                                  <a:pt x="47" y="80"/>
                                  <a:pt x="46" y="85"/>
                                  <a:pt x="43" y="87"/>
                                </a:cubicBezTo>
                                <a:close/>
                                <a:moveTo>
                                  <a:pt x="65" y="102"/>
                                </a:moveTo>
                                <a:cubicBezTo>
                                  <a:pt x="67" y="96"/>
                                  <a:pt x="66" y="90"/>
                                  <a:pt x="64" y="85"/>
                                </a:cubicBezTo>
                                <a:cubicBezTo>
                                  <a:pt x="70" y="88"/>
                                  <a:pt x="76" y="90"/>
                                  <a:pt x="82" y="90"/>
                                </a:cubicBezTo>
                                <a:cubicBezTo>
                                  <a:pt x="65" y="102"/>
                                  <a:pt x="65" y="102"/>
                                  <a:pt x="65" y="102"/>
                                </a:cubicBezTo>
                                <a:cubicBezTo>
                                  <a:pt x="65" y="102"/>
                                  <a:pt x="65" y="102"/>
                                  <a:pt x="65" y="102"/>
                                </a:cubicBezTo>
                                <a:close/>
                                <a:moveTo>
                                  <a:pt x="86" y="79"/>
                                </a:moveTo>
                                <a:cubicBezTo>
                                  <a:pt x="81" y="82"/>
                                  <a:pt x="75" y="81"/>
                                  <a:pt x="71" y="77"/>
                                </a:cubicBezTo>
                                <a:cubicBezTo>
                                  <a:pt x="68" y="72"/>
                                  <a:pt x="69" y="65"/>
                                  <a:pt x="74" y="62"/>
                                </a:cubicBezTo>
                                <a:cubicBezTo>
                                  <a:pt x="79" y="58"/>
                                  <a:pt x="85" y="59"/>
                                  <a:pt x="89" y="64"/>
                                </a:cubicBezTo>
                                <a:cubicBezTo>
                                  <a:pt x="92" y="69"/>
                                  <a:pt x="91" y="76"/>
                                  <a:pt x="86" y="79"/>
                                </a:cubicBezTo>
                                <a:close/>
                                <a:moveTo>
                                  <a:pt x="68" y="54"/>
                                </a:moveTo>
                                <a:cubicBezTo>
                                  <a:pt x="63" y="57"/>
                                  <a:pt x="57" y="56"/>
                                  <a:pt x="53" y="51"/>
                                </a:cubicBezTo>
                                <a:cubicBezTo>
                                  <a:pt x="50" y="46"/>
                                  <a:pt x="51" y="40"/>
                                  <a:pt x="56" y="36"/>
                                </a:cubicBezTo>
                                <a:cubicBezTo>
                                  <a:pt x="61" y="33"/>
                                  <a:pt x="67" y="34"/>
                                  <a:pt x="71" y="39"/>
                                </a:cubicBezTo>
                                <a:cubicBezTo>
                                  <a:pt x="74" y="44"/>
                                  <a:pt x="73" y="50"/>
                                  <a:pt x="68" y="54"/>
                                </a:cubicBezTo>
                                <a:close/>
                                <a:moveTo>
                                  <a:pt x="83" y="17"/>
                                </a:moveTo>
                                <a:cubicBezTo>
                                  <a:pt x="88" y="14"/>
                                  <a:pt x="94" y="15"/>
                                  <a:pt x="98" y="20"/>
                                </a:cubicBezTo>
                                <a:cubicBezTo>
                                  <a:pt x="101" y="25"/>
                                  <a:pt x="100" y="31"/>
                                  <a:pt x="95" y="34"/>
                                </a:cubicBezTo>
                                <a:cubicBezTo>
                                  <a:pt x="90" y="38"/>
                                  <a:pt x="84" y="37"/>
                                  <a:pt x="81" y="32"/>
                                </a:cubicBezTo>
                                <a:cubicBezTo>
                                  <a:pt x="77" y="27"/>
                                  <a:pt x="78" y="21"/>
                                  <a:pt x="83" y="17"/>
                                </a:cubicBezTo>
                                <a:close/>
                                <a:moveTo>
                                  <a:pt x="98" y="58"/>
                                </a:moveTo>
                                <a:cubicBezTo>
                                  <a:pt x="95" y="53"/>
                                  <a:pt x="96" y="46"/>
                                  <a:pt x="101" y="43"/>
                                </a:cubicBezTo>
                                <a:cubicBezTo>
                                  <a:pt x="106" y="39"/>
                                  <a:pt x="112" y="40"/>
                                  <a:pt x="116" y="45"/>
                                </a:cubicBezTo>
                                <a:cubicBezTo>
                                  <a:pt x="119" y="50"/>
                                  <a:pt x="118" y="57"/>
                                  <a:pt x="113" y="60"/>
                                </a:cubicBezTo>
                                <a:cubicBezTo>
                                  <a:pt x="108" y="63"/>
                                  <a:pt x="102" y="62"/>
                                  <a:pt x="98" y="5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5" name="Freeform 6135"/>
                        <wps:cNvSpPr>
                          <a:spLocks noEditPoints="1"/>
                        </wps:cNvSpPr>
                        <wps:spPr bwMode="auto">
                          <a:xfrm>
                            <a:off x="11717338" y="4441826"/>
                            <a:ext cx="941388" cy="935038"/>
                          </a:xfrm>
                          <a:custGeom>
                            <a:avLst/>
                            <a:gdLst>
                              <a:gd name="T0" fmla="*/ 239 w 251"/>
                              <a:gd name="T1" fmla="*/ 123 h 249"/>
                              <a:gd name="T2" fmla="*/ 217 w 251"/>
                              <a:gd name="T3" fmla="*/ 107 h 249"/>
                              <a:gd name="T4" fmla="*/ 201 w 251"/>
                              <a:gd name="T5" fmla="*/ 103 h 249"/>
                              <a:gd name="T6" fmla="*/ 198 w 251"/>
                              <a:gd name="T7" fmla="*/ 96 h 249"/>
                              <a:gd name="T8" fmla="*/ 139 w 251"/>
                              <a:gd name="T9" fmla="*/ 11 h 249"/>
                              <a:gd name="T10" fmla="*/ 120 w 251"/>
                              <a:gd name="T11" fmla="*/ 8 h 249"/>
                              <a:gd name="T12" fmla="*/ 69 w 251"/>
                              <a:gd name="T13" fmla="*/ 44 h 249"/>
                              <a:gd name="T14" fmla="*/ 63 w 251"/>
                              <a:gd name="T15" fmla="*/ 48 h 249"/>
                              <a:gd name="T16" fmla="*/ 11 w 251"/>
                              <a:gd name="T17" fmla="*/ 85 h 249"/>
                              <a:gd name="T18" fmla="*/ 7 w 251"/>
                              <a:gd name="T19" fmla="*/ 103 h 249"/>
                              <a:gd name="T20" fmla="*/ 67 w 251"/>
                              <a:gd name="T21" fmla="*/ 188 h 249"/>
                              <a:gd name="T22" fmla="*/ 73 w 251"/>
                              <a:gd name="T23" fmla="*/ 193 h 249"/>
                              <a:gd name="T24" fmla="*/ 71 w 251"/>
                              <a:gd name="T25" fmla="*/ 209 h 249"/>
                              <a:gd name="T26" fmla="*/ 78 w 251"/>
                              <a:gd name="T27" fmla="*/ 236 h 249"/>
                              <a:gd name="T28" fmla="*/ 93 w 251"/>
                              <a:gd name="T29" fmla="*/ 242 h 249"/>
                              <a:gd name="T30" fmla="*/ 163 w 251"/>
                              <a:gd name="T31" fmla="*/ 192 h 249"/>
                              <a:gd name="T32" fmla="*/ 169 w 251"/>
                              <a:gd name="T33" fmla="*/ 188 h 249"/>
                              <a:gd name="T34" fmla="*/ 240 w 251"/>
                              <a:gd name="T35" fmla="*/ 139 h 249"/>
                              <a:gd name="T36" fmla="*/ 239 w 251"/>
                              <a:gd name="T37" fmla="*/ 123 h 249"/>
                              <a:gd name="T38" fmla="*/ 186 w 251"/>
                              <a:gd name="T39" fmla="*/ 101 h 249"/>
                              <a:gd name="T40" fmla="*/ 76 w 251"/>
                              <a:gd name="T41" fmla="*/ 178 h 249"/>
                              <a:gd name="T42" fmla="*/ 19 w 251"/>
                              <a:gd name="T43" fmla="*/ 97 h 249"/>
                              <a:gd name="T44" fmla="*/ 129 w 251"/>
                              <a:gd name="T45" fmla="*/ 20 h 249"/>
                              <a:gd name="T46" fmla="*/ 186 w 251"/>
                              <a:gd name="T47" fmla="*/ 101 h 249"/>
                              <a:gd name="T48" fmla="*/ 222 w 251"/>
                              <a:gd name="T49" fmla="*/ 130 h 249"/>
                              <a:gd name="T50" fmla="*/ 162 w 251"/>
                              <a:gd name="T51" fmla="*/ 172 h 249"/>
                              <a:gd name="T52" fmla="*/ 148 w 251"/>
                              <a:gd name="T53" fmla="*/ 182 h 249"/>
                              <a:gd name="T54" fmla="*/ 88 w 251"/>
                              <a:gd name="T55" fmla="*/ 224 h 249"/>
                              <a:gd name="T56" fmla="*/ 81 w 251"/>
                              <a:gd name="T57" fmla="*/ 191 h 249"/>
                              <a:gd name="T58" fmla="*/ 133 w 251"/>
                              <a:gd name="T59" fmla="*/ 155 h 249"/>
                              <a:gd name="T60" fmla="*/ 141 w 251"/>
                              <a:gd name="T61" fmla="*/ 149 h 249"/>
                              <a:gd name="T62" fmla="*/ 193 w 251"/>
                              <a:gd name="T63" fmla="*/ 113 h 249"/>
                              <a:gd name="T64" fmla="*/ 222 w 251"/>
                              <a:gd name="T65" fmla="*/ 130 h 249"/>
                              <a:gd name="T66" fmla="*/ 32 w 251"/>
                              <a:gd name="T67" fmla="*/ 100 h 249"/>
                              <a:gd name="T68" fmla="*/ 127 w 251"/>
                              <a:gd name="T69" fmla="*/ 33 h 249"/>
                              <a:gd name="T70" fmla="*/ 172 w 251"/>
                              <a:gd name="T71" fmla="*/ 98 h 249"/>
                              <a:gd name="T72" fmla="*/ 78 w 251"/>
                              <a:gd name="T73" fmla="*/ 164 h 249"/>
                              <a:gd name="T74" fmla="*/ 32 w 251"/>
                              <a:gd name="T75" fmla="*/ 100 h 249"/>
                              <a:gd name="T76" fmla="*/ 167 w 251"/>
                              <a:gd name="T77" fmla="*/ 160 h 249"/>
                              <a:gd name="T78" fmla="*/ 154 w 251"/>
                              <a:gd name="T79" fmla="*/ 169 h 249"/>
                              <a:gd name="T80" fmla="*/ 151 w 251"/>
                              <a:gd name="T81" fmla="*/ 172 h 249"/>
                              <a:gd name="T82" fmla="*/ 138 w 251"/>
                              <a:gd name="T83" fmla="*/ 181 h 249"/>
                              <a:gd name="T84" fmla="*/ 132 w 251"/>
                              <a:gd name="T85" fmla="*/ 167 h 249"/>
                              <a:gd name="T86" fmla="*/ 143 w 251"/>
                              <a:gd name="T87" fmla="*/ 159 h 249"/>
                              <a:gd name="T88" fmla="*/ 145 w 251"/>
                              <a:gd name="T89" fmla="*/ 158 h 249"/>
                              <a:gd name="T90" fmla="*/ 157 w 251"/>
                              <a:gd name="T91" fmla="*/ 150 h 249"/>
                              <a:gd name="T92" fmla="*/ 167 w 251"/>
                              <a:gd name="T93" fmla="*/ 16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1" h="249">
                                <a:moveTo>
                                  <a:pt x="239" y="123"/>
                                </a:moveTo>
                                <a:cubicBezTo>
                                  <a:pt x="217" y="107"/>
                                  <a:pt x="217" y="107"/>
                                  <a:pt x="217" y="107"/>
                                </a:cubicBezTo>
                                <a:cubicBezTo>
                                  <a:pt x="217" y="107"/>
                                  <a:pt x="209" y="102"/>
                                  <a:pt x="201" y="103"/>
                                </a:cubicBezTo>
                                <a:cubicBezTo>
                                  <a:pt x="201" y="99"/>
                                  <a:pt x="198" y="96"/>
                                  <a:pt x="198" y="96"/>
                                </a:cubicBezTo>
                                <a:cubicBezTo>
                                  <a:pt x="139" y="11"/>
                                  <a:pt x="139" y="11"/>
                                  <a:pt x="139" y="11"/>
                                </a:cubicBezTo>
                                <a:cubicBezTo>
                                  <a:pt x="131" y="0"/>
                                  <a:pt x="120" y="8"/>
                                  <a:pt x="120" y="8"/>
                                </a:cubicBezTo>
                                <a:cubicBezTo>
                                  <a:pt x="69" y="44"/>
                                  <a:pt x="69" y="44"/>
                                  <a:pt x="69" y="44"/>
                                </a:cubicBezTo>
                                <a:cubicBezTo>
                                  <a:pt x="63" y="48"/>
                                  <a:pt x="63" y="48"/>
                                  <a:pt x="63" y="48"/>
                                </a:cubicBezTo>
                                <a:cubicBezTo>
                                  <a:pt x="11" y="85"/>
                                  <a:pt x="11" y="85"/>
                                  <a:pt x="11" y="85"/>
                                </a:cubicBezTo>
                                <a:cubicBezTo>
                                  <a:pt x="11" y="85"/>
                                  <a:pt x="0" y="92"/>
                                  <a:pt x="7" y="103"/>
                                </a:cubicBezTo>
                                <a:cubicBezTo>
                                  <a:pt x="67" y="188"/>
                                  <a:pt x="67" y="188"/>
                                  <a:pt x="67" y="188"/>
                                </a:cubicBezTo>
                                <a:cubicBezTo>
                                  <a:pt x="67" y="188"/>
                                  <a:pt x="69" y="191"/>
                                  <a:pt x="73" y="193"/>
                                </a:cubicBezTo>
                                <a:cubicBezTo>
                                  <a:pt x="69" y="200"/>
                                  <a:pt x="71" y="209"/>
                                  <a:pt x="71" y="209"/>
                                </a:cubicBezTo>
                                <a:cubicBezTo>
                                  <a:pt x="78" y="236"/>
                                  <a:pt x="78" y="236"/>
                                  <a:pt x="78" y="236"/>
                                </a:cubicBezTo>
                                <a:cubicBezTo>
                                  <a:pt x="82" y="249"/>
                                  <a:pt x="93" y="242"/>
                                  <a:pt x="93" y="242"/>
                                </a:cubicBezTo>
                                <a:cubicBezTo>
                                  <a:pt x="163" y="192"/>
                                  <a:pt x="163" y="192"/>
                                  <a:pt x="163" y="192"/>
                                </a:cubicBezTo>
                                <a:cubicBezTo>
                                  <a:pt x="169" y="188"/>
                                  <a:pt x="169" y="188"/>
                                  <a:pt x="169" y="188"/>
                                </a:cubicBezTo>
                                <a:cubicBezTo>
                                  <a:pt x="240" y="139"/>
                                  <a:pt x="240" y="139"/>
                                  <a:pt x="240" y="139"/>
                                </a:cubicBezTo>
                                <a:cubicBezTo>
                                  <a:pt x="240" y="139"/>
                                  <a:pt x="251" y="131"/>
                                  <a:pt x="239" y="123"/>
                                </a:cubicBezTo>
                                <a:close/>
                                <a:moveTo>
                                  <a:pt x="186" y="101"/>
                                </a:moveTo>
                                <a:cubicBezTo>
                                  <a:pt x="76" y="178"/>
                                  <a:pt x="76" y="178"/>
                                  <a:pt x="76" y="178"/>
                                </a:cubicBezTo>
                                <a:cubicBezTo>
                                  <a:pt x="19" y="97"/>
                                  <a:pt x="19" y="97"/>
                                  <a:pt x="19" y="97"/>
                                </a:cubicBezTo>
                                <a:cubicBezTo>
                                  <a:pt x="129" y="20"/>
                                  <a:pt x="129" y="20"/>
                                  <a:pt x="129" y="20"/>
                                </a:cubicBezTo>
                                <a:cubicBezTo>
                                  <a:pt x="186" y="101"/>
                                  <a:pt x="186" y="101"/>
                                  <a:pt x="186" y="101"/>
                                </a:cubicBezTo>
                                <a:close/>
                                <a:moveTo>
                                  <a:pt x="222" y="130"/>
                                </a:moveTo>
                                <a:cubicBezTo>
                                  <a:pt x="162" y="172"/>
                                  <a:pt x="162" y="172"/>
                                  <a:pt x="162" y="172"/>
                                </a:cubicBezTo>
                                <a:cubicBezTo>
                                  <a:pt x="148" y="182"/>
                                  <a:pt x="148" y="182"/>
                                  <a:pt x="148" y="182"/>
                                </a:cubicBezTo>
                                <a:cubicBezTo>
                                  <a:pt x="88" y="224"/>
                                  <a:pt x="88" y="224"/>
                                  <a:pt x="88" y="224"/>
                                </a:cubicBezTo>
                                <a:cubicBezTo>
                                  <a:pt x="81" y="191"/>
                                  <a:pt x="81" y="191"/>
                                  <a:pt x="81" y="191"/>
                                </a:cubicBezTo>
                                <a:cubicBezTo>
                                  <a:pt x="133" y="155"/>
                                  <a:pt x="133" y="155"/>
                                  <a:pt x="133" y="155"/>
                                </a:cubicBezTo>
                                <a:cubicBezTo>
                                  <a:pt x="141" y="149"/>
                                  <a:pt x="141" y="149"/>
                                  <a:pt x="141" y="149"/>
                                </a:cubicBezTo>
                                <a:cubicBezTo>
                                  <a:pt x="193" y="113"/>
                                  <a:pt x="193" y="113"/>
                                  <a:pt x="193" y="113"/>
                                </a:cubicBezTo>
                                <a:cubicBezTo>
                                  <a:pt x="222" y="130"/>
                                  <a:pt x="222" y="130"/>
                                  <a:pt x="222" y="130"/>
                                </a:cubicBezTo>
                                <a:close/>
                                <a:moveTo>
                                  <a:pt x="32" y="100"/>
                                </a:moveTo>
                                <a:cubicBezTo>
                                  <a:pt x="127" y="33"/>
                                  <a:pt x="127" y="33"/>
                                  <a:pt x="127" y="33"/>
                                </a:cubicBezTo>
                                <a:cubicBezTo>
                                  <a:pt x="172" y="98"/>
                                  <a:pt x="172" y="98"/>
                                  <a:pt x="172" y="98"/>
                                </a:cubicBezTo>
                                <a:cubicBezTo>
                                  <a:pt x="78" y="164"/>
                                  <a:pt x="78" y="164"/>
                                  <a:pt x="78" y="164"/>
                                </a:cubicBezTo>
                                <a:cubicBezTo>
                                  <a:pt x="32" y="100"/>
                                  <a:pt x="32" y="100"/>
                                  <a:pt x="32" y="100"/>
                                </a:cubicBezTo>
                                <a:close/>
                                <a:moveTo>
                                  <a:pt x="167" y="160"/>
                                </a:moveTo>
                                <a:cubicBezTo>
                                  <a:pt x="154" y="169"/>
                                  <a:pt x="154" y="169"/>
                                  <a:pt x="154" y="169"/>
                                </a:cubicBezTo>
                                <a:cubicBezTo>
                                  <a:pt x="151" y="172"/>
                                  <a:pt x="151" y="172"/>
                                  <a:pt x="151" y="172"/>
                                </a:cubicBezTo>
                                <a:cubicBezTo>
                                  <a:pt x="138" y="181"/>
                                  <a:pt x="138" y="181"/>
                                  <a:pt x="138" y="181"/>
                                </a:cubicBezTo>
                                <a:cubicBezTo>
                                  <a:pt x="132" y="167"/>
                                  <a:pt x="132" y="167"/>
                                  <a:pt x="132" y="167"/>
                                </a:cubicBezTo>
                                <a:cubicBezTo>
                                  <a:pt x="143" y="159"/>
                                  <a:pt x="143" y="159"/>
                                  <a:pt x="143" y="159"/>
                                </a:cubicBezTo>
                                <a:cubicBezTo>
                                  <a:pt x="145" y="158"/>
                                  <a:pt x="145" y="158"/>
                                  <a:pt x="145" y="158"/>
                                </a:cubicBezTo>
                                <a:cubicBezTo>
                                  <a:pt x="157" y="150"/>
                                  <a:pt x="157" y="150"/>
                                  <a:pt x="157" y="150"/>
                                </a:cubicBezTo>
                                <a:cubicBezTo>
                                  <a:pt x="167" y="160"/>
                                  <a:pt x="167" y="160"/>
                                  <a:pt x="167" y="160"/>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6" name="Freeform 6136"/>
                        <wps:cNvSpPr>
                          <a:spLocks noEditPoints="1"/>
                        </wps:cNvSpPr>
                        <wps:spPr bwMode="auto">
                          <a:xfrm>
                            <a:off x="19970751" y="5722938"/>
                            <a:ext cx="1009650" cy="723900"/>
                          </a:xfrm>
                          <a:custGeom>
                            <a:avLst/>
                            <a:gdLst>
                              <a:gd name="T0" fmla="*/ 282 w 636"/>
                              <a:gd name="T1" fmla="*/ 0 h 456"/>
                              <a:gd name="T2" fmla="*/ 166 w 636"/>
                              <a:gd name="T3" fmla="*/ 82 h 456"/>
                              <a:gd name="T4" fmla="*/ 97 w 636"/>
                              <a:gd name="T5" fmla="*/ 300 h 456"/>
                              <a:gd name="T6" fmla="*/ 542 w 636"/>
                              <a:gd name="T7" fmla="*/ 219 h 456"/>
                              <a:gd name="T8" fmla="*/ 535 w 636"/>
                              <a:gd name="T9" fmla="*/ 118 h 456"/>
                              <a:gd name="T10" fmla="*/ 636 w 636"/>
                              <a:gd name="T11" fmla="*/ 156 h 456"/>
                              <a:gd name="T12" fmla="*/ 527 w 636"/>
                              <a:gd name="T13" fmla="*/ 0 h 456"/>
                              <a:gd name="T14" fmla="*/ 527 w 636"/>
                              <a:gd name="T15" fmla="*/ 0 h 456"/>
                              <a:gd name="T16" fmla="*/ 161 w 636"/>
                              <a:gd name="T17" fmla="*/ 352 h 456"/>
                              <a:gd name="T18" fmla="*/ 199 w 636"/>
                              <a:gd name="T19" fmla="*/ 302 h 456"/>
                              <a:gd name="T20" fmla="*/ 208 w 636"/>
                              <a:gd name="T21" fmla="*/ 319 h 456"/>
                              <a:gd name="T22" fmla="*/ 192 w 636"/>
                              <a:gd name="T23" fmla="*/ 293 h 456"/>
                              <a:gd name="T24" fmla="*/ 135 w 636"/>
                              <a:gd name="T25" fmla="*/ 312 h 456"/>
                              <a:gd name="T26" fmla="*/ 192 w 636"/>
                              <a:gd name="T27" fmla="*/ 293 h 456"/>
                              <a:gd name="T28" fmla="*/ 192 w 636"/>
                              <a:gd name="T29" fmla="*/ 293 h 456"/>
                              <a:gd name="T30" fmla="*/ 220 w 636"/>
                              <a:gd name="T31" fmla="*/ 312 h 456"/>
                              <a:gd name="T32" fmla="*/ 256 w 636"/>
                              <a:gd name="T33" fmla="*/ 262 h 456"/>
                              <a:gd name="T34" fmla="*/ 268 w 636"/>
                              <a:gd name="T35" fmla="*/ 279 h 456"/>
                              <a:gd name="T36" fmla="*/ 249 w 636"/>
                              <a:gd name="T37" fmla="*/ 253 h 456"/>
                              <a:gd name="T38" fmla="*/ 192 w 636"/>
                              <a:gd name="T39" fmla="*/ 271 h 456"/>
                              <a:gd name="T40" fmla="*/ 249 w 636"/>
                              <a:gd name="T41" fmla="*/ 253 h 456"/>
                              <a:gd name="T42" fmla="*/ 249 w 636"/>
                              <a:gd name="T43" fmla="*/ 253 h 456"/>
                              <a:gd name="T44" fmla="*/ 277 w 636"/>
                              <a:gd name="T45" fmla="*/ 269 h 456"/>
                              <a:gd name="T46" fmla="*/ 315 w 636"/>
                              <a:gd name="T47" fmla="*/ 222 h 456"/>
                              <a:gd name="T48" fmla="*/ 324 w 636"/>
                              <a:gd name="T49" fmla="*/ 236 h 456"/>
                              <a:gd name="T50" fmla="*/ 308 w 636"/>
                              <a:gd name="T51" fmla="*/ 212 h 456"/>
                              <a:gd name="T52" fmla="*/ 251 w 636"/>
                              <a:gd name="T53" fmla="*/ 231 h 456"/>
                              <a:gd name="T54" fmla="*/ 308 w 636"/>
                              <a:gd name="T55" fmla="*/ 212 h 456"/>
                              <a:gd name="T56" fmla="*/ 308 w 636"/>
                              <a:gd name="T57" fmla="*/ 212 h 456"/>
                              <a:gd name="T58" fmla="*/ 230 w 636"/>
                              <a:gd name="T59" fmla="*/ 201 h 456"/>
                              <a:gd name="T60" fmla="*/ 104 w 636"/>
                              <a:gd name="T61" fmla="*/ 59 h 456"/>
                              <a:gd name="T62" fmla="*/ 76 w 636"/>
                              <a:gd name="T63" fmla="*/ 78 h 456"/>
                              <a:gd name="T64" fmla="*/ 182 w 636"/>
                              <a:gd name="T65" fmla="*/ 234 h 456"/>
                              <a:gd name="T66" fmla="*/ 182 w 636"/>
                              <a:gd name="T67" fmla="*/ 234 h 456"/>
                              <a:gd name="T68" fmla="*/ 173 w 636"/>
                              <a:gd name="T69" fmla="*/ 241 h 456"/>
                              <a:gd name="T70" fmla="*/ 26 w 636"/>
                              <a:gd name="T71" fmla="*/ 73 h 456"/>
                              <a:gd name="T72" fmla="*/ 0 w 636"/>
                              <a:gd name="T73" fmla="*/ 92 h 456"/>
                              <a:gd name="T74" fmla="*/ 123 w 636"/>
                              <a:gd name="T75" fmla="*/ 274 h 456"/>
                              <a:gd name="T76" fmla="*/ 123 w 636"/>
                              <a:gd name="T77" fmla="*/ 27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6" h="456">
                                <a:moveTo>
                                  <a:pt x="527" y="0"/>
                                </a:moveTo>
                                <a:lnTo>
                                  <a:pt x="282" y="0"/>
                                </a:lnTo>
                                <a:lnTo>
                                  <a:pt x="338" y="82"/>
                                </a:lnTo>
                                <a:lnTo>
                                  <a:pt x="166" y="82"/>
                                </a:lnTo>
                                <a:lnTo>
                                  <a:pt x="246" y="196"/>
                                </a:lnTo>
                                <a:lnTo>
                                  <a:pt x="97" y="300"/>
                                </a:lnTo>
                                <a:lnTo>
                                  <a:pt x="206" y="456"/>
                                </a:lnTo>
                                <a:lnTo>
                                  <a:pt x="542" y="219"/>
                                </a:lnTo>
                                <a:lnTo>
                                  <a:pt x="492" y="146"/>
                                </a:lnTo>
                                <a:lnTo>
                                  <a:pt x="535" y="118"/>
                                </a:lnTo>
                                <a:lnTo>
                                  <a:pt x="584" y="189"/>
                                </a:lnTo>
                                <a:lnTo>
                                  <a:pt x="636" y="156"/>
                                </a:lnTo>
                                <a:lnTo>
                                  <a:pt x="527" y="0"/>
                                </a:lnTo>
                                <a:lnTo>
                                  <a:pt x="527" y="0"/>
                                </a:lnTo>
                                <a:lnTo>
                                  <a:pt x="527" y="0"/>
                                </a:lnTo>
                                <a:lnTo>
                                  <a:pt x="527" y="0"/>
                                </a:lnTo>
                                <a:close/>
                                <a:moveTo>
                                  <a:pt x="208" y="319"/>
                                </a:moveTo>
                                <a:lnTo>
                                  <a:pt x="161" y="352"/>
                                </a:lnTo>
                                <a:lnTo>
                                  <a:pt x="152" y="335"/>
                                </a:lnTo>
                                <a:lnTo>
                                  <a:pt x="199" y="302"/>
                                </a:lnTo>
                                <a:lnTo>
                                  <a:pt x="208" y="319"/>
                                </a:lnTo>
                                <a:lnTo>
                                  <a:pt x="208" y="319"/>
                                </a:lnTo>
                                <a:lnTo>
                                  <a:pt x="208" y="319"/>
                                </a:lnTo>
                                <a:close/>
                                <a:moveTo>
                                  <a:pt x="192" y="293"/>
                                </a:moveTo>
                                <a:lnTo>
                                  <a:pt x="145" y="326"/>
                                </a:lnTo>
                                <a:lnTo>
                                  <a:pt x="135" y="312"/>
                                </a:lnTo>
                                <a:lnTo>
                                  <a:pt x="182" y="279"/>
                                </a:lnTo>
                                <a:lnTo>
                                  <a:pt x="192" y="293"/>
                                </a:lnTo>
                                <a:lnTo>
                                  <a:pt x="192" y="293"/>
                                </a:lnTo>
                                <a:lnTo>
                                  <a:pt x="192" y="293"/>
                                </a:lnTo>
                                <a:close/>
                                <a:moveTo>
                                  <a:pt x="268" y="279"/>
                                </a:moveTo>
                                <a:lnTo>
                                  <a:pt x="220" y="312"/>
                                </a:lnTo>
                                <a:lnTo>
                                  <a:pt x="208" y="295"/>
                                </a:lnTo>
                                <a:lnTo>
                                  <a:pt x="256" y="262"/>
                                </a:lnTo>
                                <a:lnTo>
                                  <a:pt x="268" y="279"/>
                                </a:lnTo>
                                <a:lnTo>
                                  <a:pt x="268" y="279"/>
                                </a:lnTo>
                                <a:lnTo>
                                  <a:pt x="268" y="279"/>
                                </a:lnTo>
                                <a:close/>
                                <a:moveTo>
                                  <a:pt x="249" y="253"/>
                                </a:moveTo>
                                <a:lnTo>
                                  <a:pt x="201" y="286"/>
                                </a:lnTo>
                                <a:lnTo>
                                  <a:pt x="192" y="271"/>
                                </a:lnTo>
                                <a:lnTo>
                                  <a:pt x="239" y="238"/>
                                </a:lnTo>
                                <a:lnTo>
                                  <a:pt x="249" y="253"/>
                                </a:lnTo>
                                <a:lnTo>
                                  <a:pt x="249" y="253"/>
                                </a:lnTo>
                                <a:lnTo>
                                  <a:pt x="249" y="253"/>
                                </a:lnTo>
                                <a:close/>
                                <a:moveTo>
                                  <a:pt x="324" y="236"/>
                                </a:moveTo>
                                <a:lnTo>
                                  <a:pt x="277" y="269"/>
                                </a:lnTo>
                                <a:lnTo>
                                  <a:pt x="268" y="255"/>
                                </a:lnTo>
                                <a:lnTo>
                                  <a:pt x="315" y="222"/>
                                </a:lnTo>
                                <a:lnTo>
                                  <a:pt x="324" y="236"/>
                                </a:lnTo>
                                <a:lnTo>
                                  <a:pt x="324" y="236"/>
                                </a:lnTo>
                                <a:lnTo>
                                  <a:pt x="324" y="236"/>
                                </a:lnTo>
                                <a:close/>
                                <a:moveTo>
                                  <a:pt x="308" y="212"/>
                                </a:moveTo>
                                <a:lnTo>
                                  <a:pt x="260" y="245"/>
                                </a:lnTo>
                                <a:lnTo>
                                  <a:pt x="251" y="231"/>
                                </a:lnTo>
                                <a:lnTo>
                                  <a:pt x="298" y="198"/>
                                </a:lnTo>
                                <a:lnTo>
                                  <a:pt x="308" y="212"/>
                                </a:lnTo>
                                <a:lnTo>
                                  <a:pt x="308" y="212"/>
                                </a:lnTo>
                                <a:lnTo>
                                  <a:pt x="308" y="212"/>
                                </a:lnTo>
                                <a:close/>
                                <a:moveTo>
                                  <a:pt x="182" y="234"/>
                                </a:moveTo>
                                <a:lnTo>
                                  <a:pt x="230" y="201"/>
                                </a:lnTo>
                                <a:lnTo>
                                  <a:pt x="119" y="47"/>
                                </a:lnTo>
                                <a:lnTo>
                                  <a:pt x="104" y="59"/>
                                </a:lnTo>
                                <a:lnTo>
                                  <a:pt x="93" y="66"/>
                                </a:lnTo>
                                <a:lnTo>
                                  <a:pt x="76" y="78"/>
                                </a:lnTo>
                                <a:lnTo>
                                  <a:pt x="182" y="234"/>
                                </a:lnTo>
                                <a:lnTo>
                                  <a:pt x="182" y="234"/>
                                </a:lnTo>
                                <a:lnTo>
                                  <a:pt x="182" y="234"/>
                                </a:lnTo>
                                <a:lnTo>
                                  <a:pt x="182" y="234"/>
                                </a:lnTo>
                                <a:close/>
                                <a:moveTo>
                                  <a:pt x="123" y="274"/>
                                </a:moveTo>
                                <a:lnTo>
                                  <a:pt x="173" y="241"/>
                                </a:lnTo>
                                <a:lnTo>
                                  <a:pt x="43" y="63"/>
                                </a:lnTo>
                                <a:lnTo>
                                  <a:pt x="26" y="73"/>
                                </a:lnTo>
                                <a:lnTo>
                                  <a:pt x="17" y="82"/>
                                </a:lnTo>
                                <a:lnTo>
                                  <a:pt x="0" y="92"/>
                                </a:lnTo>
                                <a:lnTo>
                                  <a:pt x="123" y="274"/>
                                </a:lnTo>
                                <a:lnTo>
                                  <a:pt x="123" y="274"/>
                                </a:lnTo>
                                <a:lnTo>
                                  <a:pt x="123" y="274"/>
                                </a:lnTo>
                                <a:lnTo>
                                  <a:pt x="123" y="274"/>
                                </a:ln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7" name="Freeform 6137"/>
                        <wps:cNvSpPr>
                          <a:spLocks noEditPoints="1"/>
                        </wps:cNvSpPr>
                        <wps:spPr bwMode="auto">
                          <a:xfrm>
                            <a:off x="21629688" y="7613651"/>
                            <a:ext cx="769938" cy="806450"/>
                          </a:xfrm>
                          <a:custGeom>
                            <a:avLst/>
                            <a:gdLst>
                              <a:gd name="T0" fmla="*/ 29 w 205"/>
                              <a:gd name="T1" fmla="*/ 139 h 215"/>
                              <a:gd name="T2" fmla="*/ 37 w 205"/>
                              <a:gd name="T3" fmla="*/ 186 h 215"/>
                              <a:gd name="T4" fmla="*/ 48 w 205"/>
                              <a:gd name="T5" fmla="*/ 187 h 215"/>
                              <a:gd name="T6" fmla="*/ 75 w 205"/>
                              <a:gd name="T7" fmla="*/ 205 h 215"/>
                              <a:gd name="T8" fmla="*/ 96 w 205"/>
                              <a:gd name="T9" fmla="*/ 208 h 215"/>
                              <a:gd name="T10" fmla="*/ 130 w 205"/>
                              <a:gd name="T11" fmla="*/ 215 h 215"/>
                              <a:gd name="T12" fmla="*/ 152 w 205"/>
                              <a:gd name="T13" fmla="*/ 44 h 215"/>
                              <a:gd name="T14" fmla="*/ 67 w 205"/>
                              <a:gd name="T15" fmla="*/ 100 h 215"/>
                              <a:gd name="T16" fmla="*/ 62 w 205"/>
                              <a:gd name="T17" fmla="*/ 103 h 215"/>
                              <a:gd name="T18" fmla="*/ 45 w 205"/>
                              <a:gd name="T19" fmla="*/ 105 h 215"/>
                              <a:gd name="T20" fmla="*/ 40 w 205"/>
                              <a:gd name="T21" fmla="*/ 102 h 215"/>
                              <a:gd name="T22" fmla="*/ 38 w 205"/>
                              <a:gd name="T23" fmla="*/ 90 h 215"/>
                              <a:gd name="T24" fmla="*/ 30 w 205"/>
                              <a:gd name="T25" fmla="*/ 85 h 215"/>
                              <a:gd name="T26" fmla="*/ 39 w 205"/>
                              <a:gd name="T27" fmla="*/ 75 h 215"/>
                              <a:gd name="T28" fmla="*/ 40 w 205"/>
                              <a:gd name="T29" fmla="*/ 65 h 215"/>
                              <a:gd name="T30" fmla="*/ 52 w 205"/>
                              <a:gd name="T31" fmla="*/ 68 h 215"/>
                              <a:gd name="T32" fmla="*/ 61 w 205"/>
                              <a:gd name="T33" fmla="*/ 63 h 215"/>
                              <a:gd name="T34" fmla="*/ 64 w 205"/>
                              <a:gd name="T35" fmla="*/ 75 h 215"/>
                              <a:gd name="T36" fmla="*/ 74 w 205"/>
                              <a:gd name="T37" fmla="*/ 80 h 215"/>
                              <a:gd name="T38" fmla="*/ 66 w 205"/>
                              <a:gd name="T39" fmla="*/ 88 h 215"/>
                              <a:gd name="T40" fmla="*/ 137 w 205"/>
                              <a:gd name="T41" fmla="*/ 77 h 215"/>
                              <a:gd name="T42" fmla="*/ 129 w 205"/>
                              <a:gd name="T43" fmla="*/ 83 h 215"/>
                              <a:gd name="T44" fmla="*/ 131 w 205"/>
                              <a:gd name="T45" fmla="*/ 98 h 215"/>
                              <a:gd name="T46" fmla="*/ 120 w 205"/>
                              <a:gd name="T47" fmla="*/ 98 h 215"/>
                              <a:gd name="T48" fmla="*/ 115 w 205"/>
                              <a:gd name="T49" fmla="*/ 111 h 215"/>
                              <a:gd name="T50" fmla="*/ 109 w 205"/>
                              <a:gd name="T51" fmla="*/ 112 h 215"/>
                              <a:gd name="T52" fmla="*/ 93 w 205"/>
                              <a:gd name="T53" fmla="*/ 111 h 215"/>
                              <a:gd name="T54" fmla="*/ 87 w 205"/>
                              <a:gd name="T55" fmla="*/ 108 h 215"/>
                              <a:gd name="T56" fmla="*/ 75 w 205"/>
                              <a:gd name="T57" fmla="*/ 96 h 215"/>
                              <a:gd name="T58" fmla="*/ 72 w 205"/>
                              <a:gd name="T59" fmla="*/ 90 h 215"/>
                              <a:gd name="T60" fmla="*/ 71 w 205"/>
                              <a:gd name="T61" fmla="*/ 73 h 215"/>
                              <a:gd name="T62" fmla="*/ 72 w 205"/>
                              <a:gd name="T63" fmla="*/ 68 h 215"/>
                              <a:gd name="T64" fmla="*/ 82 w 205"/>
                              <a:gd name="T65" fmla="*/ 54 h 215"/>
                              <a:gd name="T66" fmla="*/ 87 w 205"/>
                              <a:gd name="T67" fmla="*/ 50 h 215"/>
                              <a:gd name="T68" fmla="*/ 104 w 205"/>
                              <a:gd name="T69" fmla="*/ 46 h 215"/>
                              <a:gd name="T70" fmla="*/ 110 w 205"/>
                              <a:gd name="T71" fmla="*/ 46 h 215"/>
                              <a:gd name="T72" fmla="*/ 125 w 205"/>
                              <a:gd name="T73" fmla="*/ 53 h 215"/>
                              <a:gd name="T74" fmla="*/ 129 w 205"/>
                              <a:gd name="T75" fmla="*/ 57 h 215"/>
                              <a:gd name="T76" fmla="*/ 137 w 205"/>
                              <a:gd name="T77" fmla="*/ 73 h 215"/>
                              <a:gd name="T78" fmla="*/ 55 w 205"/>
                              <a:gd name="T79" fmla="*/ 89 h 215"/>
                              <a:gd name="T80" fmla="*/ 57 w 205"/>
                              <a:gd name="T81" fmla="*/ 80 h 215"/>
                              <a:gd name="T82" fmla="*/ 97 w 205"/>
                              <a:gd name="T83" fmla="*/ 84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5" h="215">
                                <a:moveTo>
                                  <a:pt x="44" y="24"/>
                                </a:moveTo>
                                <a:cubicBezTo>
                                  <a:pt x="8" y="49"/>
                                  <a:pt x="0" y="98"/>
                                  <a:pt x="24" y="133"/>
                                </a:cubicBezTo>
                                <a:cubicBezTo>
                                  <a:pt x="26" y="135"/>
                                  <a:pt x="28" y="138"/>
                                  <a:pt x="29" y="139"/>
                                </a:cubicBezTo>
                                <a:cubicBezTo>
                                  <a:pt x="36" y="182"/>
                                  <a:pt x="36" y="182"/>
                                  <a:pt x="36" y="182"/>
                                </a:cubicBezTo>
                                <a:cubicBezTo>
                                  <a:pt x="36" y="182"/>
                                  <a:pt x="36" y="182"/>
                                  <a:pt x="36" y="182"/>
                                </a:cubicBezTo>
                                <a:cubicBezTo>
                                  <a:pt x="36" y="183"/>
                                  <a:pt x="36" y="184"/>
                                  <a:pt x="37" y="186"/>
                                </a:cubicBezTo>
                                <a:cubicBezTo>
                                  <a:pt x="39" y="189"/>
                                  <a:pt x="44" y="190"/>
                                  <a:pt x="48" y="187"/>
                                </a:cubicBezTo>
                                <a:cubicBezTo>
                                  <a:pt x="48" y="187"/>
                                  <a:pt x="48" y="187"/>
                                  <a:pt x="48" y="187"/>
                                </a:cubicBezTo>
                                <a:cubicBezTo>
                                  <a:pt x="48" y="187"/>
                                  <a:pt x="48" y="187"/>
                                  <a:pt x="48" y="187"/>
                                </a:cubicBezTo>
                                <a:cubicBezTo>
                                  <a:pt x="58" y="180"/>
                                  <a:pt x="58" y="180"/>
                                  <a:pt x="58" y="180"/>
                                </a:cubicBezTo>
                                <a:cubicBezTo>
                                  <a:pt x="75" y="205"/>
                                  <a:pt x="75" y="205"/>
                                  <a:pt x="75" y="205"/>
                                </a:cubicBezTo>
                                <a:cubicBezTo>
                                  <a:pt x="75" y="205"/>
                                  <a:pt x="75" y="205"/>
                                  <a:pt x="75" y="205"/>
                                </a:cubicBezTo>
                                <a:cubicBezTo>
                                  <a:pt x="75" y="205"/>
                                  <a:pt x="75" y="205"/>
                                  <a:pt x="75" y="205"/>
                                </a:cubicBezTo>
                                <a:cubicBezTo>
                                  <a:pt x="80" y="212"/>
                                  <a:pt x="89" y="213"/>
                                  <a:pt x="96" y="208"/>
                                </a:cubicBezTo>
                                <a:cubicBezTo>
                                  <a:pt x="96" y="208"/>
                                  <a:pt x="96" y="208"/>
                                  <a:pt x="96" y="208"/>
                                </a:cubicBezTo>
                                <a:cubicBezTo>
                                  <a:pt x="96" y="208"/>
                                  <a:pt x="96" y="208"/>
                                  <a:pt x="96" y="208"/>
                                </a:cubicBezTo>
                                <a:cubicBezTo>
                                  <a:pt x="115" y="195"/>
                                  <a:pt x="115" y="195"/>
                                  <a:pt x="115" y="195"/>
                                </a:cubicBezTo>
                                <a:cubicBezTo>
                                  <a:pt x="130" y="215"/>
                                  <a:pt x="130" y="215"/>
                                  <a:pt x="130" y="215"/>
                                </a:cubicBezTo>
                                <a:cubicBezTo>
                                  <a:pt x="205" y="162"/>
                                  <a:pt x="205" y="162"/>
                                  <a:pt x="205" y="162"/>
                                </a:cubicBezTo>
                                <a:cubicBezTo>
                                  <a:pt x="164" y="103"/>
                                  <a:pt x="164" y="103"/>
                                  <a:pt x="164" y="103"/>
                                </a:cubicBezTo>
                                <a:cubicBezTo>
                                  <a:pt x="168" y="83"/>
                                  <a:pt x="164" y="62"/>
                                  <a:pt x="152" y="44"/>
                                </a:cubicBezTo>
                                <a:cubicBezTo>
                                  <a:pt x="127" y="8"/>
                                  <a:pt x="78" y="0"/>
                                  <a:pt x="44" y="24"/>
                                </a:cubicBezTo>
                                <a:close/>
                                <a:moveTo>
                                  <a:pt x="65" y="91"/>
                                </a:moveTo>
                                <a:cubicBezTo>
                                  <a:pt x="67" y="100"/>
                                  <a:pt x="67" y="100"/>
                                  <a:pt x="67" y="100"/>
                                </a:cubicBezTo>
                                <a:cubicBezTo>
                                  <a:pt x="66" y="101"/>
                                  <a:pt x="66" y="101"/>
                                  <a:pt x="66" y="101"/>
                                </a:cubicBezTo>
                                <a:cubicBezTo>
                                  <a:pt x="65" y="101"/>
                                  <a:pt x="65" y="101"/>
                                  <a:pt x="65" y="101"/>
                                </a:cubicBezTo>
                                <a:cubicBezTo>
                                  <a:pt x="62" y="103"/>
                                  <a:pt x="62" y="103"/>
                                  <a:pt x="62" y="103"/>
                                </a:cubicBezTo>
                                <a:cubicBezTo>
                                  <a:pt x="55" y="98"/>
                                  <a:pt x="55" y="98"/>
                                  <a:pt x="55" y="98"/>
                                </a:cubicBezTo>
                                <a:cubicBezTo>
                                  <a:pt x="54" y="99"/>
                                  <a:pt x="52" y="99"/>
                                  <a:pt x="51" y="99"/>
                                </a:cubicBezTo>
                                <a:cubicBezTo>
                                  <a:pt x="45" y="105"/>
                                  <a:pt x="45" y="105"/>
                                  <a:pt x="45" y="105"/>
                                </a:cubicBezTo>
                                <a:cubicBezTo>
                                  <a:pt x="42" y="103"/>
                                  <a:pt x="42" y="103"/>
                                  <a:pt x="42" y="103"/>
                                </a:cubicBezTo>
                                <a:cubicBezTo>
                                  <a:pt x="41" y="103"/>
                                  <a:pt x="41" y="103"/>
                                  <a:pt x="41" y="103"/>
                                </a:cubicBezTo>
                                <a:cubicBezTo>
                                  <a:pt x="40" y="102"/>
                                  <a:pt x="40" y="102"/>
                                  <a:pt x="40" y="102"/>
                                </a:cubicBezTo>
                                <a:cubicBezTo>
                                  <a:pt x="41" y="94"/>
                                  <a:pt x="41" y="94"/>
                                  <a:pt x="41" y="94"/>
                                </a:cubicBezTo>
                                <a:cubicBezTo>
                                  <a:pt x="40" y="93"/>
                                  <a:pt x="40" y="93"/>
                                  <a:pt x="39" y="92"/>
                                </a:cubicBezTo>
                                <a:cubicBezTo>
                                  <a:pt x="39" y="92"/>
                                  <a:pt x="39" y="91"/>
                                  <a:pt x="38" y="90"/>
                                </a:cubicBezTo>
                                <a:cubicBezTo>
                                  <a:pt x="30" y="89"/>
                                  <a:pt x="30" y="89"/>
                                  <a:pt x="30" y="89"/>
                                </a:cubicBezTo>
                                <a:cubicBezTo>
                                  <a:pt x="30" y="85"/>
                                  <a:pt x="30" y="85"/>
                                  <a:pt x="30" y="85"/>
                                </a:cubicBezTo>
                                <a:cubicBezTo>
                                  <a:pt x="30" y="85"/>
                                  <a:pt x="30" y="85"/>
                                  <a:pt x="30" y="85"/>
                                </a:cubicBezTo>
                                <a:cubicBezTo>
                                  <a:pt x="30" y="83"/>
                                  <a:pt x="30" y="83"/>
                                  <a:pt x="30" y="83"/>
                                </a:cubicBezTo>
                                <a:cubicBezTo>
                                  <a:pt x="37" y="79"/>
                                  <a:pt x="37" y="79"/>
                                  <a:pt x="37" y="79"/>
                                </a:cubicBezTo>
                                <a:cubicBezTo>
                                  <a:pt x="38" y="78"/>
                                  <a:pt x="38" y="76"/>
                                  <a:pt x="39" y="75"/>
                                </a:cubicBezTo>
                                <a:cubicBezTo>
                                  <a:pt x="37" y="67"/>
                                  <a:pt x="37" y="67"/>
                                  <a:pt x="37" y="67"/>
                                </a:cubicBezTo>
                                <a:cubicBezTo>
                                  <a:pt x="40" y="65"/>
                                  <a:pt x="40" y="65"/>
                                  <a:pt x="40" y="65"/>
                                </a:cubicBezTo>
                                <a:cubicBezTo>
                                  <a:pt x="40" y="65"/>
                                  <a:pt x="40" y="65"/>
                                  <a:pt x="40" y="65"/>
                                </a:cubicBezTo>
                                <a:cubicBezTo>
                                  <a:pt x="42" y="64"/>
                                  <a:pt x="42" y="64"/>
                                  <a:pt x="42" y="64"/>
                                </a:cubicBezTo>
                                <a:cubicBezTo>
                                  <a:pt x="49" y="68"/>
                                  <a:pt x="49" y="68"/>
                                  <a:pt x="49" y="68"/>
                                </a:cubicBezTo>
                                <a:cubicBezTo>
                                  <a:pt x="50" y="68"/>
                                  <a:pt x="51" y="68"/>
                                  <a:pt x="52" y="68"/>
                                </a:cubicBezTo>
                                <a:cubicBezTo>
                                  <a:pt x="59" y="62"/>
                                  <a:pt x="59" y="62"/>
                                  <a:pt x="59" y="62"/>
                                </a:cubicBezTo>
                                <a:cubicBezTo>
                                  <a:pt x="60" y="63"/>
                                  <a:pt x="60" y="63"/>
                                  <a:pt x="60" y="63"/>
                                </a:cubicBezTo>
                                <a:cubicBezTo>
                                  <a:pt x="61" y="63"/>
                                  <a:pt x="61" y="63"/>
                                  <a:pt x="61" y="63"/>
                                </a:cubicBezTo>
                                <a:cubicBezTo>
                                  <a:pt x="64" y="65"/>
                                  <a:pt x="64" y="65"/>
                                  <a:pt x="64" y="65"/>
                                </a:cubicBezTo>
                                <a:cubicBezTo>
                                  <a:pt x="63" y="73"/>
                                  <a:pt x="63" y="73"/>
                                  <a:pt x="63" y="73"/>
                                </a:cubicBezTo>
                                <a:cubicBezTo>
                                  <a:pt x="64" y="74"/>
                                  <a:pt x="64" y="74"/>
                                  <a:pt x="64" y="75"/>
                                </a:cubicBezTo>
                                <a:cubicBezTo>
                                  <a:pt x="65" y="75"/>
                                  <a:pt x="65" y="76"/>
                                  <a:pt x="66" y="76"/>
                                </a:cubicBezTo>
                                <a:cubicBezTo>
                                  <a:pt x="73" y="79"/>
                                  <a:pt x="73" y="79"/>
                                  <a:pt x="73" y="79"/>
                                </a:cubicBezTo>
                                <a:cubicBezTo>
                                  <a:pt x="74" y="80"/>
                                  <a:pt x="74" y="80"/>
                                  <a:pt x="74" y="80"/>
                                </a:cubicBezTo>
                                <a:cubicBezTo>
                                  <a:pt x="74" y="81"/>
                                  <a:pt x="74" y="81"/>
                                  <a:pt x="74" y="81"/>
                                </a:cubicBezTo>
                                <a:cubicBezTo>
                                  <a:pt x="74" y="84"/>
                                  <a:pt x="74" y="84"/>
                                  <a:pt x="74" y="84"/>
                                </a:cubicBezTo>
                                <a:cubicBezTo>
                                  <a:pt x="66" y="88"/>
                                  <a:pt x="66" y="88"/>
                                  <a:pt x="66" y="88"/>
                                </a:cubicBezTo>
                                <a:cubicBezTo>
                                  <a:pt x="66" y="89"/>
                                  <a:pt x="65" y="90"/>
                                  <a:pt x="65" y="91"/>
                                </a:cubicBezTo>
                                <a:close/>
                                <a:moveTo>
                                  <a:pt x="137" y="73"/>
                                </a:moveTo>
                                <a:cubicBezTo>
                                  <a:pt x="137" y="77"/>
                                  <a:pt x="137" y="77"/>
                                  <a:pt x="137" y="77"/>
                                </a:cubicBezTo>
                                <a:cubicBezTo>
                                  <a:pt x="137" y="77"/>
                                  <a:pt x="137" y="77"/>
                                  <a:pt x="137" y="77"/>
                                </a:cubicBezTo>
                                <a:cubicBezTo>
                                  <a:pt x="137" y="79"/>
                                  <a:pt x="137" y="79"/>
                                  <a:pt x="137" y="79"/>
                                </a:cubicBezTo>
                                <a:cubicBezTo>
                                  <a:pt x="129" y="83"/>
                                  <a:pt x="129" y="83"/>
                                  <a:pt x="129" y="83"/>
                                </a:cubicBezTo>
                                <a:cubicBezTo>
                                  <a:pt x="129" y="85"/>
                                  <a:pt x="128" y="86"/>
                                  <a:pt x="128" y="88"/>
                                </a:cubicBezTo>
                                <a:cubicBezTo>
                                  <a:pt x="133" y="96"/>
                                  <a:pt x="133" y="96"/>
                                  <a:pt x="133" y="96"/>
                                </a:cubicBezTo>
                                <a:cubicBezTo>
                                  <a:pt x="131" y="98"/>
                                  <a:pt x="131" y="98"/>
                                  <a:pt x="131" y="98"/>
                                </a:cubicBezTo>
                                <a:cubicBezTo>
                                  <a:pt x="131" y="99"/>
                                  <a:pt x="131" y="99"/>
                                  <a:pt x="131" y="99"/>
                                </a:cubicBezTo>
                                <a:cubicBezTo>
                                  <a:pt x="130" y="101"/>
                                  <a:pt x="130" y="101"/>
                                  <a:pt x="130" y="101"/>
                                </a:cubicBezTo>
                                <a:cubicBezTo>
                                  <a:pt x="120" y="98"/>
                                  <a:pt x="120" y="98"/>
                                  <a:pt x="120" y="98"/>
                                </a:cubicBezTo>
                                <a:cubicBezTo>
                                  <a:pt x="120" y="98"/>
                                  <a:pt x="119" y="99"/>
                                  <a:pt x="118" y="100"/>
                                </a:cubicBezTo>
                                <a:cubicBezTo>
                                  <a:pt x="118" y="100"/>
                                  <a:pt x="117" y="101"/>
                                  <a:pt x="116" y="101"/>
                                </a:cubicBezTo>
                                <a:cubicBezTo>
                                  <a:pt x="115" y="111"/>
                                  <a:pt x="115" y="111"/>
                                  <a:pt x="115" y="111"/>
                                </a:cubicBezTo>
                                <a:cubicBezTo>
                                  <a:pt x="114" y="111"/>
                                  <a:pt x="114" y="111"/>
                                  <a:pt x="114" y="111"/>
                                </a:cubicBezTo>
                                <a:cubicBezTo>
                                  <a:pt x="113" y="111"/>
                                  <a:pt x="113" y="111"/>
                                  <a:pt x="113" y="111"/>
                                </a:cubicBezTo>
                                <a:cubicBezTo>
                                  <a:pt x="109" y="112"/>
                                  <a:pt x="109" y="112"/>
                                  <a:pt x="109" y="112"/>
                                </a:cubicBezTo>
                                <a:cubicBezTo>
                                  <a:pt x="104" y="104"/>
                                  <a:pt x="104" y="104"/>
                                  <a:pt x="104" y="104"/>
                                </a:cubicBezTo>
                                <a:cubicBezTo>
                                  <a:pt x="103" y="104"/>
                                  <a:pt x="101" y="104"/>
                                  <a:pt x="99" y="104"/>
                                </a:cubicBezTo>
                                <a:cubicBezTo>
                                  <a:pt x="93" y="111"/>
                                  <a:pt x="93" y="111"/>
                                  <a:pt x="93" y="111"/>
                                </a:cubicBezTo>
                                <a:cubicBezTo>
                                  <a:pt x="91" y="110"/>
                                  <a:pt x="91" y="110"/>
                                  <a:pt x="91" y="110"/>
                                </a:cubicBezTo>
                                <a:cubicBezTo>
                                  <a:pt x="91" y="110"/>
                                  <a:pt x="91" y="110"/>
                                  <a:pt x="91" y="110"/>
                                </a:cubicBezTo>
                                <a:cubicBezTo>
                                  <a:pt x="87" y="108"/>
                                  <a:pt x="87" y="108"/>
                                  <a:pt x="87" y="108"/>
                                </a:cubicBezTo>
                                <a:cubicBezTo>
                                  <a:pt x="88" y="99"/>
                                  <a:pt x="88" y="99"/>
                                  <a:pt x="88" y="99"/>
                                </a:cubicBezTo>
                                <a:cubicBezTo>
                                  <a:pt x="87" y="97"/>
                                  <a:pt x="86" y="96"/>
                                  <a:pt x="84" y="95"/>
                                </a:cubicBezTo>
                                <a:cubicBezTo>
                                  <a:pt x="75" y="96"/>
                                  <a:pt x="75" y="96"/>
                                  <a:pt x="75" y="96"/>
                                </a:cubicBezTo>
                                <a:cubicBezTo>
                                  <a:pt x="74" y="94"/>
                                  <a:pt x="74" y="94"/>
                                  <a:pt x="74" y="94"/>
                                </a:cubicBezTo>
                                <a:cubicBezTo>
                                  <a:pt x="74" y="93"/>
                                  <a:pt x="74" y="93"/>
                                  <a:pt x="74" y="93"/>
                                </a:cubicBezTo>
                                <a:cubicBezTo>
                                  <a:pt x="72" y="90"/>
                                  <a:pt x="72" y="90"/>
                                  <a:pt x="72" y="90"/>
                                </a:cubicBezTo>
                                <a:cubicBezTo>
                                  <a:pt x="79" y="83"/>
                                  <a:pt x="79" y="83"/>
                                  <a:pt x="79" y="83"/>
                                </a:cubicBezTo>
                                <a:cubicBezTo>
                                  <a:pt x="79" y="82"/>
                                  <a:pt x="79" y="81"/>
                                  <a:pt x="79" y="79"/>
                                </a:cubicBezTo>
                                <a:cubicBezTo>
                                  <a:pt x="71" y="73"/>
                                  <a:pt x="71" y="73"/>
                                  <a:pt x="71" y="73"/>
                                </a:cubicBezTo>
                                <a:cubicBezTo>
                                  <a:pt x="71" y="72"/>
                                  <a:pt x="71" y="72"/>
                                  <a:pt x="71" y="72"/>
                                </a:cubicBezTo>
                                <a:cubicBezTo>
                                  <a:pt x="71" y="71"/>
                                  <a:pt x="71" y="71"/>
                                  <a:pt x="71" y="71"/>
                                </a:cubicBezTo>
                                <a:cubicBezTo>
                                  <a:pt x="72" y="68"/>
                                  <a:pt x="72" y="68"/>
                                  <a:pt x="72" y="68"/>
                                </a:cubicBezTo>
                                <a:cubicBezTo>
                                  <a:pt x="82" y="67"/>
                                  <a:pt x="82" y="67"/>
                                  <a:pt x="82" y="67"/>
                                </a:cubicBezTo>
                                <a:cubicBezTo>
                                  <a:pt x="83" y="65"/>
                                  <a:pt x="84" y="64"/>
                                  <a:pt x="85" y="62"/>
                                </a:cubicBezTo>
                                <a:cubicBezTo>
                                  <a:pt x="82" y="54"/>
                                  <a:pt x="82" y="54"/>
                                  <a:pt x="82" y="54"/>
                                </a:cubicBezTo>
                                <a:cubicBezTo>
                                  <a:pt x="85" y="51"/>
                                  <a:pt x="85" y="51"/>
                                  <a:pt x="85" y="51"/>
                                </a:cubicBezTo>
                                <a:cubicBezTo>
                                  <a:pt x="86" y="51"/>
                                  <a:pt x="86" y="51"/>
                                  <a:pt x="86" y="51"/>
                                </a:cubicBezTo>
                                <a:cubicBezTo>
                                  <a:pt x="87" y="50"/>
                                  <a:pt x="87" y="50"/>
                                  <a:pt x="87" y="50"/>
                                </a:cubicBezTo>
                                <a:cubicBezTo>
                                  <a:pt x="95" y="55"/>
                                  <a:pt x="95" y="55"/>
                                  <a:pt x="95" y="55"/>
                                </a:cubicBezTo>
                                <a:cubicBezTo>
                                  <a:pt x="97" y="55"/>
                                  <a:pt x="98" y="54"/>
                                  <a:pt x="100" y="54"/>
                                </a:cubicBezTo>
                                <a:cubicBezTo>
                                  <a:pt x="104" y="46"/>
                                  <a:pt x="104" y="46"/>
                                  <a:pt x="104" y="46"/>
                                </a:cubicBezTo>
                                <a:cubicBezTo>
                                  <a:pt x="107" y="46"/>
                                  <a:pt x="107" y="46"/>
                                  <a:pt x="107" y="46"/>
                                </a:cubicBezTo>
                                <a:cubicBezTo>
                                  <a:pt x="108" y="46"/>
                                  <a:pt x="108" y="46"/>
                                  <a:pt x="108" y="46"/>
                                </a:cubicBezTo>
                                <a:cubicBezTo>
                                  <a:pt x="110" y="46"/>
                                  <a:pt x="110" y="46"/>
                                  <a:pt x="110" y="46"/>
                                </a:cubicBezTo>
                                <a:cubicBezTo>
                                  <a:pt x="112" y="55"/>
                                  <a:pt x="112" y="55"/>
                                  <a:pt x="112" y="55"/>
                                </a:cubicBezTo>
                                <a:cubicBezTo>
                                  <a:pt x="114" y="56"/>
                                  <a:pt x="116" y="56"/>
                                  <a:pt x="117" y="57"/>
                                </a:cubicBezTo>
                                <a:cubicBezTo>
                                  <a:pt x="125" y="53"/>
                                  <a:pt x="125" y="53"/>
                                  <a:pt x="125" y="53"/>
                                </a:cubicBezTo>
                                <a:cubicBezTo>
                                  <a:pt x="128" y="56"/>
                                  <a:pt x="128" y="56"/>
                                  <a:pt x="128" y="56"/>
                                </a:cubicBezTo>
                                <a:cubicBezTo>
                                  <a:pt x="128" y="56"/>
                                  <a:pt x="128" y="56"/>
                                  <a:pt x="128" y="56"/>
                                </a:cubicBezTo>
                                <a:cubicBezTo>
                                  <a:pt x="129" y="57"/>
                                  <a:pt x="129" y="57"/>
                                  <a:pt x="129" y="57"/>
                                </a:cubicBezTo>
                                <a:cubicBezTo>
                                  <a:pt x="126" y="66"/>
                                  <a:pt x="126" y="66"/>
                                  <a:pt x="126" y="66"/>
                                </a:cubicBezTo>
                                <a:cubicBezTo>
                                  <a:pt x="127" y="68"/>
                                  <a:pt x="128" y="69"/>
                                  <a:pt x="128" y="71"/>
                                </a:cubicBezTo>
                                <a:cubicBezTo>
                                  <a:pt x="137" y="73"/>
                                  <a:pt x="137" y="73"/>
                                  <a:pt x="137" y="73"/>
                                </a:cubicBezTo>
                                <a:cubicBezTo>
                                  <a:pt x="137" y="73"/>
                                  <a:pt x="137" y="73"/>
                                  <a:pt x="137" y="73"/>
                                </a:cubicBezTo>
                                <a:close/>
                                <a:moveTo>
                                  <a:pt x="57" y="80"/>
                                </a:moveTo>
                                <a:cubicBezTo>
                                  <a:pt x="59" y="83"/>
                                  <a:pt x="58" y="87"/>
                                  <a:pt x="55" y="89"/>
                                </a:cubicBezTo>
                                <a:cubicBezTo>
                                  <a:pt x="53" y="90"/>
                                  <a:pt x="49" y="89"/>
                                  <a:pt x="47" y="87"/>
                                </a:cubicBezTo>
                                <a:cubicBezTo>
                                  <a:pt x="45" y="84"/>
                                  <a:pt x="46" y="80"/>
                                  <a:pt x="48" y="79"/>
                                </a:cubicBezTo>
                                <a:cubicBezTo>
                                  <a:pt x="51" y="76"/>
                                  <a:pt x="55" y="78"/>
                                  <a:pt x="57" y="80"/>
                                </a:cubicBezTo>
                                <a:close/>
                                <a:moveTo>
                                  <a:pt x="111" y="74"/>
                                </a:moveTo>
                                <a:cubicBezTo>
                                  <a:pt x="113" y="78"/>
                                  <a:pt x="112" y="83"/>
                                  <a:pt x="109" y="86"/>
                                </a:cubicBezTo>
                                <a:cubicBezTo>
                                  <a:pt x="105" y="88"/>
                                  <a:pt x="100" y="88"/>
                                  <a:pt x="97" y="84"/>
                                </a:cubicBezTo>
                                <a:cubicBezTo>
                                  <a:pt x="94" y="80"/>
                                  <a:pt x="95" y="75"/>
                                  <a:pt x="99" y="72"/>
                                </a:cubicBezTo>
                                <a:cubicBezTo>
                                  <a:pt x="103" y="70"/>
                                  <a:pt x="108" y="71"/>
                                  <a:pt x="111" y="7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8" name="Freeform 6138"/>
                        <wps:cNvSpPr>
                          <a:spLocks noEditPoints="1"/>
                        </wps:cNvSpPr>
                        <wps:spPr bwMode="auto">
                          <a:xfrm>
                            <a:off x="21990051" y="5368926"/>
                            <a:ext cx="1163638" cy="976313"/>
                          </a:xfrm>
                          <a:custGeom>
                            <a:avLst/>
                            <a:gdLst>
                              <a:gd name="T0" fmla="*/ 184 w 310"/>
                              <a:gd name="T1" fmla="*/ 51 h 260"/>
                              <a:gd name="T2" fmla="*/ 134 w 310"/>
                              <a:gd name="T3" fmla="*/ 87 h 260"/>
                              <a:gd name="T4" fmla="*/ 86 w 310"/>
                              <a:gd name="T5" fmla="*/ 133 h 260"/>
                              <a:gd name="T6" fmla="*/ 1 w 310"/>
                              <a:gd name="T7" fmla="*/ 156 h 260"/>
                              <a:gd name="T8" fmla="*/ 93 w 310"/>
                              <a:gd name="T9" fmla="*/ 244 h 260"/>
                              <a:gd name="T10" fmla="*/ 123 w 310"/>
                              <a:gd name="T11" fmla="*/ 232 h 260"/>
                              <a:gd name="T12" fmla="*/ 156 w 310"/>
                              <a:gd name="T13" fmla="*/ 237 h 260"/>
                              <a:gd name="T14" fmla="*/ 192 w 310"/>
                              <a:gd name="T15" fmla="*/ 230 h 260"/>
                              <a:gd name="T16" fmla="*/ 222 w 310"/>
                              <a:gd name="T17" fmla="*/ 212 h 260"/>
                              <a:gd name="T18" fmla="*/ 233 w 310"/>
                              <a:gd name="T19" fmla="*/ 186 h 260"/>
                              <a:gd name="T20" fmla="*/ 242 w 310"/>
                              <a:gd name="T21" fmla="*/ 161 h 260"/>
                              <a:gd name="T22" fmla="*/ 252 w 310"/>
                              <a:gd name="T23" fmla="*/ 136 h 260"/>
                              <a:gd name="T24" fmla="*/ 268 w 310"/>
                              <a:gd name="T25" fmla="*/ 121 h 260"/>
                              <a:gd name="T26" fmla="*/ 75 w 310"/>
                              <a:gd name="T27" fmla="*/ 239 h 260"/>
                              <a:gd name="T28" fmla="*/ 96 w 310"/>
                              <a:gd name="T29" fmla="*/ 135 h 260"/>
                              <a:gd name="T30" fmla="*/ 173 w 310"/>
                              <a:gd name="T31" fmla="*/ 87 h 260"/>
                              <a:gd name="T32" fmla="*/ 135 w 310"/>
                              <a:gd name="T33" fmla="*/ 115 h 260"/>
                              <a:gd name="T34" fmla="*/ 113 w 310"/>
                              <a:gd name="T35" fmla="*/ 153 h 260"/>
                              <a:gd name="T36" fmla="*/ 93 w 310"/>
                              <a:gd name="T37" fmla="*/ 148 h 260"/>
                              <a:gd name="T38" fmla="*/ 116 w 310"/>
                              <a:gd name="T39" fmla="*/ 214 h 260"/>
                              <a:gd name="T40" fmla="*/ 119 w 310"/>
                              <a:gd name="T41" fmla="*/ 221 h 260"/>
                              <a:gd name="T42" fmla="*/ 102 w 310"/>
                              <a:gd name="T43" fmla="*/ 227 h 260"/>
                              <a:gd name="T44" fmla="*/ 98 w 310"/>
                              <a:gd name="T45" fmla="*/ 219 h 260"/>
                              <a:gd name="T46" fmla="*/ 145 w 310"/>
                              <a:gd name="T47" fmla="*/ 221 h 260"/>
                              <a:gd name="T48" fmla="*/ 128 w 310"/>
                              <a:gd name="T49" fmla="*/ 228 h 260"/>
                              <a:gd name="T50" fmla="*/ 122 w 310"/>
                              <a:gd name="T51" fmla="*/ 210 h 260"/>
                              <a:gd name="T52" fmla="*/ 139 w 310"/>
                              <a:gd name="T53" fmla="*/ 203 h 260"/>
                              <a:gd name="T54" fmla="*/ 144 w 310"/>
                              <a:gd name="T55" fmla="*/ 219 h 260"/>
                              <a:gd name="T56" fmla="*/ 172 w 310"/>
                              <a:gd name="T57" fmla="*/ 220 h 260"/>
                              <a:gd name="T58" fmla="*/ 154 w 310"/>
                              <a:gd name="T59" fmla="*/ 225 h 260"/>
                              <a:gd name="T60" fmla="*/ 145 w 310"/>
                              <a:gd name="T61" fmla="*/ 200 h 260"/>
                              <a:gd name="T62" fmla="*/ 169 w 310"/>
                              <a:gd name="T63" fmla="*/ 210 h 260"/>
                              <a:gd name="T64" fmla="*/ 194 w 310"/>
                              <a:gd name="T65" fmla="*/ 208 h 260"/>
                              <a:gd name="T66" fmla="*/ 190 w 310"/>
                              <a:gd name="T67" fmla="*/ 225 h 260"/>
                              <a:gd name="T68" fmla="*/ 175 w 310"/>
                              <a:gd name="T69" fmla="*/ 210 h 260"/>
                              <a:gd name="T70" fmla="*/ 183 w 310"/>
                              <a:gd name="T71" fmla="*/ 186 h 260"/>
                              <a:gd name="T72" fmla="*/ 221 w 310"/>
                              <a:gd name="T73" fmla="*/ 206 h 260"/>
                              <a:gd name="T74" fmla="*/ 220 w 310"/>
                              <a:gd name="T75" fmla="*/ 188 h 260"/>
                              <a:gd name="T76" fmla="*/ 249 w 310"/>
                              <a:gd name="T77" fmla="*/ 130 h 260"/>
                              <a:gd name="T78" fmla="*/ 179 w 310"/>
                              <a:gd name="T79" fmla="*/ 139 h 260"/>
                              <a:gd name="T80" fmla="*/ 247 w 310"/>
                              <a:gd name="T81" fmla="*/ 139 h 260"/>
                              <a:gd name="T82" fmla="*/ 187 w 310"/>
                              <a:gd name="T83" fmla="*/ 158 h 260"/>
                              <a:gd name="T84" fmla="*/ 230 w 310"/>
                              <a:gd name="T85" fmla="*/ 163 h 260"/>
                              <a:gd name="T86" fmla="*/ 232 w 310"/>
                              <a:gd name="T87" fmla="*/ 181 h 260"/>
                              <a:gd name="T88" fmla="*/ 174 w 310"/>
                              <a:gd name="T89" fmla="*/ 180 h 260"/>
                              <a:gd name="T90" fmla="*/ 125 w 310"/>
                              <a:gd name="T91" fmla="*/ 192 h 260"/>
                              <a:gd name="T92" fmla="*/ 93 w 310"/>
                              <a:gd name="T93" fmla="*/ 221 h 260"/>
                              <a:gd name="T94" fmla="*/ 75 w 310"/>
                              <a:gd name="T95" fmla="*/ 160 h 260"/>
                              <a:gd name="T96" fmla="*/ 100 w 310"/>
                              <a:gd name="T97" fmla="*/ 167 h 260"/>
                              <a:gd name="T98" fmla="*/ 125 w 310"/>
                              <a:gd name="T99" fmla="*/ 129 h 260"/>
                              <a:gd name="T100" fmla="*/ 248 w 310"/>
                              <a:gd name="T101" fmla="*/ 112 h 260"/>
                              <a:gd name="T102" fmla="*/ 273 w 310"/>
                              <a:gd name="T103" fmla="*/ 8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0" h="260">
                                <a:moveTo>
                                  <a:pt x="309" y="65"/>
                                </a:moveTo>
                                <a:cubicBezTo>
                                  <a:pt x="229" y="1"/>
                                  <a:pt x="229" y="1"/>
                                  <a:pt x="229" y="1"/>
                                </a:cubicBezTo>
                                <a:cubicBezTo>
                                  <a:pt x="228" y="0"/>
                                  <a:pt x="227" y="0"/>
                                  <a:pt x="226" y="0"/>
                                </a:cubicBezTo>
                                <a:cubicBezTo>
                                  <a:pt x="226" y="1"/>
                                  <a:pt x="225" y="1"/>
                                  <a:pt x="224" y="1"/>
                                </a:cubicBezTo>
                                <a:cubicBezTo>
                                  <a:pt x="184" y="51"/>
                                  <a:pt x="184" y="51"/>
                                  <a:pt x="184" y="51"/>
                                </a:cubicBezTo>
                                <a:cubicBezTo>
                                  <a:pt x="183" y="53"/>
                                  <a:pt x="183" y="55"/>
                                  <a:pt x="185" y="56"/>
                                </a:cubicBezTo>
                                <a:cubicBezTo>
                                  <a:pt x="194" y="64"/>
                                  <a:pt x="194" y="64"/>
                                  <a:pt x="194" y="64"/>
                                </a:cubicBezTo>
                                <a:cubicBezTo>
                                  <a:pt x="170" y="82"/>
                                  <a:pt x="170" y="82"/>
                                  <a:pt x="170" y="82"/>
                                </a:cubicBezTo>
                                <a:cubicBezTo>
                                  <a:pt x="135" y="86"/>
                                  <a:pt x="135" y="86"/>
                                  <a:pt x="135" y="86"/>
                                </a:cubicBezTo>
                                <a:cubicBezTo>
                                  <a:pt x="134" y="86"/>
                                  <a:pt x="134" y="87"/>
                                  <a:pt x="134" y="87"/>
                                </a:cubicBezTo>
                                <a:cubicBezTo>
                                  <a:pt x="96" y="113"/>
                                  <a:pt x="96" y="113"/>
                                  <a:pt x="96" y="113"/>
                                </a:cubicBezTo>
                                <a:cubicBezTo>
                                  <a:pt x="95" y="113"/>
                                  <a:pt x="94" y="113"/>
                                  <a:pt x="94" y="115"/>
                                </a:cubicBezTo>
                                <a:cubicBezTo>
                                  <a:pt x="90" y="131"/>
                                  <a:pt x="90" y="131"/>
                                  <a:pt x="90" y="131"/>
                                </a:cubicBezTo>
                                <a:cubicBezTo>
                                  <a:pt x="87" y="132"/>
                                  <a:pt x="87" y="132"/>
                                  <a:pt x="87" y="132"/>
                                </a:cubicBezTo>
                                <a:cubicBezTo>
                                  <a:pt x="87" y="132"/>
                                  <a:pt x="87" y="132"/>
                                  <a:pt x="86" y="133"/>
                                </a:cubicBezTo>
                                <a:cubicBezTo>
                                  <a:pt x="72" y="153"/>
                                  <a:pt x="72" y="153"/>
                                  <a:pt x="72" y="153"/>
                                </a:cubicBezTo>
                                <a:cubicBezTo>
                                  <a:pt x="69" y="141"/>
                                  <a:pt x="69" y="141"/>
                                  <a:pt x="69" y="141"/>
                                </a:cubicBezTo>
                                <a:cubicBezTo>
                                  <a:pt x="69" y="140"/>
                                  <a:pt x="67" y="138"/>
                                  <a:pt x="65" y="138"/>
                                </a:cubicBezTo>
                                <a:cubicBezTo>
                                  <a:pt x="3" y="155"/>
                                  <a:pt x="3" y="155"/>
                                  <a:pt x="3" y="155"/>
                                </a:cubicBezTo>
                                <a:cubicBezTo>
                                  <a:pt x="2" y="154"/>
                                  <a:pt x="1" y="155"/>
                                  <a:pt x="1" y="156"/>
                                </a:cubicBezTo>
                                <a:cubicBezTo>
                                  <a:pt x="0" y="156"/>
                                  <a:pt x="1" y="157"/>
                                  <a:pt x="1" y="158"/>
                                </a:cubicBezTo>
                                <a:cubicBezTo>
                                  <a:pt x="26" y="258"/>
                                  <a:pt x="26" y="258"/>
                                  <a:pt x="26" y="258"/>
                                </a:cubicBezTo>
                                <a:cubicBezTo>
                                  <a:pt x="26" y="259"/>
                                  <a:pt x="28" y="260"/>
                                  <a:pt x="29" y="260"/>
                                </a:cubicBezTo>
                                <a:cubicBezTo>
                                  <a:pt x="92" y="244"/>
                                  <a:pt x="92" y="244"/>
                                  <a:pt x="92" y="244"/>
                                </a:cubicBezTo>
                                <a:cubicBezTo>
                                  <a:pt x="93" y="244"/>
                                  <a:pt x="93" y="244"/>
                                  <a:pt x="93" y="244"/>
                                </a:cubicBezTo>
                                <a:cubicBezTo>
                                  <a:pt x="94" y="243"/>
                                  <a:pt x="94" y="242"/>
                                  <a:pt x="95" y="241"/>
                                </a:cubicBezTo>
                                <a:cubicBezTo>
                                  <a:pt x="91" y="229"/>
                                  <a:pt x="91" y="229"/>
                                  <a:pt x="91" y="229"/>
                                </a:cubicBezTo>
                                <a:cubicBezTo>
                                  <a:pt x="96" y="231"/>
                                  <a:pt x="96" y="231"/>
                                  <a:pt x="96" y="231"/>
                                </a:cubicBezTo>
                                <a:cubicBezTo>
                                  <a:pt x="100" y="237"/>
                                  <a:pt x="108" y="241"/>
                                  <a:pt x="115" y="238"/>
                                </a:cubicBezTo>
                                <a:cubicBezTo>
                                  <a:pt x="119" y="237"/>
                                  <a:pt x="121" y="235"/>
                                  <a:pt x="123" y="232"/>
                                </a:cubicBezTo>
                                <a:cubicBezTo>
                                  <a:pt x="125" y="235"/>
                                  <a:pt x="127" y="237"/>
                                  <a:pt x="130" y="239"/>
                                </a:cubicBezTo>
                                <a:cubicBezTo>
                                  <a:pt x="134" y="240"/>
                                  <a:pt x="138" y="241"/>
                                  <a:pt x="142" y="239"/>
                                </a:cubicBezTo>
                                <a:cubicBezTo>
                                  <a:pt x="143" y="239"/>
                                  <a:pt x="145" y="238"/>
                                  <a:pt x="146" y="237"/>
                                </a:cubicBezTo>
                                <a:cubicBezTo>
                                  <a:pt x="148" y="236"/>
                                  <a:pt x="149" y="234"/>
                                  <a:pt x="151" y="232"/>
                                </a:cubicBezTo>
                                <a:cubicBezTo>
                                  <a:pt x="152" y="234"/>
                                  <a:pt x="154" y="235"/>
                                  <a:pt x="156" y="237"/>
                                </a:cubicBezTo>
                                <a:cubicBezTo>
                                  <a:pt x="160" y="238"/>
                                  <a:pt x="164" y="239"/>
                                  <a:pt x="168" y="237"/>
                                </a:cubicBezTo>
                                <a:cubicBezTo>
                                  <a:pt x="170" y="237"/>
                                  <a:pt x="171" y="236"/>
                                  <a:pt x="172" y="235"/>
                                </a:cubicBezTo>
                                <a:cubicBezTo>
                                  <a:pt x="172" y="235"/>
                                  <a:pt x="172" y="235"/>
                                  <a:pt x="172" y="235"/>
                                </a:cubicBezTo>
                                <a:cubicBezTo>
                                  <a:pt x="175" y="234"/>
                                  <a:pt x="177" y="231"/>
                                  <a:pt x="177" y="228"/>
                                </a:cubicBezTo>
                                <a:cubicBezTo>
                                  <a:pt x="181" y="231"/>
                                  <a:pt x="187" y="232"/>
                                  <a:pt x="192" y="230"/>
                                </a:cubicBezTo>
                                <a:cubicBezTo>
                                  <a:pt x="193" y="230"/>
                                  <a:pt x="194" y="229"/>
                                  <a:pt x="196" y="228"/>
                                </a:cubicBezTo>
                                <a:cubicBezTo>
                                  <a:pt x="201" y="225"/>
                                  <a:pt x="203" y="220"/>
                                  <a:pt x="203" y="214"/>
                                </a:cubicBezTo>
                                <a:cubicBezTo>
                                  <a:pt x="222" y="212"/>
                                  <a:pt x="222" y="212"/>
                                  <a:pt x="222" y="212"/>
                                </a:cubicBezTo>
                                <a:cubicBezTo>
                                  <a:pt x="222" y="212"/>
                                  <a:pt x="222" y="212"/>
                                  <a:pt x="222" y="212"/>
                                </a:cubicBezTo>
                                <a:cubicBezTo>
                                  <a:pt x="222" y="212"/>
                                  <a:pt x="222" y="212"/>
                                  <a:pt x="222" y="212"/>
                                </a:cubicBezTo>
                                <a:cubicBezTo>
                                  <a:pt x="225" y="212"/>
                                  <a:pt x="227" y="211"/>
                                  <a:pt x="229" y="210"/>
                                </a:cubicBezTo>
                                <a:cubicBezTo>
                                  <a:pt x="233" y="207"/>
                                  <a:pt x="236" y="201"/>
                                  <a:pt x="236" y="196"/>
                                </a:cubicBezTo>
                                <a:cubicBezTo>
                                  <a:pt x="235" y="192"/>
                                  <a:pt x="234" y="189"/>
                                  <a:pt x="231" y="187"/>
                                </a:cubicBezTo>
                                <a:cubicBezTo>
                                  <a:pt x="233" y="186"/>
                                  <a:pt x="233" y="186"/>
                                  <a:pt x="233" y="186"/>
                                </a:cubicBezTo>
                                <a:cubicBezTo>
                                  <a:pt x="233" y="186"/>
                                  <a:pt x="233" y="186"/>
                                  <a:pt x="233" y="186"/>
                                </a:cubicBezTo>
                                <a:cubicBezTo>
                                  <a:pt x="233" y="187"/>
                                  <a:pt x="233" y="187"/>
                                  <a:pt x="233" y="187"/>
                                </a:cubicBezTo>
                                <a:cubicBezTo>
                                  <a:pt x="235" y="186"/>
                                  <a:pt x="238" y="185"/>
                                  <a:pt x="240" y="184"/>
                                </a:cubicBezTo>
                                <a:cubicBezTo>
                                  <a:pt x="245" y="181"/>
                                  <a:pt x="247" y="176"/>
                                  <a:pt x="246" y="171"/>
                                </a:cubicBezTo>
                                <a:cubicBezTo>
                                  <a:pt x="246" y="166"/>
                                  <a:pt x="245" y="163"/>
                                  <a:pt x="242" y="161"/>
                                </a:cubicBezTo>
                                <a:cubicBezTo>
                                  <a:pt x="242" y="161"/>
                                  <a:pt x="242" y="161"/>
                                  <a:pt x="242" y="161"/>
                                </a:cubicBezTo>
                                <a:cubicBezTo>
                                  <a:pt x="242" y="161"/>
                                  <a:pt x="242" y="161"/>
                                  <a:pt x="243" y="161"/>
                                </a:cubicBezTo>
                                <a:cubicBezTo>
                                  <a:pt x="243" y="161"/>
                                  <a:pt x="243" y="161"/>
                                  <a:pt x="243" y="161"/>
                                </a:cubicBezTo>
                                <a:cubicBezTo>
                                  <a:pt x="245" y="160"/>
                                  <a:pt x="248" y="159"/>
                                  <a:pt x="250" y="158"/>
                                </a:cubicBezTo>
                                <a:cubicBezTo>
                                  <a:pt x="254" y="155"/>
                                  <a:pt x="257" y="150"/>
                                  <a:pt x="256" y="145"/>
                                </a:cubicBezTo>
                                <a:cubicBezTo>
                                  <a:pt x="256" y="141"/>
                                  <a:pt x="254" y="138"/>
                                  <a:pt x="252" y="136"/>
                                </a:cubicBezTo>
                                <a:cubicBezTo>
                                  <a:pt x="254" y="135"/>
                                  <a:pt x="256" y="134"/>
                                  <a:pt x="257" y="133"/>
                                </a:cubicBezTo>
                                <a:cubicBezTo>
                                  <a:pt x="261" y="130"/>
                                  <a:pt x="264" y="125"/>
                                  <a:pt x="263" y="120"/>
                                </a:cubicBezTo>
                                <a:cubicBezTo>
                                  <a:pt x="263" y="120"/>
                                  <a:pt x="263" y="120"/>
                                  <a:pt x="264" y="120"/>
                                </a:cubicBezTo>
                                <a:cubicBezTo>
                                  <a:pt x="265" y="121"/>
                                  <a:pt x="265" y="121"/>
                                  <a:pt x="265" y="121"/>
                                </a:cubicBezTo>
                                <a:cubicBezTo>
                                  <a:pt x="266" y="121"/>
                                  <a:pt x="267" y="121"/>
                                  <a:pt x="268" y="121"/>
                                </a:cubicBezTo>
                                <a:cubicBezTo>
                                  <a:pt x="269" y="120"/>
                                  <a:pt x="269" y="120"/>
                                  <a:pt x="269" y="120"/>
                                </a:cubicBezTo>
                                <a:cubicBezTo>
                                  <a:pt x="309" y="70"/>
                                  <a:pt x="309" y="70"/>
                                  <a:pt x="309" y="70"/>
                                </a:cubicBezTo>
                                <a:cubicBezTo>
                                  <a:pt x="310" y="69"/>
                                  <a:pt x="310" y="68"/>
                                  <a:pt x="310" y="68"/>
                                </a:cubicBezTo>
                                <a:cubicBezTo>
                                  <a:pt x="310" y="67"/>
                                  <a:pt x="310" y="66"/>
                                  <a:pt x="309" y="65"/>
                                </a:cubicBezTo>
                                <a:close/>
                                <a:moveTo>
                                  <a:pt x="75" y="239"/>
                                </a:moveTo>
                                <a:cubicBezTo>
                                  <a:pt x="70" y="242"/>
                                  <a:pt x="64" y="241"/>
                                  <a:pt x="61" y="236"/>
                                </a:cubicBezTo>
                                <a:cubicBezTo>
                                  <a:pt x="57" y="231"/>
                                  <a:pt x="58" y="224"/>
                                  <a:pt x="63" y="221"/>
                                </a:cubicBezTo>
                                <a:cubicBezTo>
                                  <a:pt x="68" y="218"/>
                                  <a:pt x="74" y="219"/>
                                  <a:pt x="78" y="224"/>
                                </a:cubicBezTo>
                                <a:cubicBezTo>
                                  <a:pt x="81" y="228"/>
                                  <a:pt x="80" y="235"/>
                                  <a:pt x="75" y="239"/>
                                </a:cubicBezTo>
                                <a:close/>
                                <a:moveTo>
                                  <a:pt x="96" y="135"/>
                                </a:moveTo>
                                <a:cubicBezTo>
                                  <a:pt x="98" y="127"/>
                                  <a:pt x="98" y="127"/>
                                  <a:pt x="98" y="127"/>
                                </a:cubicBezTo>
                                <a:cubicBezTo>
                                  <a:pt x="100" y="117"/>
                                  <a:pt x="100" y="117"/>
                                  <a:pt x="100" y="117"/>
                                </a:cubicBezTo>
                                <a:cubicBezTo>
                                  <a:pt x="137" y="92"/>
                                  <a:pt x="137" y="92"/>
                                  <a:pt x="137" y="92"/>
                                </a:cubicBezTo>
                                <a:cubicBezTo>
                                  <a:pt x="171" y="87"/>
                                  <a:pt x="171" y="87"/>
                                  <a:pt x="171" y="87"/>
                                </a:cubicBezTo>
                                <a:cubicBezTo>
                                  <a:pt x="171" y="88"/>
                                  <a:pt x="172" y="88"/>
                                  <a:pt x="173" y="87"/>
                                </a:cubicBezTo>
                                <a:cubicBezTo>
                                  <a:pt x="199" y="69"/>
                                  <a:pt x="199" y="69"/>
                                  <a:pt x="199" y="69"/>
                                </a:cubicBezTo>
                                <a:cubicBezTo>
                                  <a:pt x="245" y="106"/>
                                  <a:pt x="245" y="106"/>
                                  <a:pt x="245" y="106"/>
                                </a:cubicBezTo>
                                <a:cubicBezTo>
                                  <a:pt x="178" y="112"/>
                                  <a:pt x="178" y="112"/>
                                  <a:pt x="178" y="112"/>
                                </a:cubicBezTo>
                                <a:cubicBezTo>
                                  <a:pt x="136" y="115"/>
                                  <a:pt x="136" y="115"/>
                                  <a:pt x="136" y="115"/>
                                </a:cubicBezTo>
                                <a:cubicBezTo>
                                  <a:pt x="136" y="115"/>
                                  <a:pt x="135" y="115"/>
                                  <a:pt x="135" y="115"/>
                                </a:cubicBezTo>
                                <a:cubicBezTo>
                                  <a:pt x="120" y="125"/>
                                  <a:pt x="120" y="125"/>
                                  <a:pt x="120" y="125"/>
                                </a:cubicBezTo>
                                <a:cubicBezTo>
                                  <a:pt x="120" y="125"/>
                                  <a:pt x="120" y="125"/>
                                  <a:pt x="120" y="125"/>
                                </a:cubicBezTo>
                                <a:cubicBezTo>
                                  <a:pt x="120" y="126"/>
                                  <a:pt x="120" y="126"/>
                                  <a:pt x="120" y="126"/>
                                </a:cubicBezTo>
                                <a:cubicBezTo>
                                  <a:pt x="119" y="126"/>
                                  <a:pt x="119" y="126"/>
                                  <a:pt x="119" y="127"/>
                                </a:cubicBezTo>
                                <a:cubicBezTo>
                                  <a:pt x="113" y="153"/>
                                  <a:pt x="113" y="153"/>
                                  <a:pt x="113" y="153"/>
                                </a:cubicBezTo>
                                <a:cubicBezTo>
                                  <a:pt x="113" y="153"/>
                                  <a:pt x="113" y="153"/>
                                  <a:pt x="113" y="153"/>
                                </a:cubicBezTo>
                                <a:cubicBezTo>
                                  <a:pt x="113" y="153"/>
                                  <a:pt x="113" y="153"/>
                                  <a:pt x="113" y="153"/>
                                </a:cubicBezTo>
                                <a:cubicBezTo>
                                  <a:pt x="112" y="158"/>
                                  <a:pt x="107" y="162"/>
                                  <a:pt x="101" y="160"/>
                                </a:cubicBezTo>
                                <a:cubicBezTo>
                                  <a:pt x="95" y="159"/>
                                  <a:pt x="91" y="154"/>
                                  <a:pt x="93" y="148"/>
                                </a:cubicBezTo>
                                <a:cubicBezTo>
                                  <a:pt x="93" y="148"/>
                                  <a:pt x="93" y="148"/>
                                  <a:pt x="93" y="148"/>
                                </a:cubicBezTo>
                                <a:cubicBezTo>
                                  <a:pt x="93" y="148"/>
                                  <a:pt x="93" y="148"/>
                                  <a:pt x="93" y="148"/>
                                </a:cubicBezTo>
                                <a:cubicBezTo>
                                  <a:pt x="96" y="135"/>
                                  <a:pt x="96" y="135"/>
                                  <a:pt x="96" y="135"/>
                                </a:cubicBezTo>
                                <a:cubicBezTo>
                                  <a:pt x="96" y="135"/>
                                  <a:pt x="96" y="135"/>
                                  <a:pt x="96" y="135"/>
                                </a:cubicBezTo>
                                <a:close/>
                                <a:moveTo>
                                  <a:pt x="116" y="214"/>
                                </a:moveTo>
                                <a:cubicBezTo>
                                  <a:pt x="116" y="214"/>
                                  <a:pt x="116" y="214"/>
                                  <a:pt x="116" y="214"/>
                                </a:cubicBezTo>
                                <a:cubicBezTo>
                                  <a:pt x="117" y="214"/>
                                  <a:pt x="117" y="214"/>
                                  <a:pt x="117" y="214"/>
                                </a:cubicBezTo>
                                <a:cubicBezTo>
                                  <a:pt x="118" y="217"/>
                                  <a:pt x="118" y="217"/>
                                  <a:pt x="118" y="217"/>
                                </a:cubicBezTo>
                                <a:cubicBezTo>
                                  <a:pt x="119" y="220"/>
                                  <a:pt x="119" y="220"/>
                                  <a:pt x="119" y="220"/>
                                </a:cubicBezTo>
                                <a:cubicBezTo>
                                  <a:pt x="119" y="220"/>
                                  <a:pt x="119" y="220"/>
                                  <a:pt x="119" y="220"/>
                                </a:cubicBezTo>
                                <a:cubicBezTo>
                                  <a:pt x="119" y="221"/>
                                  <a:pt x="119" y="221"/>
                                  <a:pt x="119" y="221"/>
                                </a:cubicBezTo>
                                <a:cubicBezTo>
                                  <a:pt x="119" y="222"/>
                                  <a:pt x="120" y="223"/>
                                  <a:pt x="119" y="224"/>
                                </a:cubicBezTo>
                                <a:cubicBezTo>
                                  <a:pt x="119" y="228"/>
                                  <a:pt x="117" y="231"/>
                                  <a:pt x="113" y="233"/>
                                </a:cubicBezTo>
                                <a:cubicBezTo>
                                  <a:pt x="110" y="233"/>
                                  <a:pt x="107" y="233"/>
                                  <a:pt x="104" y="230"/>
                                </a:cubicBezTo>
                                <a:cubicBezTo>
                                  <a:pt x="103" y="230"/>
                                  <a:pt x="102" y="228"/>
                                  <a:pt x="102" y="227"/>
                                </a:cubicBezTo>
                                <a:cubicBezTo>
                                  <a:pt x="102" y="227"/>
                                  <a:pt x="102" y="227"/>
                                  <a:pt x="102" y="227"/>
                                </a:cubicBezTo>
                                <a:cubicBezTo>
                                  <a:pt x="101" y="226"/>
                                  <a:pt x="101" y="226"/>
                                  <a:pt x="101" y="226"/>
                                </a:cubicBezTo>
                                <a:cubicBezTo>
                                  <a:pt x="101" y="225"/>
                                  <a:pt x="101" y="225"/>
                                  <a:pt x="101" y="225"/>
                                </a:cubicBezTo>
                                <a:cubicBezTo>
                                  <a:pt x="99" y="220"/>
                                  <a:pt x="99" y="220"/>
                                  <a:pt x="99" y="220"/>
                                </a:cubicBezTo>
                                <a:cubicBezTo>
                                  <a:pt x="99" y="220"/>
                                  <a:pt x="99" y="220"/>
                                  <a:pt x="99" y="220"/>
                                </a:cubicBezTo>
                                <a:cubicBezTo>
                                  <a:pt x="99" y="220"/>
                                  <a:pt x="99" y="220"/>
                                  <a:pt x="98" y="219"/>
                                </a:cubicBezTo>
                                <a:cubicBezTo>
                                  <a:pt x="97" y="215"/>
                                  <a:pt x="100" y="210"/>
                                  <a:pt x="104" y="207"/>
                                </a:cubicBezTo>
                                <a:cubicBezTo>
                                  <a:pt x="107" y="207"/>
                                  <a:pt x="109" y="207"/>
                                  <a:pt x="111" y="208"/>
                                </a:cubicBezTo>
                                <a:cubicBezTo>
                                  <a:pt x="114" y="209"/>
                                  <a:pt x="115" y="211"/>
                                  <a:pt x="116" y="214"/>
                                </a:cubicBezTo>
                                <a:close/>
                                <a:moveTo>
                                  <a:pt x="144" y="219"/>
                                </a:moveTo>
                                <a:cubicBezTo>
                                  <a:pt x="145" y="221"/>
                                  <a:pt x="145" y="221"/>
                                  <a:pt x="145" y="221"/>
                                </a:cubicBezTo>
                                <a:cubicBezTo>
                                  <a:pt x="145" y="222"/>
                                  <a:pt x="145" y="222"/>
                                  <a:pt x="145" y="222"/>
                                </a:cubicBezTo>
                                <a:cubicBezTo>
                                  <a:pt x="145" y="222"/>
                                  <a:pt x="145" y="222"/>
                                  <a:pt x="145" y="222"/>
                                </a:cubicBezTo>
                                <a:cubicBezTo>
                                  <a:pt x="147" y="226"/>
                                  <a:pt x="145" y="232"/>
                                  <a:pt x="139" y="233"/>
                                </a:cubicBezTo>
                                <a:cubicBezTo>
                                  <a:pt x="137" y="234"/>
                                  <a:pt x="135" y="234"/>
                                  <a:pt x="133" y="233"/>
                                </a:cubicBezTo>
                                <a:cubicBezTo>
                                  <a:pt x="131" y="232"/>
                                  <a:pt x="129" y="230"/>
                                  <a:pt x="128" y="228"/>
                                </a:cubicBezTo>
                                <a:cubicBezTo>
                                  <a:pt x="128" y="227"/>
                                  <a:pt x="128" y="227"/>
                                  <a:pt x="128" y="227"/>
                                </a:cubicBezTo>
                                <a:cubicBezTo>
                                  <a:pt x="128" y="227"/>
                                  <a:pt x="128" y="227"/>
                                  <a:pt x="128" y="227"/>
                                </a:cubicBezTo>
                                <a:cubicBezTo>
                                  <a:pt x="126" y="220"/>
                                  <a:pt x="126" y="220"/>
                                  <a:pt x="126" y="220"/>
                                </a:cubicBezTo>
                                <a:cubicBezTo>
                                  <a:pt x="124" y="215"/>
                                  <a:pt x="124" y="215"/>
                                  <a:pt x="124" y="215"/>
                                </a:cubicBezTo>
                                <a:cubicBezTo>
                                  <a:pt x="122" y="210"/>
                                  <a:pt x="122" y="210"/>
                                  <a:pt x="122" y="210"/>
                                </a:cubicBezTo>
                                <a:cubicBezTo>
                                  <a:pt x="122" y="210"/>
                                  <a:pt x="122" y="210"/>
                                  <a:pt x="122" y="210"/>
                                </a:cubicBezTo>
                                <a:cubicBezTo>
                                  <a:pt x="122" y="210"/>
                                  <a:pt x="122" y="210"/>
                                  <a:pt x="122" y="210"/>
                                </a:cubicBezTo>
                                <a:cubicBezTo>
                                  <a:pt x="120" y="205"/>
                                  <a:pt x="123" y="199"/>
                                  <a:pt x="128" y="198"/>
                                </a:cubicBezTo>
                                <a:cubicBezTo>
                                  <a:pt x="130" y="197"/>
                                  <a:pt x="132" y="197"/>
                                  <a:pt x="135" y="198"/>
                                </a:cubicBezTo>
                                <a:cubicBezTo>
                                  <a:pt x="136" y="199"/>
                                  <a:pt x="138" y="201"/>
                                  <a:pt x="139" y="203"/>
                                </a:cubicBezTo>
                                <a:cubicBezTo>
                                  <a:pt x="140" y="204"/>
                                  <a:pt x="140" y="204"/>
                                  <a:pt x="140" y="204"/>
                                </a:cubicBezTo>
                                <a:cubicBezTo>
                                  <a:pt x="140" y="204"/>
                                  <a:pt x="140" y="204"/>
                                  <a:pt x="140" y="204"/>
                                </a:cubicBezTo>
                                <a:cubicBezTo>
                                  <a:pt x="143" y="212"/>
                                  <a:pt x="143" y="212"/>
                                  <a:pt x="143" y="212"/>
                                </a:cubicBezTo>
                                <a:cubicBezTo>
                                  <a:pt x="144" y="219"/>
                                  <a:pt x="144" y="219"/>
                                  <a:pt x="144" y="219"/>
                                </a:cubicBezTo>
                                <a:cubicBezTo>
                                  <a:pt x="144" y="219"/>
                                  <a:pt x="144" y="219"/>
                                  <a:pt x="144" y="219"/>
                                </a:cubicBezTo>
                                <a:close/>
                                <a:moveTo>
                                  <a:pt x="169" y="210"/>
                                </a:moveTo>
                                <a:cubicBezTo>
                                  <a:pt x="171" y="216"/>
                                  <a:pt x="171" y="216"/>
                                  <a:pt x="171" y="216"/>
                                </a:cubicBezTo>
                                <a:cubicBezTo>
                                  <a:pt x="171" y="220"/>
                                  <a:pt x="171" y="220"/>
                                  <a:pt x="171" y="220"/>
                                </a:cubicBezTo>
                                <a:cubicBezTo>
                                  <a:pt x="171" y="220"/>
                                  <a:pt x="171" y="220"/>
                                  <a:pt x="171" y="220"/>
                                </a:cubicBezTo>
                                <a:cubicBezTo>
                                  <a:pt x="172" y="220"/>
                                  <a:pt x="172" y="220"/>
                                  <a:pt x="172" y="220"/>
                                </a:cubicBezTo>
                                <a:cubicBezTo>
                                  <a:pt x="173" y="225"/>
                                  <a:pt x="171" y="229"/>
                                  <a:pt x="166" y="232"/>
                                </a:cubicBezTo>
                                <a:cubicBezTo>
                                  <a:pt x="164" y="233"/>
                                  <a:pt x="161" y="232"/>
                                  <a:pt x="159" y="231"/>
                                </a:cubicBezTo>
                                <a:cubicBezTo>
                                  <a:pt x="157" y="230"/>
                                  <a:pt x="155" y="228"/>
                                  <a:pt x="154" y="226"/>
                                </a:cubicBezTo>
                                <a:cubicBezTo>
                                  <a:pt x="154" y="226"/>
                                  <a:pt x="154" y="226"/>
                                  <a:pt x="154" y="226"/>
                                </a:cubicBezTo>
                                <a:cubicBezTo>
                                  <a:pt x="154" y="225"/>
                                  <a:pt x="154" y="225"/>
                                  <a:pt x="154" y="225"/>
                                </a:cubicBezTo>
                                <a:cubicBezTo>
                                  <a:pt x="151" y="218"/>
                                  <a:pt x="151" y="218"/>
                                  <a:pt x="151" y="218"/>
                                </a:cubicBezTo>
                                <a:cubicBezTo>
                                  <a:pt x="149" y="211"/>
                                  <a:pt x="149" y="211"/>
                                  <a:pt x="149" y="211"/>
                                </a:cubicBezTo>
                                <a:cubicBezTo>
                                  <a:pt x="145" y="200"/>
                                  <a:pt x="145" y="200"/>
                                  <a:pt x="145" y="200"/>
                                </a:cubicBezTo>
                                <a:cubicBezTo>
                                  <a:pt x="145" y="200"/>
                                  <a:pt x="145" y="200"/>
                                  <a:pt x="145" y="200"/>
                                </a:cubicBezTo>
                                <a:cubicBezTo>
                                  <a:pt x="145" y="200"/>
                                  <a:pt x="145" y="200"/>
                                  <a:pt x="145" y="200"/>
                                </a:cubicBezTo>
                                <a:cubicBezTo>
                                  <a:pt x="143" y="194"/>
                                  <a:pt x="147" y="189"/>
                                  <a:pt x="151" y="188"/>
                                </a:cubicBezTo>
                                <a:cubicBezTo>
                                  <a:pt x="156" y="186"/>
                                  <a:pt x="161" y="189"/>
                                  <a:pt x="163" y="193"/>
                                </a:cubicBezTo>
                                <a:cubicBezTo>
                                  <a:pt x="163" y="193"/>
                                  <a:pt x="163" y="193"/>
                                  <a:pt x="163" y="193"/>
                                </a:cubicBezTo>
                                <a:cubicBezTo>
                                  <a:pt x="163" y="194"/>
                                  <a:pt x="163" y="194"/>
                                  <a:pt x="163" y="194"/>
                                </a:cubicBezTo>
                                <a:cubicBezTo>
                                  <a:pt x="169" y="210"/>
                                  <a:pt x="169" y="210"/>
                                  <a:pt x="169" y="210"/>
                                </a:cubicBezTo>
                                <a:cubicBezTo>
                                  <a:pt x="169" y="210"/>
                                  <a:pt x="169" y="210"/>
                                  <a:pt x="169" y="210"/>
                                </a:cubicBezTo>
                                <a:close/>
                                <a:moveTo>
                                  <a:pt x="188" y="192"/>
                                </a:moveTo>
                                <a:cubicBezTo>
                                  <a:pt x="188" y="192"/>
                                  <a:pt x="188" y="192"/>
                                  <a:pt x="188" y="192"/>
                                </a:cubicBezTo>
                                <a:cubicBezTo>
                                  <a:pt x="188" y="192"/>
                                  <a:pt x="188" y="192"/>
                                  <a:pt x="188" y="192"/>
                                </a:cubicBezTo>
                                <a:cubicBezTo>
                                  <a:pt x="194" y="208"/>
                                  <a:pt x="194" y="208"/>
                                  <a:pt x="194" y="208"/>
                                </a:cubicBezTo>
                                <a:cubicBezTo>
                                  <a:pt x="196" y="212"/>
                                  <a:pt x="196" y="212"/>
                                  <a:pt x="196" y="212"/>
                                </a:cubicBezTo>
                                <a:cubicBezTo>
                                  <a:pt x="196" y="212"/>
                                  <a:pt x="196" y="212"/>
                                  <a:pt x="196" y="212"/>
                                </a:cubicBezTo>
                                <a:cubicBezTo>
                                  <a:pt x="196" y="212"/>
                                  <a:pt x="196" y="212"/>
                                  <a:pt x="196" y="213"/>
                                </a:cubicBezTo>
                                <a:cubicBezTo>
                                  <a:pt x="195" y="213"/>
                                  <a:pt x="196" y="214"/>
                                  <a:pt x="196" y="214"/>
                                </a:cubicBezTo>
                                <a:cubicBezTo>
                                  <a:pt x="196" y="218"/>
                                  <a:pt x="194" y="223"/>
                                  <a:pt x="190" y="225"/>
                                </a:cubicBezTo>
                                <a:cubicBezTo>
                                  <a:pt x="185" y="226"/>
                                  <a:pt x="180" y="223"/>
                                  <a:pt x="178" y="219"/>
                                </a:cubicBezTo>
                                <a:cubicBezTo>
                                  <a:pt x="178" y="219"/>
                                  <a:pt x="178" y="219"/>
                                  <a:pt x="178" y="219"/>
                                </a:cubicBezTo>
                                <a:cubicBezTo>
                                  <a:pt x="178" y="218"/>
                                  <a:pt x="178" y="218"/>
                                  <a:pt x="178" y="218"/>
                                </a:cubicBezTo>
                                <a:cubicBezTo>
                                  <a:pt x="177" y="216"/>
                                  <a:pt x="177" y="216"/>
                                  <a:pt x="177" y="216"/>
                                </a:cubicBezTo>
                                <a:cubicBezTo>
                                  <a:pt x="175" y="210"/>
                                  <a:pt x="175" y="210"/>
                                  <a:pt x="175" y="210"/>
                                </a:cubicBezTo>
                                <a:cubicBezTo>
                                  <a:pt x="171" y="198"/>
                                  <a:pt x="171" y="198"/>
                                  <a:pt x="171" y="198"/>
                                </a:cubicBezTo>
                                <a:cubicBezTo>
                                  <a:pt x="171" y="198"/>
                                  <a:pt x="171" y="198"/>
                                  <a:pt x="171" y="198"/>
                                </a:cubicBezTo>
                                <a:cubicBezTo>
                                  <a:pt x="171" y="198"/>
                                  <a:pt x="171" y="198"/>
                                  <a:pt x="171" y="198"/>
                                </a:cubicBezTo>
                                <a:cubicBezTo>
                                  <a:pt x="169" y="193"/>
                                  <a:pt x="172" y="188"/>
                                  <a:pt x="177" y="186"/>
                                </a:cubicBezTo>
                                <a:cubicBezTo>
                                  <a:pt x="179" y="186"/>
                                  <a:pt x="182" y="186"/>
                                  <a:pt x="183" y="186"/>
                                </a:cubicBezTo>
                                <a:cubicBezTo>
                                  <a:pt x="186" y="187"/>
                                  <a:pt x="187" y="189"/>
                                  <a:pt x="188" y="192"/>
                                </a:cubicBezTo>
                                <a:close/>
                                <a:moveTo>
                                  <a:pt x="230" y="197"/>
                                </a:moveTo>
                                <a:cubicBezTo>
                                  <a:pt x="230" y="201"/>
                                  <a:pt x="226" y="206"/>
                                  <a:pt x="222" y="206"/>
                                </a:cubicBezTo>
                                <a:cubicBezTo>
                                  <a:pt x="222" y="206"/>
                                  <a:pt x="222" y="206"/>
                                  <a:pt x="222" y="206"/>
                                </a:cubicBezTo>
                                <a:cubicBezTo>
                                  <a:pt x="221" y="206"/>
                                  <a:pt x="221" y="206"/>
                                  <a:pt x="221" y="206"/>
                                </a:cubicBezTo>
                                <a:cubicBezTo>
                                  <a:pt x="200" y="208"/>
                                  <a:pt x="200" y="208"/>
                                  <a:pt x="200" y="208"/>
                                </a:cubicBezTo>
                                <a:cubicBezTo>
                                  <a:pt x="195" y="191"/>
                                  <a:pt x="195" y="191"/>
                                  <a:pt x="195" y="191"/>
                                </a:cubicBezTo>
                                <a:cubicBezTo>
                                  <a:pt x="220" y="188"/>
                                  <a:pt x="220" y="188"/>
                                  <a:pt x="220" y="188"/>
                                </a:cubicBezTo>
                                <a:cubicBezTo>
                                  <a:pt x="220" y="188"/>
                                  <a:pt x="220" y="188"/>
                                  <a:pt x="220" y="188"/>
                                </a:cubicBezTo>
                                <a:cubicBezTo>
                                  <a:pt x="220" y="188"/>
                                  <a:pt x="220" y="188"/>
                                  <a:pt x="220" y="188"/>
                                </a:cubicBezTo>
                                <a:cubicBezTo>
                                  <a:pt x="225" y="189"/>
                                  <a:pt x="229" y="192"/>
                                  <a:pt x="230" y="197"/>
                                </a:cubicBezTo>
                                <a:close/>
                                <a:moveTo>
                                  <a:pt x="257" y="120"/>
                                </a:moveTo>
                                <a:cubicBezTo>
                                  <a:pt x="257" y="123"/>
                                  <a:pt x="256" y="126"/>
                                  <a:pt x="253" y="128"/>
                                </a:cubicBezTo>
                                <a:cubicBezTo>
                                  <a:pt x="252" y="129"/>
                                  <a:pt x="251" y="130"/>
                                  <a:pt x="250" y="130"/>
                                </a:cubicBezTo>
                                <a:cubicBezTo>
                                  <a:pt x="249" y="130"/>
                                  <a:pt x="249" y="130"/>
                                  <a:pt x="249" y="130"/>
                                </a:cubicBezTo>
                                <a:cubicBezTo>
                                  <a:pt x="249" y="129"/>
                                  <a:pt x="249" y="129"/>
                                  <a:pt x="249" y="129"/>
                                </a:cubicBezTo>
                                <a:cubicBezTo>
                                  <a:pt x="181" y="135"/>
                                  <a:pt x="181" y="135"/>
                                  <a:pt x="181" y="135"/>
                                </a:cubicBezTo>
                                <a:cubicBezTo>
                                  <a:pt x="181" y="135"/>
                                  <a:pt x="180" y="135"/>
                                  <a:pt x="179" y="136"/>
                                </a:cubicBezTo>
                                <a:cubicBezTo>
                                  <a:pt x="179" y="136"/>
                                  <a:pt x="178" y="137"/>
                                  <a:pt x="178" y="139"/>
                                </a:cubicBezTo>
                                <a:cubicBezTo>
                                  <a:pt x="179" y="139"/>
                                  <a:pt x="179" y="139"/>
                                  <a:pt x="179" y="139"/>
                                </a:cubicBezTo>
                                <a:cubicBezTo>
                                  <a:pt x="179" y="141"/>
                                  <a:pt x="180" y="142"/>
                                  <a:pt x="182" y="141"/>
                                </a:cubicBezTo>
                                <a:cubicBezTo>
                                  <a:pt x="240" y="137"/>
                                  <a:pt x="240" y="137"/>
                                  <a:pt x="240" y="137"/>
                                </a:cubicBezTo>
                                <a:cubicBezTo>
                                  <a:pt x="241" y="137"/>
                                  <a:pt x="241" y="137"/>
                                  <a:pt x="241" y="137"/>
                                </a:cubicBezTo>
                                <a:cubicBezTo>
                                  <a:pt x="241" y="137"/>
                                  <a:pt x="241" y="137"/>
                                  <a:pt x="241" y="137"/>
                                </a:cubicBezTo>
                                <a:cubicBezTo>
                                  <a:pt x="243" y="137"/>
                                  <a:pt x="245" y="138"/>
                                  <a:pt x="247" y="139"/>
                                </a:cubicBezTo>
                                <a:cubicBezTo>
                                  <a:pt x="249" y="141"/>
                                  <a:pt x="250" y="143"/>
                                  <a:pt x="250" y="145"/>
                                </a:cubicBezTo>
                                <a:cubicBezTo>
                                  <a:pt x="251" y="150"/>
                                  <a:pt x="247" y="154"/>
                                  <a:pt x="243" y="155"/>
                                </a:cubicBezTo>
                                <a:cubicBezTo>
                                  <a:pt x="243" y="155"/>
                                  <a:pt x="243" y="155"/>
                                  <a:pt x="242" y="155"/>
                                </a:cubicBezTo>
                                <a:cubicBezTo>
                                  <a:pt x="241" y="154"/>
                                  <a:pt x="241" y="154"/>
                                  <a:pt x="241" y="154"/>
                                </a:cubicBezTo>
                                <a:cubicBezTo>
                                  <a:pt x="187" y="158"/>
                                  <a:pt x="187" y="158"/>
                                  <a:pt x="187" y="158"/>
                                </a:cubicBezTo>
                                <a:cubicBezTo>
                                  <a:pt x="186" y="159"/>
                                  <a:pt x="185" y="159"/>
                                  <a:pt x="185" y="160"/>
                                </a:cubicBezTo>
                                <a:cubicBezTo>
                                  <a:pt x="184" y="160"/>
                                  <a:pt x="184" y="161"/>
                                  <a:pt x="184" y="162"/>
                                </a:cubicBezTo>
                                <a:cubicBezTo>
                                  <a:pt x="184" y="164"/>
                                  <a:pt x="184" y="164"/>
                                  <a:pt x="184" y="164"/>
                                </a:cubicBezTo>
                                <a:cubicBezTo>
                                  <a:pt x="185" y="165"/>
                                  <a:pt x="186" y="166"/>
                                  <a:pt x="187" y="166"/>
                                </a:cubicBezTo>
                                <a:cubicBezTo>
                                  <a:pt x="230" y="163"/>
                                  <a:pt x="230" y="163"/>
                                  <a:pt x="230" y="163"/>
                                </a:cubicBezTo>
                                <a:cubicBezTo>
                                  <a:pt x="231" y="163"/>
                                  <a:pt x="231" y="163"/>
                                  <a:pt x="231" y="163"/>
                                </a:cubicBezTo>
                                <a:cubicBezTo>
                                  <a:pt x="232" y="163"/>
                                  <a:pt x="232" y="163"/>
                                  <a:pt x="232" y="163"/>
                                </a:cubicBezTo>
                                <a:cubicBezTo>
                                  <a:pt x="236" y="163"/>
                                  <a:pt x="240" y="166"/>
                                  <a:pt x="241" y="171"/>
                                </a:cubicBezTo>
                                <a:cubicBezTo>
                                  <a:pt x="241" y="176"/>
                                  <a:pt x="238" y="180"/>
                                  <a:pt x="233" y="180"/>
                                </a:cubicBezTo>
                                <a:cubicBezTo>
                                  <a:pt x="232" y="181"/>
                                  <a:pt x="232" y="181"/>
                                  <a:pt x="232" y="181"/>
                                </a:cubicBezTo>
                                <a:cubicBezTo>
                                  <a:pt x="232" y="180"/>
                                  <a:pt x="232" y="180"/>
                                  <a:pt x="232" y="180"/>
                                </a:cubicBezTo>
                                <a:cubicBezTo>
                                  <a:pt x="192" y="183"/>
                                  <a:pt x="192" y="183"/>
                                  <a:pt x="192" y="183"/>
                                </a:cubicBezTo>
                                <a:cubicBezTo>
                                  <a:pt x="192" y="183"/>
                                  <a:pt x="191" y="184"/>
                                  <a:pt x="190" y="184"/>
                                </a:cubicBezTo>
                                <a:cubicBezTo>
                                  <a:pt x="190" y="183"/>
                                  <a:pt x="188" y="182"/>
                                  <a:pt x="186" y="181"/>
                                </a:cubicBezTo>
                                <a:cubicBezTo>
                                  <a:pt x="183" y="179"/>
                                  <a:pt x="179" y="178"/>
                                  <a:pt x="174" y="180"/>
                                </a:cubicBezTo>
                                <a:cubicBezTo>
                                  <a:pt x="171" y="181"/>
                                  <a:pt x="168" y="184"/>
                                  <a:pt x="166" y="187"/>
                                </a:cubicBezTo>
                                <a:cubicBezTo>
                                  <a:pt x="162" y="182"/>
                                  <a:pt x="155" y="180"/>
                                  <a:pt x="149" y="182"/>
                                </a:cubicBezTo>
                                <a:cubicBezTo>
                                  <a:pt x="144" y="184"/>
                                  <a:pt x="140" y="188"/>
                                  <a:pt x="139" y="194"/>
                                </a:cubicBezTo>
                                <a:cubicBezTo>
                                  <a:pt x="139" y="193"/>
                                  <a:pt x="138" y="193"/>
                                  <a:pt x="138" y="193"/>
                                </a:cubicBezTo>
                                <a:cubicBezTo>
                                  <a:pt x="133" y="191"/>
                                  <a:pt x="130" y="191"/>
                                  <a:pt x="125" y="192"/>
                                </a:cubicBezTo>
                                <a:cubicBezTo>
                                  <a:pt x="120" y="194"/>
                                  <a:pt x="117" y="198"/>
                                  <a:pt x="116" y="203"/>
                                </a:cubicBezTo>
                                <a:cubicBezTo>
                                  <a:pt x="115" y="203"/>
                                  <a:pt x="115" y="203"/>
                                  <a:pt x="114" y="203"/>
                                </a:cubicBezTo>
                                <a:cubicBezTo>
                                  <a:pt x="111" y="201"/>
                                  <a:pt x="107" y="200"/>
                                  <a:pt x="102" y="202"/>
                                </a:cubicBezTo>
                                <a:cubicBezTo>
                                  <a:pt x="101" y="202"/>
                                  <a:pt x="100" y="203"/>
                                  <a:pt x="99" y="204"/>
                                </a:cubicBezTo>
                                <a:cubicBezTo>
                                  <a:pt x="93" y="208"/>
                                  <a:pt x="91" y="215"/>
                                  <a:pt x="93" y="221"/>
                                </a:cubicBezTo>
                                <a:cubicBezTo>
                                  <a:pt x="93" y="221"/>
                                  <a:pt x="93" y="221"/>
                                  <a:pt x="93" y="221"/>
                                </a:cubicBezTo>
                                <a:cubicBezTo>
                                  <a:pt x="93" y="222"/>
                                  <a:pt x="93" y="222"/>
                                  <a:pt x="93" y="222"/>
                                </a:cubicBezTo>
                                <a:cubicBezTo>
                                  <a:pt x="94" y="223"/>
                                  <a:pt x="94" y="223"/>
                                  <a:pt x="94" y="223"/>
                                </a:cubicBezTo>
                                <a:cubicBezTo>
                                  <a:pt x="90" y="222"/>
                                  <a:pt x="90" y="222"/>
                                  <a:pt x="90" y="222"/>
                                </a:cubicBezTo>
                                <a:cubicBezTo>
                                  <a:pt x="75" y="160"/>
                                  <a:pt x="75" y="160"/>
                                  <a:pt x="75" y="160"/>
                                </a:cubicBezTo>
                                <a:cubicBezTo>
                                  <a:pt x="89" y="140"/>
                                  <a:pt x="89" y="140"/>
                                  <a:pt x="89" y="140"/>
                                </a:cubicBezTo>
                                <a:cubicBezTo>
                                  <a:pt x="87" y="146"/>
                                  <a:pt x="87" y="146"/>
                                  <a:pt x="87" y="146"/>
                                </a:cubicBezTo>
                                <a:cubicBezTo>
                                  <a:pt x="86" y="147"/>
                                  <a:pt x="86" y="147"/>
                                  <a:pt x="86" y="147"/>
                                </a:cubicBezTo>
                                <a:cubicBezTo>
                                  <a:pt x="86" y="147"/>
                                  <a:pt x="86" y="147"/>
                                  <a:pt x="86" y="147"/>
                                </a:cubicBezTo>
                                <a:cubicBezTo>
                                  <a:pt x="85" y="155"/>
                                  <a:pt x="90" y="165"/>
                                  <a:pt x="100" y="167"/>
                                </a:cubicBezTo>
                                <a:cubicBezTo>
                                  <a:pt x="104" y="168"/>
                                  <a:pt x="109" y="167"/>
                                  <a:pt x="113" y="164"/>
                                </a:cubicBezTo>
                                <a:cubicBezTo>
                                  <a:pt x="116" y="162"/>
                                  <a:pt x="118" y="159"/>
                                  <a:pt x="119" y="154"/>
                                </a:cubicBezTo>
                                <a:cubicBezTo>
                                  <a:pt x="119" y="154"/>
                                  <a:pt x="119" y="154"/>
                                  <a:pt x="119" y="154"/>
                                </a:cubicBezTo>
                                <a:cubicBezTo>
                                  <a:pt x="119" y="154"/>
                                  <a:pt x="119" y="154"/>
                                  <a:pt x="119" y="154"/>
                                </a:cubicBezTo>
                                <a:cubicBezTo>
                                  <a:pt x="125" y="129"/>
                                  <a:pt x="125" y="129"/>
                                  <a:pt x="125" y="129"/>
                                </a:cubicBezTo>
                                <a:cubicBezTo>
                                  <a:pt x="138" y="121"/>
                                  <a:pt x="138" y="121"/>
                                  <a:pt x="138" y="121"/>
                                </a:cubicBezTo>
                                <a:cubicBezTo>
                                  <a:pt x="179" y="118"/>
                                  <a:pt x="179" y="118"/>
                                  <a:pt x="179" y="118"/>
                                </a:cubicBezTo>
                                <a:cubicBezTo>
                                  <a:pt x="247" y="112"/>
                                  <a:pt x="247" y="112"/>
                                  <a:pt x="247" y="112"/>
                                </a:cubicBezTo>
                                <a:cubicBezTo>
                                  <a:pt x="247" y="112"/>
                                  <a:pt x="247" y="112"/>
                                  <a:pt x="248" y="112"/>
                                </a:cubicBezTo>
                                <a:cubicBezTo>
                                  <a:pt x="248" y="112"/>
                                  <a:pt x="248" y="112"/>
                                  <a:pt x="248" y="112"/>
                                </a:cubicBezTo>
                                <a:cubicBezTo>
                                  <a:pt x="253" y="112"/>
                                  <a:pt x="257" y="116"/>
                                  <a:pt x="257" y="120"/>
                                </a:cubicBezTo>
                                <a:close/>
                                <a:moveTo>
                                  <a:pt x="271" y="101"/>
                                </a:moveTo>
                                <a:cubicBezTo>
                                  <a:pt x="266" y="105"/>
                                  <a:pt x="260" y="103"/>
                                  <a:pt x="257" y="99"/>
                                </a:cubicBezTo>
                                <a:cubicBezTo>
                                  <a:pt x="253" y="94"/>
                                  <a:pt x="254" y="87"/>
                                  <a:pt x="259" y="84"/>
                                </a:cubicBezTo>
                                <a:cubicBezTo>
                                  <a:pt x="263" y="81"/>
                                  <a:pt x="270" y="82"/>
                                  <a:pt x="273" y="87"/>
                                </a:cubicBezTo>
                                <a:cubicBezTo>
                                  <a:pt x="276" y="92"/>
                                  <a:pt x="275" y="98"/>
                                  <a:pt x="271" y="10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39" name="Freeform 6139"/>
                        <wps:cNvSpPr>
                          <a:spLocks noEditPoints="1"/>
                        </wps:cNvSpPr>
                        <wps:spPr bwMode="auto">
                          <a:xfrm>
                            <a:off x="19157951" y="4551363"/>
                            <a:ext cx="768350" cy="717550"/>
                          </a:xfrm>
                          <a:custGeom>
                            <a:avLst/>
                            <a:gdLst>
                              <a:gd name="T0" fmla="*/ 197 w 205"/>
                              <a:gd name="T1" fmla="*/ 58 h 191"/>
                              <a:gd name="T2" fmla="*/ 140 w 205"/>
                              <a:gd name="T3" fmla="*/ 21 h 191"/>
                              <a:gd name="T4" fmla="*/ 148 w 205"/>
                              <a:gd name="T5" fmla="*/ 4 h 191"/>
                              <a:gd name="T6" fmla="*/ 145 w 205"/>
                              <a:gd name="T7" fmla="*/ 0 h 191"/>
                              <a:gd name="T8" fmla="*/ 140 w 205"/>
                              <a:gd name="T9" fmla="*/ 3 h 191"/>
                              <a:gd name="T10" fmla="*/ 117 w 205"/>
                              <a:gd name="T11" fmla="*/ 19 h 191"/>
                              <a:gd name="T12" fmla="*/ 115 w 205"/>
                              <a:gd name="T13" fmla="*/ 19 h 191"/>
                              <a:gd name="T14" fmla="*/ 62 w 205"/>
                              <a:gd name="T15" fmla="*/ 29 h 191"/>
                              <a:gd name="T16" fmla="*/ 62 w 205"/>
                              <a:gd name="T17" fmla="*/ 19 h 191"/>
                              <a:gd name="T18" fmla="*/ 49 w 205"/>
                              <a:gd name="T19" fmla="*/ 17 h 191"/>
                              <a:gd name="T20" fmla="*/ 47 w 205"/>
                              <a:gd name="T21" fmla="*/ 30 h 191"/>
                              <a:gd name="T22" fmla="*/ 55 w 205"/>
                              <a:gd name="T23" fmla="*/ 34 h 191"/>
                              <a:gd name="T24" fmla="*/ 28 w 205"/>
                              <a:gd name="T25" fmla="*/ 80 h 191"/>
                              <a:gd name="T26" fmla="*/ 28 w 205"/>
                              <a:gd name="T27" fmla="*/ 82 h 191"/>
                              <a:gd name="T28" fmla="*/ 4 w 205"/>
                              <a:gd name="T29" fmla="*/ 98 h 191"/>
                              <a:gd name="T30" fmla="*/ 0 w 205"/>
                              <a:gd name="T31" fmla="*/ 101 h 191"/>
                              <a:gd name="T32" fmla="*/ 3 w 205"/>
                              <a:gd name="T33" fmla="*/ 105 h 191"/>
                              <a:gd name="T34" fmla="*/ 22 w 205"/>
                              <a:gd name="T35" fmla="*/ 104 h 191"/>
                              <a:gd name="T36" fmla="*/ 37 w 205"/>
                              <a:gd name="T37" fmla="*/ 170 h 191"/>
                              <a:gd name="T38" fmla="*/ 32 w 205"/>
                              <a:gd name="T39" fmla="*/ 174 h 191"/>
                              <a:gd name="T40" fmla="*/ 73 w 205"/>
                              <a:gd name="T41" fmla="*/ 172 h 191"/>
                              <a:gd name="T42" fmla="*/ 89 w 205"/>
                              <a:gd name="T43" fmla="*/ 134 h 191"/>
                              <a:gd name="T44" fmla="*/ 83 w 205"/>
                              <a:gd name="T45" fmla="*/ 138 h 191"/>
                              <a:gd name="T46" fmla="*/ 26 w 205"/>
                              <a:gd name="T47" fmla="*/ 101 h 191"/>
                              <a:gd name="T48" fmla="*/ 34 w 205"/>
                              <a:gd name="T49" fmla="*/ 83 h 191"/>
                              <a:gd name="T50" fmla="*/ 35 w 205"/>
                              <a:gd name="T51" fmla="*/ 81 h 191"/>
                              <a:gd name="T52" fmla="*/ 58 w 205"/>
                              <a:gd name="T53" fmla="*/ 41 h 191"/>
                              <a:gd name="T54" fmla="*/ 131 w 205"/>
                              <a:gd name="T55" fmla="*/ 145 h 191"/>
                              <a:gd name="T56" fmla="*/ 118 w 205"/>
                              <a:gd name="T57" fmla="*/ 154 h 191"/>
                              <a:gd name="T58" fmla="*/ 121 w 205"/>
                              <a:gd name="T59" fmla="*/ 159 h 191"/>
                              <a:gd name="T60" fmla="*/ 109 w 205"/>
                              <a:gd name="T61" fmla="*/ 167 h 191"/>
                              <a:gd name="T62" fmla="*/ 114 w 205"/>
                              <a:gd name="T63" fmla="*/ 173 h 191"/>
                              <a:gd name="T64" fmla="*/ 101 w 205"/>
                              <a:gd name="T65" fmla="*/ 182 h 191"/>
                              <a:gd name="T66" fmla="*/ 107 w 205"/>
                              <a:gd name="T67" fmla="*/ 191 h 191"/>
                              <a:gd name="T68" fmla="*/ 193 w 205"/>
                              <a:gd name="T69" fmla="*/ 131 h 191"/>
                              <a:gd name="T70" fmla="*/ 187 w 205"/>
                              <a:gd name="T71" fmla="*/ 122 h 191"/>
                              <a:gd name="T72" fmla="*/ 174 w 205"/>
                              <a:gd name="T73" fmla="*/ 131 h 191"/>
                              <a:gd name="T74" fmla="*/ 169 w 205"/>
                              <a:gd name="T75" fmla="*/ 125 h 191"/>
                              <a:gd name="T76" fmla="*/ 158 w 205"/>
                              <a:gd name="T77" fmla="*/ 133 h 191"/>
                              <a:gd name="T78" fmla="*/ 155 w 205"/>
                              <a:gd name="T79" fmla="*/ 128 h 191"/>
                              <a:gd name="T80" fmla="*/ 141 w 205"/>
                              <a:gd name="T81" fmla="*/ 138 h 191"/>
                              <a:gd name="T82" fmla="*/ 68 w 205"/>
                              <a:gd name="T83" fmla="*/ 33 h 191"/>
                              <a:gd name="T84" fmla="*/ 114 w 205"/>
                              <a:gd name="T85" fmla="*/ 26 h 191"/>
                              <a:gd name="T86" fmla="*/ 116 w 205"/>
                              <a:gd name="T87" fmla="*/ 26 h 191"/>
                              <a:gd name="T88" fmla="*/ 136 w 205"/>
                              <a:gd name="T89" fmla="*/ 24 h 191"/>
                              <a:gd name="T90" fmla="*/ 151 w 205"/>
                              <a:gd name="T91" fmla="*/ 91 h 191"/>
                              <a:gd name="T92" fmla="*/ 146 w 205"/>
                              <a:gd name="T93" fmla="*/ 94 h 191"/>
                              <a:gd name="T94" fmla="*/ 187 w 205"/>
                              <a:gd name="T95" fmla="*/ 92 h 191"/>
                              <a:gd name="T96" fmla="*/ 203 w 205"/>
                              <a:gd name="T97" fmla="*/ 54 h 191"/>
                              <a:gd name="T98" fmla="*/ 197 w 205"/>
                              <a:gd name="T99" fmla="*/ 58 h 191"/>
                              <a:gd name="T100" fmla="*/ 197 w 205"/>
                              <a:gd name="T101" fmla="*/ 58 h 191"/>
                              <a:gd name="T102" fmla="*/ 80 w 205"/>
                              <a:gd name="T103" fmla="*/ 140 h 191"/>
                              <a:gd name="T104" fmla="*/ 40 w 205"/>
                              <a:gd name="T105" fmla="*/ 168 h 191"/>
                              <a:gd name="T106" fmla="*/ 26 w 205"/>
                              <a:gd name="T107" fmla="*/ 106 h 191"/>
                              <a:gd name="T108" fmla="*/ 80 w 205"/>
                              <a:gd name="T109" fmla="*/ 140 h 191"/>
                              <a:gd name="T110" fmla="*/ 80 w 205"/>
                              <a:gd name="T111" fmla="*/ 140 h 191"/>
                              <a:gd name="T112" fmla="*/ 154 w 205"/>
                              <a:gd name="T113" fmla="*/ 88 h 191"/>
                              <a:gd name="T114" fmla="*/ 140 w 205"/>
                              <a:gd name="T115" fmla="*/ 26 h 191"/>
                              <a:gd name="T116" fmla="*/ 194 w 205"/>
                              <a:gd name="T117" fmla="*/ 60 h 191"/>
                              <a:gd name="T118" fmla="*/ 154 w 205"/>
                              <a:gd name="T119" fmla="*/ 88 h 191"/>
                              <a:gd name="T120" fmla="*/ 154 w 205"/>
                              <a:gd name="T121" fmla="*/ 8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5" h="191">
                                <a:moveTo>
                                  <a:pt x="197" y="58"/>
                                </a:moveTo>
                                <a:cubicBezTo>
                                  <a:pt x="140" y="21"/>
                                  <a:pt x="140" y="21"/>
                                  <a:pt x="140" y="21"/>
                                </a:cubicBezTo>
                                <a:cubicBezTo>
                                  <a:pt x="144" y="18"/>
                                  <a:pt x="147" y="12"/>
                                  <a:pt x="148" y="4"/>
                                </a:cubicBezTo>
                                <a:cubicBezTo>
                                  <a:pt x="148" y="2"/>
                                  <a:pt x="147" y="0"/>
                                  <a:pt x="145" y="0"/>
                                </a:cubicBezTo>
                                <a:cubicBezTo>
                                  <a:pt x="142" y="0"/>
                                  <a:pt x="141" y="1"/>
                                  <a:pt x="140" y="3"/>
                                </a:cubicBezTo>
                                <a:cubicBezTo>
                                  <a:pt x="138" y="16"/>
                                  <a:pt x="130" y="21"/>
                                  <a:pt x="117" y="19"/>
                                </a:cubicBezTo>
                                <a:cubicBezTo>
                                  <a:pt x="115" y="19"/>
                                  <a:pt x="115" y="19"/>
                                  <a:pt x="115" y="19"/>
                                </a:cubicBezTo>
                                <a:cubicBezTo>
                                  <a:pt x="100" y="16"/>
                                  <a:pt x="85" y="13"/>
                                  <a:pt x="62" y="29"/>
                                </a:cubicBezTo>
                                <a:cubicBezTo>
                                  <a:pt x="64" y="26"/>
                                  <a:pt x="64" y="22"/>
                                  <a:pt x="62" y="19"/>
                                </a:cubicBezTo>
                                <a:cubicBezTo>
                                  <a:pt x="59" y="15"/>
                                  <a:pt x="53" y="14"/>
                                  <a:pt x="49" y="17"/>
                                </a:cubicBezTo>
                                <a:cubicBezTo>
                                  <a:pt x="45" y="20"/>
                                  <a:pt x="44" y="26"/>
                                  <a:pt x="47" y="30"/>
                                </a:cubicBezTo>
                                <a:cubicBezTo>
                                  <a:pt x="49" y="32"/>
                                  <a:pt x="52" y="34"/>
                                  <a:pt x="55" y="34"/>
                                </a:cubicBezTo>
                                <a:cubicBezTo>
                                  <a:pt x="33" y="50"/>
                                  <a:pt x="31" y="64"/>
                                  <a:pt x="28" y="80"/>
                                </a:cubicBezTo>
                                <a:cubicBezTo>
                                  <a:pt x="28" y="82"/>
                                  <a:pt x="28" y="82"/>
                                  <a:pt x="28" y="82"/>
                                </a:cubicBezTo>
                                <a:cubicBezTo>
                                  <a:pt x="25" y="95"/>
                                  <a:pt x="18" y="100"/>
                                  <a:pt x="4" y="98"/>
                                </a:cubicBezTo>
                                <a:cubicBezTo>
                                  <a:pt x="3" y="98"/>
                                  <a:pt x="1" y="99"/>
                                  <a:pt x="0" y="101"/>
                                </a:cubicBezTo>
                                <a:cubicBezTo>
                                  <a:pt x="0" y="103"/>
                                  <a:pt x="1" y="105"/>
                                  <a:pt x="3" y="105"/>
                                </a:cubicBezTo>
                                <a:cubicBezTo>
                                  <a:pt x="11" y="107"/>
                                  <a:pt x="17" y="106"/>
                                  <a:pt x="22" y="104"/>
                                </a:cubicBezTo>
                                <a:cubicBezTo>
                                  <a:pt x="37" y="170"/>
                                  <a:pt x="37" y="170"/>
                                  <a:pt x="37" y="170"/>
                                </a:cubicBezTo>
                                <a:cubicBezTo>
                                  <a:pt x="32" y="174"/>
                                  <a:pt x="32" y="174"/>
                                  <a:pt x="32" y="174"/>
                                </a:cubicBezTo>
                                <a:cubicBezTo>
                                  <a:pt x="44" y="181"/>
                                  <a:pt x="60" y="181"/>
                                  <a:pt x="73" y="172"/>
                                </a:cubicBezTo>
                                <a:cubicBezTo>
                                  <a:pt x="85" y="163"/>
                                  <a:pt x="91" y="148"/>
                                  <a:pt x="89" y="134"/>
                                </a:cubicBezTo>
                                <a:cubicBezTo>
                                  <a:pt x="83" y="138"/>
                                  <a:pt x="83" y="138"/>
                                  <a:pt x="83" y="138"/>
                                </a:cubicBezTo>
                                <a:cubicBezTo>
                                  <a:pt x="26" y="101"/>
                                  <a:pt x="26" y="101"/>
                                  <a:pt x="26" y="101"/>
                                </a:cubicBezTo>
                                <a:cubicBezTo>
                                  <a:pt x="30" y="97"/>
                                  <a:pt x="34" y="92"/>
                                  <a:pt x="34" y="83"/>
                                </a:cubicBezTo>
                                <a:cubicBezTo>
                                  <a:pt x="35" y="81"/>
                                  <a:pt x="35" y="81"/>
                                  <a:pt x="35" y="81"/>
                                </a:cubicBezTo>
                                <a:cubicBezTo>
                                  <a:pt x="38" y="66"/>
                                  <a:pt x="40" y="55"/>
                                  <a:pt x="58" y="41"/>
                                </a:cubicBezTo>
                                <a:cubicBezTo>
                                  <a:pt x="131" y="145"/>
                                  <a:pt x="131" y="145"/>
                                  <a:pt x="131" y="145"/>
                                </a:cubicBezTo>
                                <a:cubicBezTo>
                                  <a:pt x="118" y="154"/>
                                  <a:pt x="118" y="154"/>
                                  <a:pt x="118" y="154"/>
                                </a:cubicBezTo>
                                <a:cubicBezTo>
                                  <a:pt x="121" y="159"/>
                                  <a:pt x="121" y="159"/>
                                  <a:pt x="121" y="159"/>
                                </a:cubicBezTo>
                                <a:cubicBezTo>
                                  <a:pt x="109" y="167"/>
                                  <a:pt x="109" y="167"/>
                                  <a:pt x="109" y="167"/>
                                </a:cubicBezTo>
                                <a:cubicBezTo>
                                  <a:pt x="114" y="173"/>
                                  <a:pt x="114" y="173"/>
                                  <a:pt x="114" y="173"/>
                                </a:cubicBezTo>
                                <a:cubicBezTo>
                                  <a:pt x="101" y="182"/>
                                  <a:pt x="101" y="182"/>
                                  <a:pt x="101" y="182"/>
                                </a:cubicBezTo>
                                <a:cubicBezTo>
                                  <a:pt x="107" y="191"/>
                                  <a:pt x="107" y="191"/>
                                  <a:pt x="107" y="191"/>
                                </a:cubicBezTo>
                                <a:cubicBezTo>
                                  <a:pt x="193" y="131"/>
                                  <a:pt x="193" y="131"/>
                                  <a:pt x="193" y="131"/>
                                </a:cubicBezTo>
                                <a:cubicBezTo>
                                  <a:pt x="187" y="122"/>
                                  <a:pt x="187" y="122"/>
                                  <a:pt x="187" y="122"/>
                                </a:cubicBezTo>
                                <a:cubicBezTo>
                                  <a:pt x="174" y="131"/>
                                  <a:pt x="174" y="131"/>
                                  <a:pt x="174" y="131"/>
                                </a:cubicBezTo>
                                <a:cubicBezTo>
                                  <a:pt x="169" y="125"/>
                                  <a:pt x="169" y="125"/>
                                  <a:pt x="169" y="125"/>
                                </a:cubicBezTo>
                                <a:cubicBezTo>
                                  <a:pt x="158" y="133"/>
                                  <a:pt x="158" y="133"/>
                                  <a:pt x="158" y="133"/>
                                </a:cubicBezTo>
                                <a:cubicBezTo>
                                  <a:pt x="155" y="128"/>
                                  <a:pt x="155" y="128"/>
                                  <a:pt x="155" y="128"/>
                                </a:cubicBezTo>
                                <a:cubicBezTo>
                                  <a:pt x="141" y="138"/>
                                  <a:pt x="141" y="138"/>
                                  <a:pt x="141" y="138"/>
                                </a:cubicBezTo>
                                <a:cubicBezTo>
                                  <a:pt x="68" y="33"/>
                                  <a:pt x="68" y="33"/>
                                  <a:pt x="68" y="33"/>
                                </a:cubicBezTo>
                                <a:cubicBezTo>
                                  <a:pt x="88" y="21"/>
                                  <a:pt x="99" y="23"/>
                                  <a:pt x="114" y="26"/>
                                </a:cubicBezTo>
                                <a:cubicBezTo>
                                  <a:pt x="116" y="26"/>
                                  <a:pt x="116" y="26"/>
                                  <a:pt x="116" y="26"/>
                                </a:cubicBezTo>
                                <a:cubicBezTo>
                                  <a:pt x="124" y="28"/>
                                  <a:pt x="131" y="27"/>
                                  <a:pt x="136" y="24"/>
                                </a:cubicBezTo>
                                <a:cubicBezTo>
                                  <a:pt x="151" y="91"/>
                                  <a:pt x="151" y="91"/>
                                  <a:pt x="151" y="91"/>
                                </a:cubicBezTo>
                                <a:cubicBezTo>
                                  <a:pt x="146" y="94"/>
                                  <a:pt x="146" y="94"/>
                                  <a:pt x="146" y="94"/>
                                </a:cubicBezTo>
                                <a:cubicBezTo>
                                  <a:pt x="158" y="101"/>
                                  <a:pt x="174" y="101"/>
                                  <a:pt x="187" y="92"/>
                                </a:cubicBezTo>
                                <a:cubicBezTo>
                                  <a:pt x="199" y="83"/>
                                  <a:pt x="205" y="69"/>
                                  <a:pt x="203" y="54"/>
                                </a:cubicBezTo>
                                <a:cubicBezTo>
                                  <a:pt x="197" y="58"/>
                                  <a:pt x="197" y="58"/>
                                  <a:pt x="197" y="58"/>
                                </a:cubicBezTo>
                                <a:cubicBezTo>
                                  <a:pt x="197" y="58"/>
                                  <a:pt x="197" y="58"/>
                                  <a:pt x="197" y="58"/>
                                </a:cubicBezTo>
                                <a:close/>
                                <a:moveTo>
                                  <a:pt x="80" y="140"/>
                                </a:moveTo>
                                <a:cubicBezTo>
                                  <a:pt x="40" y="168"/>
                                  <a:pt x="40" y="168"/>
                                  <a:pt x="40" y="168"/>
                                </a:cubicBezTo>
                                <a:cubicBezTo>
                                  <a:pt x="26" y="106"/>
                                  <a:pt x="26" y="106"/>
                                  <a:pt x="26" y="106"/>
                                </a:cubicBezTo>
                                <a:cubicBezTo>
                                  <a:pt x="80" y="140"/>
                                  <a:pt x="80" y="140"/>
                                  <a:pt x="80" y="140"/>
                                </a:cubicBezTo>
                                <a:cubicBezTo>
                                  <a:pt x="80" y="140"/>
                                  <a:pt x="80" y="140"/>
                                  <a:pt x="80" y="140"/>
                                </a:cubicBezTo>
                                <a:close/>
                                <a:moveTo>
                                  <a:pt x="154" y="88"/>
                                </a:moveTo>
                                <a:cubicBezTo>
                                  <a:pt x="140" y="26"/>
                                  <a:pt x="140" y="26"/>
                                  <a:pt x="140" y="26"/>
                                </a:cubicBezTo>
                                <a:cubicBezTo>
                                  <a:pt x="194" y="60"/>
                                  <a:pt x="194" y="60"/>
                                  <a:pt x="194" y="60"/>
                                </a:cubicBezTo>
                                <a:cubicBezTo>
                                  <a:pt x="154" y="88"/>
                                  <a:pt x="154" y="88"/>
                                  <a:pt x="154" y="88"/>
                                </a:cubicBezTo>
                                <a:cubicBezTo>
                                  <a:pt x="154" y="88"/>
                                  <a:pt x="154" y="88"/>
                                  <a:pt x="154" y="8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0" name="Freeform 6140"/>
                        <wps:cNvSpPr>
                          <a:spLocks noEditPoints="1"/>
                        </wps:cNvSpPr>
                        <wps:spPr bwMode="auto">
                          <a:xfrm>
                            <a:off x="15919451" y="5621338"/>
                            <a:ext cx="1054100" cy="885825"/>
                          </a:xfrm>
                          <a:custGeom>
                            <a:avLst/>
                            <a:gdLst>
                              <a:gd name="T0" fmla="*/ 178 w 281"/>
                              <a:gd name="T1" fmla="*/ 9 h 236"/>
                              <a:gd name="T2" fmla="*/ 121 w 281"/>
                              <a:gd name="T3" fmla="*/ 11 h 236"/>
                              <a:gd name="T4" fmla="*/ 60 w 281"/>
                              <a:gd name="T5" fmla="*/ 54 h 236"/>
                              <a:gd name="T6" fmla="*/ 43 w 281"/>
                              <a:gd name="T7" fmla="*/ 39 h 236"/>
                              <a:gd name="T8" fmla="*/ 50 w 281"/>
                              <a:gd name="T9" fmla="*/ 61 h 236"/>
                              <a:gd name="T10" fmla="*/ 34 w 281"/>
                              <a:gd name="T11" fmla="*/ 58 h 236"/>
                              <a:gd name="T12" fmla="*/ 28 w 281"/>
                              <a:gd name="T13" fmla="*/ 76 h 236"/>
                              <a:gd name="T14" fmla="*/ 22 w 281"/>
                              <a:gd name="T15" fmla="*/ 95 h 236"/>
                              <a:gd name="T16" fmla="*/ 33 w 281"/>
                              <a:gd name="T17" fmla="*/ 112 h 236"/>
                              <a:gd name="T18" fmla="*/ 7 w 281"/>
                              <a:gd name="T19" fmla="*/ 144 h 236"/>
                              <a:gd name="T20" fmla="*/ 34 w 281"/>
                              <a:gd name="T21" fmla="*/ 169 h 236"/>
                              <a:gd name="T22" fmla="*/ 42 w 281"/>
                              <a:gd name="T23" fmla="*/ 199 h 236"/>
                              <a:gd name="T24" fmla="*/ 257 w 281"/>
                              <a:gd name="T25" fmla="*/ 0 h 236"/>
                              <a:gd name="T26" fmla="*/ 229 w 281"/>
                              <a:gd name="T27" fmla="*/ 20 h 236"/>
                              <a:gd name="T28" fmla="*/ 40 w 281"/>
                              <a:gd name="T29" fmla="*/ 145 h 236"/>
                              <a:gd name="T30" fmla="*/ 53 w 281"/>
                              <a:gd name="T31" fmla="*/ 123 h 236"/>
                              <a:gd name="T32" fmla="*/ 59 w 281"/>
                              <a:gd name="T33" fmla="*/ 131 h 236"/>
                              <a:gd name="T34" fmla="*/ 65 w 281"/>
                              <a:gd name="T35" fmla="*/ 71 h 236"/>
                              <a:gd name="T36" fmla="*/ 51 w 281"/>
                              <a:gd name="T37" fmla="*/ 92 h 236"/>
                              <a:gd name="T38" fmla="*/ 46 w 281"/>
                              <a:gd name="T39" fmla="*/ 84 h 236"/>
                              <a:gd name="T40" fmla="*/ 72 w 281"/>
                              <a:gd name="T41" fmla="*/ 122 h 236"/>
                              <a:gd name="T42" fmla="*/ 86 w 281"/>
                              <a:gd name="T43" fmla="*/ 100 h 236"/>
                              <a:gd name="T44" fmla="*/ 91 w 281"/>
                              <a:gd name="T45" fmla="*/ 109 h 236"/>
                              <a:gd name="T46" fmla="*/ 97 w 281"/>
                              <a:gd name="T47" fmla="*/ 48 h 236"/>
                              <a:gd name="T48" fmla="*/ 83 w 281"/>
                              <a:gd name="T49" fmla="*/ 70 h 236"/>
                              <a:gd name="T50" fmla="*/ 77 w 281"/>
                              <a:gd name="T51" fmla="*/ 62 h 236"/>
                              <a:gd name="T52" fmla="*/ 104 w 281"/>
                              <a:gd name="T53" fmla="*/ 99 h 236"/>
                              <a:gd name="T54" fmla="*/ 118 w 281"/>
                              <a:gd name="T55" fmla="*/ 78 h 236"/>
                              <a:gd name="T56" fmla="*/ 124 w 281"/>
                              <a:gd name="T57" fmla="*/ 86 h 236"/>
                              <a:gd name="T58" fmla="*/ 129 w 281"/>
                              <a:gd name="T59" fmla="*/ 26 h 236"/>
                              <a:gd name="T60" fmla="*/ 116 w 281"/>
                              <a:gd name="T61" fmla="*/ 47 h 236"/>
                              <a:gd name="T62" fmla="*/ 110 w 281"/>
                              <a:gd name="T63" fmla="*/ 39 h 236"/>
                              <a:gd name="T64" fmla="*/ 137 w 281"/>
                              <a:gd name="T65" fmla="*/ 77 h 236"/>
                              <a:gd name="T66" fmla="*/ 151 w 281"/>
                              <a:gd name="T67" fmla="*/ 55 h 236"/>
                              <a:gd name="T68" fmla="*/ 156 w 281"/>
                              <a:gd name="T69" fmla="*/ 63 h 236"/>
                              <a:gd name="T70" fmla="*/ 169 w 281"/>
                              <a:gd name="T71" fmla="*/ 54 h 236"/>
                              <a:gd name="T72" fmla="*/ 183 w 281"/>
                              <a:gd name="T73" fmla="*/ 32 h 236"/>
                              <a:gd name="T74" fmla="*/ 189 w 281"/>
                              <a:gd name="T75" fmla="*/ 41 h 236"/>
                              <a:gd name="T76" fmla="*/ 235 w 281"/>
                              <a:gd name="T77" fmla="*/ 33 h 236"/>
                              <a:gd name="T78" fmla="*/ 242 w 281"/>
                              <a:gd name="T79" fmla="*/ 28 h 236"/>
                              <a:gd name="T80" fmla="*/ 273 w 281"/>
                              <a:gd name="T81" fmla="*/ 75 h 236"/>
                              <a:gd name="T82" fmla="*/ 254 w 281"/>
                              <a:gd name="T83" fmla="*/ 93 h 236"/>
                              <a:gd name="T84" fmla="*/ 211 w 281"/>
                              <a:gd name="T85" fmla="*/ 123 h 236"/>
                              <a:gd name="T86" fmla="*/ 169 w 281"/>
                              <a:gd name="T87" fmla="*/ 153 h 236"/>
                              <a:gd name="T88" fmla="*/ 126 w 281"/>
                              <a:gd name="T89" fmla="*/ 183 h 236"/>
                              <a:gd name="T90" fmla="*/ 83 w 281"/>
                              <a:gd name="T91" fmla="*/ 213 h 236"/>
                              <a:gd name="T92" fmla="*/ 59 w 281"/>
                              <a:gd name="T93" fmla="*/ 224 h 236"/>
                              <a:gd name="T94" fmla="*/ 70 w 281"/>
                              <a:gd name="T95" fmla="*/ 194 h 236"/>
                              <a:gd name="T96" fmla="*/ 102 w 281"/>
                              <a:gd name="T97" fmla="*/ 195 h 236"/>
                              <a:gd name="T98" fmla="*/ 112 w 281"/>
                              <a:gd name="T99" fmla="*/ 164 h 236"/>
                              <a:gd name="T100" fmla="*/ 145 w 281"/>
                              <a:gd name="T101" fmla="*/ 165 h 236"/>
                              <a:gd name="T102" fmla="*/ 155 w 281"/>
                              <a:gd name="T103" fmla="*/ 134 h 236"/>
                              <a:gd name="T104" fmla="*/ 187 w 281"/>
                              <a:gd name="T105" fmla="*/ 135 h 236"/>
                              <a:gd name="T106" fmla="*/ 198 w 281"/>
                              <a:gd name="T107" fmla="*/ 104 h 236"/>
                              <a:gd name="T108" fmla="*/ 230 w 281"/>
                              <a:gd name="T109" fmla="*/ 105 h 236"/>
                              <a:gd name="T110" fmla="*/ 241 w 281"/>
                              <a:gd name="T111" fmla="*/ 74 h 236"/>
                              <a:gd name="T112" fmla="*/ 273 w 281"/>
                              <a:gd name="T113" fmla="*/ 75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1" h="236">
                                <a:moveTo>
                                  <a:pt x="229" y="20"/>
                                </a:moveTo>
                                <a:cubicBezTo>
                                  <a:pt x="178" y="9"/>
                                  <a:pt x="178" y="9"/>
                                  <a:pt x="178" y="9"/>
                                </a:cubicBezTo>
                                <a:cubicBezTo>
                                  <a:pt x="164" y="19"/>
                                  <a:pt x="164" y="19"/>
                                  <a:pt x="164" y="19"/>
                                </a:cubicBezTo>
                                <a:cubicBezTo>
                                  <a:pt x="121" y="11"/>
                                  <a:pt x="121" y="11"/>
                                  <a:pt x="121" y="11"/>
                                </a:cubicBezTo>
                                <a:cubicBezTo>
                                  <a:pt x="119" y="12"/>
                                  <a:pt x="119" y="12"/>
                                  <a:pt x="119" y="12"/>
                                </a:cubicBezTo>
                                <a:cubicBezTo>
                                  <a:pt x="60" y="54"/>
                                  <a:pt x="60" y="54"/>
                                  <a:pt x="60" y="54"/>
                                </a:cubicBezTo>
                                <a:cubicBezTo>
                                  <a:pt x="47" y="36"/>
                                  <a:pt x="47" y="36"/>
                                  <a:pt x="47" y="36"/>
                                </a:cubicBezTo>
                                <a:cubicBezTo>
                                  <a:pt x="43" y="39"/>
                                  <a:pt x="43" y="39"/>
                                  <a:pt x="43" y="39"/>
                                </a:cubicBezTo>
                                <a:cubicBezTo>
                                  <a:pt x="55" y="57"/>
                                  <a:pt x="55" y="57"/>
                                  <a:pt x="55" y="57"/>
                                </a:cubicBezTo>
                                <a:cubicBezTo>
                                  <a:pt x="50" y="61"/>
                                  <a:pt x="50" y="61"/>
                                  <a:pt x="50" y="61"/>
                                </a:cubicBezTo>
                                <a:cubicBezTo>
                                  <a:pt x="43" y="51"/>
                                  <a:pt x="43" y="51"/>
                                  <a:pt x="43" y="51"/>
                                </a:cubicBezTo>
                                <a:cubicBezTo>
                                  <a:pt x="34" y="58"/>
                                  <a:pt x="34" y="58"/>
                                  <a:pt x="34" y="58"/>
                                </a:cubicBezTo>
                                <a:cubicBezTo>
                                  <a:pt x="41" y="67"/>
                                  <a:pt x="41" y="67"/>
                                  <a:pt x="41" y="67"/>
                                </a:cubicBezTo>
                                <a:cubicBezTo>
                                  <a:pt x="28" y="76"/>
                                  <a:pt x="28" y="76"/>
                                  <a:pt x="28" y="76"/>
                                </a:cubicBezTo>
                                <a:cubicBezTo>
                                  <a:pt x="15" y="85"/>
                                  <a:pt x="15" y="85"/>
                                  <a:pt x="15" y="85"/>
                                </a:cubicBezTo>
                                <a:cubicBezTo>
                                  <a:pt x="22" y="95"/>
                                  <a:pt x="22" y="95"/>
                                  <a:pt x="22" y="95"/>
                                </a:cubicBezTo>
                                <a:cubicBezTo>
                                  <a:pt x="30" y="89"/>
                                  <a:pt x="30" y="89"/>
                                  <a:pt x="30" y="89"/>
                                </a:cubicBezTo>
                                <a:cubicBezTo>
                                  <a:pt x="33" y="112"/>
                                  <a:pt x="33" y="112"/>
                                  <a:pt x="33" y="112"/>
                                </a:cubicBezTo>
                                <a:cubicBezTo>
                                  <a:pt x="0" y="135"/>
                                  <a:pt x="0" y="135"/>
                                  <a:pt x="0" y="135"/>
                                </a:cubicBezTo>
                                <a:cubicBezTo>
                                  <a:pt x="7" y="144"/>
                                  <a:pt x="7" y="144"/>
                                  <a:pt x="7" y="144"/>
                                </a:cubicBezTo>
                                <a:cubicBezTo>
                                  <a:pt x="14" y="140"/>
                                  <a:pt x="14" y="140"/>
                                  <a:pt x="14" y="140"/>
                                </a:cubicBezTo>
                                <a:cubicBezTo>
                                  <a:pt x="34" y="169"/>
                                  <a:pt x="34" y="169"/>
                                  <a:pt x="34" y="169"/>
                                </a:cubicBezTo>
                                <a:cubicBezTo>
                                  <a:pt x="16" y="182"/>
                                  <a:pt x="16" y="182"/>
                                  <a:pt x="16" y="182"/>
                                </a:cubicBezTo>
                                <a:cubicBezTo>
                                  <a:pt x="42" y="199"/>
                                  <a:pt x="42" y="199"/>
                                  <a:pt x="42" y="199"/>
                                </a:cubicBezTo>
                                <a:cubicBezTo>
                                  <a:pt x="256" y="48"/>
                                  <a:pt x="256" y="48"/>
                                  <a:pt x="256" y="48"/>
                                </a:cubicBezTo>
                                <a:cubicBezTo>
                                  <a:pt x="257" y="0"/>
                                  <a:pt x="257" y="0"/>
                                  <a:pt x="257" y="0"/>
                                </a:cubicBezTo>
                                <a:cubicBezTo>
                                  <a:pt x="229" y="20"/>
                                  <a:pt x="229" y="20"/>
                                  <a:pt x="229" y="20"/>
                                </a:cubicBezTo>
                                <a:cubicBezTo>
                                  <a:pt x="229" y="20"/>
                                  <a:pt x="229" y="20"/>
                                  <a:pt x="229" y="20"/>
                                </a:cubicBezTo>
                                <a:close/>
                                <a:moveTo>
                                  <a:pt x="59" y="131"/>
                                </a:moveTo>
                                <a:cubicBezTo>
                                  <a:pt x="40" y="145"/>
                                  <a:pt x="40" y="145"/>
                                  <a:pt x="40" y="145"/>
                                </a:cubicBezTo>
                                <a:cubicBezTo>
                                  <a:pt x="34" y="136"/>
                                  <a:pt x="34" y="136"/>
                                  <a:pt x="34" y="136"/>
                                </a:cubicBezTo>
                                <a:cubicBezTo>
                                  <a:pt x="53" y="123"/>
                                  <a:pt x="53" y="123"/>
                                  <a:pt x="53" y="123"/>
                                </a:cubicBezTo>
                                <a:cubicBezTo>
                                  <a:pt x="59" y="131"/>
                                  <a:pt x="59" y="131"/>
                                  <a:pt x="59" y="131"/>
                                </a:cubicBezTo>
                                <a:cubicBezTo>
                                  <a:pt x="59" y="131"/>
                                  <a:pt x="59" y="131"/>
                                  <a:pt x="59" y="131"/>
                                </a:cubicBezTo>
                                <a:close/>
                                <a:moveTo>
                                  <a:pt x="46" y="84"/>
                                </a:moveTo>
                                <a:cubicBezTo>
                                  <a:pt x="65" y="71"/>
                                  <a:pt x="65" y="71"/>
                                  <a:pt x="65" y="71"/>
                                </a:cubicBezTo>
                                <a:cubicBezTo>
                                  <a:pt x="70" y="79"/>
                                  <a:pt x="70" y="79"/>
                                  <a:pt x="70" y="79"/>
                                </a:cubicBezTo>
                                <a:cubicBezTo>
                                  <a:pt x="51" y="92"/>
                                  <a:pt x="51" y="92"/>
                                  <a:pt x="51" y="92"/>
                                </a:cubicBezTo>
                                <a:cubicBezTo>
                                  <a:pt x="46" y="84"/>
                                  <a:pt x="46" y="84"/>
                                  <a:pt x="46" y="84"/>
                                </a:cubicBezTo>
                                <a:cubicBezTo>
                                  <a:pt x="46" y="84"/>
                                  <a:pt x="46" y="84"/>
                                  <a:pt x="46" y="84"/>
                                </a:cubicBezTo>
                                <a:close/>
                                <a:moveTo>
                                  <a:pt x="91" y="109"/>
                                </a:moveTo>
                                <a:cubicBezTo>
                                  <a:pt x="72" y="122"/>
                                  <a:pt x="72" y="122"/>
                                  <a:pt x="72" y="122"/>
                                </a:cubicBezTo>
                                <a:cubicBezTo>
                                  <a:pt x="66" y="114"/>
                                  <a:pt x="66" y="114"/>
                                  <a:pt x="66" y="114"/>
                                </a:cubicBezTo>
                                <a:cubicBezTo>
                                  <a:pt x="86" y="100"/>
                                  <a:pt x="86" y="100"/>
                                  <a:pt x="86" y="100"/>
                                </a:cubicBezTo>
                                <a:cubicBezTo>
                                  <a:pt x="91" y="109"/>
                                  <a:pt x="91" y="109"/>
                                  <a:pt x="91" y="109"/>
                                </a:cubicBezTo>
                                <a:cubicBezTo>
                                  <a:pt x="91" y="109"/>
                                  <a:pt x="91" y="109"/>
                                  <a:pt x="91" y="109"/>
                                </a:cubicBezTo>
                                <a:close/>
                                <a:moveTo>
                                  <a:pt x="77" y="62"/>
                                </a:moveTo>
                                <a:cubicBezTo>
                                  <a:pt x="97" y="48"/>
                                  <a:pt x="97" y="48"/>
                                  <a:pt x="97" y="48"/>
                                </a:cubicBezTo>
                                <a:cubicBezTo>
                                  <a:pt x="103" y="56"/>
                                  <a:pt x="103" y="56"/>
                                  <a:pt x="103" y="56"/>
                                </a:cubicBezTo>
                                <a:cubicBezTo>
                                  <a:pt x="83" y="70"/>
                                  <a:pt x="83" y="70"/>
                                  <a:pt x="83" y="70"/>
                                </a:cubicBezTo>
                                <a:cubicBezTo>
                                  <a:pt x="77" y="62"/>
                                  <a:pt x="77" y="62"/>
                                  <a:pt x="77" y="62"/>
                                </a:cubicBezTo>
                                <a:cubicBezTo>
                                  <a:pt x="77" y="62"/>
                                  <a:pt x="77" y="62"/>
                                  <a:pt x="77" y="62"/>
                                </a:cubicBezTo>
                                <a:close/>
                                <a:moveTo>
                                  <a:pt x="124" y="86"/>
                                </a:moveTo>
                                <a:cubicBezTo>
                                  <a:pt x="104" y="99"/>
                                  <a:pt x="104" y="99"/>
                                  <a:pt x="104" y="99"/>
                                </a:cubicBezTo>
                                <a:cubicBezTo>
                                  <a:pt x="99" y="91"/>
                                  <a:pt x="99" y="91"/>
                                  <a:pt x="99" y="91"/>
                                </a:cubicBezTo>
                                <a:cubicBezTo>
                                  <a:pt x="118" y="78"/>
                                  <a:pt x="118" y="78"/>
                                  <a:pt x="118" y="78"/>
                                </a:cubicBezTo>
                                <a:cubicBezTo>
                                  <a:pt x="124" y="86"/>
                                  <a:pt x="124" y="86"/>
                                  <a:pt x="124" y="86"/>
                                </a:cubicBezTo>
                                <a:cubicBezTo>
                                  <a:pt x="124" y="86"/>
                                  <a:pt x="124" y="86"/>
                                  <a:pt x="124" y="86"/>
                                </a:cubicBezTo>
                                <a:close/>
                                <a:moveTo>
                                  <a:pt x="110" y="39"/>
                                </a:moveTo>
                                <a:cubicBezTo>
                                  <a:pt x="129" y="26"/>
                                  <a:pt x="129" y="26"/>
                                  <a:pt x="129" y="26"/>
                                </a:cubicBezTo>
                                <a:cubicBezTo>
                                  <a:pt x="135" y="34"/>
                                  <a:pt x="135" y="34"/>
                                  <a:pt x="135" y="34"/>
                                </a:cubicBezTo>
                                <a:cubicBezTo>
                                  <a:pt x="116" y="47"/>
                                  <a:pt x="116" y="47"/>
                                  <a:pt x="116" y="47"/>
                                </a:cubicBezTo>
                                <a:cubicBezTo>
                                  <a:pt x="110" y="39"/>
                                  <a:pt x="110" y="39"/>
                                  <a:pt x="110" y="39"/>
                                </a:cubicBezTo>
                                <a:cubicBezTo>
                                  <a:pt x="110" y="39"/>
                                  <a:pt x="110" y="39"/>
                                  <a:pt x="110" y="39"/>
                                </a:cubicBezTo>
                                <a:close/>
                                <a:moveTo>
                                  <a:pt x="156" y="63"/>
                                </a:moveTo>
                                <a:cubicBezTo>
                                  <a:pt x="137" y="77"/>
                                  <a:pt x="137" y="77"/>
                                  <a:pt x="137" y="77"/>
                                </a:cubicBezTo>
                                <a:cubicBezTo>
                                  <a:pt x="131" y="69"/>
                                  <a:pt x="131" y="69"/>
                                  <a:pt x="131" y="69"/>
                                </a:cubicBezTo>
                                <a:cubicBezTo>
                                  <a:pt x="151" y="55"/>
                                  <a:pt x="151" y="55"/>
                                  <a:pt x="151" y="55"/>
                                </a:cubicBezTo>
                                <a:cubicBezTo>
                                  <a:pt x="156" y="63"/>
                                  <a:pt x="156" y="63"/>
                                  <a:pt x="156" y="63"/>
                                </a:cubicBezTo>
                                <a:cubicBezTo>
                                  <a:pt x="156" y="63"/>
                                  <a:pt x="156" y="63"/>
                                  <a:pt x="156" y="63"/>
                                </a:cubicBezTo>
                                <a:close/>
                                <a:moveTo>
                                  <a:pt x="189" y="41"/>
                                </a:moveTo>
                                <a:cubicBezTo>
                                  <a:pt x="169" y="54"/>
                                  <a:pt x="169" y="54"/>
                                  <a:pt x="169" y="54"/>
                                </a:cubicBezTo>
                                <a:cubicBezTo>
                                  <a:pt x="163" y="46"/>
                                  <a:pt x="163" y="46"/>
                                  <a:pt x="163" y="46"/>
                                </a:cubicBezTo>
                                <a:cubicBezTo>
                                  <a:pt x="183" y="32"/>
                                  <a:pt x="183" y="32"/>
                                  <a:pt x="183" y="32"/>
                                </a:cubicBezTo>
                                <a:cubicBezTo>
                                  <a:pt x="189" y="41"/>
                                  <a:pt x="189" y="41"/>
                                  <a:pt x="189" y="41"/>
                                </a:cubicBezTo>
                                <a:cubicBezTo>
                                  <a:pt x="189" y="41"/>
                                  <a:pt x="189" y="41"/>
                                  <a:pt x="189" y="41"/>
                                </a:cubicBezTo>
                                <a:close/>
                                <a:moveTo>
                                  <a:pt x="241" y="33"/>
                                </a:moveTo>
                                <a:cubicBezTo>
                                  <a:pt x="239" y="35"/>
                                  <a:pt x="236" y="34"/>
                                  <a:pt x="235" y="33"/>
                                </a:cubicBezTo>
                                <a:cubicBezTo>
                                  <a:pt x="234" y="31"/>
                                  <a:pt x="235" y="29"/>
                                  <a:pt x="236" y="27"/>
                                </a:cubicBezTo>
                                <a:cubicBezTo>
                                  <a:pt x="238" y="26"/>
                                  <a:pt x="241" y="27"/>
                                  <a:pt x="242" y="28"/>
                                </a:cubicBezTo>
                                <a:cubicBezTo>
                                  <a:pt x="243" y="30"/>
                                  <a:pt x="242" y="32"/>
                                  <a:pt x="241" y="33"/>
                                </a:cubicBezTo>
                                <a:close/>
                                <a:moveTo>
                                  <a:pt x="273" y="75"/>
                                </a:moveTo>
                                <a:cubicBezTo>
                                  <a:pt x="281" y="87"/>
                                  <a:pt x="281" y="87"/>
                                  <a:pt x="281" y="87"/>
                                </a:cubicBezTo>
                                <a:cubicBezTo>
                                  <a:pt x="273" y="92"/>
                                  <a:pt x="264" y="94"/>
                                  <a:pt x="254" y="93"/>
                                </a:cubicBezTo>
                                <a:cubicBezTo>
                                  <a:pt x="252" y="102"/>
                                  <a:pt x="247" y="111"/>
                                  <a:pt x="238" y="117"/>
                                </a:cubicBezTo>
                                <a:cubicBezTo>
                                  <a:pt x="231" y="122"/>
                                  <a:pt x="221" y="124"/>
                                  <a:pt x="211" y="123"/>
                                </a:cubicBezTo>
                                <a:cubicBezTo>
                                  <a:pt x="209" y="132"/>
                                  <a:pt x="204" y="141"/>
                                  <a:pt x="196" y="147"/>
                                </a:cubicBezTo>
                                <a:cubicBezTo>
                                  <a:pt x="188" y="152"/>
                                  <a:pt x="178" y="154"/>
                                  <a:pt x="169" y="153"/>
                                </a:cubicBezTo>
                                <a:cubicBezTo>
                                  <a:pt x="166" y="162"/>
                                  <a:pt x="161" y="171"/>
                                  <a:pt x="153" y="176"/>
                                </a:cubicBezTo>
                                <a:cubicBezTo>
                                  <a:pt x="145" y="182"/>
                                  <a:pt x="135" y="184"/>
                                  <a:pt x="126" y="183"/>
                                </a:cubicBezTo>
                                <a:cubicBezTo>
                                  <a:pt x="123" y="192"/>
                                  <a:pt x="118" y="201"/>
                                  <a:pt x="110" y="206"/>
                                </a:cubicBezTo>
                                <a:cubicBezTo>
                                  <a:pt x="102" y="212"/>
                                  <a:pt x="92" y="214"/>
                                  <a:pt x="83" y="213"/>
                                </a:cubicBezTo>
                                <a:cubicBezTo>
                                  <a:pt x="81" y="222"/>
                                  <a:pt x="75" y="231"/>
                                  <a:pt x="67" y="236"/>
                                </a:cubicBezTo>
                                <a:cubicBezTo>
                                  <a:pt x="59" y="224"/>
                                  <a:pt x="59" y="224"/>
                                  <a:pt x="59" y="224"/>
                                </a:cubicBezTo>
                                <a:cubicBezTo>
                                  <a:pt x="65" y="220"/>
                                  <a:pt x="70" y="212"/>
                                  <a:pt x="69" y="204"/>
                                </a:cubicBezTo>
                                <a:cubicBezTo>
                                  <a:pt x="70" y="194"/>
                                  <a:pt x="70" y="194"/>
                                  <a:pt x="70" y="194"/>
                                </a:cubicBezTo>
                                <a:cubicBezTo>
                                  <a:pt x="79" y="198"/>
                                  <a:pt x="79" y="198"/>
                                  <a:pt x="79" y="198"/>
                                </a:cubicBezTo>
                                <a:cubicBezTo>
                                  <a:pt x="87" y="200"/>
                                  <a:pt x="95" y="199"/>
                                  <a:pt x="102" y="195"/>
                                </a:cubicBezTo>
                                <a:cubicBezTo>
                                  <a:pt x="108" y="190"/>
                                  <a:pt x="112" y="182"/>
                                  <a:pt x="112" y="174"/>
                                </a:cubicBezTo>
                                <a:cubicBezTo>
                                  <a:pt x="112" y="164"/>
                                  <a:pt x="112" y="164"/>
                                  <a:pt x="112" y="164"/>
                                </a:cubicBezTo>
                                <a:cubicBezTo>
                                  <a:pt x="122" y="167"/>
                                  <a:pt x="122" y="167"/>
                                  <a:pt x="122" y="167"/>
                                </a:cubicBezTo>
                                <a:cubicBezTo>
                                  <a:pt x="130" y="170"/>
                                  <a:pt x="138" y="169"/>
                                  <a:pt x="145" y="165"/>
                                </a:cubicBezTo>
                                <a:cubicBezTo>
                                  <a:pt x="151" y="160"/>
                                  <a:pt x="155" y="152"/>
                                  <a:pt x="155" y="144"/>
                                </a:cubicBezTo>
                                <a:cubicBezTo>
                                  <a:pt x="155" y="134"/>
                                  <a:pt x="155" y="134"/>
                                  <a:pt x="155" y="134"/>
                                </a:cubicBezTo>
                                <a:cubicBezTo>
                                  <a:pt x="165" y="137"/>
                                  <a:pt x="165" y="137"/>
                                  <a:pt x="165" y="137"/>
                                </a:cubicBezTo>
                                <a:cubicBezTo>
                                  <a:pt x="172" y="140"/>
                                  <a:pt x="181" y="139"/>
                                  <a:pt x="187" y="135"/>
                                </a:cubicBezTo>
                                <a:cubicBezTo>
                                  <a:pt x="194" y="130"/>
                                  <a:pt x="198" y="123"/>
                                  <a:pt x="198" y="114"/>
                                </a:cubicBezTo>
                                <a:cubicBezTo>
                                  <a:pt x="198" y="104"/>
                                  <a:pt x="198" y="104"/>
                                  <a:pt x="198" y="104"/>
                                </a:cubicBezTo>
                                <a:cubicBezTo>
                                  <a:pt x="208" y="107"/>
                                  <a:pt x="208" y="107"/>
                                  <a:pt x="208" y="107"/>
                                </a:cubicBezTo>
                                <a:cubicBezTo>
                                  <a:pt x="215" y="110"/>
                                  <a:pt x="224" y="109"/>
                                  <a:pt x="230" y="105"/>
                                </a:cubicBezTo>
                                <a:cubicBezTo>
                                  <a:pt x="237" y="100"/>
                                  <a:pt x="241" y="93"/>
                                  <a:pt x="241" y="84"/>
                                </a:cubicBezTo>
                                <a:cubicBezTo>
                                  <a:pt x="241" y="74"/>
                                  <a:pt x="241" y="74"/>
                                  <a:pt x="241" y="74"/>
                                </a:cubicBezTo>
                                <a:cubicBezTo>
                                  <a:pt x="250" y="78"/>
                                  <a:pt x="250" y="78"/>
                                  <a:pt x="250" y="78"/>
                                </a:cubicBezTo>
                                <a:cubicBezTo>
                                  <a:pt x="258" y="80"/>
                                  <a:pt x="267" y="79"/>
                                  <a:pt x="273" y="7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1" name="Freeform 6141"/>
                        <wps:cNvSpPr>
                          <a:spLocks noEditPoints="1"/>
                        </wps:cNvSpPr>
                        <wps:spPr bwMode="auto">
                          <a:xfrm>
                            <a:off x="12804776" y="4524376"/>
                            <a:ext cx="657225" cy="695325"/>
                          </a:xfrm>
                          <a:custGeom>
                            <a:avLst/>
                            <a:gdLst>
                              <a:gd name="T0" fmla="*/ 115 w 175"/>
                              <a:gd name="T1" fmla="*/ 161 h 185"/>
                              <a:gd name="T2" fmla="*/ 92 w 175"/>
                              <a:gd name="T3" fmla="*/ 138 h 185"/>
                              <a:gd name="T4" fmla="*/ 57 w 175"/>
                              <a:gd name="T5" fmla="*/ 44 h 185"/>
                              <a:gd name="T6" fmla="*/ 134 w 175"/>
                              <a:gd name="T7" fmla="*/ 109 h 185"/>
                              <a:gd name="T8" fmla="*/ 148 w 175"/>
                              <a:gd name="T9" fmla="*/ 138 h 185"/>
                              <a:gd name="T10" fmla="*/ 137 w 175"/>
                              <a:gd name="T11" fmla="*/ 132 h 185"/>
                              <a:gd name="T12" fmla="*/ 123 w 175"/>
                              <a:gd name="T13" fmla="*/ 106 h 185"/>
                              <a:gd name="T14" fmla="*/ 64 w 175"/>
                              <a:gd name="T15" fmla="*/ 53 h 185"/>
                              <a:gd name="T16" fmla="*/ 94 w 175"/>
                              <a:gd name="T17" fmla="*/ 127 h 185"/>
                              <a:gd name="T18" fmla="*/ 113 w 175"/>
                              <a:gd name="T19" fmla="*/ 149 h 185"/>
                              <a:gd name="T20" fmla="*/ 118 w 175"/>
                              <a:gd name="T21" fmla="*/ 163 h 185"/>
                              <a:gd name="T22" fmla="*/ 155 w 175"/>
                              <a:gd name="T23" fmla="*/ 149 h 185"/>
                              <a:gd name="T24" fmla="*/ 118 w 175"/>
                              <a:gd name="T25" fmla="*/ 163 h 185"/>
                              <a:gd name="T26" fmla="*/ 131 w 175"/>
                              <a:gd name="T27" fmla="*/ 178 h 185"/>
                              <a:gd name="T28" fmla="*/ 155 w 175"/>
                              <a:gd name="T29" fmla="*/ 153 h 185"/>
                              <a:gd name="T30" fmla="*/ 136 w 175"/>
                              <a:gd name="T31" fmla="*/ 179 h 185"/>
                              <a:gd name="T32" fmla="*/ 162 w 175"/>
                              <a:gd name="T33" fmla="*/ 169 h 185"/>
                              <a:gd name="T34" fmla="*/ 136 w 175"/>
                              <a:gd name="T35" fmla="*/ 179 h 185"/>
                              <a:gd name="T36" fmla="*/ 143 w 175"/>
                              <a:gd name="T37" fmla="*/ 53 h 185"/>
                              <a:gd name="T38" fmla="*/ 139 w 175"/>
                              <a:gd name="T39" fmla="*/ 47 h 185"/>
                              <a:gd name="T40" fmla="*/ 160 w 175"/>
                              <a:gd name="T41" fmla="*/ 37 h 185"/>
                              <a:gd name="T42" fmla="*/ 37 w 175"/>
                              <a:gd name="T43" fmla="*/ 127 h 185"/>
                              <a:gd name="T44" fmla="*/ 16 w 175"/>
                              <a:gd name="T45" fmla="*/ 137 h 185"/>
                              <a:gd name="T46" fmla="*/ 33 w 175"/>
                              <a:gd name="T47" fmla="*/ 121 h 185"/>
                              <a:gd name="T48" fmla="*/ 37 w 175"/>
                              <a:gd name="T49" fmla="*/ 127 h 185"/>
                              <a:gd name="T50" fmla="*/ 51 w 175"/>
                              <a:gd name="T51" fmla="*/ 167 h 185"/>
                              <a:gd name="T52" fmla="*/ 57 w 175"/>
                              <a:gd name="T53" fmla="*/ 144 h 185"/>
                              <a:gd name="T54" fmla="*/ 64 w 175"/>
                              <a:gd name="T55" fmla="*/ 147 h 185"/>
                              <a:gd name="T56" fmla="*/ 55 w 175"/>
                              <a:gd name="T57" fmla="*/ 166 h 185"/>
                              <a:gd name="T58" fmla="*/ 114 w 175"/>
                              <a:gd name="T59" fmla="*/ 32 h 185"/>
                              <a:gd name="T60" fmla="*/ 120 w 175"/>
                              <a:gd name="T61" fmla="*/ 9 h 185"/>
                              <a:gd name="T62" fmla="*/ 127 w 175"/>
                              <a:gd name="T63" fmla="*/ 12 h 185"/>
                              <a:gd name="T64" fmla="*/ 118 w 175"/>
                              <a:gd name="T65" fmla="*/ 31 h 185"/>
                              <a:gd name="T66" fmla="*/ 84 w 175"/>
                              <a:gd name="T67" fmla="*/ 3 h 185"/>
                              <a:gd name="T68" fmla="*/ 77 w 175"/>
                              <a:gd name="T69" fmla="*/ 4 h 185"/>
                              <a:gd name="T70" fmla="*/ 82 w 175"/>
                              <a:gd name="T71" fmla="*/ 26 h 185"/>
                              <a:gd name="T72" fmla="*/ 86 w 175"/>
                              <a:gd name="T73" fmla="*/ 22 h 185"/>
                              <a:gd name="T74" fmla="*/ 43 w 175"/>
                              <a:gd name="T75" fmla="*/ 16 h 185"/>
                              <a:gd name="T76" fmla="*/ 37 w 175"/>
                              <a:gd name="T77" fmla="*/ 20 h 185"/>
                              <a:gd name="T78" fmla="*/ 53 w 175"/>
                              <a:gd name="T79" fmla="*/ 37 h 185"/>
                              <a:gd name="T80" fmla="*/ 32 w 175"/>
                              <a:gd name="T81" fmla="*/ 61 h 185"/>
                              <a:gd name="T82" fmla="*/ 13 w 175"/>
                              <a:gd name="T83" fmla="*/ 48 h 185"/>
                              <a:gd name="T84" fmla="*/ 10 w 175"/>
                              <a:gd name="T85" fmla="*/ 55 h 185"/>
                              <a:gd name="T86" fmla="*/ 31 w 175"/>
                              <a:gd name="T87" fmla="*/ 63 h 185"/>
                              <a:gd name="T88" fmla="*/ 174 w 175"/>
                              <a:gd name="T89" fmla="*/ 83 h 185"/>
                              <a:gd name="T90" fmla="*/ 153 w 175"/>
                              <a:gd name="T91" fmla="*/ 85 h 185"/>
                              <a:gd name="T92" fmla="*/ 152 w 175"/>
                              <a:gd name="T93" fmla="*/ 78 h 185"/>
                              <a:gd name="T94" fmla="*/ 175 w 175"/>
                              <a:gd name="T95" fmla="*/ 79 h 185"/>
                              <a:gd name="T96" fmla="*/ 26 w 175"/>
                              <a:gd name="T97" fmla="*/ 96 h 185"/>
                              <a:gd name="T98" fmla="*/ 5 w 175"/>
                              <a:gd name="T99" fmla="*/ 98 h 185"/>
                              <a:gd name="T100" fmla="*/ 4 w 175"/>
                              <a:gd name="T101" fmla="*/ 91 h 185"/>
                              <a:gd name="T102" fmla="*/ 27 w 175"/>
                              <a:gd name="T103" fmla="*/ 9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5" h="185">
                                <a:moveTo>
                                  <a:pt x="148" y="138"/>
                                </a:moveTo>
                                <a:cubicBezTo>
                                  <a:pt x="115" y="161"/>
                                  <a:pt x="115" y="161"/>
                                  <a:pt x="115" y="161"/>
                                </a:cubicBezTo>
                                <a:cubicBezTo>
                                  <a:pt x="113" y="163"/>
                                  <a:pt x="109" y="162"/>
                                  <a:pt x="107" y="160"/>
                                </a:cubicBezTo>
                                <a:cubicBezTo>
                                  <a:pt x="92" y="138"/>
                                  <a:pt x="92" y="138"/>
                                  <a:pt x="92" y="138"/>
                                </a:cubicBezTo>
                                <a:cubicBezTo>
                                  <a:pt x="73" y="140"/>
                                  <a:pt x="55" y="132"/>
                                  <a:pt x="44" y="116"/>
                                </a:cubicBezTo>
                                <a:cubicBezTo>
                                  <a:pt x="28" y="92"/>
                                  <a:pt x="34" y="60"/>
                                  <a:pt x="57" y="44"/>
                                </a:cubicBezTo>
                                <a:cubicBezTo>
                                  <a:pt x="81" y="27"/>
                                  <a:pt x="113" y="33"/>
                                  <a:pt x="130" y="56"/>
                                </a:cubicBezTo>
                                <a:cubicBezTo>
                                  <a:pt x="141" y="72"/>
                                  <a:pt x="143" y="91"/>
                                  <a:pt x="134" y="109"/>
                                </a:cubicBezTo>
                                <a:cubicBezTo>
                                  <a:pt x="150" y="130"/>
                                  <a:pt x="150" y="130"/>
                                  <a:pt x="150" y="130"/>
                                </a:cubicBezTo>
                                <a:cubicBezTo>
                                  <a:pt x="151" y="132"/>
                                  <a:pt x="151" y="136"/>
                                  <a:pt x="148" y="138"/>
                                </a:cubicBezTo>
                                <a:close/>
                                <a:moveTo>
                                  <a:pt x="113" y="149"/>
                                </a:moveTo>
                                <a:cubicBezTo>
                                  <a:pt x="137" y="132"/>
                                  <a:pt x="137" y="132"/>
                                  <a:pt x="137" y="132"/>
                                </a:cubicBezTo>
                                <a:cubicBezTo>
                                  <a:pt x="123" y="112"/>
                                  <a:pt x="123" y="112"/>
                                  <a:pt x="123" y="112"/>
                                </a:cubicBezTo>
                                <a:cubicBezTo>
                                  <a:pt x="122" y="110"/>
                                  <a:pt x="122" y="108"/>
                                  <a:pt x="123" y="106"/>
                                </a:cubicBezTo>
                                <a:cubicBezTo>
                                  <a:pt x="131" y="92"/>
                                  <a:pt x="130" y="76"/>
                                  <a:pt x="121" y="63"/>
                                </a:cubicBezTo>
                                <a:cubicBezTo>
                                  <a:pt x="108" y="44"/>
                                  <a:pt x="82" y="40"/>
                                  <a:pt x="64" y="53"/>
                                </a:cubicBezTo>
                                <a:cubicBezTo>
                                  <a:pt x="45" y="66"/>
                                  <a:pt x="41" y="91"/>
                                  <a:pt x="54" y="110"/>
                                </a:cubicBezTo>
                                <a:cubicBezTo>
                                  <a:pt x="63" y="123"/>
                                  <a:pt x="78" y="130"/>
                                  <a:pt x="94" y="127"/>
                                </a:cubicBezTo>
                                <a:cubicBezTo>
                                  <a:pt x="96" y="126"/>
                                  <a:pt x="98" y="127"/>
                                  <a:pt x="99" y="129"/>
                                </a:cubicBezTo>
                                <a:cubicBezTo>
                                  <a:pt x="113" y="149"/>
                                  <a:pt x="113" y="149"/>
                                  <a:pt x="113" y="149"/>
                                </a:cubicBezTo>
                                <a:cubicBezTo>
                                  <a:pt x="113" y="149"/>
                                  <a:pt x="113" y="149"/>
                                  <a:pt x="113" y="149"/>
                                </a:cubicBezTo>
                                <a:close/>
                                <a:moveTo>
                                  <a:pt x="118" y="163"/>
                                </a:moveTo>
                                <a:cubicBezTo>
                                  <a:pt x="123" y="171"/>
                                  <a:pt x="123" y="171"/>
                                  <a:pt x="123" y="171"/>
                                </a:cubicBezTo>
                                <a:cubicBezTo>
                                  <a:pt x="155" y="149"/>
                                  <a:pt x="155" y="149"/>
                                  <a:pt x="155" y="149"/>
                                </a:cubicBezTo>
                                <a:cubicBezTo>
                                  <a:pt x="149" y="141"/>
                                  <a:pt x="149" y="141"/>
                                  <a:pt x="149" y="141"/>
                                </a:cubicBezTo>
                                <a:cubicBezTo>
                                  <a:pt x="118" y="163"/>
                                  <a:pt x="118" y="163"/>
                                  <a:pt x="118" y="163"/>
                                </a:cubicBezTo>
                                <a:close/>
                                <a:moveTo>
                                  <a:pt x="126" y="172"/>
                                </a:moveTo>
                                <a:cubicBezTo>
                                  <a:pt x="131" y="178"/>
                                  <a:pt x="131" y="178"/>
                                  <a:pt x="131" y="178"/>
                                </a:cubicBezTo>
                                <a:cubicBezTo>
                                  <a:pt x="159" y="159"/>
                                  <a:pt x="159" y="159"/>
                                  <a:pt x="159" y="159"/>
                                </a:cubicBezTo>
                                <a:cubicBezTo>
                                  <a:pt x="155" y="153"/>
                                  <a:pt x="155" y="153"/>
                                  <a:pt x="155" y="153"/>
                                </a:cubicBezTo>
                                <a:cubicBezTo>
                                  <a:pt x="126" y="172"/>
                                  <a:pt x="126" y="172"/>
                                  <a:pt x="126" y="172"/>
                                </a:cubicBezTo>
                                <a:close/>
                                <a:moveTo>
                                  <a:pt x="136" y="179"/>
                                </a:moveTo>
                                <a:cubicBezTo>
                                  <a:pt x="140" y="185"/>
                                  <a:pt x="140" y="185"/>
                                  <a:pt x="140" y="185"/>
                                </a:cubicBezTo>
                                <a:cubicBezTo>
                                  <a:pt x="162" y="169"/>
                                  <a:pt x="162" y="169"/>
                                  <a:pt x="162" y="169"/>
                                </a:cubicBezTo>
                                <a:cubicBezTo>
                                  <a:pt x="158" y="163"/>
                                  <a:pt x="158" y="163"/>
                                  <a:pt x="158" y="163"/>
                                </a:cubicBezTo>
                                <a:cubicBezTo>
                                  <a:pt x="136" y="179"/>
                                  <a:pt x="136" y="179"/>
                                  <a:pt x="136" y="179"/>
                                </a:cubicBezTo>
                                <a:close/>
                                <a:moveTo>
                                  <a:pt x="159" y="42"/>
                                </a:moveTo>
                                <a:cubicBezTo>
                                  <a:pt x="143" y="53"/>
                                  <a:pt x="143" y="53"/>
                                  <a:pt x="143" y="53"/>
                                </a:cubicBezTo>
                                <a:cubicBezTo>
                                  <a:pt x="141" y="54"/>
                                  <a:pt x="139" y="53"/>
                                  <a:pt x="138" y="52"/>
                                </a:cubicBezTo>
                                <a:cubicBezTo>
                                  <a:pt x="137" y="50"/>
                                  <a:pt x="137" y="48"/>
                                  <a:pt x="139" y="47"/>
                                </a:cubicBezTo>
                                <a:cubicBezTo>
                                  <a:pt x="155" y="36"/>
                                  <a:pt x="155" y="36"/>
                                  <a:pt x="155" y="36"/>
                                </a:cubicBezTo>
                                <a:cubicBezTo>
                                  <a:pt x="156" y="35"/>
                                  <a:pt x="159" y="35"/>
                                  <a:pt x="160" y="37"/>
                                </a:cubicBezTo>
                                <a:cubicBezTo>
                                  <a:pt x="161" y="38"/>
                                  <a:pt x="161" y="41"/>
                                  <a:pt x="159" y="42"/>
                                </a:cubicBezTo>
                                <a:close/>
                                <a:moveTo>
                                  <a:pt x="37" y="127"/>
                                </a:moveTo>
                                <a:cubicBezTo>
                                  <a:pt x="21" y="138"/>
                                  <a:pt x="21" y="138"/>
                                  <a:pt x="21" y="138"/>
                                </a:cubicBezTo>
                                <a:cubicBezTo>
                                  <a:pt x="19" y="139"/>
                                  <a:pt x="17" y="139"/>
                                  <a:pt x="16" y="137"/>
                                </a:cubicBezTo>
                                <a:cubicBezTo>
                                  <a:pt x="15" y="136"/>
                                  <a:pt x="15" y="133"/>
                                  <a:pt x="17" y="132"/>
                                </a:cubicBezTo>
                                <a:cubicBezTo>
                                  <a:pt x="33" y="121"/>
                                  <a:pt x="33" y="121"/>
                                  <a:pt x="33" y="121"/>
                                </a:cubicBezTo>
                                <a:cubicBezTo>
                                  <a:pt x="34" y="120"/>
                                  <a:pt x="37" y="121"/>
                                  <a:pt x="38" y="122"/>
                                </a:cubicBezTo>
                                <a:cubicBezTo>
                                  <a:pt x="39" y="124"/>
                                  <a:pt x="38" y="126"/>
                                  <a:pt x="37" y="127"/>
                                </a:cubicBezTo>
                                <a:close/>
                                <a:moveTo>
                                  <a:pt x="55" y="166"/>
                                </a:moveTo>
                                <a:cubicBezTo>
                                  <a:pt x="53" y="167"/>
                                  <a:pt x="52" y="167"/>
                                  <a:pt x="51" y="167"/>
                                </a:cubicBezTo>
                                <a:cubicBezTo>
                                  <a:pt x="49" y="166"/>
                                  <a:pt x="48" y="163"/>
                                  <a:pt x="49" y="162"/>
                                </a:cubicBezTo>
                                <a:cubicBezTo>
                                  <a:pt x="57" y="144"/>
                                  <a:pt x="57" y="144"/>
                                  <a:pt x="57" y="144"/>
                                </a:cubicBezTo>
                                <a:cubicBezTo>
                                  <a:pt x="58" y="142"/>
                                  <a:pt x="60" y="142"/>
                                  <a:pt x="62" y="142"/>
                                </a:cubicBezTo>
                                <a:cubicBezTo>
                                  <a:pt x="64" y="143"/>
                                  <a:pt x="65" y="145"/>
                                  <a:pt x="64" y="147"/>
                                </a:cubicBezTo>
                                <a:cubicBezTo>
                                  <a:pt x="56" y="165"/>
                                  <a:pt x="56" y="165"/>
                                  <a:pt x="56" y="165"/>
                                </a:cubicBezTo>
                                <a:cubicBezTo>
                                  <a:pt x="55" y="166"/>
                                  <a:pt x="55" y="166"/>
                                  <a:pt x="55" y="166"/>
                                </a:cubicBezTo>
                                <a:close/>
                                <a:moveTo>
                                  <a:pt x="118" y="31"/>
                                </a:moveTo>
                                <a:cubicBezTo>
                                  <a:pt x="116" y="32"/>
                                  <a:pt x="115" y="32"/>
                                  <a:pt x="114" y="32"/>
                                </a:cubicBezTo>
                                <a:cubicBezTo>
                                  <a:pt x="112" y="31"/>
                                  <a:pt x="111" y="28"/>
                                  <a:pt x="112" y="27"/>
                                </a:cubicBezTo>
                                <a:cubicBezTo>
                                  <a:pt x="120" y="9"/>
                                  <a:pt x="120" y="9"/>
                                  <a:pt x="120" y="9"/>
                                </a:cubicBezTo>
                                <a:cubicBezTo>
                                  <a:pt x="121" y="7"/>
                                  <a:pt x="123" y="6"/>
                                  <a:pt x="125" y="7"/>
                                </a:cubicBezTo>
                                <a:cubicBezTo>
                                  <a:pt x="127" y="8"/>
                                  <a:pt x="128" y="11"/>
                                  <a:pt x="127" y="12"/>
                                </a:cubicBezTo>
                                <a:cubicBezTo>
                                  <a:pt x="119" y="30"/>
                                  <a:pt x="119" y="30"/>
                                  <a:pt x="119" y="30"/>
                                </a:cubicBezTo>
                                <a:cubicBezTo>
                                  <a:pt x="118" y="30"/>
                                  <a:pt x="118" y="31"/>
                                  <a:pt x="118" y="31"/>
                                </a:cubicBezTo>
                                <a:close/>
                                <a:moveTo>
                                  <a:pt x="86" y="22"/>
                                </a:moveTo>
                                <a:cubicBezTo>
                                  <a:pt x="84" y="3"/>
                                  <a:pt x="84" y="3"/>
                                  <a:pt x="84" y="3"/>
                                </a:cubicBezTo>
                                <a:cubicBezTo>
                                  <a:pt x="84" y="1"/>
                                  <a:pt x="82" y="0"/>
                                  <a:pt x="80" y="0"/>
                                </a:cubicBezTo>
                                <a:cubicBezTo>
                                  <a:pt x="78" y="0"/>
                                  <a:pt x="77" y="2"/>
                                  <a:pt x="77" y="4"/>
                                </a:cubicBezTo>
                                <a:cubicBezTo>
                                  <a:pt x="79" y="22"/>
                                  <a:pt x="79" y="22"/>
                                  <a:pt x="79" y="22"/>
                                </a:cubicBezTo>
                                <a:cubicBezTo>
                                  <a:pt x="79" y="25"/>
                                  <a:pt x="81" y="26"/>
                                  <a:pt x="82" y="26"/>
                                </a:cubicBezTo>
                                <a:cubicBezTo>
                                  <a:pt x="83" y="26"/>
                                  <a:pt x="84" y="26"/>
                                  <a:pt x="84" y="25"/>
                                </a:cubicBezTo>
                                <a:cubicBezTo>
                                  <a:pt x="85" y="25"/>
                                  <a:pt x="86" y="23"/>
                                  <a:pt x="86" y="22"/>
                                </a:cubicBezTo>
                                <a:close/>
                                <a:moveTo>
                                  <a:pt x="54" y="32"/>
                                </a:moveTo>
                                <a:cubicBezTo>
                                  <a:pt x="43" y="16"/>
                                  <a:pt x="43" y="16"/>
                                  <a:pt x="43" y="16"/>
                                </a:cubicBezTo>
                                <a:cubicBezTo>
                                  <a:pt x="42" y="15"/>
                                  <a:pt x="39" y="14"/>
                                  <a:pt x="37" y="15"/>
                                </a:cubicBezTo>
                                <a:cubicBezTo>
                                  <a:pt x="36" y="16"/>
                                  <a:pt x="35" y="19"/>
                                  <a:pt x="37" y="20"/>
                                </a:cubicBezTo>
                                <a:cubicBezTo>
                                  <a:pt x="48" y="36"/>
                                  <a:pt x="48" y="36"/>
                                  <a:pt x="48" y="36"/>
                                </a:cubicBezTo>
                                <a:cubicBezTo>
                                  <a:pt x="49" y="38"/>
                                  <a:pt x="51" y="38"/>
                                  <a:pt x="53" y="37"/>
                                </a:cubicBezTo>
                                <a:cubicBezTo>
                                  <a:pt x="55" y="36"/>
                                  <a:pt x="55" y="34"/>
                                  <a:pt x="54" y="32"/>
                                </a:cubicBezTo>
                                <a:close/>
                                <a:moveTo>
                                  <a:pt x="32" y="61"/>
                                </a:moveTo>
                                <a:cubicBezTo>
                                  <a:pt x="33" y="59"/>
                                  <a:pt x="32" y="57"/>
                                  <a:pt x="31" y="56"/>
                                </a:cubicBezTo>
                                <a:cubicBezTo>
                                  <a:pt x="13" y="48"/>
                                  <a:pt x="13" y="48"/>
                                  <a:pt x="13" y="48"/>
                                </a:cubicBezTo>
                                <a:cubicBezTo>
                                  <a:pt x="11" y="47"/>
                                  <a:pt x="9" y="48"/>
                                  <a:pt x="8" y="50"/>
                                </a:cubicBezTo>
                                <a:cubicBezTo>
                                  <a:pt x="7" y="52"/>
                                  <a:pt x="8" y="54"/>
                                  <a:pt x="10" y="55"/>
                                </a:cubicBezTo>
                                <a:cubicBezTo>
                                  <a:pt x="27" y="63"/>
                                  <a:pt x="27" y="63"/>
                                  <a:pt x="27" y="63"/>
                                </a:cubicBezTo>
                                <a:cubicBezTo>
                                  <a:pt x="29" y="63"/>
                                  <a:pt x="30" y="63"/>
                                  <a:pt x="31" y="63"/>
                                </a:cubicBezTo>
                                <a:cubicBezTo>
                                  <a:pt x="31" y="62"/>
                                  <a:pt x="32" y="62"/>
                                  <a:pt x="32" y="61"/>
                                </a:cubicBezTo>
                                <a:close/>
                                <a:moveTo>
                                  <a:pt x="174" y="83"/>
                                </a:moveTo>
                                <a:cubicBezTo>
                                  <a:pt x="173" y="83"/>
                                  <a:pt x="173" y="83"/>
                                  <a:pt x="172" y="83"/>
                                </a:cubicBezTo>
                                <a:cubicBezTo>
                                  <a:pt x="153" y="85"/>
                                  <a:pt x="153" y="85"/>
                                  <a:pt x="153" y="85"/>
                                </a:cubicBezTo>
                                <a:cubicBezTo>
                                  <a:pt x="151" y="85"/>
                                  <a:pt x="149" y="84"/>
                                  <a:pt x="149" y="82"/>
                                </a:cubicBezTo>
                                <a:cubicBezTo>
                                  <a:pt x="148" y="80"/>
                                  <a:pt x="150" y="78"/>
                                  <a:pt x="152" y="78"/>
                                </a:cubicBezTo>
                                <a:cubicBezTo>
                                  <a:pt x="171" y="76"/>
                                  <a:pt x="171" y="76"/>
                                  <a:pt x="171" y="76"/>
                                </a:cubicBezTo>
                                <a:cubicBezTo>
                                  <a:pt x="173" y="76"/>
                                  <a:pt x="175" y="77"/>
                                  <a:pt x="175" y="79"/>
                                </a:cubicBezTo>
                                <a:cubicBezTo>
                                  <a:pt x="175" y="81"/>
                                  <a:pt x="175" y="82"/>
                                  <a:pt x="174" y="83"/>
                                </a:cubicBezTo>
                                <a:close/>
                                <a:moveTo>
                                  <a:pt x="26" y="96"/>
                                </a:moveTo>
                                <a:cubicBezTo>
                                  <a:pt x="25" y="96"/>
                                  <a:pt x="24" y="96"/>
                                  <a:pt x="24" y="96"/>
                                </a:cubicBezTo>
                                <a:cubicBezTo>
                                  <a:pt x="5" y="98"/>
                                  <a:pt x="5" y="98"/>
                                  <a:pt x="5" y="98"/>
                                </a:cubicBezTo>
                                <a:cubicBezTo>
                                  <a:pt x="3" y="98"/>
                                  <a:pt x="1" y="97"/>
                                  <a:pt x="1" y="95"/>
                                </a:cubicBezTo>
                                <a:cubicBezTo>
                                  <a:pt x="0" y="93"/>
                                  <a:pt x="2" y="91"/>
                                  <a:pt x="4" y="91"/>
                                </a:cubicBezTo>
                                <a:cubicBezTo>
                                  <a:pt x="23" y="89"/>
                                  <a:pt x="23" y="89"/>
                                  <a:pt x="23" y="89"/>
                                </a:cubicBezTo>
                                <a:cubicBezTo>
                                  <a:pt x="25" y="89"/>
                                  <a:pt x="27" y="90"/>
                                  <a:pt x="27" y="92"/>
                                </a:cubicBezTo>
                                <a:cubicBezTo>
                                  <a:pt x="27" y="94"/>
                                  <a:pt x="26" y="95"/>
                                  <a:pt x="26" y="96"/>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2" name="Freeform 6142"/>
                        <wps:cNvSpPr>
                          <a:spLocks noEditPoints="1"/>
                        </wps:cNvSpPr>
                        <wps:spPr bwMode="auto">
                          <a:xfrm>
                            <a:off x="22474238" y="8818563"/>
                            <a:ext cx="750888" cy="679450"/>
                          </a:xfrm>
                          <a:custGeom>
                            <a:avLst/>
                            <a:gdLst>
                              <a:gd name="T0" fmla="*/ 135 w 200"/>
                              <a:gd name="T1" fmla="*/ 88 h 181"/>
                              <a:gd name="T2" fmla="*/ 157 w 200"/>
                              <a:gd name="T3" fmla="*/ 100 h 181"/>
                              <a:gd name="T4" fmla="*/ 130 w 200"/>
                              <a:gd name="T5" fmla="*/ 160 h 181"/>
                              <a:gd name="T6" fmla="*/ 41 w 200"/>
                              <a:gd name="T7" fmla="*/ 144 h 181"/>
                              <a:gd name="T8" fmla="*/ 37 w 200"/>
                              <a:gd name="T9" fmla="*/ 77 h 181"/>
                              <a:gd name="T10" fmla="*/ 50 w 200"/>
                              <a:gd name="T11" fmla="*/ 92 h 181"/>
                              <a:gd name="T12" fmla="*/ 55 w 200"/>
                              <a:gd name="T13" fmla="*/ 134 h 181"/>
                              <a:gd name="T14" fmla="*/ 120 w 200"/>
                              <a:gd name="T15" fmla="*/ 146 h 181"/>
                              <a:gd name="T16" fmla="*/ 135 w 200"/>
                              <a:gd name="T17" fmla="*/ 88 h 181"/>
                              <a:gd name="T18" fmla="*/ 195 w 200"/>
                              <a:gd name="T19" fmla="*/ 61 h 181"/>
                              <a:gd name="T20" fmla="*/ 182 w 200"/>
                              <a:gd name="T21" fmla="*/ 63 h 181"/>
                              <a:gd name="T22" fmla="*/ 171 w 200"/>
                              <a:gd name="T23" fmla="*/ 80 h 181"/>
                              <a:gd name="T24" fmla="*/ 124 w 200"/>
                              <a:gd name="T25" fmla="*/ 49 h 181"/>
                              <a:gd name="T26" fmla="*/ 114 w 200"/>
                              <a:gd name="T27" fmla="*/ 49 h 181"/>
                              <a:gd name="T28" fmla="*/ 72 w 200"/>
                              <a:gd name="T29" fmla="*/ 79 h 181"/>
                              <a:gd name="T30" fmla="*/ 67 w 200"/>
                              <a:gd name="T31" fmla="*/ 73 h 181"/>
                              <a:gd name="T32" fmla="*/ 95 w 200"/>
                              <a:gd name="T33" fmla="*/ 53 h 181"/>
                              <a:gd name="T34" fmla="*/ 97 w 200"/>
                              <a:gd name="T35" fmla="*/ 41 h 181"/>
                              <a:gd name="T36" fmla="*/ 85 w 200"/>
                              <a:gd name="T37" fmla="*/ 39 h 181"/>
                              <a:gd name="T38" fmla="*/ 56 w 200"/>
                              <a:gd name="T39" fmla="*/ 59 h 181"/>
                              <a:gd name="T40" fmla="*/ 35 w 200"/>
                              <a:gd name="T41" fmla="*/ 33 h 181"/>
                              <a:gd name="T42" fmla="*/ 36 w 200"/>
                              <a:gd name="T43" fmla="*/ 11 h 181"/>
                              <a:gd name="T44" fmla="*/ 11 w 200"/>
                              <a:gd name="T45" fmla="*/ 6 h 181"/>
                              <a:gd name="T46" fmla="*/ 6 w 200"/>
                              <a:gd name="T47" fmla="*/ 32 h 181"/>
                              <a:gd name="T48" fmla="*/ 18 w 200"/>
                              <a:gd name="T49" fmla="*/ 39 h 181"/>
                              <a:gd name="T50" fmla="*/ 63 w 200"/>
                              <a:gd name="T51" fmla="*/ 97 h 181"/>
                              <a:gd name="T52" fmla="*/ 75 w 200"/>
                              <a:gd name="T53" fmla="*/ 98 h 181"/>
                              <a:gd name="T54" fmla="*/ 119 w 200"/>
                              <a:gd name="T55" fmla="*/ 67 h 181"/>
                              <a:gd name="T56" fmla="*/ 169 w 200"/>
                              <a:gd name="T57" fmla="*/ 99 h 181"/>
                              <a:gd name="T58" fmla="*/ 179 w 200"/>
                              <a:gd name="T59" fmla="*/ 99 h 181"/>
                              <a:gd name="T60" fmla="*/ 181 w 200"/>
                              <a:gd name="T61" fmla="*/ 96 h 181"/>
                              <a:gd name="T62" fmla="*/ 197 w 200"/>
                              <a:gd name="T63" fmla="*/ 73 h 181"/>
                              <a:gd name="T64" fmla="*/ 195 w 200"/>
                              <a:gd name="T65" fmla="*/ 6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181">
                                <a:moveTo>
                                  <a:pt x="135" y="88"/>
                                </a:moveTo>
                                <a:cubicBezTo>
                                  <a:pt x="157" y="100"/>
                                  <a:pt x="157" y="100"/>
                                  <a:pt x="157" y="100"/>
                                </a:cubicBezTo>
                                <a:cubicBezTo>
                                  <a:pt x="160" y="123"/>
                                  <a:pt x="150" y="146"/>
                                  <a:pt x="130" y="160"/>
                                </a:cubicBezTo>
                                <a:cubicBezTo>
                                  <a:pt x="101" y="181"/>
                                  <a:pt x="61" y="173"/>
                                  <a:pt x="41" y="144"/>
                                </a:cubicBezTo>
                                <a:cubicBezTo>
                                  <a:pt x="26" y="123"/>
                                  <a:pt x="26" y="98"/>
                                  <a:pt x="37" y="77"/>
                                </a:cubicBezTo>
                                <a:cubicBezTo>
                                  <a:pt x="50" y="92"/>
                                  <a:pt x="50" y="92"/>
                                  <a:pt x="50" y="92"/>
                                </a:cubicBezTo>
                                <a:cubicBezTo>
                                  <a:pt x="45" y="106"/>
                                  <a:pt x="46" y="122"/>
                                  <a:pt x="55" y="134"/>
                                </a:cubicBezTo>
                                <a:cubicBezTo>
                                  <a:pt x="70" y="155"/>
                                  <a:pt x="99" y="160"/>
                                  <a:pt x="120" y="146"/>
                                </a:cubicBezTo>
                                <a:cubicBezTo>
                                  <a:pt x="138" y="132"/>
                                  <a:pt x="144" y="108"/>
                                  <a:pt x="135" y="88"/>
                                </a:cubicBezTo>
                                <a:close/>
                                <a:moveTo>
                                  <a:pt x="195" y="61"/>
                                </a:moveTo>
                                <a:cubicBezTo>
                                  <a:pt x="191" y="58"/>
                                  <a:pt x="185" y="59"/>
                                  <a:pt x="182" y="63"/>
                                </a:cubicBezTo>
                                <a:cubicBezTo>
                                  <a:pt x="171" y="80"/>
                                  <a:pt x="171" y="80"/>
                                  <a:pt x="171" y="80"/>
                                </a:cubicBezTo>
                                <a:cubicBezTo>
                                  <a:pt x="124" y="49"/>
                                  <a:pt x="124" y="49"/>
                                  <a:pt x="124" y="49"/>
                                </a:cubicBezTo>
                                <a:cubicBezTo>
                                  <a:pt x="121" y="47"/>
                                  <a:pt x="117" y="47"/>
                                  <a:pt x="114" y="49"/>
                                </a:cubicBezTo>
                                <a:cubicBezTo>
                                  <a:pt x="72" y="79"/>
                                  <a:pt x="72" y="79"/>
                                  <a:pt x="72" y="79"/>
                                </a:cubicBezTo>
                                <a:cubicBezTo>
                                  <a:pt x="67" y="73"/>
                                  <a:pt x="67" y="73"/>
                                  <a:pt x="67" y="73"/>
                                </a:cubicBezTo>
                                <a:cubicBezTo>
                                  <a:pt x="95" y="53"/>
                                  <a:pt x="95" y="53"/>
                                  <a:pt x="95" y="53"/>
                                </a:cubicBezTo>
                                <a:cubicBezTo>
                                  <a:pt x="99" y="50"/>
                                  <a:pt x="100" y="45"/>
                                  <a:pt x="97" y="41"/>
                                </a:cubicBezTo>
                                <a:cubicBezTo>
                                  <a:pt x="94" y="36"/>
                                  <a:pt x="89" y="36"/>
                                  <a:pt x="85" y="39"/>
                                </a:cubicBezTo>
                                <a:cubicBezTo>
                                  <a:pt x="56" y="59"/>
                                  <a:pt x="56" y="59"/>
                                  <a:pt x="56" y="59"/>
                                </a:cubicBezTo>
                                <a:cubicBezTo>
                                  <a:pt x="35" y="33"/>
                                  <a:pt x="35" y="33"/>
                                  <a:pt x="35" y="33"/>
                                </a:cubicBezTo>
                                <a:cubicBezTo>
                                  <a:pt x="40" y="27"/>
                                  <a:pt x="41" y="18"/>
                                  <a:pt x="36" y="11"/>
                                </a:cubicBezTo>
                                <a:cubicBezTo>
                                  <a:pt x="30" y="2"/>
                                  <a:pt x="19" y="0"/>
                                  <a:pt x="11" y="6"/>
                                </a:cubicBezTo>
                                <a:cubicBezTo>
                                  <a:pt x="2" y="12"/>
                                  <a:pt x="0" y="23"/>
                                  <a:pt x="6" y="32"/>
                                </a:cubicBezTo>
                                <a:cubicBezTo>
                                  <a:pt x="9" y="36"/>
                                  <a:pt x="13" y="39"/>
                                  <a:pt x="18" y="39"/>
                                </a:cubicBezTo>
                                <a:cubicBezTo>
                                  <a:pt x="63" y="97"/>
                                  <a:pt x="63" y="97"/>
                                  <a:pt x="63" y="97"/>
                                </a:cubicBezTo>
                                <a:cubicBezTo>
                                  <a:pt x="66" y="101"/>
                                  <a:pt x="71" y="101"/>
                                  <a:pt x="75" y="98"/>
                                </a:cubicBezTo>
                                <a:cubicBezTo>
                                  <a:pt x="119" y="67"/>
                                  <a:pt x="119" y="67"/>
                                  <a:pt x="119" y="67"/>
                                </a:cubicBezTo>
                                <a:cubicBezTo>
                                  <a:pt x="169" y="99"/>
                                  <a:pt x="169" y="99"/>
                                  <a:pt x="169" y="99"/>
                                </a:cubicBezTo>
                                <a:cubicBezTo>
                                  <a:pt x="172" y="101"/>
                                  <a:pt x="176" y="101"/>
                                  <a:pt x="179" y="99"/>
                                </a:cubicBezTo>
                                <a:cubicBezTo>
                                  <a:pt x="180" y="98"/>
                                  <a:pt x="181" y="97"/>
                                  <a:pt x="181" y="96"/>
                                </a:cubicBezTo>
                                <a:cubicBezTo>
                                  <a:pt x="197" y="73"/>
                                  <a:pt x="197" y="73"/>
                                  <a:pt x="197" y="73"/>
                                </a:cubicBezTo>
                                <a:cubicBezTo>
                                  <a:pt x="200" y="69"/>
                                  <a:pt x="199" y="63"/>
                                  <a:pt x="195" y="6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3" name="Freeform 6143"/>
                        <wps:cNvSpPr>
                          <a:spLocks/>
                        </wps:cNvSpPr>
                        <wps:spPr bwMode="auto">
                          <a:xfrm>
                            <a:off x="20234276" y="4430713"/>
                            <a:ext cx="754063" cy="714375"/>
                          </a:xfrm>
                          <a:custGeom>
                            <a:avLst/>
                            <a:gdLst>
                              <a:gd name="T0" fmla="*/ 145 w 201"/>
                              <a:gd name="T1" fmla="*/ 115 h 190"/>
                              <a:gd name="T2" fmla="*/ 132 w 201"/>
                              <a:gd name="T3" fmla="*/ 135 h 190"/>
                              <a:gd name="T4" fmla="*/ 68 w 201"/>
                              <a:gd name="T5" fmla="*/ 140 h 190"/>
                              <a:gd name="T6" fmla="*/ 64 w 201"/>
                              <a:gd name="T7" fmla="*/ 134 h 190"/>
                              <a:gd name="T8" fmla="*/ 61 w 201"/>
                              <a:gd name="T9" fmla="*/ 130 h 190"/>
                              <a:gd name="T10" fmla="*/ 88 w 201"/>
                              <a:gd name="T11" fmla="*/ 71 h 190"/>
                              <a:gd name="T12" fmla="*/ 110 w 201"/>
                              <a:gd name="T13" fmla="*/ 65 h 190"/>
                              <a:gd name="T14" fmla="*/ 118 w 201"/>
                              <a:gd name="T15" fmla="*/ 19 h 190"/>
                              <a:gd name="T16" fmla="*/ 71 w 201"/>
                              <a:gd name="T17" fmla="*/ 10 h 190"/>
                              <a:gd name="T18" fmla="*/ 64 w 201"/>
                              <a:gd name="T19" fmla="*/ 57 h 190"/>
                              <a:gd name="T20" fmla="*/ 67 w 201"/>
                              <a:gd name="T21" fmla="*/ 60 h 190"/>
                              <a:gd name="T22" fmla="*/ 40 w 201"/>
                              <a:gd name="T23" fmla="*/ 120 h 190"/>
                              <a:gd name="T24" fmla="*/ 18 w 201"/>
                              <a:gd name="T25" fmla="*/ 126 h 190"/>
                              <a:gd name="T26" fmla="*/ 10 w 201"/>
                              <a:gd name="T27" fmla="*/ 172 h 190"/>
                              <a:gd name="T28" fmla="*/ 56 w 201"/>
                              <a:gd name="T29" fmla="*/ 180 h 190"/>
                              <a:gd name="T30" fmla="*/ 69 w 201"/>
                              <a:gd name="T31" fmla="*/ 163 h 190"/>
                              <a:gd name="T32" fmla="*/ 135 w 201"/>
                              <a:gd name="T33" fmla="*/ 158 h 190"/>
                              <a:gd name="T34" fmla="*/ 137 w 201"/>
                              <a:gd name="T35" fmla="*/ 161 h 190"/>
                              <a:gd name="T36" fmla="*/ 183 w 201"/>
                              <a:gd name="T37" fmla="*/ 169 h 190"/>
                              <a:gd name="T38" fmla="*/ 191 w 201"/>
                              <a:gd name="T39" fmla="*/ 123 h 190"/>
                              <a:gd name="T40" fmla="*/ 145 w 201"/>
                              <a:gd name="T41" fmla="*/ 115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1" h="190">
                                <a:moveTo>
                                  <a:pt x="145" y="115"/>
                                </a:moveTo>
                                <a:cubicBezTo>
                                  <a:pt x="138" y="120"/>
                                  <a:pt x="133" y="128"/>
                                  <a:pt x="132" y="135"/>
                                </a:cubicBezTo>
                                <a:cubicBezTo>
                                  <a:pt x="68" y="140"/>
                                  <a:pt x="68" y="140"/>
                                  <a:pt x="68" y="140"/>
                                </a:cubicBezTo>
                                <a:cubicBezTo>
                                  <a:pt x="67" y="138"/>
                                  <a:pt x="65" y="136"/>
                                  <a:pt x="64" y="134"/>
                                </a:cubicBezTo>
                                <a:cubicBezTo>
                                  <a:pt x="63" y="132"/>
                                  <a:pt x="62" y="131"/>
                                  <a:pt x="61" y="130"/>
                                </a:cubicBezTo>
                                <a:cubicBezTo>
                                  <a:pt x="88" y="71"/>
                                  <a:pt x="88" y="71"/>
                                  <a:pt x="88" y="71"/>
                                </a:cubicBezTo>
                                <a:cubicBezTo>
                                  <a:pt x="95" y="71"/>
                                  <a:pt x="103" y="69"/>
                                  <a:pt x="110" y="65"/>
                                </a:cubicBezTo>
                                <a:cubicBezTo>
                                  <a:pt x="124" y="54"/>
                                  <a:pt x="128" y="34"/>
                                  <a:pt x="118" y="19"/>
                                </a:cubicBezTo>
                                <a:cubicBezTo>
                                  <a:pt x="107" y="4"/>
                                  <a:pt x="86" y="0"/>
                                  <a:pt x="71" y="10"/>
                                </a:cubicBezTo>
                                <a:cubicBezTo>
                                  <a:pt x="57" y="21"/>
                                  <a:pt x="53" y="42"/>
                                  <a:pt x="64" y="57"/>
                                </a:cubicBezTo>
                                <a:cubicBezTo>
                                  <a:pt x="65" y="58"/>
                                  <a:pt x="65" y="59"/>
                                  <a:pt x="67" y="60"/>
                                </a:cubicBezTo>
                                <a:cubicBezTo>
                                  <a:pt x="40" y="120"/>
                                  <a:pt x="40" y="120"/>
                                  <a:pt x="40" y="120"/>
                                </a:cubicBezTo>
                                <a:cubicBezTo>
                                  <a:pt x="32" y="119"/>
                                  <a:pt x="25" y="121"/>
                                  <a:pt x="18" y="126"/>
                                </a:cubicBezTo>
                                <a:cubicBezTo>
                                  <a:pt x="3" y="136"/>
                                  <a:pt x="0" y="157"/>
                                  <a:pt x="10" y="172"/>
                                </a:cubicBezTo>
                                <a:cubicBezTo>
                                  <a:pt x="21" y="186"/>
                                  <a:pt x="41" y="190"/>
                                  <a:pt x="56" y="180"/>
                                </a:cubicBezTo>
                                <a:cubicBezTo>
                                  <a:pt x="62" y="175"/>
                                  <a:pt x="66" y="170"/>
                                  <a:pt x="69" y="163"/>
                                </a:cubicBezTo>
                                <a:cubicBezTo>
                                  <a:pt x="135" y="158"/>
                                  <a:pt x="135" y="158"/>
                                  <a:pt x="135" y="158"/>
                                </a:cubicBezTo>
                                <a:cubicBezTo>
                                  <a:pt x="136" y="159"/>
                                  <a:pt x="136" y="160"/>
                                  <a:pt x="137" y="161"/>
                                </a:cubicBezTo>
                                <a:cubicBezTo>
                                  <a:pt x="147" y="176"/>
                                  <a:pt x="168" y="180"/>
                                  <a:pt x="183" y="169"/>
                                </a:cubicBezTo>
                                <a:cubicBezTo>
                                  <a:pt x="198" y="159"/>
                                  <a:pt x="201" y="138"/>
                                  <a:pt x="191" y="123"/>
                                </a:cubicBezTo>
                                <a:cubicBezTo>
                                  <a:pt x="180" y="108"/>
                                  <a:pt x="160" y="105"/>
                                  <a:pt x="145" y="11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4" name="Freeform 6144"/>
                        <wps:cNvSpPr>
                          <a:spLocks noEditPoints="1"/>
                        </wps:cNvSpPr>
                        <wps:spPr bwMode="auto">
                          <a:xfrm>
                            <a:off x="11772901" y="3268663"/>
                            <a:ext cx="836613" cy="892175"/>
                          </a:xfrm>
                          <a:custGeom>
                            <a:avLst/>
                            <a:gdLst>
                              <a:gd name="T0" fmla="*/ 79 w 223"/>
                              <a:gd name="T1" fmla="*/ 32 h 238"/>
                              <a:gd name="T2" fmla="*/ 223 w 223"/>
                              <a:gd name="T3" fmla="*/ 0 h 238"/>
                              <a:gd name="T4" fmla="*/ 144 w 223"/>
                              <a:gd name="T5" fmla="*/ 124 h 238"/>
                              <a:gd name="T6" fmla="*/ 66 w 223"/>
                              <a:gd name="T7" fmla="*/ 142 h 238"/>
                              <a:gd name="T8" fmla="*/ 106 w 223"/>
                              <a:gd name="T9" fmla="*/ 78 h 238"/>
                              <a:gd name="T10" fmla="*/ 105 w 223"/>
                              <a:gd name="T11" fmla="*/ 74 h 238"/>
                              <a:gd name="T12" fmla="*/ 101 w 223"/>
                              <a:gd name="T13" fmla="*/ 75 h 238"/>
                              <a:gd name="T14" fmla="*/ 58 w 223"/>
                              <a:gd name="T15" fmla="*/ 144 h 238"/>
                              <a:gd name="T16" fmla="*/ 0 w 223"/>
                              <a:gd name="T17" fmla="*/ 156 h 238"/>
                              <a:gd name="T18" fmla="*/ 79 w 223"/>
                              <a:gd name="T19" fmla="*/ 32 h 238"/>
                              <a:gd name="T20" fmla="*/ 79 w 223"/>
                              <a:gd name="T21" fmla="*/ 32 h 238"/>
                              <a:gd name="T22" fmla="*/ 148 w 223"/>
                              <a:gd name="T23" fmla="*/ 130 h 238"/>
                              <a:gd name="T24" fmla="*/ 147 w 223"/>
                              <a:gd name="T25" fmla="*/ 131 h 238"/>
                              <a:gd name="T26" fmla="*/ 74 w 223"/>
                              <a:gd name="T27" fmla="*/ 146 h 238"/>
                              <a:gd name="T28" fmla="*/ 100 w 223"/>
                              <a:gd name="T29" fmla="*/ 183 h 238"/>
                              <a:gd name="T30" fmla="*/ 178 w 223"/>
                              <a:gd name="T31" fmla="*/ 175 h 238"/>
                              <a:gd name="T32" fmla="*/ 212 w 223"/>
                              <a:gd name="T33" fmla="*/ 105 h 238"/>
                              <a:gd name="T34" fmla="*/ 187 w 223"/>
                              <a:gd name="T35" fmla="*/ 69 h 238"/>
                              <a:gd name="T36" fmla="*/ 149 w 223"/>
                              <a:gd name="T37" fmla="*/ 129 h 238"/>
                              <a:gd name="T38" fmla="*/ 148 w 223"/>
                              <a:gd name="T39" fmla="*/ 130 h 238"/>
                              <a:gd name="T40" fmla="*/ 114 w 223"/>
                              <a:gd name="T41" fmla="*/ 222 h 238"/>
                              <a:gd name="T42" fmla="*/ 68 w 223"/>
                              <a:gd name="T43" fmla="*/ 171 h 238"/>
                              <a:gd name="T44" fmla="*/ 67 w 223"/>
                              <a:gd name="T45" fmla="*/ 156 h 238"/>
                              <a:gd name="T46" fmla="*/ 49 w 223"/>
                              <a:gd name="T47" fmla="*/ 153 h 238"/>
                              <a:gd name="T48" fmla="*/ 46 w 223"/>
                              <a:gd name="T49" fmla="*/ 171 h 238"/>
                              <a:gd name="T50" fmla="*/ 59 w 223"/>
                              <a:gd name="T51" fmla="*/ 177 h 238"/>
                              <a:gd name="T52" fmla="*/ 91 w 223"/>
                              <a:gd name="T53" fmla="*/ 238 h 238"/>
                              <a:gd name="T54" fmla="*/ 114 w 223"/>
                              <a:gd name="T55" fmla="*/ 222 h 238"/>
                              <a:gd name="T56" fmla="*/ 114 w 223"/>
                              <a:gd name="T57" fmla="*/ 222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3" h="238">
                                <a:moveTo>
                                  <a:pt x="79" y="32"/>
                                </a:moveTo>
                                <a:cubicBezTo>
                                  <a:pt x="223" y="0"/>
                                  <a:pt x="223" y="0"/>
                                  <a:pt x="223" y="0"/>
                                </a:cubicBezTo>
                                <a:cubicBezTo>
                                  <a:pt x="144" y="124"/>
                                  <a:pt x="144" y="124"/>
                                  <a:pt x="144" y="124"/>
                                </a:cubicBezTo>
                                <a:cubicBezTo>
                                  <a:pt x="66" y="142"/>
                                  <a:pt x="66" y="142"/>
                                  <a:pt x="66" y="142"/>
                                </a:cubicBezTo>
                                <a:cubicBezTo>
                                  <a:pt x="106" y="78"/>
                                  <a:pt x="106" y="78"/>
                                  <a:pt x="106" y="78"/>
                                </a:cubicBezTo>
                                <a:cubicBezTo>
                                  <a:pt x="107" y="77"/>
                                  <a:pt x="107" y="75"/>
                                  <a:pt x="105" y="74"/>
                                </a:cubicBezTo>
                                <a:cubicBezTo>
                                  <a:pt x="104" y="73"/>
                                  <a:pt x="102" y="74"/>
                                  <a:pt x="101" y="75"/>
                                </a:cubicBezTo>
                                <a:cubicBezTo>
                                  <a:pt x="58" y="144"/>
                                  <a:pt x="58" y="144"/>
                                  <a:pt x="58" y="144"/>
                                </a:cubicBezTo>
                                <a:cubicBezTo>
                                  <a:pt x="0" y="156"/>
                                  <a:pt x="0" y="156"/>
                                  <a:pt x="0" y="156"/>
                                </a:cubicBezTo>
                                <a:cubicBezTo>
                                  <a:pt x="79" y="32"/>
                                  <a:pt x="79" y="32"/>
                                  <a:pt x="79" y="32"/>
                                </a:cubicBezTo>
                                <a:cubicBezTo>
                                  <a:pt x="79" y="32"/>
                                  <a:pt x="79" y="32"/>
                                  <a:pt x="79" y="32"/>
                                </a:cubicBezTo>
                                <a:close/>
                                <a:moveTo>
                                  <a:pt x="148" y="130"/>
                                </a:moveTo>
                                <a:cubicBezTo>
                                  <a:pt x="147" y="130"/>
                                  <a:pt x="147" y="131"/>
                                  <a:pt x="147" y="131"/>
                                </a:cubicBezTo>
                                <a:cubicBezTo>
                                  <a:pt x="74" y="146"/>
                                  <a:pt x="74" y="146"/>
                                  <a:pt x="74" y="146"/>
                                </a:cubicBezTo>
                                <a:cubicBezTo>
                                  <a:pt x="100" y="183"/>
                                  <a:pt x="100" y="183"/>
                                  <a:pt x="100" y="183"/>
                                </a:cubicBezTo>
                                <a:cubicBezTo>
                                  <a:pt x="127" y="164"/>
                                  <a:pt x="159" y="162"/>
                                  <a:pt x="178" y="175"/>
                                </a:cubicBezTo>
                                <a:cubicBezTo>
                                  <a:pt x="172" y="152"/>
                                  <a:pt x="185" y="123"/>
                                  <a:pt x="212" y="105"/>
                                </a:cubicBezTo>
                                <a:cubicBezTo>
                                  <a:pt x="187" y="69"/>
                                  <a:pt x="187" y="69"/>
                                  <a:pt x="187" y="69"/>
                                </a:cubicBezTo>
                                <a:cubicBezTo>
                                  <a:pt x="149" y="129"/>
                                  <a:pt x="149" y="129"/>
                                  <a:pt x="149" y="129"/>
                                </a:cubicBezTo>
                                <a:cubicBezTo>
                                  <a:pt x="148" y="130"/>
                                  <a:pt x="148" y="130"/>
                                  <a:pt x="148" y="130"/>
                                </a:cubicBezTo>
                                <a:close/>
                                <a:moveTo>
                                  <a:pt x="114" y="222"/>
                                </a:moveTo>
                                <a:cubicBezTo>
                                  <a:pt x="68" y="171"/>
                                  <a:pt x="68" y="171"/>
                                  <a:pt x="68" y="171"/>
                                </a:cubicBezTo>
                                <a:cubicBezTo>
                                  <a:pt x="70" y="166"/>
                                  <a:pt x="70" y="161"/>
                                  <a:pt x="67" y="156"/>
                                </a:cubicBezTo>
                                <a:cubicBezTo>
                                  <a:pt x="63" y="150"/>
                                  <a:pt x="54" y="148"/>
                                  <a:pt x="49" y="153"/>
                                </a:cubicBezTo>
                                <a:cubicBezTo>
                                  <a:pt x="43" y="157"/>
                                  <a:pt x="41" y="165"/>
                                  <a:pt x="46" y="171"/>
                                </a:cubicBezTo>
                                <a:cubicBezTo>
                                  <a:pt x="49" y="175"/>
                                  <a:pt x="54" y="177"/>
                                  <a:pt x="59" y="177"/>
                                </a:cubicBezTo>
                                <a:cubicBezTo>
                                  <a:pt x="91" y="238"/>
                                  <a:pt x="91" y="238"/>
                                  <a:pt x="91" y="238"/>
                                </a:cubicBezTo>
                                <a:cubicBezTo>
                                  <a:pt x="114" y="222"/>
                                  <a:pt x="114" y="222"/>
                                  <a:pt x="114" y="222"/>
                                </a:cubicBezTo>
                                <a:cubicBezTo>
                                  <a:pt x="114" y="222"/>
                                  <a:pt x="114" y="222"/>
                                  <a:pt x="114" y="22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5" name="Freeform 6145"/>
                        <wps:cNvSpPr>
                          <a:spLocks noEditPoints="1"/>
                        </wps:cNvSpPr>
                        <wps:spPr bwMode="auto">
                          <a:xfrm>
                            <a:off x="22086888" y="4400551"/>
                            <a:ext cx="1084263" cy="912813"/>
                          </a:xfrm>
                          <a:custGeom>
                            <a:avLst/>
                            <a:gdLst>
                              <a:gd name="T0" fmla="*/ 236 w 289"/>
                              <a:gd name="T1" fmla="*/ 3 h 243"/>
                              <a:gd name="T2" fmla="*/ 177 w 289"/>
                              <a:gd name="T3" fmla="*/ 36 h 243"/>
                              <a:gd name="T4" fmla="*/ 175 w 289"/>
                              <a:gd name="T5" fmla="*/ 36 h 243"/>
                              <a:gd name="T6" fmla="*/ 110 w 289"/>
                              <a:gd name="T7" fmla="*/ 55 h 243"/>
                              <a:gd name="T8" fmla="*/ 104 w 289"/>
                              <a:gd name="T9" fmla="*/ 60 h 243"/>
                              <a:gd name="T10" fmla="*/ 93 w 289"/>
                              <a:gd name="T11" fmla="*/ 65 h 243"/>
                              <a:gd name="T12" fmla="*/ 22 w 289"/>
                              <a:gd name="T13" fmla="*/ 158 h 243"/>
                              <a:gd name="T14" fmla="*/ 154 w 289"/>
                              <a:gd name="T15" fmla="*/ 215 h 243"/>
                              <a:gd name="T16" fmla="*/ 154 w 289"/>
                              <a:gd name="T17" fmla="*/ 215 h 243"/>
                              <a:gd name="T18" fmla="*/ 234 w 289"/>
                              <a:gd name="T19" fmla="*/ 179 h 243"/>
                              <a:gd name="T20" fmla="*/ 236 w 289"/>
                              <a:gd name="T21" fmla="*/ 178 h 243"/>
                              <a:gd name="T22" fmla="*/ 244 w 289"/>
                              <a:gd name="T23" fmla="*/ 2 h 243"/>
                              <a:gd name="T24" fmla="*/ 51 w 289"/>
                              <a:gd name="T25" fmla="*/ 186 h 243"/>
                              <a:gd name="T26" fmla="*/ 68 w 289"/>
                              <a:gd name="T27" fmla="*/ 153 h 243"/>
                              <a:gd name="T28" fmla="*/ 77 w 289"/>
                              <a:gd name="T29" fmla="*/ 184 h 243"/>
                              <a:gd name="T30" fmla="*/ 103 w 289"/>
                              <a:gd name="T31" fmla="*/ 213 h 243"/>
                              <a:gd name="T32" fmla="*/ 148 w 289"/>
                              <a:gd name="T33" fmla="*/ 165 h 243"/>
                              <a:gd name="T34" fmla="*/ 103 w 289"/>
                              <a:gd name="T35" fmla="*/ 213 h 243"/>
                              <a:gd name="T36" fmla="*/ 90 w 289"/>
                              <a:gd name="T37" fmla="*/ 142 h 243"/>
                              <a:gd name="T38" fmla="*/ 110 w 289"/>
                              <a:gd name="T39" fmla="*/ 126 h 243"/>
                              <a:gd name="T40" fmla="*/ 116 w 289"/>
                              <a:gd name="T41" fmla="*/ 141 h 243"/>
                              <a:gd name="T42" fmla="*/ 115 w 289"/>
                              <a:gd name="T43" fmla="*/ 65 h 243"/>
                              <a:gd name="T44" fmla="*/ 225 w 289"/>
                              <a:gd name="T45" fmla="*/ 29 h 243"/>
                              <a:gd name="T46" fmla="*/ 232 w 289"/>
                              <a:gd name="T47" fmla="*/ 171 h 243"/>
                              <a:gd name="T48" fmla="*/ 153 w 289"/>
                              <a:gd name="T49" fmla="*/ 106 h 243"/>
                              <a:gd name="T50" fmla="*/ 187 w 289"/>
                              <a:gd name="T51" fmla="*/ 90 h 243"/>
                              <a:gd name="T52" fmla="*/ 158 w 289"/>
                              <a:gd name="T53" fmla="*/ 113 h 243"/>
                              <a:gd name="T54" fmla="*/ 243 w 289"/>
                              <a:gd name="T55" fmla="*/ 78 h 243"/>
                              <a:gd name="T56" fmla="*/ 206 w 289"/>
                              <a:gd name="T57" fmla="*/ 82 h 243"/>
                              <a:gd name="T58" fmla="*/ 242 w 289"/>
                              <a:gd name="T59" fmla="*/ 70 h 243"/>
                              <a:gd name="T60" fmla="*/ 242 w 289"/>
                              <a:gd name="T61" fmla="*/ 108 h 243"/>
                              <a:gd name="T62" fmla="*/ 180 w 289"/>
                              <a:gd name="T63" fmla="*/ 133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89" h="243">
                                <a:moveTo>
                                  <a:pt x="240" y="0"/>
                                </a:moveTo>
                                <a:cubicBezTo>
                                  <a:pt x="238" y="0"/>
                                  <a:pt x="237" y="1"/>
                                  <a:pt x="236" y="3"/>
                                </a:cubicBezTo>
                                <a:cubicBezTo>
                                  <a:pt x="232" y="11"/>
                                  <a:pt x="227" y="18"/>
                                  <a:pt x="220" y="22"/>
                                </a:cubicBezTo>
                                <a:cubicBezTo>
                                  <a:pt x="210" y="30"/>
                                  <a:pt x="197" y="33"/>
                                  <a:pt x="177" y="36"/>
                                </a:cubicBezTo>
                                <a:cubicBezTo>
                                  <a:pt x="176" y="36"/>
                                  <a:pt x="176" y="36"/>
                                  <a:pt x="176" y="36"/>
                                </a:cubicBezTo>
                                <a:cubicBezTo>
                                  <a:pt x="175" y="36"/>
                                  <a:pt x="175" y="36"/>
                                  <a:pt x="175" y="36"/>
                                </a:cubicBezTo>
                                <a:cubicBezTo>
                                  <a:pt x="172" y="38"/>
                                  <a:pt x="169" y="41"/>
                                  <a:pt x="166" y="42"/>
                                </a:cubicBezTo>
                                <a:cubicBezTo>
                                  <a:pt x="147" y="56"/>
                                  <a:pt x="131" y="63"/>
                                  <a:pt x="110" y="55"/>
                                </a:cubicBezTo>
                                <a:cubicBezTo>
                                  <a:pt x="108" y="54"/>
                                  <a:pt x="106" y="55"/>
                                  <a:pt x="105" y="56"/>
                                </a:cubicBezTo>
                                <a:cubicBezTo>
                                  <a:pt x="104" y="56"/>
                                  <a:pt x="104" y="58"/>
                                  <a:pt x="104" y="60"/>
                                </a:cubicBezTo>
                                <a:cubicBezTo>
                                  <a:pt x="108" y="69"/>
                                  <a:pt x="111" y="78"/>
                                  <a:pt x="115" y="86"/>
                                </a:cubicBezTo>
                                <a:cubicBezTo>
                                  <a:pt x="108" y="80"/>
                                  <a:pt x="101" y="73"/>
                                  <a:pt x="93" y="65"/>
                                </a:cubicBezTo>
                                <a:cubicBezTo>
                                  <a:pt x="91" y="91"/>
                                  <a:pt x="75" y="105"/>
                                  <a:pt x="50" y="120"/>
                                </a:cubicBezTo>
                                <a:cubicBezTo>
                                  <a:pt x="43" y="135"/>
                                  <a:pt x="34" y="150"/>
                                  <a:pt x="22" y="158"/>
                                </a:cubicBezTo>
                                <a:cubicBezTo>
                                  <a:pt x="16" y="163"/>
                                  <a:pt x="8" y="166"/>
                                  <a:pt x="0" y="167"/>
                                </a:cubicBezTo>
                                <a:cubicBezTo>
                                  <a:pt x="67" y="231"/>
                                  <a:pt x="107" y="243"/>
                                  <a:pt x="154" y="215"/>
                                </a:cubicBezTo>
                                <a:cubicBezTo>
                                  <a:pt x="154" y="215"/>
                                  <a:pt x="154" y="215"/>
                                  <a:pt x="154" y="215"/>
                                </a:cubicBezTo>
                                <a:cubicBezTo>
                                  <a:pt x="154" y="215"/>
                                  <a:pt x="154" y="215"/>
                                  <a:pt x="154" y="215"/>
                                </a:cubicBezTo>
                                <a:cubicBezTo>
                                  <a:pt x="164" y="196"/>
                                  <a:pt x="167" y="177"/>
                                  <a:pt x="162" y="158"/>
                                </a:cubicBezTo>
                                <a:cubicBezTo>
                                  <a:pt x="181" y="175"/>
                                  <a:pt x="204" y="182"/>
                                  <a:pt x="234" y="179"/>
                                </a:cubicBezTo>
                                <a:cubicBezTo>
                                  <a:pt x="234" y="179"/>
                                  <a:pt x="235" y="178"/>
                                  <a:pt x="235" y="179"/>
                                </a:cubicBezTo>
                                <a:cubicBezTo>
                                  <a:pt x="236" y="179"/>
                                  <a:pt x="236" y="179"/>
                                  <a:pt x="236" y="178"/>
                                </a:cubicBezTo>
                                <a:cubicBezTo>
                                  <a:pt x="236" y="178"/>
                                  <a:pt x="236" y="178"/>
                                  <a:pt x="236" y="178"/>
                                </a:cubicBezTo>
                                <a:cubicBezTo>
                                  <a:pt x="289" y="135"/>
                                  <a:pt x="278" y="79"/>
                                  <a:pt x="244" y="2"/>
                                </a:cubicBezTo>
                                <a:cubicBezTo>
                                  <a:pt x="243" y="1"/>
                                  <a:pt x="242" y="0"/>
                                  <a:pt x="240" y="0"/>
                                </a:cubicBezTo>
                                <a:close/>
                                <a:moveTo>
                                  <a:pt x="51" y="186"/>
                                </a:moveTo>
                                <a:cubicBezTo>
                                  <a:pt x="56" y="185"/>
                                  <a:pt x="59" y="182"/>
                                  <a:pt x="61" y="179"/>
                                </a:cubicBezTo>
                                <a:cubicBezTo>
                                  <a:pt x="68" y="172"/>
                                  <a:pt x="70" y="162"/>
                                  <a:pt x="68" y="153"/>
                                </a:cubicBezTo>
                                <a:cubicBezTo>
                                  <a:pt x="71" y="154"/>
                                  <a:pt x="73" y="155"/>
                                  <a:pt x="75" y="157"/>
                                </a:cubicBezTo>
                                <a:cubicBezTo>
                                  <a:pt x="83" y="164"/>
                                  <a:pt x="84" y="177"/>
                                  <a:pt x="77" y="184"/>
                                </a:cubicBezTo>
                                <a:cubicBezTo>
                                  <a:pt x="70" y="191"/>
                                  <a:pt x="59" y="192"/>
                                  <a:pt x="51" y="186"/>
                                </a:cubicBezTo>
                                <a:close/>
                                <a:moveTo>
                                  <a:pt x="103" y="213"/>
                                </a:moveTo>
                                <a:cubicBezTo>
                                  <a:pt x="99" y="200"/>
                                  <a:pt x="101" y="186"/>
                                  <a:pt x="111" y="175"/>
                                </a:cubicBezTo>
                                <a:cubicBezTo>
                                  <a:pt x="120" y="164"/>
                                  <a:pt x="135" y="161"/>
                                  <a:pt x="148" y="165"/>
                                </a:cubicBezTo>
                                <a:cubicBezTo>
                                  <a:pt x="103" y="213"/>
                                  <a:pt x="103" y="213"/>
                                  <a:pt x="103" y="213"/>
                                </a:cubicBezTo>
                                <a:cubicBezTo>
                                  <a:pt x="103" y="213"/>
                                  <a:pt x="103" y="213"/>
                                  <a:pt x="103" y="213"/>
                                </a:cubicBezTo>
                                <a:close/>
                                <a:moveTo>
                                  <a:pt x="116" y="141"/>
                                </a:moveTo>
                                <a:cubicBezTo>
                                  <a:pt x="109" y="148"/>
                                  <a:pt x="97" y="149"/>
                                  <a:pt x="90" y="142"/>
                                </a:cubicBezTo>
                                <a:cubicBezTo>
                                  <a:pt x="87" y="140"/>
                                  <a:pt x="86" y="137"/>
                                  <a:pt x="85" y="135"/>
                                </a:cubicBezTo>
                                <a:cubicBezTo>
                                  <a:pt x="94" y="136"/>
                                  <a:pt x="104" y="133"/>
                                  <a:pt x="110" y="126"/>
                                </a:cubicBezTo>
                                <a:cubicBezTo>
                                  <a:pt x="113" y="123"/>
                                  <a:pt x="115" y="120"/>
                                  <a:pt x="116" y="115"/>
                                </a:cubicBezTo>
                                <a:cubicBezTo>
                                  <a:pt x="122" y="122"/>
                                  <a:pt x="123" y="133"/>
                                  <a:pt x="116" y="141"/>
                                </a:cubicBezTo>
                                <a:close/>
                                <a:moveTo>
                                  <a:pt x="232" y="171"/>
                                </a:moveTo>
                                <a:cubicBezTo>
                                  <a:pt x="179" y="175"/>
                                  <a:pt x="148" y="147"/>
                                  <a:pt x="115" y="65"/>
                                </a:cubicBezTo>
                                <a:cubicBezTo>
                                  <a:pt x="139" y="70"/>
                                  <a:pt x="157" y="61"/>
                                  <a:pt x="180" y="44"/>
                                </a:cubicBezTo>
                                <a:cubicBezTo>
                                  <a:pt x="196" y="42"/>
                                  <a:pt x="212" y="38"/>
                                  <a:pt x="225" y="29"/>
                                </a:cubicBezTo>
                                <a:cubicBezTo>
                                  <a:pt x="231" y="25"/>
                                  <a:pt x="235" y="20"/>
                                  <a:pt x="240" y="14"/>
                                </a:cubicBezTo>
                                <a:cubicBezTo>
                                  <a:pt x="275" y="95"/>
                                  <a:pt x="273" y="137"/>
                                  <a:pt x="232" y="171"/>
                                </a:cubicBezTo>
                                <a:close/>
                                <a:moveTo>
                                  <a:pt x="158" y="113"/>
                                </a:moveTo>
                                <a:cubicBezTo>
                                  <a:pt x="157" y="112"/>
                                  <a:pt x="155" y="109"/>
                                  <a:pt x="153" y="106"/>
                                </a:cubicBezTo>
                                <a:cubicBezTo>
                                  <a:pt x="149" y="96"/>
                                  <a:pt x="154" y="85"/>
                                  <a:pt x="163" y="81"/>
                                </a:cubicBezTo>
                                <a:cubicBezTo>
                                  <a:pt x="172" y="78"/>
                                  <a:pt x="183" y="82"/>
                                  <a:pt x="187" y="90"/>
                                </a:cubicBezTo>
                                <a:cubicBezTo>
                                  <a:pt x="183" y="90"/>
                                  <a:pt x="179" y="90"/>
                                  <a:pt x="175" y="92"/>
                                </a:cubicBezTo>
                                <a:cubicBezTo>
                                  <a:pt x="166" y="96"/>
                                  <a:pt x="160" y="104"/>
                                  <a:pt x="158" y="113"/>
                                </a:cubicBezTo>
                                <a:close/>
                                <a:moveTo>
                                  <a:pt x="242" y="70"/>
                                </a:moveTo>
                                <a:cubicBezTo>
                                  <a:pt x="243" y="73"/>
                                  <a:pt x="243" y="75"/>
                                  <a:pt x="243" y="78"/>
                                </a:cubicBezTo>
                                <a:cubicBezTo>
                                  <a:pt x="236" y="73"/>
                                  <a:pt x="226" y="71"/>
                                  <a:pt x="216" y="75"/>
                                </a:cubicBezTo>
                                <a:cubicBezTo>
                                  <a:pt x="212" y="77"/>
                                  <a:pt x="209" y="79"/>
                                  <a:pt x="206" y="82"/>
                                </a:cubicBezTo>
                                <a:cubicBezTo>
                                  <a:pt x="204" y="73"/>
                                  <a:pt x="209" y="63"/>
                                  <a:pt x="217" y="59"/>
                                </a:cubicBezTo>
                                <a:cubicBezTo>
                                  <a:pt x="227" y="55"/>
                                  <a:pt x="238" y="60"/>
                                  <a:pt x="242" y="70"/>
                                </a:cubicBezTo>
                                <a:close/>
                                <a:moveTo>
                                  <a:pt x="180" y="133"/>
                                </a:moveTo>
                                <a:cubicBezTo>
                                  <a:pt x="242" y="108"/>
                                  <a:pt x="242" y="108"/>
                                  <a:pt x="242" y="108"/>
                                </a:cubicBezTo>
                                <a:cubicBezTo>
                                  <a:pt x="241" y="122"/>
                                  <a:pt x="233" y="134"/>
                                  <a:pt x="219" y="140"/>
                                </a:cubicBezTo>
                                <a:cubicBezTo>
                                  <a:pt x="206" y="145"/>
                                  <a:pt x="191" y="142"/>
                                  <a:pt x="180" y="13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6" name="Freeform 6146"/>
                        <wps:cNvSpPr>
                          <a:spLocks noEditPoints="1"/>
                        </wps:cNvSpPr>
                        <wps:spPr bwMode="auto">
                          <a:xfrm>
                            <a:off x="11728451" y="5613401"/>
                            <a:ext cx="952500" cy="704850"/>
                          </a:xfrm>
                          <a:custGeom>
                            <a:avLst/>
                            <a:gdLst>
                              <a:gd name="T0" fmla="*/ 154 w 254"/>
                              <a:gd name="T1" fmla="*/ 63 h 188"/>
                              <a:gd name="T2" fmla="*/ 138 w 254"/>
                              <a:gd name="T3" fmla="*/ 75 h 188"/>
                              <a:gd name="T4" fmla="*/ 179 w 254"/>
                              <a:gd name="T5" fmla="*/ 175 h 188"/>
                              <a:gd name="T6" fmla="*/ 214 w 254"/>
                              <a:gd name="T7" fmla="*/ 150 h 188"/>
                              <a:gd name="T8" fmla="*/ 218 w 254"/>
                              <a:gd name="T9" fmla="*/ 71 h 188"/>
                              <a:gd name="T10" fmla="*/ 182 w 254"/>
                              <a:gd name="T11" fmla="*/ 113 h 188"/>
                              <a:gd name="T12" fmla="*/ 182 w 254"/>
                              <a:gd name="T13" fmla="*/ 129 h 188"/>
                              <a:gd name="T14" fmla="*/ 206 w 254"/>
                              <a:gd name="T15" fmla="*/ 124 h 188"/>
                              <a:gd name="T16" fmla="*/ 166 w 254"/>
                              <a:gd name="T17" fmla="*/ 124 h 188"/>
                              <a:gd name="T18" fmla="*/ 159 w 254"/>
                              <a:gd name="T19" fmla="*/ 121 h 188"/>
                              <a:gd name="T20" fmla="*/ 159 w 254"/>
                              <a:gd name="T21" fmla="*/ 113 h 188"/>
                              <a:gd name="T22" fmla="*/ 178 w 254"/>
                              <a:gd name="T23" fmla="*/ 84 h 188"/>
                              <a:gd name="T24" fmla="*/ 169 w 254"/>
                              <a:gd name="T25" fmla="*/ 95 h 188"/>
                              <a:gd name="T26" fmla="*/ 170 w 254"/>
                              <a:gd name="T27" fmla="*/ 112 h 188"/>
                              <a:gd name="T28" fmla="*/ 178 w 254"/>
                              <a:gd name="T29" fmla="*/ 107 h 188"/>
                              <a:gd name="T30" fmla="*/ 148 w 254"/>
                              <a:gd name="T31" fmla="*/ 54 h 188"/>
                              <a:gd name="T32" fmla="*/ 131 w 254"/>
                              <a:gd name="T33" fmla="*/ 66 h 188"/>
                              <a:gd name="T34" fmla="*/ 126 w 254"/>
                              <a:gd name="T35" fmla="*/ 52 h 188"/>
                              <a:gd name="T36" fmla="*/ 137 w 254"/>
                              <a:gd name="T37" fmla="*/ 22 h 188"/>
                              <a:gd name="T38" fmla="*/ 131 w 254"/>
                              <a:gd name="T39" fmla="*/ 47 h 188"/>
                              <a:gd name="T40" fmla="*/ 48 w 254"/>
                              <a:gd name="T41" fmla="*/ 63 h 188"/>
                              <a:gd name="T42" fmla="*/ 50 w 254"/>
                              <a:gd name="T43" fmla="*/ 72 h 188"/>
                              <a:gd name="T44" fmla="*/ 48 w 254"/>
                              <a:gd name="T45" fmla="*/ 63 h 188"/>
                              <a:gd name="T46" fmla="*/ 70 w 254"/>
                              <a:gd name="T47" fmla="*/ 76 h 188"/>
                              <a:gd name="T48" fmla="*/ 62 w 254"/>
                              <a:gd name="T49" fmla="*/ 75 h 188"/>
                              <a:gd name="T50" fmla="*/ 91 w 254"/>
                              <a:gd name="T51" fmla="*/ 39 h 188"/>
                              <a:gd name="T52" fmla="*/ 34 w 254"/>
                              <a:gd name="T53" fmla="*/ 40 h 188"/>
                              <a:gd name="T54" fmla="*/ 14 w 254"/>
                              <a:gd name="T55" fmla="*/ 93 h 188"/>
                              <a:gd name="T56" fmla="*/ 75 w 254"/>
                              <a:gd name="T57" fmla="*/ 111 h 188"/>
                              <a:gd name="T58" fmla="*/ 104 w 254"/>
                              <a:gd name="T59" fmla="*/ 92 h 188"/>
                              <a:gd name="T60" fmla="*/ 73 w 254"/>
                              <a:gd name="T61" fmla="*/ 89 h 188"/>
                              <a:gd name="T62" fmla="*/ 72 w 254"/>
                              <a:gd name="T63" fmla="*/ 98 h 188"/>
                              <a:gd name="T64" fmla="*/ 53 w 254"/>
                              <a:gd name="T65" fmla="*/ 96 h 188"/>
                              <a:gd name="T66" fmla="*/ 64 w 254"/>
                              <a:gd name="T67" fmla="*/ 86 h 188"/>
                              <a:gd name="T68" fmla="*/ 56 w 254"/>
                              <a:gd name="T69" fmla="*/ 79 h 188"/>
                              <a:gd name="T70" fmla="*/ 40 w 254"/>
                              <a:gd name="T71" fmla="*/ 76 h 188"/>
                              <a:gd name="T72" fmla="*/ 40 w 254"/>
                              <a:gd name="T73" fmla="*/ 53 h 188"/>
                              <a:gd name="T74" fmla="*/ 48 w 254"/>
                              <a:gd name="T75" fmla="*/ 54 h 188"/>
                              <a:gd name="T76" fmla="*/ 59 w 254"/>
                              <a:gd name="T77" fmla="*/ 58 h 188"/>
                              <a:gd name="T78" fmla="*/ 58 w 254"/>
                              <a:gd name="T79" fmla="*/ 69 h 188"/>
                              <a:gd name="T80" fmla="*/ 68 w 254"/>
                              <a:gd name="T81" fmla="*/ 66 h 188"/>
                              <a:gd name="T82" fmla="*/ 73 w 254"/>
                              <a:gd name="T83" fmla="*/ 89 h 188"/>
                              <a:gd name="T84" fmla="*/ 0 w 254"/>
                              <a:gd name="T85" fmla="*/ 18 h 188"/>
                              <a:gd name="T86" fmla="*/ 26 w 254"/>
                              <a:gd name="T87" fmla="*/ 18 h 188"/>
                              <a:gd name="T88" fmla="*/ 17 w 254"/>
                              <a:gd name="T89" fmla="*/ 24 h 188"/>
                              <a:gd name="T90" fmla="*/ 35 w 254"/>
                              <a:gd name="T91" fmla="*/ 25 h 188"/>
                              <a:gd name="T92" fmla="*/ 20 w 254"/>
                              <a:gd name="T93" fmla="*/ 35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4" h="188">
                                <a:moveTo>
                                  <a:pt x="218" y="71"/>
                                </a:moveTo>
                                <a:cubicBezTo>
                                  <a:pt x="203" y="55"/>
                                  <a:pt x="169" y="60"/>
                                  <a:pt x="154" y="63"/>
                                </a:cubicBezTo>
                                <a:cubicBezTo>
                                  <a:pt x="153" y="67"/>
                                  <a:pt x="151" y="70"/>
                                  <a:pt x="148" y="72"/>
                                </a:cubicBezTo>
                                <a:cubicBezTo>
                                  <a:pt x="145" y="74"/>
                                  <a:pt x="142" y="75"/>
                                  <a:pt x="138" y="75"/>
                                </a:cubicBezTo>
                                <a:cubicBezTo>
                                  <a:pt x="130" y="88"/>
                                  <a:pt x="113" y="117"/>
                                  <a:pt x="123" y="137"/>
                                </a:cubicBezTo>
                                <a:cubicBezTo>
                                  <a:pt x="137" y="163"/>
                                  <a:pt x="159" y="188"/>
                                  <a:pt x="179" y="175"/>
                                </a:cubicBezTo>
                                <a:cubicBezTo>
                                  <a:pt x="186" y="169"/>
                                  <a:pt x="194" y="164"/>
                                  <a:pt x="199" y="160"/>
                                </a:cubicBezTo>
                                <a:cubicBezTo>
                                  <a:pt x="199" y="160"/>
                                  <a:pt x="205" y="156"/>
                                  <a:pt x="214" y="150"/>
                                </a:cubicBezTo>
                                <a:cubicBezTo>
                                  <a:pt x="220" y="146"/>
                                  <a:pt x="227" y="141"/>
                                  <a:pt x="234" y="136"/>
                                </a:cubicBezTo>
                                <a:cubicBezTo>
                                  <a:pt x="254" y="122"/>
                                  <a:pt x="238" y="92"/>
                                  <a:pt x="218" y="71"/>
                                </a:cubicBezTo>
                                <a:close/>
                                <a:moveTo>
                                  <a:pt x="178" y="107"/>
                                </a:moveTo>
                                <a:cubicBezTo>
                                  <a:pt x="182" y="113"/>
                                  <a:pt x="182" y="113"/>
                                  <a:pt x="182" y="113"/>
                                </a:cubicBezTo>
                                <a:cubicBezTo>
                                  <a:pt x="175" y="118"/>
                                  <a:pt x="175" y="118"/>
                                  <a:pt x="175" y="118"/>
                                </a:cubicBezTo>
                                <a:cubicBezTo>
                                  <a:pt x="182" y="129"/>
                                  <a:pt x="182" y="129"/>
                                  <a:pt x="182" y="129"/>
                                </a:cubicBezTo>
                                <a:cubicBezTo>
                                  <a:pt x="200" y="116"/>
                                  <a:pt x="200" y="116"/>
                                  <a:pt x="200" y="116"/>
                                </a:cubicBezTo>
                                <a:cubicBezTo>
                                  <a:pt x="206" y="124"/>
                                  <a:pt x="206" y="124"/>
                                  <a:pt x="206" y="124"/>
                                </a:cubicBezTo>
                                <a:cubicBezTo>
                                  <a:pt x="179" y="142"/>
                                  <a:pt x="179" y="142"/>
                                  <a:pt x="179" y="142"/>
                                </a:cubicBezTo>
                                <a:cubicBezTo>
                                  <a:pt x="166" y="124"/>
                                  <a:pt x="166" y="124"/>
                                  <a:pt x="166" y="124"/>
                                </a:cubicBezTo>
                                <a:cubicBezTo>
                                  <a:pt x="163" y="127"/>
                                  <a:pt x="163" y="127"/>
                                  <a:pt x="163" y="127"/>
                                </a:cubicBezTo>
                                <a:cubicBezTo>
                                  <a:pt x="159" y="121"/>
                                  <a:pt x="159" y="121"/>
                                  <a:pt x="159" y="121"/>
                                </a:cubicBezTo>
                                <a:cubicBezTo>
                                  <a:pt x="162" y="118"/>
                                  <a:pt x="162" y="118"/>
                                  <a:pt x="162" y="118"/>
                                </a:cubicBezTo>
                                <a:cubicBezTo>
                                  <a:pt x="159" y="113"/>
                                  <a:pt x="159" y="113"/>
                                  <a:pt x="159" y="113"/>
                                </a:cubicBezTo>
                                <a:cubicBezTo>
                                  <a:pt x="152" y="104"/>
                                  <a:pt x="156" y="93"/>
                                  <a:pt x="164" y="88"/>
                                </a:cubicBezTo>
                                <a:cubicBezTo>
                                  <a:pt x="169" y="84"/>
                                  <a:pt x="172" y="83"/>
                                  <a:pt x="178" y="84"/>
                                </a:cubicBezTo>
                                <a:cubicBezTo>
                                  <a:pt x="176" y="94"/>
                                  <a:pt x="176" y="94"/>
                                  <a:pt x="176" y="94"/>
                                </a:cubicBezTo>
                                <a:cubicBezTo>
                                  <a:pt x="174" y="93"/>
                                  <a:pt x="172" y="93"/>
                                  <a:pt x="169" y="95"/>
                                </a:cubicBezTo>
                                <a:cubicBezTo>
                                  <a:pt x="165" y="98"/>
                                  <a:pt x="164" y="103"/>
                                  <a:pt x="167" y="108"/>
                                </a:cubicBezTo>
                                <a:cubicBezTo>
                                  <a:pt x="170" y="112"/>
                                  <a:pt x="170" y="112"/>
                                  <a:pt x="170" y="112"/>
                                </a:cubicBezTo>
                                <a:cubicBezTo>
                                  <a:pt x="178" y="107"/>
                                  <a:pt x="178" y="107"/>
                                  <a:pt x="178" y="107"/>
                                </a:cubicBezTo>
                                <a:cubicBezTo>
                                  <a:pt x="178" y="107"/>
                                  <a:pt x="178" y="107"/>
                                  <a:pt x="178" y="107"/>
                                </a:cubicBezTo>
                                <a:close/>
                                <a:moveTo>
                                  <a:pt x="134" y="51"/>
                                </a:moveTo>
                                <a:cubicBezTo>
                                  <a:pt x="139" y="48"/>
                                  <a:pt x="145" y="49"/>
                                  <a:pt x="148" y="54"/>
                                </a:cubicBezTo>
                                <a:cubicBezTo>
                                  <a:pt x="152" y="59"/>
                                  <a:pt x="151" y="65"/>
                                  <a:pt x="146" y="68"/>
                                </a:cubicBezTo>
                                <a:cubicBezTo>
                                  <a:pt x="141" y="72"/>
                                  <a:pt x="134" y="71"/>
                                  <a:pt x="131" y="66"/>
                                </a:cubicBezTo>
                                <a:cubicBezTo>
                                  <a:pt x="127" y="61"/>
                                  <a:pt x="129" y="55"/>
                                  <a:pt x="134" y="51"/>
                                </a:cubicBezTo>
                                <a:close/>
                                <a:moveTo>
                                  <a:pt x="126" y="52"/>
                                </a:moveTo>
                                <a:cubicBezTo>
                                  <a:pt x="105" y="44"/>
                                  <a:pt x="105" y="44"/>
                                  <a:pt x="105" y="44"/>
                                </a:cubicBezTo>
                                <a:cubicBezTo>
                                  <a:pt x="137" y="22"/>
                                  <a:pt x="137" y="22"/>
                                  <a:pt x="137" y="22"/>
                                </a:cubicBezTo>
                                <a:cubicBezTo>
                                  <a:pt x="137" y="45"/>
                                  <a:pt x="137" y="45"/>
                                  <a:pt x="137" y="45"/>
                                </a:cubicBezTo>
                                <a:cubicBezTo>
                                  <a:pt x="135" y="45"/>
                                  <a:pt x="133" y="46"/>
                                  <a:pt x="131" y="47"/>
                                </a:cubicBezTo>
                                <a:cubicBezTo>
                                  <a:pt x="129" y="49"/>
                                  <a:pt x="128" y="50"/>
                                  <a:pt x="126" y="52"/>
                                </a:cubicBezTo>
                                <a:close/>
                                <a:moveTo>
                                  <a:pt x="48" y="63"/>
                                </a:moveTo>
                                <a:cubicBezTo>
                                  <a:pt x="54" y="71"/>
                                  <a:pt x="54" y="71"/>
                                  <a:pt x="54" y="71"/>
                                </a:cubicBezTo>
                                <a:cubicBezTo>
                                  <a:pt x="52" y="72"/>
                                  <a:pt x="51" y="73"/>
                                  <a:pt x="50" y="72"/>
                                </a:cubicBezTo>
                                <a:cubicBezTo>
                                  <a:pt x="48" y="72"/>
                                  <a:pt x="47" y="71"/>
                                  <a:pt x="47" y="70"/>
                                </a:cubicBezTo>
                                <a:cubicBezTo>
                                  <a:pt x="45" y="68"/>
                                  <a:pt x="45" y="65"/>
                                  <a:pt x="48" y="63"/>
                                </a:cubicBezTo>
                                <a:close/>
                                <a:moveTo>
                                  <a:pt x="67" y="74"/>
                                </a:moveTo>
                                <a:cubicBezTo>
                                  <a:pt x="68" y="74"/>
                                  <a:pt x="69" y="75"/>
                                  <a:pt x="70" y="76"/>
                                </a:cubicBezTo>
                                <a:cubicBezTo>
                                  <a:pt x="71" y="79"/>
                                  <a:pt x="71" y="81"/>
                                  <a:pt x="68" y="84"/>
                                </a:cubicBezTo>
                                <a:cubicBezTo>
                                  <a:pt x="62" y="75"/>
                                  <a:pt x="62" y="75"/>
                                  <a:pt x="62" y="75"/>
                                </a:cubicBezTo>
                                <a:cubicBezTo>
                                  <a:pt x="64" y="75"/>
                                  <a:pt x="65" y="74"/>
                                  <a:pt x="67" y="74"/>
                                </a:cubicBezTo>
                                <a:close/>
                                <a:moveTo>
                                  <a:pt x="91" y="39"/>
                                </a:moveTo>
                                <a:cubicBezTo>
                                  <a:pt x="78" y="26"/>
                                  <a:pt x="51" y="30"/>
                                  <a:pt x="39" y="33"/>
                                </a:cubicBezTo>
                                <a:cubicBezTo>
                                  <a:pt x="39" y="36"/>
                                  <a:pt x="37" y="38"/>
                                  <a:pt x="34" y="40"/>
                                </a:cubicBezTo>
                                <a:cubicBezTo>
                                  <a:pt x="32" y="42"/>
                                  <a:pt x="29" y="43"/>
                                  <a:pt x="26" y="42"/>
                                </a:cubicBezTo>
                                <a:cubicBezTo>
                                  <a:pt x="19" y="53"/>
                                  <a:pt x="7" y="76"/>
                                  <a:pt x="14" y="93"/>
                                </a:cubicBezTo>
                                <a:cubicBezTo>
                                  <a:pt x="25" y="114"/>
                                  <a:pt x="43" y="134"/>
                                  <a:pt x="59" y="123"/>
                                </a:cubicBezTo>
                                <a:cubicBezTo>
                                  <a:pt x="65" y="118"/>
                                  <a:pt x="71" y="114"/>
                                  <a:pt x="75" y="111"/>
                                </a:cubicBezTo>
                                <a:cubicBezTo>
                                  <a:pt x="75" y="111"/>
                                  <a:pt x="80" y="108"/>
                                  <a:pt x="88" y="103"/>
                                </a:cubicBezTo>
                                <a:cubicBezTo>
                                  <a:pt x="92" y="100"/>
                                  <a:pt x="98" y="96"/>
                                  <a:pt x="104" y="92"/>
                                </a:cubicBezTo>
                                <a:cubicBezTo>
                                  <a:pt x="120" y="80"/>
                                  <a:pt x="107" y="56"/>
                                  <a:pt x="91" y="39"/>
                                </a:cubicBezTo>
                                <a:close/>
                                <a:moveTo>
                                  <a:pt x="73" y="89"/>
                                </a:moveTo>
                                <a:cubicBezTo>
                                  <a:pt x="77" y="95"/>
                                  <a:pt x="77" y="95"/>
                                  <a:pt x="77" y="95"/>
                                </a:cubicBezTo>
                                <a:cubicBezTo>
                                  <a:pt x="72" y="98"/>
                                  <a:pt x="72" y="98"/>
                                  <a:pt x="72" y="98"/>
                                </a:cubicBezTo>
                                <a:cubicBezTo>
                                  <a:pt x="68" y="93"/>
                                  <a:pt x="68" y="93"/>
                                  <a:pt x="68" y="93"/>
                                </a:cubicBezTo>
                                <a:cubicBezTo>
                                  <a:pt x="63" y="97"/>
                                  <a:pt x="59" y="98"/>
                                  <a:pt x="53" y="96"/>
                                </a:cubicBezTo>
                                <a:cubicBezTo>
                                  <a:pt x="55" y="89"/>
                                  <a:pt x="55" y="89"/>
                                  <a:pt x="55" y="89"/>
                                </a:cubicBezTo>
                                <a:cubicBezTo>
                                  <a:pt x="58" y="90"/>
                                  <a:pt x="62" y="88"/>
                                  <a:pt x="64" y="86"/>
                                </a:cubicBezTo>
                                <a:cubicBezTo>
                                  <a:pt x="58" y="77"/>
                                  <a:pt x="58" y="77"/>
                                  <a:pt x="58" y="77"/>
                                </a:cubicBezTo>
                                <a:cubicBezTo>
                                  <a:pt x="56" y="79"/>
                                  <a:pt x="56" y="79"/>
                                  <a:pt x="56" y="79"/>
                                </a:cubicBezTo>
                                <a:cubicBezTo>
                                  <a:pt x="54" y="80"/>
                                  <a:pt x="50" y="81"/>
                                  <a:pt x="48" y="80"/>
                                </a:cubicBezTo>
                                <a:cubicBezTo>
                                  <a:pt x="45" y="80"/>
                                  <a:pt x="42" y="79"/>
                                  <a:pt x="40" y="76"/>
                                </a:cubicBezTo>
                                <a:cubicBezTo>
                                  <a:pt x="36" y="70"/>
                                  <a:pt x="37" y="63"/>
                                  <a:pt x="43" y="57"/>
                                </a:cubicBezTo>
                                <a:cubicBezTo>
                                  <a:pt x="40" y="53"/>
                                  <a:pt x="40" y="53"/>
                                  <a:pt x="40" y="53"/>
                                </a:cubicBezTo>
                                <a:cubicBezTo>
                                  <a:pt x="45" y="50"/>
                                  <a:pt x="45" y="50"/>
                                  <a:pt x="45" y="50"/>
                                </a:cubicBezTo>
                                <a:cubicBezTo>
                                  <a:pt x="48" y="54"/>
                                  <a:pt x="48" y="54"/>
                                  <a:pt x="48" y="54"/>
                                </a:cubicBezTo>
                                <a:cubicBezTo>
                                  <a:pt x="52" y="52"/>
                                  <a:pt x="56" y="51"/>
                                  <a:pt x="61" y="51"/>
                                </a:cubicBezTo>
                                <a:cubicBezTo>
                                  <a:pt x="59" y="58"/>
                                  <a:pt x="59" y="58"/>
                                  <a:pt x="59" y="58"/>
                                </a:cubicBezTo>
                                <a:cubicBezTo>
                                  <a:pt x="56" y="58"/>
                                  <a:pt x="54" y="59"/>
                                  <a:pt x="52" y="60"/>
                                </a:cubicBezTo>
                                <a:cubicBezTo>
                                  <a:pt x="58" y="69"/>
                                  <a:pt x="58" y="69"/>
                                  <a:pt x="58" y="69"/>
                                </a:cubicBezTo>
                                <a:cubicBezTo>
                                  <a:pt x="60" y="68"/>
                                  <a:pt x="60" y="68"/>
                                  <a:pt x="60" y="68"/>
                                </a:cubicBezTo>
                                <a:cubicBezTo>
                                  <a:pt x="63" y="66"/>
                                  <a:pt x="66" y="66"/>
                                  <a:pt x="68" y="66"/>
                                </a:cubicBezTo>
                                <a:cubicBezTo>
                                  <a:pt x="72" y="66"/>
                                  <a:pt x="74" y="68"/>
                                  <a:pt x="76" y="71"/>
                                </a:cubicBezTo>
                                <a:cubicBezTo>
                                  <a:pt x="80" y="77"/>
                                  <a:pt x="79" y="84"/>
                                  <a:pt x="73" y="89"/>
                                </a:cubicBezTo>
                                <a:close/>
                                <a:moveTo>
                                  <a:pt x="17" y="24"/>
                                </a:moveTo>
                                <a:cubicBezTo>
                                  <a:pt x="0" y="18"/>
                                  <a:pt x="0" y="18"/>
                                  <a:pt x="0" y="18"/>
                                </a:cubicBezTo>
                                <a:cubicBezTo>
                                  <a:pt x="25" y="0"/>
                                  <a:pt x="25" y="0"/>
                                  <a:pt x="25" y="0"/>
                                </a:cubicBezTo>
                                <a:cubicBezTo>
                                  <a:pt x="26" y="18"/>
                                  <a:pt x="26" y="18"/>
                                  <a:pt x="26" y="18"/>
                                </a:cubicBezTo>
                                <a:cubicBezTo>
                                  <a:pt x="24" y="18"/>
                                  <a:pt x="22" y="19"/>
                                  <a:pt x="20" y="20"/>
                                </a:cubicBezTo>
                                <a:cubicBezTo>
                                  <a:pt x="19" y="21"/>
                                  <a:pt x="18" y="23"/>
                                  <a:pt x="17" y="24"/>
                                </a:cubicBezTo>
                                <a:close/>
                                <a:moveTo>
                                  <a:pt x="23" y="23"/>
                                </a:moveTo>
                                <a:cubicBezTo>
                                  <a:pt x="27" y="20"/>
                                  <a:pt x="32" y="21"/>
                                  <a:pt x="35" y="25"/>
                                </a:cubicBezTo>
                                <a:cubicBezTo>
                                  <a:pt x="37" y="29"/>
                                  <a:pt x="36" y="34"/>
                                  <a:pt x="32" y="37"/>
                                </a:cubicBezTo>
                                <a:cubicBezTo>
                                  <a:pt x="29" y="40"/>
                                  <a:pt x="23" y="39"/>
                                  <a:pt x="20" y="35"/>
                                </a:cubicBezTo>
                                <a:cubicBezTo>
                                  <a:pt x="18" y="31"/>
                                  <a:pt x="19" y="26"/>
                                  <a:pt x="23" y="2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7" name="Freeform 6147"/>
                        <wps:cNvSpPr>
                          <a:spLocks noEditPoints="1"/>
                        </wps:cNvSpPr>
                        <wps:spPr bwMode="auto">
                          <a:xfrm>
                            <a:off x="17262476" y="4532313"/>
                            <a:ext cx="757238" cy="717550"/>
                          </a:xfrm>
                          <a:custGeom>
                            <a:avLst/>
                            <a:gdLst>
                              <a:gd name="T0" fmla="*/ 72 w 202"/>
                              <a:gd name="T1" fmla="*/ 15 h 191"/>
                              <a:gd name="T2" fmla="*/ 1 w 202"/>
                              <a:gd name="T3" fmla="*/ 67 h 191"/>
                              <a:gd name="T4" fmla="*/ 98 w 202"/>
                              <a:gd name="T5" fmla="*/ 181 h 191"/>
                              <a:gd name="T6" fmla="*/ 200 w 202"/>
                              <a:gd name="T7" fmla="*/ 126 h 191"/>
                              <a:gd name="T8" fmla="*/ 113 w 202"/>
                              <a:gd name="T9" fmla="*/ 1 h 191"/>
                              <a:gd name="T10" fmla="*/ 91 w 202"/>
                              <a:gd name="T11" fmla="*/ 41 h 191"/>
                              <a:gd name="T12" fmla="*/ 88 w 202"/>
                              <a:gd name="T13" fmla="*/ 179 h 191"/>
                              <a:gd name="T14" fmla="*/ 87 w 202"/>
                              <a:gd name="T15" fmla="*/ 49 h 191"/>
                              <a:gd name="T16" fmla="*/ 173 w 202"/>
                              <a:gd name="T17" fmla="*/ 119 h 191"/>
                              <a:gd name="T18" fmla="*/ 193 w 202"/>
                              <a:gd name="T19" fmla="*/ 122 h 191"/>
                              <a:gd name="T20" fmla="*/ 181 w 202"/>
                              <a:gd name="T21" fmla="*/ 123 h 191"/>
                              <a:gd name="T22" fmla="*/ 116 w 202"/>
                              <a:gd name="T23" fmla="*/ 26 h 191"/>
                              <a:gd name="T24" fmla="*/ 193 w 202"/>
                              <a:gd name="T25" fmla="*/ 122 h 191"/>
                              <a:gd name="T26" fmla="*/ 121 w 202"/>
                              <a:gd name="T27" fmla="*/ 65 h 191"/>
                              <a:gd name="T28" fmla="*/ 90 w 202"/>
                              <a:gd name="T29" fmla="*/ 81 h 191"/>
                              <a:gd name="T30" fmla="*/ 46 w 202"/>
                              <a:gd name="T31" fmla="*/ 101 h 191"/>
                              <a:gd name="T32" fmla="*/ 78 w 202"/>
                              <a:gd name="T33" fmla="*/ 79 h 191"/>
                              <a:gd name="T34" fmla="*/ 46 w 202"/>
                              <a:gd name="T35" fmla="*/ 101 h 191"/>
                              <a:gd name="T36" fmla="*/ 87 w 202"/>
                              <a:gd name="T37" fmla="*/ 155 h 191"/>
                              <a:gd name="T38" fmla="*/ 112 w 202"/>
                              <a:gd name="T39" fmla="*/ 132 h 191"/>
                              <a:gd name="T40" fmla="*/ 121 w 202"/>
                              <a:gd name="T41" fmla="*/ 145 h 191"/>
                              <a:gd name="T42" fmla="*/ 91 w 202"/>
                              <a:gd name="T43" fmla="*/ 161 h 191"/>
                              <a:gd name="T44" fmla="*/ 109 w 202"/>
                              <a:gd name="T45" fmla="*/ 124 h 191"/>
                              <a:gd name="T46" fmla="*/ 78 w 202"/>
                              <a:gd name="T47" fmla="*/ 146 h 191"/>
                              <a:gd name="T48" fmla="*/ 109 w 202"/>
                              <a:gd name="T49" fmla="*/ 124 h 191"/>
                              <a:gd name="T50" fmla="*/ 75 w 202"/>
                              <a:gd name="T51" fmla="*/ 137 h 191"/>
                              <a:gd name="T52" fmla="*/ 100 w 202"/>
                              <a:gd name="T53" fmla="*/ 114 h 191"/>
                              <a:gd name="T54" fmla="*/ 159 w 202"/>
                              <a:gd name="T55" fmla="*/ 119 h 191"/>
                              <a:gd name="T56" fmla="*/ 128 w 202"/>
                              <a:gd name="T57" fmla="*/ 135 h 191"/>
                              <a:gd name="T58" fmla="*/ 97 w 202"/>
                              <a:gd name="T59" fmla="*/ 106 h 191"/>
                              <a:gd name="T60" fmla="*/ 65 w 202"/>
                              <a:gd name="T61" fmla="*/ 128 h 191"/>
                              <a:gd name="T62" fmla="*/ 97 w 202"/>
                              <a:gd name="T63" fmla="*/ 106 h 191"/>
                              <a:gd name="T64" fmla="*/ 81 w 202"/>
                              <a:gd name="T65" fmla="*/ 87 h 191"/>
                              <a:gd name="T66" fmla="*/ 56 w 202"/>
                              <a:gd name="T67" fmla="*/ 110 h 191"/>
                              <a:gd name="T68" fmla="*/ 127 w 202"/>
                              <a:gd name="T69" fmla="*/ 74 h 191"/>
                              <a:gd name="T70" fmla="*/ 59 w 202"/>
                              <a:gd name="T71" fmla="*/ 115 h 191"/>
                              <a:gd name="T72" fmla="*/ 84 w 202"/>
                              <a:gd name="T73" fmla="*/ 75 h 191"/>
                              <a:gd name="T74" fmla="*/ 115 w 202"/>
                              <a:gd name="T75" fmla="*/ 53 h 191"/>
                              <a:gd name="T76" fmla="*/ 84 w 202"/>
                              <a:gd name="T77" fmla="*/ 75 h 191"/>
                              <a:gd name="T78" fmla="*/ 125 w 202"/>
                              <a:gd name="T79" fmla="*/ 129 h 191"/>
                              <a:gd name="T80" fmla="*/ 150 w 202"/>
                              <a:gd name="T81" fmla="*/ 106 h 191"/>
                              <a:gd name="T82" fmla="*/ 134 w 202"/>
                              <a:gd name="T83" fmla="*/ 83 h 191"/>
                              <a:gd name="T84" fmla="*/ 103 w 202"/>
                              <a:gd name="T85" fmla="*/ 99 h 191"/>
                              <a:gd name="T86" fmla="*/ 147 w 202"/>
                              <a:gd name="T87" fmla="*/ 98 h 191"/>
                              <a:gd name="T88" fmla="*/ 115 w 202"/>
                              <a:gd name="T89" fmla="*/ 120 h 191"/>
                              <a:gd name="T90" fmla="*/ 147 w 202"/>
                              <a:gd name="T91" fmla="*/ 98 h 191"/>
                              <a:gd name="T92" fmla="*/ 112 w 202"/>
                              <a:gd name="T93" fmla="*/ 111 h 191"/>
                              <a:gd name="T94" fmla="*/ 137 w 202"/>
                              <a:gd name="T95" fmla="*/ 88 h 191"/>
                              <a:gd name="T96" fmla="*/ 68 w 202"/>
                              <a:gd name="T97" fmla="*/ 74 h 191"/>
                              <a:gd name="T98" fmla="*/ 52 w 202"/>
                              <a:gd name="T99" fmla="*/ 50 h 191"/>
                              <a:gd name="T100" fmla="*/ 37 w 202"/>
                              <a:gd name="T101" fmla="*/ 87 h 191"/>
                              <a:gd name="T102" fmla="*/ 32 w 202"/>
                              <a:gd name="T103" fmla="*/ 69 h 191"/>
                              <a:gd name="T104" fmla="*/ 66 w 202"/>
                              <a:gd name="T105" fmla="*/ 67 h 191"/>
                              <a:gd name="T106" fmla="*/ 41 w 202"/>
                              <a:gd name="T107" fmla="*/ 85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2" h="191">
                                <a:moveTo>
                                  <a:pt x="113" y="1"/>
                                </a:moveTo>
                                <a:cubicBezTo>
                                  <a:pt x="88" y="19"/>
                                  <a:pt x="88" y="19"/>
                                  <a:pt x="88" y="19"/>
                                </a:cubicBezTo>
                                <a:cubicBezTo>
                                  <a:pt x="72" y="15"/>
                                  <a:pt x="72" y="15"/>
                                  <a:pt x="72" y="15"/>
                                </a:cubicBezTo>
                                <a:cubicBezTo>
                                  <a:pt x="71" y="15"/>
                                  <a:pt x="70" y="15"/>
                                  <a:pt x="69" y="15"/>
                                </a:cubicBezTo>
                                <a:cubicBezTo>
                                  <a:pt x="2" y="62"/>
                                  <a:pt x="2" y="62"/>
                                  <a:pt x="2" y="62"/>
                                </a:cubicBezTo>
                                <a:cubicBezTo>
                                  <a:pt x="0" y="63"/>
                                  <a:pt x="0" y="66"/>
                                  <a:pt x="1" y="67"/>
                                </a:cubicBezTo>
                                <a:cubicBezTo>
                                  <a:pt x="84" y="186"/>
                                  <a:pt x="84" y="186"/>
                                  <a:pt x="84" y="186"/>
                                </a:cubicBezTo>
                                <a:cubicBezTo>
                                  <a:pt x="85" y="188"/>
                                  <a:pt x="87" y="188"/>
                                  <a:pt x="89" y="187"/>
                                </a:cubicBezTo>
                                <a:cubicBezTo>
                                  <a:pt x="98" y="181"/>
                                  <a:pt x="98" y="181"/>
                                  <a:pt x="98" y="181"/>
                                </a:cubicBezTo>
                                <a:cubicBezTo>
                                  <a:pt x="103" y="189"/>
                                  <a:pt x="103" y="189"/>
                                  <a:pt x="103" y="189"/>
                                </a:cubicBezTo>
                                <a:cubicBezTo>
                                  <a:pt x="105" y="191"/>
                                  <a:pt x="107" y="191"/>
                                  <a:pt x="109" y="190"/>
                                </a:cubicBezTo>
                                <a:cubicBezTo>
                                  <a:pt x="200" y="126"/>
                                  <a:pt x="200" y="126"/>
                                  <a:pt x="200" y="126"/>
                                </a:cubicBezTo>
                                <a:cubicBezTo>
                                  <a:pt x="202" y="125"/>
                                  <a:pt x="202" y="123"/>
                                  <a:pt x="201" y="121"/>
                                </a:cubicBezTo>
                                <a:cubicBezTo>
                                  <a:pt x="118" y="2"/>
                                  <a:pt x="118" y="2"/>
                                  <a:pt x="118" y="2"/>
                                </a:cubicBezTo>
                                <a:cubicBezTo>
                                  <a:pt x="117" y="1"/>
                                  <a:pt x="114" y="0"/>
                                  <a:pt x="113" y="1"/>
                                </a:cubicBezTo>
                                <a:close/>
                                <a:moveTo>
                                  <a:pt x="80" y="25"/>
                                </a:moveTo>
                                <a:cubicBezTo>
                                  <a:pt x="106" y="31"/>
                                  <a:pt x="106" y="31"/>
                                  <a:pt x="106" y="31"/>
                                </a:cubicBezTo>
                                <a:cubicBezTo>
                                  <a:pt x="91" y="41"/>
                                  <a:pt x="91" y="41"/>
                                  <a:pt x="91" y="41"/>
                                </a:cubicBezTo>
                                <a:cubicBezTo>
                                  <a:pt x="80" y="25"/>
                                  <a:pt x="80" y="25"/>
                                  <a:pt x="80" y="25"/>
                                </a:cubicBezTo>
                                <a:cubicBezTo>
                                  <a:pt x="80" y="25"/>
                                  <a:pt x="80" y="25"/>
                                  <a:pt x="80" y="25"/>
                                </a:cubicBezTo>
                                <a:close/>
                                <a:moveTo>
                                  <a:pt x="88" y="179"/>
                                </a:moveTo>
                                <a:cubicBezTo>
                                  <a:pt x="9" y="66"/>
                                  <a:pt x="9" y="66"/>
                                  <a:pt x="9" y="66"/>
                                </a:cubicBezTo>
                                <a:cubicBezTo>
                                  <a:pt x="70" y="24"/>
                                  <a:pt x="70" y="24"/>
                                  <a:pt x="70" y="24"/>
                                </a:cubicBezTo>
                                <a:cubicBezTo>
                                  <a:pt x="87" y="49"/>
                                  <a:pt x="87" y="49"/>
                                  <a:pt x="87" y="49"/>
                                </a:cubicBezTo>
                                <a:cubicBezTo>
                                  <a:pt x="89" y="50"/>
                                  <a:pt x="91" y="51"/>
                                  <a:pt x="93" y="50"/>
                                </a:cubicBezTo>
                                <a:cubicBezTo>
                                  <a:pt x="114" y="34"/>
                                  <a:pt x="114" y="34"/>
                                  <a:pt x="114" y="34"/>
                                </a:cubicBezTo>
                                <a:cubicBezTo>
                                  <a:pt x="173" y="119"/>
                                  <a:pt x="173" y="119"/>
                                  <a:pt x="173" y="119"/>
                                </a:cubicBezTo>
                                <a:cubicBezTo>
                                  <a:pt x="88" y="179"/>
                                  <a:pt x="88" y="179"/>
                                  <a:pt x="88" y="179"/>
                                </a:cubicBezTo>
                                <a:cubicBezTo>
                                  <a:pt x="88" y="179"/>
                                  <a:pt x="88" y="179"/>
                                  <a:pt x="88" y="179"/>
                                </a:cubicBezTo>
                                <a:close/>
                                <a:moveTo>
                                  <a:pt x="193" y="122"/>
                                </a:moveTo>
                                <a:cubicBezTo>
                                  <a:pt x="107" y="182"/>
                                  <a:pt x="107" y="182"/>
                                  <a:pt x="107" y="182"/>
                                </a:cubicBezTo>
                                <a:cubicBezTo>
                                  <a:pt x="104" y="177"/>
                                  <a:pt x="104" y="177"/>
                                  <a:pt x="104" y="177"/>
                                </a:cubicBezTo>
                                <a:cubicBezTo>
                                  <a:pt x="181" y="123"/>
                                  <a:pt x="181" y="123"/>
                                  <a:pt x="181" y="123"/>
                                </a:cubicBezTo>
                                <a:cubicBezTo>
                                  <a:pt x="182" y="122"/>
                                  <a:pt x="183" y="119"/>
                                  <a:pt x="182" y="118"/>
                                </a:cubicBezTo>
                                <a:cubicBezTo>
                                  <a:pt x="119" y="28"/>
                                  <a:pt x="119" y="28"/>
                                  <a:pt x="119" y="28"/>
                                </a:cubicBezTo>
                                <a:cubicBezTo>
                                  <a:pt x="118" y="27"/>
                                  <a:pt x="117" y="27"/>
                                  <a:pt x="116" y="26"/>
                                </a:cubicBezTo>
                                <a:cubicBezTo>
                                  <a:pt x="97" y="21"/>
                                  <a:pt x="97" y="21"/>
                                  <a:pt x="97" y="21"/>
                                </a:cubicBezTo>
                                <a:cubicBezTo>
                                  <a:pt x="114" y="10"/>
                                  <a:pt x="114" y="10"/>
                                  <a:pt x="114" y="10"/>
                                </a:cubicBezTo>
                                <a:cubicBezTo>
                                  <a:pt x="193" y="122"/>
                                  <a:pt x="193" y="122"/>
                                  <a:pt x="193" y="122"/>
                                </a:cubicBezTo>
                                <a:cubicBezTo>
                                  <a:pt x="193" y="122"/>
                                  <a:pt x="193" y="122"/>
                                  <a:pt x="193" y="122"/>
                                </a:cubicBezTo>
                                <a:close/>
                                <a:moveTo>
                                  <a:pt x="121" y="61"/>
                                </a:moveTo>
                                <a:cubicBezTo>
                                  <a:pt x="122" y="62"/>
                                  <a:pt x="122" y="64"/>
                                  <a:pt x="121" y="65"/>
                                </a:cubicBezTo>
                                <a:cubicBezTo>
                                  <a:pt x="93" y="84"/>
                                  <a:pt x="93" y="84"/>
                                  <a:pt x="93" y="84"/>
                                </a:cubicBezTo>
                                <a:cubicBezTo>
                                  <a:pt x="92" y="85"/>
                                  <a:pt x="91" y="84"/>
                                  <a:pt x="90" y="83"/>
                                </a:cubicBezTo>
                                <a:cubicBezTo>
                                  <a:pt x="89" y="82"/>
                                  <a:pt x="89" y="81"/>
                                  <a:pt x="90" y="81"/>
                                </a:cubicBezTo>
                                <a:cubicBezTo>
                                  <a:pt x="118" y="61"/>
                                  <a:pt x="118" y="61"/>
                                  <a:pt x="118" y="61"/>
                                </a:cubicBezTo>
                                <a:cubicBezTo>
                                  <a:pt x="119" y="60"/>
                                  <a:pt x="121" y="60"/>
                                  <a:pt x="121" y="61"/>
                                </a:cubicBezTo>
                                <a:close/>
                                <a:moveTo>
                                  <a:pt x="46" y="101"/>
                                </a:moveTo>
                                <a:cubicBezTo>
                                  <a:pt x="45" y="100"/>
                                  <a:pt x="46" y="98"/>
                                  <a:pt x="47" y="97"/>
                                </a:cubicBezTo>
                                <a:cubicBezTo>
                                  <a:pt x="74" y="78"/>
                                  <a:pt x="74" y="78"/>
                                  <a:pt x="74" y="78"/>
                                </a:cubicBezTo>
                                <a:cubicBezTo>
                                  <a:pt x="75" y="77"/>
                                  <a:pt x="77" y="78"/>
                                  <a:pt x="78" y="79"/>
                                </a:cubicBezTo>
                                <a:cubicBezTo>
                                  <a:pt x="79" y="80"/>
                                  <a:pt x="78" y="81"/>
                                  <a:pt x="77" y="82"/>
                                </a:cubicBezTo>
                                <a:cubicBezTo>
                                  <a:pt x="49" y="101"/>
                                  <a:pt x="49" y="101"/>
                                  <a:pt x="49" y="101"/>
                                </a:cubicBezTo>
                                <a:cubicBezTo>
                                  <a:pt x="48" y="102"/>
                                  <a:pt x="47" y="102"/>
                                  <a:pt x="46" y="101"/>
                                </a:cubicBezTo>
                                <a:close/>
                                <a:moveTo>
                                  <a:pt x="116" y="133"/>
                                </a:moveTo>
                                <a:cubicBezTo>
                                  <a:pt x="117" y="134"/>
                                  <a:pt x="116" y="135"/>
                                  <a:pt x="115" y="136"/>
                                </a:cubicBezTo>
                                <a:cubicBezTo>
                                  <a:pt x="87" y="155"/>
                                  <a:pt x="87" y="155"/>
                                  <a:pt x="87" y="155"/>
                                </a:cubicBezTo>
                                <a:cubicBezTo>
                                  <a:pt x="86" y="156"/>
                                  <a:pt x="85" y="156"/>
                                  <a:pt x="84" y="155"/>
                                </a:cubicBezTo>
                                <a:cubicBezTo>
                                  <a:pt x="83" y="154"/>
                                  <a:pt x="84" y="152"/>
                                  <a:pt x="85" y="152"/>
                                </a:cubicBezTo>
                                <a:cubicBezTo>
                                  <a:pt x="112" y="132"/>
                                  <a:pt x="112" y="132"/>
                                  <a:pt x="112" y="132"/>
                                </a:cubicBezTo>
                                <a:cubicBezTo>
                                  <a:pt x="113" y="131"/>
                                  <a:pt x="115" y="132"/>
                                  <a:pt x="116" y="133"/>
                                </a:cubicBezTo>
                                <a:close/>
                                <a:moveTo>
                                  <a:pt x="122" y="142"/>
                                </a:moveTo>
                                <a:cubicBezTo>
                                  <a:pt x="123" y="143"/>
                                  <a:pt x="122" y="144"/>
                                  <a:pt x="121" y="145"/>
                                </a:cubicBezTo>
                                <a:cubicBezTo>
                                  <a:pt x="94" y="165"/>
                                  <a:pt x="94" y="165"/>
                                  <a:pt x="94" y="165"/>
                                </a:cubicBezTo>
                                <a:cubicBezTo>
                                  <a:pt x="93" y="165"/>
                                  <a:pt x="91" y="165"/>
                                  <a:pt x="90" y="164"/>
                                </a:cubicBezTo>
                                <a:cubicBezTo>
                                  <a:pt x="90" y="163"/>
                                  <a:pt x="90" y="161"/>
                                  <a:pt x="91" y="161"/>
                                </a:cubicBezTo>
                                <a:cubicBezTo>
                                  <a:pt x="119" y="141"/>
                                  <a:pt x="119" y="141"/>
                                  <a:pt x="119" y="141"/>
                                </a:cubicBezTo>
                                <a:cubicBezTo>
                                  <a:pt x="120" y="141"/>
                                  <a:pt x="121" y="141"/>
                                  <a:pt x="122" y="142"/>
                                </a:cubicBezTo>
                                <a:close/>
                                <a:moveTo>
                                  <a:pt x="109" y="124"/>
                                </a:moveTo>
                                <a:cubicBezTo>
                                  <a:pt x="110" y="125"/>
                                  <a:pt x="110" y="126"/>
                                  <a:pt x="109" y="127"/>
                                </a:cubicBezTo>
                                <a:cubicBezTo>
                                  <a:pt x="81" y="146"/>
                                  <a:pt x="81" y="146"/>
                                  <a:pt x="81" y="146"/>
                                </a:cubicBezTo>
                                <a:cubicBezTo>
                                  <a:pt x="80" y="147"/>
                                  <a:pt x="78" y="147"/>
                                  <a:pt x="78" y="146"/>
                                </a:cubicBezTo>
                                <a:cubicBezTo>
                                  <a:pt x="77" y="145"/>
                                  <a:pt x="77" y="143"/>
                                  <a:pt x="78" y="143"/>
                                </a:cubicBezTo>
                                <a:cubicBezTo>
                                  <a:pt x="106" y="123"/>
                                  <a:pt x="106" y="123"/>
                                  <a:pt x="106" y="123"/>
                                </a:cubicBezTo>
                                <a:cubicBezTo>
                                  <a:pt x="107" y="123"/>
                                  <a:pt x="109" y="123"/>
                                  <a:pt x="109" y="124"/>
                                </a:cubicBezTo>
                                <a:close/>
                                <a:moveTo>
                                  <a:pt x="103" y="115"/>
                                </a:moveTo>
                                <a:cubicBezTo>
                                  <a:pt x="104" y="116"/>
                                  <a:pt x="103" y="117"/>
                                  <a:pt x="102" y="118"/>
                                </a:cubicBezTo>
                                <a:cubicBezTo>
                                  <a:pt x="75" y="137"/>
                                  <a:pt x="75" y="137"/>
                                  <a:pt x="75" y="137"/>
                                </a:cubicBezTo>
                                <a:cubicBezTo>
                                  <a:pt x="74" y="138"/>
                                  <a:pt x="72" y="138"/>
                                  <a:pt x="71" y="137"/>
                                </a:cubicBezTo>
                                <a:cubicBezTo>
                                  <a:pt x="71" y="136"/>
                                  <a:pt x="71" y="134"/>
                                  <a:pt x="72" y="134"/>
                                </a:cubicBezTo>
                                <a:cubicBezTo>
                                  <a:pt x="100" y="114"/>
                                  <a:pt x="100" y="114"/>
                                  <a:pt x="100" y="114"/>
                                </a:cubicBezTo>
                                <a:cubicBezTo>
                                  <a:pt x="101" y="113"/>
                                  <a:pt x="102" y="114"/>
                                  <a:pt x="103" y="115"/>
                                </a:cubicBezTo>
                                <a:close/>
                                <a:moveTo>
                                  <a:pt x="159" y="116"/>
                                </a:moveTo>
                                <a:cubicBezTo>
                                  <a:pt x="160" y="117"/>
                                  <a:pt x="160" y="118"/>
                                  <a:pt x="159" y="119"/>
                                </a:cubicBezTo>
                                <a:cubicBezTo>
                                  <a:pt x="131" y="138"/>
                                  <a:pt x="131" y="138"/>
                                  <a:pt x="131" y="138"/>
                                </a:cubicBezTo>
                                <a:cubicBezTo>
                                  <a:pt x="130" y="139"/>
                                  <a:pt x="129" y="139"/>
                                  <a:pt x="128" y="138"/>
                                </a:cubicBezTo>
                                <a:cubicBezTo>
                                  <a:pt x="127" y="137"/>
                                  <a:pt x="127" y="135"/>
                                  <a:pt x="128" y="135"/>
                                </a:cubicBezTo>
                                <a:cubicBezTo>
                                  <a:pt x="156" y="115"/>
                                  <a:pt x="156" y="115"/>
                                  <a:pt x="156" y="115"/>
                                </a:cubicBezTo>
                                <a:cubicBezTo>
                                  <a:pt x="157" y="114"/>
                                  <a:pt x="159" y="115"/>
                                  <a:pt x="159" y="116"/>
                                </a:cubicBezTo>
                                <a:close/>
                                <a:moveTo>
                                  <a:pt x="97" y="106"/>
                                </a:moveTo>
                                <a:cubicBezTo>
                                  <a:pt x="97" y="107"/>
                                  <a:pt x="97" y="108"/>
                                  <a:pt x="96" y="109"/>
                                </a:cubicBezTo>
                                <a:cubicBezTo>
                                  <a:pt x="68" y="128"/>
                                  <a:pt x="68" y="128"/>
                                  <a:pt x="68" y="128"/>
                                </a:cubicBezTo>
                                <a:cubicBezTo>
                                  <a:pt x="67" y="129"/>
                                  <a:pt x="66" y="129"/>
                                  <a:pt x="65" y="128"/>
                                </a:cubicBezTo>
                                <a:cubicBezTo>
                                  <a:pt x="64" y="127"/>
                                  <a:pt x="65" y="125"/>
                                  <a:pt x="66" y="125"/>
                                </a:cubicBezTo>
                                <a:cubicBezTo>
                                  <a:pt x="93" y="105"/>
                                  <a:pt x="93" y="105"/>
                                  <a:pt x="93" y="105"/>
                                </a:cubicBezTo>
                                <a:cubicBezTo>
                                  <a:pt x="95" y="105"/>
                                  <a:pt x="96" y="105"/>
                                  <a:pt x="97" y="106"/>
                                </a:cubicBezTo>
                                <a:close/>
                                <a:moveTo>
                                  <a:pt x="52" y="110"/>
                                </a:moveTo>
                                <a:cubicBezTo>
                                  <a:pt x="52" y="109"/>
                                  <a:pt x="52" y="107"/>
                                  <a:pt x="53" y="107"/>
                                </a:cubicBezTo>
                                <a:cubicBezTo>
                                  <a:pt x="81" y="87"/>
                                  <a:pt x="81" y="87"/>
                                  <a:pt x="81" y="87"/>
                                </a:cubicBezTo>
                                <a:cubicBezTo>
                                  <a:pt x="82" y="86"/>
                                  <a:pt x="83" y="86"/>
                                  <a:pt x="84" y="87"/>
                                </a:cubicBezTo>
                                <a:cubicBezTo>
                                  <a:pt x="85" y="89"/>
                                  <a:pt x="84" y="90"/>
                                  <a:pt x="83" y="91"/>
                                </a:cubicBezTo>
                                <a:cubicBezTo>
                                  <a:pt x="56" y="110"/>
                                  <a:pt x="56" y="110"/>
                                  <a:pt x="56" y="110"/>
                                </a:cubicBezTo>
                                <a:cubicBezTo>
                                  <a:pt x="55" y="111"/>
                                  <a:pt x="53" y="111"/>
                                  <a:pt x="52" y="110"/>
                                </a:cubicBezTo>
                                <a:close/>
                                <a:moveTo>
                                  <a:pt x="128" y="71"/>
                                </a:moveTo>
                                <a:cubicBezTo>
                                  <a:pt x="128" y="72"/>
                                  <a:pt x="128" y="73"/>
                                  <a:pt x="127" y="74"/>
                                </a:cubicBezTo>
                                <a:cubicBezTo>
                                  <a:pt x="62" y="119"/>
                                  <a:pt x="62" y="119"/>
                                  <a:pt x="62" y="119"/>
                                </a:cubicBezTo>
                                <a:cubicBezTo>
                                  <a:pt x="61" y="120"/>
                                  <a:pt x="59" y="120"/>
                                  <a:pt x="59" y="119"/>
                                </a:cubicBezTo>
                                <a:cubicBezTo>
                                  <a:pt x="58" y="118"/>
                                  <a:pt x="58" y="116"/>
                                  <a:pt x="59" y="115"/>
                                </a:cubicBezTo>
                                <a:cubicBezTo>
                                  <a:pt x="125" y="70"/>
                                  <a:pt x="125" y="70"/>
                                  <a:pt x="125" y="70"/>
                                </a:cubicBezTo>
                                <a:cubicBezTo>
                                  <a:pt x="126" y="69"/>
                                  <a:pt x="127" y="70"/>
                                  <a:pt x="128" y="71"/>
                                </a:cubicBezTo>
                                <a:close/>
                                <a:moveTo>
                                  <a:pt x="84" y="75"/>
                                </a:moveTo>
                                <a:cubicBezTo>
                                  <a:pt x="83" y="74"/>
                                  <a:pt x="83" y="72"/>
                                  <a:pt x="84" y="71"/>
                                </a:cubicBezTo>
                                <a:cubicBezTo>
                                  <a:pt x="112" y="52"/>
                                  <a:pt x="112" y="52"/>
                                  <a:pt x="112" y="52"/>
                                </a:cubicBezTo>
                                <a:cubicBezTo>
                                  <a:pt x="113" y="51"/>
                                  <a:pt x="114" y="52"/>
                                  <a:pt x="115" y="53"/>
                                </a:cubicBezTo>
                                <a:cubicBezTo>
                                  <a:pt x="116" y="54"/>
                                  <a:pt x="116" y="55"/>
                                  <a:pt x="115" y="55"/>
                                </a:cubicBezTo>
                                <a:cubicBezTo>
                                  <a:pt x="87" y="75"/>
                                  <a:pt x="87" y="75"/>
                                  <a:pt x="87" y="75"/>
                                </a:cubicBezTo>
                                <a:cubicBezTo>
                                  <a:pt x="86" y="76"/>
                                  <a:pt x="84" y="76"/>
                                  <a:pt x="84" y="75"/>
                                </a:cubicBezTo>
                                <a:close/>
                                <a:moveTo>
                                  <a:pt x="153" y="107"/>
                                </a:moveTo>
                                <a:cubicBezTo>
                                  <a:pt x="154" y="108"/>
                                  <a:pt x="154" y="109"/>
                                  <a:pt x="153" y="110"/>
                                </a:cubicBezTo>
                                <a:cubicBezTo>
                                  <a:pt x="125" y="129"/>
                                  <a:pt x="125" y="129"/>
                                  <a:pt x="125" y="129"/>
                                </a:cubicBezTo>
                                <a:cubicBezTo>
                                  <a:pt x="124" y="130"/>
                                  <a:pt x="122" y="130"/>
                                  <a:pt x="122" y="129"/>
                                </a:cubicBezTo>
                                <a:cubicBezTo>
                                  <a:pt x="121" y="128"/>
                                  <a:pt x="121" y="126"/>
                                  <a:pt x="122" y="126"/>
                                </a:cubicBezTo>
                                <a:cubicBezTo>
                                  <a:pt x="150" y="106"/>
                                  <a:pt x="150" y="106"/>
                                  <a:pt x="150" y="106"/>
                                </a:cubicBezTo>
                                <a:cubicBezTo>
                                  <a:pt x="151" y="105"/>
                                  <a:pt x="152" y="106"/>
                                  <a:pt x="153" y="107"/>
                                </a:cubicBezTo>
                                <a:close/>
                                <a:moveTo>
                                  <a:pt x="134" y="79"/>
                                </a:moveTo>
                                <a:cubicBezTo>
                                  <a:pt x="135" y="81"/>
                                  <a:pt x="135" y="82"/>
                                  <a:pt x="134" y="83"/>
                                </a:cubicBezTo>
                                <a:cubicBezTo>
                                  <a:pt x="106" y="102"/>
                                  <a:pt x="106" y="102"/>
                                  <a:pt x="106" y="102"/>
                                </a:cubicBezTo>
                                <a:cubicBezTo>
                                  <a:pt x="105" y="103"/>
                                  <a:pt x="103" y="103"/>
                                  <a:pt x="103" y="101"/>
                                </a:cubicBezTo>
                                <a:cubicBezTo>
                                  <a:pt x="102" y="100"/>
                                  <a:pt x="102" y="99"/>
                                  <a:pt x="103" y="99"/>
                                </a:cubicBezTo>
                                <a:cubicBezTo>
                                  <a:pt x="131" y="79"/>
                                  <a:pt x="131" y="79"/>
                                  <a:pt x="131" y="79"/>
                                </a:cubicBezTo>
                                <a:cubicBezTo>
                                  <a:pt x="132" y="78"/>
                                  <a:pt x="133" y="78"/>
                                  <a:pt x="134" y="79"/>
                                </a:cubicBezTo>
                                <a:close/>
                                <a:moveTo>
                                  <a:pt x="147" y="98"/>
                                </a:moveTo>
                                <a:cubicBezTo>
                                  <a:pt x="147" y="99"/>
                                  <a:pt x="147" y="100"/>
                                  <a:pt x="146" y="101"/>
                                </a:cubicBezTo>
                                <a:cubicBezTo>
                                  <a:pt x="118" y="120"/>
                                  <a:pt x="118" y="120"/>
                                  <a:pt x="118" y="120"/>
                                </a:cubicBezTo>
                                <a:cubicBezTo>
                                  <a:pt x="117" y="121"/>
                                  <a:pt x="116" y="121"/>
                                  <a:pt x="115" y="120"/>
                                </a:cubicBezTo>
                                <a:cubicBezTo>
                                  <a:pt x="114" y="119"/>
                                  <a:pt x="115" y="117"/>
                                  <a:pt x="116" y="117"/>
                                </a:cubicBezTo>
                                <a:cubicBezTo>
                                  <a:pt x="144" y="97"/>
                                  <a:pt x="144" y="97"/>
                                  <a:pt x="144" y="97"/>
                                </a:cubicBezTo>
                                <a:cubicBezTo>
                                  <a:pt x="145" y="96"/>
                                  <a:pt x="146" y="97"/>
                                  <a:pt x="147" y="98"/>
                                </a:cubicBezTo>
                                <a:close/>
                                <a:moveTo>
                                  <a:pt x="140" y="89"/>
                                </a:moveTo>
                                <a:cubicBezTo>
                                  <a:pt x="141" y="90"/>
                                  <a:pt x="141" y="91"/>
                                  <a:pt x="140" y="92"/>
                                </a:cubicBezTo>
                                <a:cubicBezTo>
                                  <a:pt x="112" y="111"/>
                                  <a:pt x="112" y="111"/>
                                  <a:pt x="112" y="111"/>
                                </a:cubicBezTo>
                                <a:cubicBezTo>
                                  <a:pt x="111" y="112"/>
                                  <a:pt x="110" y="112"/>
                                  <a:pt x="109" y="111"/>
                                </a:cubicBezTo>
                                <a:cubicBezTo>
                                  <a:pt x="108" y="110"/>
                                  <a:pt x="108" y="108"/>
                                  <a:pt x="109" y="107"/>
                                </a:cubicBezTo>
                                <a:cubicBezTo>
                                  <a:pt x="137" y="88"/>
                                  <a:pt x="137" y="88"/>
                                  <a:pt x="137" y="88"/>
                                </a:cubicBezTo>
                                <a:cubicBezTo>
                                  <a:pt x="138" y="87"/>
                                  <a:pt x="140" y="88"/>
                                  <a:pt x="140" y="89"/>
                                </a:cubicBezTo>
                                <a:close/>
                                <a:moveTo>
                                  <a:pt x="46" y="89"/>
                                </a:moveTo>
                                <a:cubicBezTo>
                                  <a:pt x="68" y="74"/>
                                  <a:pt x="68" y="74"/>
                                  <a:pt x="68" y="74"/>
                                </a:cubicBezTo>
                                <a:cubicBezTo>
                                  <a:pt x="70" y="72"/>
                                  <a:pt x="72" y="69"/>
                                  <a:pt x="70" y="65"/>
                                </a:cubicBezTo>
                                <a:cubicBezTo>
                                  <a:pt x="61" y="52"/>
                                  <a:pt x="61" y="52"/>
                                  <a:pt x="61" y="52"/>
                                </a:cubicBezTo>
                                <a:cubicBezTo>
                                  <a:pt x="59" y="49"/>
                                  <a:pt x="55" y="47"/>
                                  <a:pt x="52" y="50"/>
                                </a:cubicBezTo>
                                <a:cubicBezTo>
                                  <a:pt x="29" y="65"/>
                                  <a:pt x="29" y="65"/>
                                  <a:pt x="29" y="65"/>
                                </a:cubicBezTo>
                                <a:cubicBezTo>
                                  <a:pt x="27" y="67"/>
                                  <a:pt x="25" y="70"/>
                                  <a:pt x="28" y="74"/>
                                </a:cubicBezTo>
                                <a:cubicBezTo>
                                  <a:pt x="37" y="87"/>
                                  <a:pt x="37" y="87"/>
                                  <a:pt x="37" y="87"/>
                                </a:cubicBezTo>
                                <a:cubicBezTo>
                                  <a:pt x="39" y="90"/>
                                  <a:pt x="42" y="92"/>
                                  <a:pt x="46" y="89"/>
                                </a:cubicBezTo>
                                <a:close/>
                                <a:moveTo>
                                  <a:pt x="32" y="72"/>
                                </a:moveTo>
                                <a:cubicBezTo>
                                  <a:pt x="31" y="71"/>
                                  <a:pt x="31" y="70"/>
                                  <a:pt x="32" y="69"/>
                                </a:cubicBezTo>
                                <a:cubicBezTo>
                                  <a:pt x="54" y="54"/>
                                  <a:pt x="54" y="54"/>
                                  <a:pt x="54" y="54"/>
                                </a:cubicBezTo>
                                <a:cubicBezTo>
                                  <a:pt x="55" y="53"/>
                                  <a:pt x="56" y="53"/>
                                  <a:pt x="57" y="54"/>
                                </a:cubicBezTo>
                                <a:cubicBezTo>
                                  <a:pt x="66" y="67"/>
                                  <a:pt x="66" y="67"/>
                                  <a:pt x="66" y="67"/>
                                </a:cubicBezTo>
                                <a:cubicBezTo>
                                  <a:pt x="67" y="68"/>
                                  <a:pt x="67" y="69"/>
                                  <a:pt x="66" y="70"/>
                                </a:cubicBezTo>
                                <a:cubicBezTo>
                                  <a:pt x="43" y="85"/>
                                  <a:pt x="43" y="85"/>
                                  <a:pt x="43" y="85"/>
                                </a:cubicBezTo>
                                <a:cubicBezTo>
                                  <a:pt x="42" y="86"/>
                                  <a:pt x="42" y="86"/>
                                  <a:pt x="41" y="85"/>
                                </a:cubicBezTo>
                                <a:cubicBezTo>
                                  <a:pt x="32" y="72"/>
                                  <a:pt x="32" y="72"/>
                                  <a:pt x="32" y="72"/>
                                </a:cubicBezTo>
                                <a:cubicBezTo>
                                  <a:pt x="32" y="72"/>
                                  <a:pt x="32" y="72"/>
                                  <a:pt x="32" y="7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8" name="Freeform 6148"/>
                        <wps:cNvSpPr>
                          <a:spLocks noEditPoints="1"/>
                        </wps:cNvSpPr>
                        <wps:spPr bwMode="auto">
                          <a:xfrm>
                            <a:off x="12804776" y="5561013"/>
                            <a:ext cx="800100" cy="754063"/>
                          </a:xfrm>
                          <a:custGeom>
                            <a:avLst/>
                            <a:gdLst>
                              <a:gd name="T0" fmla="*/ 165 w 213"/>
                              <a:gd name="T1" fmla="*/ 28 h 201"/>
                              <a:gd name="T2" fmla="*/ 201 w 213"/>
                              <a:gd name="T3" fmla="*/ 126 h 201"/>
                              <a:gd name="T4" fmla="*/ 92 w 213"/>
                              <a:gd name="T5" fmla="*/ 165 h 201"/>
                              <a:gd name="T6" fmla="*/ 89 w 213"/>
                              <a:gd name="T7" fmla="*/ 180 h 201"/>
                              <a:gd name="T8" fmla="*/ 95 w 213"/>
                              <a:gd name="T9" fmla="*/ 201 h 201"/>
                              <a:gd name="T10" fmla="*/ 52 w 213"/>
                              <a:gd name="T11" fmla="*/ 117 h 201"/>
                              <a:gd name="T12" fmla="*/ 44 w 213"/>
                              <a:gd name="T13" fmla="*/ 47 h 201"/>
                              <a:gd name="T14" fmla="*/ 94 w 213"/>
                              <a:gd name="T15" fmla="*/ 60 h 201"/>
                              <a:gd name="T16" fmla="*/ 93 w 213"/>
                              <a:gd name="T17" fmla="*/ 64 h 201"/>
                              <a:gd name="T18" fmla="*/ 43 w 213"/>
                              <a:gd name="T19" fmla="*/ 50 h 201"/>
                              <a:gd name="T20" fmla="*/ 113 w 213"/>
                              <a:gd name="T21" fmla="*/ 95 h 201"/>
                              <a:gd name="T22" fmla="*/ 63 w 213"/>
                              <a:gd name="T23" fmla="*/ 82 h 201"/>
                              <a:gd name="T24" fmla="*/ 64 w 213"/>
                              <a:gd name="T25" fmla="*/ 78 h 201"/>
                              <a:gd name="T26" fmla="*/ 114 w 213"/>
                              <a:gd name="T27" fmla="*/ 92 h 201"/>
                              <a:gd name="T28" fmla="*/ 82 w 213"/>
                              <a:gd name="T29" fmla="*/ 109 h 201"/>
                              <a:gd name="T30" fmla="*/ 132 w 213"/>
                              <a:gd name="T31" fmla="*/ 123 h 201"/>
                              <a:gd name="T32" fmla="*/ 132 w 213"/>
                              <a:gd name="T33" fmla="*/ 125 h 201"/>
                              <a:gd name="T34" fmla="*/ 81 w 213"/>
                              <a:gd name="T35" fmla="*/ 112 h 201"/>
                              <a:gd name="T36" fmla="*/ 148 w 213"/>
                              <a:gd name="T37" fmla="*/ 157 h 201"/>
                              <a:gd name="T38" fmla="*/ 100 w 213"/>
                              <a:gd name="T39" fmla="*/ 144 h 201"/>
                              <a:gd name="T40" fmla="*/ 99 w 213"/>
                              <a:gd name="T41" fmla="*/ 141 h 201"/>
                              <a:gd name="T42" fmla="*/ 151 w 213"/>
                              <a:gd name="T43" fmla="*/ 154 h 201"/>
                              <a:gd name="T44" fmla="*/ 104 w 213"/>
                              <a:gd name="T45" fmla="*/ 73 h 201"/>
                              <a:gd name="T46" fmla="*/ 126 w 213"/>
                              <a:gd name="T47" fmla="*/ 26 h 201"/>
                              <a:gd name="T48" fmla="*/ 128 w 213"/>
                              <a:gd name="T49" fmla="*/ 56 h 201"/>
                              <a:gd name="T50" fmla="*/ 129 w 213"/>
                              <a:gd name="T51" fmla="*/ 28 h 201"/>
                              <a:gd name="T52" fmla="*/ 146 w 213"/>
                              <a:gd name="T53" fmla="*/ 57 h 201"/>
                              <a:gd name="T54" fmla="*/ 124 w 213"/>
                              <a:gd name="T55" fmla="*/ 104 h 201"/>
                              <a:gd name="T56" fmla="*/ 146 w 213"/>
                              <a:gd name="T57" fmla="*/ 57 h 201"/>
                              <a:gd name="T58" fmla="*/ 121 w 213"/>
                              <a:gd name="T59" fmla="*/ 102 h 201"/>
                              <a:gd name="T60" fmla="*/ 143 w 213"/>
                              <a:gd name="T61" fmla="*/ 55 h 201"/>
                              <a:gd name="T62" fmla="*/ 137 w 213"/>
                              <a:gd name="T63" fmla="*/ 132 h 201"/>
                              <a:gd name="T64" fmla="*/ 159 w 213"/>
                              <a:gd name="T65" fmla="*/ 85 h 201"/>
                              <a:gd name="T66" fmla="*/ 162 w 213"/>
                              <a:gd name="T67" fmla="*/ 115 h 201"/>
                              <a:gd name="T68" fmla="*/ 162 w 213"/>
                              <a:gd name="T69" fmla="*/ 86 h 201"/>
                              <a:gd name="T70" fmla="*/ 179 w 213"/>
                              <a:gd name="T71" fmla="*/ 114 h 201"/>
                              <a:gd name="T72" fmla="*/ 157 w 213"/>
                              <a:gd name="T73" fmla="*/ 161 h 201"/>
                              <a:gd name="T74" fmla="*/ 179 w 213"/>
                              <a:gd name="T75" fmla="*/ 114 h 201"/>
                              <a:gd name="T76" fmla="*/ 154 w 213"/>
                              <a:gd name="T77" fmla="*/ 159 h 201"/>
                              <a:gd name="T78" fmla="*/ 176 w 213"/>
                              <a:gd name="T79" fmla="*/ 112 h 201"/>
                              <a:gd name="T80" fmla="*/ 93 w 213"/>
                              <a:gd name="T81" fmla="*/ 52 h 201"/>
                              <a:gd name="T82" fmla="*/ 85 w 213"/>
                              <a:gd name="T83" fmla="*/ 1 h 201"/>
                              <a:gd name="T84" fmla="*/ 104 w 213"/>
                              <a:gd name="T85" fmla="*/ 24 h 201"/>
                              <a:gd name="T86" fmla="*/ 88 w 213"/>
                              <a:gd name="T87" fmla="*/ 0 h 201"/>
                              <a:gd name="T88" fmla="*/ 185 w 213"/>
                              <a:gd name="T89" fmla="*/ 52 h 201"/>
                              <a:gd name="T90" fmla="*/ 203 w 213"/>
                              <a:gd name="T91" fmla="*/ 125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3" h="201">
                                <a:moveTo>
                                  <a:pt x="201" y="126"/>
                                </a:moveTo>
                                <a:cubicBezTo>
                                  <a:pt x="193" y="109"/>
                                  <a:pt x="176" y="71"/>
                                  <a:pt x="165" y="28"/>
                                </a:cubicBezTo>
                                <a:cubicBezTo>
                                  <a:pt x="165" y="63"/>
                                  <a:pt x="182" y="110"/>
                                  <a:pt x="191" y="134"/>
                                </a:cubicBezTo>
                                <a:cubicBezTo>
                                  <a:pt x="201" y="126"/>
                                  <a:pt x="201" y="126"/>
                                  <a:pt x="201" y="126"/>
                                </a:cubicBezTo>
                                <a:close/>
                                <a:moveTo>
                                  <a:pt x="52" y="117"/>
                                </a:moveTo>
                                <a:cubicBezTo>
                                  <a:pt x="77" y="140"/>
                                  <a:pt x="92" y="165"/>
                                  <a:pt x="92" y="165"/>
                                </a:cubicBezTo>
                                <a:cubicBezTo>
                                  <a:pt x="92" y="165"/>
                                  <a:pt x="37" y="118"/>
                                  <a:pt x="13" y="114"/>
                                </a:cubicBezTo>
                                <a:cubicBezTo>
                                  <a:pt x="58" y="145"/>
                                  <a:pt x="89" y="180"/>
                                  <a:pt x="89" y="180"/>
                                </a:cubicBezTo>
                                <a:cubicBezTo>
                                  <a:pt x="89" y="180"/>
                                  <a:pt x="31" y="143"/>
                                  <a:pt x="0" y="141"/>
                                </a:cubicBezTo>
                                <a:cubicBezTo>
                                  <a:pt x="35" y="159"/>
                                  <a:pt x="79" y="190"/>
                                  <a:pt x="95" y="201"/>
                                </a:cubicBezTo>
                                <a:cubicBezTo>
                                  <a:pt x="128" y="178"/>
                                  <a:pt x="128" y="178"/>
                                  <a:pt x="128" y="178"/>
                                </a:cubicBezTo>
                                <a:cubicBezTo>
                                  <a:pt x="110" y="162"/>
                                  <a:pt x="72" y="128"/>
                                  <a:pt x="52" y="117"/>
                                </a:cubicBezTo>
                                <a:close/>
                                <a:moveTo>
                                  <a:pt x="94" y="60"/>
                                </a:moveTo>
                                <a:cubicBezTo>
                                  <a:pt x="44" y="47"/>
                                  <a:pt x="44" y="47"/>
                                  <a:pt x="44" y="47"/>
                                </a:cubicBezTo>
                                <a:cubicBezTo>
                                  <a:pt x="53" y="42"/>
                                  <a:pt x="63" y="40"/>
                                  <a:pt x="72" y="42"/>
                                </a:cubicBezTo>
                                <a:cubicBezTo>
                                  <a:pt x="82" y="44"/>
                                  <a:pt x="89" y="51"/>
                                  <a:pt x="94" y="60"/>
                                </a:cubicBezTo>
                                <a:close/>
                                <a:moveTo>
                                  <a:pt x="43" y="50"/>
                                </a:moveTo>
                                <a:cubicBezTo>
                                  <a:pt x="93" y="64"/>
                                  <a:pt x="93" y="64"/>
                                  <a:pt x="93" y="64"/>
                                </a:cubicBezTo>
                                <a:cubicBezTo>
                                  <a:pt x="84" y="69"/>
                                  <a:pt x="75" y="71"/>
                                  <a:pt x="65" y="69"/>
                                </a:cubicBezTo>
                                <a:cubicBezTo>
                                  <a:pt x="55" y="66"/>
                                  <a:pt x="48" y="59"/>
                                  <a:pt x="43" y="50"/>
                                </a:cubicBezTo>
                                <a:close/>
                                <a:moveTo>
                                  <a:pt x="63" y="82"/>
                                </a:moveTo>
                                <a:cubicBezTo>
                                  <a:pt x="113" y="95"/>
                                  <a:pt x="113" y="95"/>
                                  <a:pt x="113" y="95"/>
                                </a:cubicBezTo>
                                <a:cubicBezTo>
                                  <a:pt x="104" y="100"/>
                                  <a:pt x="95" y="102"/>
                                  <a:pt x="85" y="100"/>
                                </a:cubicBezTo>
                                <a:cubicBezTo>
                                  <a:pt x="75" y="97"/>
                                  <a:pt x="68" y="91"/>
                                  <a:pt x="63" y="82"/>
                                </a:cubicBezTo>
                                <a:close/>
                                <a:moveTo>
                                  <a:pt x="114" y="92"/>
                                </a:moveTo>
                                <a:cubicBezTo>
                                  <a:pt x="64" y="78"/>
                                  <a:pt x="64" y="78"/>
                                  <a:pt x="64" y="78"/>
                                </a:cubicBezTo>
                                <a:cubicBezTo>
                                  <a:pt x="73" y="73"/>
                                  <a:pt x="83" y="71"/>
                                  <a:pt x="92" y="73"/>
                                </a:cubicBezTo>
                                <a:cubicBezTo>
                                  <a:pt x="101" y="76"/>
                                  <a:pt x="109" y="83"/>
                                  <a:pt x="114" y="92"/>
                                </a:cubicBezTo>
                                <a:close/>
                                <a:moveTo>
                                  <a:pt x="132" y="123"/>
                                </a:moveTo>
                                <a:cubicBezTo>
                                  <a:pt x="82" y="109"/>
                                  <a:pt x="82" y="109"/>
                                  <a:pt x="82" y="109"/>
                                </a:cubicBezTo>
                                <a:cubicBezTo>
                                  <a:pt x="91" y="104"/>
                                  <a:pt x="101" y="101"/>
                                  <a:pt x="110" y="104"/>
                                </a:cubicBezTo>
                                <a:cubicBezTo>
                                  <a:pt x="120" y="106"/>
                                  <a:pt x="128" y="113"/>
                                  <a:pt x="132" y="123"/>
                                </a:cubicBezTo>
                                <a:close/>
                                <a:moveTo>
                                  <a:pt x="81" y="112"/>
                                </a:moveTo>
                                <a:cubicBezTo>
                                  <a:pt x="132" y="125"/>
                                  <a:pt x="132" y="125"/>
                                  <a:pt x="132" y="125"/>
                                </a:cubicBezTo>
                                <a:cubicBezTo>
                                  <a:pt x="123" y="131"/>
                                  <a:pt x="113" y="133"/>
                                  <a:pt x="103" y="130"/>
                                </a:cubicBezTo>
                                <a:cubicBezTo>
                                  <a:pt x="94" y="128"/>
                                  <a:pt x="86" y="121"/>
                                  <a:pt x="81" y="112"/>
                                </a:cubicBezTo>
                                <a:close/>
                                <a:moveTo>
                                  <a:pt x="100" y="144"/>
                                </a:moveTo>
                                <a:cubicBezTo>
                                  <a:pt x="148" y="157"/>
                                  <a:pt x="148" y="157"/>
                                  <a:pt x="148" y="157"/>
                                </a:cubicBezTo>
                                <a:cubicBezTo>
                                  <a:pt x="140" y="162"/>
                                  <a:pt x="130" y="164"/>
                                  <a:pt x="121" y="162"/>
                                </a:cubicBezTo>
                                <a:cubicBezTo>
                                  <a:pt x="112" y="159"/>
                                  <a:pt x="105" y="153"/>
                                  <a:pt x="100" y="144"/>
                                </a:cubicBezTo>
                                <a:close/>
                                <a:moveTo>
                                  <a:pt x="151" y="154"/>
                                </a:moveTo>
                                <a:cubicBezTo>
                                  <a:pt x="99" y="141"/>
                                  <a:pt x="99" y="141"/>
                                  <a:pt x="99" y="141"/>
                                </a:cubicBezTo>
                                <a:cubicBezTo>
                                  <a:pt x="108" y="135"/>
                                  <a:pt x="118" y="132"/>
                                  <a:pt x="128" y="135"/>
                                </a:cubicBezTo>
                                <a:cubicBezTo>
                                  <a:pt x="138" y="138"/>
                                  <a:pt x="146" y="145"/>
                                  <a:pt x="151" y="154"/>
                                </a:cubicBezTo>
                                <a:close/>
                                <a:moveTo>
                                  <a:pt x="126" y="26"/>
                                </a:moveTo>
                                <a:cubicBezTo>
                                  <a:pt x="104" y="73"/>
                                  <a:pt x="104" y="73"/>
                                  <a:pt x="104" y="73"/>
                                </a:cubicBezTo>
                                <a:cubicBezTo>
                                  <a:pt x="100" y="64"/>
                                  <a:pt x="99" y="54"/>
                                  <a:pt x="104" y="45"/>
                                </a:cubicBezTo>
                                <a:cubicBezTo>
                                  <a:pt x="108" y="36"/>
                                  <a:pt x="116" y="30"/>
                                  <a:pt x="126" y="26"/>
                                </a:cubicBezTo>
                                <a:close/>
                                <a:moveTo>
                                  <a:pt x="129" y="28"/>
                                </a:moveTo>
                                <a:cubicBezTo>
                                  <a:pt x="132" y="37"/>
                                  <a:pt x="133" y="47"/>
                                  <a:pt x="128" y="56"/>
                                </a:cubicBezTo>
                                <a:cubicBezTo>
                                  <a:pt x="124" y="65"/>
                                  <a:pt x="116" y="71"/>
                                  <a:pt x="106" y="75"/>
                                </a:cubicBezTo>
                                <a:cubicBezTo>
                                  <a:pt x="129" y="28"/>
                                  <a:pt x="129" y="28"/>
                                  <a:pt x="129" y="28"/>
                                </a:cubicBezTo>
                                <a:cubicBezTo>
                                  <a:pt x="129" y="28"/>
                                  <a:pt x="129" y="28"/>
                                  <a:pt x="129" y="28"/>
                                </a:cubicBezTo>
                                <a:close/>
                                <a:moveTo>
                                  <a:pt x="146" y="57"/>
                                </a:moveTo>
                                <a:cubicBezTo>
                                  <a:pt x="150" y="66"/>
                                  <a:pt x="150" y="76"/>
                                  <a:pt x="146" y="85"/>
                                </a:cubicBezTo>
                                <a:cubicBezTo>
                                  <a:pt x="142" y="94"/>
                                  <a:pt x="134" y="100"/>
                                  <a:pt x="124" y="104"/>
                                </a:cubicBezTo>
                                <a:cubicBezTo>
                                  <a:pt x="146" y="57"/>
                                  <a:pt x="146" y="57"/>
                                  <a:pt x="146" y="57"/>
                                </a:cubicBezTo>
                                <a:cubicBezTo>
                                  <a:pt x="146" y="57"/>
                                  <a:pt x="146" y="57"/>
                                  <a:pt x="146" y="57"/>
                                </a:cubicBezTo>
                                <a:close/>
                                <a:moveTo>
                                  <a:pt x="143" y="55"/>
                                </a:moveTo>
                                <a:cubicBezTo>
                                  <a:pt x="121" y="102"/>
                                  <a:pt x="121" y="102"/>
                                  <a:pt x="121" y="102"/>
                                </a:cubicBezTo>
                                <a:cubicBezTo>
                                  <a:pt x="117" y="93"/>
                                  <a:pt x="117" y="83"/>
                                  <a:pt x="121" y="74"/>
                                </a:cubicBezTo>
                                <a:cubicBezTo>
                                  <a:pt x="125" y="65"/>
                                  <a:pt x="133" y="58"/>
                                  <a:pt x="143" y="55"/>
                                </a:cubicBezTo>
                                <a:close/>
                                <a:moveTo>
                                  <a:pt x="159" y="85"/>
                                </a:moveTo>
                                <a:cubicBezTo>
                                  <a:pt x="137" y="132"/>
                                  <a:pt x="137" y="132"/>
                                  <a:pt x="137" y="132"/>
                                </a:cubicBezTo>
                                <a:cubicBezTo>
                                  <a:pt x="133" y="123"/>
                                  <a:pt x="133" y="113"/>
                                  <a:pt x="137" y="103"/>
                                </a:cubicBezTo>
                                <a:cubicBezTo>
                                  <a:pt x="141" y="94"/>
                                  <a:pt x="149" y="88"/>
                                  <a:pt x="159" y="85"/>
                                </a:cubicBezTo>
                                <a:close/>
                                <a:moveTo>
                                  <a:pt x="162" y="86"/>
                                </a:moveTo>
                                <a:cubicBezTo>
                                  <a:pt x="165" y="96"/>
                                  <a:pt x="166" y="106"/>
                                  <a:pt x="162" y="115"/>
                                </a:cubicBezTo>
                                <a:cubicBezTo>
                                  <a:pt x="158" y="124"/>
                                  <a:pt x="150" y="130"/>
                                  <a:pt x="140" y="133"/>
                                </a:cubicBezTo>
                                <a:cubicBezTo>
                                  <a:pt x="162" y="86"/>
                                  <a:pt x="162" y="86"/>
                                  <a:pt x="162" y="86"/>
                                </a:cubicBezTo>
                                <a:cubicBezTo>
                                  <a:pt x="162" y="86"/>
                                  <a:pt x="162" y="86"/>
                                  <a:pt x="162" y="86"/>
                                </a:cubicBezTo>
                                <a:close/>
                                <a:moveTo>
                                  <a:pt x="179" y="114"/>
                                </a:moveTo>
                                <a:cubicBezTo>
                                  <a:pt x="182" y="123"/>
                                  <a:pt x="183" y="133"/>
                                  <a:pt x="179" y="142"/>
                                </a:cubicBezTo>
                                <a:cubicBezTo>
                                  <a:pt x="175" y="151"/>
                                  <a:pt x="167" y="158"/>
                                  <a:pt x="157" y="161"/>
                                </a:cubicBezTo>
                                <a:cubicBezTo>
                                  <a:pt x="179" y="114"/>
                                  <a:pt x="179" y="114"/>
                                  <a:pt x="179" y="114"/>
                                </a:cubicBezTo>
                                <a:cubicBezTo>
                                  <a:pt x="179" y="114"/>
                                  <a:pt x="179" y="114"/>
                                  <a:pt x="179" y="114"/>
                                </a:cubicBezTo>
                                <a:close/>
                                <a:moveTo>
                                  <a:pt x="176" y="112"/>
                                </a:moveTo>
                                <a:cubicBezTo>
                                  <a:pt x="154" y="159"/>
                                  <a:pt x="154" y="159"/>
                                  <a:pt x="154" y="159"/>
                                </a:cubicBezTo>
                                <a:cubicBezTo>
                                  <a:pt x="150" y="150"/>
                                  <a:pt x="150" y="139"/>
                                  <a:pt x="154" y="131"/>
                                </a:cubicBezTo>
                                <a:cubicBezTo>
                                  <a:pt x="158" y="122"/>
                                  <a:pt x="166" y="116"/>
                                  <a:pt x="176" y="112"/>
                                </a:cubicBezTo>
                                <a:close/>
                                <a:moveTo>
                                  <a:pt x="85" y="1"/>
                                </a:moveTo>
                                <a:cubicBezTo>
                                  <a:pt x="93" y="52"/>
                                  <a:pt x="93" y="52"/>
                                  <a:pt x="93" y="52"/>
                                </a:cubicBezTo>
                                <a:cubicBezTo>
                                  <a:pt x="84" y="46"/>
                                  <a:pt x="78" y="38"/>
                                  <a:pt x="77" y="28"/>
                                </a:cubicBezTo>
                                <a:cubicBezTo>
                                  <a:pt x="75" y="18"/>
                                  <a:pt x="78" y="8"/>
                                  <a:pt x="85" y="1"/>
                                </a:cubicBezTo>
                                <a:close/>
                                <a:moveTo>
                                  <a:pt x="88" y="0"/>
                                </a:moveTo>
                                <a:cubicBezTo>
                                  <a:pt x="96" y="6"/>
                                  <a:pt x="102" y="14"/>
                                  <a:pt x="104" y="24"/>
                                </a:cubicBezTo>
                                <a:cubicBezTo>
                                  <a:pt x="105" y="33"/>
                                  <a:pt x="102" y="43"/>
                                  <a:pt x="96" y="51"/>
                                </a:cubicBezTo>
                                <a:cubicBezTo>
                                  <a:pt x="88" y="0"/>
                                  <a:pt x="88" y="0"/>
                                  <a:pt x="88" y="0"/>
                                </a:cubicBezTo>
                                <a:cubicBezTo>
                                  <a:pt x="88" y="0"/>
                                  <a:pt x="88" y="0"/>
                                  <a:pt x="88" y="0"/>
                                </a:cubicBezTo>
                                <a:close/>
                                <a:moveTo>
                                  <a:pt x="185" y="52"/>
                                </a:moveTo>
                                <a:cubicBezTo>
                                  <a:pt x="194" y="86"/>
                                  <a:pt x="205" y="107"/>
                                  <a:pt x="213" y="118"/>
                                </a:cubicBezTo>
                                <a:cubicBezTo>
                                  <a:pt x="203" y="125"/>
                                  <a:pt x="203" y="125"/>
                                  <a:pt x="203" y="125"/>
                                </a:cubicBezTo>
                                <a:cubicBezTo>
                                  <a:pt x="196" y="110"/>
                                  <a:pt x="186" y="83"/>
                                  <a:pt x="185" y="5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9" name="Freeform 6149"/>
                        <wps:cNvSpPr>
                          <a:spLocks noEditPoints="1"/>
                        </wps:cNvSpPr>
                        <wps:spPr bwMode="auto">
                          <a:xfrm>
                            <a:off x="21029613" y="4427538"/>
                            <a:ext cx="919163" cy="919163"/>
                          </a:xfrm>
                          <a:custGeom>
                            <a:avLst/>
                            <a:gdLst>
                              <a:gd name="T0" fmla="*/ 16 w 245"/>
                              <a:gd name="T1" fmla="*/ 123 h 245"/>
                              <a:gd name="T2" fmla="*/ 199 w 245"/>
                              <a:gd name="T3" fmla="*/ 177 h 245"/>
                              <a:gd name="T4" fmla="*/ 178 w 245"/>
                              <a:gd name="T5" fmla="*/ 100 h 245"/>
                              <a:gd name="T6" fmla="*/ 245 w 245"/>
                              <a:gd name="T7" fmla="*/ 144 h 245"/>
                              <a:gd name="T8" fmla="*/ 144 w 245"/>
                              <a:gd name="T9" fmla="*/ 0 h 245"/>
                              <a:gd name="T10" fmla="*/ 0 w 245"/>
                              <a:gd name="T11" fmla="*/ 100 h 245"/>
                              <a:gd name="T12" fmla="*/ 223 w 245"/>
                              <a:gd name="T13" fmla="*/ 151 h 245"/>
                              <a:gd name="T14" fmla="*/ 146 w 245"/>
                              <a:gd name="T15" fmla="*/ 114 h 245"/>
                              <a:gd name="T16" fmla="*/ 103 w 245"/>
                              <a:gd name="T17" fmla="*/ 235 h 245"/>
                              <a:gd name="T18" fmla="*/ 61 w 245"/>
                              <a:gd name="T19" fmla="*/ 159 h 245"/>
                              <a:gd name="T20" fmla="*/ 80 w 245"/>
                              <a:gd name="T21" fmla="*/ 145 h 245"/>
                              <a:gd name="T22" fmla="*/ 99 w 245"/>
                              <a:gd name="T23" fmla="*/ 132 h 245"/>
                              <a:gd name="T24" fmla="*/ 119 w 245"/>
                              <a:gd name="T25" fmla="*/ 118 h 245"/>
                              <a:gd name="T26" fmla="*/ 139 w 245"/>
                              <a:gd name="T27" fmla="*/ 104 h 245"/>
                              <a:gd name="T28" fmla="*/ 158 w 245"/>
                              <a:gd name="T29" fmla="*/ 91 h 245"/>
                              <a:gd name="T30" fmla="*/ 178 w 245"/>
                              <a:gd name="T31" fmla="*/ 77 h 245"/>
                              <a:gd name="T32" fmla="*/ 235 w 245"/>
                              <a:gd name="T33" fmla="*/ 142 h 245"/>
                              <a:gd name="T34" fmla="*/ 64 w 245"/>
                              <a:gd name="T35" fmla="*/ 137 h 245"/>
                              <a:gd name="T36" fmla="*/ 55 w 245"/>
                              <a:gd name="T37" fmla="*/ 95 h 245"/>
                              <a:gd name="T38" fmla="*/ 76 w 245"/>
                              <a:gd name="T39" fmla="*/ 139 h 245"/>
                              <a:gd name="T40" fmla="*/ 64 w 245"/>
                              <a:gd name="T41" fmla="*/ 137 h 245"/>
                              <a:gd name="T42" fmla="*/ 81 w 245"/>
                              <a:gd name="T43" fmla="*/ 77 h 245"/>
                              <a:gd name="T44" fmla="*/ 117 w 245"/>
                              <a:gd name="T45" fmla="*/ 101 h 245"/>
                              <a:gd name="T46" fmla="*/ 104 w 245"/>
                              <a:gd name="T47" fmla="*/ 110 h 245"/>
                              <a:gd name="T48" fmla="*/ 143 w 245"/>
                              <a:gd name="T49" fmla="*/ 82 h 245"/>
                              <a:gd name="T50" fmla="*/ 133 w 245"/>
                              <a:gd name="T51" fmla="*/ 40 h 245"/>
                              <a:gd name="T52" fmla="*/ 154 w 245"/>
                              <a:gd name="T53" fmla="*/ 85 h 245"/>
                              <a:gd name="T54" fmla="*/ 143 w 245"/>
                              <a:gd name="T55" fmla="*/ 82 h 245"/>
                              <a:gd name="T56" fmla="*/ 149 w 245"/>
                              <a:gd name="T57" fmla="*/ 20 h 245"/>
                              <a:gd name="T58" fmla="*/ 116 w 245"/>
                              <a:gd name="T59" fmla="*/ 44 h 245"/>
                              <a:gd name="T60" fmla="*/ 77 w 245"/>
                              <a:gd name="T61" fmla="*/ 71 h 245"/>
                              <a:gd name="T62" fmla="*/ 37 w 245"/>
                              <a:gd name="T63" fmla="*/ 99 h 245"/>
                              <a:gd name="T64" fmla="*/ 10 w 245"/>
                              <a:gd name="T65" fmla="*/ 103 h 245"/>
                              <a:gd name="T66" fmla="*/ 142 w 245"/>
                              <a:gd name="T67" fmla="*/ 9 h 245"/>
                              <a:gd name="T68" fmla="*/ 150 w 245"/>
                              <a:gd name="T69" fmla="*/ 20 h 245"/>
                              <a:gd name="T70" fmla="*/ 167 w 245"/>
                              <a:gd name="T71" fmla="*/ 172 h 245"/>
                              <a:gd name="T72" fmla="*/ 72 w 245"/>
                              <a:gd name="T73" fmla="*/ 166 h 245"/>
                              <a:gd name="T74" fmla="*/ 106 w 245"/>
                              <a:gd name="T75" fmla="*/ 215 h 245"/>
                              <a:gd name="T76" fmla="*/ 131 w 245"/>
                              <a:gd name="T77" fmla="*/ 133 h 245"/>
                              <a:gd name="T78" fmla="*/ 108 w 245"/>
                              <a:gd name="T79" fmla="*/ 205 h 245"/>
                              <a:gd name="T80" fmla="*/ 82 w 245"/>
                              <a:gd name="T81" fmla="*/ 168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5" h="245">
                                <a:moveTo>
                                  <a:pt x="0" y="100"/>
                                </a:moveTo>
                                <a:cubicBezTo>
                                  <a:pt x="16" y="123"/>
                                  <a:pt x="16" y="123"/>
                                  <a:pt x="16" y="123"/>
                                </a:cubicBezTo>
                                <a:cubicBezTo>
                                  <a:pt x="101" y="245"/>
                                  <a:pt x="101" y="245"/>
                                  <a:pt x="101" y="245"/>
                                </a:cubicBezTo>
                                <a:cubicBezTo>
                                  <a:pt x="199" y="177"/>
                                  <a:pt x="199" y="177"/>
                                  <a:pt x="199" y="177"/>
                                </a:cubicBezTo>
                                <a:cubicBezTo>
                                  <a:pt x="156" y="116"/>
                                  <a:pt x="156" y="116"/>
                                  <a:pt x="156" y="116"/>
                                </a:cubicBezTo>
                                <a:cubicBezTo>
                                  <a:pt x="178" y="100"/>
                                  <a:pt x="178" y="100"/>
                                  <a:pt x="178" y="100"/>
                                </a:cubicBezTo>
                                <a:cubicBezTo>
                                  <a:pt x="221" y="161"/>
                                  <a:pt x="221" y="161"/>
                                  <a:pt x="221" y="161"/>
                                </a:cubicBezTo>
                                <a:cubicBezTo>
                                  <a:pt x="245" y="144"/>
                                  <a:pt x="245" y="144"/>
                                  <a:pt x="245" y="144"/>
                                </a:cubicBezTo>
                                <a:cubicBezTo>
                                  <a:pt x="160" y="22"/>
                                  <a:pt x="160" y="22"/>
                                  <a:pt x="160" y="22"/>
                                </a:cubicBezTo>
                                <a:cubicBezTo>
                                  <a:pt x="144" y="0"/>
                                  <a:pt x="144" y="0"/>
                                  <a:pt x="144" y="0"/>
                                </a:cubicBezTo>
                                <a:cubicBezTo>
                                  <a:pt x="0" y="100"/>
                                  <a:pt x="0" y="100"/>
                                  <a:pt x="0" y="100"/>
                                </a:cubicBezTo>
                                <a:cubicBezTo>
                                  <a:pt x="0" y="100"/>
                                  <a:pt x="0" y="100"/>
                                  <a:pt x="0" y="100"/>
                                </a:cubicBezTo>
                                <a:close/>
                                <a:moveTo>
                                  <a:pt x="235" y="142"/>
                                </a:moveTo>
                                <a:cubicBezTo>
                                  <a:pt x="223" y="151"/>
                                  <a:pt x="223" y="151"/>
                                  <a:pt x="223" y="151"/>
                                </a:cubicBezTo>
                                <a:cubicBezTo>
                                  <a:pt x="180" y="90"/>
                                  <a:pt x="180" y="90"/>
                                  <a:pt x="180" y="90"/>
                                </a:cubicBezTo>
                                <a:cubicBezTo>
                                  <a:pt x="146" y="114"/>
                                  <a:pt x="146" y="114"/>
                                  <a:pt x="146" y="114"/>
                                </a:cubicBezTo>
                                <a:cubicBezTo>
                                  <a:pt x="189" y="175"/>
                                  <a:pt x="189" y="175"/>
                                  <a:pt x="189" y="175"/>
                                </a:cubicBezTo>
                                <a:cubicBezTo>
                                  <a:pt x="103" y="235"/>
                                  <a:pt x="103" y="235"/>
                                  <a:pt x="103" y="235"/>
                                </a:cubicBezTo>
                                <a:cubicBezTo>
                                  <a:pt x="52" y="162"/>
                                  <a:pt x="52" y="162"/>
                                  <a:pt x="52" y="162"/>
                                </a:cubicBezTo>
                                <a:cubicBezTo>
                                  <a:pt x="55" y="162"/>
                                  <a:pt x="58" y="161"/>
                                  <a:pt x="61" y="159"/>
                                </a:cubicBezTo>
                                <a:cubicBezTo>
                                  <a:pt x="65" y="156"/>
                                  <a:pt x="67" y="152"/>
                                  <a:pt x="67" y="148"/>
                                </a:cubicBezTo>
                                <a:cubicBezTo>
                                  <a:pt x="72" y="149"/>
                                  <a:pt x="76" y="148"/>
                                  <a:pt x="80" y="145"/>
                                </a:cubicBezTo>
                                <a:cubicBezTo>
                                  <a:pt x="84" y="143"/>
                                  <a:pt x="87" y="138"/>
                                  <a:pt x="87" y="134"/>
                                </a:cubicBezTo>
                                <a:cubicBezTo>
                                  <a:pt x="91" y="135"/>
                                  <a:pt x="96" y="134"/>
                                  <a:pt x="99" y="132"/>
                                </a:cubicBezTo>
                                <a:cubicBezTo>
                                  <a:pt x="104" y="129"/>
                                  <a:pt x="106" y="125"/>
                                  <a:pt x="107" y="120"/>
                                </a:cubicBezTo>
                                <a:cubicBezTo>
                                  <a:pt x="111" y="122"/>
                                  <a:pt x="115" y="120"/>
                                  <a:pt x="119" y="118"/>
                                </a:cubicBezTo>
                                <a:cubicBezTo>
                                  <a:pt x="123" y="115"/>
                                  <a:pt x="126" y="111"/>
                                  <a:pt x="126" y="107"/>
                                </a:cubicBezTo>
                                <a:cubicBezTo>
                                  <a:pt x="130" y="108"/>
                                  <a:pt x="135" y="107"/>
                                  <a:pt x="139" y="104"/>
                                </a:cubicBezTo>
                                <a:cubicBezTo>
                                  <a:pt x="143" y="101"/>
                                  <a:pt x="145" y="97"/>
                                  <a:pt x="145" y="93"/>
                                </a:cubicBezTo>
                                <a:cubicBezTo>
                                  <a:pt x="150" y="94"/>
                                  <a:pt x="154" y="93"/>
                                  <a:pt x="158" y="91"/>
                                </a:cubicBezTo>
                                <a:cubicBezTo>
                                  <a:pt x="162" y="88"/>
                                  <a:pt x="165" y="84"/>
                                  <a:pt x="165" y="79"/>
                                </a:cubicBezTo>
                                <a:cubicBezTo>
                                  <a:pt x="169" y="81"/>
                                  <a:pt x="174" y="79"/>
                                  <a:pt x="178" y="77"/>
                                </a:cubicBezTo>
                                <a:cubicBezTo>
                                  <a:pt x="181" y="75"/>
                                  <a:pt x="183" y="72"/>
                                  <a:pt x="184" y="69"/>
                                </a:cubicBezTo>
                                <a:cubicBezTo>
                                  <a:pt x="235" y="142"/>
                                  <a:pt x="235" y="142"/>
                                  <a:pt x="235" y="142"/>
                                </a:cubicBezTo>
                                <a:cubicBezTo>
                                  <a:pt x="235" y="142"/>
                                  <a:pt x="235" y="142"/>
                                  <a:pt x="235" y="142"/>
                                </a:cubicBezTo>
                                <a:close/>
                                <a:moveTo>
                                  <a:pt x="64" y="137"/>
                                </a:moveTo>
                                <a:cubicBezTo>
                                  <a:pt x="41" y="105"/>
                                  <a:pt x="41" y="105"/>
                                  <a:pt x="41" y="105"/>
                                </a:cubicBezTo>
                                <a:cubicBezTo>
                                  <a:pt x="55" y="95"/>
                                  <a:pt x="55" y="95"/>
                                  <a:pt x="55" y="95"/>
                                </a:cubicBezTo>
                                <a:cubicBezTo>
                                  <a:pt x="78" y="128"/>
                                  <a:pt x="78" y="128"/>
                                  <a:pt x="78" y="128"/>
                                </a:cubicBezTo>
                                <a:cubicBezTo>
                                  <a:pt x="81" y="132"/>
                                  <a:pt x="80" y="137"/>
                                  <a:pt x="76" y="139"/>
                                </a:cubicBezTo>
                                <a:cubicBezTo>
                                  <a:pt x="73" y="142"/>
                                  <a:pt x="67" y="141"/>
                                  <a:pt x="65" y="138"/>
                                </a:cubicBezTo>
                                <a:cubicBezTo>
                                  <a:pt x="64" y="137"/>
                                  <a:pt x="64" y="137"/>
                                  <a:pt x="64" y="137"/>
                                </a:cubicBezTo>
                                <a:close/>
                                <a:moveTo>
                                  <a:pt x="104" y="110"/>
                                </a:moveTo>
                                <a:cubicBezTo>
                                  <a:pt x="81" y="77"/>
                                  <a:pt x="81" y="77"/>
                                  <a:pt x="81" y="77"/>
                                </a:cubicBezTo>
                                <a:cubicBezTo>
                                  <a:pt x="94" y="68"/>
                                  <a:pt x="94" y="68"/>
                                  <a:pt x="94" y="68"/>
                                </a:cubicBezTo>
                                <a:cubicBezTo>
                                  <a:pt x="117" y="101"/>
                                  <a:pt x="117" y="101"/>
                                  <a:pt x="117" y="101"/>
                                </a:cubicBezTo>
                                <a:cubicBezTo>
                                  <a:pt x="119" y="105"/>
                                  <a:pt x="119" y="110"/>
                                  <a:pt x="115" y="112"/>
                                </a:cubicBezTo>
                                <a:cubicBezTo>
                                  <a:pt x="111" y="115"/>
                                  <a:pt x="106" y="114"/>
                                  <a:pt x="104" y="110"/>
                                </a:cubicBezTo>
                                <a:cubicBezTo>
                                  <a:pt x="104" y="110"/>
                                  <a:pt x="104" y="110"/>
                                  <a:pt x="104" y="110"/>
                                </a:cubicBezTo>
                                <a:close/>
                                <a:moveTo>
                                  <a:pt x="143" y="82"/>
                                </a:moveTo>
                                <a:cubicBezTo>
                                  <a:pt x="120" y="50"/>
                                  <a:pt x="120" y="50"/>
                                  <a:pt x="120" y="50"/>
                                </a:cubicBezTo>
                                <a:cubicBezTo>
                                  <a:pt x="133" y="40"/>
                                  <a:pt x="133" y="40"/>
                                  <a:pt x="133" y="40"/>
                                </a:cubicBezTo>
                                <a:cubicBezTo>
                                  <a:pt x="156" y="74"/>
                                  <a:pt x="156" y="74"/>
                                  <a:pt x="156" y="74"/>
                                </a:cubicBezTo>
                                <a:cubicBezTo>
                                  <a:pt x="159" y="77"/>
                                  <a:pt x="158" y="82"/>
                                  <a:pt x="154" y="85"/>
                                </a:cubicBezTo>
                                <a:cubicBezTo>
                                  <a:pt x="151" y="87"/>
                                  <a:pt x="146" y="86"/>
                                  <a:pt x="143" y="83"/>
                                </a:cubicBezTo>
                                <a:cubicBezTo>
                                  <a:pt x="143" y="82"/>
                                  <a:pt x="143" y="82"/>
                                  <a:pt x="143" y="82"/>
                                </a:cubicBezTo>
                                <a:close/>
                                <a:moveTo>
                                  <a:pt x="150" y="20"/>
                                </a:moveTo>
                                <a:cubicBezTo>
                                  <a:pt x="149" y="20"/>
                                  <a:pt x="149" y="20"/>
                                  <a:pt x="149" y="20"/>
                                </a:cubicBezTo>
                                <a:cubicBezTo>
                                  <a:pt x="129" y="35"/>
                                  <a:pt x="129" y="35"/>
                                  <a:pt x="129" y="35"/>
                                </a:cubicBezTo>
                                <a:cubicBezTo>
                                  <a:pt x="116" y="44"/>
                                  <a:pt x="116" y="44"/>
                                  <a:pt x="116" y="44"/>
                                </a:cubicBezTo>
                                <a:cubicBezTo>
                                  <a:pt x="90" y="62"/>
                                  <a:pt x="90" y="62"/>
                                  <a:pt x="90" y="62"/>
                                </a:cubicBezTo>
                                <a:cubicBezTo>
                                  <a:pt x="77" y="71"/>
                                  <a:pt x="77" y="71"/>
                                  <a:pt x="77" y="71"/>
                                </a:cubicBezTo>
                                <a:cubicBezTo>
                                  <a:pt x="51" y="89"/>
                                  <a:pt x="51" y="89"/>
                                  <a:pt x="51" y="89"/>
                                </a:cubicBezTo>
                                <a:cubicBezTo>
                                  <a:pt x="37" y="99"/>
                                  <a:pt x="37" y="99"/>
                                  <a:pt x="37" y="99"/>
                                </a:cubicBezTo>
                                <a:cubicBezTo>
                                  <a:pt x="18" y="113"/>
                                  <a:pt x="18" y="113"/>
                                  <a:pt x="18" y="113"/>
                                </a:cubicBezTo>
                                <a:cubicBezTo>
                                  <a:pt x="10" y="103"/>
                                  <a:pt x="10" y="103"/>
                                  <a:pt x="10" y="103"/>
                                </a:cubicBezTo>
                                <a:cubicBezTo>
                                  <a:pt x="10" y="102"/>
                                  <a:pt x="10" y="102"/>
                                  <a:pt x="10" y="102"/>
                                </a:cubicBezTo>
                                <a:cubicBezTo>
                                  <a:pt x="142" y="9"/>
                                  <a:pt x="142" y="9"/>
                                  <a:pt x="142" y="9"/>
                                </a:cubicBezTo>
                                <a:cubicBezTo>
                                  <a:pt x="150" y="20"/>
                                  <a:pt x="150" y="20"/>
                                  <a:pt x="150" y="20"/>
                                </a:cubicBezTo>
                                <a:cubicBezTo>
                                  <a:pt x="150" y="20"/>
                                  <a:pt x="150" y="20"/>
                                  <a:pt x="150" y="20"/>
                                </a:cubicBezTo>
                                <a:close/>
                                <a:moveTo>
                                  <a:pt x="106" y="215"/>
                                </a:moveTo>
                                <a:cubicBezTo>
                                  <a:pt x="167" y="172"/>
                                  <a:pt x="167" y="172"/>
                                  <a:pt x="167" y="172"/>
                                </a:cubicBezTo>
                                <a:cubicBezTo>
                                  <a:pt x="133" y="124"/>
                                  <a:pt x="133" y="124"/>
                                  <a:pt x="133" y="124"/>
                                </a:cubicBezTo>
                                <a:cubicBezTo>
                                  <a:pt x="72" y="166"/>
                                  <a:pt x="72" y="166"/>
                                  <a:pt x="72" y="166"/>
                                </a:cubicBezTo>
                                <a:cubicBezTo>
                                  <a:pt x="106" y="215"/>
                                  <a:pt x="106" y="215"/>
                                  <a:pt x="106" y="215"/>
                                </a:cubicBezTo>
                                <a:cubicBezTo>
                                  <a:pt x="106" y="215"/>
                                  <a:pt x="106" y="215"/>
                                  <a:pt x="106" y="215"/>
                                </a:cubicBezTo>
                                <a:close/>
                                <a:moveTo>
                                  <a:pt x="82" y="168"/>
                                </a:moveTo>
                                <a:cubicBezTo>
                                  <a:pt x="131" y="133"/>
                                  <a:pt x="131" y="133"/>
                                  <a:pt x="131" y="133"/>
                                </a:cubicBezTo>
                                <a:cubicBezTo>
                                  <a:pt x="157" y="171"/>
                                  <a:pt x="157" y="171"/>
                                  <a:pt x="157" y="171"/>
                                </a:cubicBezTo>
                                <a:cubicBezTo>
                                  <a:pt x="108" y="205"/>
                                  <a:pt x="108" y="205"/>
                                  <a:pt x="108" y="205"/>
                                </a:cubicBezTo>
                                <a:cubicBezTo>
                                  <a:pt x="82" y="168"/>
                                  <a:pt x="82" y="168"/>
                                  <a:pt x="82" y="168"/>
                                </a:cubicBezTo>
                                <a:cubicBezTo>
                                  <a:pt x="82" y="168"/>
                                  <a:pt x="82" y="168"/>
                                  <a:pt x="82" y="16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0" name="Freeform 6150"/>
                        <wps:cNvSpPr>
                          <a:spLocks noEditPoints="1"/>
                        </wps:cNvSpPr>
                        <wps:spPr bwMode="auto">
                          <a:xfrm>
                            <a:off x="2281238" y="228600"/>
                            <a:ext cx="719138" cy="723900"/>
                          </a:xfrm>
                          <a:custGeom>
                            <a:avLst/>
                            <a:gdLst>
                              <a:gd name="T0" fmla="*/ 192 w 192"/>
                              <a:gd name="T1" fmla="*/ 94 h 193"/>
                              <a:gd name="T2" fmla="*/ 187 w 192"/>
                              <a:gd name="T3" fmla="*/ 86 h 193"/>
                              <a:gd name="T4" fmla="*/ 171 w 192"/>
                              <a:gd name="T5" fmla="*/ 81 h 193"/>
                              <a:gd name="T6" fmla="*/ 170 w 192"/>
                              <a:gd name="T7" fmla="*/ 79 h 193"/>
                              <a:gd name="T8" fmla="*/ 155 w 192"/>
                              <a:gd name="T9" fmla="*/ 77 h 193"/>
                              <a:gd name="T10" fmla="*/ 93 w 192"/>
                              <a:gd name="T11" fmla="*/ 120 h 193"/>
                              <a:gd name="T12" fmla="*/ 90 w 192"/>
                              <a:gd name="T13" fmla="*/ 135 h 193"/>
                              <a:gd name="T14" fmla="*/ 92 w 192"/>
                              <a:gd name="T15" fmla="*/ 138 h 193"/>
                              <a:gd name="T16" fmla="*/ 91 w 192"/>
                              <a:gd name="T17" fmla="*/ 154 h 193"/>
                              <a:gd name="T18" fmla="*/ 96 w 192"/>
                              <a:gd name="T19" fmla="*/ 161 h 193"/>
                              <a:gd name="T20" fmla="*/ 192 w 192"/>
                              <a:gd name="T21" fmla="*/ 94 h 193"/>
                              <a:gd name="T22" fmla="*/ 103 w 192"/>
                              <a:gd name="T23" fmla="*/ 89 h 193"/>
                              <a:gd name="T24" fmla="*/ 121 w 192"/>
                              <a:gd name="T25" fmla="*/ 34 h 193"/>
                              <a:gd name="T26" fmla="*/ 106 w 192"/>
                              <a:gd name="T27" fmla="*/ 29 h 193"/>
                              <a:gd name="T28" fmla="*/ 87 w 192"/>
                              <a:gd name="T29" fmla="*/ 84 h 193"/>
                              <a:gd name="T30" fmla="*/ 103 w 192"/>
                              <a:gd name="T31" fmla="*/ 89 h 193"/>
                              <a:gd name="T32" fmla="*/ 82 w 192"/>
                              <a:gd name="T33" fmla="*/ 79 h 193"/>
                              <a:gd name="T34" fmla="*/ 99 w 192"/>
                              <a:gd name="T35" fmla="*/ 30 h 193"/>
                              <a:gd name="T36" fmla="*/ 72 w 192"/>
                              <a:gd name="T37" fmla="*/ 13 h 193"/>
                              <a:gd name="T38" fmla="*/ 41 w 192"/>
                              <a:gd name="T39" fmla="*/ 10 h 193"/>
                              <a:gd name="T40" fmla="*/ 24 w 192"/>
                              <a:gd name="T41" fmla="*/ 59 h 193"/>
                              <a:gd name="T42" fmla="*/ 51 w 192"/>
                              <a:gd name="T43" fmla="*/ 76 h 193"/>
                              <a:gd name="T44" fmla="*/ 82 w 192"/>
                              <a:gd name="T45" fmla="*/ 79 h 193"/>
                              <a:gd name="T46" fmla="*/ 17 w 192"/>
                              <a:gd name="T47" fmla="*/ 60 h 193"/>
                              <a:gd name="T48" fmla="*/ 36 w 192"/>
                              <a:gd name="T49" fmla="*/ 5 h 193"/>
                              <a:gd name="T50" fmla="*/ 20 w 192"/>
                              <a:gd name="T51" fmla="*/ 0 h 193"/>
                              <a:gd name="T52" fmla="*/ 2 w 192"/>
                              <a:gd name="T53" fmla="*/ 54 h 193"/>
                              <a:gd name="T54" fmla="*/ 17 w 192"/>
                              <a:gd name="T55" fmla="*/ 60 h 193"/>
                              <a:gd name="T56" fmla="*/ 3 w 192"/>
                              <a:gd name="T57" fmla="*/ 172 h 193"/>
                              <a:gd name="T58" fmla="*/ 3 w 192"/>
                              <a:gd name="T59" fmla="*/ 172 h 193"/>
                              <a:gd name="T60" fmla="*/ 3 w 192"/>
                              <a:gd name="T61" fmla="*/ 172 h 193"/>
                              <a:gd name="T62" fmla="*/ 12 w 192"/>
                              <a:gd name="T63" fmla="*/ 190 h 193"/>
                              <a:gd name="T64" fmla="*/ 29 w 192"/>
                              <a:gd name="T65" fmla="*/ 181 h 193"/>
                              <a:gd name="T66" fmla="*/ 30 w 192"/>
                              <a:gd name="T67" fmla="*/ 181 h 193"/>
                              <a:gd name="T68" fmla="*/ 30 w 192"/>
                              <a:gd name="T69" fmla="*/ 181 h 193"/>
                              <a:gd name="T70" fmla="*/ 62 w 192"/>
                              <a:gd name="T71" fmla="*/ 86 h 193"/>
                              <a:gd name="T72" fmla="*/ 35 w 192"/>
                              <a:gd name="T73" fmla="*/ 77 h 193"/>
                              <a:gd name="T74" fmla="*/ 3 w 192"/>
                              <a:gd name="T75" fmla="*/ 172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2" h="193">
                                <a:moveTo>
                                  <a:pt x="192" y="94"/>
                                </a:moveTo>
                                <a:cubicBezTo>
                                  <a:pt x="187" y="86"/>
                                  <a:pt x="187" y="86"/>
                                  <a:pt x="187" y="86"/>
                                </a:cubicBezTo>
                                <a:cubicBezTo>
                                  <a:pt x="187" y="86"/>
                                  <a:pt x="181" y="77"/>
                                  <a:pt x="171" y="81"/>
                                </a:cubicBezTo>
                                <a:cubicBezTo>
                                  <a:pt x="170" y="79"/>
                                  <a:pt x="170" y="79"/>
                                  <a:pt x="170" y="79"/>
                                </a:cubicBezTo>
                                <a:cubicBezTo>
                                  <a:pt x="170" y="79"/>
                                  <a:pt x="164" y="70"/>
                                  <a:pt x="155" y="77"/>
                                </a:cubicBezTo>
                                <a:cubicBezTo>
                                  <a:pt x="93" y="120"/>
                                  <a:pt x="93" y="120"/>
                                  <a:pt x="93" y="120"/>
                                </a:cubicBezTo>
                                <a:cubicBezTo>
                                  <a:pt x="93" y="120"/>
                                  <a:pt x="84" y="126"/>
                                  <a:pt x="90" y="135"/>
                                </a:cubicBezTo>
                                <a:cubicBezTo>
                                  <a:pt x="92" y="138"/>
                                  <a:pt x="92" y="138"/>
                                  <a:pt x="92" y="138"/>
                                </a:cubicBezTo>
                                <a:cubicBezTo>
                                  <a:pt x="89" y="141"/>
                                  <a:pt x="86" y="146"/>
                                  <a:pt x="91" y="154"/>
                                </a:cubicBezTo>
                                <a:cubicBezTo>
                                  <a:pt x="96" y="161"/>
                                  <a:pt x="96" y="161"/>
                                  <a:pt x="96" y="161"/>
                                </a:cubicBezTo>
                                <a:cubicBezTo>
                                  <a:pt x="192" y="94"/>
                                  <a:pt x="192" y="94"/>
                                  <a:pt x="192" y="94"/>
                                </a:cubicBezTo>
                                <a:close/>
                                <a:moveTo>
                                  <a:pt x="103" y="89"/>
                                </a:moveTo>
                                <a:cubicBezTo>
                                  <a:pt x="121" y="34"/>
                                  <a:pt x="121" y="34"/>
                                  <a:pt x="121" y="34"/>
                                </a:cubicBezTo>
                                <a:cubicBezTo>
                                  <a:pt x="106" y="29"/>
                                  <a:pt x="106" y="29"/>
                                  <a:pt x="106" y="29"/>
                                </a:cubicBezTo>
                                <a:cubicBezTo>
                                  <a:pt x="87" y="84"/>
                                  <a:pt x="87" y="84"/>
                                  <a:pt x="87" y="84"/>
                                </a:cubicBezTo>
                                <a:cubicBezTo>
                                  <a:pt x="103" y="89"/>
                                  <a:pt x="103" y="89"/>
                                  <a:pt x="103" y="89"/>
                                </a:cubicBezTo>
                                <a:close/>
                                <a:moveTo>
                                  <a:pt x="82" y="79"/>
                                </a:moveTo>
                                <a:cubicBezTo>
                                  <a:pt x="99" y="30"/>
                                  <a:pt x="99" y="30"/>
                                  <a:pt x="99" y="30"/>
                                </a:cubicBezTo>
                                <a:cubicBezTo>
                                  <a:pt x="93" y="23"/>
                                  <a:pt x="83" y="17"/>
                                  <a:pt x="72" y="13"/>
                                </a:cubicBezTo>
                                <a:cubicBezTo>
                                  <a:pt x="61" y="9"/>
                                  <a:pt x="51" y="8"/>
                                  <a:pt x="41" y="10"/>
                                </a:cubicBezTo>
                                <a:cubicBezTo>
                                  <a:pt x="24" y="59"/>
                                  <a:pt x="24" y="59"/>
                                  <a:pt x="24" y="59"/>
                                </a:cubicBezTo>
                                <a:cubicBezTo>
                                  <a:pt x="30" y="66"/>
                                  <a:pt x="40" y="72"/>
                                  <a:pt x="51" y="76"/>
                                </a:cubicBezTo>
                                <a:cubicBezTo>
                                  <a:pt x="62" y="80"/>
                                  <a:pt x="72" y="81"/>
                                  <a:pt x="82" y="79"/>
                                </a:cubicBezTo>
                                <a:close/>
                                <a:moveTo>
                                  <a:pt x="17" y="60"/>
                                </a:moveTo>
                                <a:cubicBezTo>
                                  <a:pt x="36" y="5"/>
                                  <a:pt x="36" y="5"/>
                                  <a:pt x="36" y="5"/>
                                </a:cubicBezTo>
                                <a:cubicBezTo>
                                  <a:pt x="20" y="0"/>
                                  <a:pt x="20" y="0"/>
                                  <a:pt x="20" y="0"/>
                                </a:cubicBezTo>
                                <a:cubicBezTo>
                                  <a:pt x="2" y="54"/>
                                  <a:pt x="2" y="54"/>
                                  <a:pt x="2" y="54"/>
                                </a:cubicBezTo>
                                <a:cubicBezTo>
                                  <a:pt x="17" y="60"/>
                                  <a:pt x="17" y="60"/>
                                  <a:pt x="17" y="60"/>
                                </a:cubicBezTo>
                                <a:close/>
                                <a:moveTo>
                                  <a:pt x="3" y="172"/>
                                </a:moveTo>
                                <a:cubicBezTo>
                                  <a:pt x="3" y="172"/>
                                  <a:pt x="3" y="172"/>
                                  <a:pt x="3" y="172"/>
                                </a:cubicBezTo>
                                <a:cubicBezTo>
                                  <a:pt x="3" y="172"/>
                                  <a:pt x="3" y="172"/>
                                  <a:pt x="3" y="172"/>
                                </a:cubicBezTo>
                                <a:cubicBezTo>
                                  <a:pt x="0" y="180"/>
                                  <a:pt x="4" y="188"/>
                                  <a:pt x="12" y="190"/>
                                </a:cubicBezTo>
                                <a:cubicBezTo>
                                  <a:pt x="19" y="193"/>
                                  <a:pt x="27" y="189"/>
                                  <a:pt x="29" y="181"/>
                                </a:cubicBezTo>
                                <a:cubicBezTo>
                                  <a:pt x="30" y="181"/>
                                  <a:pt x="30" y="181"/>
                                  <a:pt x="30" y="181"/>
                                </a:cubicBezTo>
                                <a:cubicBezTo>
                                  <a:pt x="30" y="181"/>
                                  <a:pt x="30" y="181"/>
                                  <a:pt x="30" y="181"/>
                                </a:cubicBezTo>
                                <a:cubicBezTo>
                                  <a:pt x="62" y="86"/>
                                  <a:pt x="62" y="86"/>
                                  <a:pt x="62" y="86"/>
                                </a:cubicBezTo>
                                <a:cubicBezTo>
                                  <a:pt x="35" y="77"/>
                                  <a:pt x="35" y="77"/>
                                  <a:pt x="35" y="77"/>
                                </a:cubicBezTo>
                                <a:cubicBezTo>
                                  <a:pt x="3" y="172"/>
                                  <a:pt x="3" y="172"/>
                                  <a:pt x="3" y="172"/>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1" name="Freeform 6151"/>
                        <wps:cNvSpPr>
                          <a:spLocks noEditPoints="1"/>
                        </wps:cNvSpPr>
                        <wps:spPr bwMode="auto">
                          <a:xfrm>
                            <a:off x="3165475" y="247650"/>
                            <a:ext cx="814388" cy="776288"/>
                          </a:xfrm>
                          <a:custGeom>
                            <a:avLst/>
                            <a:gdLst>
                              <a:gd name="T0" fmla="*/ 40 w 217"/>
                              <a:gd name="T1" fmla="*/ 10 h 207"/>
                              <a:gd name="T2" fmla="*/ 0 w 217"/>
                              <a:gd name="T3" fmla="*/ 92 h 207"/>
                              <a:gd name="T4" fmla="*/ 131 w 217"/>
                              <a:gd name="T5" fmla="*/ 0 h 207"/>
                              <a:gd name="T6" fmla="*/ 40 w 217"/>
                              <a:gd name="T7" fmla="*/ 10 h 207"/>
                              <a:gd name="T8" fmla="*/ 40 w 217"/>
                              <a:gd name="T9" fmla="*/ 10 h 207"/>
                              <a:gd name="T10" fmla="*/ 61 w 217"/>
                              <a:gd name="T11" fmla="*/ 40 h 207"/>
                              <a:gd name="T12" fmla="*/ 46 w 217"/>
                              <a:gd name="T13" fmla="*/ 37 h 207"/>
                              <a:gd name="T14" fmla="*/ 48 w 217"/>
                              <a:gd name="T15" fmla="*/ 22 h 207"/>
                              <a:gd name="T16" fmla="*/ 64 w 217"/>
                              <a:gd name="T17" fmla="*/ 24 h 207"/>
                              <a:gd name="T18" fmla="*/ 61 w 217"/>
                              <a:gd name="T19" fmla="*/ 40 h 207"/>
                              <a:gd name="T20" fmla="*/ 142 w 217"/>
                              <a:gd name="T21" fmla="*/ 12 h 207"/>
                              <a:gd name="T22" fmla="*/ 8 w 217"/>
                              <a:gd name="T23" fmla="*/ 107 h 207"/>
                              <a:gd name="T24" fmla="*/ 1 w 217"/>
                              <a:gd name="T25" fmla="*/ 97 h 207"/>
                              <a:gd name="T26" fmla="*/ 136 w 217"/>
                              <a:gd name="T27" fmla="*/ 3 h 207"/>
                              <a:gd name="T28" fmla="*/ 142 w 217"/>
                              <a:gd name="T29" fmla="*/ 12 h 207"/>
                              <a:gd name="T30" fmla="*/ 142 w 217"/>
                              <a:gd name="T31" fmla="*/ 12 h 207"/>
                              <a:gd name="T32" fmla="*/ 40 w 217"/>
                              <a:gd name="T33" fmla="*/ 91 h 207"/>
                              <a:gd name="T34" fmla="*/ 81 w 217"/>
                              <a:gd name="T35" fmla="*/ 150 h 207"/>
                              <a:gd name="T36" fmla="*/ 64 w 217"/>
                              <a:gd name="T37" fmla="*/ 162 h 207"/>
                              <a:gd name="T38" fmla="*/ 23 w 217"/>
                              <a:gd name="T39" fmla="*/ 103 h 207"/>
                              <a:gd name="T40" fmla="*/ 40 w 217"/>
                              <a:gd name="T41" fmla="*/ 91 h 207"/>
                              <a:gd name="T42" fmla="*/ 40 w 217"/>
                              <a:gd name="T43" fmla="*/ 91 h 207"/>
                              <a:gd name="T44" fmla="*/ 72 w 217"/>
                              <a:gd name="T45" fmla="*/ 69 h 207"/>
                              <a:gd name="T46" fmla="*/ 113 w 217"/>
                              <a:gd name="T47" fmla="*/ 128 h 207"/>
                              <a:gd name="T48" fmla="*/ 95 w 217"/>
                              <a:gd name="T49" fmla="*/ 140 h 207"/>
                              <a:gd name="T50" fmla="*/ 54 w 217"/>
                              <a:gd name="T51" fmla="*/ 81 h 207"/>
                              <a:gd name="T52" fmla="*/ 72 w 217"/>
                              <a:gd name="T53" fmla="*/ 69 h 207"/>
                              <a:gd name="T54" fmla="*/ 72 w 217"/>
                              <a:gd name="T55" fmla="*/ 69 h 207"/>
                              <a:gd name="T56" fmla="*/ 103 w 217"/>
                              <a:gd name="T57" fmla="*/ 47 h 207"/>
                              <a:gd name="T58" fmla="*/ 145 w 217"/>
                              <a:gd name="T59" fmla="*/ 106 h 207"/>
                              <a:gd name="T60" fmla="*/ 127 w 217"/>
                              <a:gd name="T61" fmla="*/ 118 h 207"/>
                              <a:gd name="T62" fmla="*/ 86 w 217"/>
                              <a:gd name="T63" fmla="*/ 59 h 207"/>
                              <a:gd name="T64" fmla="*/ 103 w 217"/>
                              <a:gd name="T65" fmla="*/ 47 h 207"/>
                              <a:gd name="T66" fmla="*/ 103 w 217"/>
                              <a:gd name="T67" fmla="*/ 47 h 207"/>
                              <a:gd name="T68" fmla="*/ 135 w 217"/>
                              <a:gd name="T69" fmla="*/ 25 h 207"/>
                              <a:gd name="T70" fmla="*/ 176 w 217"/>
                              <a:gd name="T71" fmla="*/ 84 h 207"/>
                              <a:gd name="T72" fmla="*/ 158 w 217"/>
                              <a:gd name="T73" fmla="*/ 96 h 207"/>
                              <a:gd name="T74" fmla="*/ 117 w 217"/>
                              <a:gd name="T75" fmla="*/ 37 h 207"/>
                              <a:gd name="T76" fmla="*/ 135 w 217"/>
                              <a:gd name="T77" fmla="*/ 25 h 207"/>
                              <a:gd name="T78" fmla="*/ 135 w 217"/>
                              <a:gd name="T79" fmla="*/ 25 h 207"/>
                              <a:gd name="T80" fmla="*/ 57 w 217"/>
                              <a:gd name="T81" fmla="*/ 176 h 207"/>
                              <a:gd name="T82" fmla="*/ 190 w 217"/>
                              <a:gd name="T83" fmla="*/ 82 h 207"/>
                              <a:gd name="T84" fmla="*/ 195 w 217"/>
                              <a:gd name="T85" fmla="*/ 89 h 207"/>
                              <a:gd name="T86" fmla="*/ 62 w 217"/>
                              <a:gd name="T87" fmla="*/ 183 h 207"/>
                              <a:gd name="T88" fmla="*/ 57 w 217"/>
                              <a:gd name="T89" fmla="*/ 176 h 207"/>
                              <a:gd name="T90" fmla="*/ 57 w 217"/>
                              <a:gd name="T91" fmla="*/ 176 h 207"/>
                              <a:gd name="T92" fmla="*/ 209 w 217"/>
                              <a:gd name="T93" fmla="*/ 89 h 207"/>
                              <a:gd name="T94" fmla="*/ 217 w 217"/>
                              <a:gd name="T95" fmla="*/ 101 h 207"/>
                              <a:gd name="T96" fmla="*/ 66 w 217"/>
                              <a:gd name="T97" fmla="*/ 207 h 207"/>
                              <a:gd name="T98" fmla="*/ 57 w 217"/>
                              <a:gd name="T99" fmla="*/ 195 h 207"/>
                              <a:gd name="T100" fmla="*/ 209 w 217"/>
                              <a:gd name="T101" fmla="*/ 89 h 207"/>
                              <a:gd name="T102" fmla="*/ 209 w 217"/>
                              <a:gd name="T103" fmla="*/ 89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7" h="207">
                                <a:moveTo>
                                  <a:pt x="40" y="10"/>
                                </a:moveTo>
                                <a:cubicBezTo>
                                  <a:pt x="0" y="92"/>
                                  <a:pt x="0" y="92"/>
                                  <a:pt x="0" y="92"/>
                                </a:cubicBezTo>
                                <a:cubicBezTo>
                                  <a:pt x="131" y="0"/>
                                  <a:pt x="131" y="0"/>
                                  <a:pt x="131" y="0"/>
                                </a:cubicBezTo>
                                <a:cubicBezTo>
                                  <a:pt x="40" y="10"/>
                                  <a:pt x="40" y="10"/>
                                  <a:pt x="40" y="10"/>
                                </a:cubicBezTo>
                                <a:cubicBezTo>
                                  <a:pt x="40" y="10"/>
                                  <a:pt x="40" y="10"/>
                                  <a:pt x="40" y="10"/>
                                </a:cubicBezTo>
                                <a:close/>
                                <a:moveTo>
                                  <a:pt x="61" y="40"/>
                                </a:moveTo>
                                <a:cubicBezTo>
                                  <a:pt x="57" y="43"/>
                                  <a:pt x="49" y="43"/>
                                  <a:pt x="46" y="37"/>
                                </a:cubicBezTo>
                                <a:cubicBezTo>
                                  <a:pt x="42" y="32"/>
                                  <a:pt x="44" y="25"/>
                                  <a:pt x="48" y="22"/>
                                </a:cubicBezTo>
                                <a:cubicBezTo>
                                  <a:pt x="54" y="18"/>
                                  <a:pt x="60" y="19"/>
                                  <a:pt x="64" y="24"/>
                                </a:cubicBezTo>
                                <a:cubicBezTo>
                                  <a:pt x="68" y="30"/>
                                  <a:pt x="67" y="36"/>
                                  <a:pt x="61" y="40"/>
                                </a:cubicBezTo>
                                <a:close/>
                                <a:moveTo>
                                  <a:pt x="142" y="12"/>
                                </a:moveTo>
                                <a:cubicBezTo>
                                  <a:pt x="8" y="107"/>
                                  <a:pt x="8" y="107"/>
                                  <a:pt x="8" y="107"/>
                                </a:cubicBezTo>
                                <a:cubicBezTo>
                                  <a:pt x="1" y="97"/>
                                  <a:pt x="1" y="97"/>
                                  <a:pt x="1" y="97"/>
                                </a:cubicBezTo>
                                <a:cubicBezTo>
                                  <a:pt x="136" y="3"/>
                                  <a:pt x="136" y="3"/>
                                  <a:pt x="136" y="3"/>
                                </a:cubicBezTo>
                                <a:cubicBezTo>
                                  <a:pt x="142" y="12"/>
                                  <a:pt x="142" y="12"/>
                                  <a:pt x="142" y="12"/>
                                </a:cubicBezTo>
                                <a:cubicBezTo>
                                  <a:pt x="142" y="12"/>
                                  <a:pt x="142" y="12"/>
                                  <a:pt x="142" y="12"/>
                                </a:cubicBezTo>
                                <a:close/>
                                <a:moveTo>
                                  <a:pt x="40" y="91"/>
                                </a:moveTo>
                                <a:cubicBezTo>
                                  <a:pt x="81" y="150"/>
                                  <a:pt x="81" y="150"/>
                                  <a:pt x="81" y="150"/>
                                </a:cubicBezTo>
                                <a:cubicBezTo>
                                  <a:pt x="64" y="162"/>
                                  <a:pt x="64" y="162"/>
                                  <a:pt x="64" y="162"/>
                                </a:cubicBezTo>
                                <a:cubicBezTo>
                                  <a:pt x="23" y="103"/>
                                  <a:pt x="23" y="103"/>
                                  <a:pt x="23" y="103"/>
                                </a:cubicBezTo>
                                <a:cubicBezTo>
                                  <a:pt x="40" y="91"/>
                                  <a:pt x="40" y="91"/>
                                  <a:pt x="40" y="91"/>
                                </a:cubicBezTo>
                                <a:cubicBezTo>
                                  <a:pt x="40" y="91"/>
                                  <a:pt x="40" y="91"/>
                                  <a:pt x="40" y="91"/>
                                </a:cubicBezTo>
                                <a:close/>
                                <a:moveTo>
                                  <a:pt x="72" y="69"/>
                                </a:moveTo>
                                <a:cubicBezTo>
                                  <a:pt x="113" y="128"/>
                                  <a:pt x="113" y="128"/>
                                  <a:pt x="113" y="128"/>
                                </a:cubicBezTo>
                                <a:cubicBezTo>
                                  <a:pt x="95" y="140"/>
                                  <a:pt x="95" y="140"/>
                                  <a:pt x="95" y="140"/>
                                </a:cubicBezTo>
                                <a:cubicBezTo>
                                  <a:pt x="54" y="81"/>
                                  <a:pt x="54" y="81"/>
                                  <a:pt x="54" y="81"/>
                                </a:cubicBezTo>
                                <a:cubicBezTo>
                                  <a:pt x="72" y="69"/>
                                  <a:pt x="72" y="69"/>
                                  <a:pt x="72" y="69"/>
                                </a:cubicBezTo>
                                <a:cubicBezTo>
                                  <a:pt x="72" y="69"/>
                                  <a:pt x="72" y="69"/>
                                  <a:pt x="72" y="69"/>
                                </a:cubicBezTo>
                                <a:close/>
                                <a:moveTo>
                                  <a:pt x="103" y="47"/>
                                </a:moveTo>
                                <a:cubicBezTo>
                                  <a:pt x="145" y="106"/>
                                  <a:pt x="145" y="106"/>
                                  <a:pt x="145" y="106"/>
                                </a:cubicBezTo>
                                <a:cubicBezTo>
                                  <a:pt x="127" y="118"/>
                                  <a:pt x="127" y="118"/>
                                  <a:pt x="127" y="118"/>
                                </a:cubicBezTo>
                                <a:cubicBezTo>
                                  <a:pt x="86" y="59"/>
                                  <a:pt x="86" y="59"/>
                                  <a:pt x="86" y="59"/>
                                </a:cubicBezTo>
                                <a:cubicBezTo>
                                  <a:pt x="103" y="47"/>
                                  <a:pt x="103" y="47"/>
                                  <a:pt x="103" y="47"/>
                                </a:cubicBezTo>
                                <a:cubicBezTo>
                                  <a:pt x="103" y="47"/>
                                  <a:pt x="103" y="47"/>
                                  <a:pt x="103" y="47"/>
                                </a:cubicBezTo>
                                <a:close/>
                                <a:moveTo>
                                  <a:pt x="135" y="25"/>
                                </a:moveTo>
                                <a:cubicBezTo>
                                  <a:pt x="176" y="84"/>
                                  <a:pt x="176" y="84"/>
                                  <a:pt x="176" y="84"/>
                                </a:cubicBezTo>
                                <a:cubicBezTo>
                                  <a:pt x="158" y="96"/>
                                  <a:pt x="158" y="96"/>
                                  <a:pt x="158" y="96"/>
                                </a:cubicBezTo>
                                <a:cubicBezTo>
                                  <a:pt x="117" y="37"/>
                                  <a:pt x="117" y="37"/>
                                  <a:pt x="117" y="37"/>
                                </a:cubicBezTo>
                                <a:cubicBezTo>
                                  <a:pt x="135" y="25"/>
                                  <a:pt x="135" y="25"/>
                                  <a:pt x="135" y="25"/>
                                </a:cubicBezTo>
                                <a:cubicBezTo>
                                  <a:pt x="135" y="25"/>
                                  <a:pt x="135" y="25"/>
                                  <a:pt x="135" y="25"/>
                                </a:cubicBezTo>
                                <a:close/>
                                <a:moveTo>
                                  <a:pt x="57" y="176"/>
                                </a:moveTo>
                                <a:cubicBezTo>
                                  <a:pt x="190" y="82"/>
                                  <a:pt x="190" y="82"/>
                                  <a:pt x="190" y="82"/>
                                </a:cubicBezTo>
                                <a:cubicBezTo>
                                  <a:pt x="195" y="89"/>
                                  <a:pt x="195" y="89"/>
                                  <a:pt x="195" y="89"/>
                                </a:cubicBezTo>
                                <a:cubicBezTo>
                                  <a:pt x="62" y="183"/>
                                  <a:pt x="62" y="183"/>
                                  <a:pt x="62" y="183"/>
                                </a:cubicBezTo>
                                <a:cubicBezTo>
                                  <a:pt x="57" y="176"/>
                                  <a:pt x="57" y="176"/>
                                  <a:pt x="57" y="176"/>
                                </a:cubicBezTo>
                                <a:cubicBezTo>
                                  <a:pt x="57" y="176"/>
                                  <a:pt x="57" y="176"/>
                                  <a:pt x="57" y="176"/>
                                </a:cubicBezTo>
                                <a:close/>
                                <a:moveTo>
                                  <a:pt x="209" y="89"/>
                                </a:moveTo>
                                <a:cubicBezTo>
                                  <a:pt x="217" y="101"/>
                                  <a:pt x="217" y="101"/>
                                  <a:pt x="217" y="101"/>
                                </a:cubicBezTo>
                                <a:cubicBezTo>
                                  <a:pt x="66" y="207"/>
                                  <a:pt x="66" y="207"/>
                                  <a:pt x="66" y="207"/>
                                </a:cubicBezTo>
                                <a:cubicBezTo>
                                  <a:pt x="57" y="195"/>
                                  <a:pt x="57" y="195"/>
                                  <a:pt x="57" y="195"/>
                                </a:cubicBezTo>
                                <a:cubicBezTo>
                                  <a:pt x="209" y="89"/>
                                  <a:pt x="209" y="89"/>
                                  <a:pt x="209" y="89"/>
                                </a:cubicBezTo>
                                <a:cubicBezTo>
                                  <a:pt x="209" y="89"/>
                                  <a:pt x="209" y="89"/>
                                  <a:pt x="209" y="89"/>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2" name="Freeform 6152"/>
                        <wps:cNvSpPr>
                          <a:spLocks noEditPoints="1"/>
                        </wps:cNvSpPr>
                        <wps:spPr bwMode="auto">
                          <a:xfrm>
                            <a:off x="8858251" y="2239963"/>
                            <a:ext cx="750888" cy="698500"/>
                          </a:xfrm>
                          <a:custGeom>
                            <a:avLst/>
                            <a:gdLst>
                              <a:gd name="T0" fmla="*/ 100 w 200"/>
                              <a:gd name="T1" fmla="*/ 159 h 186"/>
                              <a:gd name="T2" fmla="*/ 67 w 200"/>
                              <a:gd name="T3" fmla="*/ 178 h 186"/>
                              <a:gd name="T4" fmla="*/ 59 w 200"/>
                              <a:gd name="T5" fmla="*/ 152 h 186"/>
                              <a:gd name="T6" fmla="*/ 106 w 200"/>
                              <a:gd name="T7" fmla="*/ 55 h 186"/>
                              <a:gd name="T8" fmla="*/ 117 w 200"/>
                              <a:gd name="T9" fmla="*/ 9 h 186"/>
                              <a:gd name="T10" fmla="*/ 119 w 200"/>
                              <a:gd name="T11" fmla="*/ 10 h 186"/>
                              <a:gd name="T12" fmla="*/ 114 w 200"/>
                              <a:gd name="T13" fmla="*/ 57 h 186"/>
                              <a:gd name="T14" fmla="*/ 182 w 200"/>
                              <a:gd name="T15" fmla="*/ 181 h 186"/>
                              <a:gd name="T16" fmla="*/ 182 w 200"/>
                              <a:gd name="T17" fmla="*/ 181 h 186"/>
                              <a:gd name="T18" fmla="*/ 169 w 200"/>
                              <a:gd name="T19" fmla="*/ 160 h 186"/>
                              <a:gd name="T20" fmla="*/ 175 w 200"/>
                              <a:gd name="T21" fmla="*/ 127 h 186"/>
                              <a:gd name="T22" fmla="*/ 194 w 200"/>
                              <a:gd name="T23" fmla="*/ 112 h 186"/>
                              <a:gd name="T24" fmla="*/ 194 w 200"/>
                              <a:gd name="T25" fmla="*/ 110 h 186"/>
                              <a:gd name="T26" fmla="*/ 194 w 200"/>
                              <a:gd name="T27" fmla="*/ 110 h 186"/>
                              <a:gd name="T28" fmla="*/ 182 w 200"/>
                              <a:gd name="T29" fmla="*/ 89 h 186"/>
                              <a:gd name="T30" fmla="*/ 134 w 200"/>
                              <a:gd name="T31" fmla="*/ 157 h 186"/>
                              <a:gd name="T32" fmla="*/ 152 w 200"/>
                              <a:gd name="T33" fmla="*/ 142 h 186"/>
                              <a:gd name="T34" fmla="*/ 153 w 200"/>
                              <a:gd name="T35" fmla="*/ 139 h 186"/>
                              <a:gd name="T36" fmla="*/ 153 w 200"/>
                              <a:gd name="T37" fmla="*/ 139 h 186"/>
                              <a:gd name="T38" fmla="*/ 140 w 200"/>
                              <a:gd name="T39" fmla="*/ 119 h 186"/>
                              <a:gd name="T40" fmla="*/ 146 w 200"/>
                              <a:gd name="T41" fmla="*/ 86 h 186"/>
                              <a:gd name="T42" fmla="*/ 165 w 200"/>
                              <a:gd name="T43" fmla="*/ 70 h 186"/>
                              <a:gd name="T44" fmla="*/ 164 w 200"/>
                              <a:gd name="T45" fmla="*/ 178 h 186"/>
                              <a:gd name="T46" fmla="*/ 164 w 200"/>
                              <a:gd name="T47" fmla="*/ 178 h 186"/>
                              <a:gd name="T48" fmla="*/ 152 w 200"/>
                              <a:gd name="T49" fmla="*/ 158 h 186"/>
                              <a:gd name="T50" fmla="*/ 158 w 200"/>
                              <a:gd name="T51" fmla="*/ 124 h 186"/>
                              <a:gd name="T52" fmla="*/ 176 w 200"/>
                              <a:gd name="T53" fmla="*/ 109 h 186"/>
                              <a:gd name="T54" fmla="*/ 176 w 200"/>
                              <a:gd name="T55" fmla="*/ 106 h 186"/>
                              <a:gd name="T56" fmla="*/ 176 w 200"/>
                              <a:gd name="T57" fmla="*/ 106 h 186"/>
                              <a:gd name="T58" fmla="*/ 164 w 200"/>
                              <a:gd name="T59" fmla="*/ 86 h 186"/>
                              <a:gd name="T60" fmla="*/ 37 w 200"/>
                              <a:gd name="T61" fmla="*/ 140 h 186"/>
                              <a:gd name="T62" fmla="*/ 55 w 200"/>
                              <a:gd name="T63" fmla="*/ 125 h 186"/>
                              <a:gd name="T64" fmla="*/ 56 w 200"/>
                              <a:gd name="T65" fmla="*/ 122 h 186"/>
                              <a:gd name="T66" fmla="*/ 56 w 200"/>
                              <a:gd name="T67" fmla="*/ 122 h 186"/>
                              <a:gd name="T68" fmla="*/ 44 w 200"/>
                              <a:gd name="T69" fmla="*/ 101 h 186"/>
                              <a:gd name="T70" fmla="*/ 50 w 200"/>
                              <a:gd name="T71" fmla="*/ 68 h 186"/>
                              <a:gd name="T72" fmla="*/ 68 w 200"/>
                              <a:gd name="T73" fmla="*/ 53 h 186"/>
                              <a:gd name="T74" fmla="*/ 14 w 200"/>
                              <a:gd name="T75" fmla="*/ 152 h 186"/>
                              <a:gd name="T76" fmla="*/ 14 w 200"/>
                              <a:gd name="T77" fmla="*/ 152 h 186"/>
                              <a:gd name="T78" fmla="*/ 2 w 200"/>
                              <a:gd name="T79" fmla="*/ 131 h 186"/>
                              <a:gd name="T80" fmla="*/ 8 w 200"/>
                              <a:gd name="T81" fmla="*/ 98 h 186"/>
                              <a:gd name="T82" fmla="*/ 26 w 200"/>
                              <a:gd name="T83" fmla="*/ 83 h 186"/>
                              <a:gd name="T84" fmla="*/ 27 w 200"/>
                              <a:gd name="T85" fmla="*/ 80 h 186"/>
                              <a:gd name="T86" fmla="*/ 27 w 200"/>
                              <a:gd name="T87" fmla="*/ 80 h 186"/>
                              <a:gd name="T88" fmla="*/ 15 w 200"/>
                              <a:gd name="T89" fmla="*/ 60 h 186"/>
                              <a:gd name="T90" fmla="*/ 20 w 200"/>
                              <a:gd name="T91" fmla="*/ 137 h 186"/>
                              <a:gd name="T92" fmla="*/ 38 w 200"/>
                              <a:gd name="T93" fmla="*/ 122 h 186"/>
                              <a:gd name="T94" fmla="*/ 38 w 200"/>
                              <a:gd name="T95" fmla="*/ 119 h 186"/>
                              <a:gd name="T96" fmla="*/ 38 w 200"/>
                              <a:gd name="T97" fmla="*/ 119 h 186"/>
                              <a:gd name="T98" fmla="*/ 26 w 200"/>
                              <a:gd name="T99" fmla="*/ 98 h 186"/>
                              <a:gd name="T100" fmla="*/ 32 w 200"/>
                              <a:gd name="T101" fmla="*/ 65 h 186"/>
                              <a:gd name="T102" fmla="*/ 51 w 200"/>
                              <a:gd name="T103" fmla="*/ 5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 h="186">
                                <a:moveTo>
                                  <a:pt x="116" y="70"/>
                                </a:moveTo>
                                <a:cubicBezTo>
                                  <a:pt x="140" y="74"/>
                                  <a:pt x="140" y="74"/>
                                  <a:pt x="140" y="74"/>
                                </a:cubicBezTo>
                                <a:cubicBezTo>
                                  <a:pt x="124" y="163"/>
                                  <a:pt x="124" y="163"/>
                                  <a:pt x="124" y="163"/>
                                </a:cubicBezTo>
                                <a:cubicBezTo>
                                  <a:pt x="100" y="159"/>
                                  <a:pt x="100" y="159"/>
                                  <a:pt x="100" y="159"/>
                                </a:cubicBezTo>
                                <a:cubicBezTo>
                                  <a:pt x="99" y="165"/>
                                  <a:pt x="99" y="165"/>
                                  <a:pt x="99" y="165"/>
                                </a:cubicBezTo>
                                <a:cubicBezTo>
                                  <a:pt x="111" y="168"/>
                                  <a:pt x="111" y="168"/>
                                  <a:pt x="111" y="168"/>
                                </a:cubicBezTo>
                                <a:cubicBezTo>
                                  <a:pt x="108" y="186"/>
                                  <a:pt x="108" y="186"/>
                                  <a:pt x="108" y="186"/>
                                </a:cubicBezTo>
                                <a:cubicBezTo>
                                  <a:pt x="67" y="178"/>
                                  <a:pt x="67" y="178"/>
                                  <a:pt x="67" y="178"/>
                                </a:cubicBezTo>
                                <a:cubicBezTo>
                                  <a:pt x="70" y="160"/>
                                  <a:pt x="70" y="160"/>
                                  <a:pt x="70" y="160"/>
                                </a:cubicBezTo>
                                <a:cubicBezTo>
                                  <a:pt x="82" y="162"/>
                                  <a:pt x="82" y="162"/>
                                  <a:pt x="82" y="162"/>
                                </a:cubicBezTo>
                                <a:cubicBezTo>
                                  <a:pt x="83" y="156"/>
                                  <a:pt x="83" y="156"/>
                                  <a:pt x="83" y="156"/>
                                </a:cubicBezTo>
                                <a:cubicBezTo>
                                  <a:pt x="59" y="152"/>
                                  <a:pt x="59" y="152"/>
                                  <a:pt x="59" y="152"/>
                                </a:cubicBezTo>
                                <a:cubicBezTo>
                                  <a:pt x="75" y="63"/>
                                  <a:pt x="75" y="63"/>
                                  <a:pt x="75" y="63"/>
                                </a:cubicBezTo>
                                <a:cubicBezTo>
                                  <a:pt x="99" y="67"/>
                                  <a:pt x="99" y="67"/>
                                  <a:pt x="99" y="67"/>
                                </a:cubicBezTo>
                                <a:cubicBezTo>
                                  <a:pt x="101" y="54"/>
                                  <a:pt x="101" y="54"/>
                                  <a:pt x="101" y="54"/>
                                </a:cubicBezTo>
                                <a:cubicBezTo>
                                  <a:pt x="106" y="55"/>
                                  <a:pt x="106" y="55"/>
                                  <a:pt x="106" y="55"/>
                                </a:cubicBezTo>
                                <a:cubicBezTo>
                                  <a:pt x="107" y="50"/>
                                  <a:pt x="107" y="50"/>
                                  <a:pt x="107" y="50"/>
                                </a:cubicBezTo>
                                <a:cubicBezTo>
                                  <a:pt x="89" y="46"/>
                                  <a:pt x="74" y="37"/>
                                  <a:pt x="64" y="24"/>
                                </a:cubicBezTo>
                                <a:cubicBezTo>
                                  <a:pt x="89" y="29"/>
                                  <a:pt x="89" y="29"/>
                                  <a:pt x="89" y="29"/>
                                </a:cubicBezTo>
                                <a:cubicBezTo>
                                  <a:pt x="117" y="9"/>
                                  <a:pt x="117" y="9"/>
                                  <a:pt x="117" y="9"/>
                                </a:cubicBezTo>
                                <a:cubicBezTo>
                                  <a:pt x="115" y="8"/>
                                  <a:pt x="114" y="6"/>
                                  <a:pt x="114" y="4"/>
                                </a:cubicBezTo>
                                <a:cubicBezTo>
                                  <a:pt x="115" y="1"/>
                                  <a:pt x="117" y="0"/>
                                  <a:pt x="119" y="0"/>
                                </a:cubicBezTo>
                                <a:cubicBezTo>
                                  <a:pt x="122" y="1"/>
                                  <a:pt x="124" y="3"/>
                                  <a:pt x="123" y="6"/>
                                </a:cubicBezTo>
                                <a:cubicBezTo>
                                  <a:pt x="123" y="8"/>
                                  <a:pt x="121" y="9"/>
                                  <a:pt x="119" y="10"/>
                                </a:cubicBezTo>
                                <a:cubicBezTo>
                                  <a:pt x="138" y="37"/>
                                  <a:pt x="138" y="37"/>
                                  <a:pt x="138" y="37"/>
                                </a:cubicBezTo>
                                <a:cubicBezTo>
                                  <a:pt x="163" y="42"/>
                                  <a:pt x="163" y="42"/>
                                  <a:pt x="163" y="42"/>
                                </a:cubicBezTo>
                                <a:cubicBezTo>
                                  <a:pt x="149" y="50"/>
                                  <a:pt x="132" y="53"/>
                                  <a:pt x="115" y="52"/>
                                </a:cubicBezTo>
                                <a:cubicBezTo>
                                  <a:pt x="114" y="57"/>
                                  <a:pt x="114" y="57"/>
                                  <a:pt x="114" y="57"/>
                                </a:cubicBezTo>
                                <a:cubicBezTo>
                                  <a:pt x="118" y="57"/>
                                  <a:pt x="118" y="57"/>
                                  <a:pt x="118" y="57"/>
                                </a:cubicBezTo>
                                <a:cubicBezTo>
                                  <a:pt x="116" y="70"/>
                                  <a:pt x="116" y="70"/>
                                  <a:pt x="116" y="70"/>
                                </a:cubicBezTo>
                                <a:cubicBezTo>
                                  <a:pt x="116" y="70"/>
                                  <a:pt x="116" y="70"/>
                                  <a:pt x="116" y="70"/>
                                </a:cubicBezTo>
                                <a:close/>
                                <a:moveTo>
                                  <a:pt x="182" y="181"/>
                                </a:moveTo>
                                <a:cubicBezTo>
                                  <a:pt x="184" y="166"/>
                                  <a:pt x="184" y="166"/>
                                  <a:pt x="184" y="166"/>
                                </a:cubicBezTo>
                                <a:cubicBezTo>
                                  <a:pt x="169" y="163"/>
                                  <a:pt x="169" y="163"/>
                                  <a:pt x="169" y="163"/>
                                </a:cubicBezTo>
                                <a:cubicBezTo>
                                  <a:pt x="166" y="178"/>
                                  <a:pt x="166" y="178"/>
                                  <a:pt x="166" y="178"/>
                                </a:cubicBezTo>
                                <a:cubicBezTo>
                                  <a:pt x="182" y="181"/>
                                  <a:pt x="182" y="181"/>
                                  <a:pt x="182" y="181"/>
                                </a:cubicBezTo>
                                <a:close/>
                                <a:moveTo>
                                  <a:pt x="184" y="163"/>
                                </a:moveTo>
                                <a:cubicBezTo>
                                  <a:pt x="187" y="148"/>
                                  <a:pt x="187" y="148"/>
                                  <a:pt x="187" y="148"/>
                                </a:cubicBezTo>
                                <a:cubicBezTo>
                                  <a:pt x="172" y="145"/>
                                  <a:pt x="172" y="145"/>
                                  <a:pt x="172" y="145"/>
                                </a:cubicBezTo>
                                <a:cubicBezTo>
                                  <a:pt x="169" y="160"/>
                                  <a:pt x="169" y="160"/>
                                  <a:pt x="169" y="160"/>
                                </a:cubicBezTo>
                                <a:cubicBezTo>
                                  <a:pt x="184" y="163"/>
                                  <a:pt x="184" y="163"/>
                                  <a:pt x="184" y="163"/>
                                </a:cubicBezTo>
                                <a:close/>
                                <a:moveTo>
                                  <a:pt x="188" y="145"/>
                                </a:moveTo>
                                <a:cubicBezTo>
                                  <a:pt x="190" y="130"/>
                                  <a:pt x="190" y="130"/>
                                  <a:pt x="190" y="130"/>
                                </a:cubicBezTo>
                                <a:cubicBezTo>
                                  <a:pt x="175" y="127"/>
                                  <a:pt x="175" y="127"/>
                                  <a:pt x="175" y="127"/>
                                </a:cubicBezTo>
                                <a:cubicBezTo>
                                  <a:pt x="173" y="143"/>
                                  <a:pt x="173" y="143"/>
                                  <a:pt x="173" y="143"/>
                                </a:cubicBezTo>
                                <a:cubicBezTo>
                                  <a:pt x="188" y="145"/>
                                  <a:pt x="188" y="145"/>
                                  <a:pt x="188" y="145"/>
                                </a:cubicBezTo>
                                <a:close/>
                                <a:moveTo>
                                  <a:pt x="191" y="128"/>
                                </a:moveTo>
                                <a:cubicBezTo>
                                  <a:pt x="194" y="112"/>
                                  <a:pt x="194" y="112"/>
                                  <a:pt x="194" y="112"/>
                                </a:cubicBezTo>
                                <a:cubicBezTo>
                                  <a:pt x="178" y="110"/>
                                  <a:pt x="178" y="110"/>
                                  <a:pt x="178" y="110"/>
                                </a:cubicBezTo>
                                <a:cubicBezTo>
                                  <a:pt x="176" y="125"/>
                                  <a:pt x="176" y="125"/>
                                  <a:pt x="176" y="125"/>
                                </a:cubicBezTo>
                                <a:cubicBezTo>
                                  <a:pt x="191" y="128"/>
                                  <a:pt x="191" y="128"/>
                                  <a:pt x="191" y="128"/>
                                </a:cubicBezTo>
                                <a:close/>
                                <a:moveTo>
                                  <a:pt x="194" y="110"/>
                                </a:moveTo>
                                <a:cubicBezTo>
                                  <a:pt x="197" y="94"/>
                                  <a:pt x="197" y="94"/>
                                  <a:pt x="197" y="94"/>
                                </a:cubicBezTo>
                                <a:cubicBezTo>
                                  <a:pt x="182" y="92"/>
                                  <a:pt x="182" y="92"/>
                                  <a:pt x="182" y="92"/>
                                </a:cubicBezTo>
                                <a:cubicBezTo>
                                  <a:pt x="179" y="107"/>
                                  <a:pt x="179" y="107"/>
                                  <a:pt x="179" y="107"/>
                                </a:cubicBezTo>
                                <a:cubicBezTo>
                                  <a:pt x="194" y="110"/>
                                  <a:pt x="194" y="110"/>
                                  <a:pt x="194" y="110"/>
                                </a:cubicBezTo>
                                <a:close/>
                                <a:moveTo>
                                  <a:pt x="197" y="92"/>
                                </a:moveTo>
                                <a:cubicBezTo>
                                  <a:pt x="200" y="77"/>
                                  <a:pt x="200" y="77"/>
                                  <a:pt x="200" y="77"/>
                                </a:cubicBezTo>
                                <a:cubicBezTo>
                                  <a:pt x="185" y="74"/>
                                  <a:pt x="185" y="74"/>
                                  <a:pt x="185" y="74"/>
                                </a:cubicBezTo>
                                <a:cubicBezTo>
                                  <a:pt x="182" y="89"/>
                                  <a:pt x="182" y="89"/>
                                  <a:pt x="182" y="89"/>
                                </a:cubicBezTo>
                                <a:cubicBezTo>
                                  <a:pt x="197" y="92"/>
                                  <a:pt x="197" y="92"/>
                                  <a:pt x="197" y="92"/>
                                </a:cubicBezTo>
                                <a:close/>
                                <a:moveTo>
                                  <a:pt x="146" y="175"/>
                                </a:moveTo>
                                <a:cubicBezTo>
                                  <a:pt x="149" y="160"/>
                                  <a:pt x="149" y="160"/>
                                  <a:pt x="149" y="160"/>
                                </a:cubicBezTo>
                                <a:cubicBezTo>
                                  <a:pt x="134" y="157"/>
                                  <a:pt x="134" y="157"/>
                                  <a:pt x="134" y="157"/>
                                </a:cubicBezTo>
                                <a:cubicBezTo>
                                  <a:pt x="131" y="172"/>
                                  <a:pt x="131" y="172"/>
                                  <a:pt x="131" y="172"/>
                                </a:cubicBezTo>
                                <a:cubicBezTo>
                                  <a:pt x="146" y="175"/>
                                  <a:pt x="146" y="175"/>
                                  <a:pt x="146" y="175"/>
                                </a:cubicBezTo>
                                <a:close/>
                                <a:moveTo>
                                  <a:pt x="149" y="157"/>
                                </a:moveTo>
                                <a:cubicBezTo>
                                  <a:pt x="152" y="142"/>
                                  <a:pt x="152" y="142"/>
                                  <a:pt x="152" y="142"/>
                                </a:cubicBezTo>
                                <a:cubicBezTo>
                                  <a:pt x="137" y="139"/>
                                  <a:pt x="137" y="139"/>
                                  <a:pt x="137" y="139"/>
                                </a:cubicBezTo>
                                <a:cubicBezTo>
                                  <a:pt x="134" y="154"/>
                                  <a:pt x="134" y="154"/>
                                  <a:pt x="134" y="154"/>
                                </a:cubicBezTo>
                                <a:cubicBezTo>
                                  <a:pt x="149" y="157"/>
                                  <a:pt x="149" y="157"/>
                                  <a:pt x="149" y="157"/>
                                </a:cubicBezTo>
                                <a:close/>
                                <a:moveTo>
                                  <a:pt x="153" y="139"/>
                                </a:moveTo>
                                <a:cubicBezTo>
                                  <a:pt x="155" y="124"/>
                                  <a:pt x="155" y="124"/>
                                  <a:pt x="155" y="124"/>
                                </a:cubicBezTo>
                                <a:cubicBezTo>
                                  <a:pt x="140" y="121"/>
                                  <a:pt x="140" y="121"/>
                                  <a:pt x="140" y="121"/>
                                </a:cubicBezTo>
                                <a:cubicBezTo>
                                  <a:pt x="137" y="136"/>
                                  <a:pt x="137" y="136"/>
                                  <a:pt x="137" y="136"/>
                                </a:cubicBezTo>
                                <a:cubicBezTo>
                                  <a:pt x="153" y="139"/>
                                  <a:pt x="153" y="139"/>
                                  <a:pt x="153" y="139"/>
                                </a:cubicBezTo>
                                <a:close/>
                                <a:moveTo>
                                  <a:pt x="156" y="121"/>
                                </a:moveTo>
                                <a:cubicBezTo>
                                  <a:pt x="158" y="106"/>
                                  <a:pt x="158" y="106"/>
                                  <a:pt x="158" y="106"/>
                                </a:cubicBezTo>
                                <a:cubicBezTo>
                                  <a:pt x="143" y="103"/>
                                  <a:pt x="143" y="103"/>
                                  <a:pt x="143" y="103"/>
                                </a:cubicBezTo>
                                <a:cubicBezTo>
                                  <a:pt x="140" y="119"/>
                                  <a:pt x="140" y="119"/>
                                  <a:pt x="140" y="119"/>
                                </a:cubicBezTo>
                                <a:cubicBezTo>
                                  <a:pt x="156" y="121"/>
                                  <a:pt x="156" y="121"/>
                                  <a:pt x="156" y="121"/>
                                </a:cubicBezTo>
                                <a:close/>
                                <a:moveTo>
                                  <a:pt x="159" y="103"/>
                                </a:moveTo>
                                <a:cubicBezTo>
                                  <a:pt x="162" y="88"/>
                                  <a:pt x="162" y="88"/>
                                  <a:pt x="162" y="88"/>
                                </a:cubicBezTo>
                                <a:cubicBezTo>
                                  <a:pt x="146" y="86"/>
                                  <a:pt x="146" y="86"/>
                                  <a:pt x="146" y="86"/>
                                </a:cubicBezTo>
                                <a:cubicBezTo>
                                  <a:pt x="144" y="101"/>
                                  <a:pt x="144" y="101"/>
                                  <a:pt x="144" y="101"/>
                                </a:cubicBezTo>
                                <a:cubicBezTo>
                                  <a:pt x="159" y="103"/>
                                  <a:pt x="159" y="103"/>
                                  <a:pt x="159" y="103"/>
                                </a:cubicBezTo>
                                <a:close/>
                                <a:moveTo>
                                  <a:pt x="162" y="85"/>
                                </a:moveTo>
                                <a:cubicBezTo>
                                  <a:pt x="165" y="70"/>
                                  <a:pt x="165" y="70"/>
                                  <a:pt x="165" y="70"/>
                                </a:cubicBezTo>
                                <a:cubicBezTo>
                                  <a:pt x="149" y="67"/>
                                  <a:pt x="149" y="67"/>
                                  <a:pt x="149" y="67"/>
                                </a:cubicBezTo>
                                <a:cubicBezTo>
                                  <a:pt x="147" y="83"/>
                                  <a:pt x="147" y="83"/>
                                  <a:pt x="147" y="83"/>
                                </a:cubicBezTo>
                                <a:cubicBezTo>
                                  <a:pt x="162" y="85"/>
                                  <a:pt x="162" y="85"/>
                                  <a:pt x="162" y="85"/>
                                </a:cubicBezTo>
                                <a:close/>
                                <a:moveTo>
                                  <a:pt x="164" y="178"/>
                                </a:moveTo>
                                <a:cubicBezTo>
                                  <a:pt x="167" y="163"/>
                                  <a:pt x="167" y="163"/>
                                  <a:pt x="167" y="163"/>
                                </a:cubicBezTo>
                                <a:cubicBezTo>
                                  <a:pt x="151" y="160"/>
                                  <a:pt x="151" y="160"/>
                                  <a:pt x="151" y="160"/>
                                </a:cubicBezTo>
                                <a:cubicBezTo>
                                  <a:pt x="149" y="175"/>
                                  <a:pt x="149" y="175"/>
                                  <a:pt x="149" y="175"/>
                                </a:cubicBezTo>
                                <a:cubicBezTo>
                                  <a:pt x="164" y="178"/>
                                  <a:pt x="164" y="178"/>
                                  <a:pt x="164" y="178"/>
                                </a:cubicBezTo>
                                <a:close/>
                                <a:moveTo>
                                  <a:pt x="167" y="160"/>
                                </a:moveTo>
                                <a:cubicBezTo>
                                  <a:pt x="170" y="145"/>
                                  <a:pt x="170" y="145"/>
                                  <a:pt x="170" y="145"/>
                                </a:cubicBezTo>
                                <a:cubicBezTo>
                                  <a:pt x="154" y="142"/>
                                  <a:pt x="154" y="142"/>
                                  <a:pt x="154" y="142"/>
                                </a:cubicBezTo>
                                <a:cubicBezTo>
                                  <a:pt x="152" y="158"/>
                                  <a:pt x="152" y="158"/>
                                  <a:pt x="152" y="158"/>
                                </a:cubicBezTo>
                                <a:cubicBezTo>
                                  <a:pt x="167" y="160"/>
                                  <a:pt x="167" y="160"/>
                                  <a:pt x="167" y="160"/>
                                </a:cubicBezTo>
                                <a:close/>
                                <a:moveTo>
                                  <a:pt x="170" y="142"/>
                                </a:moveTo>
                                <a:cubicBezTo>
                                  <a:pt x="173" y="127"/>
                                  <a:pt x="173" y="127"/>
                                  <a:pt x="173" y="127"/>
                                </a:cubicBezTo>
                                <a:cubicBezTo>
                                  <a:pt x="158" y="124"/>
                                  <a:pt x="158" y="124"/>
                                  <a:pt x="158" y="124"/>
                                </a:cubicBezTo>
                                <a:cubicBezTo>
                                  <a:pt x="155" y="139"/>
                                  <a:pt x="155" y="139"/>
                                  <a:pt x="155" y="139"/>
                                </a:cubicBezTo>
                                <a:cubicBezTo>
                                  <a:pt x="170" y="142"/>
                                  <a:pt x="170" y="142"/>
                                  <a:pt x="170" y="142"/>
                                </a:cubicBezTo>
                                <a:close/>
                                <a:moveTo>
                                  <a:pt x="173" y="124"/>
                                </a:moveTo>
                                <a:cubicBezTo>
                                  <a:pt x="176" y="109"/>
                                  <a:pt x="176" y="109"/>
                                  <a:pt x="176" y="109"/>
                                </a:cubicBezTo>
                                <a:cubicBezTo>
                                  <a:pt x="161" y="106"/>
                                  <a:pt x="161" y="106"/>
                                  <a:pt x="161" y="106"/>
                                </a:cubicBezTo>
                                <a:cubicBezTo>
                                  <a:pt x="158" y="122"/>
                                  <a:pt x="158" y="122"/>
                                  <a:pt x="158" y="122"/>
                                </a:cubicBezTo>
                                <a:cubicBezTo>
                                  <a:pt x="173" y="124"/>
                                  <a:pt x="173" y="124"/>
                                  <a:pt x="173" y="124"/>
                                </a:cubicBezTo>
                                <a:close/>
                                <a:moveTo>
                                  <a:pt x="176" y="106"/>
                                </a:moveTo>
                                <a:cubicBezTo>
                                  <a:pt x="179" y="91"/>
                                  <a:pt x="179" y="91"/>
                                  <a:pt x="179" y="91"/>
                                </a:cubicBezTo>
                                <a:cubicBezTo>
                                  <a:pt x="164" y="89"/>
                                  <a:pt x="164" y="89"/>
                                  <a:pt x="164" y="89"/>
                                </a:cubicBezTo>
                                <a:cubicBezTo>
                                  <a:pt x="161" y="104"/>
                                  <a:pt x="161" y="104"/>
                                  <a:pt x="161" y="104"/>
                                </a:cubicBezTo>
                                <a:cubicBezTo>
                                  <a:pt x="176" y="106"/>
                                  <a:pt x="176" y="106"/>
                                  <a:pt x="176" y="106"/>
                                </a:cubicBezTo>
                                <a:close/>
                                <a:moveTo>
                                  <a:pt x="180" y="89"/>
                                </a:moveTo>
                                <a:cubicBezTo>
                                  <a:pt x="182" y="73"/>
                                  <a:pt x="182" y="73"/>
                                  <a:pt x="182" y="73"/>
                                </a:cubicBezTo>
                                <a:cubicBezTo>
                                  <a:pt x="167" y="71"/>
                                  <a:pt x="167" y="71"/>
                                  <a:pt x="167" y="71"/>
                                </a:cubicBezTo>
                                <a:cubicBezTo>
                                  <a:pt x="164" y="86"/>
                                  <a:pt x="164" y="86"/>
                                  <a:pt x="164" y="86"/>
                                </a:cubicBezTo>
                                <a:cubicBezTo>
                                  <a:pt x="180" y="89"/>
                                  <a:pt x="180" y="89"/>
                                  <a:pt x="180" y="89"/>
                                </a:cubicBezTo>
                                <a:close/>
                                <a:moveTo>
                                  <a:pt x="50" y="158"/>
                                </a:moveTo>
                                <a:cubicBezTo>
                                  <a:pt x="52" y="143"/>
                                  <a:pt x="52" y="143"/>
                                  <a:pt x="52" y="143"/>
                                </a:cubicBezTo>
                                <a:cubicBezTo>
                                  <a:pt x="37" y="140"/>
                                  <a:pt x="37" y="140"/>
                                  <a:pt x="37" y="140"/>
                                </a:cubicBezTo>
                                <a:cubicBezTo>
                                  <a:pt x="34" y="155"/>
                                  <a:pt x="34" y="155"/>
                                  <a:pt x="34" y="155"/>
                                </a:cubicBezTo>
                                <a:cubicBezTo>
                                  <a:pt x="50" y="158"/>
                                  <a:pt x="50" y="158"/>
                                  <a:pt x="50" y="158"/>
                                </a:cubicBezTo>
                                <a:close/>
                                <a:moveTo>
                                  <a:pt x="53" y="140"/>
                                </a:moveTo>
                                <a:cubicBezTo>
                                  <a:pt x="55" y="125"/>
                                  <a:pt x="55" y="125"/>
                                  <a:pt x="55" y="125"/>
                                </a:cubicBezTo>
                                <a:cubicBezTo>
                                  <a:pt x="40" y="122"/>
                                  <a:pt x="40" y="122"/>
                                  <a:pt x="40" y="122"/>
                                </a:cubicBezTo>
                                <a:cubicBezTo>
                                  <a:pt x="38" y="137"/>
                                  <a:pt x="38" y="137"/>
                                  <a:pt x="38" y="137"/>
                                </a:cubicBezTo>
                                <a:cubicBezTo>
                                  <a:pt x="53" y="140"/>
                                  <a:pt x="53" y="140"/>
                                  <a:pt x="53" y="140"/>
                                </a:cubicBezTo>
                                <a:close/>
                                <a:moveTo>
                                  <a:pt x="56" y="122"/>
                                </a:moveTo>
                                <a:cubicBezTo>
                                  <a:pt x="59" y="107"/>
                                  <a:pt x="59" y="107"/>
                                  <a:pt x="59" y="107"/>
                                </a:cubicBezTo>
                                <a:cubicBezTo>
                                  <a:pt x="44" y="104"/>
                                  <a:pt x="44" y="104"/>
                                  <a:pt x="44" y="104"/>
                                </a:cubicBezTo>
                                <a:cubicBezTo>
                                  <a:pt x="41" y="120"/>
                                  <a:pt x="41" y="120"/>
                                  <a:pt x="41" y="120"/>
                                </a:cubicBezTo>
                                <a:cubicBezTo>
                                  <a:pt x="56" y="122"/>
                                  <a:pt x="56" y="122"/>
                                  <a:pt x="56" y="122"/>
                                </a:cubicBezTo>
                                <a:close/>
                                <a:moveTo>
                                  <a:pt x="59" y="104"/>
                                </a:moveTo>
                                <a:cubicBezTo>
                                  <a:pt x="62" y="89"/>
                                  <a:pt x="62" y="89"/>
                                  <a:pt x="62" y="89"/>
                                </a:cubicBezTo>
                                <a:cubicBezTo>
                                  <a:pt x="46" y="86"/>
                                  <a:pt x="46" y="86"/>
                                  <a:pt x="46" y="86"/>
                                </a:cubicBezTo>
                                <a:cubicBezTo>
                                  <a:pt x="44" y="101"/>
                                  <a:pt x="44" y="101"/>
                                  <a:pt x="44" y="101"/>
                                </a:cubicBezTo>
                                <a:cubicBezTo>
                                  <a:pt x="59" y="104"/>
                                  <a:pt x="59" y="104"/>
                                  <a:pt x="59" y="104"/>
                                </a:cubicBezTo>
                                <a:close/>
                                <a:moveTo>
                                  <a:pt x="63" y="86"/>
                                </a:moveTo>
                                <a:cubicBezTo>
                                  <a:pt x="65" y="71"/>
                                  <a:pt x="65" y="71"/>
                                  <a:pt x="65" y="71"/>
                                </a:cubicBezTo>
                                <a:cubicBezTo>
                                  <a:pt x="50" y="68"/>
                                  <a:pt x="50" y="68"/>
                                  <a:pt x="50" y="68"/>
                                </a:cubicBezTo>
                                <a:cubicBezTo>
                                  <a:pt x="47" y="84"/>
                                  <a:pt x="47" y="84"/>
                                  <a:pt x="47" y="84"/>
                                </a:cubicBezTo>
                                <a:cubicBezTo>
                                  <a:pt x="63" y="86"/>
                                  <a:pt x="63" y="86"/>
                                  <a:pt x="63" y="86"/>
                                </a:cubicBezTo>
                                <a:close/>
                                <a:moveTo>
                                  <a:pt x="65" y="68"/>
                                </a:moveTo>
                                <a:cubicBezTo>
                                  <a:pt x="68" y="53"/>
                                  <a:pt x="68" y="53"/>
                                  <a:pt x="68" y="53"/>
                                </a:cubicBezTo>
                                <a:cubicBezTo>
                                  <a:pt x="53" y="51"/>
                                  <a:pt x="53" y="51"/>
                                  <a:pt x="53" y="51"/>
                                </a:cubicBezTo>
                                <a:cubicBezTo>
                                  <a:pt x="50" y="66"/>
                                  <a:pt x="50" y="66"/>
                                  <a:pt x="50" y="66"/>
                                </a:cubicBezTo>
                                <a:cubicBezTo>
                                  <a:pt x="65" y="68"/>
                                  <a:pt x="65" y="68"/>
                                  <a:pt x="65" y="68"/>
                                </a:cubicBezTo>
                                <a:close/>
                                <a:moveTo>
                                  <a:pt x="14" y="152"/>
                                </a:moveTo>
                                <a:cubicBezTo>
                                  <a:pt x="17" y="137"/>
                                  <a:pt x="17" y="137"/>
                                  <a:pt x="17" y="137"/>
                                </a:cubicBezTo>
                                <a:cubicBezTo>
                                  <a:pt x="2" y="134"/>
                                  <a:pt x="2" y="134"/>
                                  <a:pt x="2" y="134"/>
                                </a:cubicBezTo>
                                <a:cubicBezTo>
                                  <a:pt x="0" y="149"/>
                                  <a:pt x="0" y="149"/>
                                  <a:pt x="0" y="149"/>
                                </a:cubicBezTo>
                                <a:cubicBezTo>
                                  <a:pt x="14" y="152"/>
                                  <a:pt x="14" y="152"/>
                                  <a:pt x="14" y="152"/>
                                </a:cubicBezTo>
                                <a:close/>
                                <a:moveTo>
                                  <a:pt x="18" y="134"/>
                                </a:moveTo>
                                <a:cubicBezTo>
                                  <a:pt x="20" y="118"/>
                                  <a:pt x="20" y="118"/>
                                  <a:pt x="20" y="118"/>
                                </a:cubicBezTo>
                                <a:cubicBezTo>
                                  <a:pt x="5" y="116"/>
                                  <a:pt x="5" y="116"/>
                                  <a:pt x="5" y="116"/>
                                </a:cubicBezTo>
                                <a:cubicBezTo>
                                  <a:pt x="2" y="131"/>
                                  <a:pt x="2" y="131"/>
                                  <a:pt x="2" y="131"/>
                                </a:cubicBezTo>
                                <a:cubicBezTo>
                                  <a:pt x="18" y="134"/>
                                  <a:pt x="18" y="134"/>
                                  <a:pt x="18" y="134"/>
                                </a:cubicBezTo>
                                <a:close/>
                                <a:moveTo>
                                  <a:pt x="21" y="116"/>
                                </a:moveTo>
                                <a:cubicBezTo>
                                  <a:pt x="24" y="101"/>
                                  <a:pt x="24" y="101"/>
                                  <a:pt x="24" y="101"/>
                                </a:cubicBezTo>
                                <a:cubicBezTo>
                                  <a:pt x="8" y="98"/>
                                  <a:pt x="8" y="98"/>
                                  <a:pt x="8" y="98"/>
                                </a:cubicBezTo>
                                <a:cubicBezTo>
                                  <a:pt x="6" y="113"/>
                                  <a:pt x="6" y="113"/>
                                  <a:pt x="6" y="113"/>
                                </a:cubicBezTo>
                                <a:cubicBezTo>
                                  <a:pt x="21" y="116"/>
                                  <a:pt x="21" y="116"/>
                                  <a:pt x="21" y="116"/>
                                </a:cubicBezTo>
                                <a:close/>
                                <a:moveTo>
                                  <a:pt x="24" y="98"/>
                                </a:moveTo>
                                <a:cubicBezTo>
                                  <a:pt x="26" y="83"/>
                                  <a:pt x="26" y="83"/>
                                  <a:pt x="26" y="83"/>
                                </a:cubicBezTo>
                                <a:cubicBezTo>
                                  <a:pt x="12" y="80"/>
                                  <a:pt x="12" y="80"/>
                                  <a:pt x="12" y="80"/>
                                </a:cubicBezTo>
                                <a:cubicBezTo>
                                  <a:pt x="9" y="95"/>
                                  <a:pt x="9" y="95"/>
                                  <a:pt x="9" y="95"/>
                                </a:cubicBezTo>
                                <a:cubicBezTo>
                                  <a:pt x="24" y="98"/>
                                  <a:pt x="24" y="98"/>
                                  <a:pt x="24" y="98"/>
                                </a:cubicBezTo>
                                <a:close/>
                                <a:moveTo>
                                  <a:pt x="27" y="80"/>
                                </a:moveTo>
                                <a:cubicBezTo>
                                  <a:pt x="30" y="65"/>
                                  <a:pt x="30" y="65"/>
                                  <a:pt x="30" y="65"/>
                                </a:cubicBezTo>
                                <a:cubicBezTo>
                                  <a:pt x="15" y="62"/>
                                  <a:pt x="15" y="62"/>
                                  <a:pt x="15" y="62"/>
                                </a:cubicBezTo>
                                <a:cubicBezTo>
                                  <a:pt x="12" y="77"/>
                                  <a:pt x="12" y="77"/>
                                  <a:pt x="12" y="77"/>
                                </a:cubicBezTo>
                                <a:cubicBezTo>
                                  <a:pt x="27" y="80"/>
                                  <a:pt x="27" y="80"/>
                                  <a:pt x="27" y="80"/>
                                </a:cubicBezTo>
                                <a:close/>
                                <a:moveTo>
                                  <a:pt x="30" y="63"/>
                                </a:moveTo>
                                <a:cubicBezTo>
                                  <a:pt x="33" y="47"/>
                                  <a:pt x="33" y="47"/>
                                  <a:pt x="33" y="47"/>
                                </a:cubicBezTo>
                                <a:cubicBezTo>
                                  <a:pt x="18" y="45"/>
                                  <a:pt x="18" y="45"/>
                                  <a:pt x="18" y="45"/>
                                </a:cubicBezTo>
                                <a:cubicBezTo>
                                  <a:pt x="15" y="60"/>
                                  <a:pt x="15" y="60"/>
                                  <a:pt x="15" y="60"/>
                                </a:cubicBezTo>
                                <a:cubicBezTo>
                                  <a:pt x="30" y="63"/>
                                  <a:pt x="30" y="63"/>
                                  <a:pt x="30" y="63"/>
                                </a:cubicBezTo>
                                <a:close/>
                                <a:moveTo>
                                  <a:pt x="32" y="155"/>
                                </a:moveTo>
                                <a:cubicBezTo>
                                  <a:pt x="35" y="139"/>
                                  <a:pt x="35" y="139"/>
                                  <a:pt x="35" y="139"/>
                                </a:cubicBezTo>
                                <a:cubicBezTo>
                                  <a:pt x="20" y="137"/>
                                  <a:pt x="20" y="137"/>
                                  <a:pt x="20" y="137"/>
                                </a:cubicBezTo>
                                <a:cubicBezTo>
                                  <a:pt x="17" y="152"/>
                                  <a:pt x="17" y="152"/>
                                  <a:pt x="17" y="152"/>
                                </a:cubicBezTo>
                                <a:cubicBezTo>
                                  <a:pt x="32" y="155"/>
                                  <a:pt x="32" y="155"/>
                                  <a:pt x="32" y="155"/>
                                </a:cubicBezTo>
                                <a:close/>
                                <a:moveTo>
                                  <a:pt x="35" y="137"/>
                                </a:moveTo>
                                <a:cubicBezTo>
                                  <a:pt x="38" y="122"/>
                                  <a:pt x="38" y="122"/>
                                  <a:pt x="38" y="122"/>
                                </a:cubicBezTo>
                                <a:cubicBezTo>
                                  <a:pt x="23" y="119"/>
                                  <a:pt x="23" y="119"/>
                                  <a:pt x="23" y="119"/>
                                </a:cubicBezTo>
                                <a:cubicBezTo>
                                  <a:pt x="20" y="134"/>
                                  <a:pt x="20" y="134"/>
                                  <a:pt x="20" y="134"/>
                                </a:cubicBezTo>
                                <a:cubicBezTo>
                                  <a:pt x="35" y="137"/>
                                  <a:pt x="35" y="137"/>
                                  <a:pt x="35" y="137"/>
                                </a:cubicBezTo>
                                <a:close/>
                                <a:moveTo>
                                  <a:pt x="38" y="119"/>
                                </a:moveTo>
                                <a:cubicBezTo>
                                  <a:pt x="41" y="104"/>
                                  <a:pt x="41" y="104"/>
                                  <a:pt x="41" y="104"/>
                                </a:cubicBezTo>
                                <a:cubicBezTo>
                                  <a:pt x="26" y="101"/>
                                  <a:pt x="26" y="101"/>
                                  <a:pt x="26" y="101"/>
                                </a:cubicBezTo>
                                <a:cubicBezTo>
                                  <a:pt x="23" y="117"/>
                                  <a:pt x="23" y="117"/>
                                  <a:pt x="23" y="117"/>
                                </a:cubicBezTo>
                                <a:cubicBezTo>
                                  <a:pt x="38" y="119"/>
                                  <a:pt x="38" y="119"/>
                                  <a:pt x="38" y="119"/>
                                </a:cubicBezTo>
                                <a:close/>
                                <a:moveTo>
                                  <a:pt x="41" y="101"/>
                                </a:moveTo>
                                <a:cubicBezTo>
                                  <a:pt x="44" y="86"/>
                                  <a:pt x="44" y="86"/>
                                  <a:pt x="44" y="86"/>
                                </a:cubicBezTo>
                                <a:cubicBezTo>
                                  <a:pt x="29" y="84"/>
                                  <a:pt x="29" y="84"/>
                                  <a:pt x="29" y="84"/>
                                </a:cubicBezTo>
                                <a:cubicBezTo>
                                  <a:pt x="26" y="98"/>
                                  <a:pt x="26" y="98"/>
                                  <a:pt x="26" y="98"/>
                                </a:cubicBezTo>
                                <a:cubicBezTo>
                                  <a:pt x="41" y="101"/>
                                  <a:pt x="41" y="101"/>
                                  <a:pt x="41" y="101"/>
                                </a:cubicBezTo>
                                <a:close/>
                                <a:moveTo>
                                  <a:pt x="45" y="83"/>
                                </a:moveTo>
                                <a:cubicBezTo>
                                  <a:pt x="48" y="68"/>
                                  <a:pt x="48" y="68"/>
                                  <a:pt x="48" y="68"/>
                                </a:cubicBezTo>
                                <a:cubicBezTo>
                                  <a:pt x="32" y="65"/>
                                  <a:pt x="32" y="65"/>
                                  <a:pt x="32" y="65"/>
                                </a:cubicBezTo>
                                <a:cubicBezTo>
                                  <a:pt x="30" y="81"/>
                                  <a:pt x="30" y="81"/>
                                  <a:pt x="30" y="81"/>
                                </a:cubicBezTo>
                                <a:cubicBezTo>
                                  <a:pt x="45" y="83"/>
                                  <a:pt x="45" y="83"/>
                                  <a:pt x="45" y="83"/>
                                </a:cubicBezTo>
                                <a:close/>
                                <a:moveTo>
                                  <a:pt x="48" y="65"/>
                                </a:moveTo>
                                <a:cubicBezTo>
                                  <a:pt x="51" y="50"/>
                                  <a:pt x="51" y="50"/>
                                  <a:pt x="51" y="50"/>
                                </a:cubicBezTo>
                                <a:cubicBezTo>
                                  <a:pt x="35" y="48"/>
                                  <a:pt x="35" y="48"/>
                                  <a:pt x="35" y="48"/>
                                </a:cubicBezTo>
                                <a:cubicBezTo>
                                  <a:pt x="33" y="63"/>
                                  <a:pt x="33" y="63"/>
                                  <a:pt x="33" y="63"/>
                                </a:cubicBezTo>
                                <a:cubicBezTo>
                                  <a:pt x="48" y="65"/>
                                  <a:pt x="48" y="65"/>
                                  <a:pt x="48" y="65"/>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3" name="Freeform 6153"/>
                        <wps:cNvSpPr>
                          <a:spLocks noEditPoints="1"/>
                        </wps:cNvSpPr>
                        <wps:spPr bwMode="auto">
                          <a:xfrm>
                            <a:off x="9821863" y="3351213"/>
                            <a:ext cx="781050" cy="779463"/>
                          </a:xfrm>
                          <a:custGeom>
                            <a:avLst/>
                            <a:gdLst>
                              <a:gd name="T0" fmla="*/ 74 w 208"/>
                              <a:gd name="T1" fmla="*/ 126 h 208"/>
                              <a:gd name="T2" fmla="*/ 134 w 208"/>
                              <a:gd name="T3" fmla="*/ 83 h 208"/>
                              <a:gd name="T4" fmla="*/ 80 w 208"/>
                              <a:gd name="T5" fmla="*/ 54 h 208"/>
                              <a:gd name="T6" fmla="*/ 44 w 208"/>
                              <a:gd name="T7" fmla="*/ 19 h 208"/>
                              <a:gd name="T8" fmla="*/ 65 w 208"/>
                              <a:gd name="T9" fmla="*/ 64 h 208"/>
                              <a:gd name="T10" fmla="*/ 80 w 208"/>
                              <a:gd name="T11" fmla="*/ 54 h 208"/>
                              <a:gd name="T12" fmla="*/ 143 w 208"/>
                              <a:gd name="T13" fmla="*/ 145 h 208"/>
                              <a:gd name="T14" fmla="*/ 129 w 208"/>
                              <a:gd name="T15" fmla="*/ 155 h 208"/>
                              <a:gd name="T16" fmla="*/ 164 w 208"/>
                              <a:gd name="T17" fmla="*/ 189 h 208"/>
                              <a:gd name="T18" fmla="*/ 63 w 208"/>
                              <a:gd name="T19" fmla="*/ 84 h 208"/>
                              <a:gd name="T20" fmla="*/ 22 w 208"/>
                              <a:gd name="T21" fmla="*/ 56 h 208"/>
                              <a:gd name="T22" fmla="*/ 14 w 208"/>
                              <a:gd name="T23" fmla="*/ 73 h 208"/>
                              <a:gd name="T24" fmla="*/ 60 w 208"/>
                              <a:gd name="T25" fmla="*/ 88 h 208"/>
                              <a:gd name="T26" fmla="*/ 199 w 208"/>
                              <a:gd name="T27" fmla="*/ 148 h 208"/>
                              <a:gd name="T28" fmla="*/ 158 w 208"/>
                              <a:gd name="T29" fmla="*/ 120 h 208"/>
                              <a:gd name="T30" fmla="*/ 150 w 208"/>
                              <a:gd name="T31" fmla="*/ 136 h 208"/>
                              <a:gd name="T32" fmla="*/ 196 w 208"/>
                              <a:gd name="T33" fmla="*/ 152 h 208"/>
                              <a:gd name="T34" fmla="*/ 59 w 208"/>
                              <a:gd name="T35" fmla="*/ 109 h 208"/>
                              <a:gd name="T36" fmla="*/ 9 w 208"/>
                              <a:gd name="T37" fmla="*/ 103 h 208"/>
                              <a:gd name="T38" fmla="*/ 10 w 208"/>
                              <a:gd name="T39" fmla="*/ 122 h 208"/>
                              <a:gd name="T40" fmla="*/ 55 w 208"/>
                              <a:gd name="T41" fmla="*/ 117 h 208"/>
                              <a:gd name="T42" fmla="*/ 208 w 208"/>
                              <a:gd name="T43" fmla="*/ 96 h 208"/>
                              <a:gd name="T44" fmla="*/ 159 w 208"/>
                              <a:gd name="T45" fmla="*/ 89 h 208"/>
                              <a:gd name="T46" fmla="*/ 160 w 208"/>
                              <a:gd name="T47" fmla="*/ 108 h 208"/>
                              <a:gd name="T48" fmla="*/ 204 w 208"/>
                              <a:gd name="T49" fmla="*/ 104 h 208"/>
                              <a:gd name="T50" fmla="*/ 66 w 208"/>
                              <a:gd name="T51" fmla="*/ 131 h 208"/>
                              <a:gd name="T52" fmla="*/ 21 w 208"/>
                              <a:gd name="T53" fmla="*/ 151 h 208"/>
                              <a:gd name="T54" fmla="*/ 32 w 208"/>
                              <a:gd name="T55" fmla="*/ 166 h 208"/>
                              <a:gd name="T56" fmla="*/ 66 w 208"/>
                              <a:gd name="T57" fmla="*/ 131 h 208"/>
                              <a:gd name="T58" fmla="*/ 176 w 208"/>
                              <a:gd name="T59" fmla="*/ 42 h 208"/>
                              <a:gd name="T60" fmla="*/ 143 w 208"/>
                              <a:gd name="T61" fmla="*/ 78 h 208"/>
                              <a:gd name="T62" fmla="*/ 187 w 208"/>
                              <a:gd name="T63" fmla="*/ 58 h 208"/>
                              <a:gd name="T64" fmla="*/ 109 w 208"/>
                              <a:gd name="T65" fmla="*/ 49 h 208"/>
                              <a:gd name="T66" fmla="*/ 95 w 208"/>
                              <a:gd name="T67" fmla="*/ 1 h 208"/>
                              <a:gd name="T68" fmla="*/ 89 w 208"/>
                              <a:gd name="T69" fmla="*/ 50 h 208"/>
                              <a:gd name="T70" fmla="*/ 105 w 208"/>
                              <a:gd name="T71" fmla="*/ 57 h 208"/>
                              <a:gd name="T72" fmla="*/ 121 w 208"/>
                              <a:gd name="T73" fmla="*/ 199 h 208"/>
                              <a:gd name="T74" fmla="*/ 109 w 208"/>
                              <a:gd name="T75" fmla="*/ 150 h 208"/>
                              <a:gd name="T76" fmla="*/ 103 w 208"/>
                              <a:gd name="T77" fmla="*/ 199 h 208"/>
                              <a:gd name="T78" fmla="*/ 117 w 208"/>
                              <a:gd name="T79" fmla="*/ 207 h 208"/>
                              <a:gd name="T80" fmla="*/ 137 w 208"/>
                              <a:gd name="T81" fmla="*/ 57 h 208"/>
                              <a:gd name="T82" fmla="*/ 148 w 208"/>
                              <a:gd name="T83" fmla="*/ 9 h 208"/>
                              <a:gd name="T84" fmla="*/ 119 w 208"/>
                              <a:gd name="T85" fmla="*/ 50 h 208"/>
                              <a:gd name="T86" fmla="*/ 133 w 208"/>
                              <a:gd name="T87" fmla="*/ 62 h 208"/>
                              <a:gd name="T88" fmla="*/ 73 w 208"/>
                              <a:gd name="T89" fmla="*/ 194 h 208"/>
                              <a:gd name="T90" fmla="*/ 84 w 208"/>
                              <a:gd name="T91" fmla="*/ 146 h 208"/>
                              <a:gd name="T92" fmla="*/ 56 w 208"/>
                              <a:gd name="T93" fmla="*/ 187 h 208"/>
                              <a:gd name="T94" fmla="*/ 69 w 208"/>
                              <a:gd name="T95" fmla="*/ 19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208">
                                <a:moveTo>
                                  <a:pt x="125" y="135"/>
                                </a:moveTo>
                                <a:cubicBezTo>
                                  <a:pt x="109" y="146"/>
                                  <a:pt x="86" y="142"/>
                                  <a:pt x="74" y="126"/>
                                </a:cubicBezTo>
                                <a:cubicBezTo>
                                  <a:pt x="62" y="108"/>
                                  <a:pt x="66" y="85"/>
                                  <a:pt x="83" y="74"/>
                                </a:cubicBezTo>
                                <a:cubicBezTo>
                                  <a:pt x="99" y="62"/>
                                  <a:pt x="122" y="66"/>
                                  <a:pt x="134" y="83"/>
                                </a:cubicBezTo>
                                <a:cubicBezTo>
                                  <a:pt x="146" y="100"/>
                                  <a:pt x="142" y="123"/>
                                  <a:pt x="125" y="135"/>
                                </a:cubicBezTo>
                                <a:moveTo>
                                  <a:pt x="80" y="54"/>
                                </a:moveTo>
                                <a:cubicBezTo>
                                  <a:pt x="57" y="22"/>
                                  <a:pt x="57" y="22"/>
                                  <a:pt x="57" y="22"/>
                                </a:cubicBezTo>
                                <a:cubicBezTo>
                                  <a:pt x="54" y="17"/>
                                  <a:pt x="49" y="16"/>
                                  <a:pt x="44" y="19"/>
                                </a:cubicBezTo>
                                <a:cubicBezTo>
                                  <a:pt x="40" y="22"/>
                                  <a:pt x="40" y="28"/>
                                  <a:pt x="43" y="32"/>
                                </a:cubicBezTo>
                                <a:cubicBezTo>
                                  <a:pt x="65" y="64"/>
                                  <a:pt x="65" y="64"/>
                                  <a:pt x="65" y="64"/>
                                </a:cubicBezTo>
                                <a:cubicBezTo>
                                  <a:pt x="68" y="68"/>
                                  <a:pt x="73" y="69"/>
                                  <a:pt x="77" y="66"/>
                                </a:cubicBezTo>
                                <a:cubicBezTo>
                                  <a:pt x="82" y="63"/>
                                  <a:pt x="82" y="58"/>
                                  <a:pt x="80" y="54"/>
                                </a:cubicBezTo>
                                <a:close/>
                                <a:moveTo>
                                  <a:pt x="166" y="177"/>
                                </a:moveTo>
                                <a:cubicBezTo>
                                  <a:pt x="143" y="145"/>
                                  <a:pt x="143" y="145"/>
                                  <a:pt x="143" y="145"/>
                                </a:cubicBezTo>
                                <a:cubicBezTo>
                                  <a:pt x="140" y="140"/>
                                  <a:pt x="136" y="140"/>
                                  <a:pt x="131" y="143"/>
                                </a:cubicBezTo>
                                <a:cubicBezTo>
                                  <a:pt x="127" y="146"/>
                                  <a:pt x="126" y="151"/>
                                  <a:pt x="129" y="155"/>
                                </a:cubicBezTo>
                                <a:cubicBezTo>
                                  <a:pt x="151" y="187"/>
                                  <a:pt x="151" y="187"/>
                                  <a:pt x="151" y="187"/>
                                </a:cubicBezTo>
                                <a:cubicBezTo>
                                  <a:pt x="154" y="191"/>
                                  <a:pt x="159" y="192"/>
                                  <a:pt x="164" y="189"/>
                                </a:cubicBezTo>
                                <a:cubicBezTo>
                                  <a:pt x="168" y="186"/>
                                  <a:pt x="168" y="180"/>
                                  <a:pt x="166" y="177"/>
                                </a:cubicBezTo>
                                <a:close/>
                                <a:moveTo>
                                  <a:pt x="63" y="84"/>
                                </a:moveTo>
                                <a:cubicBezTo>
                                  <a:pt x="65" y="79"/>
                                  <a:pt x="63" y="74"/>
                                  <a:pt x="58" y="72"/>
                                </a:cubicBezTo>
                                <a:cubicBezTo>
                                  <a:pt x="22" y="56"/>
                                  <a:pt x="22" y="56"/>
                                  <a:pt x="22" y="56"/>
                                </a:cubicBezTo>
                                <a:cubicBezTo>
                                  <a:pt x="17" y="54"/>
                                  <a:pt x="11" y="55"/>
                                  <a:pt x="10" y="61"/>
                                </a:cubicBezTo>
                                <a:cubicBezTo>
                                  <a:pt x="7" y="65"/>
                                  <a:pt x="9" y="71"/>
                                  <a:pt x="14" y="73"/>
                                </a:cubicBezTo>
                                <a:cubicBezTo>
                                  <a:pt x="50" y="89"/>
                                  <a:pt x="50" y="89"/>
                                  <a:pt x="50" y="89"/>
                                </a:cubicBezTo>
                                <a:cubicBezTo>
                                  <a:pt x="53" y="90"/>
                                  <a:pt x="57" y="90"/>
                                  <a:pt x="60" y="88"/>
                                </a:cubicBezTo>
                                <a:cubicBezTo>
                                  <a:pt x="61" y="87"/>
                                  <a:pt x="62" y="85"/>
                                  <a:pt x="63" y="84"/>
                                </a:cubicBezTo>
                                <a:close/>
                                <a:moveTo>
                                  <a:pt x="199" y="148"/>
                                </a:moveTo>
                                <a:cubicBezTo>
                                  <a:pt x="201" y="143"/>
                                  <a:pt x="199" y="137"/>
                                  <a:pt x="194" y="135"/>
                                </a:cubicBezTo>
                                <a:cubicBezTo>
                                  <a:pt x="158" y="120"/>
                                  <a:pt x="158" y="120"/>
                                  <a:pt x="158" y="120"/>
                                </a:cubicBezTo>
                                <a:cubicBezTo>
                                  <a:pt x="153" y="118"/>
                                  <a:pt x="147" y="119"/>
                                  <a:pt x="145" y="125"/>
                                </a:cubicBezTo>
                                <a:cubicBezTo>
                                  <a:pt x="143" y="129"/>
                                  <a:pt x="145" y="134"/>
                                  <a:pt x="150" y="136"/>
                                </a:cubicBezTo>
                                <a:cubicBezTo>
                                  <a:pt x="187" y="153"/>
                                  <a:pt x="187" y="153"/>
                                  <a:pt x="187" y="153"/>
                                </a:cubicBezTo>
                                <a:cubicBezTo>
                                  <a:pt x="189" y="154"/>
                                  <a:pt x="193" y="154"/>
                                  <a:pt x="196" y="152"/>
                                </a:cubicBezTo>
                                <a:cubicBezTo>
                                  <a:pt x="198" y="150"/>
                                  <a:pt x="198" y="149"/>
                                  <a:pt x="199" y="148"/>
                                </a:cubicBezTo>
                                <a:close/>
                                <a:moveTo>
                                  <a:pt x="59" y="109"/>
                                </a:moveTo>
                                <a:cubicBezTo>
                                  <a:pt x="58" y="104"/>
                                  <a:pt x="53" y="100"/>
                                  <a:pt x="48" y="100"/>
                                </a:cubicBezTo>
                                <a:cubicBezTo>
                                  <a:pt x="9" y="103"/>
                                  <a:pt x="9" y="103"/>
                                  <a:pt x="9" y="103"/>
                                </a:cubicBezTo>
                                <a:cubicBezTo>
                                  <a:pt x="4" y="103"/>
                                  <a:pt x="0" y="107"/>
                                  <a:pt x="0" y="113"/>
                                </a:cubicBezTo>
                                <a:cubicBezTo>
                                  <a:pt x="1" y="117"/>
                                  <a:pt x="5" y="121"/>
                                  <a:pt x="10" y="122"/>
                                </a:cubicBezTo>
                                <a:cubicBezTo>
                                  <a:pt x="49" y="119"/>
                                  <a:pt x="49" y="119"/>
                                  <a:pt x="49" y="119"/>
                                </a:cubicBezTo>
                                <a:cubicBezTo>
                                  <a:pt x="52" y="118"/>
                                  <a:pt x="53" y="119"/>
                                  <a:pt x="55" y="117"/>
                                </a:cubicBezTo>
                                <a:cubicBezTo>
                                  <a:pt x="58" y="115"/>
                                  <a:pt x="58" y="112"/>
                                  <a:pt x="59" y="109"/>
                                </a:cubicBezTo>
                                <a:close/>
                                <a:moveTo>
                                  <a:pt x="208" y="96"/>
                                </a:moveTo>
                                <a:cubicBezTo>
                                  <a:pt x="207" y="91"/>
                                  <a:pt x="203" y="87"/>
                                  <a:pt x="198" y="88"/>
                                </a:cubicBezTo>
                                <a:cubicBezTo>
                                  <a:pt x="159" y="89"/>
                                  <a:pt x="159" y="89"/>
                                  <a:pt x="159" y="89"/>
                                </a:cubicBezTo>
                                <a:cubicBezTo>
                                  <a:pt x="154" y="90"/>
                                  <a:pt x="150" y="94"/>
                                  <a:pt x="150" y="100"/>
                                </a:cubicBezTo>
                                <a:cubicBezTo>
                                  <a:pt x="151" y="105"/>
                                  <a:pt x="155" y="109"/>
                                  <a:pt x="160" y="108"/>
                                </a:cubicBezTo>
                                <a:cubicBezTo>
                                  <a:pt x="199" y="106"/>
                                  <a:pt x="199" y="106"/>
                                  <a:pt x="199" y="106"/>
                                </a:cubicBezTo>
                                <a:cubicBezTo>
                                  <a:pt x="202" y="106"/>
                                  <a:pt x="202" y="105"/>
                                  <a:pt x="204" y="104"/>
                                </a:cubicBezTo>
                                <a:cubicBezTo>
                                  <a:pt x="207" y="102"/>
                                  <a:pt x="208" y="100"/>
                                  <a:pt x="208" y="96"/>
                                </a:cubicBezTo>
                                <a:close/>
                                <a:moveTo>
                                  <a:pt x="66" y="131"/>
                                </a:moveTo>
                                <a:cubicBezTo>
                                  <a:pt x="63" y="127"/>
                                  <a:pt x="57" y="126"/>
                                  <a:pt x="53" y="128"/>
                                </a:cubicBezTo>
                                <a:cubicBezTo>
                                  <a:pt x="21" y="151"/>
                                  <a:pt x="21" y="151"/>
                                  <a:pt x="21" y="151"/>
                                </a:cubicBezTo>
                                <a:cubicBezTo>
                                  <a:pt x="17" y="153"/>
                                  <a:pt x="16" y="159"/>
                                  <a:pt x="19" y="164"/>
                                </a:cubicBezTo>
                                <a:cubicBezTo>
                                  <a:pt x="22" y="168"/>
                                  <a:pt x="28" y="169"/>
                                  <a:pt x="32" y="166"/>
                                </a:cubicBezTo>
                                <a:cubicBezTo>
                                  <a:pt x="64" y="144"/>
                                  <a:pt x="64" y="144"/>
                                  <a:pt x="64" y="144"/>
                                </a:cubicBezTo>
                                <a:cubicBezTo>
                                  <a:pt x="67" y="141"/>
                                  <a:pt x="69" y="135"/>
                                  <a:pt x="66" y="131"/>
                                </a:cubicBezTo>
                                <a:close/>
                                <a:moveTo>
                                  <a:pt x="189" y="45"/>
                                </a:moveTo>
                                <a:cubicBezTo>
                                  <a:pt x="186" y="41"/>
                                  <a:pt x="181" y="39"/>
                                  <a:pt x="176" y="42"/>
                                </a:cubicBezTo>
                                <a:cubicBezTo>
                                  <a:pt x="144" y="64"/>
                                  <a:pt x="144" y="64"/>
                                  <a:pt x="144" y="64"/>
                                </a:cubicBezTo>
                                <a:cubicBezTo>
                                  <a:pt x="140" y="67"/>
                                  <a:pt x="139" y="73"/>
                                  <a:pt x="143" y="78"/>
                                </a:cubicBezTo>
                                <a:cubicBezTo>
                                  <a:pt x="145" y="81"/>
                                  <a:pt x="151" y="82"/>
                                  <a:pt x="155" y="80"/>
                                </a:cubicBezTo>
                                <a:cubicBezTo>
                                  <a:pt x="187" y="58"/>
                                  <a:pt x="187" y="58"/>
                                  <a:pt x="187" y="58"/>
                                </a:cubicBezTo>
                                <a:cubicBezTo>
                                  <a:pt x="191" y="54"/>
                                  <a:pt x="192" y="49"/>
                                  <a:pt x="189" y="45"/>
                                </a:cubicBezTo>
                                <a:close/>
                                <a:moveTo>
                                  <a:pt x="109" y="49"/>
                                </a:moveTo>
                                <a:cubicBezTo>
                                  <a:pt x="105" y="9"/>
                                  <a:pt x="105" y="9"/>
                                  <a:pt x="105" y="9"/>
                                </a:cubicBezTo>
                                <a:cubicBezTo>
                                  <a:pt x="105" y="3"/>
                                  <a:pt x="100" y="0"/>
                                  <a:pt x="95" y="1"/>
                                </a:cubicBezTo>
                                <a:cubicBezTo>
                                  <a:pt x="90" y="1"/>
                                  <a:pt x="87" y="6"/>
                                  <a:pt x="87" y="10"/>
                                </a:cubicBezTo>
                                <a:cubicBezTo>
                                  <a:pt x="89" y="50"/>
                                  <a:pt x="89" y="50"/>
                                  <a:pt x="89" y="50"/>
                                </a:cubicBezTo>
                                <a:cubicBezTo>
                                  <a:pt x="90" y="55"/>
                                  <a:pt x="94" y="59"/>
                                  <a:pt x="100" y="59"/>
                                </a:cubicBezTo>
                                <a:cubicBezTo>
                                  <a:pt x="101" y="58"/>
                                  <a:pt x="103" y="58"/>
                                  <a:pt x="105" y="57"/>
                                </a:cubicBezTo>
                                <a:cubicBezTo>
                                  <a:pt x="107" y="55"/>
                                  <a:pt x="108" y="52"/>
                                  <a:pt x="109" y="49"/>
                                </a:cubicBezTo>
                                <a:close/>
                                <a:moveTo>
                                  <a:pt x="121" y="199"/>
                                </a:moveTo>
                                <a:cubicBezTo>
                                  <a:pt x="119" y="158"/>
                                  <a:pt x="119" y="158"/>
                                  <a:pt x="119" y="158"/>
                                </a:cubicBezTo>
                                <a:cubicBezTo>
                                  <a:pt x="118" y="153"/>
                                  <a:pt x="114" y="149"/>
                                  <a:pt x="109" y="150"/>
                                </a:cubicBezTo>
                                <a:cubicBezTo>
                                  <a:pt x="103" y="150"/>
                                  <a:pt x="100" y="155"/>
                                  <a:pt x="100" y="160"/>
                                </a:cubicBezTo>
                                <a:cubicBezTo>
                                  <a:pt x="103" y="199"/>
                                  <a:pt x="103" y="199"/>
                                  <a:pt x="103" y="199"/>
                                </a:cubicBezTo>
                                <a:cubicBezTo>
                                  <a:pt x="103" y="205"/>
                                  <a:pt x="108" y="208"/>
                                  <a:pt x="113" y="208"/>
                                </a:cubicBezTo>
                                <a:cubicBezTo>
                                  <a:pt x="114" y="208"/>
                                  <a:pt x="116" y="207"/>
                                  <a:pt x="117" y="207"/>
                                </a:cubicBezTo>
                                <a:cubicBezTo>
                                  <a:pt x="120" y="205"/>
                                  <a:pt x="122" y="201"/>
                                  <a:pt x="121" y="199"/>
                                </a:cubicBezTo>
                                <a:close/>
                                <a:moveTo>
                                  <a:pt x="137" y="57"/>
                                </a:moveTo>
                                <a:cubicBezTo>
                                  <a:pt x="152" y="22"/>
                                  <a:pt x="152" y="22"/>
                                  <a:pt x="152" y="22"/>
                                </a:cubicBezTo>
                                <a:cubicBezTo>
                                  <a:pt x="154" y="17"/>
                                  <a:pt x="152" y="11"/>
                                  <a:pt x="148" y="9"/>
                                </a:cubicBezTo>
                                <a:cubicBezTo>
                                  <a:pt x="143" y="7"/>
                                  <a:pt x="137" y="10"/>
                                  <a:pt x="135" y="15"/>
                                </a:cubicBezTo>
                                <a:cubicBezTo>
                                  <a:pt x="119" y="50"/>
                                  <a:pt x="119" y="50"/>
                                  <a:pt x="119" y="50"/>
                                </a:cubicBezTo>
                                <a:cubicBezTo>
                                  <a:pt x="117" y="55"/>
                                  <a:pt x="120" y="61"/>
                                  <a:pt x="124" y="63"/>
                                </a:cubicBezTo>
                                <a:cubicBezTo>
                                  <a:pt x="127" y="64"/>
                                  <a:pt x="131" y="64"/>
                                  <a:pt x="133" y="62"/>
                                </a:cubicBezTo>
                                <a:cubicBezTo>
                                  <a:pt x="135" y="61"/>
                                  <a:pt x="135" y="60"/>
                                  <a:pt x="137" y="57"/>
                                </a:cubicBezTo>
                                <a:close/>
                                <a:moveTo>
                                  <a:pt x="73" y="194"/>
                                </a:moveTo>
                                <a:cubicBezTo>
                                  <a:pt x="89" y="158"/>
                                  <a:pt x="89" y="158"/>
                                  <a:pt x="89" y="158"/>
                                </a:cubicBezTo>
                                <a:cubicBezTo>
                                  <a:pt x="91" y="153"/>
                                  <a:pt x="89" y="148"/>
                                  <a:pt x="84" y="146"/>
                                </a:cubicBezTo>
                                <a:cubicBezTo>
                                  <a:pt x="79" y="144"/>
                                  <a:pt x="74" y="146"/>
                                  <a:pt x="71" y="151"/>
                                </a:cubicBezTo>
                                <a:cubicBezTo>
                                  <a:pt x="56" y="187"/>
                                  <a:pt x="56" y="187"/>
                                  <a:pt x="56" y="187"/>
                                </a:cubicBezTo>
                                <a:cubicBezTo>
                                  <a:pt x="54" y="191"/>
                                  <a:pt x="56" y="197"/>
                                  <a:pt x="60" y="199"/>
                                </a:cubicBezTo>
                                <a:cubicBezTo>
                                  <a:pt x="64" y="201"/>
                                  <a:pt x="68" y="200"/>
                                  <a:pt x="69" y="198"/>
                                </a:cubicBezTo>
                                <a:cubicBezTo>
                                  <a:pt x="71" y="197"/>
                                  <a:pt x="72" y="196"/>
                                  <a:pt x="73" y="19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4" name="Freeform 6154"/>
                        <wps:cNvSpPr>
                          <a:spLocks noEditPoints="1"/>
                        </wps:cNvSpPr>
                        <wps:spPr bwMode="auto">
                          <a:xfrm>
                            <a:off x="11720513" y="1166813"/>
                            <a:ext cx="927100" cy="866775"/>
                          </a:xfrm>
                          <a:custGeom>
                            <a:avLst/>
                            <a:gdLst>
                              <a:gd name="T0" fmla="*/ 28 w 247"/>
                              <a:gd name="T1" fmla="*/ 97 h 231"/>
                              <a:gd name="T2" fmla="*/ 108 w 247"/>
                              <a:gd name="T3" fmla="*/ 211 h 231"/>
                              <a:gd name="T4" fmla="*/ 99 w 247"/>
                              <a:gd name="T5" fmla="*/ 217 h 231"/>
                              <a:gd name="T6" fmla="*/ 65 w 247"/>
                              <a:gd name="T7" fmla="*/ 212 h 231"/>
                              <a:gd name="T8" fmla="*/ 13 w 247"/>
                              <a:gd name="T9" fmla="*/ 138 h 231"/>
                              <a:gd name="T10" fmla="*/ 19 w 247"/>
                              <a:gd name="T11" fmla="*/ 103 h 231"/>
                              <a:gd name="T12" fmla="*/ 28 w 247"/>
                              <a:gd name="T13" fmla="*/ 97 h 231"/>
                              <a:gd name="T14" fmla="*/ 28 w 247"/>
                              <a:gd name="T15" fmla="*/ 97 h 231"/>
                              <a:gd name="T16" fmla="*/ 130 w 247"/>
                              <a:gd name="T17" fmla="*/ 26 h 231"/>
                              <a:gd name="T18" fmla="*/ 209 w 247"/>
                              <a:gd name="T19" fmla="*/ 140 h 231"/>
                              <a:gd name="T20" fmla="*/ 117 w 247"/>
                              <a:gd name="T21" fmla="*/ 205 h 231"/>
                              <a:gd name="T22" fmla="*/ 36 w 247"/>
                              <a:gd name="T23" fmla="*/ 92 h 231"/>
                              <a:gd name="T24" fmla="*/ 59 w 247"/>
                              <a:gd name="T25" fmla="*/ 75 h 231"/>
                              <a:gd name="T26" fmla="*/ 49 w 247"/>
                              <a:gd name="T27" fmla="*/ 60 h 231"/>
                              <a:gd name="T28" fmla="*/ 52 w 247"/>
                              <a:gd name="T29" fmla="*/ 43 h 231"/>
                              <a:gd name="T30" fmla="*/ 79 w 247"/>
                              <a:gd name="T31" fmla="*/ 24 h 231"/>
                              <a:gd name="T32" fmla="*/ 96 w 247"/>
                              <a:gd name="T33" fmla="*/ 27 h 231"/>
                              <a:gd name="T34" fmla="*/ 107 w 247"/>
                              <a:gd name="T35" fmla="*/ 42 h 231"/>
                              <a:gd name="T36" fmla="*/ 130 w 247"/>
                              <a:gd name="T37" fmla="*/ 26 h 231"/>
                              <a:gd name="T38" fmla="*/ 130 w 247"/>
                              <a:gd name="T39" fmla="*/ 26 h 231"/>
                              <a:gd name="T40" fmla="*/ 68 w 247"/>
                              <a:gd name="T41" fmla="*/ 70 h 231"/>
                              <a:gd name="T42" fmla="*/ 98 w 247"/>
                              <a:gd name="T43" fmla="*/ 48 h 231"/>
                              <a:gd name="T44" fmla="*/ 87 w 247"/>
                              <a:gd name="T45" fmla="*/ 32 h 231"/>
                              <a:gd name="T46" fmla="*/ 57 w 247"/>
                              <a:gd name="T47" fmla="*/ 54 h 231"/>
                              <a:gd name="T48" fmla="*/ 68 w 247"/>
                              <a:gd name="T49" fmla="*/ 70 h 231"/>
                              <a:gd name="T50" fmla="*/ 68 w 247"/>
                              <a:gd name="T51" fmla="*/ 70 h 231"/>
                              <a:gd name="T52" fmla="*/ 153 w 247"/>
                              <a:gd name="T53" fmla="*/ 93 h 231"/>
                              <a:gd name="T54" fmla="*/ 118 w 247"/>
                              <a:gd name="T55" fmla="*/ 86 h 231"/>
                              <a:gd name="T56" fmla="*/ 118 w 247"/>
                              <a:gd name="T57" fmla="*/ 86 h 231"/>
                              <a:gd name="T58" fmla="*/ 108 w 247"/>
                              <a:gd name="T59" fmla="*/ 93 h 231"/>
                              <a:gd name="T60" fmla="*/ 116 w 247"/>
                              <a:gd name="T61" fmla="*/ 104 h 231"/>
                              <a:gd name="T62" fmla="*/ 116 w 247"/>
                              <a:gd name="T63" fmla="*/ 104 h 231"/>
                              <a:gd name="T64" fmla="*/ 129 w 247"/>
                              <a:gd name="T65" fmla="*/ 106 h 231"/>
                              <a:gd name="T66" fmla="*/ 96 w 247"/>
                              <a:gd name="T67" fmla="*/ 129 h 231"/>
                              <a:gd name="T68" fmla="*/ 96 w 247"/>
                              <a:gd name="T69" fmla="*/ 129 h 231"/>
                              <a:gd name="T70" fmla="*/ 92 w 247"/>
                              <a:gd name="T71" fmla="*/ 136 h 231"/>
                              <a:gd name="T72" fmla="*/ 99 w 247"/>
                              <a:gd name="T73" fmla="*/ 146 h 231"/>
                              <a:gd name="T74" fmla="*/ 106 w 247"/>
                              <a:gd name="T75" fmla="*/ 144 h 231"/>
                              <a:gd name="T76" fmla="*/ 106 w 247"/>
                              <a:gd name="T77" fmla="*/ 144 h 231"/>
                              <a:gd name="T78" fmla="*/ 140 w 247"/>
                              <a:gd name="T79" fmla="*/ 121 h 231"/>
                              <a:gd name="T80" fmla="*/ 137 w 247"/>
                              <a:gd name="T81" fmla="*/ 134 h 231"/>
                              <a:gd name="T82" fmla="*/ 137 w 247"/>
                              <a:gd name="T83" fmla="*/ 135 h 231"/>
                              <a:gd name="T84" fmla="*/ 137 w 247"/>
                              <a:gd name="T85" fmla="*/ 135 h 231"/>
                              <a:gd name="T86" fmla="*/ 144 w 247"/>
                              <a:gd name="T87" fmla="*/ 145 h 231"/>
                              <a:gd name="T88" fmla="*/ 154 w 247"/>
                              <a:gd name="T89" fmla="*/ 138 h 231"/>
                              <a:gd name="T90" fmla="*/ 154 w 247"/>
                              <a:gd name="T91" fmla="*/ 136 h 231"/>
                              <a:gd name="T92" fmla="*/ 160 w 247"/>
                              <a:gd name="T93" fmla="*/ 103 h 231"/>
                              <a:gd name="T94" fmla="*/ 153 w 247"/>
                              <a:gd name="T95" fmla="*/ 93 h 231"/>
                              <a:gd name="T96" fmla="*/ 147 w 247"/>
                              <a:gd name="T97" fmla="*/ 14 h 231"/>
                              <a:gd name="T98" fmla="*/ 139 w 247"/>
                              <a:gd name="T99" fmla="*/ 20 h 231"/>
                              <a:gd name="T100" fmla="*/ 210 w 247"/>
                              <a:gd name="T101" fmla="*/ 123 h 231"/>
                              <a:gd name="T102" fmla="*/ 217 w 247"/>
                              <a:gd name="T103" fmla="*/ 134 h 231"/>
                              <a:gd name="T104" fmla="*/ 227 w 247"/>
                              <a:gd name="T105" fmla="*/ 127 h 231"/>
                              <a:gd name="T106" fmla="*/ 233 w 247"/>
                              <a:gd name="T107" fmla="*/ 93 h 231"/>
                              <a:gd name="T108" fmla="*/ 181 w 247"/>
                              <a:gd name="T109" fmla="*/ 19 h 231"/>
                              <a:gd name="T110" fmla="*/ 147 w 247"/>
                              <a:gd name="T111" fmla="*/ 14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7" h="231">
                                <a:moveTo>
                                  <a:pt x="28" y="97"/>
                                </a:moveTo>
                                <a:cubicBezTo>
                                  <a:pt x="108" y="211"/>
                                  <a:pt x="108" y="211"/>
                                  <a:pt x="108" y="211"/>
                                </a:cubicBezTo>
                                <a:cubicBezTo>
                                  <a:pt x="99" y="217"/>
                                  <a:pt x="99" y="217"/>
                                  <a:pt x="99" y="217"/>
                                </a:cubicBezTo>
                                <a:cubicBezTo>
                                  <a:pt x="79" y="231"/>
                                  <a:pt x="65" y="212"/>
                                  <a:pt x="65" y="212"/>
                                </a:cubicBezTo>
                                <a:cubicBezTo>
                                  <a:pt x="13" y="138"/>
                                  <a:pt x="13" y="138"/>
                                  <a:pt x="13" y="138"/>
                                </a:cubicBezTo>
                                <a:cubicBezTo>
                                  <a:pt x="0" y="118"/>
                                  <a:pt x="19" y="103"/>
                                  <a:pt x="19" y="103"/>
                                </a:cubicBezTo>
                                <a:cubicBezTo>
                                  <a:pt x="28" y="97"/>
                                  <a:pt x="28" y="97"/>
                                  <a:pt x="28" y="97"/>
                                </a:cubicBezTo>
                                <a:cubicBezTo>
                                  <a:pt x="28" y="97"/>
                                  <a:pt x="28" y="97"/>
                                  <a:pt x="28" y="97"/>
                                </a:cubicBezTo>
                                <a:close/>
                                <a:moveTo>
                                  <a:pt x="130" y="26"/>
                                </a:moveTo>
                                <a:cubicBezTo>
                                  <a:pt x="209" y="140"/>
                                  <a:pt x="209" y="140"/>
                                  <a:pt x="209" y="140"/>
                                </a:cubicBezTo>
                                <a:cubicBezTo>
                                  <a:pt x="117" y="205"/>
                                  <a:pt x="117" y="205"/>
                                  <a:pt x="117" y="205"/>
                                </a:cubicBezTo>
                                <a:cubicBezTo>
                                  <a:pt x="36" y="92"/>
                                  <a:pt x="36" y="92"/>
                                  <a:pt x="36" y="92"/>
                                </a:cubicBezTo>
                                <a:cubicBezTo>
                                  <a:pt x="59" y="75"/>
                                  <a:pt x="59" y="75"/>
                                  <a:pt x="59" y="75"/>
                                </a:cubicBezTo>
                                <a:cubicBezTo>
                                  <a:pt x="49" y="60"/>
                                  <a:pt x="49" y="60"/>
                                  <a:pt x="49" y="60"/>
                                </a:cubicBezTo>
                                <a:cubicBezTo>
                                  <a:pt x="42" y="50"/>
                                  <a:pt x="52" y="43"/>
                                  <a:pt x="52" y="43"/>
                                </a:cubicBezTo>
                                <a:cubicBezTo>
                                  <a:pt x="79" y="24"/>
                                  <a:pt x="79" y="24"/>
                                  <a:pt x="79" y="24"/>
                                </a:cubicBezTo>
                                <a:cubicBezTo>
                                  <a:pt x="89" y="17"/>
                                  <a:pt x="96" y="27"/>
                                  <a:pt x="96" y="27"/>
                                </a:cubicBezTo>
                                <a:cubicBezTo>
                                  <a:pt x="107" y="42"/>
                                  <a:pt x="107" y="42"/>
                                  <a:pt x="107" y="42"/>
                                </a:cubicBezTo>
                                <a:cubicBezTo>
                                  <a:pt x="130" y="26"/>
                                  <a:pt x="130" y="26"/>
                                  <a:pt x="130" y="26"/>
                                </a:cubicBezTo>
                                <a:cubicBezTo>
                                  <a:pt x="130" y="26"/>
                                  <a:pt x="130" y="26"/>
                                  <a:pt x="130" y="26"/>
                                </a:cubicBezTo>
                                <a:close/>
                                <a:moveTo>
                                  <a:pt x="68" y="70"/>
                                </a:moveTo>
                                <a:cubicBezTo>
                                  <a:pt x="98" y="48"/>
                                  <a:pt x="98" y="48"/>
                                  <a:pt x="98" y="48"/>
                                </a:cubicBezTo>
                                <a:cubicBezTo>
                                  <a:pt x="87" y="32"/>
                                  <a:pt x="87" y="32"/>
                                  <a:pt x="87" y="32"/>
                                </a:cubicBezTo>
                                <a:cubicBezTo>
                                  <a:pt x="57" y="54"/>
                                  <a:pt x="57" y="54"/>
                                  <a:pt x="57" y="54"/>
                                </a:cubicBezTo>
                                <a:cubicBezTo>
                                  <a:pt x="68" y="70"/>
                                  <a:pt x="68" y="70"/>
                                  <a:pt x="68" y="70"/>
                                </a:cubicBezTo>
                                <a:cubicBezTo>
                                  <a:pt x="68" y="70"/>
                                  <a:pt x="68" y="70"/>
                                  <a:pt x="68" y="70"/>
                                </a:cubicBezTo>
                                <a:close/>
                                <a:moveTo>
                                  <a:pt x="153" y="93"/>
                                </a:moveTo>
                                <a:cubicBezTo>
                                  <a:pt x="118" y="86"/>
                                  <a:pt x="118" y="86"/>
                                  <a:pt x="118" y="86"/>
                                </a:cubicBezTo>
                                <a:cubicBezTo>
                                  <a:pt x="118" y="86"/>
                                  <a:pt x="118" y="86"/>
                                  <a:pt x="118" y="86"/>
                                </a:cubicBezTo>
                                <a:cubicBezTo>
                                  <a:pt x="113" y="86"/>
                                  <a:pt x="109" y="89"/>
                                  <a:pt x="108" y="93"/>
                                </a:cubicBezTo>
                                <a:cubicBezTo>
                                  <a:pt x="107" y="98"/>
                                  <a:pt x="110" y="103"/>
                                  <a:pt x="116" y="104"/>
                                </a:cubicBezTo>
                                <a:cubicBezTo>
                                  <a:pt x="116" y="104"/>
                                  <a:pt x="116" y="104"/>
                                  <a:pt x="116" y="104"/>
                                </a:cubicBezTo>
                                <a:cubicBezTo>
                                  <a:pt x="129" y="106"/>
                                  <a:pt x="129" y="106"/>
                                  <a:pt x="129" y="106"/>
                                </a:cubicBezTo>
                                <a:cubicBezTo>
                                  <a:pt x="96" y="129"/>
                                  <a:pt x="96" y="129"/>
                                  <a:pt x="96" y="129"/>
                                </a:cubicBezTo>
                                <a:cubicBezTo>
                                  <a:pt x="96" y="129"/>
                                  <a:pt x="96" y="129"/>
                                  <a:pt x="96" y="129"/>
                                </a:cubicBezTo>
                                <a:cubicBezTo>
                                  <a:pt x="94" y="131"/>
                                  <a:pt x="92" y="133"/>
                                  <a:pt x="92" y="136"/>
                                </a:cubicBezTo>
                                <a:cubicBezTo>
                                  <a:pt x="91" y="141"/>
                                  <a:pt x="94" y="145"/>
                                  <a:pt x="99" y="146"/>
                                </a:cubicBezTo>
                                <a:cubicBezTo>
                                  <a:pt x="102" y="146"/>
                                  <a:pt x="104" y="145"/>
                                  <a:pt x="106" y="144"/>
                                </a:cubicBezTo>
                                <a:cubicBezTo>
                                  <a:pt x="106" y="144"/>
                                  <a:pt x="106" y="144"/>
                                  <a:pt x="106" y="144"/>
                                </a:cubicBezTo>
                                <a:cubicBezTo>
                                  <a:pt x="140" y="121"/>
                                  <a:pt x="140" y="121"/>
                                  <a:pt x="140" y="121"/>
                                </a:cubicBezTo>
                                <a:cubicBezTo>
                                  <a:pt x="137" y="134"/>
                                  <a:pt x="137" y="134"/>
                                  <a:pt x="137" y="134"/>
                                </a:cubicBezTo>
                                <a:cubicBezTo>
                                  <a:pt x="137" y="135"/>
                                  <a:pt x="137" y="135"/>
                                  <a:pt x="137" y="135"/>
                                </a:cubicBezTo>
                                <a:cubicBezTo>
                                  <a:pt x="137" y="135"/>
                                  <a:pt x="137" y="135"/>
                                  <a:pt x="137" y="135"/>
                                </a:cubicBezTo>
                                <a:cubicBezTo>
                                  <a:pt x="136" y="140"/>
                                  <a:pt x="139" y="144"/>
                                  <a:pt x="144" y="145"/>
                                </a:cubicBezTo>
                                <a:cubicBezTo>
                                  <a:pt x="149" y="146"/>
                                  <a:pt x="153" y="143"/>
                                  <a:pt x="154" y="138"/>
                                </a:cubicBezTo>
                                <a:cubicBezTo>
                                  <a:pt x="154" y="137"/>
                                  <a:pt x="154" y="137"/>
                                  <a:pt x="154" y="136"/>
                                </a:cubicBezTo>
                                <a:cubicBezTo>
                                  <a:pt x="160" y="103"/>
                                  <a:pt x="160" y="103"/>
                                  <a:pt x="160" y="103"/>
                                </a:cubicBezTo>
                                <a:cubicBezTo>
                                  <a:pt x="161" y="98"/>
                                  <a:pt x="157" y="93"/>
                                  <a:pt x="153" y="93"/>
                                </a:cubicBezTo>
                                <a:close/>
                                <a:moveTo>
                                  <a:pt x="147" y="14"/>
                                </a:moveTo>
                                <a:cubicBezTo>
                                  <a:pt x="139" y="20"/>
                                  <a:pt x="139" y="20"/>
                                  <a:pt x="139" y="20"/>
                                </a:cubicBezTo>
                                <a:cubicBezTo>
                                  <a:pt x="210" y="123"/>
                                  <a:pt x="210" y="123"/>
                                  <a:pt x="210" y="123"/>
                                </a:cubicBezTo>
                                <a:cubicBezTo>
                                  <a:pt x="217" y="134"/>
                                  <a:pt x="217" y="134"/>
                                  <a:pt x="217" y="134"/>
                                </a:cubicBezTo>
                                <a:cubicBezTo>
                                  <a:pt x="227" y="127"/>
                                  <a:pt x="227" y="127"/>
                                  <a:pt x="227" y="127"/>
                                </a:cubicBezTo>
                                <a:cubicBezTo>
                                  <a:pt x="227" y="127"/>
                                  <a:pt x="247" y="113"/>
                                  <a:pt x="233" y="93"/>
                                </a:cubicBezTo>
                                <a:cubicBezTo>
                                  <a:pt x="181" y="19"/>
                                  <a:pt x="181" y="19"/>
                                  <a:pt x="181" y="19"/>
                                </a:cubicBezTo>
                                <a:cubicBezTo>
                                  <a:pt x="181" y="19"/>
                                  <a:pt x="167" y="0"/>
                                  <a:pt x="147" y="14"/>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5" name="Freeform 6155"/>
                        <wps:cNvSpPr>
                          <a:spLocks noEditPoints="1"/>
                        </wps:cNvSpPr>
                        <wps:spPr bwMode="auto">
                          <a:xfrm>
                            <a:off x="16327438" y="4502151"/>
                            <a:ext cx="766763" cy="819150"/>
                          </a:xfrm>
                          <a:custGeom>
                            <a:avLst/>
                            <a:gdLst>
                              <a:gd name="T0" fmla="*/ 127 w 204"/>
                              <a:gd name="T1" fmla="*/ 72 h 218"/>
                              <a:gd name="T2" fmla="*/ 118 w 204"/>
                              <a:gd name="T3" fmla="*/ 75 h 218"/>
                              <a:gd name="T4" fmla="*/ 61 w 204"/>
                              <a:gd name="T5" fmla="*/ 13 h 218"/>
                              <a:gd name="T6" fmla="*/ 18 w 204"/>
                              <a:gd name="T7" fmla="*/ 71 h 218"/>
                              <a:gd name="T8" fmla="*/ 37 w 204"/>
                              <a:gd name="T9" fmla="*/ 128 h 218"/>
                              <a:gd name="T10" fmla="*/ 31 w 204"/>
                              <a:gd name="T11" fmla="*/ 139 h 218"/>
                              <a:gd name="T12" fmla="*/ 109 w 204"/>
                              <a:gd name="T13" fmla="*/ 161 h 218"/>
                              <a:gd name="T14" fmla="*/ 124 w 204"/>
                              <a:gd name="T15" fmla="*/ 210 h 218"/>
                              <a:gd name="T16" fmla="*/ 168 w 204"/>
                              <a:gd name="T17" fmla="*/ 180 h 218"/>
                              <a:gd name="T18" fmla="*/ 126 w 204"/>
                              <a:gd name="T19" fmla="*/ 149 h 218"/>
                              <a:gd name="T20" fmla="*/ 155 w 204"/>
                              <a:gd name="T21" fmla="*/ 112 h 218"/>
                              <a:gd name="T22" fmla="*/ 157 w 204"/>
                              <a:gd name="T23" fmla="*/ 38 h 218"/>
                              <a:gd name="T24" fmla="*/ 134 w 204"/>
                              <a:gd name="T25" fmla="*/ 82 h 218"/>
                              <a:gd name="T26" fmla="*/ 26 w 204"/>
                              <a:gd name="T27" fmla="*/ 118 h 218"/>
                              <a:gd name="T28" fmla="*/ 38 w 204"/>
                              <a:gd name="T29" fmla="*/ 109 h 218"/>
                              <a:gd name="T30" fmla="*/ 24 w 204"/>
                              <a:gd name="T31" fmla="*/ 101 h 218"/>
                              <a:gd name="T32" fmla="*/ 15 w 204"/>
                              <a:gd name="T33" fmla="*/ 88 h 218"/>
                              <a:gd name="T34" fmla="*/ 24 w 204"/>
                              <a:gd name="T35" fmla="*/ 101 h 218"/>
                              <a:gd name="T36" fmla="*/ 46 w 204"/>
                              <a:gd name="T37" fmla="*/ 104 h 218"/>
                              <a:gd name="T38" fmla="*/ 59 w 204"/>
                              <a:gd name="T39" fmla="*/ 95 h 218"/>
                              <a:gd name="T40" fmla="*/ 43 w 204"/>
                              <a:gd name="T41" fmla="*/ 87 h 218"/>
                              <a:gd name="T42" fmla="*/ 34 w 204"/>
                              <a:gd name="T43" fmla="*/ 74 h 218"/>
                              <a:gd name="T44" fmla="*/ 43 w 204"/>
                              <a:gd name="T45" fmla="*/ 87 h 218"/>
                              <a:gd name="T46" fmla="*/ 64 w 204"/>
                              <a:gd name="T47" fmla="*/ 85 h 218"/>
                              <a:gd name="T48" fmla="*/ 66 w 204"/>
                              <a:gd name="T49" fmla="*/ 102 h 218"/>
                              <a:gd name="T50" fmla="*/ 86 w 204"/>
                              <a:gd name="T51" fmla="*/ 79 h 218"/>
                              <a:gd name="T52" fmla="*/ 74 w 204"/>
                              <a:gd name="T53" fmla="*/ 62 h 218"/>
                              <a:gd name="T54" fmla="*/ 86 w 204"/>
                              <a:gd name="T55" fmla="*/ 79 h 218"/>
                              <a:gd name="T56" fmla="*/ 54 w 204"/>
                              <a:gd name="T57" fmla="*/ 51 h 218"/>
                              <a:gd name="T58" fmla="*/ 71 w 204"/>
                              <a:gd name="T59" fmla="*/ 39 h 218"/>
                              <a:gd name="T60" fmla="*/ 84 w 204"/>
                              <a:gd name="T61" fmla="*/ 17 h 218"/>
                              <a:gd name="T62" fmla="*/ 96 w 204"/>
                              <a:gd name="T63" fmla="*/ 34 h 218"/>
                              <a:gd name="T64" fmla="*/ 84 w 204"/>
                              <a:gd name="T65" fmla="*/ 17 h 218"/>
                              <a:gd name="T66" fmla="*/ 101 w 204"/>
                              <a:gd name="T67" fmla="*/ 42 h 218"/>
                              <a:gd name="T68" fmla="*/ 114 w 204"/>
                              <a:gd name="T69" fmla="*/ 60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18">
                                <a:moveTo>
                                  <a:pt x="134" y="82"/>
                                </a:moveTo>
                                <a:cubicBezTo>
                                  <a:pt x="127" y="72"/>
                                  <a:pt x="127" y="72"/>
                                  <a:pt x="127" y="72"/>
                                </a:cubicBezTo>
                                <a:cubicBezTo>
                                  <a:pt x="119" y="77"/>
                                  <a:pt x="119" y="77"/>
                                  <a:pt x="119" y="77"/>
                                </a:cubicBezTo>
                                <a:cubicBezTo>
                                  <a:pt x="118" y="75"/>
                                  <a:pt x="118" y="75"/>
                                  <a:pt x="118" y="75"/>
                                </a:cubicBezTo>
                                <a:cubicBezTo>
                                  <a:pt x="129" y="60"/>
                                  <a:pt x="131" y="40"/>
                                  <a:pt x="120" y="24"/>
                                </a:cubicBezTo>
                                <a:cubicBezTo>
                                  <a:pt x="106" y="5"/>
                                  <a:pt x="80" y="0"/>
                                  <a:pt x="61" y="13"/>
                                </a:cubicBezTo>
                                <a:cubicBezTo>
                                  <a:pt x="43" y="26"/>
                                  <a:pt x="38" y="50"/>
                                  <a:pt x="48" y="69"/>
                                </a:cubicBezTo>
                                <a:cubicBezTo>
                                  <a:pt x="38" y="65"/>
                                  <a:pt x="27" y="65"/>
                                  <a:pt x="18" y="71"/>
                                </a:cubicBezTo>
                                <a:cubicBezTo>
                                  <a:pt x="4" y="81"/>
                                  <a:pt x="0" y="101"/>
                                  <a:pt x="10" y="114"/>
                                </a:cubicBezTo>
                                <a:cubicBezTo>
                                  <a:pt x="16" y="124"/>
                                  <a:pt x="27" y="128"/>
                                  <a:pt x="37" y="128"/>
                                </a:cubicBezTo>
                                <a:cubicBezTo>
                                  <a:pt x="40" y="132"/>
                                  <a:pt x="40" y="132"/>
                                  <a:pt x="40" y="132"/>
                                </a:cubicBezTo>
                                <a:cubicBezTo>
                                  <a:pt x="31" y="139"/>
                                  <a:pt x="31" y="139"/>
                                  <a:pt x="31" y="139"/>
                                </a:cubicBezTo>
                                <a:cubicBezTo>
                                  <a:pt x="67" y="190"/>
                                  <a:pt x="67" y="190"/>
                                  <a:pt x="67" y="190"/>
                                </a:cubicBezTo>
                                <a:cubicBezTo>
                                  <a:pt x="109" y="161"/>
                                  <a:pt x="109" y="161"/>
                                  <a:pt x="109" y="161"/>
                                </a:cubicBezTo>
                                <a:cubicBezTo>
                                  <a:pt x="114" y="218"/>
                                  <a:pt x="114" y="218"/>
                                  <a:pt x="114" y="218"/>
                                </a:cubicBezTo>
                                <a:cubicBezTo>
                                  <a:pt x="124" y="210"/>
                                  <a:pt x="124" y="210"/>
                                  <a:pt x="124" y="210"/>
                                </a:cubicBezTo>
                                <a:cubicBezTo>
                                  <a:pt x="120" y="157"/>
                                  <a:pt x="120" y="157"/>
                                  <a:pt x="120" y="157"/>
                                </a:cubicBezTo>
                                <a:cubicBezTo>
                                  <a:pt x="168" y="180"/>
                                  <a:pt x="168" y="180"/>
                                  <a:pt x="168" y="180"/>
                                </a:cubicBezTo>
                                <a:cubicBezTo>
                                  <a:pt x="178" y="173"/>
                                  <a:pt x="178" y="173"/>
                                  <a:pt x="178" y="173"/>
                                </a:cubicBezTo>
                                <a:cubicBezTo>
                                  <a:pt x="126" y="149"/>
                                  <a:pt x="126" y="149"/>
                                  <a:pt x="126" y="149"/>
                                </a:cubicBezTo>
                                <a:cubicBezTo>
                                  <a:pt x="163" y="123"/>
                                  <a:pt x="163" y="123"/>
                                  <a:pt x="163" y="123"/>
                                </a:cubicBezTo>
                                <a:cubicBezTo>
                                  <a:pt x="155" y="112"/>
                                  <a:pt x="155" y="112"/>
                                  <a:pt x="155" y="112"/>
                                </a:cubicBezTo>
                                <a:cubicBezTo>
                                  <a:pt x="204" y="106"/>
                                  <a:pt x="204" y="106"/>
                                  <a:pt x="204" y="106"/>
                                </a:cubicBezTo>
                                <a:cubicBezTo>
                                  <a:pt x="157" y="38"/>
                                  <a:pt x="157" y="38"/>
                                  <a:pt x="157" y="38"/>
                                </a:cubicBezTo>
                                <a:cubicBezTo>
                                  <a:pt x="134" y="82"/>
                                  <a:pt x="134" y="82"/>
                                  <a:pt x="134" y="82"/>
                                </a:cubicBezTo>
                                <a:cubicBezTo>
                                  <a:pt x="134" y="82"/>
                                  <a:pt x="134" y="82"/>
                                  <a:pt x="134" y="82"/>
                                </a:cubicBezTo>
                                <a:close/>
                                <a:moveTo>
                                  <a:pt x="37" y="119"/>
                                </a:moveTo>
                                <a:cubicBezTo>
                                  <a:pt x="33" y="122"/>
                                  <a:pt x="28" y="121"/>
                                  <a:pt x="26" y="118"/>
                                </a:cubicBezTo>
                                <a:cubicBezTo>
                                  <a:pt x="23" y="114"/>
                                  <a:pt x="24" y="109"/>
                                  <a:pt x="28" y="107"/>
                                </a:cubicBezTo>
                                <a:cubicBezTo>
                                  <a:pt x="31" y="104"/>
                                  <a:pt x="36" y="105"/>
                                  <a:pt x="38" y="109"/>
                                </a:cubicBezTo>
                                <a:cubicBezTo>
                                  <a:pt x="41" y="112"/>
                                  <a:pt x="40" y="117"/>
                                  <a:pt x="37" y="119"/>
                                </a:cubicBezTo>
                                <a:close/>
                                <a:moveTo>
                                  <a:pt x="24" y="101"/>
                                </a:moveTo>
                                <a:cubicBezTo>
                                  <a:pt x="20" y="103"/>
                                  <a:pt x="15" y="102"/>
                                  <a:pt x="13" y="99"/>
                                </a:cubicBezTo>
                                <a:cubicBezTo>
                                  <a:pt x="10" y="95"/>
                                  <a:pt x="11" y="91"/>
                                  <a:pt x="15" y="88"/>
                                </a:cubicBezTo>
                                <a:cubicBezTo>
                                  <a:pt x="18" y="86"/>
                                  <a:pt x="23" y="87"/>
                                  <a:pt x="25" y="90"/>
                                </a:cubicBezTo>
                                <a:cubicBezTo>
                                  <a:pt x="28" y="93"/>
                                  <a:pt x="27" y="98"/>
                                  <a:pt x="24" y="101"/>
                                </a:cubicBezTo>
                                <a:close/>
                                <a:moveTo>
                                  <a:pt x="56" y="106"/>
                                </a:moveTo>
                                <a:cubicBezTo>
                                  <a:pt x="53" y="108"/>
                                  <a:pt x="48" y="107"/>
                                  <a:pt x="46" y="104"/>
                                </a:cubicBezTo>
                                <a:cubicBezTo>
                                  <a:pt x="43" y="100"/>
                                  <a:pt x="44" y="95"/>
                                  <a:pt x="47" y="93"/>
                                </a:cubicBezTo>
                                <a:cubicBezTo>
                                  <a:pt x="51" y="90"/>
                                  <a:pt x="56" y="91"/>
                                  <a:pt x="59" y="95"/>
                                </a:cubicBezTo>
                                <a:cubicBezTo>
                                  <a:pt x="61" y="98"/>
                                  <a:pt x="60" y="103"/>
                                  <a:pt x="56" y="106"/>
                                </a:cubicBezTo>
                                <a:close/>
                                <a:moveTo>
                                  <a:pt x="43" y="87"/>
                                </a:moveTo>
                                <a:cubicBezTo>
                                  <a:pt x="40" y="90"/>
                                  <a:pt x="35" y="88"/>
                                  <a:pt x="32" y="85"/>
                                </a:cubicBezTo>
                                <a:cubicBezTo>
                                  <a:pt x="30" y="81"/>
                                  <a:pt x="31" y="77"/>
                                  <a:pt x="34" y="74"/>
                                </a:cubicBezTo>
                                <a:cubicBezTo>
                                  <a:pt x="38" y="72"/>
                                  <a:pt x="43" y="72"/>
                                  <a:pt x="45" y="76"/>
                                </a:cubicBezTo>
                                <a:cubicBezTo>
                                  <a:pt x="48" y="79"/>
                                  <a:pt x="47" y="85"/>
                                  <a:pt x="43" y="87"/>
                                </a:cubicBezTo>
                                <a:close/>
                                <a:moveTo>
                                  <a:pt x="66" y="102"/>
                                </a:moveTo>
                                <a:cubicBezTo>
                                  <a:pt x="67" y="96"/>
                                  <a:pt x="66" y="90"/>
                                  <a:pt x="64" y="85"/>
                                </a:cubicBezTo>
                                <a:cubicBezTo>
                                  <a:pt x="70" y="88"/>
                                  <a:pt x="76" y="90"/>
                                  <a:pt x="82" y="90"/>
                                </a:cubicBezTo>
                                <a:cubicBezTo>
                                  <a:pt x="66" y="102"/>
                                  <a:pt x="66" y="102"/>
                                  <a:pt x="66" y="102"/>
                                </a:cubicBezTo>
                                <a:cubicBezTo>
                                  <a:pt x="66" y="102"/>
                                  <a:pt x="66" y="102"/>
                                  <a:pt x="66" y="102"/>
                                </a:cubicBezTo>
                                <a:close/>
                                <a:moveTo>
                                  <a:pt x="86" y="79"/>
                                </a:moveTo>
                                <a:cubicBezTo>
                                  <a:pt x="81" y="82"/>
                                  <a:pt x="75" y="81"/>
                                  <a:pt x="72" y="76"/>
                                </a:cubicBezTo>
                                <a:cubicBezTo>
                                  <a:pt x="68" y="71"/>
                                  <a:pt x="69" y="65"/>
                                  <a:pt x="74" y="62"/>
                                </a:cubicBezTo>
                                <a:cubicBezTo>
                                  <a:pt x="79" y="58"/>
                                  <a:pt x="86" y="59"/>
                                  <a:pt x="89" y="64"/>
                                </a:cubicBezTo>
                                <a:cubicBezTo>
                                  <a:pt x="92" y="69"/>
                                  <a:pt x="91" y="75"/>
                                  <a:pt x="86" y="79"/>
                                </a:cubicBezTo>
                                <a:close/>
                                <a:moveTo>
                                  <a:pt x="68" y="53"/>
                                </a:moveTo>
                                <a:cubicBezTo>
                                  <a:pt x="64" y="57"/>
                                  <a:pt x="57" y="56"/>
                                  <a:pt x="54" y="51"/>
                                </a:cubicBezTo>
                                <a:cubicBezTo>
                                  <a:pt x="50" y="46"/>
                                  <a:pt x="51" y="39"/>
                                  <a:pt x="56" y="36"/>
                                </a:cubicBezTo>
                                <a:cubicBezTo>
                                  <a:pt x="61" y="33"/>
                                  <a:pt x="68" y="34"/>
                                  <a:pt x="71" y="39"/>
                                </a:cubicBezTo>
                                <a:cubicBezTo>
                                  <a:pt x="74" y="43"/>
                                  <a:pt x="73" y="50"/>
                                  <a:pt x="68" y="53"/>
                                </a:cubicBezTo>
                                <a:close/>
                                <a:moveTo>
                                  <a:pt x="84" y="17"/>
                                </a:moveTo>
                                <a:cubicBezTo>
                                  <a:pt x="88" y="14"/>
                                  <a:pt x="95" y="15"/>
                                  <a:pt x="98" y="20"/>
                                </a:cubicBezTo>
                                <a:cubicBezTo>
                                  <a:pt x="102" y="24"/>
                                  <a:pt x="100" y="31"/>
                                  <a:pt x="96" y="34"/>
                                </a:cubicBezTo>
                                <a:cubicBezTo>
                                  <a:pt x="91" y="38"/>
                                  <a:pt x="84" y="37"/>
                                  <a:pt x="81" y="32"/>
                                </a:cubicBezTo>
                                <a:cubicBezTo>
                                  <a:pt x="77" y="27"/>
                                  <a:pt x="78" y="20"/>
                                  <a:pt x="84" y="17"/>
                                </a:cubicBezTo>
                                <a:close/>
                                <a:moveTo>
                                  <a:pt x="99" y="57"/>
                                </a:moveTo>
                                <a:cubicBezTo>
                                  <a:pt x="95" y="52"/>
                                  <a:pt x="96" y="46"/>
                                  <a:pt x="101" y="42"/>
                                </a:cubicBezTo>
                                <a:cubicBezTo>
                                  <a:pt x="106" y="39"/>
                                  <a:pt x="113" y="40"/>
                                  <a:pt x="116" y="45"/>
                                </a:cubicBezTo>
                                <a:cubicBezTo>
                                  <a:pt x="119" y="50"/>
                                  <a:pt x="118" y="56"/>
                                  <a:pt x="114" y="60"/>
                                </a:cubicBezTo>
                                <a:cubicBezTo>
                                  <a:pt x="109" y="63"/>
                                  <a:pt x="102" y="62"/>
                                  <a:pt x="99" y="57"/>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6" name="Freeform 6156"/>
                        <wps:cNvSpPr>
                          <a:spLocks noEditPoints="1"/>
                        </wps:cNvSpPr>
                        <wps:spPr bwMode="auto">
                          <a:xfrm>
                            <a:off x="15119351" y="4506913"/>
                            <a:ext cx="838200" cy="892175"/>
                          </a:xfrm>
                          <a:custGeom>
                            <a:avLst/>
                            <a:gdLst>
                              <a:gd name="T0" fmla="*/ 80 w 223"/>
                              <a:gd name="T1" fmla="*/ 31 h 238"/>
                              <a:gd name="T2" fmla="*/ 223 w 223"/>
                              <a:gd name="T3" fmla="*/ 0 h 238"/>
                              <a:gd name="T4" fmla="*/ 145 w 223"/>
                              <a:gd name="T5" fmla="*/ 124 h 238"/>
                              <a:gd name="T6" fmla="*/ 66 w 223"/>
                              <a:gd name="T7" fmla="*/ 142 h 238"/>
                              <a:gd name="T8" fmla="*/ 106 w 223"/>
                              <a:gd name="T9" fmla="*/ 78 h 238"/>
                              <a:gd name="T10" fmla="*/ 105 w 223"/>
                              <a:gd name="T11" fmla="*/ 74 h 238"/>
                              <a:gd name="T12" fmla="*/ 101 w 223"/>
                              <a:gd name="T13" fmla="*/ 75 h 238"/>
                              <a:gd name="T14" fmla="*/ 58 w 223"/>
                              <a:gd name="T15" fmla="*/ 143 h 238"/>
                              <a:gd name="T16" fmla="*/ 0 w 223"/>
                              <a:gd name="T17" fmla="*/ 156 h 238"/>
                              <a:gd name="T18" fmla="*/ 80 w 223"/>
                              <a:gd name="T19" fmla="*/ 31 h 238"/>
                              <a:gd name="T20" fmla="*/ 80 w 223"/>
                              <a:gd name="T21" fmla="*/ 31 h 238"/>
                              <a:gd name="T22" fmla="*/ 148 w 223"/>
                              <a:gd name="T23" fmla="*/ 129 h 238"/>
                              <a:gd name="T24" fmla="*/ 147 w 223"/>
                              <a:gd name="T25" fmla="*/ 130 h 238"/>
                              <a:gd name="T26" fmla="*/ 75 w 223"/>
                              <a:gd name="T27" fmla="*/ 146 h 238"/>
                              <a:gd name="T28" fmla="*/ 100 w 223"/>
                              <a:gd name="T29" fmla="*/ 183 h 238"/>
                              <a:gd name="T30" fmla="*/ 178 w 223"/>
                              <a:gd name="T31" fmla="*/ 174 h 238"/>
                              <a:gd name="T32" fmla="*/ 212 w 223"/>
                              <a:gd name="T33" fmla="*/ 104 h 238"/>
                              <a:gd name="T34" fmla="*/ 187 w 223"/>
                              <a:gd name="T35" fmla="*/ 69 h 238"/>
                              <a:gd name="T36" fmla="*/ 149 w 223"/>
                              <a:gd name="T37" fmla="*/ 129 h 238"/>
                              <a:gd name="T38" fmla="*/ 148 w 223"/>
                              <a:gd name="T39" fmla="*/ 129 h 238"/>
                              <a:gd name="T40" fmla="*/ 115 w 223"/>
                              <a:gd name="T41" fmla="*/ 221 h 238"/>
                              <a:gd name="T42" fmla="*/ 68 w 223"/>
                              <a:gd name="T43" fmla="*/ 170 h 238"/>
                              <a:gd name="T44" fmla="*/ 67 w 223"/>
                              <a:gd name="T45" fmla="*/ 156 h 238"/>
                              <a:gd name="T46" fmla="*/ 49 w 223"/>
                              <a:gd name="T47" fmla="*/ 152 h 238"/>
                              <a:gd name="T48" fmla="*/ 46 w 223"/>
                              <a:gd name="T49" fmla="*/ 171 h 238"/>
                              <a:gd name="T50" fmla="*/ 60 w 223"/>
                              <a:gd name="T51" fmla="*/ 176 h 238"/>
                              <a:gd name="T52" fmla="*/ 91 w 223"/>
                              <a:gd name="T53" fmla="*/ 238 h 238"/>
                              <a:gd name="T54" fmla="*/ 115 w 223"/>
                              <a:gd name="T55" fmla="*/ 221 h 238"/>
                              <a:gd name="T56" fmla="*/ 115 w 223"/>
                              <a:gd name="T57" fmla="*/ 221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3" h="238">
                                <a:moveTo>
                                  <a:pt x="80" y="31"/>
                                </a:moveTo>
                                <a:cubicBezTo>
                                  <a:pt x="223" y="0"/>
                                  <a:pt x="223" y="0"/>
                                  <a:pt x="223" y="0"/>
                                </a:cubicBezTo>
                                <a:cubicBezTo>
                                  <a:pt x="145" y="124"/>
                                  <a:pt x="145" y="124"/>
                                  <a:pt x="145" y="124"/>
                                </a:cubicBezTo>
                                <a:cubicBezTo>
                                  <a:pt x="66" y="142"/>
                                  <a:pt x="66" y="142"/>
                                  <a:pt x="66" y="142"/>
                                </a:cubicBezTo>
                                <a:cubicBezTo>
                                  <a:pt x="106" y="78"/>
                                  <a:pt x="106" y="78"/>
                                  <a:pt x="106" y="78"/>
                                </a:cubicBezTo>
                                <a:cubicBezTo>
                                  <a:pt x="107" y="76"/>
                                  <a:pt x="107" y="75"/>
                                  <a:pt x="105" y="74"/>
                                </a:cubicBezTo>
                                <a:cubicBezTo>
                                  <a:pt x="104" y="73"/>
                                  <a:pt x="102" y="74"/>
                                  <a:pt x="101" y="75"/>
                                </a:cubicBezTo>
                                <a:cubicBezTo>
                                  <a:pt x="58" y="143"/>
                                  <a:pt x="58" y="143"/>
                                  <a:pt x="58" y="143"/>
                                </a:cubicBezTo>
                                <a:cubicBezTo>
                                  <a:pt x="0" y="156"/>
                                  <a:pt x="0" y="156"/>
                                  <a:pt x="0" y="156"/>
                                </a:cubicBezTo>
                                <a:cubicBezTo>
                                  <a:pt x="80" y="31"/>
                                  <a:pt x="80" y="31"/>
                                  <a:pt x="80" y="31"/>
                                </a:cubicBezTo>
                                <a:cubicBezTo>
                                  <a:pt x="80" y="31"/>
                                  <a:pt x="80" y="31"/>
                                  <a:pt x="80" y="31"/>
                                </a:cubicBezTo>
                                <a:close/>
                                <a:moveTo>
                                  <a:pt x="148" y="129"/>
                                </a:moveTo>
                                <a:cubicBezTo>
                                  <a:pt x="148" y="130"/>
                                  <a:pt x="147" y="130"/>
                                  <a:pt x="147" y="130"/>
                                </a:cubicBezTo>
                                <a:cubicBezTo>
                                  <a:pt x="75" y="146"/>
                                  <a:pt x="75" y="146"/>
                                  <a:pt x="75" y="146"/>
                                </a:cubicBezTo>
                                <a:cubicBezTo>
                                  <a:pt x="100" y="183"/>
                                  <a:pt x="100" y="183"/>
                                  <a:pt x="100" y="183"/>
                                </a:cubicBezTo>
                                <a:cubicBezTo>
                                  <a:pt x="127" y="164"/>
                                  <a:pt x="159" y="162"/>
                                  <a:pt x="178" y="174"/>
                                </a:cubicBezTo>
                                <a:cubicBezTo>
                                  <a:pt x="173" y="152"/>
                                  <a:pt x="186" y="123"/>
                                  <a:pt x="212" y="104"/>
                                </a:cubicBezTo>
                                <a:cubicBezTo>
                                  <a:pt x="187" y="69"/>
                                  <a:pt x="187" y="69"/>
                                  <a:pt x="187" y="69"/>
                                </a:cubicBezTo>
                                <a:cubicBezTo>
                                  <a:pt x="149" y="129"/>
                                  <a:pt x="149" y="129"/>
                                  <a:pt x="149" y="129"/>
                                </a:cubicBezTo>
                                <a:cubicBezTo>
                                  <a:pt x="148" y="129"/>
                                  <a:pt x="148" y="129"/>
                                  <a:pt x="148" y="129"/>
                                </a:cubicBezTo>
                                <a:close/>
                                <a:moveTo>
                                  <a:pt x="115" y="221"/>
                                </a:moveTo>
                                <a:cubicBezTo>
                                  <a:pt x="68" y="170"/>
                                  <a:pt x="68" y="170"/>
                                  <a:pt x="68" y="170"/>
                                </a:cubicBezTo>
                                <a:cubicBezTo>
                                  <a:pt x="70" y="166"/>
                                  <a:pt x="70" y="160"/>
                                  <a:pt x="67" y="156"/>
                                </a:cubicBezTo>
                                <a:cubicBezTo>
                                  <a:pt x="63" y="149"/>
                                  <a:pt x="55" y="148"/>
                                  <a:pt x="49" y="152"/>
                                </a:cubicBezTo>
                                <a:cubicBezTo>
                                  <a:pt x="43" y="156"/>
                                  <a:pt x="42" y="164"/>
                                  <a:pt x="46" y="171"/>
                                </a:cubicBezTo>
                                <a:cubicBezTo>
                                  <a:pt x="49" y="175"/>
                                  <a:pt x="54" y="177"/>
                                  <a:pt x="60" y="176"/>
                                </a:cubicBezTo>
                                <a:cubicBezTo>
                                  <a:pt x="91" y="238"/>
                                  <a:pt x="91" y="238"/>
                                  <a:pt x="91" y="238"/>
                                </a:cubicBezTo>
                                <a:cubicBezTo>
                                  <a:pt x="115" y="221"/>
                                  <a:pt x="115" y="221"/>
                                  <a:pt x="115" y="221"/>
                                </a:cubicBezTo>
                                <a:cubicBezTo>
                                  <a:pt x="115" y="221"/>
                                  <a:pt x="115" y="221"/>
                                  <a:pt x="115" y="221"/>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7" name="Freeform 6157"/>
                        <wps:cNvSpPr>
                          <a:spLocks noEditPoints="1"/>
                        </wps:cNvSpPr>
                        <wps:spPr bwMode="auto">
                          <a:xfrm>
                            <a:off x="18830926" y="2300288"/>
                            <a:ext cx="787400" cy="866775"/>
                          </a:xfrm>
                          <a:custGeom>
                            <a:avLst/>
                            <a:gdLst>
                              <a:gd name="T0" fmla="*/ 179 w 210"/>
                              <a:gd name="T1" fmla="*/ 140 h 231"/>
                              <a:gd name="T2" fmla="*/ 101 w 210"/>
                              <a:gd name="T3" fmla="*/ 194 h 231"/>
                              <a:gd name="T4" fmla="*/ 27 w 210"/>
                              <a:gd name="T5" fmla="*/ 86 h 231"/>
                              <a:gd name="T6" fmla="*/ 104 w 210"/>
                              <a:gd name="T7" fmla="*/ 32 h 231"/>
                              <a:gd name="T8" fmla="*/ 179 w 210"/>
                              <a:gd name="T9" fmla="*/ 140 h 231"/>
                              <a:gd name="T10" fmla="*/ 179 w 210"/>
                              <a:gd name="T11" fmla="*/ 140 h 231"/>
                              <a:gd name="T12" fmla="*/ 77 w 210"/>
                              <a:gd name="T13" fmla="*/ 40 h 231"/>
                              <a:gd name="T14" fmla="*/ 76 w 210"/>
                              <a:gd name="T15" fmla="*/ 41 h 231"/>
                              <a:gd name="T16" fmla="*/ 57 w 210"/>
                              <a:gd name="T17" fmla="*/ 55 h 231"/>
                              <a:gd name="T18" fmla="*/ 55 w 210"/>
                              <a:gd name="T19" fmla="*/ 54 h 231"/>
                              <a:gd name="T20" fmla="*/ 53 w 210"/>
                              <a:gd name="T21" fmla="*/ 51 h 231"/>
                              <a:gd name="T22" fmla="*/ 53 w 210"/>
                              <a:gd name="T23" fmla="*/ 50 h 231"/>
                              <a:gd name="T24" fmla="*/ 73 w 210"/>
                              <a:gd name="T25" fmla="*/ 36 h 231"/>
                              <a:gd name="T26" fmla="*/ 75 w 210"/>
                              <a:gd name="T27" fmla="*/ 36 h 231"/>
                              <a:gd name="T28" fmla="*/ 77 w 210"/>
                              <a:gd name="T29" fmla="*/ 40 h 231"/>
                              <a:gd name="T30" fmla="*/ 77 w 210"/>
                              <a:gd name="T31" fmla="*/ 40 h 231"/>
                              <a:gd name="T32" fmla="*/ 49 w 210"/>
                              <a:gd name="T33" fmla="*/ 56 h 231"/>
                              <a:gd name="T34" fmla="*/ 48 w 210"/>
                              <a:gd name="T35" fmla="*/ 62 h 231"/>
                              <a:gd name="T36" fmla="*/ 43 w 210"/>
                              <a:gd name="T37" fmla="*/ 61 h 231"/>
                              <a:gd name="T38" fmla="*/ 44 w 210"/>
                              <a:gd name="T39" fmla="*/ 55 h 231"/>
                              <a:gd name="T40" fmla="*/ 49 w 210"/>
                              <a:gd name="T41" fmla="*/ 56 h 231"/>
                              <a:gd name="T42" fmla="*/ 139 w 210"/>
                              <a:gd name="T43" fmla="*/ 189 h 231"/>
                              <a:gd name="T44" fmla="*/ 143 w 210"/>
                              <a:gd name="T45" fmla="*/ 170 h 231"/>
                              <a:gd name="T46" fmla="*/ 161 w 210"/>
                              <a:gd name="T47" fmla="*/ 174 h 231"/>
                              <a:gd name="T48" fmla="*/ 158 w 210"/>
                              <a:gd name="T49" fmla="*/ 192 h 231"/>
                              <a:gd name="T50" fmla="*/ 139 w 210"/>
                              <a:gd name="T51" fmla="*/ 189 h 231"/>
                              <a:gd name="T52" fmla="*/ 200 w 210"/>
                              <a:gd name="T53" fmla="*/ 149 h 231"/>
                              <a:gd name="T54" fmla="*/ 107 w 210"/>
                              <a:gd name="T55" fmla="*/ 15 h 231"/>
                              <a:gd name="T56" fmla="*/ 82 w 210"/>
                              <a:gd name="T57" fmla="*/ 11 h 231"/>
                              <a:gd name="T58" fmla="*/ 15 w 210"/>
                              <a:gd name="T59" fmla="*/ 57 h 231"/>
                              <a:gd name="T60" fmla="*/ 10 w 210"/>
                              <a:gd name="T61" fmla="*/ 82 h 231"/>
                              <a:gd name="T62" fmla="*/ 102 w 210"/>
                              <a:gd name="T63" fmla="*/ 216 h 231"/>
                              <a:gd name="T64" fmla="*/ 128 w 210"/>
                              <a:gd name="T65" fmla="*/ 220 h 231"/>
                              <a:gd name="T66" fmla="*/ 195 w 210"/>
                              <a:gd name="T67" fmla="*/ 174 h 231"/>
                              <a:gd name="T68" fmla="*/ 200 w 210"/>
                              <a:gd name="T69" fmla="*/ 149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31">
                                <a:moveTo>
                                  <a:pt x="179" y="140"/>
                                </a:moveTo>
                                <a:cubicBezTo>
                                  <a:pt x="101" y="194"/>
                                  <a:pt x="101" y="194"/>
                                  <a:pt x="101" y="194"/>
                                </a:cubicBezTo>
                                <a:cubicBezTo>
                                  <a:pt x="27" y="86"/>
                                  <a:pt x="27" y="86"/>
                                  <a:pt x="27" y="86"/>
                                </a:cubicBezTo>
                                <a:cubicBezTo>
                                  <a:pt x="104" y="32"/>
                                  <a:pt x="104" y="32"/>
                                  <a:pt x="104" y="32"/>
                                </a:cubicBezTo>
                                <a:cubicBezTo>
                                  <a:pt x="179" y="140"/>
                                  <a:pt x="179" y="140"/>
                                  <a:pt x="179" y="140"/>
                                </a:cubicBezTo>
                                <a:cubicBezTo>
                                  <a:pt x="179" y="140"/>
                                  <a:pt x="179" y="140"/>
                                  <a:pt x="179" y="140"/>
                                </a:cubicBezTo>
                                <a:close/>
                                <a:moveTo>
                                  <a:pt x="77" y="40"/>
                                </a:moveTo>
                                <a:cubicBezTo>
                                  <a:pt x="77" y="40"/>
                                  <a:pt x="78" y="41"/>
                                  <a:pt x="76" y="41"/>
                                </a:cubicBezTo>
                                <a:cubicBezTo>
                                  <a:pt x="57" y="55"/>
                                  <a:pt x="57" y="55"/>
                                  <a:pt x="57" y="55"/>
                                </a:cubicBezTo>
                                <a:cubicBezTo>
                                  <a:pt x="57" y="55"/>
                                  <a:pt x="56" y="55"/>
                                  <a:pt x="55" y="54"/>
                                </a:cubicBezTo>
                                <a:cubicBezTo>
                                  <a:pt x="53" y="51"/>
                                  <a:pt x="53" y="51"/>
                                  <a:pt x="53" y="51"/>
                                </a:cubicBezTo>
                                <a:cubicBezTo>
                                  <a:pt x="53" y="51"/>
                                  <a:pt x="52" y="50"/>
                                  <a:pt x="53" y="50"/>
                                </a:cubicBezTo>
                                <a:cubicBezTo>
                                  <a:pt x="73" y="36"/>
                                  <a:pt x="73" y="36"/>
                                  <a:pt x="73" y="36"/>
                                </a:cubicBezTo>
                                <a:cubicBezTo>
                                  <a:pt x="73" y="36"/>
                                  <a:pt x="74" y="35"/>
                                  <a:pt x="75" y="36"/>
                                </a:cubicBezTo>
                                <a:cubicBezTo>
                                  <a:pt x="77" y="40"/>
                                  <a:pt x="77" y="40"/>
                                  <a:pt x="77" y="40"/>
                                </a:cubicBezTo>
                                <a:cubicBezTo>
                                  <a:pt x="77" y="40"/>
                                  <a:pt x="77" y="40"/>
                                  <a:pt x="77" y="40"/>
                                </a:cubicBezTo>
                                <a:close/>
                                <a:moveTo>
                                  <a:pt x="49" y="56"/>
                                </a:moveTo>
                                <a:cubicBezTo>
                                  <a:pt x="50" y="58"/>
                                  <a:pt x="50" y="60"/>
                                  <a:pt x="48" y="62"/>
                                </a:cubicBezTo>
                                <a:cubicBezTo>
                                  <a:pt x="46" y="63"/>
                                  <a:pt x="44" y="62"/>
                                  <a:pt x="43" y="61"/>
                                </a:cubicBezTo>
                                <a:cubicBezTo>
                                  <a:pt x="41" y="59"/>
                                  <a:pt x="42" y="57"/>
                                  <a:pt x="44" y="55"/>
                                </a:cubicBezTo>
                                <a:cubicBezTo>
                                  <a:pt x="46" y="54"/>
                                  <a:pt x="48" y="55"/>
                                  <a:pt x="49" y="56"/>
                                </a:cubicBezTo>
                                <a:moveTo>
                                  <a:pt x="139" y="189"/>
                                </a:moveTo>
                                <a:cubicBezTo>
                                  <a:pt x="135" y="183"/>
                                  <a:pt x="136" y="175"/>
                                  <a:pt x="143" y="170"/>
                                </a:cubicBezTo>
                                <a:cubicBezTo>
                                  <a:pt x="149" y="166"/>
                                  <a:pt x="157" y="168"/>
                                  <a:pt x="161" y="174"/>
                                </a:cubicBezTo>
                                <a:cubicBezTo>
                                  <a:pt x="165" y="180"/>
                                  <a:pt x="164" y="188"/>
                                  <a:pt x="158" y="192"/>
                                </a:cubicBezTo>
                                <a:cubicBezTo>
                                  <a:pt x="152" y="197"/>
                                  <a:pt x="143" y="195"/>
                                  <a:pt x="139" y="189"/>
                                </a:cubicBezTo>
                                <a:moveTo>
                                  <a:pt x="200" y="149"/>
                                </a:moveTo>
                                <a:cubicBezTo>
                                  <a:pt x="107" y="15"/>
                                  <a:pt x="107" y="15"/>
                                  <a:pt x="107" y="15"/>
                                </a:cubicBezTo>
                                <a:cubicBezTo>
                                  <a:pt x="107" y="15"/>
                                  <a:pt x="97" y="0"/>
                                  <a:pt x="82" y="11"/>
                                </a:cubicBezTo>
                                <a:cubicBezTo>
                                  <a:pt x="15" y="57"/>
                                  <a:pt x="15" y="57"/>
                                  <a:pt x="15" y="57"/>
                                </a:cubicBezTo>
                                <a:cubicBezTo>
                                  <a:pt x="15" y="57"/>
                                  <a:pt x="0" y="67"/>
                                  <a:pt x="10" y="82"/>
                                </a:cubicBezTo>
                                <a:cubicBezTo>
                                  <a:pt x="102" y="216"/>
                                  <a:pt x="102" y="216"/>
                                  <a:pt x="102" y="216"/>
                                </a:cubicBezTo>
                                <a:cubicBezTo>
                                  <a:pt x="102" y="216"/>
                                  <a:pt x="112" y="231"/>
                                  <a:pt x="128" y="220"/>
                                </a:cubicBezTo>
                                <a:cubicBezTo>
                                  <a:pt x="195" y="174"/>
                                  <a:pt x="195" y="174"/>
                                  <a:pt x="195" y="174"/>
                                </a:cubicBezTo>
                                <a:cubicBezTo>
                                  <a:pt x="195" y="174"/>
                                  <a:pt x="210" y="164"/>
                                  <a:pt x="200" y="149"/>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8" name="Freeform 6158"/>
                        <wps:cNvSpPr>
                          <a:spLocks noEditPoints="1"/>
                        </wps:cNvSpPr>
                        <wps:spPr bwMode="auto">
                          <a:xfrm>
                            <a:off x="19659601" y="1222375"/>
                            <a:ext cx="536575" cy="893763"/>
                          </a:xfrm>
                          <a:custGeom>
                            <a:avLst/>
                            <a:gdLst>
                              <a:gd name="T0" fmla="*/ 74 w 143"/>
                              <a:gd name="T1" fmla="*/ 232 h 238"/>
                              <a:gd name="T2" fmla="*/ 48 w 143"/>
                              <a:gd name="T3" fmla="*/ 227 h 238"/>
                              <a:gd name="T4" fmla="*/ 45 w 143"/>
                              <a:gd name="T5" fmla="*/ 190 h 238"/>
                              <a:gd name="T6" fmla="*/ 78 w 143"/>
                              <a:gd name="T7" fmla="*/ 206 h 238"/>
                              <a:gd name="T8" fmla="*/ 74 w 143"/>
                              <a:gd name="T9" fmla="*/ 232 h 238"/>
                              <a:gd name="T10" fmla="*/ 104 w 143"/>
                              <a:gd name="T11" fmla="*/ 47 h 238"/>
                              <a:gd name="T12" fmla="*/ 117 w 143"/>
                              <a:gd name="T13" fmla="*/ 72 h 238"/>
                              <a:gd name="T14" fmla="*/ 143 w 143"/>
                              <a:gd name="T15" fmla="*/ 54 h 238"/>
                              <a:gd name="T16" fmla="*/ 143 w 143"/>
                              <a:gd name="T17" fmla="*/ 54 h 238"/>
                              <a:gd name="T18" fmla="*/ 127 w 143"/>
                              <a:gd name="T19" fmla="*/ 31 h 238"/>
                              <a:gd name="T20" fmla="*/ 104 w 143"/>
                              <a:gd name="T21" fmla="*/ 47 h 238"/>
                              <a:gd name="T22" fmla="*/ 104 w 143"/>
                              <a:gd name="T23" fmla="*/ 47 h 238"/>
                              <a:gd name="T24" fmla="*/ 36 w 143"/>
                              <a:gd name="T25" fmla="*/ 97 h 238"/>
                              <a:gd name="T26" fmla="*/ 23 w 143"/>
                              <a:gd name="T27" fmla="*/ 183 h 238"/>
                              <a:gd name="T28" fmla="*/ 30 w 143"/>
                              <a:gd name="T29" fmla="*/ 193 h 238"/>
                              <a:gd name="T30" fmla="*/ 51 w 143"/>
                              <a:gd name="T31" fmla="*/ 178 h 238"/>
                              <a:gd name="T32" fmla="*/ 45 w 143"/>
                              <a:gd name="T33" fmla="*/ 169 h 238"/>
                              <a:gd name="T34" fmla="*/ 53 w 143"/>
                              <a:gd name="T35" fmla="*/ 117 h 238"/>
                              <a:gd name="T36" fmla="*/ 36 w 143"/>
                              <a:gd name="T37" fmla="*/ 97 h 238"/>
                              <a:gd name="T38" fmla="*/ 71 w 143"/>
                              <a:gd name="T39" fmla="*/ 3 h 238"/>
                              <a:gd name="T40" fmla="*/ 46 w 143"/>
                              <a:gd name="T41" fmla="*/ 21 h 238"/>
                              <a:gd name="T42" fmla="*/ 44 w 143"/>
                              <a:gd name="T43" fmla="*/ 18 h 238"/>
                              <a:gd name="T44" fmla="*/ 38 w 143"/>
                              <a:gd name="T45" fmla="*/ 17 h 238"/>
                              <a:gd name="T46" fmla="*/ 28 w 143"/>
                              <a:gd name="T47" fmla="*/ 24 h 238"/>
                              <a:gd name="T48" fmla="*/ 28 w 143"/>
                              <a:gd name="T49" fmla="*/ 30 h 238"/>
                              <a:gd name="T50" fmla="*/ 29 w 143"/>
                              <a:gd name="T51" fmla="*/ 32 h 238"/>
                              <a:gd name="T52" fmla="*/ 4 w 143"/>
                              <a:gd name="T53" fmla="*/ 50 h 238"/>
                              <a:gd name="T54" fmla="*/ 3 w 143"/>
                              <a:gd name="T55" fmla="*/ 62 h 238"/>
                              <a:gd name="T56" fmla="*/ 14 w 143"/>
                              <a:gd name="T57" fmla="*/ 64 h 238"/>
                              <a:gd name="T58" fmla="*/ 39 w 143"/>
                              <a:gd name="T59" fmla="*/ 46 h 238"/>
                              <a:gd name="T60" fmla="*/ 45 w 143"/>
                              <a:gd name="T61" fmla="*/ 55 h 238"/>
                              <a:gd name="T62" fmla="*/ 45 w 143"/>
                              <a:gd name="T63" fmla="*/ 55 h 238"/>
                              <a:gd name="T64" fmla="*/ 31 w 143"/>
                              <a:gd name="T65" fmla="*/ 64 h 238"/>
                              <a:gd name="T66" fmla="*/ 76 w 143"/>
                              <a:gd name="T67" fmla="*/ 129 h 238"/>
                              <a:gd name="T68" fmla="*/ 121 w 143"/>
                              <a:gd name="T69" fmla="*/ 98 h 238"/>
                              <a:gd name="T70" fmla="*/ 76 w 143"/>
                              <a:gd name="T71" fmla="*/ 34 h 238"/>
                              <a:gd name="T72" fmla="*/ 62 w 143"/>
                              <a:gd name="T73" fmla="*/ 43 h 238"/>
                              <a:gd name="T74" fmla="*/ 62 w 143"/>
                              <a:gd name="T75" fmla="*/ 43 h 238"/>
                              <a:gd name="T76" fmla="*/ 56 w 143"/>
                              <a:gd name="T77" fmla="*/ 34 h 238"/>
                              <a:gd name="T78" fmla="*/ 81 w 143"/>
                              <a:gd name="T79" fmla="*/ 17 h 238"/>
                              <a:gd name="T80" fmla="*/ 83 w 143"/>
                              <a:gd name="T81" fmla="*/ 6 h 238"/>
                              <a:gd name="T82" fmla="*/ 71 w 143"/>
                              <a:gd name="T83" fmla="*/ 3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3" h="238">
                                <a:moveTo>
                                  <a:pt x="74" y="232"/>
                                </a:moveTo>
                                <a:cubicBezTo>
                                  <a:pt x="65" y="238"/>
                                  <a:pt x="54" y="236"/>
                                  <a:pt x="48" y="227"/>
                                </a:cubicBezTo>
                                <a:cubicBezTo>
                                  <a:pt x="42" y="219"/>
                                  <a:pt x="47" y="204"/>
                                  <a:pt x="45" y="190"/>
                                </a:cubicBezTo>
                                <a:cubicBezTo>
                                  <a:pt x="55" y="198"/>
                                  <a:pt x="72" y="197"/>
                                  <a:pt x="78" y="206"/>
                                </a:cubicBezTo>
                                <a:cubicBezTo>
                                  <a:pt x="84" y="215"/>
                                  <a:pt x="81" y="227"/>
                                  <a:pt x="74" y="232"/>
                                </a:cubicBezTo>
                                <a:moveTo>
                                  <a:pt x="104" y="47"/>
                                </a:moveTo>
                                <a:cubicBezTo>
                                  <a:pt x="109" y="55"/>
                                  <a:pt x="113" y="63"/>
                                  <a:pt x="117" y="72"/>
                                </a:cubicBezTo>
                                <a:cubicBezTo>
                                  <a:pt x="143" y="54"/>
                                  <a:pt x="143" y="54"/>
                                  <a:pt x="143" y="54"/>
                                </a:cubicBezTo>
                                <a:cubicBezTo>
                                  <a:pt x="143" y="54"/>
                                  <a:pt x="143" y="54"/>
                                  <a:pt x="143" y="54"/>
                                </a:cubicBezTo>
                                <a:cubicBezTo>
                                  <a:pt x="127" y="31"/>
                                  <a:pt x="127" y="31"/>
                                  <a:pt x="127" y="31"/>
                                </a:cubicBezTo>
                                <a:cubicBezTo>
                                  <a:pt x="104" y="47"/>
                                  <a:pt x="104" y="47"/>
                                  <a:pt x="104" y="47"/>
                                </a:cubicBezTo>
                                <a:cubicBezTo>
                                  <a:pt x="104" y="47"/>
                                  <a:pt x="104" y="47"/>
                                  <a:pt x="104" y="47"/>
                                </a:cubicBezTo>
                                <a:close/>
                                <a:moveTo>
                                  <a:pt x="36" y="97"/>
                                </a:moveTo>
                                <a:cubicBezTo>
                                  <a:pt x="9" y="118"/>
                                  <a:pt x="3" y="155"/>
                                  <a:pt x="23" y="183"/>
                                </a:cubicBezTo>
                                <a:cubicBezTo>
                                  <a:pt x="30" y="193"/>
                                  <a:pt x="30" y="193"/>
                                  <a:pt x="30" y="193"/>
                                </a:cubicBezTo>
                                <a:cubicBezTo>
                                  <a:pt x="51" y="178"/>
                                  <a:pt x="51" y="178"/>
                                  <a:pt x="51" y="178"/>
                                </a:cubicBezTo>
                                <a:cubicBezTo>
                                  <a:pt x="45" y="169"/>
                                  <a:pt x="45" y="169"/>
                                  <a:pt x="45" y="169"/>
                                </a:cubicBezTo>
                                <a:cubicBezTo>
                                  <a:pt x="33" y="153"/>
                                  <a:pt x="38" y="130"/>
                                  <a:pt x="53" y="117"/>
                                </a:cubicBezTo>
                                <a:cubicBezTo>
                                  <a:pt x="47" y="110"/>
                                  <a:pt x="40" y="103"/>
                                  <a:pt x="36" y="97"/>
                                </a:cubicBezTo>
                                <a:moveTo>
                                  <a:pt x="71" y="3"/>
                                </a:moveTo>
                                <a:cubicBezTo>
                                  <a:pt x="46" y="21"/>
                                  <a:pt x="46" y="21"/>
                                  <a:pt x="46" y="21"/>
                                </a:cubicBezTo>
                                <a:cubicBezTo>
                                  <a:pt x="44" y="18"/>
                                  <a:pt x="44" y="18"/>
                                  <a:pt x="44" y="18"/>
                                </a:cubicBezTo>
                                <a:cubicBezTo>
                                  <a:pt x="43" y="17"/>
                                  <a:pt x="40" y="15"/>
                                  <a:pt x="38" y="17"/>
                                </a:cubicBezTo>
                                <a:cubicBezTo>
                                  <a:pt x="28" y="24"/>
                                  <a:pt x="28" y="24"/>
                                  <a:pt x="28" y="24"/>
                                </a:cubicBezTo>
                                <a:cubicBezTo>
                                  <a:pt x="26" y="25"/>
                                  <a:pt x="27" y="28"/>
                                  <a:pt x="28" y="30"/>
                                </a:cubicBezTo>
                                <a:cubicBezTo>
                                  <a:pt x="29" y="32"/>
                                  <a:pt x="29" y="32"/>
                                  <a:pt x="29" y="32"/>
                                </a:cubicBezTo>
                                <a:cubicBezTo>
                                  <a:pt x="4" y="50"/>
                                  <a:pt x="4" y="50"/>
                                  <a:pt x="4" y="50"/>
                                </a:cubicBezTo>
                                <a:cubicBezTo>
                                  <a:pt x="0" y="52"/>
                                  <a:pt x="1" y="58"/>
                                  <a:pt x="3" y="62"/>
                                </a:cubicBezTo>
                                <a:cubicBezTo>
                                  <a:pt x="5" y="64"/>
                                  <a:pt x="10" y="66"/>
                                  <a:pt x="14" y="64"/>
                                </a:cubicBezTo>
                                <a:cubicBezTo>
                                  <a:pt x="39" y="46"/>
                                  <a:pt x="39" y="46"/>
                                  <a:pt x="39" y="46"/>
                                </a:cubicBezTo>
                                <a:cubicBezTo>
                                  <a:pt x="45" y="55"/>
                                  <a:pt x="45" y="55"/>
                                  <a:pt x="45" y="55"/>
                                </a:cubicBezTo>
                                <a:cubicBezTo>
                                  <a:pt x="45" y="55"/>
                                  <a:pt x="45" y="55"/>
                                  <a:pt x="45" y="55"/>
                                </a:cubicBezTo>
                                <a:cubicBezTo>
                                  <a:pt x="31" y="64"/>
                                  <a:pt x="31" y="64"/>
                                  <a:pt x="31" y="64"/>
                                </a:cubicBezTo>
                                <a:cubicBezTo>
                                  <a:pt x="32" y="89"/>
                                  <a:pt x="53" y="109"/>
                                  <a:pt x="76" y="129"/>
                                </a:cubicBezTo>
                                <a:cubicBezTo>
                                  <a:pt x="121" y="98"/>
                                  <a:pt x="121" y="98"/>
                                  <a:pt x="121" y="98"/>
                                </a:cubicBezTo>
                                <a:cubicBezTo>
                                  <a:pt x="110" y="69"/>
                                  <a:pt x="98" y="42"/>
                                  <a:pt x="76" y="34"/>
                                </a:cubicBezTo>
                                <a:cubicBezTo>
                                  <a:pt x="62" y="43"/>
                                  <a:pt x="62" y="43"/>
                                  <a:pt x="62" y="43"/>
                                </a:cubicBezTo>
                                <a:cubicBezTo>
                                  <a:pt x="62" y="43"/>
                                  <a:pt x="62" y="43"/>
                                  <a:pt x="62" y="43"/>
                                </a:cubicBezTo>
                                <a:cubicBezTo>
                                  <a:pt x="56" y="34"/>
                                  <a:pt x="56" y="34"/>
                                  <a:pt x="56" y="34"/>
                                </a:cubicBezTo>
                                <a:cubicBezTo>
                                  <a:pt x="81" y="17"/>
                                  <a:pt x="81" y="17"/>
                                  <a:pt x="81" y="17"/>
                                </a:cubicBezTo>
                                <a:cubicBezTo>
                                  <a:pt x="85" y="14"/>
                                  <a:pt x="84" y="9"/>
                                  <a:pt x="83" y="6"/>
                                </a:cubicBezTo>
                                <a:cubicBezTo>
                                  <a:pt x="80" y="2"/>
                                  <a:pt x="75" y="0"/>
                                  <a:pt x="71" y="3"/>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9" name="Freeform 6159"/>
                        <wps:cNvSpPr>
                          <a:spLocks noEditPoints="1"/>
                        </wps:cNvSpPr>
                        <wps:spPr bwMode="auto">
                          <a:xfrm>
                            <a:off x="14017626" y="1174750"/>
                            <a:ext cx="892175" cy="812800"/>
                          </a:xfrm>
                          <a:custGeom>
                            <a:avLst/>
                            <a:gdLst>
                              <a:gd name="T0" fmla="*/ 146 w 238"/>
                              <a:gd name="T1" fmla="*/ 137 h 217"/>
                              <a:gd name="T2" fmla="*/ 118 w 238"/>
                              <a:gd name="T3" fmla="*/ 24 h 217"/>
                              <a:gd name="T4" fmla="*/ 165 w 238"/>
                              <a:gd name="T5" fmla="*/ 17 h 217"/>
                              <a:gd name="T6" fmla="*/ 133 w 238"/>
                              <a:gd name="T7" fmla="*/ 146 h 217"/>
                              <a:gd name="T8" fmla="*/ 64 w 238"/>
                              <a:gd name="T9" fmla="*/ 193 h 217"/>
                              <a:gd name="T10" fmla="*/ 37 w 238"/>
                              <a:gd name="T11" fmla="*/ 81 h 217"/>
                              <a:gd name="T12" fmla="*/ 83 w 238"/>
                              <a:gd name="T13" fmla="*/ 74 h 217"/>
                              <a:gd name="T14" fmla="*/ 174 w 238"/>
                              <a:gd name="T15" fmla="*/ 5 h 217"/>
                              <a:gd name="T16" fmla="*/ 85 w 238"/>
                              <a:gd name="T17" fmla="*/ 49 h 217"/>
                              <a:gd name="T18" fmla="*/ 29 w 238"/>
                              <a:gd name="T19" fmla="*/ 70 h 217"/>
                              <a:gd name="T20" fmla="*/ 2 w 238"/>
                              <a:gd name="T21" fmla="*/ 129 h 217"/>
                              <a:gd name="T22" fmla="*/ 77 w 238"/>
                              <a:gd name="T23" fmla="*/ 212 h 217"/>
                              <a:gd name="T24" fmla="*/ 132 w 238"/>
                              <a:gd name="T25" fmla="*/ 160 h 217"/>
                              <a:gd name="T26" fmla="*/ 147 w 238"/>
                              <a:gd name="T27" fmla="*/ 162 h 217"/>
                              <a:gd name="T28" fmla="*/ 160 w 238"/>
                              <a:gd name="T29" fmla="*/ 138 h 217"/>
                              <a:gd name="T30" fmla="*/ 224 w 238"/>
                              <a:gd name="T31" fmla="*/ 105 h 217"/>
                              <a:gd name="T32" fmla="*/ 229 w 238"/>
                              <a:gd name="T33" fmla="*/ 105 h 217"/>
                              <a:gd name="T34" fmla="*/ 177 w 238"/>
                              <a:gd name="T35" fmla="*/ 7 h 217"/>
                              <a:gd name="T36" fmla="*/ 27 w 238"/>
                              <a:gd name="T37" fmla="*/ 122 h 217"/>
                              <a:gd name="T38" fmla="*/ 56 w 238"/>
                              <a:gd name="T39" fmla="*/ 105 h 217"/>
                              <a:gd name="T40" fmla="*/ 81 w 238"/>
                              <a:gd name="T41" fmla="*/ 95 h 217"/>
                              <a:gd name="T42" fmla="*/ 81 w 238"/>
                              <a:gd name="T43" fmla="*/ 95 h 217"/>
                              <a:gd name="T44" fmla="*/ 49 w 238"/>
                              <a:gd name="T45" fmla="*/ 96 h 217"/>
                              <a:gd name="T46" fmla="*/ 69 w 238"/>
                              <a:gd name="T47" fmla="*/ 124 h 217"/>
                              <a:gd name="T48" fmla="*/ 94 w 238"/>
                              <a:gd name="T49" fmla="*/ 114 h 217"/>
                              <a:gd name="T50" fmla="*/ 93 w 238"/>
                              <a:gd name="T51" fmla="*/ 110 h 217"/>
                              <a:gd name="T52" fmla="*/ 40 w 238"/>
                              <a:gd name="T53" fmla="*/ 140 h 217"/>
                              <a:gd name="T54" fmla="*/ 51 w 238"/>
                              <a:gd name="T55" fmla="*/ 144 h 217"/>
                              <a:gd name="T56" fmla="*/ 63 w 238"/>
                              <a:gd name="T57" fmla="*/ 161 h 217"/>
                              <a:gd name="T58" fmla="*/ 64 w 238"/>
                              <a:gd name="T59" fmla="*/ 163 h 217"/>
                              <a:gd name="T60" fmla="*/ 105 w 238"/>
                              <a:gd name="T61" fmla="*/ 132 h 217"/>
                              <a:gd name="T62" fmla="*/ 107 w 238"/>
                              <a:gd name="T63" fmla="*/ 133 h 217"/>
                              <a:gd name="T64" fmla="*/ 107 w 238"/>
                              <a:gd name="T65" fmla="*/ 121 h 217"/>
                              <a:gd name="T66" fmla="*/ 162 w 238"/>
                              <a:gd name="T67" fmla="*/ 38 h 217"/>
                              <a:gd name="T68" fmla="*/ 162 w 238"/>
                              <a:gd name="T69" fmla="*/ 38 h 217"/>
                              <a:gd name="T70" fmla="*/ 137 w 238"/>
                              <a:gd name="T71" fmla="*/ 48 h 217"/>
                              <a:gd name="T72" fmla="*/ 162 w 238"/>
                              <a:gd name="T73" fmla="*/ 38 h 217"/>
                              <a:gd name="T74" fmla="*/ 131 w 238"/>
                              <a:gd name="T75" fmla="*/ 39 h 217"/>
                              <a:gd name="T76" fmla="*/ 118 w 238"/>
                              <a:gd name="T77" fmla="*/ 67 h 217"/>
                              <a:gd name="T78" fmla="*/ 150 w 238"/>
                              <a:gd name="T79" fmla="*/ 67 h 217"/>
                              <a:gd name="T80" fmla="*/ 175 w 238"/>
                              <a:gd name="T81" fmla="*/ 57 h 217"/>
                              <a:gd name="T82" fmla="*/ 175 w 238"/>
                              <a:gd name="T83" fmla="*/ 53 h 217"/>
                              <a:gd name="T84" fmla="*/ 121 w 238"/>
                              <a:gd name="T85" fmla="*/ 83 h 217"/>
                              <a:gd name="T86" fmla="*/ 132 w 238"/>
                              <a:gd name="T87" fmla="*/ 87 h 217"/>
                              <a:gd name="T88" fmla="*/ 145 w 238"/>
                              <a:gd name="T89" fmla="*/ 104 h 217"/>
                              <a:gd name="T90" fmla="*/ 164 w 238"/>
                              <a:gd name="T91" fmla="*/ 85 h 217"/>
                              <a:gd name="T92" fmla="*/ 189 w 238"/>
                              <a:gd name="T93" fmla="*/ 75 h 217"/>
                              <a:gd name="T94" fmla="*/ 189 w 238"/>
                              <a:gd name="T95" fmla="*/ 75 h 217"/>
                              <a:gd name="T96" fmla="*/ 157 w 238"/>
                              <a:gd name="T97" fmla="*/ 77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8" h="217">
                                <a:moveTo>
                                  <a:pt x="215" y="89"/>
                                </a:moveTo>
                                <a:cubicBezTo>
                                  <a:pt x="203" y="87"/>
                                  <a:pt x="188" y="89"/>
                                  <a:pt x="172" y="100"/>
                                </a:cubicBezTo>
                                <a:cubicBezTo>
                                  <a:pt x="156" y="111"/>
                                  <a:pt x="149" y="126"/>
                                  <a:pt x="146" y="137"/>
                                </a:cubicBezTo>
                                <a:cubicBezTo>
                                  <a:pt x="96" y="65"/>
                                  <a:pt x="96" y="65"/>
                                  <a:pt x="96" y="65"/>
                                </a:cubicBezTo>
                                <a:cubicBezTo>
                                  <a:pt x="97" y="63"/>
                                  <a:pt x="97" y="57"/>
                                  <a:pt x="99" y="51"/>
                                </a:cubicBezTo>
                                <a:cubicBezTo>
                                  <a:pt x="102" y="43"/>
                                  <a:pt x="107" y="32"/>
                                  <a:pt x="118" y="24"/>
                                </a:cubicBezTo>
                                <a:cubicBezTo>
                                  <a:pt x="130" y="16"/>
                                  <a:pt x="142" y="15"/>
                                  <a:pt x="151" y="16"/>
                                </a:cubicBezTo>
                                <a:cubicBezTo>
                                  <a:pt x="157" y="15"/>
                                  <a:pt x="159" y="15"/>
                                  <a:pt x="163" y="17"/>
                                </a:cubicBezTo>
                                <a:cubicBezTo>
                                  <a:pt x="164" y="16"/>
                                  <a:pt x="165" y="17"/>
                                  <a:pt x="165" y="17"/>
                                </a:cubicBezTo>
                                <a:cubicBezTo>
                                  <a:pt x="215" y="89"/>
                                  <a:pt x="215" y="89"/>
                                  <a:pt x="215" y="89"/>
                                </a:cubicBezTo>
                                <a:cubicBezTo>
                                  <a:pt x="215" y="89"/>
                                  <a:pt x="215" y="89"/>
                                  <a:pt x="215" y="89"/>
                                </a:cubicBezTo>
                                <a:close/>
                                <a:moveTo>
                                  <a:pt x="133" y="146"/>
                                </a:moveTo>
                                <a:cubicBezTo>
                                  <a:pt x="122" y="145"/>
                                  <a:pt x="106" y="146"/>
                                  <a:pt x="90" y="157"/>
                                </a:cubicBezTo>
                                <a:cubicBezTo>
                                  <a:pt x="90" y="157"/>
                                  <a:pt x="90" y="157"/>
                                  <a:pt x="90" y="157"/>
                                </a:cubicBezTo>
                                <a:cubicBezTo>
                                  <a:pt x="76" y="167"/>
                                  <a:pt x="69" y="182"/>
                                  <a:pt x="64" y="193"/>
                                </a:cubicBezTo>
                                <a:cubicBezTo>
                                  <a:pt x="14" y="123"/>
                                  <a:pt x="14" y="123"/>
                                  <a:pt x="14" y="123"/>
                                </a:cubicBezTo>
                                <a:cubicBezTo>
                                  <a:pt x="15" y="120"/>
                                  <a:pt x="15" y="115"/>
                                  <a:pt x="17" y="108"/>
                                </a:cubicBezTo>
                                <a:cubicBezTo>
                                  <a:pt x="21" y="99"/>
                                  <a:pt x="25" y="89"/>
                                  <a:pt x="37" y="81"/>
                                </a:cubicBezTo>
                                <a:cubicBezTo>
                                  <a:pt x="48" y="73"/>
                                  <a:pt x="60" y="72"/>
                                  <a:pt x="71" y="72"/>
                                </a:cubicBezTo>
                                <a:cubicBezTo>
                                  <a:pt x="75" y="72"/>
                                  <a:pt x="78" y="73"/>
                                  <a:pt x="81" y="74"/>
                                </a:cubicBezTo>
                                <a:cubicBezTo>
                                  <a:pt x="82" y="73"/>
                                  <a:pt x="83" y="74"/>
                                  <a:pt x="83" y="74"/>
                                </a:cubicBezTo>
                                <a:cubicBezTo>
                                  <a:pt x="133" y="146"/>
                                  <a:pt x="133" y="146"/>
                                  <a:pt x="133" y="146"/>
                                </a:cubicBezTo>
                                <a:cubicBezTo>
                                  <a:pt x="133" y="146"/>
                                  <a:pt x="133" y="146"/>
                                  <a:pt x="133" y="146"/>
                                </a:cubicBezTo>
                                <a:close/>
                                <a:moveTo>
                                  <a:pt x="174" y="5"/>
                                </a:moveTo>
                                <a:cubicBezTo>
                                  <a:pt x="173" y="4"/>
                                  <a:pt x="167" y="1"/>
                                  <a:pt x="154" y="1"/>
                                </a:cubicBezTo>
                                <a:cubicBezTo>
                                  <a:pt x="142" y="0"/>
                                  <a:pt x="126" y="1"/>
                                  <a:pt x="110" y="13"/>
                                </a:cubicBezTo>
                                <a:cubicBezTo>
                                  <a:pt x="95" y="24"/>
                                  <a:pt x="88" y="38"/>
                                  <a:pt x="85" y="49"/>
                                </a:cubicBezTo>
                                <a:cubicBezTo>
                                  <a:pt x="83" y="52"/>
                                  <a:pt x="83" y="56"/>
                                  <a:pt x="83" y="58"/>
                                </a:cubicBezTo>
                                <a:cubicBezTo>
                                  <a:pt x="80" y="58"/>
                                  <a:pt x="76" y="57"/>
                                  <a:pt x="73" y="57"/>
                                </a:cubicBezTo>
                                <a:cubicBezTo>
                                  <a:pt x="60" y="57"/>
                                  <a:pt x="44" y="59"/>
                                  <a:pt x="29" y="70"/>
                                </a:cubicBezTo>
                                <a:cubicBezTo>
                                  <a:pt x="13" y="81"/>
                                  <a:pt x="6" y="95"/>
                                  <a:pt x="3" y="106"/>
                                </a:cubicBezTo>
                                <a:cubicBezTo>
                                  <a:pt x="0" y="118"/>
                                  <a:pt x="0" y="126"/>
                                  <a:pt x="0" y="127"/>
                                </a:cubicBezTo>
                                <a:cubicBezTo>
                                  <a:pt x="2" y="129"/>
                                  <a:pt x="2" y="129"/>
                                  <a:pt x="2" y="129"/>
                                </a:cubicBezTo>
                                <a:cubicBezTo>
                                  <a:pt x="64" y="217"/>
                                  <a:pt x="64" y="217"/>
                                  <a:pt x="64" y="217"/>
                                </a:cubicBezTo>
                                <a:cubicBezTo>
                                  <a:pt x="77" y="212"/>
                                  <a:pt x="77" y="212"/>
                                  <a:pt x="77" y="212"/>
                                </a:cubicBezTo>
                                <a:cubicBezTo>
                                  <a:pt x="77" y="212"/>
                                  <a:pt x="77" y="212"/>
                                  <a:pt x="77" y="212"/>
                                </a:cubicBezTo>
                                <a:cubicBezTo>
                                  <a:pt x="77" y="212"/>
                                  <a:pt x="76" y="205"/>
                                  <a:pt x="78" y="195"/>
                                </a:cubicBezTo>
                                <a:cubicBezTo>
                                  <a:pt x="83" y="187"/>
                                  <a:pt x="87" y="177"/>
                                  <a:pt x="98" y="169"/>
                                </a:cubicBezTo>
                                <a:cubicBezTo>
                                  <a:pt x="109" y="161"/>
                                  <a:pt x="122" y="160"/>
                                  <a:pt x="132" y="160"/>
                                </a:cubicBezTo>
                                <a:cubicBezTo>
                                  <a:pt x="136" y="159"/>
                                  <a:pt x="139" y="160"/>
                                  <a:pt x="142" y="162"/>
                                </a:cubicBezTo>
                                <a:cubicBezTo>
                                  <a:pt x="144" y="161"/>
                                  <a:pt x="145" y="162"/>
                                  <a:pt x="146" y="161"/>
                                </a:cubicBezTo>
                                <a:cubicBezTo>
                                  <a:pt x="147" y="162"/>
                                  <a:pt x="147" y="162"/>
                                  <a:pt x="147" y="162"/>
                                </a:cubicBezTo>
                                <a:cubicBezTo>
                                  <a:pt x="149" y="163"/>
                                  <a:pt x="152" y="163"/>
                                  <a:pt x="154" y="161"/>
                                </a:cubicBezTo>
                                <a:cubicBezTo>
                                  <a:pt x="157" y="159"/>
                                  <a:pt x="158" y="157"/>
                                  <a:pt x="158" y="154"/>
                                </a:cubicBezTo>
                                <a:cubicBezTo>
                                  <a:pt x="158" y="153"/>
                                  <a:pt x="158" y="147"/>
                                  <a:pt x="160" y="138"/>
                                </a:cubicBezTo>
                                <a:cubicBezTo>
                                  <a:pt x="163" y="131"/>
                                  <a:pt x="168" y="119"/>
                                  <a:pt x="180" y="111"/>
                                </a:cubicBezTo>
                                <a:cubicBezTo>
                                  <a:pt x="191" y="103"/>
                                  <a:pt x="203" y="102"/>
                                  <a:pt x="212" y="103"/>
                                </a:cubicBezTo>
                                <a:cubicBezTo>
                                  <a:pt x="218" y="102"/>
                                  <a:pt x="221" y="103"/>
                                  <a:pt x="224" y="105"/>
                                </a:cubicBezTo>
                                <a:cubicBezTo>
                                  <a:pt x="225" y="104"/>
                                  <a:pt x="226" y="105"/>
                                  <a:pt x="226" y="105"/>
                                </a:cubicBezTo>
                                <a:cubicBezTo>
                                  <a:pt x="229" y="105"/>
                                  <a:pt x="229" y="105"/>
                                  <a:pt x="229" y="105"/>
                                </a:cubicBezTo>
                                <a:cubicBezTo>
                                  <a:pt x="229" y="105"/>
                                  <a:pt x="229" y="105"/>
                                  <a:pt x="229" y="105"/>
                                </a:cubicBezTo>
                                <a:cubicBezTo>
                                  <a:pt x="229" y="105"/>
                                  <a:pt x="229" y="105"/>
                                  <a:pt x="229" y="105"/>
                                </a:cubicBezTo>
                                <a:cubicBezTo>
                                  <a:pt x="238" y="95"/>
                                  <a:pt x="238" y="95"/>
                                  <a:pt x="238" y="95"/>
                                </a:cubicBezTo>
                                <a:cubicBezTo>
                                  <a:pt x="177" y="7"/>
                                  <a:pt x="177" y="7"/>
                                  <a:pt x="177" y="7"/>
                                </a:cubicBezTo>
                                <a:cubicBezTo>
                                  <a:pt x="174" y="5"/>
                                  <a:pt x="174" y="5"/>
                                  <a:pt x="174" y="5"/>
                                </a:cubicBezTo>
                                <a:cubicBezTo>
                                  <a:pt x="174" y="5"/>
                                  <a:pt x="174" y="5"/>
                                  <a:pt x="174" y="5"/>
                                </a:cubicBezTo>
                                <a:close/>
                                <a:moveTo>
                                  <a:pt x="27" y="122"/>
                                </a:moveTo>
                                <a:cubicBezTo>
                                  <a:pt x="37" y="124"/>
                                  <a:pt x="37" y="124"/>
                                  <a:pt x="37" y="124"/>
                                </a:cubicBezTo>
                                <a:cubicBezTo>
                                  <a:pt x="38" y="125"/>
                                  <a:pt x="38" y="125"/>
                                  <a:pt x="38" y="125"/>
                                </a:cubicBezTo>
                                <a:cubicBezTo>
                                  <a:pt x="38" y="125"/>
                                  <a:pt x="41" y="115"/>
                                  <a:pt x="56" y="105"/>
                                </a:cubicBezTo>
                                <a:cubicBezTo>
                                  <a:pt x="63" y="100"/>
                                  <a:pt x="69" y="97"/>
                                  <a:pt x="73" y="96"/>
                                </a:cubicBezTo>
                                <a:cubicBezTo>
                                  <a:pt x="77" y="96"/>
                                  <a:pt x="78" y="95"/>
                                  <a:pt x="78" y="95"/>
                                </a:cubicBezTo>
                                <a:cubicBezTo>
                                  <a:pt x="81" y="95"/>
                                  <a:pt x="81" y="95"/>
                                  <a:pt x="81" y="95"/>
                                </a:cubicBezTo>
                                <a:cubicBezTo>
                                  <a:pt x="81" y="95"/>
                                  <a:pt x="81" y="95"/>
                                  <a:pt x="81" y="95"/>
                                </a:cubicBezTo>
                                <a:cubicBezTo>
                                  <a:pt x="81" y="95"/>
                                  <a:pt x="81" y="95"/>
                                  <a:pt x="81" y="95"/>
                                </a:cubicBezTo>
                                <a:cubicBezTo>
                                  <a:pt x="81" y="95"/>
                                  <a:pt x="81" y="95"/>
                                  <a:pt x="81" y="95"/>
                                </a:cubicBezTo>
                                <a:cubicBezTo>
                                  <a:pt x="80" y="91"/>
                                  <a:pt x="80" y="91"/>
                                  <a:pt x="80" y="91"/>
                                </a:cubicBezTo>
                                <a:cubicBezTo>
                                  <a:pt x="81" y="83"/>
                                  <a:pt x="81" y="83"/>
                                  <a:pt x="81" y="83"/>
                                </a:cubicBezTo>
                                <a:cubicBezTo>
                                  <a:pt x="81" y="83"/>
                                  <a:pt x="67" y="84"/>
                                  <a:pt x="49" y="96"/>
                                </a:cubicBezTo>
                                <a:cubicBezTo>
                                  <a:pt x="32" y="108"/>
                                  <a:pt x="27" y="122"/>
                                  <a:pt x="27" y="122"/>
                                </a:cubicBezTo>
                                <a:moveTo>
                                  <a:pt x="51" y="144"/>
                                </a:moveTo>
                                <a:cubicBezTo>
                                  <a:pt x="51" y="144"/>
                                  <a:pt x="54" y="134"/>
                                  <a:pt x="69" y="124"/>
                                </a:cubicBezTo>
                                <a:cubicBezTo>
                                  <a:pt x="76" y="119"/>
                                  <a:pt x="83" y="116"/>
                                  <a:pt x="86" y="115"/>
                                </a:cubicBezTo>
                                <a:cubicBezTo>
                                  <a:pt x="90" y="115"/>
                                  <a:pt x="91" y="114"/>
                                  <a:pt x="91" y="114"/>
                                </a:cubicBezTo>
                                <a:cubicBezTo>
                                  <a:pt x="94" y="114"/>
                                  <a:pt x="94" y="114"/>
                                  <a:pt x="94" y="114"/>
                                </a:cubicBezTo>
                                <a:cubicBezTo>
                                  <a:pt x="94" y="114"/>
                                  <a:pt x="94" y="114"/>
                                  <a:pt x="94" y="114"/>
                                </a:cubicBezTo>
                                <a:cubicBezTo>
                                  <a:pt x="94" y="114"/>
                                  <a:pt x="94" y="114"/>
                                  <a:pt x="94" y="114"/>
                                </a:cubicBezTo>
                                <a:cubicBezTo>
                                  <a:pt x="93" y="110"/>
                                  <a:pt x="93" y="110"/>
                                  <a:pt x="93" y="110"/>
                                </a:cubicBezTo>
                                <a:cubicBezTo>
                                  <a:pt x="94" y="102"/>
                                  <a:pt x="94" y="102"/>
                                  <a:pt x="94" y="102"/>
                                </a:cubicBezTo>
                                <a:cubicBezTo>
                                  <a:pt x="94" y="102"/>
                                  <a:pt x="80" y="103"/>
                                  <a:pt x="63" y="115"/>
                                </a:cubicBezTo>
                                <a:cubicBezTo>
                                  <a:pt x="45" y="127"/>
                                  <a:pt x="40" y="140"/>
                                  <a:pt x="40" y="140"/>
                                </a:cubicBezTo>
                                <a:cubicBezTo>
                                  <a:pt x="51" y="144"/>
                                  <a:pt x="51" y="144"/>
                                  <a:pt x="51" y="144"/>
                                </a:cubicBezTo>
                                <a:cubicBezTo>
                                  <a:pt x="50" y="143"/>
                                  <a:pt x="50" y="143"/>
                                  <a:pt x="50" y="143"/>
                                </a:cubicBezTo>
                                <a:cubicBezTo>
                                  <a:pt x="51" y="144"/>
                                  <a:pt x="51" y="144"/>
                                  <a:pt x="51" y="144"/>
                                </a:cubicBezTo>
                                <a:cubicBezTo>
                                  <a:pt x="51" y="144"/>
                                  <a:pt x="51" y="144"/>
                                  <a:pt x="51" y="144"/>
                                </a:cubicBezTo>
                                <a:close/>
                                <a:moveTo>
                                  <a:pt x="53" y="159"/>
                                </a:moveTo>
                                <a:cubicBezTo>
                                  <a:pt x="63" y="161"/>
                                  <a:pt x="63" y="161"/>
                                  <a:pt x="63" y="161"/>
                                </a:cubicBezTo>
                                <a:cubicBezTo>
                                  <a:pt x="63" y="161"/>
                                  <a:pt x="63" y="161"/>
                                  <a:pt x="63" y="161"/>
                                </a:cubicBezTo>
                                <a:cubicBezTo>
                                  <a:pt x="64" y="163"/>
                                  <a:pt x="64" y="163"/>
                                  <a:pt x="64" y="163"/>
                                </a:cubicBezTo>
                                <a:cubicBezTo>
                                  <a:pt x="64" y="163"/>
                                  <a:pt x="64" y="163"/>
                                  <a:pt x="64" y="163"/>
                                </a:cubicBezTo>
                                <a:cubicBezTo>
                                  <a:pt x="63" y="161"/>
                                  <a:pt x="68" y="153"/>
                                  <a:pt x="82" y="143"/>
                                </a:cubicBezTo>
                                <a:cubicBezTo>
                                  <a:pt x="89" y="138"/>
                                  <a:pt x="96" y="135"/>
                                  <a:pt x="99" y="134"/>
                                </a:cubicBezTo>
                                <a:cubicBezTo>
                                  <a:pt x="102" y="132"/>
                                  <a:pt x="105" y="132"/>
                                  <a:pt x="105" y="132"/>
                                </a:cubicBezTo>
                                <a:cubicBezTo>
                                  <a:pt x="106" y="131"/>
                                  <a:pt x="106" y="131"/>
                                  <a:pt x="107" y="133"/>
                                </a:cubicBezTo>
                                <a:cubicBezTo>
                                  <a:pt x="107" y="133"/>
                                  <a:pt x="107" y="133"/>
                                  <a:pt x="107" y="133"/>
                                </a:cubicBezTo>
                                <a:cubicBezTo>
                                  <a:pt x="107" y="133"/>
                                  <a:pt x="107" y="133"/>
                                  <a:pt x="107" y="133"/>
                                </a:cubicBezTo>
                                <a:cubicBezTo>
                                  <a:pt x="107" y="133"/>
                                  <a:pt x="107" y="133"/>
                                  <a:pt x="107" y="133"/>
                                </a:cubicBezTo>
                                <a:cubicBezTo>
                                  <a:pt x="107" y="129"/>
                                  <a:pt x="107" y="129"/>
                                  <a:pt x="107" y="129"/>
                                </a:cubicBezTo>
                                <a:cubicBezTo>
                                  <a:pt x="107" y="121"/>
                                  <a:pt x="107" y="121"/>
                                  <a:pt x="107" y="121"/>
                                </a:cubicBezTo>
                                <a:cubicBezTo>
                                  <a:pt x="107" y="121"/>
                                  <a:pt x="93" y="122"/>
                                  <a:pt x="76" y="134"/>
                                </a:cubicBezTo>
                                <a:cubicBezTo>
                                  <a:pt x="59" y="146"/>
                                  <a:pt x="53" y="159"/>
                                  <a:pt x="53" y="159"/>
                                </a:cubicBezTo>
                                <a:moveTo>
                                  <a:pt x="162" y="38"/>
                                </a:moveTo>
                                <a:cubicBezTo>
                                  <a:pt x="162" y="34"/>
                                  <a:pt x="162" y="34"/>
                                  <a:pt x="162" y="34"/>
                                </a:cubicBezTo>
                                <a:cubicBezTo>
                                  <a:pt x="162" y="38"/>
                                  <a:pt x="162" y="38"/>
                                  <a:pt x="162" y="38"/>
                                </a:cubicBezTo>
                                <a:cubicBezTo>
                                  <a:pt x="162" y="38"/>
                                  <a:pt x="162" y="38"/>
                                  <a:pt x="162" y="38"/>
                                </a:cubicBezTo>
                                <a:moveTo>
                                  <a:pt x="118" y="67"/>
                                </a:moveTo>
                                <a:cubicBezTo>
                                  <a:pt x="119" y="68"/>
                                  <a:pt x="119" y="68"/>
                                  <a:pt x="119" y="68"/>
                                </a:cubicBezTo>
                                <a:cubicBezTo>
                                  <a:pt x="119" y="68"/>
                                  <a:pt x="123" y="58"/>
                                  <a:pt x="137" y="48"/>
                                </a:cubicBezTo>
                                <a:cubicBezTo>
                                  <a:pt x="144" y="43"/>
                                  <a:pt x="151" y="40"/>
                                  <a:pt x="156" y="38"/>
                                </a:cubicBezTo>
                                <a:cubicBezTo>
                                  <a:pt x="159" y="39"/>
                                  <a:pt x="160" y="38"/>
                                  <a:pt x="160" y="38"/>
                                </a:cubicBezTo>
                                <a:cubicBezTo>
                                  <a:pt x="162" y="38"/>
                                  <a:pt x="162" y="38"/>
                                  <a:pt x="162" y="38"/>
                                </a:cubicBezTo>
                                <a:cubicBezTo>
                                  <a:pt x="162" y="38"/>
                                  <a:pt x="162" y="38"/>
                                  <a:pt x="162" y="38"/>
                                </a:cubicBezTo>
                                <a:cubicBezTo>
                                  <a:pt x="163" y="26"/>
                                  <a:pt x="163" y="26"/>
                                  <a:pt x="163" y="26"/>
                                </a:cubicBezTo>
                                <a:cubicBezTo>
                                  <a:pt x="163" y="26"/>
                                  <a:pt x="148" y="27"/>
                                  <a:pt x="131" y="39"/>
                                </a:cubicBezTo>
                                <a:cubicBezTo>
                                  <a:pt x="114" y="51"/>
                                  <a:pt x="108" y="64"/>
                                  <a:pt x="108" y="64"/>
                                </a:cubicBezTo>
                                <a:cubicBezTo>
                                  <a:pt x="119" y="68"/>
                                  <a:pt x="119" y="68"/>
                                  <a:pt x="119" y="68"/>
                                </a:cubicBezTo>
                                <a:cubicBezTo>
                                  <a:pt x="118" y="67"/>
                                  <a:pt x="118" y="67"/>
                                  <a:pt x="118" y="67"/>
                                </a:cubicBezTo>
                                <a:cubicBezTo>
                                  <a:pt x="118" y="67"/>
                                  <a:pt x="118" y="67"/>
                                  <a:pt x="118" y="67"/>
                                </a:cubicBezTo>
                                <a:close/>
                                <a:moveTo>
                                  <a:pt x="132" y="87"/>
                                </a:moveTo>
                                <a:cubicBezTo>
                                  <a:pt x="132" y="87"/>
                                  <a:pt x="136" y="77"/>
                                  <a:pt x="150" y="67"/>
                                </a:cubicBezTo>
                                <a:cubicBezTo>
                                  <a:pt x="158" y="62"/>
                                  <a:pt x="164" y="59"/>
                                  <a:pt x="169" y="57"/>
                                </a:cubicBezTo>
                                <a:cubicBezTo>
                                  <a:pt x="172" y="57"/>
                                  <a:pt x="173" y="56"/>
                                  <a:pt x="173" y="56"/>
                                </a:cubicBezTo>
                                <a:cubicBezTo>
                                  <a:pt x="175" y="57"/>
                                  <a:pt x="175" y="57"/>
                                  <a:pt x="175" y="57"/>
                                </a:cubicBezTo>
                                <a:cubicBezTo>
                                  <a:pt x="175" y="57"/>
                                  <a:pt x="175" y="57"/>
                                  <a:pt x="175" y="57"/>
                                </a:cubicBezTo>
                                <a:cubicBezTo>
                                  <a:pt x="175" y="57"/>
                                  <a:pt x="175" y="57"/>
                                  <a:pt x="175" y="57"/>
                                </a:cubicBezTo>
                                <a:cubicBezTo>
                                  <a:pt x="175" y="53"/>
                                  <a:pt x="175" y="53"/>
                                  <a:pt x="175" y="53"/>
                                </a:cubicBezTo>
                                <a:cubicBezTo>
                                  <a:pt x="176" y="45"/>
                                  <a:pt x="176" y="45"/>
                                  <a:pt x="176" y="45"/>
                                </a:cubicBezTo>
                                <a:cubicBezTo>
                                  <a:pt x="176" y="45"/>
                                  <a:pt x="161" y="46"/>
                                  <a:pt x="144" y="58"/>
                                </a:cubicBezTo>
                                <a:cubicBezTo>
                                  <a:pt x="127" y="70"/>
                                  <a:pt x="121" y="83"/>
                                  <a:pt x="121" y="83"/>
                                </a:cubicBezTo>
                                <a:cubicBezTo>
                                  <a:pt x="132" y="87"/>
                                  <a:pt x="132" y="87"/>
                                  <a:pt x="132" y="87"/>
                                </a:cubicBezTo>
                                <a:cubicBezTo>
                                  <a:pt x="132" y="85"/>
                                  <a:pt x="132" y="85"/>
                                  <a:pt x="132" y="85"/>
                                </a:cubicBezTo>
                                <a:cubicBezTo>
                                  <a:pt x="132" y="87"/>
                                  <a:pt x="132" y="87"/>
                                  <a:pt x="132" y="87"/>
                                </a:cubicBezTo>
                                <a:cubicBezTo>
                                  <a:pt x="132" y="87"/>
                                  <a:pt x="132" y="87"/>
                                  <a:pt x="132" y="87"/>
                                </a:cubicBezTo>
                                <a:close/>
                                <a:moveTo>
                                  <a:pt x="135" y="102"/>
                                </a:moveTo>
                                <a:cubicBezTo>
                                  <a:pt x="145" y="104"/>
                                  <a:pt x="145" y="104"/>
                                  <a:pt x="145" y="104"/>
                                </a:cubicBezTo>
                                <a:cubicBezTo>
                                  <a:pt x="146" y="105"/>
                                  <a:pt x="146" y="105"/>
                                  <a:pt x="146" y="105"/>
                                </a:cubicBezTo>
                                <a:cubicBezTo>
                                  <a:pt x="146" y="105"/>
                                  <a:pt x="146" y="105"/>
                                  <a:pt x="146" y="105"/>
                                </a:cubicBezTo>
                                <a:cubicBezTo>
                                  <a:pt x="146" y="103"/>
                                  <a:pt x="149" y="95"/>
                                  <a:pt x="164" y="85"/>
                                </a:cubicBezTo>
                                <a:cubicBezTo>
                                  <a:pt x="171" y="80"/>
                                  <a:pt x="177" y="78"/>
                                  <a:pt x="183" y="76"/>
                                </a:cubicBezTo>
                                <a:cubicBezTo>
                                  <a:pt x="184" y="75"/>
                                  <a:pt x="186" y="75"/>
                                  <a:pt x="186" y="75"/>
                                </a:cubicBezTo>
                                <a:cubicBezTo>
                                  <a:pt x="188" y="74"/>
                                  <a:pt x="188" y="74"/>
                                  <a:pt x="189" y="75"/>
                                </a:cubicBezTo>
                                <a:cubicBezTo>
                                  <a:pt x="189" y="75"/>
                                  <a:pt x="189" y="75"/>
                                  <a:pt x="189" y="75"/>
                                </a:cubicBezTo>
                                <a:cubicBezTo>
                                  <a:pt x="189" y="75"/>
                                  <a:pt x="189" y="75"/>
                                  <a:pt x="189" y="75"/>
                                </a:cubicBezTo>
                                <a:cubicBezTo>
                                  <a:pt x="189" y="75"/>
                                  <a:pt x="189" y="75"/>
                                  <a:pt x="189" y="75"/>
                                </a:cubicBezTo>
                                <a:cubicBezTo>
                                  <a:pt x="188" y="72"/>
                                  <a:pt x="188" y="72"/>
                                  <a:pt x="188" y="72"/>
                                </a:cubicBezTo>
                                <a:cubicBezTo>
                                  <a:pt x="189" y="64"/>
                                  <a:pt x="189" y="64"/>
                                  <a:pt x="189" y="64"/>
                                </a:cubicBezTo>
                                <a:cubicBezTo>
                                  <a:pt x="189" y="64"/>
                                  <a:pt x="175" y="65"/>
                                  <a:pt x="157" y="77"/>
                                </a:cubicBezTo>
                                <a:cubicBezTo>
                                  <a:pt x="140" y="89"/>
                                  <a:pt x="135" y="102"/>
                                  <a:pt x="135" y="102"/>
                                </a:cubicBezTo>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60" name="Freeform 6160"/>
                        <wps:cNvSpPr>
                          <a:spLocks noEditPoints="1"/>
                        </wps:cNvSpPr>
                        <wps:spPr bwMode="auto">
                          <a:xfrm>
                            <a:off x="12933363" y="3335338"/>
                            <a:ext cx="765175" cy="817563"/>
                          </a:xfrm>
                          <a:custGeom>
                            <a:avLst/>
                            <a:gdLst>
                              <a:gd name="T0" fmla="*/ 126 w 204"/>
                              <a:gd name="T1" fmla="*/ 72 h 218"/>
                              <a:gd name="T2" fmla="*/ 117 w 204"/>
                              <a:gd name="T3" fmla="*/ 75 h 218"/>
                              <a:gd name="T4" fmla="*/ 60 w 204"/>
                              <a:gd name="T5" fmla="*/ 13 h 218"/>
                              <a:gd name="T6" fmla="*/ 17 w 204"/>
                              <a:gd name="T7" fmla="*/ 72 h 218"/>
                              <a:gd name="T8" fmla="*/ 36 w 204"/>
                              <a:gd name="T9" fmla="*/ 128 h 218"/>
                              <a:gd name="T10" fmla="*/ 31 w 204"/>
                              <a:gd name="T11" fmla="*/ 139 h 218"/>
                              <a:gd name="T12" fmla="*/ 108 w 204"/>
                              <a:gd name="T13" fmla="*/ 161 h 218"/>
                              <a:gd name="T14" fmla="*/ 124 w 204"/>
                              <a:gd name="T15" fmla="*/ 211 h 218"/>
                              <a:gd name="T16" fmla="*/ 167 w 204"/>
                              <a:gd name="T17" fmla="*/ 180 h 218"/>
                              <a:gd name="T18" fmla="*/ 126 w 204"/>
                              <a:gd name="T19" fmla="*/ 149 h 218"/>
                              <a:gd name="T20" fmla="*/ 154 w 204"/>
                              <a:gd name="T21" fmla="*/ 113 h 218"/>
                              <a:gd name="T22" fmla="*/ 156 w 204"/>
                              <a:gd name="T23" fmla="*/ 38 h 218"/>
                              <a:gd name="T24" fmla="*/ 133 w 204"/>
                              <a:gd name="T25" fmla="*/ 82 h 218"/>
                              <a:gd name="T26" fmla="*/ 25 w 204"/>
                              <a:gd name="T27" fmla="*/ 118 h 218"/>
                              <a:gd name="T28" fmla="*/ 38 w 204"/>
                              <a:gd name="T29" fmla="*/ 109 h 218"/>
                              <a:gd name="T30" fmla="*/ 23 w 204"/>
                              <a:gd name="T31" fmla="*/ 101 h 218"/>
                              <a:gd name="T32" fmla="*/ 14 w 204"/>
                              <a:gd name="T33" fmla="*/ 88 h 218"/>
                              <a:gd name="T34" fmla="*/ 23 w 204"/>
                              <a:gd name="T35" fmla="*/ 101 h 218"/>
                              <a:gd name="T36" fmla="*/ 45 w 204"/>
                              <a:gd name="T37" fmla="*/ 104 h 218"/>
                              <a:gd name="T38" fmla="*/ 58 w 204"/>
                              <a:gd name="T39" fmla="*/ 95 h 218"/>
                              <a:gd name="T40" fmla="*/ 43 w 204"/>
                              <a:gd name="T41" fmla="*/ 87 h 218"/>
                              <a:gd name="T42" fmla="*/ 34 w 204"/>
                              <a:gd name="T43" fmla="*/ 74 h 218"/>
                              <a:gd name="T44" fmla="*/ 43 w 204"/>
                              <a:gd name="T45" fmla="*/ 87 h 218"/>
                              <a:gd name="T46" fmla="*/ 63 w 204"/>
                              <a:gd name="T47" fmla="*/ 85 h 218"/>
                              <a:gd name="T48" fmla="*/ 65 w 204"/>
                              <a:gd name="T49" fmla="*/ 102 h 218"/>
                              <a:gd name="T50" fmla="*/ 85 w 204"/>
                              <a:gd name="T51" fmla="*/ 79 h 218"/>
                              <a:gd name="T52" fmla="*/ 73 w 204"/>
                              <a:gd name="T53" fmla="*/ 62 h 218"/>
                              <a:gd name="T54" fmla="*/ 85 w 204"/>
                              <a:gd name="T55" fmla="*/ 79 h 218"/>
                              <a:gd name="T56" fmla="*/ 53 w 204"/>
                              <a:gd name="T57" fmla="*/ 51 h 218"/>
                              <a:gd name="T58" fmla="*/ 70 w 204"/>
                              <a:gd name="T59" fmla="*/ 39 h 218"/>
                              <a:gd name="T60" fmla="*/ 83 w 204"/>
                              <a:gd name="T61" fmla="*/ 17 h 218"/>
                              <a:gd name="T62" fmla="*/ 95 w 204"/>
                              <a:gd name="T63" fmla="*/ 34 h 218"/>
                              <a:gd name="T64" fmla="*/ 83 w 204"/>
                              <a:gd name="T65" fmla="*/ 17 h 218"/>
                              <a:gd name="T66" fmla="*/ 101 w 204"/>
                              <a:gd name="T67" fmla="*/ 42 h 218"/>
                              <a:gd name="T68" fmla="*/ 113 w 204"/>
                              <a:gd name="T69" fmla="*/ 60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218">
                                <a:moveTo>
                                  <a:pt x="133" y="82"/>
                                </a:moveTo>
                                <a:cubicBezTo>
                                  <a:pt x="126" y="72"/>
                                  <a:pt x="126" y="72"/>
                                  <a:pt x="126" y="72"/>
                                </a:cubicBezTo>
                                <a:cubicBezTo>
                                  <a:pt x="119" y="77"/>
                                  <a:pt x="119" y="77"/>
                                  <a:pt x="119" y="77"/>
                                </a:cubicBezTo>
                                <a:cubicBezTo>
                                  <a:pt x="117" y="75"/>
                                  <a:pt x="117" y="75"/>
                                  <a:pt x="117" y="75"/>
                                </a:cubicBezTo>
                                <a:cubicBezTo>
                                  <a:pt x="128" y="61"/>
                                  <a:pt x="130" y="40"/>
                                  <a:pt x="119" y="24"/>
                                </a:cubicBezTo>
                                <a:cubicBezTo>
                                  <a:pt x="106" y="5"/>
                                  <a:pt x="79" y="0"/>
                                  <a:pt x="60" y="13"/>
                                </a:cubicBezTo>
                                <a:cubicBezTo>
                                  <a:pt x="42" y="26"/>
                                  <a:pt x="37" y="50"/>
                                  <a:pt x="48" y="69"/>
                                </a:cubicBezTo>
                                <a:cubicBezTo>
                                  <a:pt x="38" y="65"/>
                                  <a:pt x="26" y="65"/>
                                  <a:pt x="17" y="72"/>
                                </a:cubicBezTo>
                                <a:cubicBezTo>
                                  <a:pt x="3" y="81"/>
                                  <a:pt x="0" y="101"/>
                                  <a:pt x="9" y="115"/>
                                </a:cubicBezTo>
                                <a:cubicBezTo>
                                  <a:pt x="16" y="124"/>
                                  <a:pt x="26" y="128"/>
                                  <a:pt x="36" y="128"/>
                                </a:cubicBezTo>
                                <a:cubicBezTo>
                                  <a:pt x="40" y="132"/>
                                  <a:pt x="40" y="132"/>
                                  <a:pt x="40" y="132"/>
                                </a:cubicBezTo>
                                <a:cubicBezTo>
                                  <a:pt x="31" y="139"/>
                                  <a:pt x="31" y="139"/>
                                  <a:pt x="31" y="139"/>
                                </a:cubicBezTo>
                                <a:cubicBezTo>
                                  <a:pt x="67" y="190"/>
                                  <a:pt x="67" y="190"/>
                                  <a:pt x="67" y="190"/>
                                </a:cubicBezTo>
                                <a:cubicBezTo>
                                  <a:pt x="108" y="161"/>
                                  <a:pt x="108" y="161"/>
                                  <a:pt x="108" y="161"/>
                                </a:cubicBezTo>
                                <a:cubicBezTo>
                                  <a:pt x="113" y="218"/>
                                  <a:pt x="113" y="218"/>
                                  <a:pt x="113" y="218"/>
                                </a:cubicBezTo>
                                <a:cubicBezTo>
                                  <a:pt x="124" y="211"/>
                                  <a:pt x="124" y="211"/>
                                  <a:pt x="124" y="211"/>
                                </a:cubicBezTo>
                                <a:cubicBezTo>
                                  <a:pt x="119" y="158"/>
                                  <a:pt x="119" y="158"/>
                                  <a:pt x="119" y="158"/>
                                </a:cubicBezTo>
                                <a:cubicBezTo>
                                  <a:pt x="167" y="180"/>
                                  <a:pt x="167" y="180"/>
                                  <a:pt x="167" y="180"/>
                                </a:cubicBezTo>
                                <a:cubicBezTo>
                                  <a:pt x="178" y="173"/>
                                  <a:pt x="178" y="173"/>
                                  <a:pt x="178" y="173"/>
                                </a:cubicBezTo>
                                <a:cubicBezTo>
                                  <a:pt x="126" y="149"/>
                                  <a:pt x="126" y="149"/>
                                  <a:pt x="126" y="149"/>
                                </a:cubicBezTo>
                                <a:cubicBezTo>
                                  <a:pt x="162" y="123"/>
                                  <a:pt x="162" y="123"/>
                                  <a:pt x="162" y="123"/>
                                </a:cubicBezTo>
                                <a:cubicBezTo>
                                  <a:pt x="154" y="113"/>
                                  <a:pt x="154" y="113"/>
                                  <a:pt x="154" y="113"/>
                                </a:cubicBezTo>
                                <a:cubicBezTo>
                                  <a:pt x="204" y="106"/>
                                  <a:pt x="204" y="106"/>
                                  <a:pt x="204" y="106"/>
                                </a:cubicBezTo>
                                <a:cubicBezTo>
                                  <a:pt x="156" y="38"/>
                                  <a:pt x="156" y="38"/>
                                  <a:pt x="156" y="38"/>
                                </a:cubicBezTo>
                                <a:cubicBezTo>
                                  <a:pt x="133" y="82"/>
                                  <a:pt x="133" y="82"/>
                                  <a:pt x="133" y="82"/>
                                </a:cubicBezTo>
                                <a:cubicBezTo>
                                  <a:pt x="133" y="82"/>
                                  <a:pt x="133" y="82"/>
                                  <a:pt x="133" y="82"/>
                                </a:cubicBezTo>
                                <a:close/>
                                <a:moveTo>
                                  <a:pt x="36" y="120"/>
                                </a:moveTo>
                                <a:cubicBezTo>
                                  <a:pt x="32" y="122"/>
                                  <a:pt x="28" y="121"/>
                                  <a:pt x="25" y="118"/>
                                </a:cubicBezTo>
                                <a:cubicBezTo>
                                  <a:pt x="23" y="114"/>
                                  <a:pt x="23" y="109"/>
                                  <a:pt x="27" y="107"/>
                                </a:cubicBezTo>
                                <a:cubicBezTo>
                                  <a:pt x="30" y="104"/>
                                  <a:pt x="35" y="105"/>
                                  <a:pt x="38" y="109"/>
                                </a:cubicBezTo>
                                <a:cubicBezTo>
                                  <a:pt x="40" y="113"/>
                                  <a:pt x="39" y="117"/>
                                  <a:pt x="36" y="120"/>
                                </a:cubicBezTo>
                                <a:close/>
                                <a:moveTo>
                                  <a:pt x="23" y="101"/>
                                </a:moveTo>
                                <a:cubicBezTo>
                                  <a:pt x="19" y="103"/>
                                  <a:pt x="14" y="102"/>
                                  <a:pt x="12" y="99"/>
                                </a:cubicBezTo>
                                <a:cubicBezTo>
                                  <a:pt x="10" y="95"/>
                                  <a:pt x="10" y="91"/>
                                  <a:pt x="14" y="88"/>
                                </a:cubicBezTo>
                                <a:cubicBezTo>
                                  <a:pt x="17" y="86"/>
                                  <a:pt x="22" y="87"/>
                                  <a:pt x="24" y="90"/>
                                </a:cubicBezTo>
                                <a:cubicBezTo>
                                  <a:pt x="27" y="94"/>
                                  <a:pt x="26" y="99"/>
                                  <a:pt x="23" y="101"/>
                                </a:cubicBezTo>
                                <a:close/>
                                <a:moveTo>
                                  <a:pt x="56" y="106"/>
                                </a:moveTo>
                                <a:cubicBezTo>
                                  <a:pt x="52" y="108"/>
                                  <a:pt x="47" y="107"/>
                                  <a:pt x="45" y="104"/>
                                </a:cubicBezTo>
                                <a:cubicBezTo>
                                  <a:pt x="42" y="100"/>
                                  <a:pt x="43" y="95"/>
                                  <a:pt x="47" y="93"/>
                                </a:cubicBezTo>
                                <a:cubicBezTo>
                                  <a:pt x="50" y="91"/>
                                  <a:pt x="55" y="91"/>
                                  <a:pt x="58" y="95"/>
                                </a:cubicBezTo>
                                <a:cubicBezTo>
                                  <a:pt x="60" y="98"/>
                                  <a:pt x="59" y="103"/>
                                  <a:pt x="56" y="106"/>
                                </a:cubicBezTo>
                                <a:close/>
                                <a:moveTo>
                                  <a:pt x="43" y="87"/>
                                </a:moveTo>
                                <a:cubicBezTo>
                                  <a:pt x="39" y="90"/>
                                  <a:pt x="34" y="88"/>
                                  <a:pt x="32" y="85"/>
                                </a:cubicBezTo>
                                <a:cubicBezTo>
                                  <a:pt x="29" y="82"/>
                                  <a:pt x="30" y="77"/>
                                  <a:pt x="34" y="74"/>
                                </a:cubicBezTo>
                                <a:cubicBezTo>
                                  <a:pt x="37" y="72"/>
                                  <a:pt x="42" y="73"/>
                                  <a:pt x="45" y="76"/>
                                </a:cubicBezTo>
                                <a:cubicBezTo>
                                  <a:pt x="47" y="80"/>
                                  <a:pt x="46" y="85"/>
                                  <a:pt x="43" y="87"/>
                                </a:cubicBezTo>
                                <a:close/>
                                <a:moveTo>
                                  <a:pt x="65" y="102"/>
                                </a:moveTo>
                                <a:cubicBezTo>
                                  <a:pt x="66" y="96"/>
                                  <a:pt x="65" y="90"/>
                                  <a:pt x="63" y="85"/>
                                </a:cubicBezTo>
                                <a:cubicBezTo>
                                  <a:pt x="69" y="88"/>
                                  <a:pt x="75" y="90"/>
                                  <a:pt x="82" y="90"/>
                                </a:cubicBezTo>
                                <a:cubicBezTo>
                                  <a:pt x="65" y="102"/>
                                  <a:pt x="65" y="102"/>
                                  <a:pt x="65" y="102"/>
                                </a:cubicBezTo>
                                <a:cubicBezTo>
                                  <a:pt x="65" y="102"/>
                                  <a:pt x="65" y="102"/>
                                  <a:pt x="65" y="102"/>
                                </a:cubicBezTo>
                                <a:close/>
                                <a:moveTo>
                                  <a:pt x="85" y="79"/>
                                </a:moveTo>
                                <a:cubicBezTo>
                                  <a:pt x="81" y="82"/>
                                  <a:pt x="74" y="81"/>
                                  <a:pt x="71" y="77"/>
                                </a:cubicBezTo>
                                <a:cubicBezTo>
                                  <a:pt x="67" y="72"/>
                                  <a:pt x="69" y="65"/>
                                  <a:pt x="73" y="62"/>
                                </a:cubicBezTo>
                                <a:cubicBezTo>
                                  <a:pt x="78" y="58"/>
                                  <a:pt x="85" y="59"/>
                                  <a:pt x="88" y="64"/>
                                </a:cubicBezTo>
                                <a:cubicBezTo>
                                  <a:pt x="92" y="69"/>
                                  <a:pt x="90" y="76"/>
                                  <a:pt x="85" y="79"/>
                                </a:cubicBezTo>
                                <a:close/>
                                <a:moveTo>
                                  <a:pt x="68" y="54"/>
                                </a:moveTo>
                                <a:cubicBezTo>
                                  <a:pt x="63" y="57"/>
                                  <a:pt x="56" y="56"/>
                                  <a:pt x="53" y="51"/>
                                </a:cubicBezTo>
                                <a:cubicBezTo>
                                  <a:pt x="50" y="46"/>
                                  <a:pt x="51" y="39"/>
                                  <a:pt x="55" y="36"/>
                                </a:cubicBezTo>
                                <a:cubicBezTo>
                                  <a:pt x="60" y="33"/>
                                  <a:pt x="67" y="34"/>
                                  <a:pt x="70" y="39"/>
                                </a:cubicBezTo>
                                <a:cubicBezTo>
                                  <a:pt x="74" y="44"/>
                                  <a:pt x="73" y="50"/>
                                  <a:pt x="68" y="54"/>
                                </a:cubicBezTo>
                                <a:close/>
                                <a:moveTo>
                                  <a:pt x="83" y="17"/>
                                </a:moveTo>
                                <a:cubicBezTo>
                                  <a:pt x="87" y="14"/>
                                  <a:pt x="94" y="15"/>
                                  <a:pt x="98" y="20"/>
                                </a:cubicBezTo>
                                <a:cubicBezTo>
                                  <a:pt x="101" y="25"/>
                                  <a:pt x="100" y="31"/>
                                  <a:pt x="95" y="34"/>
                                </a:cubicBezTo>
                                <a:cubicBezTo>
                                  <a:pt x="90" y="38"/>
                                  <a:pt x="83" y="37"/>
                                  <a:pt x="80" y="32"/>
                                </a:cubicBezTo>
                                <a:cubicBezTo>
                                  <a:pt x="77" y="27"/>
                                  <a:pt x="78" y="21"/>
                                  <a:pt x="83" y="17"/>
                                </a:cubicBezTo>
                                <a:close/>
                                <a:moveTo>
                                  <a:pt x="98" y="58"/>
                                </a:moveTo>
                                <a:cubicBezTo>
                                  <a:pt x="95" y="53"/>
                                  <a:pt x="96" y="46"/>
                                  <a:pt x="101" y="42"/>
                                </a:cubicBezTo>
                                <a:cubicBezTo>
                                  <a:pt x="105" y="39"/>
                                  <a:pt x="112" y="40"/>
                                  <a:pt x="115" y="45"/>
                                </a:cubicBezTo>
                                <a:cubicBezTo>
                                  <a:pt x="119" y="50"/>
                                  <a:pt x="118" y="57"/>
                                  <a:pt x="113" y="60"/>
                                </a:cubicBezTo>
                                <a:cubicBezTo>
                                  <a:pt x="108" y="63"/>
                                  <a:pt x="101" y="62"/>
                                  <a:pt x="98" y="58"/>
                                </a:cubicBezTo>
                                <a:close/>
                              </a:path>
                            </a:pathLst>
                          </a:custGeom>
                          <a:solidFill>
                            <a:srgbClr val="8DD0D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40FB0BC" id="Icons" o:spid="_x0000_s1026" style="position:absolute;margin-left:-52.55pt;margin-top:193.9pt;width:1467.3pt;height:611.15pt;z-index:-251653633;mso-width-relative:margin;mso-height-relative:margin" coordorigin="31" coordsize="232854,9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">
                <o:lock v:ext="edit" aspectratio="t"/>
                <v:shape id="Freeform 12" o:spid="_x0000_s1027" style="position:absolute;left:88122;top:11445;width:9128;height:9144;visibility:visible;mso-wrap-style:square;v-text-anchor:top" coordsize="24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" path="m141,112v-7,-10,-20,-12,-30,-5c102,113,99,127,106,137v5,7,14,10,22,8c130,150,130,150,130,150v-10,2,-22,-1,-28,-11c94,128,96,111,108,102v12,-8,29,-5,37,7c152,118,151,131,145,139v-3,-3,-3,-3,-3,-3c146,129,146,119,141,112xm62,35c12,69,,137,34,187v30,42,85,57,131,38c163,221,163,221,163,221,119,238,67,224,38,184,5,137,17,71,64,38,112,5,176,17,209,64v29,40,24,94,-7,129c205,197,205,197,205,197v33,-37,38,-93,8,-136c179,12,111,,62,35xm186,81c162,46,115,38,80,62,46,86,38,133,62,168v20,28,57,39,89,27c149,191,149,191,149,191v-30,11,-64,1,-83,-26c43,133,51,88,83,66v32,-23,76,-15,99,17c201,110,198,147,178,170v3,4,3,4,3,4c203,148,206,109,186,81xm199,71c170,29,112,20,71,49,29,78,19,135,48,177v25,36,71,48,109,33c155,206,155,206,155,206,119,220,75,208,52,174,24,135,34,80,74,53,113,25,168,35,195,74v24,34,20,78,-6,108c193,185,193,185,193,185v27,-31,31,-78,6,-114xm159,99c145,80,119,75,99,89,79,102,75,129,88,149v12,16,31,22,49,16c135,161,135,161,135,161v-16,5,-33,-1,-43,-15c80,129,84,105,102,93v17,-13,41,-8,53,9c165,116,164,135,154,148v3,3,3,3,3,3c169,136,170,115,159,99xm172,90c154,63,117,57,90,75,63,94,56,131,75,158v16,23,44,30,69,22c142,175,142,175,142,175v-23,8,-49,1,-63,-20c62,131,68,97,92,79v25,-17,59,-11,76,14c183,113,181,141,165,159v4,3,4,3,4,3c186,142,188,113,172,90xm220,198v3,4,3,4,3,4c163,244,163,244,163,244v-2,-4,-2,-4,-2,-4c171,233,171,233,171,233,125,131,125,131,125,131v-3,1,-6,,-7,-3c115,125,116,120,120,117v3,-2,8,-1,11,2c132,122,132,125,131,128v13,12,13,12,13,12c144,141,144,141,144,141v,,,,,c210,205,210,205,210,205v10,-7,10,-7,10,-7c220,198,220,198,220,198xm189,191v-6,11,-6,11,-6,11c198,201,198,201,198,201v-9,-10,-9,-10,-9,-10c189,191,189,191,189,191xm171,174v-3,7,-3,7,-3,7c177,180,177,180,177,180v-6,-6,-6,-6,-6,-6c171,174,171,174,171,174xm156,159v-1,2,-1,2,-1,2c158,161,158,161,158,161v-2,-2,-2,-2,-2,-2c156,159,156,159,156,159xm126,127v2,-1,3,-4,1,-5c126,120,124,119,122,121v-2,1,-3,4,-1,5c122,128,125,128,126,127xm133,136v3,8,3,8,3,8c138,144,138,144,138,144v1,-1,1,-1,1,-1c133,136,133,136,133,136v,,,,,xm145,162v6,,6,,6,c153,156,153,156,153,156v-9,-8,-9,-8,-9,-8c141,148,141,148,141,148v-2,3,-2,3,-2,3c145,162,145,162,145,162v,,,,,xm147,168v2,-3,2,-3,2,-3c146,166,146,166,146,166v1,2,1,2,1,2c147,168,147,168,147,168xm154,182v10,-1,10,-1,10,-1c169,171,169,171,169,171v-8,-7,-8,-7,-8,-7c153,165,153,165,153,165v-4,8,-4,8,-4,8c154,182,154,182,154,182v,,,,,xm159,193v3,-8,3,-8,3,-8c155,186,155,186,155,186v4,7,4,7,4,7c159,193,159,193,159,193xm164,204v15,-1,15,-1,15,-1c186,189,186,189,186,189v-6,-6,-6,-6,-6,-6c167,184,167,184,167,184v-6,13,-6,13,-6,13c164,204,164,204,164,204v,,,,,xm171,220v7,-14,7,-14,7,-14c165,208,165,208,165,208v6,12,6,12,6,12c171,220,171,220,171,220xm206,208v-4,-4,-4,-4,-4,-4c182,206,182,206,182,206v-9,18,-9,18,-9,18c175,230,175,230,175,230v31,-22,31,-22,31,-22c206,208,206,208,206,208xe" fillcolor="#8dd0d2" stroked="f">
                  <v:path arrowok="t" o:connecttype="custom" o:connectlocs="398182,513413;383156,520908;544683,520908;232899,131164;612298,828207;785094,239843;800120,228600;300515,232348;559708,715780;683671,311046;698696,303551;180309,663315;195334,652072;709966,682052;597273,371007;514631,618344;383156,348521;589760,565879;338079,281066;533413,655820;631081,348521;646106,337279;612298,914400;469554,490928;492093,445957;540926,528403;826415,742013;687427,757003;709966,715780;664888,674557;586003,595859;586003,595859;477067,457200;473310,475938;518388,539646;499605,509666;574734,584616;522144,565879;552196,629587;552196,629587;616055,678305;574734,618344;578491,682052;582247,697043;616055,764498;676158,685800;616055,764498;668645,771993;642350,824459;683671,771993;773825,779489" o:connectangles="0,0,0,0,0,0,0,0,0,0,0,0,0,0,0,0,0,0,0,0,0,0,0,0,0,0,0,0,0,0,0,0,0,0,0,0,0,0,0,0,0,0,0,0,0,0,0,0,0,0,0"/>
                  <o:lock v:ext="edit" verticies="t"/>
                </v:shape>
                <v:shape id="Freeform 13" o:spid="_x0000_s1028" style="position:absolute;left:22987;top:12493;width:8969;height:8144;visibility:visible;mso-wrap-style:square;v-text-anchor:top" coordsize="23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" path="m216,89v-12,-2,-28,,-44,11c157,111,149,126,147,137,97,65,97,65,97,65v,-2,1,-8,2,-14c102,43,107,32,119,24v11,-8,23,-9,33,-8c158,15,160,15,163,17v2,-1,3,,3,c216,89,216,89,216,89v,,,,,xm134,146v-12,-1,-28,,-43,11c91,157,91,157,91,157,76,167,69,182,64,193,15,123,15,123,15,123v1,-3,1,-8,2,-15c22,99,26,89,37,81,49,73,61,72,71,72v5,,7,1,11,2c83,73,84,74,84,74v50,72,50,72,50,72c134,146,134,146,134,146xm174,5c173,4,167,1,154,1,143,,127,1,111,13,95,24,88,38,85,49v-2,3,-1,7,-2,9c81,58,76,57,74,57,61,57,45,59,29,70,13,81,6,95,4,106,1,118,,126,1,127v2,2,2,2,2,2c64,217,64,217,64,217v13,-5,13,-5,13,-5c77,212,77,212,77,212v,,,-7,2,-16c83,187,87,177,99,169v11,-8,23,-9,34,-9c137,159,140,160,143,162v1,-1,2,,4,-1c148,162,148,162,148,162v2,1,4,1,7,-1c158,159,158,157,159,154v-1,-1,-1,-7,2,-16c164,131,169,119,180,111v12,-8,24,-9,33,-8c218,102,221,103,225,105v1,-1,2,,2,c229,105,229,105,229,105v,,,,,c229,105,229,105,229,105,239,95,239,95,239,95,178,7,178,7,178,7,174,5,174,5,174,5v,,,,,xm27,122v10,2,10,2,10,2c38,125,38,125,38,125v,,4,-10,18,-20c63,100,70,97,74,97v3,-1,5,-2,5,-2c81,95,81,95,81,95v,,,,,c81,95,81,95,81,95v,,,,,c81,91,81,91,81,91v1,-8,1,-8,1,-8c82,83,67,84,50,96,33,108,27,122,27,122t24,22c51,144,55,134,69,124v7,-5,14,-8,18,-9c91,115,92,114,92,114v2,,2,,2,c94,114,94,114,94,114v,,,,,c94,110,94,110,94,110v1,-8,1,-8,1,-8c95,102,80,103,63,115,46,127,40,140,40,140v11,4,11,4,11,4c50,143,50,143,50,143v1,1,1,1,1,1c51,144,51,144,51,144xm53,159v11,2,11,2,11,2c64,161,64,161,64,161v,2,,2,,2c64,163,64,163,64,163v,-2,4,-10,18,-20c90,138,96,135,100,134v3,-2,5,-2,5,-2c107,131,107,131,107,133v,,,,,c107,133,107,133,107,133v,,,,,c107,129,107,129,107,129v1,-8,1,-8,1,-8c108,121,93,122,76,134,59,146,53,159,53,159m163,38v,-4,,-4,,-4c163,38,163,38,163,38v,,,,,m119,67v1,1,1,1,1,1c120,68,123,58,138,48v7,-5,14,-8,19,-10c159,39,161,38,161,38v2,,2,,2,c163,38,163,38,163,38v,-12,,-12,,-12c163,26,149,27,132,39,114,51,109,64,109,64v11,4,11,4,11,4c119,67,119,67,119,67v,,,,,xm133,87v,,4,-10,18,-20c158,62,165,59,170,57v2,,4,-1,4,-1c176,57,176,57,176,57v,,,,,c176,57,176,57,176,57v,-4,,-4,,-4c176,45,176,45,176,45v,,-14,1,-31,13c128,70,122,83,122,83v11,4,11,4,11,4c132,85,132,85,132,85v1,2,1,2,1,2c133,87,133,87,133,87xm135,102v10,2,10,2,10,2c146,105,146,105,146,105v,,,,,c147,103,150,95,164,85v7,-5,14,-7,19,-9c185,75,187,75,187,75v1,-1,1,-1,2,c189,75,189,75,189,75v,,,,,c189,75,189,75,189,75v,-3,,-3,,-3c190,64,190,64,190,64v,,-15,1,-32,13c141,89,135,102,135,102e" fillcolor="#8dd0d2" stroked="f">
                  <v:path arrowok="t" o:connecttype="custom" o:connectlocs="551673,514153;446593,90071;622978,63800;502886,547929;240184,724317;138857,303988;315242,277718;653001,18765;318995,183894;108833,262706;11259,484129;288972,795623;499133,600470;555426,607976;604213,517906;844398,394059;859409,394059;668012,26271;101328,457859;210161,394059;303983,356529;303983,356529;187644,360282;258949,465365;352771,427835;352771,412823;150115,525412;191397,540423;240184,604223;240184,611729;394052,495388;401558,499141;405311,454106;611719,142612;611719,142612;517897,180141;611719,142612;495380,146365;446593,251447;566685,251447;660507,213918;660507,198906;457851,311494;499133,326506;544167,390306;615472,319000;709294,281471;709294,281471;592955,288976" o:connectangles="0,0,0,0,0,0,0,0,0,0,0,0,0,0,0,0,0,0,0,0,0,0,0,0,0,0,0,0,0,0,0,0,0,0,0,0,0,0,0,0,0,0,0,0,0,0,0,0,0"/>
                  <o:lock v:ext="edit" verticies="t"/>
                </v:shape>
                <v:shape id="Freeform 14" o:spid="_x0000_s1029" style="position:absolute;left:79454;top:12112;width:5334;height:8938;visibility:visible;mso-wrap-style:square;v-text-anchor:top" coordsize="14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" path="m73,231v-9,7,-19,5,-26,-4c41,218,46,203,44,190v11,7,28,7,34,16c84,215,81,226,73,231m104,47v5,8,9,16,13,24c142,54,142,54,142,54v,,,,,c126,31,126,31,126,31,104,47,104,47,104,47v,,,,,xm35,97c8,117,3,155,22,183v7,10,7,10,7,10c51,178,51,178,51,178v-7,-9,-7,-9,-7,-9c33,153,37,129,53,116,46,110,40,103,35,97m71,3c45,20,45,20,45,20,44,18,44,18,44,18,43,16,40,15,37,17,27,24,27,24,27,24v-1,,-1,4,,5c29,32,29,32,29,32,4,49,4,49,4,49,,52,,57,3,61v2,3,7,5,11,2c39,45,39,45,39,45v6,9,6,9,6,9c45,54,45,54,45,54,31,64,31,64,31,64v,24,22,45,45,64c120,97,120,97,120,97,110,69,98,42,75,33,61,43,61,43,61,43v,,,,,c55,34,55,34,55,34,80,16,80,16,80,16,84,14,84,8,82,6,80,2,74,,71,3xe" fillcolor="#8dd0d2" stroked="f">
                  <v:path arrowok="t" o:connecttype="custom" o:connectlocs="274213,867476;176548,852455;165279,713508;292994,773593;274213,867476;390659,176499;439492,266627;533400,202787;533400,202787;473299,116415;390659,176499;390659,176499;131472,364265;82639,687221;108934,724774;191573,668445;165279,634647;199086,435616;131472,364265;266700,11266;169035,75106;165279,67596;138985,63840;101421,90127;101421,108904;108934,120170;15025,184010;11269,229074;52589,236584;146497,168989;169035,202787;169035,202787;116446,240340;285482,480679;450761,364265;281725,123925;229137,161478;229137,161478;206599,127680;300507,60085;308020,22532;266700,11266" o:connectangles="0,0,0,0,0,0,0,0,0,0,0,0,0,0,0,0,0,0,0,0,0,0,0,0,0,0,0,0,0,0,0,0,0,0,0,0,0,0,0,0,0,0"/>
                  <o:lock v:ext="edit" verticies="t"/>
                </v:shape>
                <v:shape id="Freeform 15" o:spid="_x0000_s1030" style="position:absolute;left:31;top:12414;width:9271;height:8668;visibility:visible;mso-wrap-style:square;v-text-anchor:top" coordsize="24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" path="m29,97v79,114,79,114,79,114c99,217,99,217,99,217,79,231,66,212,66,212,14,138,14,138,14,138,,118,20,104,20,104v9,-7,9,-7,9,-7c29,97,29,97,29,97xm130,26v80,114,80,114,80,114c117,205,117,205,117,205,37,92,37,92,37,92,60,75,60,75,60,75,49,60,49,60,49,60,42,50,52,43,52,43,79,24,79,24,79,24v10,-7,17,3,17,3c107,42,107,42,107,42,130,26,130,26,130,26v,,,,,xm68,70c99,48,99,48,99,48,88,32,88,32,88,32,57,54,57,54,57,54,68,70,68,70,68,70v,,,,,xm154,93c119,86,119,86,119,86v,,,,,c114,86,110,89,109,93v-1,5,2,10,7,11c116,104,116,104,116,104v14,2,14,2,14,2c96,129,96,129,96,129v,,,,,c94,131,93,133,92,136v,5,2,9,7,10c102,146,105,145,106,144v,,,,,c140,121,140,121,140,121v-3,13,-3,13,-3,13c138,135,138,135,138,135v,,,,,c137,140,140,144,145,145v5,1,9,-2,10,-7c155,137,155,137,155,136v6,-33,6,-33,6,-33c161,98,158,93,154,93xm148,14v-9,6,-9,6,-9,6c211,123,211,123,211,123v7,11,7,11,7,11c228,127,228,127,228,127v,,19,-14,5,-34c182,19,182,19,182,19v,,-14,-19,-34,-5xe" fillcolor="#8dd0d2" stroked="f">
                  <v:path arrowok="t" o:connecttype="custom" o:connectlocs="108850,363970;405372,791730;371591,814243;247727,795482;52548,517814;75069,390236;108850,363970;108850,363970;487947,97559;788223,525318;439153,769216;138877,345209;225206,281420;183919,225136;195179,161348;296522,90055;360330,101311;401618,157595;487947,97559;487947,97559;255234,262659;371591,180109;330303,120073;213946,202623;255234,262659;255234,262659;578030,348961;446660,322695;446660,322695;409125,348961;435399,390236;435399,390236;487947,397741;360330,484043;360330,484043;345317,510309;371591,547832;397865,540327;397865,540327;525482,454025;514221,502805;517975,506557;517975,506557;544249,544080;581783,517814;581783,510309;604304,386484;578030,348961;555509,52532;521728,75045;791976,461530;818250,502805;855785,476539;874552,348961;683126,71293;555509,52532" o:connectangles="0,0,0,0,0,0,0,0,0,0,0,0,0,0,0,0,0,0,0,0,0,0,0,0,0,0,0,0,0,0,0,0,0,0,0,0,0,0,0,0,0,0,0,0,0,0,0,0,0,0,0,0,0,0,0,0"/>
                  <o:lock v:ext="edit" verticies="t"/>
                </v:shape>
                <v:shape id="Freeform 16" o:spid="_x0000_s1031" style="position:absolute;left:12144;top:13049;width:7541;height:7398;visibility:visible;mso-wrap-style:square;v-text-anchor:top" coordsize="2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" path="m33,102v,,,,,-1c33,101,33,101,33,101,26,32,26,32,26,32v,,,,,c25,27,30,22,35,21v6,,11,4,12,9c47,30,47,30,47,30v7,70,7,70,7,70c54,100,54,100,54,100v,,,,1,c55,106,51,112,45,112v-6,,-11,-4,-12,-10xm60,21v62,32,62,32,62,32c122,53,122,53,122,53v1,,1,,1,c128,56,134,54,136,49v3,-6,1,-12,-4,-14c131,34,131,34,131,34v,,,,,c70,2,70,2,70,2v,,,,,c65,,58,2,56,7v-3,5,-1,12,4,14xm174,19v-2,-5,-9,-6,-14,-3c139,31,139,31,139,31v-2,1,-2,1,-2,1c143,37,145,45,142,51v-4,8,-14,11,-21,7c120,58,120,58,120,58v,,,,,c108,51,108,51,108,51,88,66,88,66,88,66v,,,,,c87,66,87,66,87,66v,,,,,c87,66,87,66,87,66,58,86,58,86,58,86v1,14,1,14,1,14c59,100,59,100,59,100v,,,,,1c60,109,54,116,45,117v-7,1,-14,-4,-16,-11c6,121,6,121,6,121v1,1,1,1,1,1c6,122,6,122,6,122,1,125,,132,3,136v4,5,10,7,15,3c18,139,18,139,18,139v,,,,,c21,137,21,137,21,137v8,7,53,50,56,52c81,192,89,197,98,192v5,-4,28,-20,42,-29c140,163,144,160,150,156v14,-9,37,-25,43,-29c201,121,199,111,197,106,196,103,173,46,169,36v3,-3,3,-3,3,-3c172,33,172,33,172,33v5,-3,6,-9,2,-14xm97,175v-3,2,-7,1,-9,-2c88,173,88,173,87,172v,,,,,c64,139,64,139,64,139v,,,,,c62,136,64,131,67,129v2,-2,7,-1,9,2c76,131,76,131,76,131v23,34,23,34,23,34c99,165,99,165,99,165v,,,,,c101,168,101,172,97,175xm124,156v-4,3,-8,2,-10,-2c114,154,114,154,114,154v,,,,,c91,121,91,121,91,121v,,,,,c89,117,89,113,93,111v3,-2,7,-1,9,2c102,113,102,113,102,113v23,33,23,33,23,33c125,146,125,146,125,146v,,,,,c128,150,126,154,124,156xm150,139v-3,2,-8,1,-10,-2c140,136,140,136,140,136v,,,,,c117,103,117,103,117,103v,,,,,c115,100,116,96,119,94v3,-2,7,-2,9,1c128,95,128,95,128,95v24,34,24,34,24,34c152,129,152,129,152,129v,,,,,c154,132,153,136,150,139xm176,120v-3,3,-7,2,-10,-1c166,119,166,119,166,119v,,,,,c144,85,144,85,144,85v,,,,,c141,81,142,78,145,75v3,-2,7,-1,10,2c155,77,155,77,155,77v23,34,23,34,23,34c178,111,178,111,178,111v,,,,,c180,114,179,118,176,120xe" fillcolor="#8dd0d2" stroked="f">
                  <v:path arrowok="t" o:connecttype="custom" o:connectlocs="123801,379276;97540,120166;131305,78859;176323,112656;202584,375520;168820,420583;225093,78859;457690,199026;510212,184005;491454,127677;262609,7510;210087,26286;652771,71349;521466,116411;532721,191515;450187,217802;405168,191515;330137,247843;326385,247843;217590,322947;221342,375520;168820,439359;22509,454380;22509,458135;67528,521973;67528,521973;288870,709733;525218,612098;724051,476911;634013,135187;645268,123922;363901,657161;326385,645895;240100,521973;251354,484421;285118,491932;371404,619609;363901,657161;427678,578301;427678,578301;341392,454380;382659,424338;468945,548260;468945,548260;562734,521973;525218,510708;438932,386786;446435,352989;480199,356744;570237,484421;562734,521973;622758,446869;622758,446869;540224,319192;581491,289151;667777,416828;667777,416828" o:connectangles="0,0,0,0,0,0,0,0,0,0,0,0,0,0,0,0,0,0,0,0,0,0,0,0,0,0,0,0,0,0,0,0,0,0,0,0,0,0,0,0,0,0,0,0,0,0,0,0,0,0,0,0,0,0,0,0,0"/>
                  <o:lock v:ext="edit" verticies="t"/>
                </v:shape>
                <v:shape id="Freeform 17" o:spid="_x0000_s1032" style="position:absolute;left:33655;top:12906;width:5318;height:6937;visibility:visible;mso-wrap-style:square;v-text-anchor:top" coordsize="14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" path="m31,10v-1,,-1,,-1,c30,10,30,10,30,10v,,,,,c27,5,24,2,21,v,,,,,c21,,21,,21,1,19,1,15,3,10,5v,,,,-1,1c9,6,9,6,9,6v,,,,,c8,7,8,7,7,7v,,,,,1c6,8,6,8,6,9v,,,,-1,c5,9,5,10,4,10v,,,,,c4,10,3,11,3,11v,,,,,c3,12,2,12,2,12v,,,,,c1,12,1,12,1,13v,,,,,c1,14,1,14,1,14v,,,,-1,c,15,,15,,15v1,3,3,6,5,11c6,26,6,26,6,26v,,,,,c5,26,5,26,5,27v,1,-1,2,1,3c6,30,6,30,6,30v,,,,,c7,31,7,31,7,31v,,1,-1,2,-1c10,30,10,30,11,31v2,4,3,9,3,14c14,48,14,50,14,53v,8,1,13,2,18c15,71,16,72,16,72v1,,1,,1,c18,76,19,79,20,81v1,1,1,1,1,1c22,83,23,83,23,83v,,15,22,23,34c49,120,50,123,50,123v,1,,2,1,3c51,127,52,127,52,128v1,1,1,1,2,2c54,130,54,130,54,130v,,,,1,c55,130,55,130,55,130v,,,,,c55,130,56,130,56,131v3,2,9,7,13,13c70,145,70,145,70,145v2,3,3,6,4,9c76,157,77,160,78,163v1,1,1,3,2,3c79,167,79,167,79,167v1,2,3,5,3,5c82,172,82,172,82,173v3,2,17,12,20,12c104,185,105,184,107,183v2,-1,4,-2,5,-3c112,179,112,179,112,179v1,-1,2,-2,2,-4c115,175,115,174,115,174v1,1,2,,3,1c119,175,121,175,123,174v2,-2,3,-5,3,-7c127,166,128,166,129,166v1,,2,,3,c133,165,134,165,135,164v,,,,,c136,164,136,164,136,164v2,-1,4,-3,5,-5c142,156,138,139,137,135v-1,,-1,,-1,c136,134,135,133,134,132v,-1,,-1,-1,-1c133,131,133,131,133,131v,,,-1,-1,c132,131,132,131,132,131v-1,-1,-10,-9,-16,-16c116,114,116,114,115,113v,,,,,c115,113,115,113,115,113v-2,-4,-4,-8,-5,-12c109,98,108,95,108,95v,-1,,-1,,-1c108,94,108,94,108,94v,-1,,-1,,-1c108,93,108,93,108,92v-1,,-1,-1,-1,-1c106,90,106,90,106,89v-1,,-1,-1,-1,-1c104,88,104,88,103,87,102,87,76,47,76,47v,,,-1,,-3c74,42,71,39,68,38v,-1,1,-2,,-2c67,35,67,35,67,35,62,33,56,29,48,26v-1,,-2,-1,-3,-1c39,22,34,19,32,15v1,-1,1,-2,1,-3c34,12,34,12,34,11,33,10,33,9,31,10v,-1,,,,xm29,15v2,6,9,9,15,12c45,28,46,28,47,29v7,3,13,5,17,8c18,68,18,68,18,68v,-4,-1,-9,-1,-15c17,50,17,48,17,45,16,40,16,34,13,30,12,29,12,28,11,27v-1,,-1,,-1,c29,14,29,14,29,14v,,-1,1,,1xe" fillcolor="#8dd0d2" stroked="f">
                  <v:path arrowok="t" o:connecttype="custom" o:connectlocs="112355,37499;112355,37499;78648,0;37452,18750;33706,22500;26216,26250;22471,33749;14981,37499;11235,41249;7490,44999;3745,48749;3745,52499;0,56249;22471,97498;18726,101248;22471,112498;26216,116248;41197,116248;52432,198747;59923,269995;74903,303745;86139,311245;187258,461242;194748,479992;202239,487492;205984,487492;209729,491242;262161,543741;292123,611239;295868,626239;307103,648739;400732,686238;419458,671238;430694,652489;460655,652489;483126,622489;505597,614989;509342,614989;513087,506241;501852,494991;498107,491242;494361,491242;430694,423743;430694,423743;404477,356244;404477,352494;404477,344994;396987,333744;385752,326244;284632,164997;254671,134998;179768,97498;119845,56249;127336,41249;116100,37499;164787,101248;239690,138748;63668,198747;48687,112498;37452,101248;108610,56249" o:connectangles="0,0,0,0,0,0,0,0,0,0,0,0,0,0,0,0,0,0,0,0,0,0,0,0,0,0,0,0,0,0,0,0,0,0,0,0,0,0,0,0,0,0,0,0,0,0,0,0,0,0,0,0,0,0,0,0,0,0,0,0,0"/>
                  <o:lock v:ext="edit" verticies="t"/>
                </v:shape>
                <v:shape id="Freeform 18" o:spid="_x0000_s1033" style="position:absolute;left:41084;top:11144;width:11509;height:9858;visibility:visible;mso-wrap-style:square;v-text-anchor:top" coordsize="30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" path="m236,129v-2,-3,-1,-7,2,-10c240,118,244,119,246,122v2,2,1,6,-1,8c242,132,238,131,236,129t-10,6c232,144,243,146,252,140v8,-6,10,-17,4,-25c250,106,239,104,230,109v-8,6,-10,18,-4,26m102,221v-2,-3,-1,-7,1,-8c106,210,110,211,112,214v2,3,1,7,-2,9c108,224,104,224,102,221t-10,7c98,236,109,238,118,233v8,-6,10,-17,4,-26c117,199,105,196,96,202v-8,6,-9,18,-4,26m275,41v,,2,3,-1,5c234,74,234,74,234,74v,,-2,2,-5,-1c218,56,218,56,218,56v,,-2,-3,1,-5c219,51,247,32,250,29v4,-3,11,-7,16,c275,41,275,41,275,41v,,,,,xm220,79v,,2,3,-1,6c179,112,179,112,179,112v,,-3,3,-5,c162,94,162,94,162,94v,,-2,-3,2,-4c203,62,203,62,203,62v,,3,-2,5,1c220,79,220,79,220,79v,,,,,xm165,118v,,2,2,-1,5c124,150,124,150,124,150v,,-3,2,-5,-1c108,133,108,133,108,133v,,-2,-3,1,-5c148,100,148,100,148,100v,,3,-2,5,1c165,118,165,118,165,118v,,,,,xm110,156v,,2,3,-1,5c69,189,69,189,69,189v,,-3,2,-5,-1c53,171,53,171,53,171v,,-3,-3,,-5c93,138,93,138,93,138v,,3,-2,5,1c110,156,110,156,110,156v,,,,,xm75,228v3,3,,5,,5c63,241,63,241,63,241v-3,2,-5,-1,-5,-1c24,190,24,190,24,190v-2,-3,1,-5,1,-5c36,178,36,178,36,178v3,-2,5,1,5,1c75,228,75,228,75,228v,,,,,xm304,64c270,15,270,15,270,15v,,-10,-15,-25,-4c172,61,172,61,172,61,97,113,97,113,97,113,7,177,7,177,7,177v,,-7,3,-3,9c28,220,28,220,28,220v-2,2,-3,5,-1,9c47,257,47,257,47,257v,,4,6,10,1c94,233,94,233,94,233v-2,-1,-2,-2,-3,-4c84,220,86,207,95,201v9,-7,22,-5,29,5c125,207,126,208,126,210v25,-18,25,-18,25,-18c227,139,227,139,227,139v,,,,,c226,139,225,138,224,137v-6,-10,-4,-23,5,-29c239,101,251,104,258,113v1,1,1,3,2,4c264,114,264,114,264,114,307,69,307,69,307,69v-1,-2,-1,-3,-3,-5e" fillcolor="#8dd0d2" stroked="f">
                  <v:path arrowok="t" o:connecttype="custom" o:connectlocs="892258,446064;918501,487296;847270,506039;959740,431070;847270,506039;386145,798416;412388,835901;344907,854643;457376,775926;344907,854643;1027222,172428;858517,273636;821027,191170;997230,108705;1030971,153686;821027,318617;652323,419825;614833,337359;779789,236151;824776,296126;614833,461057;446129,558517;408639,479799;573595,378592;618582,442315;408639,603498;239935,704705;198696,622240;367400,521032;412388,584756;281174,873385;217441,899624;93725,693460;153708,670970;281174,854643;1012226,56227;644825,228654;26243,663473;104972,824655;176202,963347;352404,873385;356153,753435;472372,787171;851019,521032;839772,513535;967238,423573;989732,427321;1139691,239900" o:connectangles="0,0,0,0,0,0,0,0,0,0,0,0,0,0,0,0,0,0,0,0,0,0,0,0,0,0,0,0,0,0,0,0,0,0,0,0,0,0,0,0,0,0,0,0,0,0,0,0"/>
                  <o:lock v:ext="edit" verticies="t"/>
                </v:shape>
                <v:shape id="Freeform 19" o:spid="_x0000_s1034" style="position:absolute;left:56832;top:12573;width:7699;height:7842;visibility:visible;mso-wrap-style:square;v-text-anchor:top" coordsize="20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" path="m132,42c28,116,28,116,28,116,25,106,18,79,17,77v-1,-3,,-5,5,-8c24,67,34,60,44,53v,,11,-8,23,-17c77,29,87,22,89,21v5,-4,7,-4,10,-2c101,21,124,37,132,42m30,148v-4,-6,-3,-14,3,-18c39,125,48,127,52,133v4,6,3,14,-3,19c43,156,35,154,30,148m140,71v-4,-6,-3,-15,3,-19c149,48,158,49,162,55v4,6,3,15,-3,19c153,78,144,77,140,71t62,13c168,35,168,35,168,35v,,-9,-13,-21,-4c146,33,146,33,146,33,138,28,110,8,106,6,101,3,91,,80,8,75,11,67,17,57,24,46,32,35,39,35,39,26,46,17,53,13,56,1,64,1,74,2,80v1,5,10,37,13,45c13,127,13,127,13,127v,,-13,8,-4,21c44,196,44,196,44,196v12,-8,12,-8,12,-8c66,201,66,201,66,201v,,,,,c66,201,66,201,66,201v5,7,14,8,20,3c93,200,94,191,89,184v,,,,,c89,184,89,184,89,184,80,170,80,170,80,170v86,-61,86,-61,86,-61c176,123,176,123,176,123v,,,,,c176,123,176,123,176,123v5,7,14,8,20,4c203,122,205,113,200,106v,,,,,-1c200,105,200,105,200,105,190,92,190,92,190,92v12,-8,12,-8,12,-8c202,84,202,84,202,84xe" fillcolor="#8dd0d2" stroked="f">
                  <v:path arrowok="t" o:connecttype="custom" o:connectlocs="495765,157595;105162,435264;63849,288925;82627,258907;165255,198870;251638,135082;334266,78798;371824,71293;495765,157595;112674,555336;123941,487795;195301,499052;184034,570345;112674,555336;525811,266411;537079,195118;608439,206375;597171,277668;525811,266411;758671,315191;630974,131330;552102,116320;548346,123825;398114,22514;300464,30018;214080,90055;131453,146339;48825,210127;7512,300182;56337,469034;48825,476539;33802,555336;165255,735445;210325,705427;247882,754207;247882,754207;247882,754207;322998,765464;334266,690418;334266,690418;334266,690418;300464,637886;623462,408998;661020,461530;661020,461530;661020,461530;736136,476539;751159,397741;751159,393989;751159,393989;713601,345209;758671,315191;758671,315191" o:connectangles="0,0,0,0,0,0,0,0,0,0,0,0,0,0,0,0,0,0,0,0,0,0,0,0,0,0,0,0,0,0,0,0,0,0,0,0,0,0,0,0,0,0,0,0,0,0,0,0,0,0,0,0,0"/>
                  <o:lock v:ext="edit" verticies="t"/>
                </v:shape>
                <v:shape id="Freeform 20" o:spid="_x0000_s1035" style="position:absolute;left:108172;top:12080;width:7572;height:8176;visibility:visible;mso-wrap-style:square;v-text-anchor:top" coordsize="20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" path="m198,160v4,5,3,12,-3,16c190,179,183,178,180,173v,,,,,c138,114,138,114,138,114v-10,7,-10,7,-10,7c65,29,65,29,65,29v,,,,,c60,21,62,11,70,5,77,,89,2,94,9v,,,,,c152,94,152,94,152,94v6,7,6,7,6,7c198,160,198,160,198,160xm83,82c73,68,73,68,73,68,72,67,72,67,72,67,44,27,44,27,44,27v,,,,,c43,26,41,25,39,26v-2,1,-2,4,-1,6c38,32,38,32,38,32,66,71,66,71,66,71v-7,4,-7,4,-7,4c32,36,32,36,32,36v,,,,,c31,34,28,33,27,35v-2,1,-3,4,-1,5c26,40,26,40,26,40,53,80,53,80,53,80v-6,4,-6,4,-6,4c20,44,20,44,20,44v,,,,,c19,43,16,42,14,43v-2,1,-1,4,,6c14,49,14,49,14,49,41,88,41,88,41,88v-6,4,-6,4,-6,4c7,53,7,53,7,53v,,,,,c6,51,4,50,2,52,,53,,56,1,57v,,,,,c28,97,28,97,28,97v1,2,1,2,1,2c39,113,39,113,39,113v,,,,,c43,118,52,120,57,116v,,,,,c59,115,59,115,59,115v67,97,67,97,67,97c126,212,126,212,126,212v4,5,10,6,15,2c147,211,148,204,145,199v,,,,,c78,102,78,102,78,102v1,-1,1,-1,1,-1c79,101,79,101,79,101v,,,,,c85,96,87,89,83,82xe" fillcolor="#8dd0d2" stroked="f">
                  <v:path arrowok="t" o:connecttype="custom" o:connectlocs="742243,600046;730997,660051;674767,648800;674767,648800;517321,427533;479834,453785;243666,108758;243666,108758;262409,18751;352378,33753;352378,33753;569803,352527;592295,378779;742243,600046;311142,307524;273655,255020;269907,251269;164943,101258;164943,101258;146199,97508;142451,120009;142451,120009;247414,266271;221173,281272;119958,135010;119958,135010;101215,131260;97466,150012;97466,150012;198681,300023;176189,315024;74974,165013;74974,165013;52482,161262;52482,183764;52482,183764;153697,330025;131205,345027;26241,198765;26241,198765;7497,195015;3749,213766;3749,213766;104964,363778;108712,371279;146199,423783;146199,423783;213676,435034;213676,435034;221173,431283;472337,795061;472337,795061;528567,802562;543562,746308;543562,746308;292399,382529;296148,378779;296148,378779;296148,378779;311142,307524" o:connectangles="0,0,0,0,0,0,0,0,0,0,0,0,0,0,0,0,0,0,0,0,0,0,0,0,0,0,0,0,0,0,0,0,0,0,0,0,0,0,0,0,0,0,0,0,0,0,0,0,0,0,0,0,0,0,0,0,0,0,0,0"/>
                  <o:lock v:ext="edit" verticies="t"/>
                </v:shape>
                <v:shape id="Freeform 21" o:spid="_x0000_s1036" style="position:absolute;left:66738;top:12112;width:8779;height:7890;visibility:visible;mso-wrap-style:square;v-text-anchor:top" coordsize="23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" path="m185,60v,9,-4,17,-10,18c169,78,163,71,163,62v-1,-10,3,-18,10,-18c179,43,185,51,185,60m137,12v2,3,-2,8,-9,13c122,29,115,31,113,29v-1,-2,3,-8,10,-12c129,12,136,10,137,12t35,77c179,89,184,97,185,106v,10,-4,18,-10,18c168,125,163,116,162,107v,-9,4,-17,10,-18m117,38v2,3,-3,9,-10,14c99,57,93,59,91,57v-2,-3,1,-10,9,-15c107,37,115,35,117,38m102,18v1,2,-3,8,-10,13c85,36,77,37,76,36,74,33,78,27,86,22v7,-5,14,-7,16,-4m80,43v2,2,-4,9,-11,14c62,62,54,64,52,62,50,59,56,53,63,48v7,-5,15,-8,17,-5m57,69v2,3,-2,10,-10,16c38,90,30,92,28,89,26,87,31,80,40,75v8,-6,16,-9,17,-6m56,146v-3,4,-12,1,-18,-5c30,136,25,128,28,125v3,-3,11,-1,19,5c54,136,58,143,56,146t48,26c106,170,114,172,122,177v9,7,12,14,9,17c130,198,122,195,113,189v-8,-5,-11,-12,-9,-17m66,86c64,84,68,77,76,71v8,-5,16,-7,18,-4c96,69,91,76,83,81v-8,6,-16,8,-17,5m161,154v-1,-8,4,-17,10,-18c178,136,183,144,184,153v1,9,-4,17,-11,17c167,171,162,163,161,154m150,1c134,3,104,7,94,11,83,14,73,20,64,28,55,37,23,73,14,83,5,93,,109,9,122v8,12,36,50,44,59c60,189,72,200,83,202v10,1,55,8,64,8c156,210,172,206,184,191v12,-15,36,-58,43,-68c234,113,230,95,223,81,215,66,194,36,185,20,177,5,166,,150,1e" fillcolor="#8dd0d2" stroked="f">
                  <v:path arrowok="t" o:connecttype="custom" o:connectlocs="656540,293053;649037,165312;513977,45085;423937,108955;513977,45085;694057,398251;607769,402008;438944,142769;341401,214154;438944,142769;345153,116470;322643,82656;300133,161555;195086,232939;300133,161555;176328,319352;150066,281781;210093,548535;105046,469636;210093,548535;457702,665004;423937,710089;247609,323109;352656,251725;247609,323109;641534,510964;649037,638705;562749,3757;240106,105198;33765,458364;311388,758931;690305,717603;836620,304324;562749,3757" o:connectangles="0,0,0,0,0,0,0,0,0,0,0,0,0,0,0,0,0,0,0,0,0,0,0,0,0,0,0,0,0,0,0,0,0,0"/>
                  <o:lock v:ext="edit" verticies="t"/>
                </v:shape>
                <v:shape id="Freeform 22" o:spid="_x0000_s1037" style="position:absolute;left:78676;top:22066;width:7842;height:8620;visibility:visible;mso-wrap-style:square;v-text-anchor:top" coordsize="20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" path="m99,c98,,98,,98,,1,69,1,69,1,69v-1,,,1,-1,1c,71,,72,1,72v,,14,18,18,23c21,94,21,94,21,94,115,27,115,27,115,27v2,-2,2,-2,2,-2c113,19,100,1,100,1,99,1,99,,99,xm113,27c21,92,21,92,21,92,17,87,8,75,5,71,98,5,98,5,98,5v3,4,11,16,15,22xm21,100v2,3,3,7,7,12c28,112,28,112,28,112v7,9,13,8,17,13c46,126,46,126,46,126v,,,,,c46,126,46,126,46,126v,1,6,8,13,16c60,143,61,145,62,146v1,1,2,2,4,4c84,172,110,204,123,219v1,,2,1,3,2c129,225,131,227,131,227v2,3,6,3,11,2c151,228,164,222,177,212v1,-1,2,-1,3,-2c199,196,209,181,206,174v,,-1,-1,-1,-3c204,171,204,170,203,170,192,152,144,71,138,61v-1,-1,-1,-1,-1,-1c133,53,135,49,130,39v-2,-2,-3,-3,-4,-5c123,30,120,29,117,24,18,95,18,95,18,95v2,2,3,4,3,5xe" fillcolor="#8dd0d2" stroked="f">
                  <v:path arrowok="t" o:connecttype="custom" o:connectlocs="371475,0;367723,0;3752,258604;0,262352;3752,269848;71293,356049;78798,352301;431511,101193;439016,93697;375227,3748;371475,0;424007,101193;78798,344805;18761,266100;367723,18739;424007,101193;78798,374788;105064,419763;105064,419763;168852,468485;172605,472233;172605,472233;172605,472233;221384,532199;232641,547191;247650,562182;461530,820786;472786,828282;491548,850769;532823,858265;664152,794551;675409,787055;772968,652132;769216,640888;761711,637140;517814,228621;514061,224873;487795,146167;472786,127428;439016,89949;67541,356049;78798,374788" o:connectangles="0,0,0,0,0,0,0,0,0,0,0,0,0,0,0,0,0,0,0,0,0,0,0,0,0,0,0,0,0,0,0,0,0,0,0,0,0,0,0,0,0,0"/>
                  <o:lock v:ext="edit" verticies="t"/>
                </v:shape>
                <v:shape id="Freeform 23" o:spid="_x0000_s1038" style="position:absolute;left:476;top:23066;width:7096;height:7287;visibility:visible;mso-wrap-style:square;v-text-anchor:top" coordsize="18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" path="m126,8c123,7,120,6,117,5,95,,71,2,49,14v-1,1,-2,2,-3,2c44,17,42,18,41,19v-2,2,-4,3,-5,4c34,24,33,25,32,26,14,42,3,64,1,87,,90,,93,,96v,19,6,39,17,55c29,168,45,180,63,186v3,1,6,2,9,3c95,194,119,192,140,180v1,-1,2,-2,4,-2c145,177,147,176,149,174v2,-1,3,-2,5,-3c155,170,156,169,157,168v19,-16,29,-38,32,-61c189,104,189,101,189,98v,-19,-5,-39,-17,-55c160,26,144,14,126,8xm124,17v14,6,27,14,38,28c135,63,135,63,135,63,128,54,121,46,112,40v5,-8,9,-15,12,-23xm115,14v-3,7,-6,13,-10,20c91,24,77,19,64,18v16,-7,34,-8,51,-4xm52,27v14,-2,31,3,47,14c93,49,86,56,77,63,52,27,52,27,52,27v,,,,,xm82,71c92,64,100,56,107,47v7,6,14,13,20,22c96,90,96,90,96,90,82,71,82,71,82,71v,,,,,xm101,98c133,76,133,76,133,76v5,9,10,18,13,27c135,106,125,111,115,118,101,98,101,98,101,98v,,,,,xm44,33c69,68,69,68,69,68,60,74,50,79,41,82,36,63,37,45,44,33xm57,118c51,109,47,100,44,91,54,88,65,83,74,76,88,96,88,96,88,96,57,118,57,118,57,118v,,,,,xm94,103v13,20,13,20,13,20c98,130,90,138,83,147,76,141,69,134,62,125,94,103,94,103,94,103v,,,,,xm31,41v-3,13,-3,28,1,44c25,87,17,87,10,87,12,70,19,54,31,41xm10,97v8,,16,-1,25,-3c38,104,43,114,49,123,22,142,22,142,22,142,14,128,10,112,10,97xm66,177c51,171,38,162,28,149,55,131,55,131,55,131v7,9,14,17,22,23c72,162,68,170,66,177xm75,179v2,-6,6,-13,10,-19c98,169,113,175,126,176v-17,6,-34,8,-51,3xm91,152v6,-7,13,-14,22,-21c138,166,138,166,138,166v-15,3,-32,-2,-47,-14xm145,161c121,125,121,125,121,125v9,-5,18,-10,27,-13c154,131,153,148,145,161xm159,153v3,-13,3,-28,-1,-44c165,107,172,106,179,106v-2,18,-9,34,-20,47xm180,97v-8,,-17,1,-25,3c151,90,147,80,140,71,167,52,167,52,167,52v9,14,13,30,13,45xe" fillcolor="#8dd0d2" stroked="f">
                  <v:path arrowok="t" o:connecttype="custom" o:connectlocs="439284,18780;172710,60096;135164,86388;3755,326772;63828,567155;270329,709883;540658,668567;578203,642275;709613,401891;645785,161508;465566,63852;506866,236628;465566,63852;394229,127704;431775,52584;371702,153996;195237,101412;307874,266676;476830,259164;307874,266676;379211,368087;548167,386867;379211,368087;165201,123948;153937,307992;214010,443207;277838,285456;214010,443207;352929,386867;311629,552131;352929,386867;116392,153996;37546,326772;37546,364332;183974,461987;37546,364332;105128,559643;289102,578423;281592,672323;473075,661055;341666,570911;518130,623495;544412,604715;555676,420671;596976,574667;672067,398135;675822,364332;525639,266676;675822,364332" o:connectangles="0,0,0,0,0,0,0,0,0,0,0,0,0,0,0,0,0,0,0,0,0,0,0,0,0,0,0,0,0,0,0,0,0,0,0,0,0,0,0,0,0,0,0,0,0,0,0,0,0"/>
                  <o:lock v:ext="edit" verticies="t"/>
                </v:shape>
                <v:shape id="Freeform 24" o:spid="_x0000_s1039" style="position:absolute;left:11207;top:22780;width:7239;height:8430;visibility:visible;mso-wrap-style:square;v-text-anchor:top" coordsize="45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" path="m350,111l246,89,185,,135,35r28,40l55,59,,354,40,326,185,531r52,-35l152,375r73,-52l310,446,456,342,312,137r38,-26l350,111r,l350,111xm312,229r-59,40l211,210r59,-43l312,229r,l312,229r,xe" fillcolor="#8dd0d2" stroked="f">
                  <v:path arrowok="t" o:connecttype="custom" o:connectlocs="555625,176213;390525,141288;293688,0;214313,55563;258763,119063;87313,93663;0,561975;63500,517525;293688,842963;376238,787400;241300,595313;357188,512763;492125,708025;723900,542925;495300,217488;555625,176213;555625,176213;555625,176213;555625,176213;495300,363538;401638,427038;334963,333375;428625,265113;495300,363538;495300,363538;495300,363538;495300,363538" o:connectangles="0,0,0,0,0,0,0,0,0,0,0,0,0,0,0,0,0,0,0,0,0,0,0,0,0,0,0"/>
                  <o:lock v:ext="edit" verticies="t"/>
                </v:shape>
                <v:shape id="Freeform 26" o:spid="_x0000_s1040" style="position:absolute;left:27352;top:22542;width:8017;height:7811;visibility:visible;mso-wrap-style:square;v-text-anchor:top" coordsize="21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" path="m198,173v-1,3,-25,-31,-43,-65c134,68,118,26,118,26v,,14,42,32,84c165,145,186,181,184,180v-9,-2,-28,-8,-49,-24c104,134,100,87,107,59v6,-28,,-59,,-59c107,,131,33,156,48v26,14,58,51,54,86c207,154,203,166,198,173t-65,2c118,181,100,186,100,186v,,13,-11,28,-18c124,165,120,162,118,159v-2,-1,-3,-2,-4,-4c114,155,114,155,114,155,106,145,100,135,96,123v-2,-1,-6,-4,-9,-6c64,101,31,84,30,84v1,,36,9,61,25c92,110,92,110,93,110,90,100,89,90,89,79,60,69,23,74,,79v45,20,46,75,100,80c87,173,80,194,80,194v,,37,14,58,4c146,196,151,190,154,184v-6,-3,-12,-6,-19,-10c135,174,134,175,133,175e" fillcolor="#8dd0d2" stroked="f">
                  <v:path arrowok="t" o:connecttype="custom" o:connectlocs="741749,649623;580662,405545;442052,97631;561931,413055;689302,675909;505738,585788;400844,221548;400844,0;584408,180242;786703,503176;741749,649623;498245,657133;374621,698439;479514,630848;442052,597053;427067,582032;427067,582032;359636,461871;325920,439341;112386,315424;340905,409300;348397,413055;333412,296649;0,296649;374621,597053;299696,728479;516976,743500;576916,690929;505738,653378;498245,657133" o:connectangles="0,0,0,0,0,0,0,0,0,0,0,0,0,0,0,0,0,0,0,0,0,0,0,0,0,0,0,0,0,0"/>
                  <o:lock v:ext="edit" verticies="t"/>
                </v:shape>
                <v:shape id="Freeform 27" o:spid="_x0000_s1041" style="position:absolute;left:37369;top:21685;width:10732;height:10096;visibility:visible;mso-wrap-style:square;v-text-anchor:top" coordsize="28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" path="m9,124c180,4,180,4,180,4,156,138,156,138,156,138v,3,-2,6,-4,8c149,148,145,148,142,147,9,124,9,124,9,124xm173,113v-4,27,-4,27,-4,27c168,146,164,152,159,155v-6,4,-11,6,-18,5c114,155,114,155,114,155,94,266,94,266,94,266v,1,,2,,2c97,269,100,268,103,266,281,141,281,141,281,141v3,-2,5,-5,5,-8c286,133,285,133,284,133,173,113,173,113,173,113xm3,135v-1,,-2,,-3,-1c,138,,141,2,144,83,259,83,259,83,259,102,153,102,153,102,153,3,135,3,135,3,135xm193,2v-18,99,-18,99,-18,99c282,120,282,120,282,120,201,5,201,5,201,5,199,2,196,,193,v,,,1,,2e" fillcolor="#8dd0d2" stroked="f">
                  <v:path arrowok="t" o:connecttype="custom" o:connectlocs="33770,465415;675409,15013;585355,517962;570345,547988;532823,551742;33770,465415;649143,424128;634134,525468;596611,581769;529070,600535;427759,581769;352714,998390;352714,1005897;386484,998390;1054389,529222;1073150,499195;1065645,499195;649143,424128;11257,506702;0,502948;7505,540482;311439,972117;382732,574262;11257,506702;724189,7507;656648,379088;1058141,450401;754207,18767;724189,0;724189,7507" o:connectangles="0,0,0,0,0,0,0,0,0,0,0,0,0,0,0,0,0,0,0,0,0,0,0,0,0,0,0,0,0,0"/>
                  <o:lock v:ext="edit" verticies="t"/>
                </v:shape>
                <v:shape id="Freeform 28" o:spid="_x0000_s1042" style="position:absolute;left:50165;top:22479;width:6826;height:7985;visibility:visible;mso-wrap-style:square;v-text-anchor:top" coordsize="1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" path="m19,148c7,138,7,138,7,138v,,,,,c1,132,,124,5,119v6,-6,14,-7,19,-2c24,117,24,117,24,117v13,11,13,11,13,11c19,148,19,148,19,148v,,,,,xm37,128c25,116,25,116,25,116v,,,,,c25,116,25,116,25,116v-6,-3,-13,-3,-17,c7,117,6,117,5,119,,124,,132,6,137v,,,,,c20,149,20,149,20,149,37,128,37,128,37,128v,,,,,xm7,138c6,137,6,137,6,137,1,133,1,124,6,119v,-1,1,-2,2,-3c13,113,20,113,24,117v12,11,12,11,12,11c19,148,19,148,19,148,7,138,7,138,7,138xm51,158v5,-6,4,-14,-1,-20c50,138,50,138,50,138,37,127,37,127,37,127,18,149,18,149,18,149v13,10,13,10,13,10c32,160,32,160,32,160v,,,,,c36,163,43,164,49,160v,,,-1,2,-2xm19,148c37,128,37,128,37,128v12,11,12,11,12,11c49,139,49,139,49,139v,,,,,c54,144,55,152,50,157v-1,1,-1,2,-2,3c43,163,36,163,31,159v,,,,,c19,148,19,148,19,148v,,,,,xm89,135v15,-6,15,-6,15,-6c104,129,104,129,104,129v7,-3,10,-11,7,-18c108,104,100,101,94,104v,,,,,c78,110,78,110,78,110v11,25,11,25,11,25c89,135,89,135,89,135xm111,111v-2,-7,-10,-10,-17,-8c94,103,94,103,94,103v-16,7,-16,7,-16,7c89,135,89,135,89,135v15,-6,15,-6,15,-6c104,129,104,129,104,129v,,,,,c105,128,106,128,106,128v5,-4,8,-10,5,-17xm89,135c79,110,79,110,79,110v15,-6,15,-6,15,-6c94,104,94,104,94,104v,,,,,c101,102,108,105,111,112v2,5,,11,-5,15c105,127,105,128,104,128v-1,1,-1,1,-1,1c89,135,89,135,89,135v,,,,,xm78,110v-15,5,-15,5,-15,5c63,116,63,116,63,116v,,,,,c62,116,61,117,61,117v-5,4,-8,10,-5,17c59,141,66,144,73,142v,,,,,c90,135,90,135,90,135,78,110,78,110,78,110v,,,,,xm73,141v,,,,,c66,143,59,140,57,133v-3,-5,-1,-12,4,-15c62,117,62,117,63,116v15,-5,15,-5,15,-5c88,134,88,134,88,134v-15,7,-15,7,-15,7xm79,180c63,173,63,173,63,173v,,,,,c56,170,48,174,46,180v-3,7,,15,7,18c53,198,53,198,53,198v15,6,15,6,15,6c79,180,79,180,79,180v,,,,,xm79,179c63,173,63,173,63,173v,-1,,-1,,-1c63,172,63,172,63,172v-4,-1,-9,,-12,2c48,176,47,178,45,180v-3,7,1,15,7,18c52,198,52,198,52,198v16,7,16,7,16,7c79,179,79,179,79,179v,,,,,xm53,198v,,,,,c47,194,43,187,46,180v1,-2,3,-4,5,-5c54,173,59,171,63,173v16,7,16,7,16,7c68,204,68,204,68,204,53,198,53,198,53,198xm101,203v3,-6,,-14,-7,-17c94,186,94,186,94,186,78,179,78,179,78,179,67,205,67,205,67,205v16,6,16,6,16,6c83,211,83,211,83,211v,,,,,c87,213,93,212,96,209v2,-1,4,-3,5,-6xm69,204c79,180,79,180,79,180v14,6,14,6,14,6c93,186,93,186,93,186v1,,1,,1,c101,189,103,197,100,203v-1,2,-2,4,-4,6c92,211,88,212,83,210v,,,,,c69,204,69,204,69,204v,,,,,xm114,162v12,-11,12,-11,12,-11c126,151,126,151,126,151v6,-4,8,-13,3,-19c125,126,116,125,110,130v,,,,,c97,140,97,140,97,140v17,22,17,22,17,22c114,162,114,162,114,162xm127,152v1,-1,1,-1,1,-1c128,151,128,151,128,151v5,-5,6,-13,1,-19c125,126,116,125,110,129v,,,,,c97,140,97,140,97,140v17,22,17,22,17,22c114,162,114,162,114,162v13,-10,13,-10,13,-10c127,152,127,152,127,152xm110,130v,,,,,c110,130,110,130,110,130v6,-5,14,-3,19,2c133,138,132,146,126,151v-12,10,-12,10,-12,10c98,140,98,140,98,140v12,-10,12,-10,12,-10c110,130,110,130,110,130xm115,161c97,140,97,140,97,140v,,,,,c84,150,84,150,84,150v,,,,,c84,150,84,150,84,150v-6,5,-7,14,-2,19c86,175,94,176,101,172v,,,,,c101,172,101,172,101,172v14,-11,14,-11,14,-11c115,161,115,161,115,161xm97,141v16,20,16,20,16,20c101,171,101,171,101,171v,,,,,c100,171,100,171,100,171v,,,,,c95,175,86,174,82,168v-5,-5,-4,-13,2,-17c85,150,85,150,85,150v12,-9,12,-9,12,-9c97,141,97,141,97,141xm106,78v15,5,15,5,15,5c121,83,121,83,121,83v7,2,15,-1,18,-8c140,68,137,61,130,58v,,,,,c115,52,115,52,115,52v-9,26,-9,26,-9,26c106,78,106,78,106,78xm139,75v3,-7,-1,-15,-8,-18c131,57,131,57,131,57,115,52,115,52,115,52,105,78,105,78,105,78v16,5,16,5,16,5c122,84,122,84,122,84v,,,,,c126,85,130,84,134,82v2,-2,4,-4,5,-7xm107,77v8,-24,8,-24,8,-24c130,58,130,58,130,58v,,,,,c130,58,130,58,130,58v7,3,10,10,8,17c137,77,135,80,133,81v-3,2,-7,3,-12,2c121,83,121,83,121,83,107,77,107,77,107,77v,,,,,xm116,52c100,46,100,46,100,46v-1,,-1,,-1,c99,46,99,46,99,46,95,45,91,45,87,48v-2,1,-4,4,-5,6c79,62,83,69,89,72v,,,,,c106,78,106,78,106,78,116,52,116,52,116,52v,,,,,xm91,72v-1,,-1,,-1,c84,69,80,61,83,54v,-2,2,-4,4,-6c91,46,96,45,100,47v14,6,14,6,14,6c106,77,106,77,106,77,91,72,91,72,91,72xm150,154v-6,15,-6,15,-6,15c144,169,144,169,144,169v-2,7,2,15,9,17c161,189,167,185,170,178v,,,,,c175,162,175,162,175,162v-25,-8,-25,-8,-25,-8c150,154,150,154,150,154xm170,178v,,,,,c175,162,175,162,175,162v-26,-9,-26,-9,-26,-9c144,169,144,169,144,169v,1,,1,,1c144,170,144,170,144,170v-2,7,2,14,9,16c157,188,161,187,165,184v2,-1,4,-3,5,-6xm150,154v25,8,25,8,25,8c170,177,170,177,170,177v,,,,,c170,177,170,177,170,177v-1,3,-3,5,-5,7c162,186,157,187,154,186v-7,-2,-12,-10,-9,-16c145,169,145,169,145,169v5,-15,5,-15,5,-15c150,154,150,154,150,154xm181,146v,,,,,c181,146,181,146,181,146v1,-7,-2,-15,-9,-17c168,128,163,128,159,131v-2,2,-4,4,-5,6c154,137,154,137,154,137v-5,17,-5,17,-5,17c176,162,176,162,176,162v5,-16,5,-16,5,-16c181,146,181,146,181,146xm155,138v,,,,,c155,138,155,138,155,138v1,-3,2,-5,5,-7c163,129,168,129,171,130v7,2,11,9,9,16c175,161,175,161,175,161v-25,-8,-25,-8,-25,-8c155,138,155,138,155,138v,,,,,xm133,29v17,-1,17,-1,17,-1c150,28,150,28,150,28v7,-2,12,-8,12,-15c161,6,155,,148,v,,,,,c131,2,131,2,131,2v2,27,2,27,2,27c133,29,133,29,133,29xm162,13c162,5,155,,148,v-1,,-1,,-1,c130,1,130,1,130,1v3,28,3,28,3,28c150,28,150,28,150,28v,-1,,-1,,-1c150,27,150,27,150,27v2,,5,-1,6,-2c160,22,163,18,162,13xm134,28c132,2,132,2,132,2,147,1,147,1,147,1v,,,,,c147,1,147,1,147,1v8,-1,14,5,14,12c162,18,160,22,156,24v-2,2,-4,3,-6,3c149,27,149,27,149,27v-15,1,-15,1,-15,1c134,28,134,28,134,28xm131,1c115,2,115,2,115,2v-1,1,-1,1,-1,1c114,3,114,3,114,3v-2,,-4,1,-6,2c104,8,102,13,102,18v1,7,7,13,14,13c116,31,116,31,116,31v18,-1,18,-1,18,-1c131,1,131,1,131,1v,,,,,xm117,29v,1,,1,,1c109,30,103,25,103,17v,-4,2,-8,5,-11c110,5,113,4,114,4,131,2,131,2,131,2v2,26,2,26,2,26c117,29,117,29,117,29xm163,110v9,-14,9,-14,9,-14c172,96,172,96,172,96v4,-6,1,-14,-6,-18c160,73,153,76,148,82v,,,,,c140,96,140,96,140,96v23,14,23,14,23,14c163,110,163,110,163,110xm172,96v,,,,,c172,96,172,96,172,96v4,-6,2,-15,-5,-19c162,74,156,74,152,77v-1,1,-3,3,-4,4c148,81,148,81,148,81v-9,15,-9,15,-9,15c164,111,164,111,164,111v8,-15,8,-15,8,-15c172,96,172,96,172,96xm149,83v,,,,,c149,83,149,83,149,83v,-2,1,-4,3,-5c156,75,162,75,166,78v7,4,9,11,5,18c163,109,163,109,163,109,141,96,141,96,141,96v8,-13,8,-13,8,-13c149,83,149,83,149,83xm154,125v,,,,,c164,109,164,109,164,109,140,96,140,96,140,96v-9,14,-9,14,-9,14c131,110,131,110,131,110v,,,,,c127,117,129,125,136,129v5,2,11,3,15,c153,128,153,126,154,125xm140,96v22,14,22,14,22,14c154,124,154,124,154,124v,,,,,c154,124,154,124,154,124v-1,2,-2,3,-3,4c146,131,141,131,137,128v-7,-4,-8,-11,-5,-17c132,111,132,111,132,111v8,-15,8,-15,8,-15c140,96,140,96,140,96xe" fillcolor="#8ecfd2" stroked="f">
                  <v:path arrowok="t" o:connecttype="custom" o:connectlocs="138775,479858;30005,434871;26255,517346;26255,517346;120022,599822;183784,521095;71263,554835;292554,412378;333811,506100;296304,412378;386321,483606;228792,438620;273800,528593;273800,528593;255047,764773;191285,652306;198786,742280;198786,742280;311307,791015;348814,697293;258797,764773;363817,524844;412576,483606;412576,487355;412576,487355;315058,562333;363817,528593;315058,566082;521345,281167;491340,213687;502592,307409;517595,281167;375069,172449;397573,292413;375069,176198;573855,697293;637617,667302;618863,689795;618863,689795;678874,547338;660121,607320;641367,487355;562603,104969;498841,108718;562603,101220;551351,3749;502592,104969;435080,116216;386321,63731;645118,359893;611362,412378;555102,303660;558852,311158;558852,311158;491340,412378;577606,464862;525096,359893" o:connectangles="0,0,0,0,0,0,0,0,0,0,0,0,0,0,0,0,0,0,0,0,0,0,0,0,0,0,0,0,0,0,0,0,0,0,0,0,0,0,0,0,0,0,0,0,0,0,0,0,0,0,0,0,0,0,0,0,0"/>
                  <o:lock v:ext="edit" verticies="t"/>
                </v:shape>
                <v:shape id="Freeform 29" o:spid="_x0000_s1043" style="position:absolute;left:71135;top:22399;width:7874;height:8668;visibility:visible;mso-wrap-style:square;v-text-anchor:top" coordsize="21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" path="m180,140v-78,54,-78,54,-78,54c28,86,28,86,28,86,105,32,105,32,105,32v75,108,75,108,75,108c180,140,180,140,180,140xm78,39v,,,1,-1,2c57,54,57,54,57,54v,,-1,1,-1,c53,51,53,51,53,51v,,,-1,1,-2c73,36,73,36,73,36v,,1,-1,2,c78,39,78,39,78,39v,,,,,xm49,56v2,2,2,4,,5c47,62,44,62,43,60v-1,-2,,-4,1,-5c46,54,49,54,49,56t90,133c136,183,137,174,143,170v6,-4,14,-3,19,3c166,179,164,188,158,192v-6,5,-14,3,-19,-3m200,149c108,15,108,15,108,15,108,15,98,,83,10,15,57,15,57,15,57v,,-15,10,-4,25c102,216,102,216,102,216v,,11,15,26,4c195,174,195,174,195,174v,,15,-11,5,-25e" fillcolor="#8dd0d2" stroked="f">
                  <v:path arrowok="t" o:connecttype="custom" o:connectlocs="674914,525318;382451,727941;104987,322695;393700,120073;674914,525318;674914,525318;292463,146339;288713,153843;213723,202623;209973,202623;198725,191366;202474,183861;273715,135082;281214,135082;292463,146339;292463,146339;183727,210127;183727,228889;161230,225136;164979,206375;183727,210127;521184,709180;536182,637886;607423,649143;592425,720436;521184,709180;749905,559089;404949,56284;311210,37523;56243,213880;41245,307686;382451,810491;479939,825500;731157,652895;749905,559089" o:connectangles="0,0,0,0,0,0,0,0,0,0,0,0,0,0,0,0,0,0,0,0,0,0,0,0,0,0,0,0,0,0,0,0,0,0,0"/>
                  <o:lock v:ext="edit" verticies="t"/>
                </v:shape>
                <v:shape id="Freeform 30" o:spid="_x0000_s1044" style="position:absolute;left:59801;top:21875;width:9112;height:9160;visibility:visible;mso-wrap-style:square;v-text-anchor:top" coordsize="24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" path="m141,112v-7,-10,-20,-12,-30,-5c101,114,99,127,105,137v5,7,15,10,22,8c129,150,129,150,129,150v-9,2,-21,-1,-27,-10c93,128,96,111,108,103v12,-9,29,-5,37,6c151,119,151,131,145,140v-4,-4,-4,-4,-4,-4c146,129,146,120,141,112xm61,35c12,69,,138,34,187v30,42,84,57,130,38c162,221,162,221,162,221,119,238,66,224,38,184,5,137,17,72,64,39,111,6,176,17,209,64v28,41,24,94,-8,130c205,197,205,197,205,197v33,-37,38,-93,8,-135c179,12,111,,61,35xm186,81c162,47,114,38,80,62,46,86,37,134,61,168v20,29,58,39,89,27c148,191,148,191,148,191v-29,11,-64,1,-83,-26c43,133,50,89,83,66v32,-22,76,-15,99,18c201,111,198,147,177,171v4,3,4,3,4,3c203,148,206,110,186,81xm199,72c169,30,112,20,71,49,29,78,18,136,48,177v25,36,70,48,109,33c155,206,155,206,155,206,118,220,75,208,52,175,24,135,34,81,73,53,113,25,167,35,195,74v23,34,20,78,-6,108c192,186,192,186,192,186v28,-32,32,-79,7,-114xm159,100c145,80,118,75,99,89,79,103,74,129,88,149v11,16,31,22,49,16c135,161,135,161,135,161v-16,5,-33,-1,-43,-15c80,129,84,105,101,93v18,-12,42,-8,54,9c165,117,164,135,154,148v3,3,3,3,3,3c169,137,170,116,159,100xm172,90c153,64,116,57,89,76,63,95,56,132,75,158v16,23,44,31,68,22c141,176,141,176,141,176v-22,7,-48,,-62,-20c61,131,67,97,92,80v25,-18,59,-12,76,13c183,114,180,141,165,159v4,3,4,3,4,3c186,142,188,113,172,90xm220,198v3,4,3,4,3,4c163,244,163,244,163,244v-3,-4,-3,-4,-3,-4c171,233,171,233,171,233,124,132,124,132,124,132v-2,,-5,-1,-7,-3c115,125,116,120,119,118v4,-3,9,-2,11,2c132,122,132,125,131,128v13,12,13,12,13,12c144,141,144,141,144,141v,,,,,c210,206,210,206,210,206v10,-8,10,-8,10,-8c220,198,220,198,220,198xm188,192v-5,11,-5,11,-5,11c198,201,198,201,198,201v-10,-9,-10,-9,-10,-9c188,192,188,192,188,192xm171,175v-3,6,-3,6,-3,6c177,180,177,180,177,180v-6,-5,-6,-5,-6,-5c171,175,171,175,171,175xm155,159v-1,3,-1,3,-1,3c157,161,157,161,157,161v-2,-2,-2,-2,-2,-2c155,159,155,159,155,159xm126,127v2,-1,2,-3,1,-5c126,120,123,120,121,121v-1,1,-2,4,-1,6c121,128,124,129,126,127xm132,137v4,8,4,8,4,8c138,144,138,144,138,144v1,-1,1,-1,1,-1c132,137,132,137,132,137v,,,,,xm144,162v6,,6,,6,c152,157,152,157,152,157v-8,-9,-8,-9,-8,-9c140,148,140,148,140,148v-1,3,-1,3,-1,3c144,162,144,162,144,162v,,,,,xm147,169v2,-3,2,-3,2,-3c146,166,146,166,146,166v1,3,1,3,1,3c147,169,147,169,147,169xm153,182v11,-1,11,-1,11,-1c168,172,168,172,168,172v-7,-7,-7,-7,-7,-7c152,165,152,165,152,165v-3,8,-3,8,-3,8c153,182,153,182,153,182v,,,,,xm158,193v4,-8,4,-8,4,-8c155,186,155,186,155,186v3,7,3,7,3,7c158,193,158,193,158,193xm163,204v16,-1,16,-1,16,-1c186,189,186,189,186,189v-6,-5,-6,-5,-6,-5c166,185,166,185,166,185v-6,12,-6,12,-6,12c163,204,163,204,163,204v,,,,,xm171,220v6,-13,6,-13,6,-13c165,208,165,208,165,208v6,12,6,12,6,12c171,220,171,220,171,220xm205,209v-4,-5,-4,-5,-4,-5c181,207,181,207,181,207v-8,18,-8,18,-8,18c175,230,175,230,175,230v30,-21,30,-21,30,-21c205,209,205,209,205,209xe" fillcolor="#8dd0d2" stroked="f">
                  <v:path arrowok="t" o:connecttype="custom" o:connectlocs="393739,514305;382490,525567;543735,525567;228744,131392;607483,829645;783728,240259;798728,232751;299992,232751;554985,717023;682481,315340;697481,304078;179995,664467;194995,656959;708731,683237;596234,375405;513736,619418;378740,349127;588734,566861;333741,285308;528735,660713;629983,349127;644982,337864;611233,915988;464987,495534;487487,450486;539985,529321;824977,743302;686231,762072;704981,720777;663732,675729;581234,596894;581234,596894;476237,457994;472487,476764;517486,540583;494986,514305;569984,589386;521236,566861;551235,634434;551235,634434;614983,679483;569984,619418;573734,683237;581234,698253;611233,765826;674981,690745;611233,765826;663732,777088;641232,825891;678731,777088;768729,784596" o:connectangles="0,0,0,0,0,0,0,0,0,0,0,0,0,0,0,0,0,0,0,0,0,0,0,0,0,0,0,0,0,0,0,0,0,0,0,0,0,0,0,0,0,0,0,0,0,0,0,0,0,0,0"/>
                  <o:lock v:ext="edit" verticies="t"/>
                </v:shape>
                <v:shape id="Freeform 31" o:spid="_x0000_s1045" style="position:absolute;left:55816;top:33512;width:7430;height:7429;visibility:visible;mso-wrap-style:square;v-text-anchor:top" coordsize="19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" path="m110,171v5,6,6,11,4,13c112,186,112,186,112,186v-17,12,-39,7,-50,-8c50,161,53,138,70,127v3,-2,3,-2,3,-2c75,124,80,128,85,134v25,37,25,37,25,37m136,80v-3,2,-3,2,-3,2c132,85,134,90,138,97v26,36,26,36,26,36c168,140,173,142,175,142v3,-2,3,-2,3,-2c194,128,198,106,187,90,175,74,153,69,136,80m59,132c52,127,46,120,41,113,21,84,32,57,58,39,83,21,113,19,133,49v5,7,9,15,12,23c150,71,156,69,161,70,159,59,153,48,147,39,120,,78,4,48,25,19,46,,84,27,123v7,9,16,18,25,23c53,142,56,136,59,132e" fillcolor="#8dd0d2" stroked="f">
                  <v:path arrowok="t" o:connecttype="custom" o:connectlocs="412750,641639;427759,690418;420255,697923;232641,667905;262659,476539;273916,469034;318943,502805;412750,641639;510309,300182;499052,307686;517814,363970;615373,499052;656648,532823;667905,525318;701675,337705;510309,300182;221384,495300;153843,424007;217632,146339;499052,183861;544080,270164;604116,262659;551584,146339;180109,93807;101311,461530;195118,547832;221384,495300" o:connectangles="0,0,0,0,0,0,0,0,0,0,0,0,0,0,0,0,0,0,0,0,0,0,0,0,0,0,0"/>
                  <o:lock v:ext="edit" verticies="t"/>
                </v:shape>
                <v:shape id="Freeform 3713" o:spid="_x0000_s1046" style="position:absolute;left:64833;top:32940;width:8287;height:8303;visibility:visible;mso-wrap-style:square;v-text-anchor:top" coordsize="22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" path="m118,121v-6,4,-14,3,-18,-3c96,112,97,104,103,100v6,-4,14,-3,18,3c125,109,124,117,118,121xm191,55v30,44,20,105,-24,135c122,221,62,210,31,166,,122,10,62,55,31,99,,159,10,191,55xm177,64c151,27,100,18,64,43,27,69,18,120,44,157v25,37,76,46,113,20c194,152,203,100,177,64xm169,69c154,48,129,37,105,39v4,50,4,50,4,50c116,88,124,91,129,98,169,69,169,69,169,69v,,,,,xm130,120v-1,3,-3,6,-7,8c120,131,116,132,112,132v5,50,5,50,5,50c129,181,141,177,152,169v10,-7,18,-17,24,-28c130,120,130,120,130,120xm93,123v-5,-7,-5,-15,-2,-21c46,81,46,81,46,81v-11,22,-9,49,6,71c52,152,52,152,52,152,93,123,93,123,93,123xe" fillcolor="#8dd0d2" stroked="f">
                  <v:path arrowok="t" o:connecttype="custom" o:connectlocs="442460,454578;374966,443308;386215,375685;453709,386955;442460,454578;716185,206627;626193,713801;116239,623636;206231,116462;716185,206627;663690,240438;239978,161544;164985,589825;588697,664962;663690,240438;633693,259222;393714,146517;408713,334359;483706,368171;633693,259222;633693,259222;487456,450822;461208,480876;419962,495904;438710,683746;569948,634907;659940,529715;487456,450822;348718,462092;341219,383198;172484,304305;194982,571041;194982,571041;348718,462092" o:connectangles="0,0,0,0,0,0,0,0,0,0,0,0,0,0,0,0,0,0,0,0,0,0,0,0,0,0,0,0,0,0,0,0,0,0"/>
                  <o:lock v:ext="edit" verticies="t"/>
                </v:shape>
                <v:shape id="Freeform 3714" o:spid="_x0000_s1047" style="position:absolute;left:75676;top:34813;width:7239;height:6763;visibility:visible;mso-wrap-style:square;v-text-anchor:top" coordsize="19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" path="m140,166c133,65,133,65,133,65,186,28,186,28,186,28v,,,,,c192,24,193,17,190,11,186,6,179,5,173,8v,,,,,c119,45,119,45,119,45,28,,28,,28,,8,13,8,13,8,13,80,72,80,72,80,72,42,98,42,98,42,98,16,90,16,90,16,90,,101,,101,,101v26,20,26,20,26,20c36,153,36,153,36,153,52,143,52,143,52,143v2,-27,2,-27,2,-27c93,91,93,91,93,91v27,89,27,89,27,89c140,166,140,166,140,166v,,,,,xe" fillcolor="#8dd0d2" stroked="f">
                  <v:path arrowok="t" o:connecttype="custom" o:connectlocs="525109,623676;498853,244210;697645,105198;697645,105198;712648,41328;648884,30057;648884,30057;446342,169069;105022,0;30006,48842;300062,270510;157533,368194;60012,338138;0,379465;97520,454607;135028,574834;195040,537263;202542,435822;348822,341895;450093,676275;525109,623676;525109,623676" o:connectangles="0,0,0,0,0,0,0,0,0,0,0,0,0,0,0,0,0,0,0,0,0,0"/>
                </v:shape>
                <v:shape id="Freeform 3717" o:spid="_x0000_s1048" style="position:absolute;left:19875;top:23114;width:7128;height:7731;visibility:visible;mso-wrap-style:square;v-text-anchor:top" coordsize="19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" path="m36,23c35,21,31,20,28,22v-2,1,-3,5,-2,8c28,33,32,34,35,32v3,-2,3,-6,1,-9m51,14c49,11,45,10,43,12v-3,2,-4,6,-2,9c43,23,46,24,49,23v3,-2,3,-6,2,-9m107,52v5,8,-2,13,-2,13c53,99,53,99,53,99,46,104,41,97,41,97,29,79,29,79,29,79,24,72,32,67,32,67,83,32,83,32,83,32v7,-5,12,3,12,3c107,52,107,52,107,52v,,,,,xm66,35v2,2,-2,5,-2,5c45,52,45,52,45,52v-3,2,-4,,-4,c36,45,36,45,36,45v-2,-3,1,-4,1,-4c56,27,56,27,56,27v3,-2,5,2,5,2c66,35,66,35,66,35v,,,,,xm70,141v-3,-4,-2,-11,3,-14c78,124,84,125,87,130v3,4,2,11,-2,14c79,147,73,145,70,141t50,-33c116,103,118,97,123,94v4,-3,11,-2,14,3c140,102,138,108,134,111v-5,3,-11,2,-14,-3m151,94c98,15,98,15,98,15,98,15,88,,73,11,15,50,15,50,15,50v,,-15,9,-5,25c62,153,62,153,62,153v,,10,14,25,4c87,157,87,157,87,157v,49,,49,,49c100,197,100,197,100,197v,-35,,-35,,-35c117,151,117,151,117,151v10,-7,10,-7,10,-7c145,132,145,132,145,132v32,14,32,14,32,14c190,137,190,137,190,137,145,118,145,118,145,118v,,,,,c145,118,160,109,151,94e" fillcolor="#8dd0d2" stroked="f">
                  <v:path arrowok="t" o:connecttype="custom" o:connectlocs="135055,86318;105042,82565;97539,112589;131303,120095;135055,86318;191327,52542;161315,45036;153812,78812;183824,86318;191327,52542;401412,195155;393909,243943;198830,371545;153812,364039;108794,296485;120049,251449;311376,120095;356394,131354;401412,195155;401412,195155;247600,131354;240097,150119;168818,195155;153812,195155;135055,168884;138806,153872;210085,101330;228842,108836;247600,131354;247600,131354;262606,529170;273861,476628;326382,487887;318879,540429;262606,529170;450182,405321;461436,352780;513958,364039;502703,416580;450182,405321;566479,352780;367649,56295;273861,41283;56273,187649;37515,281473;232594,574205;326382,589217;326382,589217;326382,773113;375152,739336;375152,607982;438927,566699;476443,540429;543970,495393;664018,547934;712788,514158;543970,442851;543970,442851;566479,352780" o:connectangles="0,0,0,0,0,0,0,0,0,0,0,0,0,0,0,0,0,0,0,0,0,0,0,0,0,0,0,0,0,0,0,0,0,0,0,0,0,0,0,0,0,0,0,0,0,0,0,0,0,0,0,0,0,0,0,0,0,0,0"/>
                  <o:lock v:ext="edit" verticies="t"/>
                </v:shape>
                <v:shape id="Freeform 3718" o:spid="_x0000_s1049" style="position:absolute;left:34480;top:33988;width:7128;height:6382;visibility:visible;mso-wrap-style:square;v-text-anchor:top" coordsize="1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" path="m153,114v37,36,37,36,37,36c161,170,161,170,161,170,144,127,144,127,144,127v9,-13,9,-13,9,-13xm61,108v2,-1,2,-4,,-6c52,92,50,77,56,65,63,54,77,48,89,51v3,1,5,-1,6,-3c96,45,94,43,92,42,75,38,57,46,49,61v-10,15,-7,35,6,47c56,110,59,110,60,109v1,-1,1,-1,1,-1xm45,118v1,-1,2,-5,,-6c32,96,30,74,40,56,51,39,71,29,91,32v2,1,4,-1,5,-3c96,26,94,24,92,23,69,20,45,31,32,51v-12,22,-9,48,6,66c40,119,42,120,44,118v1,,1,,1,xm27,129v2,-2,3,-5,1,-6c11,100,9,70,23,46,37,22,64,9,91,12v3,1,5,-1,5,-4c96,6,95,4,92,3,61,,31,15,15,42,,69,2,103,21,128v1,2,4,2,6,1c27,129,27,129,27,129xm79,78v1,,1,,1,c79,78,79,78,79,78v,,,,,c79,78,79,78,79,78xm138,14v30,43,19,102,-23,132c96,159,74,165,53,163,90,90,90,90,90,90,82,83,82,83,82,83v-3,3,-7,4,-11,2c67,82,65,76,68,72v2,-5,8,-7,13,-4c84,70,86,74,85,78v9,4,9,4,9,4c132,7,132,7,132,7v2,2,4,5,6,7xm80,78v-1,,-1,,-1,c79,78,79,78,79,78v1,,1,,1,c80,78,80,78,80,78xe" fillcolor="#8dd0d2" stroked="f">
                  <v:path arrowok="t" o:connecttype="custom" o:connectlocs="573982,427953;712788,563096;603994,638175;540218,476754;573982,427953;228842,405429;228842,382905;210085,244008;333885,191453;356394,180191;345139,157667;183824,228992;206333,405429;225091,409183;228842,405429;168818,442969;168818,420445;150061,210222;341388,120127;360146,108865;345139,86341;120049,191453;142558,439215;165067,442969;168818,442969;101291,484262;105042,461738;86285,172683;341388,45048;360146,30032;345139,11262;56273,157667;78782,480508;101291,484262;101291,484262;296370,292810;300121,292810;296370,292810;296370,292810;296370,292810;517709,52556;431424,548080;198830,611897;337636,337857;307624,311580;266358,319088;255103,270286;303873,255270;318879,292810;352642,307826;495200,26278;517709,52556;300121,292810;296370,292810;296370,292810;300121,292810;300121,292810" o:connectangles="0,0,0,0,0,0,0,0,0,0,0,0,0,0,0,0,0,0,0,0,0,0,0,0,0,0,0,0,0,0,0,0,0,0,0,0,0,0,0,0,0,0,0,0,0,0,0,0,0,0,0,0,0,0,0,0,0"/>
                  <o:lock v:ext="edit" verticies="t"/>
                </v:shape>
                <v:shape id="Freeform 3719" o:spid="_x0000_s1050" style="position:absolute;left:85693;top:33210;width:9080;height:8446;visibility:visible;mso-wrap-style:square;v-text-anchor:top" coordsize="24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" path="m167,24v3,5,2,10,-2,13c161,40,155,39,152,35v-3,-4,-2,-10,2,-13c158,19,164,20,167,24t17,72c204,123,176,143,176,143v-69,48,-69,48,-69,48c79,210,60,183,60,183,33,145,33,145,33,145,14,117,41,98,41,98,111,49,111,49,111,49v27,-19,47,9,47,9c184,96,184,96,184,96v,,,,,xm170,54v-1,-3,-1,-5,1,-7c174,46,176,46,178,49v2,2,1,4,-1,6c175,57,172,56,170,54t8,10c176,62,177,60,179,58v2,-2,5,-1,6,1c187,62,187,64,184,66v-2,1,-5,1,-6,-2m185,75v-1,-2,-1,-5,1,-6c189,67,192,68,193,70v1,2,1,5,-1,7c190,78,187,77,185,75t47,20c175,14,175,14,175,14v,,-10,-14,-24,-5c14,106,14,106,14,106v,,-14,9,-4,23c67,211,67,211,67,211v,,10,14,23,4c228,118,228,118,228,118v,,14,-10,4,-23e" fillcolor="#8dd0d2" stroked="f">
                  <v:path arrowok="t" o:connecttype="custom" o:connectlocs="626630,90085;619125,138882;570345,131374;577850,82578;626630,90085;690418,360341;660400,536758;401493,716929;225136,686901;123825,544266;153843,367848;416502,183924;592859,217706;690418,360341;690418,360341;637886,202692;641639,176417;667905,183924;664152,206446;637886,202692;667905,240228;671657,217706;694170,221460;690418,247735;667905,240228;694170,281517;697923,258995;724189,262749;720436,289024;694170,281517;870527,356588;656648,52550;566593,33782;52532,397877;37523,484209;251402,792000;337705,807014;855518,442920;870527,356588" o:connectangles="0,0,0,0,0,0,0,0,0,0,0,0,0,0,0,0,0,0,0,0,0,0,0,0,0,0,0,0,0,0,0,0,0,0,0,0,0,0,0"/>
                  <o:lock v:ext="edit" verticies="t"/>
                </v:shape>
                <v:shape id="Freeform 3720" o:spid="_x0000_s1051" style="position:absolute;left:108997;top:23415;width:5922;height:7620;visibility:visible;mso-wrap-style:square;v-text-anchor:top" coordsize="15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" path="m100,103c94,94,93,71,93,71v,,22,8,28,17c132,104,111,119,100,103m56,17v,,3,65,17,86c101,143,158,103,130,63,116,43,56,17,56,17t76,110c120,136,107,140,94,136v-11,,-26,-6,-37,-21c50,104,44,85,40,56,38,37,36,20,36,20,37,9,37,9,37,9,19,4,6,,6,,6,,,100,29,142v43,61,118,24,119,-31c144,116,138,123,132,127e" fillcolor="#8dd0d2" stroked="f">
                  <v:path arrowok="t" o:connecttype="custom" o:connectlocs="374771,386631;348537,266512;453473,330325;374771,386631;209872,63813;273583,386631;487202,236483;209872,63813;494698,476719;352285,510502;213619,431675;149908,210207;134918,75074;138665,33783;22486,0;108684,533025;554661,416660;494698,476719" o:connectangles="0,0,0,0,0,0,0,0,0,0,0,0,0,0,0,0,0,0"/>
                  <o:lock v:ext="edit" verticies="t"/>
                </v:shape>
                <v:shape id="Freeform 3721" o:spid="_x0000_s1052" style="position:absolute;left:44037;top:33131;width:7890;height:7509;visibility:visible;mso-wrap-style:square;v-text-anchor:top" coordsize="21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" path="m194,111v-2,1,-5,2,-7,1c169,106,148,110,132,121v-16,11,-26,29,-27,48c105,173,101,177,96,177v-4,,-7,-4,-7,-9c90,144,103,122,123,108,143,94,169,89,191,96v5,2,7,6,6,10c196,109,195,110,194,111xm200,66v-1,2,-4,2,-6,2c165,62,134,69,108,87,83,105,66,132,60,161v,4,-5,7,-9,6c47,166,44,162,45,158,50,124,70,94,98,74,128,53,164,45,197,52v5,1,7,5,7,9c203,64,202,65,200,66xm207,22v-2,1,-4,2,-7,1c159,16,118,26,83,50,48,75,24,111,17,151v-1,5,-5,8,-9,7c3,157,,153,1,148,9,104,35,64,73,37,112,10,158,,203,7v4,1,7,5,7,10c209,19,208,21,207,22xm181,191v13,-9,16,-26,8,-38c180,140,163,137,150,146v-13,9,-16,26,-7,39c151,197,169,200,181,191xe" fillcolor="#8dd0d2" stroked="f">
                  <v:path arrowok="t" o:connecttype="custom" o:connectlocs="728875,416743;702575,420497;495935,454287;394494,634500;360680,664536;334381,630746;462122,405480;717603,360426;740146,397971;728875,416743;751417,247793;728875,255302;405765,326636;225425,604465;191611,626991;169069,593202;368194,277829;740146,195231;766445,229021;751417,247793;777717,82598;751417,86352;311838,187722;63870,566920;30057,593202;3757,555657;274267,138914;762688,26281;788988,63825;777717,82598;680033,717098;710089,574429;563563,548148;537263,694571;680033,717098" o:connectangles="0,0,0,0,0,0,0,0,0,0,0,0,0,0,0,0,0,0,0,0,0,0,0,0,0,0,0,0,0,0,0,0,0,0,0"/>
                  <o:lock v:ext="edit" verticies="t"/>
                </v:shape>
                <v:shape id="Freeform 3722" o:spid="_x0000_s1053" style="position:absolute;left:99123;top:14636;width:6985;height:6112;visibility:visible;mso-wrap-style:square;v-text-anchor:top" coordsize="18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" path="m79,117v4,19,8,40,9,42c89,163,94,163,94,160v,-3,1,-70,1,-91c91,70,87,68,83,66v-4,4,-7,8,-9,12c72,84,75,99,79,117m88,43c87,38,85,34,82,30,79,26,64,21,47,15,28,8,8,1,5,2,1,,,5,2,7,4,9,59,41,79,52v1,-2,3,-6,5,-7c85,44,87,44,88,43m180,2v-3,2,-59,34,-78,45c102,48,102,48,103,48v2,4,2,7,2,11c109,61,115,61,120,61v5,-1,17,-12,30,-24c166,24,182,10,183,8v3,-3,,-7,-3,-6m96,62v-4,3,-8,1,-10,-2c84,56,84,52,87,50v4,-3,8,-2,11,2c100,55,99,60,96,62t3,15c100,62,100,62,100,62v6,2,6,2,6,2c160,128,160,128,160,128v-22,15,-22,15,-22,15c99,77,99,77,99,77v,,,,,xe" fillcolor="#8ecfd2" stroked="f">
                  <v:path arrowok="t" o:connecttype="custom" o:connectlocs="296675,438705;330473,596190;353005,599939;356761,258724;311696,247475;277898,292470;296675,438705;330473,161234;307941,112489;176503,56244;18777,7499;7511,26247;296675,194980;315452,168733;330473,161234;675968,7499;383048,176232;386804,179982;394315,221228;450645,228727;563306,138736;687234,29997;675968,7499;360516,232476;322962,224977;326718,187481;368027,194980;360516,232476;371782,288721;375538,232476;398070,239976;600860,479951;518242,536196;371782,288721;371782,288721" o:connectangles="0,0,0,0,0,0,0,0,0,0,0,0,0,0,0,0,0,0,0,0,0,0,0,0,0,0,0,0,0,0,0,0,0,0,0"/>
                  <o:lock v:ext="edit" verticies="t"/>
                </v:shape>
                <v:shape id="Freeform 3723" o:spid="_x0000_s1054" style="position:absolute;left:69135;top:2174;width:4271;height:6303;visibility:visible;mso-wrap-style:square;v-text-anchor:top" coordsize="11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" path="m43,104c24,,24,,24,,24,,7,13,,17,41,140,41,140,41,140,66,97,66,97,66,97v24,37,24,37,24,37c79,140,79,140,79,140v35,28,35,28,35,28c113,123,113,123,113,123v-11,5,-11,5,-11,5c74,45,74,45,74,45,43,104,43,104,43,104xe" fillcolor="#8dd0d2" stroked="f">
                  <v:path arrowok="t" o:connecttype="custom" o:connectlocs="161076,390147;89903,0;0,63774;153584,525198;247233,363887;337135,502690;295930,525198;427038,630238;423292,461424;382087,480181;277200,168814;161076,390147" o:connectangles="0,0,0,0,0,0,0,0,0,0,0,0"/>
                </v:shape>
                <v:shape id="Freeform 3724" o:spid="_x0000_s1055" style="position:absolute;left:104822;top:2921;width:6604;height:6524;visibility:visible;mso-wrap-style:square;v-text-anchor:top" coordsize="41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" path="m104,45l123,33r-7,21l135,69r-21,l107,90,99,66r-23,l95,52,88,31r16,14l104,45r,l104,45xm310,336l293,321r7,22l279,357r24,l310,381r7,-24l341,357,322,345r7,-21l310,336r,l310,336r,xm369,265l350,253r7,21l338,286r24,2l369,310r7,-22l397,288,381,274r7,-21l369,265r,l369,265r,xm192,14l173,r7,21l161,35r24,l192,57r7,-22l220,35,203,21,211,,192,14r,l192,14r,xm284,31l265,17r7,21l253,52r24,l281,73r8,-21l312,52,293,38,303,17,284,31r,l284,31r,xm385,175l367,161r7,23l355,196r23,l385,220r8,-21l416,199,395,184r9,-21l385,175r,l385,175r,xm352,87l333,73r10,22l324,109r21,l352,132r7,-21l383,111,364,97r7,-24l352,87r,l352,87r,xm45,116l29,102r4,21l14,137r24,l47,161r5,-24l76,139,57,125r7,-21l45,116r,l45,116r,xm31,206l14,191r5,22l,227r24,l31,248r7,-21l62,227,43,215r7,-21l31,206r,l31,206r,xm62,291l45,279r5,19l31,312r26,l62,336r7,-22l92,314,73,300r8,-23l62,291r,l62,291r,xm133,352l116,338r7,21l104,373r21,l133,397r9,-24l163,376,144,362r7,-24l133,352r,l133,352r,xm222,369l206,355r7,21l192,388r23,2l222,411r10,-21l253,390,234,376r7,-21l222,369r,l222,369r,xe" fillcolor="#8dd0d2" stroked="f">
                  <v:path arrowok="t" o:connecttype="custom" o:connectlocs="184150,85725;169863,142875;150813,82550;165100,71438;492125,533400;442913,566738;503238,566738;522288,514350;492125,533400;555625,401638;574675,457200;630238,457200;585788,420688;585788,420688;285750,33338;304800,90488;322263,33338;304800,22225;450850,49213;401638,82550;458788,82550;481013,26988;450850,49213;582613,255588;600075,311150;660400,315913;611188,277813;611188,277813;544513,150813;558800,209550;577850,153988;558800,138113;71438,184150;22225,217488;82550,217488;101600,165100;71438,184150;22225,303213;38100,360363;98425,360363;49213,327025;49213,327025;79375,473075;98425,533400;115888,476250;98425,461963;211138,558800;165100,592138;225425,592138;239713,536575;211138,558800;327025,563563;341313,619125;401638,619125;352425,585788;352425,585788" o:connectangles="0,0,0,0,0,0,0,0,0,0,0,0,0,0,0,0,0,0,0,0,0,0,0,0,0,0,0,0,0,0,0,0,0,0,0,0,0,0,0,0,0,0,0,0,0,0,0,0,0,0,0,0,0,0,0,0"/>
                  <o:lock v:ext="edit" verticies="t"/>
                </v:shape>
                <v:shape id="Freeform 3725" o:spid="_x0000_s1056" style="position:absolute;left:56086;top:1984;width:9525;height:8334;visibility:visible;mso-wrap-style:square;v-text-anchor:top" coordsize="25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" path="m96,127c76,99,76,99,76,99v,,,,,c74,96,66,91,56,98v-12,9,-12,9,-12,9c44,107,32,115,38,126v-1,,-1,,-1,c57,155,57,155,57,155v,,,,,c59,156,61,156,63,155v2,-1,2,-4,1,-5c64,150,64,150,64,150,47,125,47,125,47,125v2,-1,2,-1,2,-1c96,191,96,191,96,191v,,,,,c98,193,102,193,104,192v3,-2,3,-6,2,-8c106,184,106,184,106,184,78,145,78,145,78,145v2,-2,2,-2,2,-2c108,182,108,182,108,182v,,,,,c109,185,113,186,115,184v3,-2,3,-5,2,-8c117,176,117,176,117,176,70,109,70,109,70,109v2,-1,2,-1,2,-1c89,132,89,132,89,132v,,,,,c90,134,93,134,95,133v2,-2,2,-4,1,-6c96,127,96,127,96,127xm51,87c48,82,41,80,37,84v-5,3,-6,10,-3,14c38,103,44,105,49,101v5,-3,5,-10,2,-14xm193,59c173,31,173,31,173,31v,,,,,c171,28,163,23,153,30v-12,9,-12,9,-12,9c141,39,129,47,135,58v-1,,-1,,-1,c154,87,154,87,154,87v,,,,,c156,88,158,88,160,87v2,-1,2,-4,2,-6c162,81,162,81,162,81,145,57,145,57,145,57v1,-1,1,-1,1,-1c193,123,193,123,193,123v,,,,,c195,125,199,125,201,124v3,-2,3,-6,2,-8c203,116,203,116,203,116,175,77,175,77,175,77v2,-2,2,-2,2,-2c205,114,205,114,205,114v,,,,,c206,117,210,118,212,116v3,-2,3,-5,2,-8c214,108,214,108,214,108,167,41,167,41,167,41v2,-1,2,-1,2,-1c186,64,186,64,186,64v,,,,,c187,66,190,66,192,65v2,-2,2,-4,1,-6c193,59,193,59,193,59xm148,19v-3,-5,-10,-6,-14,-3c129,19,128,26,131,30v4,5,10,7,15,3c151,30,151,23,148,19xm144,76v,,,,,c115,54,115,54,115,54v,-1,-1,-1,-1,-1c113,52,113,52,113,52v,,,,,c110,50,104,49,97,54,85,62,85,62,85,62v,,-9,6,-7,15c78,77,78,77,78,77v,,,,,c78,78,78,78,79,79v11,35,11,35,11,35c90,114,90,114,90,114v1,2,4,3,7,3c99,116,100,114,100,111v,,,,,c89,80,89,80,89,80v2,-2,2,-2,2,-2c109,131,109,131,109,131v12,-8,12,-8,12,-8c145,157,145,157,145,157v,,,,,c147,160,150,160,153,158v2,-1,3,-5,1,-7c154,151,154,151,154,151,130,116,130,116,130,116v1,,1,,1,c132,115,132,115,132,115v1,,1,,1,c157,149,157,149,157,149v,,,,,c158,151,162,152,164,150v3,-2,4,-5,2,-8c166,142,166,142,166,142,142,108,142,108,142,108v12,-8,12,-8,12,-8c110,65,110,65,110,65v2,-1,2,-1,2,-1c138,84,138,84,138,84v,,,,,c140,86,143,85,145,83v1,-2,1,-5,-1,-7xm92,39c88,34,81,32,75,36v-5,4,-6,11,-2,17c77,58,84,59,89,55v6,-3,7,-10,3,-16xm56,158v,,,,,c35,141,35,141,35,141v,,-1,-1,-1,-1c33,140,33,140,33,140v,,,,,c30,138,27,137,21,141v-9,6,-9,6,-9,6c12,147,5,152,7,159v,,,,,c7,159,7,159,7,159v,,,1,,1c16,187,16,187,16,187v,,,,,c17,189,19,190,21,189v2,,2,-2,2,-4c23,185,23,185,23,185,15,160,15,160,15,160v2,-1,2,-1,2,-1c30,200,30,200,30,200v9,-6,9,-6,9,-6c57,220,57,220,57,220v1,-1,1,-1,1,-1c59,222,62,222,63,221v2,-2,3,-4,1,-6c64,215,64,215,64,215,46,189,46,189,46,189v1,-1,1,-1,1,-1c47,188,47,188,47,188v1,-1,1,-1,1,-1c66,213,66,213,66,213v,,,,,c68,215,71,216,73,215v2,-2,2,-4,1,-7c74,208,74,208,74,208,55,182,55,182,55,182v10,-6,10,-6,10,-6c31,149,31,149,31,149v1,-1,1,-1,1,-1c52,164,52,164,52,164v,,,,,c54,165,56,165,57,164v2,-2,1,-4,-1,-6xm18,130c15,126,9,125,5,128v-4,3,-5,8,-2,12c6,144,11,146,15,143v5,-3,6,-9,3,-13xm234,40c217,16,217,16,217,16v,,,,,c215,14,209,9,199,15v-10,8,-10,8,-10,8c189,23,179,30,184,39v,,,,,c201,64,201,64,201,64v,,,,,c202,65,204,65,206,64v1,-1,2,-3,1,-4c207,60,207,60,207,60,192,39,192,39,192,39v2,-2,2,-2,2,-2c234,94,234,94,234,94v,,,,,c236,97,239,97,241,96v2,-2,3,-4,1,-7c242,89,242,89,242,89,218,55,218,55,218,55v2,-1,2,-1,2,-1c244,88,244,88,244,88v,,,,,c246,90,249,90,251,89v2,-2,3,-5,1,-7c252,82,252,82,252,82,212,25,212,25,212,25v2,-1,2,-1,2,-1c228,45,228,45,228,45v,,,,,c229,46,232,46,233,45v2,-1,2,-3,1,-5c234,40,234,40,234,40xm195,5c193,1,187,,183,3v-4,3,-5,8,-2,12c184,19,190,21,194,18v4,-3,4,-9,1,-13xe" fillcolor="#8dd0d2" stroked="f">
                  <v:path arrowok="t" o:connecttype="custom" o:connectlocs="210000,367914;213750,581905;240000,563134;360000,717057;292500,544363;431250,690777;270000,405456;360000,476787;127500,367914;648750,116381;506250,217745;600000,326618;547500,210237;761250,435490;768750,427982;802500,405456;697500,240270;555000,71330;555000,71330;427500,198974;318750,232762;296250,296584;375000,416719;408750,491804;573750,593168;491250,435490;588750,559380;532500,405456;517500,315355;345000,146415;345000,146415;127500,525592;45000,551871;26250,600676;86250,694532;112500,750845;236250,829684;176250,705794;247500,799650;206250,683269;195000,615693;67500,488049;67500,488049;746250,56313;753750,240270;776250,225254;877500,352897;817500,206482;941250,334126;802500,90101;877500,150169;678750,56313" o:connectangles="0,0,0,0,0,0,0,0,0,0,0,0,0,0,0,0,0,0,0,0,0,0,0,0,0,0,0,0,0,0,0,0,0,0,0,0,0,0,0,0,0,0,0,0,0,0,0,0,0,0,0,0"/>
                  <o:lock v:ext="edit" verticies="t"/>
                </v:shape>
                <v:shape id="Freeform 3727" o:spid="_x0000_s1057" style="position:absolute;left:77882;top:2381;width:10065;height:7207;visibility:visible;mso-wrap-style:square;v-text-anchor:top" coordsize="634,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" path="m525,l279,r57,80l163,80r81,116l97,298,206,454,542,220,490,146r42,-30l584,189r50,-36l525,r,l525,r,xm208,317r-47,33l149,335r48,-33l208,317r,l208,317xm192,293r-47,33l133,309r47,-33l192,293r,l192,293xm265,276r-47,33l208,295r48,-33l265,276r,l265,276xm249,253r-48,33l192,269r45,-33l249,253r,l249,253xm324,236r-47,33l267,253r45,-33l324,236r,l324,236xm308,210r-48,33l249,229r47,-33l308,210r,l308,210xm180,231r47,-33l119,47,102,57,90,66,76,75,180,231r,l180,231r,xm121,274r50,-35l41,61,26,73,15,80,,92,121,274r,l121,274r,xe" fillcolor="#8dd0d2" stroked="f">
                  <v:path arrowok="t" o:connecttype="custom" o:connectlocs="442913,0;258763,127000;153988,473075;860425,349250;844550,184150;1006475,242888;833438,0;833438,0;255588,555625;312738,479425;330200,503238;304800,465138;211138,490538;304800,465138;304800,465138;346075,490538;406400,415925;420688,438150;395288,401638;304800,427038;395288,401638;395288,401638;439738,427038;495300,349250;514350,374650;488950,333375;395288,363538;488950,333375;488950,333375;360363,314325;161925,90488;120650,119063;285750,366713;285750,366713;271463,379413;41275,115888;0,146050;192088,434975;192088,434975" o:connectangles="0,0,0,0,0,0,0,0,0,0,0,0,0,0,0,0,0,0,0,0,0,0,0,0,0,0,0,0,0,0,0,0,0,0,0,0,0,0,0"/>
                  <o:lock v:ext="edit" verticies="t"/>
                </v:shape>
                <v:shape id="Freeform 3728" o:spid="_x0000_s1058" style="position:absolute;left:99123;top:22399;width:7731;height:8096;visibility:visible;mso-wrap-style:square;v-text-anchor:top" coordsize="20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" path="m44,25c9,49,,98,25,133v1,2,3,5,5,7c36,182,36,182,36,182v,,,,,c36,184,36,185,37,186v3,3,8,4,11,2c48,188,48,188,48,188v,,,,,c58,181,58,181,58,181v17,24,17,24,17,24c75,205,75,205,75,205v,,,,,c80,212,90,214,97,209v,,,,,c97,209,97,209,97,209v19,-14,19,-14,19,-14c130,216,130,216,130,216v76,-53,76,-53,76,-53c165,104,165,104,165,104v4,-20,,-42,-13,-60c128,9,79,,44,25xm65,92v3,8,3,8,3,8c66,101,66,101,66,101v-1,1,-1,1,-1,1c63,104,63,104,63,104,56,99,56,99,56,99v-2,,-3,,-4,c46,105,46,105,46,105v-3,-1,-3,-1,-3,-1c42,103,42,103,42,103v-2,,-2,,-2,c41,94,41,94,41,94v,-1,-1,-1,-1,-1c40,92,40,92,39,91,31,89,31,89,31,89v,-4,,-4,,-4c31,85,31,85,31,85,30,83,30,83,30,83v8,-4,8,-4,8,-4c38,78,39,77,40,75,38,67,38,67,38,67v2,-1,2,-1,2,-1c41,65,41,65,41,65v1,-1,1,-1,1,-1c49,69,49,69,49,69v1,,3,,4,c59,63,59,63,59,63v2,1,2,1,2,1c62,64,62,64,62,64v3,2,3,2,3,2c64,73,64,73,64,73v,1,1,2,1,2c65,76,66,76,66,77v8,2,8,2,8,2c74,80,74,80,74,80v1,2,1,2,1,2c75,85,75,85,75,85v-8,4,-8,4,-8,4c66,90,66,91,65,92xm137,73v,4,,4,,4c138,78,138,78,138,78v,1,,1,,1c130,83,130,83,130,83v-1,2,-1,4,-2,5c134,96,134,96,134,96v-3,3,-3,3,-3,3c131,100,131,100,131,100v-1,1,-1,1,-1,1c121,99,121,99,121,99v,,-1,,-2,1c118,100,118,101,117,102v-1,9,-1,9,-1,9c114,111,114,111,114,111v,1,,1,,1c110,113,110,113,110,113v-6,-8,-6,-8,-6,-8c103,105,102,104,100,104v-7,7,-7,7,-7,7c92,110,92,110,92,110v-1,,-1,,-1,c88,109,88,109,88,109,89,99,89,99,89,99,87,98,86,97,85,96v-10,,-10,,-10,c75,95,75,95,75,95,74,94,74,94,74,94,73,91,73,91,73,91v7,-7,7,-7,7,-7c80,83,79,81,79,80,72,74,72,74,72,74v,-2,,-2,,-2c72,72,72,72,72,72v1,-4,1,-4,1,-4c83,67,83,67,83,67v,-2,1,-3,2,-4c83,54,83,54,83,54v3,-2,3,-2,3,-2c87,51,87,51,87,51v1,-1,1,-1,1,-1c95,56,95,56,95,56v2,-1,4,-1,5,-2c104,46,104,46,104,46v4,1,4,1,4,1c109,46,109,46,109,46v1,1,1,1,1,1c113,56,113,56,113,56v1,,3,1,5,2c126,54,126,54,126,54v2,2,2,2,2,2c129,57,129,57,129,57v1,1,1,1,1,1c126,66,126,66,126,66v1,2,2,4,3,5c137,73,137,73,137,73v,,,,,xm57,80v2,3,2,7,-1,9c53,91,50,90,48,87v-2,-2,-2,-6,1,-8c52,77,56,78,57,80xm111,75v3,4,2,9,-2,11c105,89,100,88,98,84v-3,-4,-2,-9,2,-11c104,70,109,71,111,75xe" fillcolor="#8dd0d2" stroked="f">
                  <v:path arrowok="t" o:connecttype="custom" o:connectlocs="112589,524757;138860,697177;180143,704674;281473,768394;364039,783387;487887,809625;570452,164924;255202,374826;236437,389819;172637,393568;150119,386071;146366,341092;116342,318602;150119,281120;153872,243637;198908,258630;232684,239889;243943,281120;277720,299861;251449,333595;514158,288616;487887,311106;491640,371078;454110,371078;435345,416057;412827,423554;349027,416057;330262,408561;281473,359833;273967,341092;270214,277372;273967,254882;311497,202406;330262,187413;390309,172420;412827,176168;472875,202406;487887,217399;514158,273623;210167,333595;213920,299861;367792,314854" o:connectangles="0,0,0,0,0,0,0,0,0,0,0,0,0,0,0,0,0,0,0,0,0,0,0,0,0,0,0,0,0,0,0,0,0,0,0,0,0,0,0,0,0,0"/>
                  <o:lock v:ext="edit" verticies="t"/>
                </v:shape>
                <v:shape id="Freeform 3729" o:spid="_x0000_s1059" style="position:absolute;left:92186;top:412;width:11620;height:9748;visibility:visible;mso-wrap-style:square;v-text-anchor:top" coordsize="3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" path="m309,65c229,1,229,1,229,1,228,1,227,,226,v-1,1,-1,1,-2,2c184,51,184,51,184,51v-1,2,-1,4,,5c194,64,194,64,194,64,169,82,169,82,169,82v-34,4,-34,4,-34,4c134,87,133,87,133,87,95,113,95,113,95,113v,,-1,1,-1,2c90,131,90,131,90,131v-3,1,-3,1,-3,1c86,132,86,132,86,133,72,153,72,153,72,153,69,142,69,142,69,142v,-2,-2,-4,-4,-3c3,155,3,155,3,155v-2,,-2,,-2,1c,157,,157,,158,25,258,25,258,25,258v1,2,2,2,4,2c92,245,92,245,92,245v1,-1,1,-1,1,-1c94,243,94,242,94,241,91,229,91,229,91,229v5,2,5,2,5,2c99,238,108,241,115,238v3,,6,-3,8,-6c124,235,127,237,130,239v4,1,8,2,11,1c143,239,144,238,146,238v2,-2,3,-4,5,-6c152,234,154,236,156,237v4,1,8,2,12,c169,237,171,236,172,235v,,,,,c174,234,176,231,177,228v4,3,9,4,15,2c193,230,194,229,195,229v5,-4,7,-9,7,-15c222,212,222,212,222,212v,,,,,c222,212,222,212,222,212v2,,5,-1,7,-2c233,207,235,202,236,197v-1,-5,-3,-8,-5,-10c232,186,232,186,232,186v,,,,,c233,187,233,187,233,187v2,-1,5,-2,7,-3c244,181,247,176,246,171v,-4,-1,-7,-4,-10c242,161,242,161,242,161v,,,,1,c243,161,243,161,243,161v2,-1,5,-1,6,-3c254,155,256,151,256,145v,-4,-2,-7,-4,-9c253,135,255,134,257,133v4,-3,6,-7,6,-13c263,120,263,120,263,120v1,1,1,1,1,1c265,121,266,122,268,121v,-1,,-1,,-1c309,70,309,70,309,70v1,-1,1,-2,1,-2c310,67,309,67,309,65xm75,239v-5,3,-11,2,-15,-3c57,231,58,225,62,221v6,-3,12,-2,16,3c81,229,80,235,75,239xm96,135v1,-7,1,-7,1,-7c100,117,100,117,100,117,136,93,136,93,136,93v35,-5,35,-5,35,-5c171,88,172,88,172,87,199,69,199,69,199,69v46,37,46,37,46,37c178,112,178,112,178,112v-42,4,-42,4,-42,4c136,115,135,115,135,115v-15,10,-15,10,-15,10c120,125,120,125,120,125v,1,,1,,1c119,127,119,127,119,127v-6,26,-6,26,-6,26c113,153,113,153,113,153v,,,,,c111,159,106,162,100,161v-5,-1,-9,-7,-7,-13c93,148,93,148,93,148v,,,,,c96,135,96,135,96,135v,,,,,xm116,214v,,,,,c116,214,116,214,116,214v1,3,1,3,1,3c119,220,119,220,119,220v,,,,,c119,221,119,221,119,221v,1,,2,,3c119,228,117,231,113,233v-3,,-7,,-9,-2c102,230,101,228,101,227v,,,,,c101,226,101,226,101,226v-1,-1,-1,-1,-1,-1c98,220,98,220,98,220v,,,,,c98,220,98,220,98,219v-1,-4,2,-9,6,-11c106,207,109,207,111,208v3,1,4,3,5,6xm144,219v1,2,1,2,1,2c145,222,145,222,145,222v,,,,,c147,226,145,232,139,234v-2,,-4,,-7,-1c130,232,129,231,128,228v-1,,-1,,-1,c127,228,127,228,127,228v-2,-8,-2,-8,-2,-8c123,215,123,215,123,215v-1,-5,-1,-5,-1,-5c122,210,122,210,122,210v,,,,,c120,205,123,199,127,198v3,-1,5,,8,1c136,199,138,201,139,203v,1,,1,,1c139,204,139,204,139,204v3,8,3,8,3,8c144,219,144,219,144,219v,,,,,xm168,210v3,6,3,6,3,6c171,220,171,220,171,220v,,,,,c172,220,172,220,172,220v1,5,-1,10,-6,12c163,233,161,232,159,231v-2,-1,-4,-3,-5,-5c154,226,154,226,154,226v-1,-1,-1,-1,-1,-1c151,218,151,218,151,218v-2,-7,-2,-7,-2,-7c145,200,145,200,145,200v,,,,,c145,200,145,200,145,200v-2,-5,1,-10,6,-12c155,186,161,189,162,194v,,,,,c163,194,163,194,163,194v5,16,5,16,5,16c168,210,168,210,168,210xm188,192v,1,,1,,1c188,193,188,193,188,193v6,16,6,16,6,16c195,212,195,212,195,212v,,,,,c195,212,195,212,196,213v-1,,,1,,1c196,219,193,223,190,225v-5,1,-11,-2,-12,-6c178,219,178,219,178,219v,-1,,-1,,-1c177,216,177,216,177,216v-2,-6,-2,-6,-2,-6c170,198,170,198,170,198v,,,,,c170,198,170,198,170,198v-1,-4,2,-10,6,-11c179,186,182,186,183,187v3,1,4,3,5,5xm229,197v1,5,-3,9,-7,9c222,206,222,206,222,206v-1,,-2,,-2,c200,208,200,208,200,208v-5,-17,-5,-17,-5,-17c220,189,220,189,220,189v,,,,,c220,189,220,189,220,189v5,,8,3,9,8xm257,120v,3,-1,6,-4,8c252,129,250,130,249,130v,,,,,c248,130,248,130,248,130v-67,5,-67,5,-67,5c180,135,180,136,179,136v-1,1,-1,2,-1,3c178,139,178,139,178,139v1,2,2,3,4,3c240,137,240,137,240,137v,,,,,c241,138,241,138,241,138v2,-1,4,,6,1c249,141,249,143,250,145v,5,-3,9,-8,10c242,155,242,155,242,155v-1,,-1,,-1,c186,159,186,159,186,159v,,-1,1,-2,1c184,160,183,162,183,163v1,1,1,1,1,1c184,166,186,166,187,167v43,-4,43,-4,43,-4c231,163,231,163,231,163v,,,,,c236,163,240,166,240,171v1,5,-3,9,-7,9c232,181,232,181,232,181v,-1,,-1,,-1c191,184,191,184,191,184v,,,,-1,1c189,183,187,182,186,181v-3,-2,-8,-3,-12,c171,182,168,184,166,187v-4,-5,-11,-7,-17,-5c143,184,140,188,139,194v-1,-1,-2,-1,-2,-1c133,191,129,191,125,192v-5,2,-9,6,-10,12c115,203,115,203,114,203v-3,-2,-8,-3,-12,-1c101,202,100,203,99,204v-6,4,-9,11,-6,17c93,221,93,221,93,221v,1,,1,,1c93,224,93,224,93,224v-3,-2,-3,-2,-3,-2c75,160,75,160,75,160,88,141,88,141,88,141v-1,5,-1,5,-1,5c86,147,86,147,86,147v,,,,,c85,156,90,165,99,167v5,1,10,,14,-3c116,162,118,159,119,154v,,,,,c119,154,119,154,119,154v5,-24,5,-24,5,-24c137,121,137,121,137,121v42,-3,42,-3,42,-3c247,112,247,112,247,112v,,,,,c248,113,248,113,248,113v4,-1,9,3,9,7xm270,102v-4,3,-11,2,-14,-3c253,94,254,87,258,84v5,-3,11,-2,15,4c276,92,275,98,270,102xe" fillcolor="#8dd0d2" stroked="f">
                  <v:path arrowok="t" o:connecttype="custom" o:connectlocs="689733,191196;498557,326158;322375,498609;3749,584835;348615,914742;461071,869755;584774,888499;719721,862257;832178,794776;869663,697303;907149,603580;944634,509856;1004611,453622;281141,895997;359861,506107;644750,326158;506054,431128;423586,573588;348615,554843;434832,802274;446077,828516;378603,851010;367358,821018;543540,828516;479814,854759;457323,787278;521048,761035;539791,821018;644750,824767;573528,843512;543540,749788;629756,787278;727218,783529;712224,843512;655996,787278;685984,701052;824681,772282;824681,708550;933389,487363;667242,521103;925891,521103;697230,596082;862166,611078;869663,678559;652247,678559;468569,719797;348615,828516;281141,599831;371106,626073;464820,487363;929640,423630;1023354,329907" o:connectangles="0,0,0,0,0,0,0,0,0,0,0,0,0,0,0,0,0,0,0,0,0,0,0,0,0,0,0,0,0,0,0,0,0,0,0,0,0,0,0,0,0,0,0,0,0,0,0,0,0,0,0,0"/>
                  <o:lock v:ext="edit" verticies="t"/>
                </v:shape>
                <v:shape id="Freeform 3730" o:spid="_x0000_s1060" style="position:absolute;left:42052;top:2476;width:10541;height:8890;visibility:visible;mso-wrap-style:square;v-text-anchor:top" coordsize="28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" path="m228,20c178,10,178,10,178,10v-14,9,-14,9,-14,9c121,11,121,11,121,11v-3,2,-3,2,-3,2c59,54,59,54,59,54,47,37,47,37,47,37v-5,3,-5,3,-5,3c55,58,55,58,55,58v-6,3,-6,3,-6,3c43,52,43,52,43,52,33,58,33,58,33,58v7,10,7,10,7,10c27,77,27,77,27,77,15,86,15,86,15,86v6,9,6,9,6,9c29,90,29,90,29,90v3,23,3,23,3,23c,135,,135,,135v7,10,7,10,7,10c14,140,14,140,14,140v20,29,20,29,20,29c15,182,15,182,15,182v26,17,26,17,26,17c256,49,256,49,256,49,257,,257,,257,,228,20,228,20,228,20v,,,,,xm59,132c39,145,39,145,39,145v-5,-8,-5,-8,-5,-8c53,124,53,124,53,124v6,8,6,8,6,8c59,132,59,132,59,132xm45,85c64,71,64,71,64,71v6,8,6,8,6,8c51,93,51,93,51,93,45,85,45,85,45,85v,,,,,xm91,109c72,123,72,123,72,123v-6,-9,-6,-9,-6,-9c85,101,85,101,85,101v6,8,6,8,6,8c91,109,91,109,91,109xm77,62c97,49,97,49,97,49v5,8,5,8,5,8c83,71,83,71,83,71,77,62,77,62,77,62v,,,,,xm124,86v-20,14,-20,14,-20,14c98,92,98,92,98,92,118,78,118,78,118,78v6,8,6,8,6,8c124,86,124,86,124,86xm109,40c129,26,129,26,129,26v6,8,6,8,6,8c115,48,115,48,115,48v-6,-8,-6,-8,-6,-8c109,40,109,40,109,40xm156,64c136,77,136,77,136,77v-5,-8,-5,-8,-5,-8c150,55,150,55,150,55v6,9,6,9,6,9c156,64,156,64,156,64xm188,41c169,55,169,55,169,55v-6,-9,-6,-9,-6,-9c182,33,182,33,182,33v6,8,6,8,6,8c188,41,188,41,188,41xm240,34v-2,1,-4,1,-5,-1c234,31,234,29,236,28v2,-1,4,-1,5,1c242,30,242,33,240,34xm272,75v9,12,9,12,9,12c273,92,263,95,254,94v-2,9,-8,17,-16,23c230,122,220,125,211,124v-3,9,-8,17,-16,23c188,152,178,155,168,154v-2,9,-7,17,-16,23c145,182,135,185,125,184v-2,9,-7,17,-15,23c102,213,92,214,83,214v-3,9,-8,17,-16,23c59,225,59,225,59,225v6,-5,10,-12,10,-20c69,194,69,194,69,194v10,4,10,4,10,4c86,201,95,200,101,195v7,-5,11,-12,11,-20c112,164,112,164,112,164v10,4,10,4,10,4c129,171,138,169,144,165v7,-5,11,-12,11,-20c155,135,155,135,155,135v9,3,9,3,9,3c172,141,181,140,187,135v7,-5,10,-12,11,-20c197,105,197,105,197,105v10,3,10,3,10,3c215,111,223,110,230,105v7,-5,10,-12,10,-20c240,75,240,75,240,75v10,3,10,3,10,3c257,81,266,80,272,75xe" fillcolor="#8dd0d2" stroked="f">
                  <v:path arrowok="t" o:connecttype="custom" o:connectlocs="667722,37511;453901,41262;221323,202557;157552,150042;183811,228814;123791,217561;101284,288831;78776,356350;120040,423869;26259,543903;127542,633928;153801,746460;964070,0;855284,75021;146299,543903;198816,465131;221323,495139;240080,266325;191314,348848;168806,318840;270090,461380;318856,378857;341363,408865;363871,183802;311353,266325;288846,232565;390130,375105;442647,292582;465154,322591;483911,97527;431393,180051;408886,150042;510169,288831;562687,206308;585194,240068;633960,206308;682727,123785;705234,153793;881543,123785;904050,108781;1020339,281329;952816,352599;791513,465131;630209,577662;468906,690194;311353,802726;221323,843987;258836,727705;378876,731456;420140,615173;540179,618924;581443,506392;701483,506392;738995,393861;862786,393861;900299,281329;1020339,281329" o:connectangles="0,0,0,0,0,0,0,0,0,0,0,0,0,0,0,0,0,0,0,0,0,0,0,0,0,0,0,0,0,0,0,0,0,0,0,0,0,0,0,0,0,0,0,0,0,0,0,0,0,0,0,0,0,0,0,0,0"/>
                  <o:lock v:ext="edit" verticies="t"/>
                </v:shape>
                <v:shape id="Freeform 3731" o:spid="_x0000_s1061" style="position:absolute;left:107219;top:33242;width:7477;height:6763;visibility:visible;mso-wrap-style:square;v-text-anchor:top" coordsize="1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" path="m135,87v22,12,22,12,22,12c159,122,149,146,130,160,101,180,61,172,41,143,26,123,26,97,37,76,49,91,49,91,49,91v-4,14,-3,30,6,43c69,154,98,159,119,145v19,-13,25,-38,16,-58xm195,60v-5,-3,-10,-2,-13,3c171,79,171,79,171,79,124,48,124,48,124,48v-3,-1,-7,-1,-10,1c71,78,71,78,71,78,66,72,66,72,66,72,95,52,95,52,95,52v4,-3,5,-8,2,-12c94,36,89,35,85,38,56,58,56,58,56,58,35,33,35,33,35,33v5,-7,6,-16,1,-23c30,2,19,,10,6,2,11,,23,6,31v3,4,7,7,12,8c63,96,63,96,63,96v2,4,8,5,12,2c119,67,119,67,119,67v50,31,50,31,50,31c172,100,176,101,179,99v1,-1,1,-2,2,-3c197,72,197,72,197,72v2,-3,1,-9,-2,-12xe" fillcolor="#8dd0d2" stroked="f">
                  <v:path arrowok="t" o:connecttype="custom" o:connectlocs="507242,326866;589904,371951;488456,601133;154051,537263;139022,285538;184110,341895;206654,503449;447125,544777;507242,326866;732684,225425;683838,236696;642507,296810;465912,180340;428338,184097;266772,293053;247985,270510;356948,195368;364463,150283;319375,142769;210412,217911;131507,123984;135265,37571;37574,22543;22544,116470;67632,146526;236713,360680;281801,368194;447125,251725;634992,368194;672566,371951;680081,360680;740198,270510;732684,225425" o:connectangles="0,0,0,0,0,0,0,0,0,0,0,0,0,0,0,0,0,0,0,0,0,0,0,0,0,0,0,0,0,0,0,0,0"/>
                  <o:lock v:ext="edit" verticies="t"/>
                </v:shape>
                <v:shape id="Freeform 3732" o:spid="_x0000_s1062" style="position:absolute;left:111;top:2397;width:9525;height:7096;visibility:visible;mso-wrap-style:square;v-text-anchor:top" coordsize="25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" path="m219,71c203,55,170,60,155,64v-1,3,-3,6,-6,8c146,74,142,75,139,75v-9,13,-25,43,-15,62c137,164,160,189,180,175v7,-5,14,-10,20,-14c200,161,206,157,215,150v5,-3,12,-8,20,-14c254,123,239,93,219,71xm178,108v4,6,4,6,4,6c175,119,175,119,175,119v8,11,8,11,8,11c201,117,201,117,201,117v5,7,5,7,5,7c180,143,180,143,180,143,167,124,167,124,167,124v-4,3,-4,3,-4,3c159,121,159,121,159,121v4,-2,4,-2,4,-2c159,113,159,113,159,113v-6,-9,-3,-19,5,-25c169,85,173,84,179,85v-2,9,-2,9,-2,9c174,94,172,94,170,96v-5,2,-6,7,-2,12c171,113,171,113,171,113v7,-5,7,-5,7,-5c178,108,178,108,178,108xm134,52v5,-4,11,-3,15,2c152,59,151,65,146,69v-5,3,-11,2,-15,-3c128,62,129,55,134,52xm127,53c106,44,106,44,106,44,137,22,137,22,137,22v1,23,1,23,1,23c136,46,134,47,132,48v-2,1,-4,3,-5,5xm49,63v5,8,5,8,5,8c53,73,52,73,50,73,49,72,48,72,47,71v-1,-2,-1,-5,2,-8xm67,75v1,,3,1,3,2c72,79,71,82,69,84,63,76,63,76,63,76v1,-1,2,-2,4,-1xm91,39c79,27,52,31,40,33v-1,3,-2,6,-5,8c33,42,29,43,27,43,20,53,7,77,15,93v10,21,29,41,45,30c66,119,71,115,76,112v,,5,-4,12,-9c93,100,98,96,104,92,120,81,107,57,91,39xm73,90v4,5,4,5,4,5c72,99,72,99,72,99,69,94,69,94,69,94v-5,3,-10,4,-15,3c55,90,55,90,55,90v4,,7,-1,10,-3c59,78,59,78,59,78v-2,1,-2,1,-2,1c54,81,51,81,48,81,45,80,43,79,41,76,37,70,38,63,44,58,41,53,41,53,41,53v4,-3,4,-3,4,-3c49,54,49,54,49,54v4,-2,8,-3,12,-2c60,59,60,59,60,59v-3,,-6,1,-8,2c58,69,58,69,58,69v2,-1,2,-1,2,-1c64,67,67,66,69,66v3,1,6,3,8,6c81,78,79,85,73,90xm17,25c,18,,18,,18,26,,26,,26,v,19,,19,,19c25,19,23,19,21,21v-2,1,-3,2,-4,4xm23,24v4,-3,9,-2,12,2c38,29,37,35,33,38v-4,2,-9,1,-12,-2c18,32,19,26,23,24xe" fillcolor="#8dd0d2" stroked="f">
                  <v:path arrowok="t" o:connecttype="custom" o:connectlocs="581250,240292;521250,281592;675000,657049;806250,563185;821250,266574;682500,428021;686250,488094;772500,465566;626250,465566;596250,454303;596250,424266;671250,319138;637500,360438;641250,424266;667500,405493;558750,202747;491250,247801;476250,198992;513750,82600;495000,180219;183750,236538;187500,274083;183750,236538;262500,289102;236250,285347;341250,146428;131250,153937;56250,349175;285000,420511;390000,345420;273750,337911;270000,371702;202500,364193;243750,326647;213750,296611;153750,285347;153750,198992;183750,202747;225000,221519;217500,259065;258750,247801;273750,337911;0,67582;97500,71337;63750,93864;131250,97619;78750,135164" o:connectangles="0,0,0,0,0,0,0,0,0,0,0,0,0,0,0,0,0,0,0,0,0,0,0,0,0,0,0,0,0,0,0,0,0,0,0,0,0,0,0,0,0,0,0,0,0,0,0"/>
                  <o:lock v:ext="edit" verticies="t"/>
                </v:shape>
                <v:shape id="Freeform 3733" o:spid="_x0000_s1063" style="position:absolute;left:10906;top:1905;width:8001;height:7508;visibility:visible;mso-wrap-style:square;v-text-anchor:top" coordsize="21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" path="m201,126c193,108,175,70,165,27v,35,17,83,26,106c201,126,201,126,201,126xm51,116v25,24,41,48,41,48c92,164,36,117,13,113v44,31,76,67,76,67c89,180,30,142,,140v34,18,79,49,95,60c127,177,127,177,127,177,110,161,72,127,51,116xm94,60c43,47,43,47,43,47v9,-6,19,-8,29,-6c81,44,89,51,94,60xm42,50c93,63,93,63,93,63v-9,5,-19,8,-29,5c55,66,47,59,42,50xm63,81v50,13,50,13,50,13c104,100,94,102,85,99,75,97,67,90,63,81xm114,91c63,78,63,78,63,78v9,-6,19,-8,29,-5c101,75,108,82,114,91xm132,122c82,108,82,108,82,108v9,-5,18,-7,28,-4c119,106,127,113,132,122xm81,112v50,13,50,13,50,13c122,130,112,133,103,130,94,127,86,120,81,112xm99,144v49,13,49,13,49,13c139,162,130,163,120,161v-8,-2,-16,-9,-21,-17xm150,154c99,140,99,140,99,140v9,-6,19,-8,29,-6c137,137,145,144,150,154xm125,25c103,73,103,73,103,73,99,63,99,53,103,44v4,-9,12,-15,22,-19xm128,27v4,10,4,20,,29c124,65,116,71,106,74,128,27,128,27,128,27v,,,,,xm145,56v4,9,5,20,,29c141,93,133,100,123,103,145,56,145,56,145,56v,,,,,xm142,54v-21,48,-21,48,-21,48c117,92,116,82,121,73v4,-9,12,-15,21,-19xm158,84v-22,48,-22,48,-22,48c133,122,132,112,137,103v4,-9,11,-15,21,-19xm161,86v4,9,5,20,,28c157,123,149,130,140,133,161,86,161,86,161,86v,,,,,xm178,113v4,10,4,20,,29c174,151,166,157,157,160v21,-47,21,-47,21,-47c178,113,178,113,178,113xm175,112v-21,47,-21,47,-21,47c150,149,149,139,154,130v4,-9,12,-15,21,-18xm84,v8,51,8,51,8,51c84,45,78,37,76,27,75,18,78,8,84,xm87,v9,5,15,13,16,23c105,33,102,43,95,51,87,,87,,87,v,,,,,xm185,52v9,33,20,54,28,66c203,125,203,125,203,125,196,109,185,83,185,52xe" fillcolor="#8dd0d2" stroked="f">
                  <v:path arrowok="t" o:connecttype="custom" o:connectlocs="619796,101370;755024,473059;345583,615728;334314,675799;356852,750888;191573,435515;161523,176459;353096,225266;349339,236530;157766,187722;424466,352917;236649,304110;236649,292846;428223,341654;308020,405480;495837,458042;492080,469305;304263,420497;555938,589447;371877,540639;371877,525622;563451,578184;386903,274074;469542,93861;480811,210249;480811,101370;544669,210249;462030,386707;544669,210249;454517,382953;533400,202740;510862,495586;593501,315373;604770,428006;604770,322882;668628,424252;589745,600710;668628,424252;578476,596956;657359,420497;345583,191476;315532,0;386903,86352;326801,0;694923,195231;762537,469305" o:connectangles="0,0,0,0,0,0,0,0,0,0,0,0,0,0,0,0,0,0,0,0,0,0,0,0,0,0,0,0,0,0,0,0,0,0,0,0,0,0,0,0,0,0,0,0,0,0"/>
                  <o:lock v:ext="edit" verticies="t"/>
                </v:shape>
                <v:shape id="Freeform 3734" o:spid="_x0000_s1064" style="position:absolute;left:129286;top:13049;width:7540;height:7398;visibility:visible;mso-wrap-style:square;v-text-anchor:top" coordsize="2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" path="m34,102v,,,,,-1c34,101,34,101,34,101,26,32,26,32,26,32v,,,,,c26,27,30,22,36,21v5,,11,4,11,9c47,30,47,30,47,30v8,70,8,70,8,70c55,100,55,100,55,100v,,,,,c56,106,51,112,45,112v-6,,-11,-4,-11,-10xm60,21v62,32,62,32,62,32c123,53,123,53,123,53v,,,,,c128,56,134,54,137,49v3,-6,,-12,-5,-14c132,34,132,34,132,34v,,,,,c70,2,70,2,70,2v,,,,,c65,,59,2,56,7v-3,5,-1,12,4,14xm175,19v-3,-5,-10,-6,-14,-3c139,31,139,31,139,31v-2,1,-2,1,-2,1c144,37,145,45,142,51v-4,8,-13,11,-21,7c121,58,121,58,121,58v,,,,,c109,51,109,51,109,51,88,66,88,66,88,66v,,,,,c88,66,88,66,88,66v,,,,,c88,66,88,66,88,66,58,86,58,86,58,86v2,14,2,14,2,14c60,100,60,100,60,100v,,-1,,-1,1c60,109,54,116,46,117v-8,1,-14,-4,-17,-11c7,121,7,121,7,121v,1,,1,,1c6,122,6,122,6,122,1,125,,132,3,136v4,5,11,7,15,3c18,139,18,139,18,139v,,,,,c21,137,21,137,21,137v9,7,54,50,56,52c81,192,90,197,98,192v6,-4,29,-20,42,-29c140,163,145,160,150,156v14,-9,37,-25,43,-29c201,121,199,111,198,106,196,103,173,46,169,36v4,-3,4,-3,4,-3c173,33,173,33,173,33v4,-3,5,-9,2,-14xm98,175v-3,2,-8,1,-10,-2c88,173,88,173,88,172v,,,,,c65,139,65,139,65,139v,,,,,c63,136,64,131,67,129v3,-2,7,-1,10,2c77,131,77,131,77,131v22,34,22,34,22,34c99,165,99,165,99,165v,,,,,c102,168,101,172,98,175xm124,156v-3,3,-7,2,-10,-2c114,154,114,154,114,154v,,,,,c91,121,91,121,91,121v,,,,,c89,117,90,113,93,111v3,-2,7,-1,9,2c102,113,102,113,102,113v24,33,24,33,24,33c126,146,126,146,126,146v,,,,,c128,150,127,154,124,156xm150,139v-3,2,-7,1,-9,-2c140,136,140,136,140,136v,,,,,c117,103,117,103,117,103v,,,,,c115,100,117,96,119,94v3,-2,8,-2,10,1c129,95,129,95,129,95v23,34,23,34,23,34c152,129,152,129,152,129v,,,,,c154,132,154,136,150,139xm177,120v-4,3,-8,2,-10,-1c167,119,167,119,167,119v,,,,,c144,85,144,85,144,85v,,,,,c142,81,142,78,146,75v3,-2,7,-1,9,2c155,77,155,77,155,77v23,34,23,34,23,34c178,111,178,111,178,111v,,,,,c181,114,179,118,177,120xe" fillcolor="#8dd0d2" stroked="f">
                  <v:path arrowok="t" o:connecttype="custom" o:connectlocs="127553,379276;97540,120166;135056,78859;176323,112656;206336,375520;168820,420583;225093,78859;461442,199026;513963,184005;495206,127677;262609,7510;210087,26286;656523,71349;521466,116411;532721,191515;453938,217802;408920,191515;330137,247843;330137,247843;217590,322947;225093,375520;172572,439359;26261,454380;22509,458135;67528,521973;67528,521973;288870,709733;525218,612098;724051,476911;634013,135187;649019,123922;367653,657161;330137,645895;243851,521973;251354,484421;288870,491932;371404,619609;367653,657161;427678,578301;427678,578301;341392,454380;382659,424338;472696,548260;472696,548260;562734,521973;525218,510708;438932,386786;446435,352989;483951,356744;570237,484421;562734,521973;626510,446869;626510,446869;540224,319192;581491,289151;667777,416828;667777,416828" o:connectangles="0,0,0,0,0,0,0,0,0,0,0,0,0,0,0,0,0,0,0,0,0,0,0,0,0,0,0,0,0,0,0,0,0,0,0,0,0,0,0,0,0,0,0,0,0,0,0,0,0,0,0,0,0,0,0,0,0"/>
                  <o:lock v:ext="edit" verticies="t"/>
                </v:shape>
                <v:shape id="Freeform 3735" o:spid="_x0000_s1065" style="position:absolute;left:150828;top:12906;width:5286;height:6937;visibility:visible;mso-wrap-style:square;v-text-anchor:top" coordsize="14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" path="m30,10v,,,,,c29,10,29,10,29,10v1,,1,,1,c27,5,24,2,21,v,,,,,c21,,21,,20,1,19,1,14,3,10,5,9,5,9,5,9,6v,,,,,c9,6,9,6,9,6,8,7,7,7,7,7v,,,,-1,1c6,8,5,8,5,9v,,,,,c5,9,4,10,4,10v,,,,,c3,10,3,11,2,11v,,,,,c2,12,2,12,2,12v-1,,-1,,-1,c1,12,1,12,1,13,,13,,13,,13v,1,,1,,1c,14,,14,,14v,1,,1,,1c,18,2,21,5,26v,,,,,c5,26,5,26,5,26v,,,,,1c5,28,4,29,5,30v,,,,,c6,30,6,30,6,30v,1,,1,,1c7,31,7,30,9,30v,,,,1,1c12,35,13,40,14,45v-1,3,,5,,8c14,61,14,66,15,71v,,,1,1,1c16,72,16,72,16,72v1,4,3,7,3,9c20,82,21,82,21,82v1,1,1,1,1,1c22,83,38,105,45,117v3,3,5,6,5,6c49,124,49,125,50,126v1,1,1,1,2,2c52,129,53,129,53,130v,,,,,c54,130,54,130,54,130v,,,,,c54,130,54,130,54,130v,,1,,1,1c58,133,65,138,69,144v,1,,1,1,1c71,148,72,151,74,154v2,3,3,6,4,9c78,164,79,166,79,166v-1,1,,1,,1c79,169,81,172,82,172v,,,,,1c85,175,98,185,101,185v2,,3,-1,5,-2c108,182,110,181,111,180v,-1,,-1,1,-1c112,178,113,177,113,175v1,,1,-1,2,-1c115,175,116,174,117,175v2,,3,,5,-1c125,172,126,169,125,167v1,-1,2,-1,3,-1c130,166,131,166,132,166v1,-1,2,-1,3,-2c135,164,135,164,135,164v,,,,,c137,163,140,161,140,159v1,-3,-3,-20,-4,-24c136,135,136,135,136,135v-1,-1,-2,-2,-2,-3c133,131,133,131,133,131v,,,,,c132,131,132,130,131,131v,,,,,c131,130,121,122,116,115v-1,-1,-1,-1,-1,-2c115,113,115,113,115,113v,,,,,c113,109,111,105,110,101v-2,-3,-2,-6,-3,-6c107,94,107,94,107,94v1,,1,,1,c107,93,107,93,107,93v1,,,,,-1c107,92,107,91,106,91v,-1,,-1,-1,-2c105,89,104,88,104,88v,,-1,,-1,-1c102,87,75,47,75,47v,,1,-1,,-3c73,42,71,39,68,38v,-1,,-2,-1,-2c67,35,67,35,67,35,62,33,56,29,48,26v-1,,-3,-1,-4,-1c39,22,34,19,31,15v1,-1,2,-2,2,-3c33,12,33,12,33,11v,-1,-1,-2,-2,-1c31,9,30,10,30,10xm28,15v3,6,9,9,15,12c44,28,46,28,47,29v7,3,12,5,17,8c18,68,18,68,18,68,17,64,17,59,17,53v-1,-3,-1,-5,,-8c16,40,15,34,12,30v,-1,-1,-2,-2,-3c10,27,10,27,10,27,28,14,28,14,28,14v,,,1,,1xe" fillcolor="#8dd0d2" stroked="f">
                  <v:path arrowok="t" o:connecttype="custom" o:connectlocs="112476,37499;112476,37499;78733,0;37492,18750;33743,22500;26244,26250;18746,33749;14997,37499;7498,41249;7498,44999;3749,48749;0,52499;0,56249;18746,97498;18746,101248;18746,112498;22495,116248;37492,116248;52489,198747;59987,269995;71235,303745;82483,311245;187460,461242;194959,479992;198708,487492;202457,487492;206206,491242;262444,543741;292438,611239;296187,626239;307435,648739;397416,686238;419911,671238;431159,652489;457403,652489;479898,622489;506143,614989;506143,614989;509892,506241;502394,494991;498644,491242;491146,491242;431159,423743;431159,423743;401165,356244;404914,352494;401165,344994;393667,333744;386168,326244;281190,164997;251197,134998;179962,97498;116225,56249;123724,41249;112476,37499;161216,101248;239949,138748;63736,198747;44990,112498;37492,101248;104978,56249" o:connectangles="0,0,0,0,0,0,0,0,0,0,0,0,0,0,0,0,0,0,0,0,0,0,0,0,0,0,0,0,0,0,0,0,0,0,0,0,0,0,0,0,0,0,0,0,0,0,0,0,0,0,0,0,0,0,0,0,0,0,0,0,0"/>
                  <o:lock v:ext="edit" verticies="t"/>
                </v:shape>
                <v:shape id="Freeform 3736" o:spid="_x0000_s1066" style="position:absolute;left:158257;top:11144;width:11510;height:9858;visibility:visible;mso-wrap-style:square;v-text-anchor:top" coordsize="30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" path="m235,129v-2,-3,-1,-7,2,-10c239,118,243,119,245,122v2,2,1,6,-1,8c241,132,237,131,235,129t-10,6c231,144,242,146,251,140v8,-6,10,-17,4,-25c250,106,238,104,230,109v-8,6,-11,18,-5,26m102,221v-2,-3,-2,-7,1,-8c106,210,110,211,112,214v2,3,1,7,-2,9c108,224,104,224,102,221t-10,7c98,236,109,238,117,233v8,-6,11,-17,5,-26c116,199,105,196,96,202v-8,6,-10,18,-4,26m274,41v,,2,3,-1,5c234,74,234,74,234,74v,,-3,2,-5,-1c217,56,217,56,217,56v,,-2,-3,1,-5c218,51,246,32,250,29v4,-3,11,-7,15,c274,41,274,41,274,41v,,,,,xm220,79v,,2,3,-1,6c179,112,179,112,179,112v,,-3,3,-5,c162,94,162,94,162,94v,,-2,-3,1,-4c203,62,203,62,203,62v,,3,-2,5,1c220,79,220,79,220,79v,,,,,xm164,118v,,2,2,-1,5c124,150,124,150,124,150v,,-3,2,-5,-1c107,133,107,133,107,133v,,-2,-3,1,-5c147,100,147,100,147,100v,,3,-2,5,1c164,118,164,118,164,118v,,,,,xm109,156v,,2,3,,5c69,189,69,189,69,189v,,-3,2,-5,-1c52,171,52,171,52,171v,,-2,-3,1,-5c93,138,93,138,93,138v,,3,-2,5,1c109,156,109,156,109,156v,,,,,xm75,228v2,3,-1,5,-1,5c62,241,62,241,62,241v-3,2,-4,-1,-4,-1c23,190,23,190,23,190v-2,-3,1,-5,1,-5c36,178,36,178,36,178v3,-2,5,1,5,1c75,228,75,228,75,228v,,,,,xm304,64c270,15,270,15,270,15v,,-11,-15,-25,-4c172,61,172,61,172,61,96,113,96,113,96,113,6,177,6,177,6,177v,,-6,3,-2,9c27,220,27,220,27,220v-2,2,-3,5,,9c46,257,46,257,46,257v,,4,6,10,1c93,233,93,233,93,233v-1,-1,-2,-2,-3,-4c83,220,86,207,94,201v10,-7,23,-5,30,5c124,207,125,208,125,210v26,-18,26,-18,26,-18c226,139,226,139,226,139v,,,,,c225,139,225,138,224,137v-7,-10,-5,-23,5,-29c238,101,251,104,257,113v1,1,2,3,3,4c264,114,264,114,264,114,307,69,307,69,307,69v-2,-2,-2,-3,-3,-5e" fillcolor="#8dd0d2" stroked="f">
                  <v:path arrowok="t" o:connecttype="custom" o:connectlocs="888509,446064;914752,487296;843521,506039;955991,431070;843521,506039;386145,798416;412388,835901;344907,854643;457376,775926;344907,854643;1023473,172428;858517,273636;817278,191170;993481,108705;1027222,153686;821027,318617;652323,419825;611084,337359;779789,236151;824776,296126;611084,461057;446129,558517;404890,479799;569846,378592;614833,442315;408639,603498;239935,704705;198696,622240;367400,521032;408639,584756;277425,873385;217441,899624;89976,693460;153708,670970;281174,854643;1012226,56227;644825,228654;22494,663473;101223,824655;172453,963347;348655,873385;352404,753435;468623,787171;847270,521032;839772,513535;963489,423573;989732,427321;1139691,239900" o:connectangles="0,0,0,0,0,0,0,0,0,0,0,0,0,0,0,0,0,0,0,0,0,0,0,0,0,0,0,0,0,0,0,0,0,0,0,0,0,0,0,0,0,0,0,0,0,0,0,0"/>
                  <o:lock v:ext="edit" verticies="t"/>
                </v:shape>
                <v:shape id="Freeform 3737" o:spid="_x0000_s1067" style="position:absolute;left:174005;top:12573;width:7668;height:7842;visibility:visible;mso-wrap-style:square;v-text-anchor:top" coordsize="20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" path="m132,42c27,116,27,116,27,116,25,106,17,79,16,77v,-3,1,-5,5,-8c23,67,34,60,44,53v,,11,-8,22,-17c76,29,86,22,89,21v4,-4,6,-4,9,-2c100,21,123,37,132,42m29,148v-4,-6,-2,-14,4,-18c39,125,47,127,51,133v5,6,3,14,-3,19c43,156,34,154,29,148m139,71v-4,-6,-2,-15,4,-19c149,48,157,49,161,55v5,6,3,15,-3,19c152,78,144,77,139,71t63,13c168,35,168,35,168,35v,,-9,-13,-22,-4c145,33,145,33,145,33,137,28,110,8,106,6,100,3,91,,80,8,75,11,66,17,57,24,46,32,35,39,35,39,26,46,17,53,12,56,1,64,,74,2,80v1,5,9,37,12,45c12,127,12,127,12,127v,,-12,8,-4,21c43,196,43,196,43,196v12,-8,12,-8,12,-8c65,201,65,201,65,201v,,,,,c65,201,65,201,66,201v4,7,13,8,20,3c92,200,94,191,89,184v,,,,,c89,184,89,184,89,184,79,170,79,170,79,170v86,-61,86,-61,86,-61c175,123,175,123,175,123v,,,,,c175,123,175,123,175,123v5,7,14,8,21,4c202,122,204,113,199,106v,,,,,-1c199,105,199,105,199,105,190,92,190,92,190,92v12,-8,12,-8,12,-8c202,84,202,84,202,84xe" fillcolor="#8dd0d2" stroked="f">
                  <v:path arrowok="t" o:connecttype="custom" o:connectlocs="496141,157595;101483,435264;60138,288925;78931,258907;165380,198870;248070,135082;334519,78798;368347,71293;496141,157595;109001,555336;124035,487795;191691,499052;180415,570345;109001,555336;522451,266411;537486,195118;605141,206375;593865,277668;522451,266411;759246,315191;631452,131330;548762,116320;545003,123825;398416,22514;300691,30018;214243,90055;131552,146339;45104,210127;7517,300182;52621,469034;45104,476539;30069,555336;161622,735445;206725,705427;244312,754207;244312,754207;248070,754207;323243,765464;334519,690418;334519,690418;334519,690418;296933,637886;620176,408998;657762,461530;657762,461530;657762,461530;736694,476539;747970,397741;747970,393989;747970,393989;714142,345209;759246,315191;759246,315191" o:connectangles="0,0,0,0,0,0,0,0,0,0,0,0,0,0,0,0,0,0,0,0,0,0,0,0,0,0,0,0,0,0,0,0,0,0,0,0,0,0,0,0,0,0,0,0,0,0,0,0,0,0,0,0,0"/>
                  <o:lock v:ext="edit" verticies="t"/>
                </v:shape>
                <v:shape id="Freeform 3738" o:spid="_x0000_s1068" style="position:absolute;left:225298;top:12080;width:7588;height:8176;visibility:visible;mso-wrap-style:square;v-text-anchor:top" coordsize="20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" path="m199,160v3,5,2,12,-3,16c191,179,184,178,180,173v,,,,,c139,114,139,114,139,114v-10,7,-10,7,-10,7c66,29,66,29,66,29v,,,,,c60,21,63,11,71,5,78,,89,2,94,9v,,,,,c153,94,153,94,153,94v5,7,5,7,5,7c199,160,199,160,199,160xm83,82c73,68,73,68,73,68,72,67,72,67,72,67,45,27,45,27,45,27v,,,,,c44,26,41,25,40,26v-2,1,-3,4,-2,6c38,32,38,32,38,32,66,71,66,71,66,71v-6,4,-6,4,-6,4c33,36,33,36,33,36v,,,,,c32,34,29,33,27,35v-2,1,-2,4,-1,5c26,40,26,40,26,40,54,80,54,80,54,80v-7,4,-7,4,-7,4c20,44,20,44,20,44v,,,,,c19,43,16,42,15,43v-2,1,-2,4,-1,6c14,49,14,49,14,49,41,88,41,88,41,88v-6,4,-6,4,-6,4c8,53,8,53,8,53v,,,,,c7,51,4,50,2,52v-2,1,-1,4,,5c2,57,2,57,2,57,29,97,29,97,29,97v1,2,1,2,1,2c40,113,40,113,40,113v,,,,,c44,118,52,120,58,116v,,,,,c59,115,59,115,59,115v67,97,67,97,67,97c127,212,127,212,127,212v3,5,10,6,15,2c147,211,148,204,145,199v,,,,,c78,102,78,102,78,102v1,-1,1,-1,1,-1c79,101,79,101,79,101v,,,,,c86,96,87,89,83,82xe" fillcolor="#8dd0d2" stroked="f">
                  <v:path arrowok="t" o:connecttype="custom" o:connectlocs="747555,600046;736286,660051;676181,648800;676181,648800;522162,427533;484596,453785;247933,108758;247933,108758;266716,18751;353117,33753;353117,33753;574754,352527;593536,378779;747555,600046;311794,307524;274229,255020;270472,251269;169045,101258;169045,101258;150262,97508;142749,120009;142749,120009;247933,266271;225394,281272;123966,135010;123966,135010;101427,131260;97671,150012;97671,150012;202854,300023;176558,315024;75131,165013;75131,165013;56348,161262;52592,183764;52592,183764;154019,330025;131480,345027;30052,198765;30052,198765;7513,195015;7513,213766;7513,213766;108940,363778;112697,371279;150262,423783;150262,423783;217880,435034;217880,435034;221637,431283;473326,795061;477083,795061;533431,802562;544701,746308;544701,746308;293012,382529;296768,378779;296768,378779;296768,378779;311794,307524" o:connectangles="0,0,0,0,0,0,0,0,0,0,0,0,0,0,0,0,0,0,0,0,0,0,0,0,0,0,0,0,0,0,0,0,0,0,0,0,0,0,0,0,0,0,0,0,0,0,0,0,0,0,0,0,0,0,0,0,0,0,0,0"/>
                  <o:lock v:ext="edit" verticies="t"/>
                </v:shape>
                <v:shape id="Freeform 3739" o:spid="_x0000_s1069" style="position:absolute;left:183880;top:12112;width:8779;height:7890;visibility:visible;mso-wrap-style:square;v-text-anchor:top" coordsize="23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" path="m186,60v,9,-4,17,-11,18c169,78,164,71,163,62v-1,-10,4,-18,10,-18c180,43,185,51,186,60m137,12v2,3,-2,8,-8,13c122,29,116,31,114,29v-2,-2,3,-8,9,-12c129,12,136,10,137,12t36,77c179,89,185,97,186,106v,10,-4,18,-11,18c169,125,163,116,162,107v,-9,4,-17,11,-18m118,38v2,3,-3,9,-11,14c100,57,93,59,91,57v-2,-3,2,-10,9,-15c107,37,116,35,118,38m102,18v1,2,-2,8,-9,13c85,36,78,37,77,36v-2,-3,2,-9,9,-14c93,17,100,15,102,18m80,43v2,2,-3,9,-10,14c62,62,55,64,53,62,51,59,56,53,63,48v8,-5,15,-8,17,-5m58,69v2,3,-3,10,-11,16c39,90,31,92,29,89,27,87,32,80,40,75v8,-6,16,-9,18,-6m56,146v-3,4,-11,1,-18,-5c30,136,26,128,28,125v3,-3,11,-1,19,5c54,136,58,143,56,146t48,26c107,170,115,172,123,177v8,7,12,14,9,17c130,198,122,195,113,189v-7,-5,-11,-12,-9,-17m66,86c64,84,69,77,77,71v7,-5,15,-7,17,-4c96,69,91,76,84,81v-8,6,-16,8,-18,5m161,154v-1,-8,4,-17,11,-18c178,136,184,144,185,153v,9,-5,17,-11,17c167,171,162,163,161,154m150,1c134,3,104,7,95,11,83,14,74,20,64,28,56,37,24,73,15,83,6,93,,109,9,122v9,12,36,50,44,59c61,189,72,200,83,202v10,1,56,8,64,8c157,210,173,206,184,191v13,-15,37,-58,43,-68c234,113,231,95,224,81,215,66,195,36,186,20,177,5,167,,150,1e" fillcolor="#8dd0d2" stroked="f">
                  <v:path arrowok="t" o:connecttype="custom" o:connectlocs="656540,293053;649037,165312;513977,45085;427689,108955;513977,45085;697808,398251;607769,402008;442696,142769;341401,214154;442696,142769;348904,116470;322643,82656;300133,161555;198838,232939;300133,161555;176328,319352;150066,281781;210093,548535;105046,469636;210093,548535;461454,665004;423937,710089;247609,323109;352656,251725;247609,323109;645285,510964;652789,638705;562749,3757;240106,105198;33765,458364;311388,758931;690305,717603;840371,304324;562749,3757" o:connectangles="0,0,0,0,0,0,0,0,0,0,0,0,0,0,0,0,0,0,0,0,0,0,0,0,0,0,0,0,0,0,0,0,0,0"/>
                  <o:lock v:ext="edit" verticies="t"/>
                </v:shape>
                <v:shape id="Freeform 3740" o:spid="_x0000_s1070" style="position:absolute;left:206279;top:12573;width:7350;height:7381;visibility:visible;mso-wrap-style:square;v-text-anchor:top" coordsize="19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" path="m158,23c146,13,132,6,117,3,99,,80,2,62,9,55,11,49,15,42,19,36,24,30,29,25,35,12,49,5,66,2,85,,99,1,115,6,129v3,8,7,17,13,25c24,162,31,169,38,175v12,9,26,16,41,18c97,197,116,195,133,189v8,-3,14,-6,21,-11c160,174,166,169,170,163v13,-14,21,-32,24,-50c196,98,194,82,189,68,187,60,183,51,177,43,171,35,165,28,158,23xm153,28v3,26,3,26,3,26c156,55,156,55,156,55,128,75,128,75,128,75v-1,-1,-1,-1,-1,-1c97,60,97,60,97,60v,,,,,c94,26,94,26,94,26v,,,,,c116,10,116,10,116,10v13,3,27,9,37,18xm125,79v4,34,4,34,4,34c101,133,101,133,101,133,70,118,70,118,70,118,67,84,67,84,67,84,95,65,95,65,95,65v30,14,30,14,30,14c125,79,125,79,125,79xm109,9c91,22,91,22,91,22,71,13,71,13,71,13,83,8,96,8,109,9xm30,39c35,34,40,29,46,25,52,21,59,17,65,15,89,26,89,26,89,26v,,,,,c92,60,92,60,92,60v,,,,,c64,80,64,80,64,80v,,,,,c32,66,32,66,32,66v,,,,,c30,39,30,39,30,39v,,,,,xm26,44v2,23,2,23,2,23c10,79,10,79,10,79,12,66,18,54,26,44xm9,85c31,70,31,70,31,70v,,,,,c62,84,62,84,62,84v,,,,,c65,119,65,119,65,119,37,139,37,139,37,139,12,128,12,128,12,128,8,113,7,99,9,85xm24,150c20,145,17,139,14,133v21,10,21,10,21,10c38,165,38,165,38,165,33,161,28,156,24,150xm43,170c40,142,40,142,40,142,68,123,68,123,68,123v31,14,31,14,31,14c100,137,100,137,100,137v2,35,2,35,2,35c102,172,102,172,102,172,80,187,80,187,80,187,67,184,53,179,43,170xm87,188v18,-13,18,-13,18,-13c125,185,125,185,125,185v-13,4,-26,4,-38,3xm166,158v-5,6,-11,11,-16,15c143,177,137,180,131,183,107,171,107,171,107,171v-1,,-1,,-1,c104,136,104,136,104,136v,,,,,c131,117,131,117,131,117v31,15,31,15,31,15c166,158,166,158,166,158v,,,,,xm170,154v-3,-23,-3,-23,-3,-23c186,118,186,118,186,118v-3,13,-8,25,-16,36xm187,111v-23,16,-23,16,-23,16c133,112,133,112,133,112,130,78,130,78,130,78v,,,,,c158,59,158,59,158,59v1,-1,1,-1,1,-1c184,70,184,70,184,70v4,14,4,28,3,41xm180,64c160,54,160,54,160,54,158,33,158,33,158,33v5,3,10,9,14,14c175,52,178,58,180,64xe" fillcolor="#8dd0d2" stroked="f">
                  <v:path arrowok="t" o:connecttype="custom" o:connectlocs="438758,11241;157503,71196;7500,318508;71251,577061;296255,723199;577510,666992;727513,423428;663762,161127;573760,104920;585010,206093;476258,277289;363756,224829;352506,97426;573760,104920;483759,423428;262505,442163;356256,243565;468758,296025;341256,82437;408757,33724;172503,93679;333756,97426;345006,224829;240004,299772;120002,247312;112502,146139;97502,164874;37501,296025;33751,318508;116252,262300;232504,314760;138752,520853;33751,318508;52501,498371;142503,618279;161253,637015;255005,460899;375007,513359;382507,644509;161253,637015;393757,655751;326256,704464;562510,648256;401257,640762;390007,509612;491259,438416;622511,592049;637511,577061;697512,442163;701262,415933;498759,419680;487509,292277;596261,217335;701262,415933;600011,202346;645011,176116" o:connectangles="0,0,0,0,0,0,0,0,0,0,0,0,0,0,0,0,0,0,0,0,0,0,0,0,0,0,0,0,0,0,0,0,0,0,0,0,0,0,0,0,0,0,0,0,0,0,0,0,0,0,0,0,0,0,0,0"/>
                  <o:lock v:ext="edit" verticies="t"/>
                </v:shape>
                <v:shape id="Freeform 3741" o:spid="_x0000_s1071" style="position:absolute;left:195849;top:22066;width:7843;height:8620;visibility:visible;mso-wrap-style:square;v-text-anchor:top" coordsize="20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" path="m99,c98,,97,,97,,,69,,69,,69v,,,1,,1c,71,,72,,72v,,14,18,19,23c20,94,20,94,20,94,115,27,115,27,115,27v1,-2,1,-2,1,-2c112,19,99,1,99,1v,,,-1,,-1xm112,27c21,92,21,92,21,92,17,87,8,75,4,71,98,5,98,5,98,5v3,4,10,16,14,22xm21,100v1,3,2,7,6,12c27,112,27,112,27,112v7,9,13,8,18,13c45,126,45,126,45,126v,,,,,c45,126,45,126,45,126v1,1,6,8,14,16c60,143,61,145,61,146v2,1,3,2,4,4c84,172,110,204,123,219v,,2,1,2,2c128,225,130,227,130,227v2,3,6,3,11,2c150,228,163,222,177,212v1,-1,2,-1,3,-2c198,196,209,181,205,174v,,,-1,-1,-3c204,171,203,170,203,170,192,152,144,71,137,61v,-1,,-1,,-1c133,53,135,49,129,39v-1,-2,-2,-3,-3,-5c122,30,120,29,116,24,18,95,18,95,18,95v1,2,2,4,3,5xe" fillcolor="#8dd0d2" stroked="f">
                  <v:path arrowok="t" o:connecttype="custom" o:connectlocs="371475,0;363970,0;0,258604;0,262352;0,269848;71293,356049;75045,352301;431511,101193;435264,93697;371475,3748;371475,0;420255,101193;78798,344805;15009,266100;367723,18739;420255,101193;78798,374788;101311,419763;101311,419763;168852,468485;168852,472233;168852,472233;168852,472233;221384,532199;228889,547191;243898,562182;461530,820786;469034,828282;487795,850769;529070,858265;664152,794551;675409,787055;769216,652132;765464,640888;761711,637140;514061,228621;514061,224873;484043,146167;472786,127428;435264,89949;67541,356049;78798,374788" o:connectangles="0,0,0,0,0,0,0,0,0,0,0,0,0,0,0,0,0,0,0,0,0,0,0,0,0,0,0,0,0,0,0,0,0,0,0,0,0,0,0,0,0,0"/>
                  <o:lock v:ext="edit" verticies="t"/>
                </v:shape>
                <v:shape id="Freeform 3742" o:spid="_x0000_s1072" style="position:absolute;left:117617;top:23066;width:7128;height:7287;visibility:visible;mso-wrap-style:square;v-text-anchor:top" coordsize="19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" path="m127,8c124,7,121,6,118,5,95,,71,2,50,14v-1,1,-3,2,-4,2c44,17,43,18,41,19v-2,2,-4,3,-5,4c35,24,34,25,33,26,15,42,4,64,1,87v,3,,6,,9c,115,6,135,18,151v11,17,28,29,46,35c67,187,70,188,73,189v22,5,46,3,68,-9c142,179,143,178,145,178v1,-1,3,-2,5,-4c151,173,153,172,155,171v,-1,2,-2,3,-3c176,152,187,130,189,107v,-3,1,-6,1,-9c190,79,184,59,173,43,161,26,145,14,127,8xm124,17v15,6,28,14,38,28c136,63,136,63,136,63,129,54,121,46,113,40v5,-8,8,-15,11,-23xm115,14v-2,7,-5,13,-10,20c92,24,78,19,64,18v17,-7,35,-8,51,-4xm53,27v14,-2,31,3,47,14c94,49,86,56,77,63,53,27,53,27,53,27v,,,,,xm83,71v9,-7,18,-15,24,-24c114,53,121,60,128,69,97,90,97,90,97,90,83,71,83,71,83,71v,,,,,xm102,98c133,76,133,76,133,76v6,9,10,18,13,27c136,106,126,111,116,118,102,98,102,98,102,98v,,,,,xm45,33c69,68,69,68,69,68,60,74,51,79,42,82,36,63,37,45,45,33xm58,118c52,109,47,100,44,91,55,88,65,83,75,76,89,96,89,96,89,96,58,118,58,118,58,118v,,,,,xm94,103v14,20,14,20,14,20c98,130,90,138,83,147,76,141,69,134,63,125,94,103,94,103,94,103v,,,,,xm31,41v-3,13,-3,28,1,44c25,87,18,87,11,87,13,70,20,54,31,41xm10,97v8,,17,-1,25,-3c39,104,44,114,50,123,23,142,23,142,23,142,14,128,10,112,10,97xm66,177c52,171,39,162,28,149,55,131,55,131,55,131v7,9,15,17,22,23c73,162,69,170,66,177xm75,179v3,-6,6,-13,10,-19c99,169,113,175,126,176v-16,6,-34,8,-51,3xm91,152v6,-7,14,-14,22,-21c138,166,138,166,138,166v-14,3,-31,-2,-47,-14xm146,161c121,125,121,125,121,125v9,-5,19,-10,28,-13c154,131,153,148,146,161xm159,153v3,-13,3,-28,-1,-44c165,107,173,106,180,106v-2,18,-9,34,-21,47xm180,97v-8,,-16,1,-25,3c152,90,147,80,141,71,167,52,167,52,167,52v9,14,13,30,13,45xe" fillcolor="#8dd0d2" stroked="f">
                  <v:path arrowok="t" o:connecttype="custom" o:connectlocs="442679,18780;172570,60096;135055,86388;3752,326772;67527,567155;273861,709883;543970,668567;581485,642275;709036,401891;649012,161508;465188,63852;510206,236628;465188,63852;393909,127704;431424,52584;375152,153996;198830,101412;311376,266676;480194,259164;311376,266676;382655,368087;547721,386867;382655,368087;168818,123948;157564,307992;217588,443207;281364,285456;217588,443207;352642,386867;311376,552131;352642,386867;116297,153996;41267,326772;37515,364332;187576,461987;37515,364332;105042,559643;288867,578423;281364,672323;472691,661055;341388,570911;517709,623495;547721,604715;558976,420671;596491,574667;675273,398135;675273,364332;528964,266676;675273,364332" o:connectangles="0,0,0,0,0,0,0,0,0,0,0,0,0,0,0,0,0,0,0,0,0,0,0,0,0,0,0,0,0,0,0,0,0,0,0,0,0,0,0,0,0,0,0,0,0,0,0,0,0"/>
                  <o:lock v:ext="edit" verticies="t"/>
                </v:shape>
                <v:shape id="Freeform 3743" o:spid="_x0000_s1073" style="position:absolute;left:128381;top:22780;width:7207;height:8430;visibility:visible;mso-wrap-style:square;v-text-anchor:top" coordsize="45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" path="m350,111l246,89,182,,133,35r28,40l52,59,,354,41,326,185,531r49,-35l152,375r71,-52l308,446,454,342,310,137r40,-26l350,111r,l350,111xm310,229r-59,40l208,210r60,-43l310,229r,l310,229r,xe" fillcolor="#8dd0d2" stroked="f">
                  <v:path arrowok="t" o:connecttype="custom" o:connectlocs="555625,176213;390525,141288;288925,0;211138,55563;255588,119063;82550,93663;0,561975;65088,517525;293688,842963;371475,787400;241300,595313;354013,512763;488950,708025;720725,542925;492125,217488;555625,176213;555625,176213;555625,176213;555625,176213;492125,363538;398463,427038;330200,333375;425450,265113;492125,363538;492125,363538;492125,363538;492125,363538" o:connectangles="0,0,0,0,0,0,0,0,0,0,0,0,0,0,0,0,0,0,0,0,0,0,0,0,0,0,0"/>
                  <o:lock v:ext="edit" verticies="t"/>
                </v:shape>
                <v:shape id="Freeform 32" o:spid="_x0000_s1074" style="position:absolute;left:138699;top:34893;width:11748;height:8366;visibility:visible;mso-wrap-style:square;v-text-anchor:top" coordsize="740,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" path="m740,180l613,r,l327,r66,95l194,95r92,132l116,348,241,527,631,255,572,170r50,-35l681,220r59,-40l740,180r,l740,180xm225,340r-54,41l159,362r54,-38l225,340r,l225,340r,xm244,369r-55,40l178,390r54,-38l244,369r,l244,369r,xm291,293r-54,40l225,314r54,-37l291,293r,l291,293r,xm312,322r-54,40l244,343r54,-38l312,322r,l312,322r,xm360,246r-55,40l293,267r55,-38l360,246r,l360,246r,xm379,274r-55,40l312,296r55,-38l379,274r,l379,274r,xm213,270r54,-38l140,54,121,66,109,76,90,90,213,270r,l213,270r,xm142,319r59,-40l50,71,34,85,19,95,,106,142,319r,l142,319r,xe" fillcolor="#8dd0d2" stroked="f">
                  <v:path arrowok="t" o:connecttype="custom" o:connectlocs="973138,0;519113,0;307975,150813;184150,552450;1001713,404813;987425,214313;1174750,285750;1174750,285750;357188,539750;252413,574675;357188,539750;357188,539750;387350,585788;282575,619125;387350,585788;387350,585788;461963,465138;357188,498475;461963,465138;461963,465138;495300,511175;387350,544513;495300,511175;495300,511175;571500,390525;465138,423863;571500,390525;571500,390525;601663,434975;495300,469900;601663,434975;601663,434975;338138,428625;222250,85725;173038,120650;338138,428625;338138,428625;225425,506413;79375,112713;30163,150813;225425,506413;225425,506413" o:connectangles="0,0,0,0,0,0,0,0,0,0,0,0,0,0,0,0,0,0,0,0,0,0,0,0,0,0,0,0,0,0,0,0,0,0,0,0,0,0,0,0,0,0"/>
                  <o:lock v:ext="edit" verticies="t"/>
                </v:shape>
                <v:shape id="Freeform 33" o:spid="_x0000_s1075" style="position:absolute;left:144478;top:22542;width:8033;height:7811;visibility:visible;mso-wrap-style:square;v-text-anchor:top" coordsize="21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" path="m198,173v-1,3,-25,-31,-43,-65c134,68,119,26,119,26v,,13,42,32,84c166,145,187,181,185,180v-10,-2,-28,-8,-49,-24c105,134,100,87,107,59v7,-28,,-59,,-59c107,,131,33,157,48v25,14,57,51,53,86c208,154,203,166,198,173t-64,2c119,181,101,186,101,186v,,13,-11,28,-18c125,165,121,162,118,159v-1,-1,-2,-2,-4,-4c114,155,114,155,114,155,107,145,100,135,96,123v-2,-1,-5,-4,-9,-6c65,101,31,84,31,84v,,36,9,61,25c92,110,92,110,93,110,90,100,90,90,90,79,60,69,23,74,,79v46,20,46,75,101,80c87,173,81,194,81,194v,,36,14,58,4c146,196,151,190,154,184v-6,-3,-11,-6,-18,-10c135,174,134,175,134,175e" fillcolor="#8dd0d2" stroked="f">
                  <v:path arrowok="t" o:connecttype="custom" o:connectlocs="743217,649623;581811,405545;446681,97631;566797,413055;694420,675909;510493,585788;401638,221548;401638,0;589319,180242;788261,503176;743217,649623;502985,657133;379116,698439;484217,630848;442927,597053;427913,582032;427913,582032;360348,461871;326565,439341;116362,315424;345333,409300;349087,413055;337826,296649;0,296649;379116,597053;304043,728479;521753,743500;578058,690929;510493,653378;502985,657133" o:connectangles="0,0,0,0,0,0,0,0,0,0,0,0,0,0,0,0,0,0,0,0,0,0,0,0,0,0,0,0,0,0"/>
                  <o:lock v:ext="edit" verticies="t"/>
                </v:shape>
                <v:shape id="Freeform 34" o:spid="_x0000_s1076" style="position:absolute;left:154495;top:21685;width:10779;height:10096;visibility:visible;mso-wrap-style:square;v-text-anchor:top" coordsize="28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" path="m9,124c181,4,181,4,181,4,157,138,157,138,157,138v,3,-2,6,-5,8c149,148,146,148,143,147,9,124,9,124,9,124xm174,113v-5,27,-5,27,-5,27c168,146,164,152,159,155v-5,4,-11,6,-18,5c114,155,114,155,114,155,94,266,94,266,94,266v,1,,2,,2c97,269,100,268,103,266,282,141,282,141,282,141v3,-2,4,-5,5,-8c286,133,286,133,285,133,174,113,174,113,174,113xm3,135v-1,,-2,,-2,-1c,138,,141,3,144,83,259,83,259,83,259,102,153,102,153,102,153,3,135,3,135,3,135xm193,2v-17,99,-17,99,-17,99c282,120,282,120,282,120,202,5,202,5,202,5,200,2,197,,194,v,,-1,1,-1,2e" fillcolor="#8dd0d2" stroked="f">
                  <v:path arrowok="t" o:connecttype="custom" o:connectlocs="33802,465415;679799,15013;589660,517962;570881,547988;537079,551742;33802,465415;653508,424128;634729,525468;597171,581769;529567,600535;428161,581769;353045,998390;353045,1005897;386847,998390;1059134,529222;1077913,499195;1070401,499195;653508,424128;11267,506702;3756,502948;11267,540482;311731,972117;383091,574262;11267,506702;724868,7507;661020,379088;1059134,450401;758670,18767;728624,0;724868,7507" o:connectangles="0,0,0,0,0,0,0,0,0,0,0,0,0,0,0,0,0,0,0,0,0,0,0,0,0,0,0,0,0,0"/>
                  <o:lock v:ext="edit" verticies="t"/>
                </v:shape>
                <v:shape id="Freeform 35" o:spid="_x0000_s1077" style="position:absolute;left:167338;top:22479;width:6826;height:7985;visibility:visible;mso-wrap-style:square;v-text-anchor:top" coordsize="1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" path="m19,148c6,138,6,138,6,138v,,,,,c,132,,124,4,119v6,-6,14,-7,19,-2c23,117,23,117,23,117v13,11,13,11,13,11c19,148,19,148,19,148v,,,,,xm37,128c24,116,24,116,24,116v,,,,,c24,116,24,116,24,116v-5,-3,-12,-3,-17,c6,117,5,117,4,119,,124,,132,5,137v,,,,,c19,149,19,149,19,149,37,128,37,128,37,128v,,,,,xm6,138v,-1,,-1,,-1c1,133,1,124,6,119v,-1,,-2,2,-3c12,113,19,113,23,117v13,11,13,11,13,11c18,148,18,148,18,148,6,138,6,138,6,138xm50,158v5,-6,5,-14,-1,-20c49,138,49,138,49,138,36,127,36,127,36,127,18,149,18,149,18,149v12,10,12,10,12,10c31,160,31,160,31,160v,,,,,c36,163,43,164,48,160v1,,1,-1,2,-2xm19,148c36,128,36,128,36,128v12,11,12,11,12,11c48,139,48,139,48,139v,,,,,c54,144,55,152,50,157v-2,1,-2,2,-2,3c42,163,35,163,31,159v,,,,,c19,148,19,148,19,148v,,,,,xm88,135v16,-6,16,-6,16,-6c104,129,104,129,104,129v7,-3,10,-11,7,-18c108,104,100,101,93,104v,,,,,c78,110,78,110,78,110v10,25,10,25,10,25c88,135,88,135,88,135xm111,111v-3,-7,-11,-10,-17,-8c94,103,94,103,94,103v-16,7,-16,7,-16,7c88,135,88,135,88,135v16,-6,16,-6,16,-6c104,129,104,129,104,129v,,,,,c104,128,105,128,106,128v5,-4,7,-10,5,-17xm89,135c78,110,78,110,78,110v15,-6,15,-6,15,-6c93,104,93,104,93,104v,,,,,c100,102,107,105,110,112v3,5,,11,-5,15c105,127,104,128,103,128v,1,,1,,1c89,135,89,135,89,135v,,,,,xm78,110v-15,5,-15,5,-15,5c62,116,62,116,62,116v,,,,,c61,116,61,117,60,117v-5,4,-7,10,-5,17c58,141,66,144,73,142v,,,,,c89,135,89,135,89,135,78,110,78,110,78,110v,,,,,xm73,141v,,,,,c66,143,59,140,56,133v-3,-5,-1,-12,5,-15c61,117,62,117,62,116v16,-5,16,-5,16,-5c88,134,88,134,88,134v-15,7,-15,7,-15,7xm78,180c63,173,63,173,63,173v,,,,,c56,170,48,174,46,180v-3,7,-1,15,6,18c52,198,52,198,52,198v15,6,15,6,15,6c78,180,78,180,78,180v,,,,,xm79,179c63,173,63,173,63,173v-1,-1,-1,-1,-1,-1c62,172,62,172,62,172v-4,-1,-9,,-12,2c48,176,46,178,45,180v-3,7,,15,7,18c52,198,52,198,52,198v16,7,16,7,16,7c79,179,79,179,79,179v,,,,,xm52,198v,,,,,c46,194,43,187,46,180v,-2,3,-4,5,-5c54,173,59,171,63,173v15,7,15,7,15,7c67,204,67,204,67,204,52,198,52,198,52,198xm100,203v3,-6,1,-14,-6,-17c94,186,94,186,94,186,78,179,78,179,78,179,67,205,67,205,67,205v16,6,16,6,16,6c83,211,83,211,83,211v,,,,,c87,213,92,212,96,209v2,-1,3,-3,4,-6xm68,204c78,180,78,180,78,180v15,6,15,6,15,6c93,186,93,186,93,186v,,,,,c100,189,103,197,99,203v,2,-2,4,-4,6c92,211,87,212,83,210v-1,,-1,,-1,c68,204,68,204,68,204v,,,,,xm113,162v13,-11,13,-11,13,-11c126,151,126,151,126,151v6,-4,7,-13,2,-19c124,126,116,125,109,130v,,,,,c96,140,96,140,96,140v17,22,17,22,17,22c113,162,113,162,113,162xm126,152v1,-1,1,-1,1,-1c127,151,127,151,127,151v5,-5,6,-13,2,-19c124,126,115,125,109,129v,,,,,c96,140,96,140,96,140v17,22,17,22,17,22c113,162,113,162,113,162v13,-10,13,-10,13,-10c126,152,126,152,126,152xm109,130v,,,,,c109,130,109,130,109,130v7,-5,14,-3,19,2c132,138,131,146,126,151v-12,10,-12,10,-12,10c97,140,97,140,97,140v12,-10,12,-10,12,-10c109,130,109,130,109,130xm114,161c97,140,97,140,97,140v,,,,,c83,150,83,150,83,150v,,,,,c83,150,83,150,83,150v-6,5,-7,14,-2,19c85,175,94,176,100,172v,,,,,c100,172,100,172,100,172v14,-11,14,-11,14,-11c114,161,114,161,114,161xm97,141v16,20,16,20,16,20c100,171,100,171,100,171v,,,,,c100,171,100,171,100,171v,,,,,c94,175,86,174,82,168v-5,-5,-4,-13,2,-17c84,150,84,150,84,150v13,-9,13,-9,13,-9c97,141,97,141,97,141xm105,78v16,5,16,5,16,5c121,83,121,83,121,83v7,2,14,-1,17,-8c140,68,137,61,130,58v,,,,,c114,52,114,52,114,52v-9,26,-9,26,-9,26c105,78,105,78,105,78xm138,75v3,-7,-1,-15,-8,-18c130,57,130,57,130,57,114,52,114,52,114,52v-9,26,-9,26,-9,26c121,83,121,83,121,83v,1,,1,,1c121,84,121,84,121,84v4,1,8,,12,-2c136,80,137,78,138,75xm106,77v9,-24,9,-24,9,-24c130,58,130,58,130,58v,,,,,c130,58,130,58,130,58v7,3,10,10,7,17c137,77,134,80,133,81v-4,2,-8,3,-12,2c120,83,120,83,120,83,106,77,106,77,106,77v,,,,,xm115,52c99,46,99,46,99,46v,,,,,c99,46,99,46,99,46,95,45,90,45,86,48v-2,1,-4,4,-5,6c79,62,82,69,89,72v,,,,,c105,78,105,78,105,78,115,52,115,52,115,52v,,,,,xm91,72v-1,,-1,,-1,c83,69,80,61,82,54v1,-2,3,-4,5,-6c90,46,95,45,99,47v15,6,15,6,15,6c105,77,105,77,105,77,91,72,91,72,91,72xm149,154v-5,15,-5,15,-5,15c144,169,144,169,144,169v-2,7,2,15,9,17c160,189,167,185,170,178v,,,,,c175,162,175,162,175,162v-26,-8,-26,-8,-26,-8c149,154,149,154,149,154xm170,178v,,,,,c175,162,175,162,175,162v-26,-9,-26,-9,-26,-9c144,169,144,169,144,169v-1,1,-1,1,-1,1c143,170,143,170,143,170v-2,7,3,14,10,16c157,188,161,187,165,184v2,-1,4,-3,5,-6xm149,154v25,8,25,8,25,8c169,177,169,177,169,177v,,,,,c169,177,169,177,169,177v-1,3,-3,5,-5,7c161,186,157,187,153,186v-7,-2,-11,-10,-9,-16c144,169,144,169,144,169v5,-15,5,-15,5,-15c149,154,149,154,149,154xm180,146v,,,,,c180,146,180,146,180,146v2,-7,-1,-15,-9,-17c167,128,162,128,159,131v-3,2,-4,4,-5,6c154,137,154,137,154,137v-6,17,-6,17,-6,17c175,162,175,162,175,162v5,-16,5,-16,5,-16c180,146,180,146,180,146xm155,138v,,,,,c154,138,154,138,154,138v1,-3,3,-5,5,-7c163,129,167,129,171,130v7,2,10,9,8,16c174,161,174,161,174,161v-24,-8,-24,-8,-24,-8c155,138,155,138,155,138v,,,,,xm133,29v16,-1,16,-1,16,-1c149,28,149,28,149,28v8,-2,13,-8,12,-15c160,6,155,,147,v,,,,,c130,2,130,2,130,2v3,27,3,27,3,27c133,29,133,29,133,29xm161,13c161,5,155,,147,v,,,,,c130,1,130,1,130,1v3,28,3,28,3,28c149,28,149,28,149,28v1,-1,1,-1,1,-1c150,27,150,27,150,27v2,,4,-1,6,-2c160,22,162,18,161,13xm133,28c131,2,131,2,131,2,147,1,147,1,147,1v,,,,,c147,1,147,1,147,1v7,-1,13,5,14,12c161,18,159,22,155,24v-1,2,-4,3,-6,3c149,27,149,27,149,27v-16,1,-16,1,-16,1c133,28,133,28,133,28xm131,1c114,2,114,2,114,2v-1,1,-1,1,-1,1c113,3,113,3,113,3v-1,,-4,1,-6,2c104,8,101,13,102,18v,7,6,13,14,13c116,31,116,31,116,31v17,-1,17,-1,17,-1c131,1,131,1,131,1v,,,,,xm117,29v-1,1,-1,1,-1,1c109,30,103,25,102,17v,-4,2,-8,6,-11c110,5,112,4,114,4,130,2,130,2,130,2v2,26,2,26,2,26c117,29,117,29,117,29xm162,110v9,-14,9,-14,9,-14c171,96,171,96,171,96v4,-6,2,-14,-5,-18c160,73,152,76,148,82v,,,,,c139,96,139,96,139,96v23,14,23,14,23,14c162,110,162,110,162,110xm171,96v1,,1,,1,c172,96,172,96,172,96v3,-6,1,-15,-5,-19c161,74,156,74,151,77v-1,1,-3,3,-4,4c147,81,147,81,147,81v-9,15,-9,15,-9,15c163,111,163,111,163,111v8,-15,8,-15,8,-15c171,96,171,96,171,96xm148,83v,,,,,c148,83,148,83,148,83v1,-2,2,-4,4,-5c156,75,161,75,166,78v7,4,8,11,5,18c162,109,162,109,162,109,140,96,140,96,140,96v8,-13,8,-13,8,-13c148,83,148,83,148,83xm154,125v,,,,,c163,109,163,109,163,109,139,96,139,96,139,96v-9,14,-9,14,-9,14c130,110,130,110,130,110v,,,,,c127,117,129,125,135,129v5,2,11,3,16,c152,128,153,126,154,125xm139,96v23,14,23,14,23,14c154,124,154,124,154,124v,,,,,c153,124,153,124,153,124v-1,2,-1,3,-3,4c146,131,140,131,136,128v-7,-4,-8,-11,-5,-17c131,111,131,111,131,111v8,-15,8,-15,8,-15c139,96,139,96,139,96xe" fillcolor="#8ecfd2" stroked="f">
                  <v:path arrowok="t" o:connecttype="custom" o:connectlocs="135025,479858;26255,434871;22504,517346;22504,517346;116271,599822;180033,521095;71263,554835;292554,412378;330060,506100;292554,412378;386321,483606;225041,438620;273800,528593;273800,528593;251296,764773;187534,652306;195036,742280;195036,742280;311307,791015;348814,697293;255047,764773;360066,524844;408825,483606;408825,487355;408825,487355;311307,562333;363817,528593;315058,566082;517595,281167;487589,213687;498841,307409;513844,281167;371318,172449;393822,292413;371318,176198;573855,697293;637617,667302;618863,689795;615113,689795;675124,547338;656370,607320;641367,487355;558852,104969;498841,108718;562603,101220;551351,3749;498841,104969;435080,116216;382570,63731;641367,359893;607611,412378;551351,303660;555102,311158;555102,311158;487589,412378;577606,464862;521345,359893" o:connectangles="0,0,0,0,0,0,0,0,0,0,0,0,0,0,0,0,0,0,0,0,0,0,0,0,0,0,0,0,0,0,0,0,0,0,0,0,0,0,0,0,0,0,0,0,0,0,0,0,0,0,0,0,0,0,0,0,0"/>
                  <o:lock v:ext="edit" verticies="t"/>
                </v:shape>
                <v:shape id="Freeform 42" o:spid="_x0000_s1078" style="position:absolute;left:176942;top:21875;width:9113;height:9160;visibility:visible;mso-wrap-style:square;v-text-anchor:top" coordsize="24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" path="m141,112v-6,-10,-20,-12,-29,-5c102,114,99,127,106,137v5,7,14,10,22,8c130,150,130,150,130,150v-10,2,-22,-1,-28,-10c94,128,96,111,109,103v11,-9,28,-5,36,6c152,119,151,131,145,140v-3,-4,-3,-4,-3,-4c146,129,147,120,141,112xm62,35c12,69,,138,34,187v30,42,85,57,131,38c163,221,163,221,163,221,119,238,67,224,38,184,5,137,17,72,64,39,112,6,177,17,210,64v28,41,23,94,-8,130c206,197,206,197,206,197v32,-37,37,-93,7,-135c179,12,111,,62,35xm186,81c162,47,115,38,80,62,46,86,38,134,62,168v20,29,57,39,89,27c149,191,149,191,149,191v-30,11,-64,1,-83,-26c43,133,51,89,83,66v32,-22,77,-15,99,18c201,111,198,147,178,171v3,3,3,3,3,3c203,148,206,110,186,81xm199,72c170,30,112,20,71,49,29,78,19,136,48,177v25,36,71,48,109,33c155,206,155,206,155,206,119,220,75,208,52,175,24,135,34,81,74,53,113,25,168,35,195,74v24,34,20,78,-6,108c193,186,193,186,193,186v27,-32,31,-79,6,-114xm159,100c145,80,119,75,99,89,79,103,75,129,88,149v12,16,32,22,49,16c135,161,135,161,135,161v-15,5,-33,-1,-43,-15c80,129,84,105,102,93v17,-12,41,-8,53,9c165,117,164,135,154,148v4,3,4,3,4,3c169,137,170,116,159,100xm172,90c154,64,117,57,90,76,63,95,56,132,75,158v16,23,44,31,69,22c142,176,142,176,142,176v-23,7,-49,,-63,-20c62,131,68,97,93,80v24,-18,58,-12,75,13c183,114,181,141,165,159v4,3,4,3,4,3c186,142,188,113,172,90xm220,198v3,4,3,4,3,4c163,244,163,244,163,244v-2,-4,-2,-4,-2,-4c171,233,171,233,171,233,125,132,125,132,125,132v-3,,-6,-1,-7,-3c115,125,116,120,120,118v3,-3,8,-2,11,2c132,122,132,125,131,128v13,12,13,12,13,12c144,141,144,141,144,141v,,,,,c210,206,210,206,210,206v10,-8,10,-8,10,-8c220,198,220,198,220,198xm189,192v-5,11,-5,11,-5,11c198,201,198,201,198,201v-9,-9,-9,-9,-9,-9c189,192,189,192,189,192xm171,175v-3,6,-3,6,-3,6c177,180,177,180,177,180v-6,-5,-6,-5,-6,-5c171,175,171,175,171,175xm156,159v-1,3,-1,3,-1,3c158,161,158,161,158,161v-2,-2,-2,-2,-2,-2c156,159,156,159,156,159xm126,127v2,-1,3,-3,1,-5c126,120,124,120,122,121v-2,1,-3,4,-1,6c122,128,125,129,126,127xm133,137v3,8,3,8,3,8c138,144,138,144,138,144v1,-1,1,-1,1,-1c133,137,133,137,133,137v,,,,,xm145,162v6,,6,,6,c153,157,153,157,153,157v-9,-9,-9,-9,-9,-9c141,148,141,148,141,148v-2,3,-2,3,-2,3c145,162,145,162,145,162v,,,,,xm147,169v2,-3,2,-3,2,-3c146,166,146,166,146,166v1,3,1,3,1,3c147,169,147,169,147,169xm154,182v10,-1,10,-1,10,-1c169,172,169,172,169,172v-8,-7,-8,-7,-8,-7c153,165,153,165,153,165v-4,8,-4,8,-4,8c154,182,154,182,154,182v,,,,,xm159,193v4,-8,4,-8,4,-8c155,186,155,186,155,186v4,7,4,7,4,7c159,193,159,193,159,193xm164,204v15,-1,15,-1,15,-1c186,189,186,189,186,189v-6,-5,-6,-5,-6,-5c167,185,167,185,167,185v-6,12,-6,12,-6,12c164,204,164,204,164,204v,,,,,xm171,220v7,-13,7,-13,7,-13c165,208,165,208,165,208v6,12,6,12,6,12c171,220,171,220,171,220xm206,209v-4,-5,-4,-5,-4,-5c182,207,182,207,182,207v-9,18,-9,18,-9,18c175,230,175,230,175,230v31,-21,31,-21,31,-21c206,209,206,209,206,209xe" fillcolor="#8dd0d2" stroked="f">
                  <v:path arrowok="t" o:connecttype="custom" o:connectlocs="397489,514305;382490,525567;543735,525567;232494,131392;611233,829645;787478,240259;798728,232751;299992,232751;558735,717023;682481,315340;697481,304078;179995,664467;194995,656959;708731,683237;596234,375405;513736,619418;382490,349127;592484,566861;337491,285308;532485,660713;629983,349127;644982,337864;611233,915988;468737,495534;491237,450486;539985,529321;824977,743302;689981,762072;708731,720777;663732,675729;584984,596894;584984,596894;476237,457994;472487,476764;517486,540583;498736,514305;573734,589386;521236,566861;551235,634434;551235,634434;614983,679483;573734,619418;577484,683237;581234,698253;614983,765826;674981,690745;614983,765826;667482,777088;641232,825891;682481,777088;772479,784596" o:connectangles="0,0,0,0,0,0,0,0,0,0,0,0,0,0,0,0,0,0,0,0,0,0,0,0,0,0,0,0,0,0,0,0,0,0,0,0,0,0,0,0,0,0,0,0,0,0,0,0,0,0,0"/>
                  <o:lock v:ext="edit" verticies="t"/>
                </v:shape>
                <v:shape id="Freeform 43" o:spid="_x0000_s1079" style="position:absolute;left:173005;top:33512;width:7382;height:7429;visibility:visible;mso-wrap-style:square;v-text-anchor:top" coordsize="19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" path="m110,171v4,6,5,11,4,13c111,186,111,186,111,186v-16,12,-39,7,-50,-8c50,161,53,138,69,127v3,-2,3,-2,3,-2c75,124,80,128,84,134v26,37,26,37,26,37m136,80v-3,2,-3,2,-3,2c132,85,133,90,138,97v25,36,25,36,25,36c168,140,172,142,175,142v2,-2,2,-2,2,-2c194,128,197,106,186,90,175,74,152,69,136,80m58,132c52,127,46,120,41,113,20,84,31,57,57,39,83,21,112,19,133,49v5,7,9,15,12,23c150,71,155,69,160,70,158,59,153,48,146,39,119,,77,4,48,25,18,46,,84,27,123v6,9,15,18,25,23c52,142,56,136,58,132e" fillcolor="#8dd0d2" stroked="f">
                  <v:path arrowok="t" o:connecttype="custom" o:connectlocs="412186,641639;427175,690418;415933,697923;228576,667905;258553,476539;269795,469034;314760,502805;412186,641639;509612,300182;498371,307686;517106,363970;610785,499052;655751,532823;663245,525318;696969,337705;509612,300182;217335,495300;153633,424007;213587,146339;498371,183861;543336,270164;599544,262659;547083,146339;179863,93807;101173,461530;194852,547832;217335,495300" o:connectangles="0,0,0,0,0,0,0,0,0,0,0,0,0,0,0,0,0,0,0,0,0,0,0,0,0,0,0"/>
                  <o:lock v:ext="edit" verticies="t"/>
                </v:shape>
                <v:shape id="Freeform 44" o:spid="_x0000_s1080" style="position:absolute;left:181975;top:32940;width:8318;height:8303;visibility:visible;mso-wrap-style:square;v-text-anchor:top" coordsize="22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" path="m119,121v-6,4,-14,3,-19,-3c96,112,98,104,104,100v5,-4,14,-3,18,3c126,109,124,117,119,121xm191,55v31,44,20,105,-24,135c123,221,62,210,31,166,,122,11,62,55,31,99,,160,10,191,55xm178,64c152,27,101,18,64,43,27,69,18,120,44,157v26,37,77,46,114,20c194,152,203,100,178,64xm170,69c155,48,130,37,105,39v4,50,4,50,4,50c117,88,124,91,129,98,170,69,170,69,170,69v,,,,,xm131,120v-2,3,-4,6,-7,8c120,131,117,132,113,132v4,50,4,50,4,50c129,181,142,177,152,169v11,-7,19,-17,24,-28c131,120,131,120,131,120xm93,123v-5,-7,-5,-15,-2,-21c46,81,46,81,46,81v-10,22,-9,49,6,71c52,152,52,152,52,152,93,123,93,123,93,123xe" fillcolor="#8dd0d2" stroked="f">
                  <v:path arrowok="t" o:connecttype="custom" o:connectlocs="445902,454578;374707,443308;389695,375685;457143,386955;445902,454578;715691,206627;625761,713801;116159,623636;206089,116462;715691,206627;666979,240438;239813,161544;164871,589825;592037,664962;666979,240438;637002,259222;393443,146517;408431,334359;483372,368171;637002,259222;637002,259222;490866,450822;464637,480876;423419,495904;438407,683746;569555,634907;659485,529715;490866,450822;348478,462092;340984,383198;172365,304305;194848,571041;194848,571041;348478,462092" o:connectangles="0,0,0,0,0,0,0,0,0,0,0,0,0,0,0,0,0,0,0,0,0,0,0,0,0,0,0,0,0,0,0,0,0,0"/>
                  <o:lock v:ext="edit" verticies="t"/>
                </v:shape>
                <v:shape id="Freeform 45" o:spid="_x0000_s1081" style="position:absolute;left:192849;top:34813;width:7207;height:6763;visibility:visible;mso-wrap-style:square;v-text-anchor:top" coordsize="19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" path="m139,166c132,65,132,65,132,65,186,28,186,28,186,28v,,,,,c191,24,192,17,189,11,185,6,178,5,172,8v,,,,,c118,45,118,45,118,45,27,,27,,27,,7,13,7,13,7,13,80,72,80,72,80,72,41,98,41,98,41,98,15,90,15,90,15,90,,101,,101,,101v26,20,26,20,26,20c35,153,35,153,35,153,51,143,51,143,51,143v2,-27,2,-27,2,-27c92,91,92,91,92,91v27,89,27,89,27,89c139,166,139,166,139,166v,,,,,xe" fillcolor="#8dd0d2" stroked="f">
                  <v:path arrowok="t" o:connecttype="custom" o:connectlocs="521775,623676;495498,244210;698202,105198;698202,105198;709464,41328;645649,30057;645649,30057;442946,169069;101352,0;26276,48842;300302,270510;153905,368194;56307,338138;0,379465;97598,454607;131382,574834;191443,537263;198950,435822;345347,341895;446699,676275;521775,623676;521775,623676" o:connectangles="0,0,0,0,0,0,0,0,0,0,0,0,0,0,0,0,0,0,0,0,0,0"/>
                </v:shape>
                <v:shape id="Freeform 46" o:spid="_x0000_s1082" style="position:absolute;left:205724;top:22479;width:7493;height:6969;visibility:visible;mso-wrap-style:square;v-text-anchor:top" coordsize="20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" path="m116,70v25,4,25,4,25,4c125,164,125,164,125,164v-24,-5,-24,-5,-24,-5c100,165,100,165,100,165v12,3,12,3,12,3c109,186,109,186,109,186,67,178,67,178,67,178v3,-18,3,-18,3,-18c83,163,83,163,83,163v,-7,,-7,,-7c59,152,59,152,59,152,75,63,75,63,75,63v25,4,25,4,25,4c101,54,101,54,101,54v5,1,5,1,5,1c107,50,107,50,107,50,89,46,75,37,65,24v25,5,25,5,25,5c117,9,117,9,117,9v-2,,-3,-3,-3,-5c115,2,117,,120,v2,1,4,4,4,6c123,8,122,9,120,10v18,27,18,27,18,27c164,42,164,42,164,42v-14,8,-31,12,-49,10c114,57,114,57,114,57v5,1,5,1,5,1c116,70,116,70,116,70v,,,,,xm182,181v3,-15,3,-15,3,-15c169,163,169,163,169,163v-2,16,-2,16,-2,16c182,181,182,181,182,181xm185,163v3,-15,3,-15,3,-15c173,146,173,146,173,146v-3,15,-3,15,-3,15c185,163,185,163,185,163xm188,146v3,-16,3,-16,3,-16c175,128,175,128,175,128v-2,15,-2,15,-2,15c188,146,188,146,188,146xm191,128v3,-16,3,-16,3,-16c179,110,179,110,179,110v-3,15,-3,15,-3,15c191,128,191,128,191,128xm194,110v3,-16,3,-16,3,-16c182,92,182,92,182,92v-3,15,-3,15,-3,15c194,110,194,110,194,110xm198,92v2,-15,2,-15,2,-15c185,74,185,74,185,74v-3,15,-3,15,-3,15c198,92,198,92,198,92xm147,175v2,-15,2,-15,2,-15c134,157,134,157,134,157v-3,15,-3,15,-3,15c147,175,147,175,147,175xm150,157v2,-15,2,-15,2,-15c137,139,137,139,137,139v-2,16,-2,16,-2,16c150,157,150,157,150,157xm153,139v2,-15,2,-15,2,-15c141,122,141,122,141,122v-3,14,-3,14,-3,14c153,139,153,139,153,139xm156,122v3,-16,3,-16,3,-16c144,104,144,104,144,104v-3,15,-3,15,-3,15c156,122,156,122,156,122xm159,104v3,-15,3,-15,3,-15c147,86,147,86,147,86v-3,15,-3,15,-3,15c159,104,159,104,159,104xm162,86v3,-16,3,-16,3,-16c150,68,150,68,150,68v-3,15,-3,15,-3,15c162,86,162,86,162,86xm164,178v3,-15,3,-15,3,-15c152,160,152,160,152,160v-3,16,-3,16,-3,16c164,178,164,178,164,178xm167,160v3,-15,3,-15,3,-15c155,143,155,143,155,143v-3,15,-3,15,-3,15c167,160,167,160,167,160xm171,142v2,-15,2,-15,2,-15c158,124,158,124,158,124v-3,16,-3,16,-3,16c171,142,171,142,171,142xm174,125v2,-16,2,-16,2,-16c161,107,161,107,161,107v-3,15,-3,15,-3,15c174,125,174,125,174,125xm177,107v2,-16,2,-16,2,-16c164,89,164,89,164,89v-3,15,-3,15,-3,15c177,107,177,107,177,107xm180,89v2,-15,2,-15,2,-15c168,71,168,71,168,71v-3,15,-3,15,-3,15c180,89,180,89,180,89xm50,158v3,-15,3,-15,3,-15c37,140,37,140,37,140v-2,15,-2,15,-2,15c50,158,50,158,50,158xm54,140v2,-15,2,-15,2,-15c41,122,41,122,41,122v-3,15,-3,15,-3,15c54,140,54,140,54,140xm56,122v3,-15,3,-15,3,-15c44,105,44,105,44,105v-3,15,-3,15,-3,15c56,122,56,122,56,122xm60,104c62,89,62,89,62,89,47,86,47,86,47,86v-2,16,-2,16,-2,16c60,104,60,104,60,104xm63,87c65,72,65,72,65,72,50,69,50,69,50,69,48,84,48,84,48,84v15,3,15,3,15,3xm66,69c69,54,69,54,69,54,53,51,53,51,53,51,51,66,51,66,51,66v15,3,15,3,15,3xm15,152v3,-15,3,-15,3,-15c2,134,2,134,2,134,,149,,149,,149v15,3,15,3,15,3xm18,134v3,-15,3,-15,3,-15c6,116,6,116,6,116,3,131,3,131,3,131v15,3,15,3,15,3xm21,116v3,-15,3,-15,3,-15c9,98,9,98,9,98,6,114,6,114,6,114v15,2,15,2,15,2xm25,98c27,83,27,83,27,83,12,80,12,80,12,80,9,95,9,95,9,95v16,3,16,3,16,3xm28,80c30,65,30,65,30,65,15,62,15,62,15,62,12,78,12,78,12,78v16,2,16,2,16,2xm31,63c33,47,33,47,33,47,18,45,18,45,18,45,15,60,15,60,15,60v16,3,16,3,16,3xm32,155v3,-15,3,-15,3,-15c20,137,20,137,20,137v-3,15,-3,15,-3,15c32,155,32,155,32,155xm36,137v3,-15,3,-15,3,-15c23,119,23,119,23,119v-2,15,-2,15,-2,15c36,137,36,137,36,137xm39,119v3,-15,3,-15,3,-15c26,101,26,101,26,101v-2,16,-2,16,-2,16c39,119,39,119,39,119xm42,101c45,86,45,86,45,86,29,84,29,84,29,84,27,98,27,98,27,98v15,3,15,3,15,3xm45,83c48,68,48,68,48,68,33,65,33,65,33,65,30,81,30,81,30,81v15,2,15,2,15,2xm48,65c51,50,51,50,51,50,36,48,36,48,36,48,33,63,33,63,33,63v15,2,15,2,15,2xe" fillcolor="#8dd0d2" stroked="f">
                  <v:path arrowok="t" o:connecttype="custom" o:connectlocs="378397,595748;251016,666938;221044,569520;397129,206076;438341,33722;449580,37468;427101,213570;681863,678179;681863,678179;636905,603242;655638,479596;726821,419647;726821,412153;726821,412153;681863,333469;502031,588255;569468,532052;573215,520811;573215,520811;528257,445874;550736,322229;618173,262279;614426,666938;614426,666938;569468,592001;591947,464609;659384,408406;663131,400912;663131,400912;618173,322229;138621,524558;209804,468356;209804,457115;209804,457115;168593,382178;187325,258532;258509,202330;56198,569520;56198,569520;11240,490837;33719,367191;101156,310988;104902,299748;104902,299748;56198,224811;74930,513318;146114,457115;146114,445874;146114,445874;101156,367191;123635,243545;191072,187342" o:connectangles="0,0,0,0,0,0,0,0,0,0,0,0,0,0,0,0,0,0,0,0,0,0,0,0,0,0,0,0,0,0,0,0,0,0,0,0,0,0,0,0,0,0,0,0,0,0,0,0,0,0,0,0"/>
                  <o:lock v:ext="edit" verticies="t"/>
                </v:shape>
                <v:shape id="Freeform 47" o:spid="_x0000_s1083" style="position:absolute;left:214153;top:33512;width:7811;height:7794;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" path="m126,135v-17,11,-40,7,-52,-9c62,108,66,85,83,74v16,-12,39,-8,52,9c146,100,142,123,126,135m80,54c58,22,58,22,58,22,54,17,49,16,45,19v-5,3,-5,9,-2,13c65,64,65,64,65,64v3,4,8,5,13,2c82,63,82,58,80,54xm166,177c144,145,144,145,144,145v-4,-5,-8,-5,-13,-2c127,146,126,151,129,155v22,32,22,32,22,32c154,191,159,192,164,189v4,-3,5,-9,2,-12xm63,84v2,-5,,-10,-5,-12c22,56,22,56,22,56,18,54,12,55,10,61,8,65,9,71,14,73,50,89,50,89,50,89v4,1,8,1,10,-1c61,87,62,85,63,84xm199,148v2,-5,,-11,-5,-13c159,120,159,120,159,120v-6,-2,-12,-1,-13,5c143,129,146,134,150,136v37,17,37,17,37,17c189,154,193,154,196,152v2,-2,2,-3,3,-4xm59,109v-1,-5,-6,-9,-11,-9c10,103,10,103,10,103,4,103,,107,,113v1,4,5,8,10,9c49,119,49,119,49,119v3,-1,4,,6,-2c58,115,58,112,59,109xm208,96v,-5,-5,-9,-9,-8c159,89,159,89,159,89v-5,1,-9,5,-9,11c151,105,155,109,160,108v39,-2,39,-2,39,-2c202,106,203,105,204,104v3,-2,4,-4,4,-8xm66,131v-3,-4,-9,-5,-13,-3c21,151,21,151,21,151v-3,2,-5,8,-1,13c22,168,28,169,32,166,64,144,64,144,64,144v4,-3,5,-9,2,-13xm189,45v-3,-4,-8,-6,-13,-3c144,64,144,64,144,64v-3,3,-4,9,-1,14c145,81,152,82,155,80,187,58,187,58,187,58v5,-4,5,-9,2,-13xm109,49c105,9,105,9,105,9,106,3,101,,96,1v-6,,-9,5,-8,9c89,50,89,50,89,50v1,5,5,9,11,9c102,58,103,58,105,57v2,-2,3,-5,4,-8xm121,199v-2,-41,-2,-41,-2,-41c118,153,114,149,109,150v-5,,-9,5,-9,10c103,199,103,199,103,199v,6,5,9,10,9c114,208,117,207,118,207v2,-2,4,-6,3,-8xm137,57c153,22,153,22,153,22v1,-5,-1,-11,-5,-13c143,7,137,10,135,15,120,50,120,50,120,50v-3,5,,11,5,13c128,64,132,64,133,62v2,-1,3,-2,4,-5xm73,194c89,158,89,158,89,158v2,-5,,-10,-5,-12c79,144,74,146,72,151,56,187,56,187,56,187v-2,4,,10,5,12c64,201,68,200,70,198v1,-1,2,-2,3,-4xe" fillcolor="#8dd0d2" stroked="f">
                  <v:path arrowok="t" o:connecttype="custom" o:connectlocs="277874,472175;506931,311036;300404,202361;168977,71201;244078,239835;300404,202361;540727,543376;484401,580850;615828,708262;236568,314783;82611,209855;52571,273562;225303,329773;747255,554618;597053,449690;563257,509649;735989,569608;221548,408469;37550,385984;37550,457185;206528,438448;781050,359752;597053,333520;600808,404721;766030,389732;247833,490912;78856,565860;120162,622071;247833,490912;660888,157392;536972,292299;702194,217350;409300,183623;360485,3747;334199,187371;394280,213603;454361,745736;409300,562113;386770,745736;443096,775716;514442,213603;555747,33727;450606,187371;499421,232340;274119,726999;315424,547123;210283,700767;262853,741989" o:connectangles="0,0,0,0,0,0,0,0,0,0,0,0,0,0,0,0,0,0,0,0,0,0,0,0,0,0,0,0,0,0,0,0,0,0,0,0,0,0,0,0,0,0,0,0,0,0,0,0"/>
                  <o:lock v:ext="edit" verticies="t"/>
                </v:shape>
                <v:shape id="Freeform 48" o:spid="_x0000_s1084" style="position:absolute;left:137048;top:23114;width:7128;height:7731;visibility:visible;mso-wrap-style:square;v-text-anchor:top" coordsize="19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" path="m36,23c34,21,31,20,27,22v-2,1,-2,5,-1,8c28,33,32,34,34,32v3,-2,4,-6,2,-9m50,14c49,11,45,10,42,12v-3,2,-3,6,-1,9c42,23,46,24,48,23v3,-2,4,-6,2,-9m106,52v5,8,-2,13,-2,13c52,99,52,99,52,99,45,104,40,97,40,97,28,79,28,79,28,79,23,72,31,67,31,67,82,32,82,32,82,32v8,-5,13,3,13,3c106,52,106,52,106,52v,,,,,xm65,35v2,2,-1,5,-1,5c45,52,45,52,45,52v-3,2,-5,,-5,c36,45,36,45,36,45v-3,-3,1,-4,1,-4c56,27,56,27,56,27v3,-2,5,2,5,2c65,35,65,35,65,35v,,,,,xm70,141v-3,-4,-2,-11,3,-14c77,124,84,125,87,130v3,4,2,11,-3,14c79,147,73,145,70,141t49,-33c116,103,117,97,122,94v5,-3,11,-2,14,3c139,102,138,108,133,111v-5,3,-11,2,-14,-3m150,94c98,15,98,15,98,15,98,15,88,,73,11,14,50,14,50,14,50v,,-14,9,-5,25c61,153,61,153,61,153v,,11,14,25,4c87,157,87,157,87,157v,49,,49,,49c99,197,99,197,99,197v,-35,,-35,,-35c117,151,117,151,117,151v10,-7,10,-7,10,-7c144,132,144,132,144,132v33,14,33,14,33,14c190,137,190,137,190,137,144,118,144,118,144,118v1,,1,,1,c145,118,160,109,150,94e" fillcolor="#8dd0d2" stroked="f">
                  <v:path arrowok="t" o:connecttype="custom" o:connectlocs="135055,86318;101291,82565;97539,112589;127552,120095;135055,86318;187576,52542;157564,45036;153812,78812;180073,86318;187576,52542;397661,195155;390158,243943;195079,371545;150061,364039;105042,296485;116297,251449;307624,120095;356394,131354;397661,195155;397661,195155;243849,131354;240097,150119;168818,195155;150061,195155;135055,168884;138806,153872;210085,101330;228842,108836;243849,131354;243849,131354;262606,529170;273861,476628;326382,487887;315127,540429;262606,529170;446430,405321;457685,352780;510206,364039;498952,416580;446430,405321;562727,352780;367649,56295;273861,41283;52521,187649;33764,281473;228842,574205;322630,589217;326382,589217;326382,773113;371400,739336;371400,607982;438927,566699;476443,540429;540218,495393;664018,547934;712788,514158;540218,442851;543970,442851;562727,352780" o:connectangles="0,0,0,0,0,0,0,0,0,0,0,0,0,0,0,0,0,0,0,0,0,0,0,0,0,0,0,0,0,0,0,0,0,0,0,0,0,0,0,0,0,0,0,0,0,0,0,0,0,0,0,0,0,0,0,0,0,0,0"/>
                  <o:lock v:ext="edit" verticies="t"/>
                </v:shape>
                <v:shape id="Freeform 49" o:spid="_x0000_s1085" style="position:absolute;left:151606;top:33988;width:7144;height:6382;visibility:visible;mso-wrap-style:square;v-text-anchor:top" coordsize="1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" path="m153,114v37,36,37,36,37,36c162,170,162,170,162,170,145,127,145,127,145,127v8,-13,8,-13,8,-13xm62,108v1,-1,1,-4,,-6c52,92,50,77,57,65,63,54,77,48,90,51v2,1,5,-1,5,-3c96,45,95,43,92,42,75,38,58,46,49,61v-9,15,-7,35,6,47c57,110,59,110,61,109v,-1,,-1,1,-1xm45,118v2,-1,2,-5,,-6c32,96,31,74,40,56,51,39,71,29,91,32v2,1,5,-1,5,-3c97,26,94,24,92,23,69,20,45,31,33,51,21,73,23,99,38,117v2,2,5,3,7,1c45,118,45,118,45,118xm28,129v2,-2,2,-5,1,-6c12,100,10,70,24,46,38,22,64,9,92,12v2,1,4,-1,5,-4c97,6,95,4,93,3,62,,31,15,16,42,,69,2,103,21,128v2,2,5,2,7,1c28,129,28,129,28,129xm80,78v,,,,,c79,78,79,78,79,78v1,,1,,1,c80,78,80,78,80,78xm138,14v30,43,20,102,-23,132c96,159,74,165,53,163,91,90,91,90,91,90,83,83,83,83,83,83v-3,3,-8,4,-11,2c67,82,66,76,68,72v3,-5,9,-7,13,-4c85,70,87,74,86,78v9,4,9,4,9,4c133,7,133,7,133,7v2,2,4,5,5,7xm80,78v-1,,-1,,-1,c80,78,80,78,80,78v,,,,,c80,78,80,78,80,78xe" fillcolor="#8dd0d2" stroked="f">
                  <v:path arrowok="t" o:connecttype="custom" o:connectlocs="575260,427953;714375,563096;609099,638175;545181,476754;575260,427953;233112,405429;233112,382905;214313,244008;338388,191453;357188,180191;345908,157667;184234,228992;206793,405429;229352,409183;233112,405429;169194,442969;169194,420445;150395,210222;342148,120127;360947,108865;345908,86341;124076,191453;142875,439215;169194,442969;169194,442969;105276,484262;109036,461738;90237,172683;345908,45048;364707,30032;349668,11262;60158,157667;78957,480508;105276,484262;105276,484262;300789,292810;300789,292810;297030,292810;300789,292810;300789,292810;518862,52556;432385,548080;199273,611897;342148,337857;312069,311580;270711,319088;255671,270286;304549,255270;323349,292810;357188,307826;500063,26278;518862,52556;300789,292810;297030,292810;300789,292810;300789,292810;300789,292810" o:connectangles="0,0,0,0,0,0,0,0,0,0,0,0,0,0,0,0,0,0,0,0,0,0,0,0,0,0,0,0,0,0,0,0,0,0,0,0,0,0,0,0,0,0,0,0,0,0,0,0,0,0,0,0,0,0,0,0,0"/>
                  <o:lock v:ext="edit" verticies="t"/>
                </v:shape>
                <v:shape id="Freeform 50" o:spid="_x0000_s1086" style="position:absolute;left:202866;top:33210;width:9049;height:8446;visibility:visible;mso-wrap-style:square;v-text-anchor:top" coordsize="24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" path="m167,24v3,5,1,10,-3,13c160,40,154,39,151,35v-3,-4,-1,-10,3,-13c158,19,164,20,167,24t17,72c203,123,176,143,176,143v-70,48,-70,48,-70,48c79,210,60,183,60,183,33,145,33,145,33,145,13,117,41,98,41,98,110,49,110,49,110,49v28,-19,47,9,47,9c184,96,184,96,184,96v,,,,,xm170,54v-2,-3,-2,-5,1,-7c173,46,176,46,178,49v1,2,1,4,-2,6c174,57,171,56,170,54t7,10c176,62,176,60,178,58v3,-2,5,-1,7,1c187,62,186,64,184,66v-2,1,-5,1,-7,-2m185,75v-2,-2,-2,-5,,-6c188,67,191,68,192,70v2,2,2,5,-1,7c189,78,186,77,185,75t47,20c175,14,175,14,175,14v,,-10,-14,-24,-5c13,106,13,106,13,106v,,-13,9,-3,23c67,211,67,211,67,211v,,9,14,23,4c227,118,227,118,227,118v,,14,-10,5,-23e" fillcolor="#8dd0d2" stroked="f">
                  <v:path arrowok="t" o:connecttype="custom" o:connectlocs="627030,90085;615766,138882;566955,131374;578219,82578;627030,90085;690859,360341;660822,536758;397995,716929;225280,686901;123904,544266;153941,367848;413013,183924;589483,217706;690859,360341;690859,360341;638294,202692;642048,176417;668331,183924;660822,206446;638294,202692;664576,240228;668331,217706;694614,221460;690859,247735;664576,240228;694614,281517;694614,258995;720896,262749;717142,289024;694614,281517;871083,356588;657067,52550;566955,33782;48811,397877;37547,484209;251563,792000;337920,807014;852310,442920;871083,356588" o:connectangles="0,0,0,0,0,0,0,0,0,0,0,0,0,0,0,0,0,0,0,0,0,0,0,0,0,0,0,0,0,0,0,0,0,0,0,0,0,0,0"/>
                  <o:lock v:ext="edit" verticies="t"/>
                </v:shape>
                <v:shape id="Freeform 51" o:spid="_x0000_s1087" style="position:absolute;left:226123;top:23415;width:5969;height:7620;visibility:visible;mso-wrap-style:square;v-text-anchor:top" coordsize="15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" path="m100,103c94,94,94,71,94,71v,,21,8,28,17c133,104,111,119,100,103m56,17v,,3,65,18,86c102,143,159,103,131,63,116,43,56,17,56,17t77,110c120,136,107,140,94,136v-11,,-25,-6,-36,-21c50,104,45,85,41,56,38,37,37,20,37,20,37,9,37,9,37,9,20,4,7,,7,,7,,,100,29,142v43,61,118,24,119,-31c144,116,138,123,133,127e" fillcolor="#8dd0d2" stroked="f">
                  <v:path arrowok="t" o:connecttype="custom" o:connectlocs="375409,386631;352884,266512;457999,330325;375409,386631;210229,63813;277803,386631;491786,236483;210229,63813;499294,476719;352884,510502;217737,431675;153918,210207;138901,75074;138901,33783;26279,0;108869,533025;555605,416660;499294,476719" o:connectangles="0,0,0,0,0,0,0,0,0,0,0,0,0,0,0,0,0,0"/>
                  <o:lock v:ext="edit" verticies="t"/>
                </v:shape>
                <v:shape id="Freeform 52" o:spid="_x0000_s1088" style="position:absolute;left:161226;top:33131;width:7874;height:7509;visibility:visible;mso-wrap-style:square;v-text-anchor:top" coordsize="21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" path="m193,111v-2,1,-4,2,-7,1c168,106,148,110,132,121v-16,11,-27,29,-28,48c104,173,100,177,96,177v-5,,-8,-4,-8,-9c89,144,102,122,122,108,143,94,168,89,191,96v4,2,7,6,5,10c196,109,195,110,193,111xm200,66v-2,2,-4,2,-6,2c164,62,133,69,107,87,82,105,65,132,60,161v-1,4,-5,7,-9,6c46,166,43,162,44,158,50,124,69,94,98,74,127,53,163,45,196,52v5,1,8,5,7,9c203,64,201,65,200,66xm206,22v-2,1,-4,2,-6,1c159,16,117,26,82,50,47,75,24,111,17,151v-1,5,-6,8,-10,7c2,157,,153,,148,9,104,34,64,73,37,111,10,157,,203,7v4,1,7,5,6,10c209,19,208,21,206,22xm181,191v13,-9,16,-26,7,-38c179,140,162,137,149,146v-13,9,-16,26,-7,39c151,197,168,200,181,191xe" fillcolor="#8dd0d2" stroked="f">
                  <v:path arrowok="t" o:connecttype="custom" o:connectlocs="723658,416743;697411,420497;494937,454287;389950,634500;359954,664536;329958,630746;457442,405480;716159,360426;734907,397971;723658,416743;749905,247793;727408,255302;401199,326636;224971,604465;191226,626991;164979,593202;367453,277829;734907,195231;761153,229021;749905,247793;772402,82598;749905,86352;307461,187722;63742,566920;26247,593202;0,555657;273715,138914;761153,26281;783650,63825;772402,82598;678664,717098;704910,574429;558679,548148;532432,694571;678664,717098" o:connectangles="0,0,0,0,0,0,0,0,0,0,0,0,0,0,0,0,0,0,0,0,0,0,0,0,0,0,0,0,0,0,0,0,0,0,0"/>
                  <o:lock v:ext="edit" verticies="t"/>
                </v:shape>
                <v:shape id="Freeform 53" o:spid="_x0000_s1089" style="position:absolute;left:216265;top:14636;width:7016;height:6112;visibility:visible;mso-wrap-style:square;v-text-anchor:top" coordsize="18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" path="m79,117v4,19,8,40,9,42c90,163,95,163,95,160v,-3,,-70,1,-91c91,70,87,68,83,66v-3,4,-6,8,-8,12c72,84,76,99,79,117m89,43c88,38,86,34,83,30,79,26,64,21,47,15,29,8,9,1,5,2,1,,,5,2,7,4,9,60,41,80,52v,-2,2,-6,4,-7c86,44,87,44,89,43m181,2v-3,2,-60,34,-79,45c102,48,102,48,103,48v2,4,3,7,2,11c110,61,115,61,120,61v6,-1,17,-12,31,-24c166,24,182,10,184,8v3,-3,,-7,-3,-6m96,62v-3,3,-7,1,-10,-2c84,56,84,52,88,50v3,-3,8,-2,10,2c101,55,100,60,96,62t3,15c100,62,100,62,100,62v7,2,7,2,7,2c161,128,161,128,161,128v-22,15,-22,15,-22,15c99,77,99,77,99,77v,,,,,xe" fillcolor="#8ecfd2" stroked="f">
                  <v:path arrowok="t" o:connecttype="custom" o:connectlocs="296430,438705;330200,596190;356466,599939;360218,258724;311439,247475;281420,292470;296430,438705;333952,161234;311439,112489;176357,56244;18761,7499;7505,26247;300182,194980;315191,168733;333952,161234;679161,7499;382732,176232;386484,179982;393989,221228;450273,228727;566593,138736;690418,29997;679161,7499;360218,232476;322695,224977;330200,187481;367723,194980;360218,232476;371475,288721;375227,232476;401493,239976;604116,479951;521566,536196;371475,288721;371475,288721" o:connectangles="0,0,0,0,0,0,0,0,0,0,0,0,0,0,0,0,0,0,0,0,0,0,0,0,0,0,0,0,0,0,0,0,0,0,0"/>
                  <o:lock v:ext="edit" verticies="t"/>
                </v:shape>
                <v:shape id="Freeform 54" o:spid="_x0000_s1090" style="position:absolute;left:211121;top:3063;width:6303;height:6462;visibility:visible;mso-wrap-style:square;v-text-anchor:top" coordsize="16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" path="m117,158c93,172,53,156,43,126,33,97,44,59,39,41,35,25,29,14,,2,42,,80,5,107,19v28,13,53,44,57,71c168,111,160,126,147,139v5,-26,-3,-43,-17,-59c114,61,64,53,64,53v,,12,6,16,26c84,100,74,107,79,122v4,15,18,26,38,36xm111,114v10,8,2,17,5,25c119,150,130,154,134,151v8,-6,5,-18,1,-24c130,120,125,117,111,114xe" fillcolor="#8dd0d2" stroked="f">
                  <v:path arrowok="t" o:connecttype="custom" o:connectlocs="438916,593522;161311,473315;146305,154015;0,7513;401402,71373;615232,338082;551458,522149;487684,300518;240091,199093;300113,296761;296362,458289;438916,593522;416407,428238;435164,522149;502690,567227;506441,477072;416407,428238" o:connectangles="0,0,0,0,0,0,0,0,0,0,0,0,0,0,0,0,0"/>
                  <o:lock v:ext="edit" verticies="t"/>
                </v:shape>
                <v:shape id="Freeform 55" o:spid="_x0000_s1091" style="position:absolute;left:184594;top:2174;width:4239;height:6303;visibility:visible;mso-wrap-style:square;v-text-anchor:top" coordsize="11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" path="m43,104c24,,24,,24,,24,,6,13,,17,41,140,41,140,41,140,65,97,65,97,65,97v25,37,25,37,25,37c78,140,78,140,78,140v35,28,35,28,35,28c113,123,113,123,113,123v-12,5,-12,5,-12,5c73,45,73,45,73,45,43,104,43,104,43,104xe" fillcolor="#8dd0d2" stroked="f">
                  <v:path arrowok="t" o:connecttype="custom" o:connectlocs="161293,390147;90024,0;0,63774;153791,525198;243815,363887;337590,502690;292578,525198;423863,630238;423863,461424;378851,480181;273823,168814;161293,390147" o:connectangles="0,0,0,0,0,0,0,0,0,0,0,0"/>
                </v:shape>
                <v:shape id="Freeform 56" o:spid="_x0000_s1092" style="position:absolute;left:191039;top:2476;width:6573;height:6525;visibility:visible;mso-wrap-style:square;v-text-anchor:top" coordsize="41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" path="m102,45l121,30r-5,24l133,68,112,66r-8,21l97,66r-23,l93,52,86,30r16,15l102,45r,l102,45xm308,335l291,321r7,21l279,357r22,l308,380r7,-23l338,357,320,345r7,-22l308,335r,l308,335r,xm367,264l348,253r7,21l336,286r24,2l367,309r7,-21l398,288,379,274r7,-21l367,264r,l367,264r,xm190,14l173,r7,21l161,33r21,2l190,56r7,-21l220,35,201,21,208,,190,14r,l190,14r,xm282,30l263,16r7,21l251,52r24,l282,73r7,-21l310,52,291,37,301,16,282,30r,l282,30r,xm383,175l364,160r8,24l353,196r23,l383,219r7,-21l414,198,395,184r7,-21l383,175r,l383,175r,xm350,87l334,73r7,21l322,108r24,l353,132r7,-21l383,108,364,97r5,-24l350,87r,l350,87r,xm43,115l26,101r8,22l15,137r23,l45,160r5,-23l74,139,55,125r7,-24l43,115r,l43,115r,xm29,205l12,191r7,21l,227r22,l29,248r9,-21l60,227,41,215r7,-22l29,205r,l29,205r,xm60,290l43,279r5,18l31,312r24,l60,335r9,-21l90,314,71,300r7,-24l60,290r,l60,290r,xm133,352l114,338r7,21l102,373r24,l133,394r7,-21l161,373,145,361r7,-23l133,352r,l133,352r,xm220,366l204,354r7,21l192,387r21,3l220,411r10,-21l251,390,232,375r7,-21l220,366r,l220,366r,xe" fillcolor="#8dd0d2" stroked="f">
                  <v:path arrowok="t" o:connecttype="custom" o:connectlocs="184150,85725;165100,138113;147638,82550;161925,71438;488950,531813;442913,566738;500063,566738;519113,512763;488950,531813;552450,401638;571500,457200;631825,457200;582613,419100;582613,419100;285750,33338;301625,88900;319088,33338;301625,22225;447675,47625;398463,82550;458788,82550;477838,25400;447675,47625;577850,254000;596900,311150;657225,314325;608013,277813;608013,277813;541338,149225;560388,209550;577850,153988;555625,138113;68263,182563;23813,217488;79375,217488;98425,160338;68263,182563;19050,303213;34925,360363;95250,360363;46038,325438;46038,325438;76200,471488;95250,531813;112713,476250;95250,460375;211138,558800;161925,592138;222250,592138;241300,536575;211138,558800;323850,561975;338138,619125;398463,619125;349250,581025;349250,581025" o:connectangles="0,0,0,0,0,0,0,0,0,0,0,0,0,0,0,0,0,0,0,0,0,0,0,0,0,0,0,0,0,0,0,0,0,0,0,0,0,0,0,0,0,0,0,0,0,0,0,0,0,0,0,0,0,0,0,0"/>
                  <o:lock v:ext="edit" verticies="t"/>
                </v:shape>
                <v:shape id="Freeform 57" o:spid="_x0000_s1093" style="position:absolute;left:148796;top:2540;width:8176;height:7810;visibility:visible;mso-wrap-style:square;v-text-anchor:top" coordsize="21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" path="m41,11c,92,,92,,92,132,,132,,132,,41,11,41,11,41,11v,,,,,xm62,41c57,44,50,43,46,38,42,33,44,26,49,22v5,-3,12,-2,16,3c68,30,67,37,62,41xm143,13c8,107,8,107,8,107,2,98,2,98,2,98,136,4,136,4,136,4v7,9,7,9,7,9c143,13,143,13,143,13xm41,92v41,59,41,59,41,59c64,163,64,163,64,163,23,104,23,104,23,104,41,92,41,92,41,92v,,,,,xm72,70v41,58,41,58,41,58c96,141,96,141,96,141,55,82,55,82,55,82,72,70,72,70,72,70v,,,,,xm104,47v41,59,41,59,41,59c128,119,128,119,128,119,86,60,86,60,86,60,104,47,104,47,104,47v,,,,,xm135,26v41,58,41,58,41,58c159,97,159,97,159,97,117,38,117,38,117,38,135,26,135,26,135,26v,,,,,xm57,176c191,83,191,83,191,83v5,7,5,7,5,7c62,183,62,183,62,183v-5,-7,-5,-7,-5,-7c57,176,57,176,57,176xm209,90v9,11,9,11,9,11c66,208,66,208,66,208,58,196,58,196,58,196,209,90,209,90,209,90v,,,,,xe" fillcolor="#8dd0d2" stroked="f">
                  <v:path arrowok="t" o:connecttype="custom" o:connectlocs="153762,41306;0,345464;495038,0;153762,41306;153762,41306;232518,153957;172513,142692;183764,82611;243769,93876;232518,153957;536291,48816;30002,401790;7501,367995;510039,15020;536291,48816;536291,48816;153762,345464;307524,567012;240018,612073;86257,390525;153762,345464;153762,345464;270021,262853;423783,480646;360028,529462;206266,307914;270021,262853;270021,262853;390030,176487;543792,398035;480037,446851;322525,225303;390030,176487;390030,176487;506289,97631;660051,315424;596296,364240;438784,142692;506289,97631;506289,97631;213766,660888;716305,311669;735057,337954;232518,687174;213766,660888;213766,660888;783810,337954;817563,379260;247519,781050;217517,735989;783810,337954;783810,337954" o:connectangles="0,0,0,0,0,0,0,0,0,0,0,0,0,0,0,0,0,0,0,0,0,0,0,0,0,0,0,0,0,0,0,0,0,0,0,0,0,0,0,0,0,0,0,0,0,0,0,0,0,0,0,0"/>
                  <o:lock v:ext="edit" verticies="t"/>
                </v:shape>
                <v:shape id="Freeform 58" o:spid="_x0000_s1094" style="position:absolute;left:173259;top:1984;width:9494;height:8334;visibility:visible;mso-wrap-style:square;v-text-anchor:top" coordsize="25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" path="m96,127c76,99,76,99,76,99v,,,,,c73,96,66,91,56,98v-13,9,-13,9,-13,9c43,107,31,115,37,126v,,,,,c57,155,57,155,57,155v,,,,,c58,156,61,156,62,155v2,-1,3,-4,2,-5c64,150,64,150,64,150,46,125,46,125,46,125v3,-1,3,-1,3,-1c95,191,95,191,95,191v,,,,,c98,193,101,193,104,192v2,-2,3,-6,1,-8c105,184,105,184,105,184,77,145,77,145,77,145v2,-2,2,-2,2,-2c107,182,107,182,107,182v,,,,,c109,185,112,186,115,184v2,-2,3,-5,2,-8c117,176,117,176,117,176,70,109,70,109,70,109v1,-1,1,-1,1,-1c89,132,89,132,89,132v,,,,,c90,134,92,134,94,133v2,-2,3,-4,2,-6c96,127,96,127,96,127xm51,87c47,82,41,80,36,84v-5,3,-5,10,-2,14c37,103,43,105,48,101v5,-3,6,-10,3,-14xm193,59c173,31,173,31,173,31v,,,,,c170,28,163,23,153,30v-13,9,-13,9,-13,9c140,39,128,47,134,58v,,,,,c154,87,154,87,154,87v,,,,,c155,88,158,88,159,87v2,-1,3,-4,2,-6c161,81,161,81,161,81,144,57,144,57,144,57v2,-1,2,-1,2,-1c192,123,192,123,192,123v,,,,,c195,125,198,125,201,124v2,-2,3,-6,1,-8c202,116,202,116,202,116,174,77,174,77,174,77v2,-2,2,-2,2,-2c204,114,204,114,204,114v,,,,,c206,117,209,118,212,116v2,-2,3,-5,2,-8c214,108,214,108,214,108,167,41,167,41,167,41v1,-1,1,-1,1,-1c185,64,185,64,185,64v,,,,,c187,66,190,66,191,65v2,-2,3,-4,2,-6c193,59,193,59,193,59xm147,19v-3,-5,-9,-6,-14,-3c128,19,128,26,131,30v3,5,9,7,14,3c150,30,151,23,147,19xm143,76v,,,,,c115,54,115,54,115,54v-1,-1,-1,-1,-2,-1c113,52,113,52,113,52v,,,,,c109,50,103,49,96,54,85,62,85,62,85,62v,,-9,6,-7,15c78,77,78,77,78,77v,,,,,c78,78,78,78,78,79v11,35,11,35,11,35c89,114,89,114,89,114v1,2,4,3,7,3c98,116,100,114,99,111v,,,,,c89,80,89,80,89,80v2,-2,2,-2,2,-2c109,131,109,131,109,131v11,-8,11,-8,11,-8c144,157,144,157,144,157v,,,,,c146,160,150,160,152,158v3,-1,3,-5,2,-7c154,151,154,151,154,151,130,116,130,116,130,116v1,,1,,1,c131,115,131,115,131,115v1,,1,,1,c156,149,156,149,156,149v,,,,,c158,151,161,152,164,150v2,-2,3,-5,1,-8c165,142,165,142,165,142,141,108,141,108,141,108v12,-8,12,-8,12,-8c110,65,110,65,110,65v2,-1,2,-1,2,-1c137,84,137,84,137,84v,,,,,c140,86,143,85,144,83v2,-2,2,-5,-1,-7xm91,39c88,34,80,32,75,36v-5,4,-7,11,-3,17c76,58,83,59,88,55v6,-3,7,-10,3,-16xm56,158v,,,,,c34,141,34,141,34,141v,,,-1,,-1c33,140,33,140,33,140v,,,,,c30,138,26,137,21,141v-9,6,-9,6,-9,6c12,147,5,152,6,159v,,,,,c6,159,6,159,6,159v,,1,1,1,1c15,187,15,187,15,187v,,,,,c16,189,18,190,20,189v2,,3,-2,2,-4c22,185,22,185,22,185,14,160,14,160,14,160v2,-1,2,-1,2,-1c30,200,30,200,30,200v9,-6,9,-6,9,-6c57,220,57,220,57,220v,-1,,-1,,-1c59,222,61,222,63,221v2,-2,2,-4,1,-6c64,215,64,215,64,215,46,189,46,189,46,189v1,-1,1,-1,1,-1c47,188,47,188,47,188v1,-1,1,-1,1,-1c66,213,66,213,66,213v,,,,,c67,215,70,216,72,215v2,-2,2,-4,1,-7c73,208,73,208,73,208,55,182,55,182,55,182v9,-6,9,-6,9,-6c30,149,30,149,30,149v2,-1,2,-1,2,-1c52,164,52,164,52,164v,,,,,c53,165,56,165,57,164v1,-2,1,-4,-1,-6xm17,130c14,126,9,125,5,128,,131,,136,2,140v3,4,9,6,13,3c19,140,20,134,17,130xm234,40c217,16,217,16,217,16v,,,,,c214,14,208,9,199,15v-10,8,-10,8,-10,8c189,23,178,30,183,39v,,,,,c200,64,200,64,200,64v,,,,,c201,65,204,65,205,64v2,-1,2,-3,1,-4c206,60,206,60,206,60,192,39,192,39,192,39v2,-2,2,-2,2,-2c234,94,234,94,234,94v,,,,,c236,97,238,97,241,96v2,-2,2,-4,,-7c241,89,241,89,241,89,218,55,218,55,218,55v2,-1,2,-1,2,-1c243,88,243,88,243,88v,,,,,c245,90,248,90,250,89v2,-2,3,-5,2,-7c252,82,252,82,252,82,212,25,212,25,212,25v1,-1,1,-1,1,-1c228,45,228,45,228,45v,,,,,c229,46,231,46,233,45v1,-1,2,-3,1,-5c234,40,234,40,234,40xm195,5c192,1,187,,183,3v-4,3,-5,8,-2,12c184,19,189,21,193,18v4,-3,5,-9,2,-13xe" fillcolor="#8dd0d2" stroked="f">
                  <v:path arrowok="t" o:connecttype="custom" o:connectlocs="210127,367914;213880,581905;240145,563134;356466,717057;288925,544363;431511,690777;266411,405456;360218,476787;127577,367914;649143,116381;502805,217745;596611,326618;547832,210237;757959,435490;765464,427982;802986,405456;694170,240270;551584,71330;551584,71330;424007,198974;318943,232762;292677,296584;371475,416719;408998,491804;570345,593168;491548,435490;585355,559380;529070,405456;514061,315355;341457,146415;341457,146415;127577,525592;45027,551871;26266,600676;82550,694532;112568,750845;236393,829684;176357,705794;247650,799650;206375,683269;195118,615693;63789,488049;63789,488049;746702,56313;750455,240270;772968,225254;878032,352897;817995,206482;938068,334126;799234,90101;878032,150169;679161,56313" o:connectangles="0,0,0,0,0,0,0,0,0,0,0,0,0,0,0,0,0,0,0,0,0,0,0,0,0,0,0,0,0,0,0,0,0,0,0,0,0,0,0,0,0,0,0,0,0,0,0,0,0,0,0,0"/>
                  <o:lock v:ext="edit" verticies="t"/>
                </v:shape>
                <v:shape id="Freeform 59" o:spid="_x0000_s1095" style="position:absolute;left:139985;top:2587;width:7208;height:7239;visibility:visible;mso-wrap-style:square;v-text-anchor:top" coordsize="19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" path="m192,94v-5,-8,-5,-8,-5,-8c187,86,180,77,171,81v-2,-2,-2,-2,-2,-2c169,79,163,70,154,77,92,120,92,120,92,120v,,-9,6,-3,15c91,138,91,138,91,138v-3,3,-6,8,-1,16c96,161,96,161,96,161,192,94,192,94,192,94xm102,89c121,34,121,34,121,34,105,29,105,29,105,29,86,84,86,84,86,84v16,5,16,5,16,5xm82,79c99,30,99,30,99,30,92,23,83,17,72,13,61,9,50,8,40,10,23,59,23,59,23,59v7,7,16,13,27,17c61,80,72,81,82,79xm17,60c36,5,36,5,36,5,20,,20,,20,,1,54,1,54,1,54v16,6,16,6,16,6xm2,172v,,,,,c2,172,2,172,2,172v-2,8,2,16,9,18c18,193,26,189,29,181v,,,,,c29,181,29,181,29,181,62,86,62,86,62,86,35,77,35,77,35,77,2,172,2,172,2,172xe" fillcolor="#8dd0d2" stroked="f">
                  <v:path arrowok="t" o:connecttype="custom" o:connectlocs="720725,352573;701956,322567;641896,303813;634388,296311;578082,288810;345347,450093;334086,506355;341594,517607;337840,577620;360363,603875;720725,352573;382885,333819;454207,127526;394146,108773;322825,315065;382885,333819;307810,296311;371624,112523;270272,48760;150151,37508;86337,221296;187689,285059;307810,296311;63814,225047;135136,18754;75076,0;3754,202542;63814,225047;7508,645134;7508,645134;7508,645134;41292,712648;108860,678891;108860,678891;108860,678891;232734,322567;131382,288810;7508,645134" o:connectangles="0,0,0,0,0,0,0,0,0,0,0,0,0,0,0,0,0,0,0,0,0,0,0,0,0,0,0,0,0,0,0,0,0,0,0,0,0,0"/>
                  <o:lock v:ext="edit" verticies="t"/>
                </v:shape>
                <v:shape id="Freeform 60" o:spid="_x0000_s1096" style="position:absolute;left:199707;top:3524;width:10097;height:7207;visibility:visible;mso-wrap-style:square;v-text-anchor:top" coordsize="63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" path="m527,l282,r56,80l166,80r80,116l97,298,206,454,542,220,492,146r43,-30l584,189r52,-36l527,r,l527,r,xm208,317r-47,33l152,335r47,-33l208,317r,l208,317xm192,293r-47,33l135,309r47,-33l192,293r,l192,293xm268,276r-48,33l208,295r48,-33l268,276r,l268,276xm249,253r-48,33l192,269r47,-33l249,253r,l249,253xm324,236r-47,33l268,253r47,-33l324,236r,l324,236xm308,210r-48,33l251,229r47,-33l308,210r,l308,210xm182,231r48,-33l119,47,104,57,93,66,76,75,182,231r,l182,231r,xm123,274r50,-35l43,61,26,73r-9,7l,92,123,274r,l123,274r,xe" fillcolor="#8dd0d2" stroked="f">
                  <v:path arrowok="t" o:connecttype="custom" o:connectlocs="447675,0;263525,127000;153988,473075;860425,349250;849313,184150;1009650,242888;836613,0;836613,0;255588,555625;315913,479425;330200,503238;304800,465138;214313,490538;304800,465138;304800,465138;349250,490538;406400,415925;425450,438150;395288,401638;304800,427038;395288,401638;395288,401638;439738,427038;500063,349250;514350,374650;488950,333375;398463,363538;488950,333375;488950,333375;365125,314325;165100,90488;120650,119063;288925,366713;288925,366713;274638,379413;41275,115888;0,146050;195263,434975;195263,434975" o:connectangles="0,0,0,0,0,0,0,0,0,0,0,0,0,0,0,0,0,0,0,0,0,0,0,0,0,0,0,0,0,0,0,0,0,0,0,0,0,0,0"/>
                  <o:lock v:ext="edit" verticies="t"/>
                </v:shape>
                <v:shape id="Freeform 61" o:spid="_x0000_s1097" style="position:absolute;left:216296;top:22399;width:7700;height:8096;visibility:visible;mso-wrap-style:square;v-text-anchor:top" coordsize="20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" path="m44,25c8,49,,98,24,133v2,2,4,5,5,7c36,182,36,182,36,182v,,,,,c36,184,36,185,37,186v2,3,7,4,11,2c48,188,48,188,48,188v,,,,,c58,181,58,181,58,181v17,24,17,24,17,24c75,205,75,205,75,205v,,,,,c80,212,89,214,96,209v,,,,,c96,209,96,209,96,209v19,-14,19,-14,19,-14c130,216,130,216,130,216v75,-53,75,-53,75,-53c164,104,164,104,164,104v4,-20,,-42,-12,-60c127,9,78,,44,25xm65,92v2,8,2,8,2,8c66,101,66,101,66,101v-1,1,-1,1,-1,1c62,104,62,104,62,104,55,99,55,99,55,99v-1,,-3,,-4,c45,105,45,105,45,105v-3,-1,-3,-1,-3,-1c41,103,41,103,41,103v-1,,-1,,-1,c41,94,41,94,41,94,40,93,40,93,39,93v,-1,,-1,-1,-2c30,89,30,89,30,89v,-4,,-4,,-4c30,85,30,85,30,85v,-2,,-2,,-2c37,79,37,79,37,79v1,-1,1,-2,2,-4c37,67,37,67,37,67v3,-1,3,-1,3,-1c40,65,40,65,40,65v2,-1,2,-1,2,-1c49,69,49,69,49,69v1,,2,,3,c59,63,59,63,59,63v1,1,1,1,1,1c61,64,61,64,61,64v3,2,3,2,3,2c63,73,63,73,63,73v1,1,1,2,1,2c65,76,65,76,66,77v7,2,7,2,7,2c74,80,74,80,74,80v,2,,2,,2c74,85,74,85,74,85v-8,4,-8,4,-8,4c66,90,65,91,65,92xm137,73v,4,,4,,4c137,78,137,78,137,78v,1,,1,,1c129,83,129,83,129,83v,2,-1,4,-1,5c133,96,133,96,133,96v-2,3,-2,3,-2,3c131,100,131,100,131,100v-1,1,-1,1,-1,1c120,99,120,99,120,99v,,-1,,-2,1c118,100,117,101,116,102v-1,9,-1,9,-1,9c114,111,114,111,114,111v-1,1,-1,1,-1,1c109,113,109,113,109,113v-5,-8,-5,-8,-5,-8c103,105,101,104,99,104v-6,7,-6,7,-6,7c91,110,91,110,91,110v,,,,,c87,109,87,109,87,109,88,99,88,99,88,99,87,98,86,97,84,96v-9,,-9,,-9,c74,95,74,95,74,95v,-1,,-1,,-1c72,91,72,91,72,91v7,-7,7,-7,7,-7c79,83,79,81,79,80,71,74,71,74,71,74v,-2,,-2,,-2c71,72,71,72,71,72v1,-4,1,-4,1,-4c82,67,82,67,82,67v1,-2,2,-3,3,-4c82,54,82,54,82,54v3,-2,3,-2,3,-2c86,51,86,51,86,51v1,-1,1,-1,1,-1c95,56,95,56,95,56v2,-1,3,-1,5,-2c104,46,104,46,104,46v3,1,3,1,3,1c108,46,108,46,108,46v2,1,2,1,2,1c112,56,112,56,112,56v2,,4,1,5,2c125,54,125,54,125,54v3,2,3,2,3,2c128,57,128,57,128,57v1,1,1,1,1,1c126,66,126,66,126,66v1,2,2,4,2,5c137,73,137,73,137,73v,,,,,xm57,80v2,3,1,7,-2,9c53,91,49,90,47,87v-2,-2,-1,-6,1,-8c51,77,55,78,57,80xm111,75v2,4,1,9,-2,11c105,89,100,88,97,84,94,80,95,75,99,73v4,-3,9,-2,12,2xe" fillcolor="#8dd0d2" stroked="f">
                  <v:path arrowok="t" o:connecttype="custom" o:connectlocs="108918,524757;138964,697177;180278,704674;281685,768394;360556,783387;488253,809625;570881,164924;251638,374826;232859,389819;169011,393568;150232,386071;142720,341092;112674,318602;146476,281120;150232,243637;195301,258630;229104,239889;240371,281120;277929,299861;247882,333595;514544,288616;484498,311106;492009,371078;450695,371078;431916,416057;409382,423554;349289,416057;326754,408561;281685,359833;270417,341092;266661,277372;270417,254882;307975,202406;326754,187413;390603,172420;413137,176168;469474,202406;484498,217399;514544,273623;206569,333595;214080,299861;364312,314854" o:connectangles="0,0,0,0,0,0,0,0,0,0,0,0,0,0,0,0,0,0,0,0,0,0,0,0,0,0,0,0,0,0,0,0,0,0,0,0,0,0,0,0,0,0"/>
                  <o:lock v:ext="edit" verticies="t"/>
                </v:shape>
                <v:shape id="Freeform 62" o:spid="_x0000_s1098" style="position:absolute;left:219900;width:11636;height:9747;visibility:visible;mso-wrap-style:square;v-text-anchor:top" coordsize="3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" path="m309,65c229,1,229,1,229,1,228,,227,,226,v,,-1,,-2,1c184,51,184,51,184,51v-1,2,-1,3,1,4c194,64,194,64,194,64,170,81,170,81,170,81v-35,4,-35,4,-35,4c134,86,134,86,134,86,96,112,96,112,96,112v-1,,-2,1,-2,2c90,130,90,130,90,130v-3,1,-3,1,-3,1c87,132,87,132,86,132,72,152,72,152,72,152,69,141,69,141,69,141v,-2,-2,-3,-4,-3c3,154,3,154,3,154v-1,,-2,,-2,1c,156,1,156,1,158v25,99,25,99,25,99c26,259,28,260,29,259,92,244,92,244,92,244v1,-1,1,-1,1,-1c94,243,94,241,95,240,91,229,91,229,91,229v5,2,5,2,5,2c100,237,108,241,115,237v4,,6,-3,8,-5c125,235,127,237,130,238v4,2,8,2,12,1c143,239,145,238,146,237v2,-2,3,-4,5,-6c152,233,154,235,156,236v4,2,8,2,12,1c170,236,171,236,172,235v,,,,,c175,233,177,231,177,227v4,3,10,4,15,2c193,230,194,229,196,228v5,-4,7,-9,7,-15c222,211,222,211,222,211v,,,,,c222,211,222,211,222,211v3,,5,-1,7,-2c233,206,236,201,236,196v-1,-4,-2,-7,-5,-10c233,186,233,186,233,186v,,,,,c233,186,233,186,233,186v2,,5,-1,7,-3c245,180,247,175,246,170v,-4,-1,-7,-4,-10c242,161,242,161,242,161v,,,,1,-1c243,160,243,160,243,160v2,,5,-1,7,-3c254,154,257,150,256,144v,-3,-2,-7,-4,-9c254,135,256,133,257,132v4,-3,7,-7,6,-12c263,120,263,120,264,119v1,1,1,1,1,1c266,121,267,121,268,120v1,-1,1,-1,1,-1c309,69,309,69,309,69v1,,1,-1,1,-1c310,67,310,66,309,65xm75,238v-5,3,-11,2,-14,-3c57,230,58,224,63,221v5,-4,11,-3,15,2c81,228,80,234,75,238xm96,134v2,-7,2,-7,2,-7c100,117,100,117,100,117,137,92,137,92,137,92v34,-5,34,-5,34,-5c171,88,172,87,173,87,199,68,199,68,199,68v46,37,46,37,46,37c178,111,178,111,178,111v-42,4,-42,4,-42,4c136,114,135,115,135,115v-15,9,-15,9,-15,9c120,124,120,124,120,124v,1,,1,,1c119,126,119,126,119,126v-6,26,-6,26,-6,26c113,152,113,152,113,152v,,,,,c112,158,107,161,101,160v-6,-1,-10,-7,-8,-13c93,147,93,147,93,147v,,,,,c96,134,96,134,96,134v,,,,,xm116,213v,,,,,c117,214,117,214,117,214v1,3,1,3,1,3c119,220,119,220,119,220v,,,,,c119,220,119,220,119,220v,1,1,2,,3c119,227,117,230,113,232v-3,1,-6,,-9,-2c103,229,102,228,102,226v,,,,,c101,225,101,225,101,225v,,,,,c99,219,99,219,99,219v,,,,,c99,219,99,219,98,219v-1,-5,2,-10,6,-12c107,206,109,206,111,208v3,1,4,3,5,5xm144,218v1,2,1,2,1,2c145,221,145,221,145,221v,,,,,c147,226,145,231,139,233v-2,,-4,,-6,c131,231,129,230,128,227v,,,,,c128,227,128,227,128,227v-2,-7,-2,-7,-2,-7c124,214,124,214,124,214v-2,-4,-2,-4,-2,-4c122,209,122,209,122,209v,,,,,c120,204,123,199,128,197v2,-1,4,,7,1c136,199,138,200,139,203v1,,1,,1,c140,203,140,203,140,203v3,9,3,9,3,9c144,218,144,218,144,218v,,,,,xm169,209v2,7,2,7,2,7c171,219,171,219,171,219v,,,,,c172,220,172,220,172,220v1,4,-1,9,-6,11c164,232,161,232,159,231v-2,-2,-4,-3,-5,-6c154,225,154,225,154,225v,,,,,c151,217,151,217,151,217v-2,-6,-2,-6,-2,-6c145,199,145,199,145,199v,,,,,c145,199,145,199,145,199v-2,-5,2,-10,6,-12c156,185,161,188,163,193v,,,,,c163,193,163,193,163,193v6,16,6,16,6,16c169,209,169,209,169,209xm188,191v,1,,1,,1c188,192,188,192,188,192v6,16,6,16,6,16c196,212,196,212,196,212v,,,,,c196,212,196,212,196,212v-1,1,,1,,1c196,218,194,222,190,224v-5,1,-10,-1,-12,-6c178,218,178,218,178,218v,-1,,-1,,-1c177,215,177,215,177,215v-2,-6,-2,-6,-2,-6c171,198,171,198,171,198v,,,,,c171,198,171,198,171,198v-2,-5,1,-11,6,-12c179,185,182,185,183,186v3,1,4,3,5,5xm230,196v,5,-4,9,-8,10c222,206,222,206,222,206v-1,-1,-1,-1,-1,-1c200,207,200,207,200,207v-5,-17,-5,-17,-5,-17c220,188,220,188,220,188v,,,,,c220,188,220,188,220,188v5,,9,3,10,8xm257,120v,3,-1,6,-4,7c252,128,251,129,250,129v-1,,-1,,-1,c249,129,249,129,249,129v-68,5,-68,5,-68,5c181,134,180,135,179,135v,1,-1,2,-1,3c179,139,179,139,179,139v,1,1,2,3,2c240,137,240,137,240,137v1,-1,1,-1,1,-1c241,137,241,137,241,137v2,-1,4,1,6,2c249,140,250,142,250,145v1,4,-3,9,-7,9c243,154,243,154,242,154v-1,,-1,,-1,c187,158,187,158,187,158v-1,,-2,1,-2,1c184,160,184,161,184,162v,1,,1,,1c185,165,186,166,187,166v43,-4,43,-4,43,-4c231,162,231,162,231,162v1,1,1,1,1,1c236,162,240,165,241,170v,5,-3,9,-8,10c232,180,232,180,232,180v,-1,,-1,,-1c192,183,192,183,192,183v,,-1,,-2,1c190,182,188,181,186,180v-3,-1,-7,-2,-12,c171,181,168,183,166,187v-4,-5,-11,-8,-17,-6c144,183,140,188,139,193v,-1,-1,-1,-1,-1c133,190,130,190,125,191v-5,2,-8,6,-9,12c115,202,115,202,114,202v-3,-2,-7,-2,-12,c101,201,100,202,99,203v-6,4,-8,12,-6,18c93,221,93,221,93,221v,,,,,c94,223,94,223,94,223v-4,-1,-4,-1,-4,-1c75,160,75,160,75,160,89,140,89,140,89,140v-2,6,-2,6,-2,6c86,146,86,146,86,146v,,,,,c85,155,90,164,100,166v4,1,9,,13,-2c116,161,118,158,119,154v,,,,,c119,154,119,154,119,154v6,-25,6,-25,6,-25c138,121,138,121,138,121v41,-4,41,-4,41,-4c247,112,247,112,247,112v,,,,1,-1c248,112,248,112,248,112v5,,9,3,9,8xm271,101v-5,3,-11,2,-14,-3c253,93,254,87,259,84v4,-4,11,-2,14,3c276,91,275,98,271,101xe" fillcolor="#8dd0d2" stroked="f">
                  <v:path arrowok="t" o:connecttype="custom" o:connectlocs="690675,191196;502992,322409;322816,494860;3754,581086;349091,910993;461702,869755;585573,884750;720705,858508;833315,791027;874605,697303;908388,603580;945925,506107;1005984,449873;281525,892248;360352,502358;649385,326158;506746,431128;424165,569839;349091,551095;435426,798525;446687,824767;382874,847261;367860,821018;544282,824767;480470,851010;457948,787278;521760,761035;540529,817269;645631,824767;578065,843512;544282,746040;634370,783529;728212,779780;713197,839763;656892,783529;686922,697303;829561,768533;825808,704801;934664,483614;671907,521103;927157,521103;701936,592333;863344,607329;870852,674810;653139,674810;469209,716048;349091,828516;281525,599831;375367,622324;469209,483614;930910,419882;1024752,326158" o:connectangles="0,0,0,0,0,0,0,0,0,0,0,0,0,0,0,0,0,0,0,0,0,0,0,0,0,0,0,0,0,0,0,0,0,0,0,0,0,0,0,0,0,0,0,0,0,0,0,0,0,0,0,0"/>
                  <o:lock v:ext="edit" verticies="t"/>
                </v:shape>
                <v:shape id="Freeform 63" o:spid="_x0000_s1099" style="position:absolute;left:159194;top:2476;width:10541;height:8890;visibility:visible;mso-wrap-style:square;v-text-anchor:top" coordsize="28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" path="m229,20c178,10,178,10,178,10v-14,9,-14,9,-14,9c121,11,121,11,121,11v-2,2,-2,2,-2,2c60,54,60,54,60,54,47,37,47,37,47,37v-4,3,-4,3,-4,3c55,58,55,58,55,58v-5,3,-5,3,-5,3c43,52,43,52,43,52v-9,6,-9,6,-9,6c41,68,41,68,41,68,28,77,28,77,28,77,15,86,15,86,15,86v7,9,7,9,7,9c30,90,30,90,30,90v3,23,3,23,3,23c,135,,135,,135v7,10,7,10,7,10c14,140,14,140,14,140v20,29,20,29,20,29c16,182,16,182,16,182v26,17,26,17,26,17c256,49,256,49,256,49,257,,257,,257,,229,20,229,20,229,20v,,,,,xm59,132c40,145,40,145,40,145v-6,-8,-6,-8,-6,-8c53,124,53,124,53,124v6,8,6,8,6,8c59,132,59,132,59,132xm46,85c65,71,65,71,65,71v5,8,5,8,5,8c51,93,51,93,51,93,46,85,46,85,46,85v,,,,,xm91,109c72,123,72,123,72,123v-6,-9,-6,-9,-6,-9c86,101,86,101,86,101v5,8,5,8,5,8c91,109,91,109,91,109xm77,62c97,49,97,49,97,49v6,8,6,8,6,8c83,71,83,71,83,71,77,62,77,62,77,62v,,,,,xm124,86v-20,14,-20,14,-20,14c99,92,99,92,99,92,118,78,118,78,118,78v6,8,6,8,6,8c124,86,124,86,124,86xm110,40c129,26,129,26,129,26v6,8,6,8,6,8c116,48,116,48,116,48v-6,-8,-6,-8,-6,-8c110,40,110,40,110,40xm156,64c137,77,137,77,137,77v-6,-8,-6,-8,-6,-8c151,55,151,55,151,55v5,9,5,9,5,9c156,64,156,64,156,64xm189,41c169,55,169,55,169,55v-6,-9,-6,-9,-6,-9c183,33,183,33,183,33v6,8,6,8,6,8c189,41,189,41,189,41xm241,34v-2,1,-5,1,-6,-1c234,31,235,29,236,28v2,-1,5,-1,6,1c243,30,242,33,241,34xm273,75v8,12,8,12,8,12c273,92,264,95,254,94v-2,9,-7,17,-16,23c231,122,221,125,211,124v-2,9,-7,17,-15,23c188,152,178,155,169,154v-3,9,-8,17,-16,23c145,182,135,185,126,184v-3,9,-8,17,-16,23c102,213,92,214,83,214v-2,9,-8,17,-16,23c59,225,59,225,59,225v6,-5,11,-12,10,-20c70,194,70,194,70,194v9,4,9,4,9,4c87,201,95,200,102,195v6,-5,10,-12,10,-20c112,164,112,164,112,164v10,4,10,4,10,4c130,171,138,169,145,165v6,-5,10,-12,10,-20c155,135,155,135,155,135v10,3,10,3,10,3c172,141,181,140,187,135v7,-5,11,-12,11,-20c198,105,198,105,198,105v10,3,10,3,10,3c215,111,224,110,230,105v7,-5,11,-12,11,-20c241,75,241,75,241,75v9,3,9,3,9,3c258,81,267,80,273,75xe" fillcolor="#8dd0d2" stroked="f">
                  <v:path arrowok="t" o:connecttype="custom" o:connectlocs="667722,37511;453901,41262;225075,202557;161304,150042;187562,228814;127542,217561;105035,288831;82527,356350;123791,423869;26259,543903;127542,633928;157552,746460;964070,0;859035,75021;150050,543903;198816,465131;221323,495139;243831,266325;191314,348848;172557,318840;270090,461380;322607,378857;341363,408865;363871,183802;311353,266325;288846,232565;390130,375105;442647,292582;465154,322591;483911,97527;435144,180051;412637,150042;513921,288831;566438,206308;585194,240068;633960,206308;686478,123785;708985,153793;881543,123785;907801,108781;1024090,281329;952816,352599;791513,465131;633960,577662;472657,690194;311353,802726;221323,843987;262587,727705;382627,731456;420140,615173;543931,618924;581443,506392;701483,506392;742747,393861;862786,393861;904050,281329;1024090,281329" o:connectangles="0,0,0,0,0,0,0,0,0,0,0,0,0,0,0,0,0,0,0,0,0,0,0,0,0,0,0,0,0,0,0,0,0,0,0,0,0,0,0,0,0,0,0,0,0,0,0,0,0,0,0,0,0,0,0,0,0"/>
                  <o:lock v:ext="edit" verticies="t"/>
                </v:shape>
                <v:shape id="Freeform 5664" o:spid="_x0000_s1100" style="position:absolute;left:224742;top:34480;width:7509;height:6763;visibility:visible;mso-wrap-style:square;v-text-anchor:top" coordsize="2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" path="m135,87v22,12,22,12,22,12c160,122,150,146,130,160,101,180,61,173,41,144,26,123,26,97,37,76,50,91,50,91,50,91v-5,14,-4,30,5,43c70,154,99,160,120,145v18,-13,24,-37,15,-58xm195,60v-4,-2,-10,-2,-13,3c171,79,171,79,171,79,124,48,124,48,124,48v-3,-1,-7,-1,-10,1c72,78,72,78,72,78,67,72,67,72,67,72,95,52,95,52,95,52v4,-2,5,-8,2,-12c94,36,89,35,85,38,56,58,56,58,56,58,35,33,35,33,35,33v5,-7,6,-16,1,-23c30,2,19,,11,6,2,12,,23,6,31v3,5,7,7,12,8c63,96,63,96,63,96v3,4,8,5,12,2c119,67,119,67,119,67v50,31,50,31,50,31c172,100,176,101,179,99v1,-1,2,-2,2,-3c197,73,197,73,197,73v3,-4,2,-10,-2,-13xe" fillcolor="#8dd0d2" stroked="f">
                  <v:path arrowok="t" o:connecttype="custom" o:connectlocs="506849,326866;589447,371951;488077,601133;153932,541020;138914,285538;187722,341895;206494,503449;450533,544777;506849,326866;732116,225425;683308,236696;642009,296810;465551,180340;428006,184097;270320,293053;251547,270510;356672,195368;364181,150283;319127,142769;210249,217911;131405,123984;135160,37571;41299,22543;22527,116470;67580,146526;236530,360680;281583,368194;446778,251725;634500,368194;672045,371951;679554,360680;739625,274267;732116,225425" o:connectangles="0,0,0,0,0,0,0,0,0,0,0,0,0,0,0,0,0,0,0,0,0,0,0,0,0,0,0,0,0,0,0,0,0"/>
                  <o:lock v:ext="edit" verticies="t"/>
                </v:shape>
                <v:shape id="Freeform 5665" o:spid="_x0000_s1101" style="position:absolute;left:117284;top:2397;width:9525;height:7096;visibility:visible;mso-wrap-style:square;v-text-anchor:top" coordsize="25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" path="m218,71c203,55,169,60,154,64v-1,3,-3,6,-6,8c145,74,142,75,138,75v-8,13,-25,43,-15,62c137,164,159,189,179,175v7,-5,15,-10,20,-14c199,161,205,157,214,150v6,-3,13,-8,20,-14c254,123,238,93,218,71xm178,108v4,6,4,6,4,6c175,119,175,119,175,119v7,11,7,11,7,11c200,117,200,117,200,117v6,7,6,7,6,7c179,143,179,143,179,143,166,124,166,124,166,124v-3,3,-3,3,-3,3c159,121,159,121,159,121v3,-2,3,-2,3,-2c159,113,159,113,159,113v-7,-9,-3,-19,5,-25c169,85,172,84,178,85v-2,9,-2,9,-2,9c174,94,172,94,169,96v-4,2,-5,7,-2,12c170,113,170,113,170,113v8,-5,8,-5,8,-5c178,108,178,108,178,108xm134,52v5,-4,11,-3,14,2c152,59,151,65,146,69v-5,3,-12,2,-15,-3c127,62,129,55,134,52xm126,53c105,44,105,44,105,44,137,22,137,22,137,22v,23,,23,,23c135,46,133,47,131,48v-2,1,-3,3,-5,5xm48,63v6,8,6,8,6,8c52,73,51,73,50,73,48,72,47,72,47,71v-2,-2,-2,-5,1,-8xm67,75v1,,2,1,3,2c71,79,71,82,68,84,62,76,62,76,62,76v2,-1,3,-2,5,-1xm91,39c78,27,51,31,39,33v,3,-2,6,-5,8c32,42,29,43,26,43,19,53,7,77,14,93v11,21,29,41,45,30c65,119,71,115,75,112v,,5,-4,13,-9c92,100,98,96,104,92,120,81,107,57,91,39xm73,90v4,5,4,5,4,5c72,99,72,99,72,99,68,94,68,94,68,94v-5,3,-9,4,-15,3c55,90,55,90,55,90v3,,7,-1,9,-3c58,78,58,78,58,78v-2,1,-2,1,-2,1c54,81,50,81,48,81,45,80,42,79,40,76,36,70,37,63,43,58,40,53,40,53,40,53v5,-3,5,-3,5,-3c48,54,48,54,48,54v4,-2,8,-3,13,-2c59,59,59,59,59,59v-3,,-5,1,-7,2c58,69,58,69,58,69v2,-1,2,-1,2,-1c63,67,66,66,68,66v4,1,6,3,8,6c80,78,79,85,73,90xm17,25c,18,,18,,18,25,,25,,25,v1,19,1,19,1,19c24,19,22,19,20,21v-1,1,-2,2,-3,4xm23,24v4,-3,9,-2,12,2c37,29,36,35,32,38v-3,2,-9,1,-12,-2c18,32,19,26,23,24xe" fillcolor="#8dd0d2" stroked="f">
                  <v:path arrowok="t" o:connecttype="custom" o:connectlocs="577500,240292;517500,281592;671250,657049;802500,563185;817500,266574;682500,428021;682500,488094;772500,465566;622500,465566;596250,454303;596250,424266;667500,319138;633750,360438;637500,424266;667500,405493;555000,202747;491250,247801;472500,198992;513750,82600;491250,180219;180000,236538;187500,274083;180000,236538;262500,289102;232500,285347;341250,146428;127500,153937;52500,349175;281250,420511;390000,345420;273750,337911;270000,371702;198750,364193;240000,326647;210000,296611;150000,285347;150000,198992;180000,202747;221250,221519;217500,259065;255000,247801;273750,337911;0,67582;97500,71337;63750,93864;131250,97619;75000,135164" o:connectangles="0,0,0,0,0,0,0,0,0,0,0,0,0,0,0,0,0,0,0,0,0,0,0,0,0,0,0,0,0,0,0,0,0,0,0,0,0,0,0,0,0,0,0,0,0,0,0"/>
                  <o:lock v:ext="edit" verticies="t"/>
                </v:shape>
                <v:shape id="Freeform 5666" o:spid="_x0000_s1102" style="position:absolute;left:128047;top:1905;width:8001;height:7508;visibility:visible;mso-wrap-style:square;v-text-anchor:top" coordsize="21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" path="m201,126c193,108,176,70,165,27v,35,17,83,26,106c201,126,201,126,201,126xm52,116v25,24,40,48,40,48c92,164,37,117,13,113v45,31,76,67,76,67c89,180,31,142,,140v35,18,79,49,95,60c128,177,128,177,128,177,110,161,72,127,52,116xm94,60c44,47,44,47,44,47v9,-6,19,-8,28,-6c82,44,89,51,94,60xm43,50c93,63,93,63,93,63v-9,5,-18,8,-28,5c55,66,48,59,43,50xm63,81v50,13,50,13,50,13c104,100,95,102,85,99,75,97,68,90,63,81xm114,91c64,78,64,78,64,78v9,-6,19,-8,28,-5c101,75,109,82,114,91xm132,122c82,108,82,108,82,108v9,-5,19,-7,28,-4c120,106,128,113,132,122xm81,112v51,13,51,13,51,13c123,130,113,133,103,130,94,127,86,120,81,112xm100,144v48,13,48,13,48,13c140,162,130,163,121,161v-9,-2,-16,-9,-21,-17xm151,154c99,140,99,140,99,140v9,-6,19,-8,29,-6c138,137,146,144,151,154xm126,25c104,73,104,73,104,73v-4,-10,-5,-20,,-29c108,35,116,29,126,25xm129,27v3,10,4,20,-1,29c124,65,116,71,106,74,129,27,129,27,129,27v,,,,,xm146,56v4,9,4,20,,29c142,93,134,100,124,103,146,56,146,56,146,56v,,,,,xm143,54v-22,48,-22,48,-22,48c117,92,117,82,121,73v4,-9,12,-15,22,-19xm159,84v-22,48,-22,48,-22,48c133,122,133,112,137,103v4,-9,12,-15,22,-19xm162,86v3,9,4,20,,28c158,123,150,130,140,133,162,86,162,86,162,86v,,,,,xm179,113v3,10,4,20,,29c175,151,167,157,157,160v22,-47,22,-47,22,-47c179,113,179,113,179,113xm176,112v-22,47,-22,47,-22,47c150,149,150,139,154,130v4,-9,12,-15,22,-18xm85,v8,51,8,51,8,51c84,45,78,37,77,27,75,18,78,8,85,xm88,v8,5,14,13,16,23c105,33,102,43,96,51,88,,88,,88,v,,,,,xm185,52v9,33,20,54,28,66c203,125,203,125,203,125,196,109,186,83,185,52xe" fillcolor="#8dd0d2" stroked="f">
                  <v:path arrowok="t" o:connecttype="custom" o:connectlocs="619796,101370;755024,473059;345583,615728;334314,675799;356852,750888;195330,435515;165279,176459;353096,225266;349339,236530;161523,187722;424466,352917;236649,304110;240406,292846;428223,341654;308020,405480;495837,458042;495837,469305;304263,420497;555938,589447;375634,540639;371877,525622;567207,578184;390659,274074;473299,93861;480811,210249;484568,101370;548425,210249;465786,386707;548425,210249;454517,382953;537156,202740;514618,495586;597258,315373;608527,428006;608527,322882;672385,424252;589745,600710;672385,424252;578476,596956;661115,420497;349339,191476;319289,0;390659,86352;330558,0;694923,195231;762537,469305" o:connectangles="0,0,0,0,0,0,0,0,0,0,0,0,0,0,0,0,0,0,0,0,0,0,0,0,0,0,0,0,0,0,0,0,0,0,0,0,0,0,0,0,0,0,0,0,0,0"/>
                  <o:lock v:ext="edit" verticies="t"/>
                </v:shape>
                <v:shape id="Freeform 5667" o:spid="_x0000_s1103" style="position:absolute;left:22987;top:66198;width:8969;height:8176;visibility:visible;mso-wrap-style:square;v-text-anchor:top" coordsize="23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" path="m216,89v-12,-1,-28,1,-44,12c157,112,149,126,147,137,97,66,97,66,97,66v,-2,1,-8,2,-15c102,43,107,32,119,24v11,-8,23,-9,33,-8c158,16,160,16,163,18v2,-1,3,,3,c216,89,216,89,216,89v,,,,,xm134,146v-12,-1,-28,1,-43,12c91,158,91,158,91,158,76,168,69,182,64,193,15,123,15,123,15,123v1,-2,1,-8,2,-15c22,100,26,90,37,82,49,74,61,73,71,73v5,,7,,11,2c83,74,84,75,84,75v50,71,50,71,50,71c134,146,134,146,134,146xm174,6c173,5,167,2,154,2,143,,127,2,111,13,95,24,88,38,85,50v-2,3,-1,6,-2,9c81,58,76,58,74,58,61,57,45,59,29,70,13,81,6,96,4,107,1,118,,126,1,127v2,3,2,3,2,3c64,218,64,218,64,218v13,-6,13,-6,13,-6c77,212,77,212,77,212v,,,-7,2,-16c83,187,87,177,99,169v11,-8,23,-9,34,-9c137,159,140,161,143,162v1,-1,2,1,4,c148,163,148,163,148,163v2,,4,,7,-2c158,159,158,157,159,155v-1,-1,-1,-7,2,-16c164,131,169,120,180,112v12,-8,24,-9,33,-8c218,102,221,104,225,105v1,-1,2,,2,c229,106,229,106,229,106v,,,,,c229,106,229,106,229,106,239,95,239,95,239,95,178,8,178,8,178,8,174,6,174,6,174,6v,,,,,xm27,122v10,2,10,2,10,2c38,126,38,126,38,126v,,4,-10,18,-20c63,101,70,98,74,97v3,-1,5,-2,5,-2c81,96,81,96,81,96v,,,,,c81,96,81,96,81,96v,,,,,c81,92,81,92,81,92v1,-8,1,-8,1,-8c82,84,67,85,50,97,33,109,27,122,27,122t24,22c51,144,55,134,69,124v7,-5,14,-7,18,-8c91,115,92,114,92,114v2,,2,,2,c94,114,94,114,94,114v,,,,,c94,111,94,111,94,111v1,-8,1,-8,1,-8c95,103,80,104,63,116,46,128,40,141,40,141v11,3,11,3,11,3c50,143,50,143,50,143v1,1,1,1,1,1c51,144,51,144,51,144xm53,160v11,2,11,2,11,2c64,162,64,162,64,162v,1,,1,,1c64,163,64,163,64,163v,-1,4,-10,18,-20c90,138,96,135,100,135v3,-2,5,-2,5,-2c107,132,107,132,107,133v,,,,,c107,133,107,133,107,133v,,,,,c107,130,107,130,107,130v1,-8,1,-8,1,-8c108,122,93,122,76,134,59,146,53,160,53,160m163,38v,-3,,-3,,-3c163,38,163,38,163,38v,,,,,m119,67v1,1,1,1,1,1c120,68,123,58,138,48v7,-5,14,-7,19,-9c159,39,161,38,161,38v2,,2,,2,c163,38,163,38,163,38v,-11,,-11,,-11c163,27,149,28,132,40,114,52,109,65,109,65v11,3,11,3,11,3c119,67,119,67,119,67v,,,,,xm133,87v,,4,-10,18,-20c158,62,165,59,170,58v2,,4,-1,4,-1c176,57,176,57,176,57v,,,,,c176,57,176,57,176,57v,-3,,-3,,-3c176,46,176,46,176,46v,,-14,,-31,12c128,70,122,84,122,84v11,3,11,3,11,3c132,86,132,86,132,86v1,1,1,1,1,1c133,87,133,87,133,87xm135,103v10,2,10,2,10,2c146,106,146,106,146,106v,,,,,c147,104,150,96,164,86v7,-5,14,-8,19,-10c185,75,187,76,187,76v1,-1,1,-1,2,c189,76,189,76,189,76v,,,,,c189,76,189,76,189,76v,-4,,-4,,-4c190,64,190,64,190,64v,,-15,1,-32,13c141,89,135,103,135,103e" fillcolor="#8dd0d2" stroked="f">
                  <v:path arrowok="t" o:connecttype="custom" o:connectlocs="551673,513790;446593,90007;622978,67505;502886,547542;240184,723806;138857,307524;315242,281272;653001,22502;318995,187514;108833,262520;11259,487538;288972,795061;499133,600046;555426,611297;604213,521290;844398,393780;859409,397531;668012,30002;101328,457535;210161,397531;303983,360028;303983,360028;187644,363778;258949,465036;352771,427533;352771,416282;150115,528791;191397,540042;240184,607547;240184,611297;394052,498788;401558,498788;405311,457535;611719,142511;611719,142511;517897,180014;611719,142511;495380,150012;446593,251269;566685,251269;660507,213766;660507,202516;457851,315024;499133,326275;544167,393780;615472,322525;709294,285022;709294,285022;592955,288772" o:connectangles="0,0,0,0,0,0,0,0,0,0,0,0,0,0,0,0,0,0,0,0,0,0,0,0,0,0,0,0,0,0,0,0,0,0,0,0,0,0,0,0,0,0,0,0,0,0,0,0,0"/>
                  <o:lock v:ext="edit" verticies="t"/>
                </v:shape>
                <v:shape id="Freeform 5669" o:spid="_x0000_s1104" style="position:absolute;left:31;top:66119;width:9271;height:8699;visibility:visible;mso-wrap-style:square;v-text-anchor:top" coordsize="24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" path="m29,98v79,113,79,113,79,113c99,218,99,218,99,218,79,232,66,212,66,212,14,138,14,138,14,138,,119,20,104,20,104v9,-6,9,-6,9,-6c29,98,29,98,29,98xm130,27v80,113,80,113,80,113c117,205,117,205,117,205,37,92,37,92,37,92,60,76,60,76,60,76,49,61,49,61,49,61,42,51,52,44,52,44,79,25,79,25,79,25v10,-7,17,3,17,3c107,43,107,43,107,43,130,27,130,27,130,27v,,,,,xm68,70c99,49,99,49,99,49,88,33,88,33,88,33,57,54,57,54,57,54,68,70,68,70,68,70v,,,,,xm154,93c119,87,119,87,119,87v,,,,,c114,87,110,90,109,94v-1,5,2,10,7,11c116,105,116,105,116,105v14,1,14,1,14,1c96,130,96,130,96,130v,,,,,c94,131,93,133,92,136v,5,2,9,7,10c102,147,105,146,106,145v,,,,,c140,121,140,121,140,121v-3,14,-3,14,-3,14c138,135,138,135,138,135v,,,,,c137,140,140,144,145,145v5,1,9,-2,10,-7c155,137,155,137,155,136v6,-33,6,-33,6,-33c161,99,158,94,154,93xm148,14v-9,7,-9,7,-9,7c211,124,211,124,211,124v7,11,7,11,7,11c228,128,228,128,228,128v,,19,-14,5,-34c182,20,182,20,182,20v,,-14,-20,-34,-6xe" fillcolor="#8dd0d2" stroked="f">
                  <v:path arrowok="t" o:connecttype="custom" o:connectlocs="108850,367479;405372,791205;371591,817453;247727,794954;52548,517470;75069,389978;108850,367479;108850,367479;487947,101244;788223,524970;439153,768706;138877,344980;225206,284984;183919,228737;195179,164991;296522,93745;360330,104994;401618,161241;487947,101244;487947,101244;255234,262485;371591,183739;330303,123743;213946,202488;255234,262485;255234,262485;578030,348730;446660,326231;446660,326231;409125,352480;435399,393727;435399,393727;487947,397477;360330,487472;360330,487472;345317,509971;371591,547469;397865,543719;397865,543719;525482,453724;514221,506221;517975,506221;517975,506221;544249,543719;581783,517470;581783,509971;604304,386228;578030,348730;555509,52497;521728,78745;791976,464973;818250,506221;855785,479972;874552,352480;683126,74996;555509,52497" o:connectangles="0,0,0,0,0,0,0,0,0,0,0,0,0,0,0,0,0,0,0,0,0,0,0,0,0,0,0,0,0,0,0,0,0,0,0,0,0,0,0,0,0,0,0,0,0,0,0,0,0,0,0,0,0,0,0,0"/>
                  <o:lock v:ext="edit" verticies="t"/>
                </v:shape>
                <v:shape id="Freeform 5670" o:spid="_x0000_s1105" style="position:absolute;left:12144;top:66786;width:7541;height:7397;visibility:visible;mso-wrap-style:square;v-text-anchor:top" coordsize="2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" path="m33,102v,,,,,-1c33,101,33,101,33,101,26,32,26,32,26,32v,,,,,c25,26,30,21,35,21v6,-1,11,3,12,9c47,30,47,30,47,30v7,69,7,69,7,69c54,99,54,99,54,99v,,,,1,1c55,105,51,111,45,112v-6,,-11,-4,-12,-10xm60,21v62,32,62,32,62,32c122,52,122,52,122,52v1,1,1,1,1,1c128,55,134,54,136,48v3,-5,1,-11,-4,-13c131,34,131,34,131,34v,,,,,c70,2,70,2,70,2v,,,,,c65,,58,1,56,7v-3,5,-1,11,4,14xm174,19v-2,-5,-9,-7,-14,-3c139,31,139,31,139,31v-2,1,-2,1,-2,1c143,36,145,44,142,51v-4,8,-14,10,-21,7c120,57,120,57,120,57v,,,,,c108,51,108,51,108,51,88,65,88,65,88,65v,,,,,c87,66,87,66,87,66v,,,,,c87,66,87,66,87,66,58,86,58,86,58,86v1,13,1,13,1,13c59,99,59,99,59,99v,,,1,,1c60,108,54,116,45,117v-7,,-14,-4,-16,-11c6,121,6,121,6,121v1,,1,,1,c6,121,6,121,6,121,1,124,,131,3,136v4,5,10,6,15,3c18,139,18,139,18,139v,,,,,c21,137,21,137,21,137v8,7,53,49,56,52c81,192,89,197,98,192v5,-4,28,-20,42,-29c140,163,144,159,150,155v14,-9,37,-25,43,-29c201,121,199,111,197,106,196,103,173,46,169,35v3,-2,3,-2,3,-2c172,33,172,33,172,33v5,-3,6,-9,2,-14xm97,174v-3,2,-7,1,-9,-2c88,172,88,172,87,172v,,,,,c64,138,64,138,64,138v,,,,,c62,135,64,131,67,129v2,-2,7,-2,9,2c76,131,76,131,76,131v23,33,23,33,23,33c99,164,99,164,99,164v,,,,,c101,168,101,172,97,174xm124,156v-4,2,-8,1,-10,-2c114,154,114,154,114,154v,,,,,c91,121,91,121,91,121v,,,,,c89,117,89,113,93,111v3,-2,7,-1,9,2c102,113,102,113,102,113v23,33,23,33,23,33c125,146,125,146,125,146v,,,,,c128,149,126,154,124,156xm150,138v-3,2,-8,1,-10,-1c140,136,140,136,140,136v,,,,,c117,102,117,102,117,102v,,,,,c115,99,116,95,119,93v3,-2,7,-2,9,1c128,94,128,94,128,94v24,35,24,35,24,35c152,129,152,129,152,129v,,,,,c154,131,153,136,150,138xm176,120v-3,2,-7,2,-10,-2c166,118,166,118,166,118v,,,,,c144,84,144,84,144,84v,,,,,c141,81,142,77,145,75v3,-2,7,-2,10,2c155,77,155,77,155,77v23,33,23,33,23,33c178,110,178,110,178,110v,,,,,c180,114,179,118,176,120xe" fillcolor="#8dd0d2" stroked="f">
                  <v:path arrowok="t" o:connecttype="custom" o:connectlocs="123801,379276;97540,120166;131305,78859;176323,112656;202584,371765;168820,420583;225093,78859;457690,195271;510212,180250;491454,127677;262609,7510;210087,26286;652771,71349;521466,116411;532721,191515;450187,214047;405168,191515;330137,244088;326385,247843;217590,322947;221342,371765;168820,439359;22509,454380;22509,454380;67528,521973;67528,521973;288870,709733;525218,612098;724051,473156;634013,131432;645268,123922;363901,653405;326385,645895;240100,518218;251354,484421;285118,491932;371404,615853;363901,653405;427678,578301;427678,578301;341392,454380;382659,424338;468945,548260;468945,548260;562734,518218;525218,510708;438932,383031;446435,349234;480199,352989;570237,484421;562734,518218;622758,443114;622758,443114;540224,315437;581491,289151;667777,413072;667777,413072" o:connectangles="0,0,0,0,0,0,0,0,0,0,0,0,0,0,0,0,0,0,0,0,0,0,0,0,0,0,0,0,0,0,0,0,0,0,0,0,0,0,0,0,0,0,0,0,0,0,0,0,0,0,0,0,0,0,0,0,0"/>
                  <o:lock v:ext="edit" verticies="t"/>
                </v:shape>
                <v:shape id="Freeform 5671" o:spid="_x0000_s1106" style="position:absolute;left:33655;top:66643;width:5318;height:6905;visibility:visible;mso-wrap-style:square;v-text-anchor:top" coordsize="14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" path="m31,9v-1,,-1,,-1,c30,9,30,9,30,9v,,,,,c27,5,24,2,21,v,,,,,c21,,21,,21,,19,,15,2,10,5v,,,,-1,c9,5,9,5,9,5v,1,,1,,1c8,6,8,6,7,7v,,,,,c6,7,6,8,6,8v,,,,-1,1c5,9,5,9,4,9v,,,,,c4,10,3,10,3,11v,,,,,c3,11,2,11,2,11v,1,,1,,1c1,12,1,12,1,13v,,,,,c1,13,1,13,1,13v,,,,-1,1c,14,,14,,14v1,4,3,7,5,11c6,26,6,26,6,26v,,,,,c5,26,5,26,5,26v,1,-1,3,1,4c6,30,6,30,6,30v,,,,,c7,30,7,30,7,30v,,1,,2,-1c10,30,10,30,11,31v2,4,3,9,3,14c14,47,14,50,14,53v,7,1,13,2,17c15,71,16,71,16,71v1,1,1,,1,c18,75,19,78,20,81v1,,1,1,1,1c22,82,23,82,23,82v,,15,23,23,34c49,120,50,122,50,123v,1,,1,1,3c51,126,52,127,52,127v1,1,1,2,2,3c54,130,54,130,54,130v,,,,1,-1c55,129,55,129,55,129v,,,,,c55,130,56,130,56,130v3,2,9,8,13,14c70,144,70,145,70,145v2,3,3,5,4,8c76,157,77,160,78,162v1,2,1,3,2,4c79,166,79,167,79,167v1,1,3,4,3,5c82,172,82,172,82,172v3,3,17,12,20,12c104,184,105,184,107,183v2,-1,4,-3,5,-4c112,179,112,179,112,178v1,-1,2,-2,2,-3c115,174,115,174,115,173v1,1,2,1,3,2c119,174,121,174,123,173v2,-2,3,-4,3,-7c127,166,128,166,129,166v1,,2,-1,3,-1c133,165,134,165,135,164v,,,,,c136,163,136,163,136,163v2,-1,4,-3,5,-5c142,155,138,139,137,135v-1,,-1,,-1,c136,133,135,132,134,131v,,,,-1,c133,131,133,131,133,131v,-1,,-1,-1,-1c132,130,132,130,132,130v-1,,-10,-9,-16,-16c116,113,116,113,115,113v,,,,,c115,113,115,113,115,112v-2,-3,-4,-7,-5,-11c109,98,108,95,108,94v,,,,,c108,93,108,93,108,93v,,,,,c108,93,108,92,108,92v-1,-1,-1,-1,-1,-2c106,90,106,90,106,89v-1,-1,-1,-1,-1,-1c104,87,104,87,103,87,102,87,76,47,76,47v,,,-2,,-4c74,41,71,39,68,37v,,1,-1,,-2c67,35,67,35,67,35,62,32,56,29,48,26,47,25,46,25,45,24,39,21,34,19,32,14v1,,1,-1,1,-2c34,12,34,11,34,11,33,10,33,9,31,9v,,,,,xm29,15v2,5,9,9,15,12c45,27,46,28,47,29v7,2,13,5,17,8c18,68,18,68,18,68v,-5,-1,-9,-1,-16c17,50,17,47,17,45,16,39,16,34,13,29,12,28,12,27,11,26v-1,,-1,,-1,c29,14,29,14,29,14v,,-1,,,1xe" fillcolor="#8dd0d2" stroked="f">
                  <v:path arrowok="t" o:connecttype="custom" o:connectlocs="112355,33778;112355,33778;78648,0;37452,18765;33706,18765;26216,26271;22471,30024;14981,33778;11235,41284;7490,41284;3745,48790;3745,48790;0,52543;22471,97580;18726,97580;22471,112592;26216,112592;41197,116345;52432,198912;59923,266467;74903,303998;86139,307751;187258,461626;194748,476639;202239,487898;205984,484145;209729,487898;262161,544194;292123,607996;295868,626761;307103,645526;400732,686810;419458,668045;430694,649279;460655,649279;483126,623008;505597,615502;509342,611749;513087,506663;501852,491651;498107,491651;494361,487898;430694,424096;430694,420343;404477,352788;404477,349035;404477,345282;396987,334022;385752,326516;284632,161382;254671,131357;179768,97580;119845,52543;127336,41284;116100,33778;164787,101333;239690,138863;63668,195159;48687,108839;37452,97580;108610,56296" o:connectangles="0,0,0,0,0,0,0,0,0,0,0,0,0,0,0,0,0,0,0,0,0,0,0,0,0,0,0,0,0,0,0,0,0,0,0,0,0,0,0,0,0,0,0,0,0,0,0,0,0,0,0,0,0,0,0,0,0,0,0,0,0"/>
                  <o:lock v:ext="edit" verticies="t"/>
                </v:shape>
                <v:shape id="Freeform 5674" o:spid="_x0000_s1107" style="position:absolute;left:108172;top:65786;width:7572;height:8175;visibility:visible;mso-wrap-style:square;v-text-anchor:top" coordsize="20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" path="m198,161v4,5,3,12,-3,15c190,180,183,179,180,174v,,,,,c138,114,138,114,138,114v-10,7,-10,7,-10,7c65,30,65,30,65,30v,,,,,c60,22,62,11,70,6,77,,89,2,94,10v,,,,,c152,94,152,94,152,94v6,8,6,8,6,8c198,161,198,161,198,161xm83,83c73,69,73,69,73,69,72,67,72,67,72,67,44,28,44,28,44,28v,,,,,c43,26,41,25,39,26v-2,2,-2,4,-1,6c38,32,38,32,38,32,66,71,66,71,66,71v-7,5,-7,5,-7,5c32,36,32,36,32,36v,,,,,c31,34,28,34,27,35v-2,1,-3,4,-1,6c26,41,26,41,26,41,53,80,53,80,53,80v-6,5,-6,5,-6,5c20,45,20,45,20,45v,,,,,c19,43,16,43,14,44v-2,1,-1,4,,5c14,49,14,49,14,49,41,89,41,89,41,89v-6,4,-6,4,-6,4c7,54,7,54,7,54v,,,,,c6,52,4,51,2,53,,54,,56,1,58v,,,,,c28,98,28,98,28,98v1,1,1,1,1,1c39,113,39,113,39,113v,,,,,c43,119,52,120,57,116v,,,,,c59,116,59,116,59,116v67,97,67,97,67,97c126,212,126,212,126,212v4,5,10,6,15,3c147,211,148,205,145,199v,,,,,c78,102,78,102,78,102v1,-1,1,-1,1,-1c79,101,79,101,79,101v,,,,,c85,97,87,89,83,83xe" fillcolor="#8dd0d2" stroked="f">
                  <v:path arrowok="t" o:connecttype="custom" o:connectlocs="742243,603797;730997,660051;674767,652550;674767,652550;517321,427533;479834,453785;243666,112509;243666,112509;262409,22502;352378,37503;352378,37503;569803,352527;592295,382529;742243,603797;311142,311274;273655,258770;269907,251269;164943,105008;164943,105008;146199,97508;142451,120009;142451,120009;247414,266271;221173,285022;119958,135010;119958,135010;101215,131260;97466,153762;97466,153762;198681,300023;176189,318775;74974,168763;74974,168763;52482,165013;52482,183764;52482,183764;153697,333776;131205,348777;26241,202516;26241,202516;7497,198765;3749,217517;3749,217517;104964,367528;108712,371279;146199,423783;146199,423783;213676,435034;213676,435034;221173,435034;472337,798812;472337,795061;528567,806312;543562,746308;543562,746308;292399,382529;296148,378779;296148,378779;296148,378779;311142,311274" o:connectangles="0,0,0,0,0,0,0,0,0,0,0,0,0,0,0,0,0,0,0,0,0,0,0,0,0,0,0,0,0,0,0,0,0,0,0,0,0,0,0,0,0,0,0,0,0,0,0,0,0,0,0,0,0,0,0,0,0,0,0,0"/>
                  <o:lock v:ext="edit" verticies="t"/>
                </v:shape>
                <v:shape id="Freeform 5676" o:spid="_x0000_s1108" style="position:absolute;left:89106;top:66309;width:7350;height:7382;visibility:visible;mso-wrap-style:square;v-text-anchor:top" coordsize="19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" path="m158,22c146,13,132,6,118,3,100,,80,1,62,8,56,11,49,15,43,19,37,23,31,28,26,34,13,48,5,66,3,84,,99,2,114,7,128v2,9,6,17,12,26c25,161,32,169,39,174v12,10,26,17,41,19c97,197,116,195,134,189v7,-3,14,-7,20,-11c160,173,166,168,171,163v12,-15,21,-32,23,-51c196,97,195,82,190,68,187,59,183,50,178,43,172,34,165,28,158,22xm154,28v2,26,2,26,2,26c156,55,156,55,156,55,128,74,128,74,128,74v,,,,,c97,60,97,60,97,60v,,,,,c94,26,94,26,94,26v,,,,,c116,10,116,10,116,10v14,3,27,8,38,18xm126,78v4,35,4,35,4,35c102,132,102,132,102,132,71,118,71,118,71,118,68,84,68,84,68,84,95,64,95,64,95,64v31,14,31,14,31,14c126,78,126,78,126,78xm109,9c91,21,91,21,91,21,72,12,72,12,72,12,84,8,97,7,109,9xm31,39c35,33,41,29,47,24,52,21,59,17,66,14,89,26,89,26,89,26v,,,,,c92,60,92,60,92,60v,,,,,c65,79,65,79,65,79v,,,,,c33,65,33,65,33,65v,,,,,c31,39,31,39,31,39v,,,,,xm27,44v2,22,2,22,2,22c10,79,10,79,10,79,13,66,19,54,27,44xm9,85c32,69,32,69,32,69v,,,,,c63,84,63,84,63,84v,,,,,c66,118,66,118,66,118,37,138,37,138,37,138,13,127,13,127,13,127,8,113,8,99,9,85xm25,150c21,144,18,138,15,133v21,9,21,9,21,9c38,164,38,164,38,164v-5,-3,-9,-8,-13,-14xm43,169c41,142,41,142,41,142,69,122,69,122,69,122v30,14,30,14,30,14c100,136,100,136,100,136v3,35,3,35,3,35c102,172,102,172,102,172,81,187,81,187,81,187,67,184,54,178,43,169xm87,187v18,-12,18,-12,18,-12c126,184,126,184,126,184v-13,4,-26,5,-39,3xm166,158v-4,5,-10,10,-16,14c144,177,138,180,131,182,108,171,108,171,108,171v-1,,-1,,-1,c104,136,104,136,104,136v1,-1,1,-1,1,-1c132,116,132,116,132,116v31,15,31,15,31,15c166,158,166,158,166,158v,,,,,xm170,153v-2,-22,-2,-22,-2,-22c187,118,187,118,187,118v-4,12,-9,24,-17,35xm187,111v-22,16,-22,16,-22,16c134,112,134,112,134,112,131,78,131,78,131,78v,,,,,c159,58,159,58,159,58v,,,,,c184,70,184,70,184,70v4,13,5,27,3,41xm181,63c161,54,161,54,161,54,159,32,159,32,159,32v5,4,9,9,13,15c176,52,179,58,181,63xe" fillcolor="#8dd0d2" stroked="f">
                  <v:path arrowok="t" o:connecttype="custom" o:connectlocs="442508,11241;161253,71196;11250,314760;71251,577061;300005,723199;577510,666992;727513,419680;667512,161127;577510,104920;585010,206093;480008,277289;363756,224829;352506,97426;577510,104920;487509,423428;266255,442163;356256,239817;472508,292277;341256,78690;408757,33724;176253,89932;333756,97426;345006,224829;243754,296025;123752,243565;116252,146139;101252,164874;37501,296025;33751,318508;120002,258553;236254,314760;138752,517106;33751,318508;56251,498371;142503,614532;161253,633268;258755,457152;375007,509612;382507,644509;161253,633268;393757,655751;326256,700717;562510,644509;405007,640762;390007,509612;495009,434669;622511,592049;637511,573314;701262,442163;701262,415933;502509,419680;491259,292277;596261,217335;701262,415933;603761,202346;645011,176116" o:connectangles="0,0,0,0,0,0,0,0,0,0,0,0,0,0,0,0,0,0,0,0,0,0,0,0,0,0,0,0,0,0,0,0,0,0,0,0,0,0,0,0,0,0,0,0,0,0,0,0,0,0,0,0,0,0,0,0"/>
                  <o:lock v:ext="edit" verticies="t"/>
                </v:shape>
                <v:shape id="Freeform 5678" o:spid="_x0000_s1109" style="position:absolute;left:476;top:76771;width:7096;height:7318;visibility:visible;mso-wrap-style:square;v-text-anchor:top" coordsize="1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" path="m126,8c123,7,120,6,117,6,95,,71,3,49,14v-1,1,-2,2,-3,3c44,18,42,19,41,20v-2,1,-4,3,-5,4c34,25,33,26,32,26,14,42,3,64,1,87,,90,,93,,97v,19,6,38,17,55c29,168,45,180,63,186v3,2,6,3,9,3c95,195,119,192,140,181v1,-1,2,-2,4,-3c145,177,147,176,149,175v2,-1,3,-2,5,-4c155,170,156,169,157,169v19,-16,29,-38,32,-61c189,105,189,101,189,98v,-19,-5,-38,-17,-54c160,27,144,15,126,8xm124,18v14,5,27,14,38,27c135,64,135,64,135,64,128,55,121,47,112,40v5,-7,9,-15,12,-22xm115,15v-3,6,-6,13,-10,19c91,25,77,20,64,18v16,-6,34,-7,51,-3xm52,28v14,-3,31,3,47,14c93,49,86,57,77,63,52,28,52,28,52,28v,,,,,xm82,71c92,64,100,56,107,48v7,6,14,13,20,21c96,91,96,91,96,91,82,71,82,71,82,71v,,,,,xm101,98c133,77,133,77,133,77v5,8,10,18,13,26c135,107,125,112,115,118,101,98,101,98,101,98v,,,,,xm44,33c69,69,69,69,69,69,60,75,50,79,41,83,36,64,37,46,44,33xm57,118c51,109,47,100,44,92,54,88,65,83,74,77,88,96,88,96,88,96,57,118,57,118,57,118v,,,,,xm94,104v13,20,13,20,13,20c98,131,90,139,83,147,76,142,69,134,62,126,94,104,94,104,94,104v,,,,,xm31,41v-3,13,-3,28,1,44c25,87,17,88,10,88,12,71,19,55,31,41xm10,97v8,,16,,25,-2c38,104,43,114,49,124,22,143,22,143,22,143,14,128,10,113,10,97xm66,177c51,172,38,163,28,150,55,131,55,131,55,131v7,10,14,17,22,24c72,163,68,170,66,177xm75,180v2,-6,6,-13,10,-19c98,170,113,175,126,177v-17,6,-34,7,-51,3xm91,153v6,-7,13,-15,22,-21c138,167,138,167,138,167v-15,2,-32,-3,-47,-14xm145,161c121,126,121,126,121,126v9,-6,18,-10,27,-14c154,131,153,149,145,161xm159,154v3,-13,3,-29,-1,-44c165,108,172,107,179,107v-2,17,-9,33,-20,47xm180,98v-8,,-17,1,-25,3c151,91,147,81,140,71,167,53,167,53,167,53v9,14,13,29,13,45xe" fillcolor="#8dd0d2" stroked="f">
                  <v:path arrowok="t" o:connecttype="custom" o:connectlocs="439284,22518;172710,63801;135164,90072;3755,326512;63828,570458;270329,709320;540658,668037;578203,641766;709613,405326;645785,165133;465566,67554;506866,240193;465566,67554;394229,127603;431775,56295;371702,157627;195237,105084;307874,266464;476830,258958;307874,266464;379211,367796;548167,386561;379211,367796;165201,123850;153937,311500;214010,442856;277838,288982;214010,442856;352929,390314;311629,551693;352929,390314;116392,153874;37546,330265;37546,364042;183974,465374;37546,364042;105128,562952;289102,581717;281592,675543;473075,664284;341666,574211;518130,626754;544412,604235;555676,420338;596976,577964;672067,401573;675822,367796;525639,266464;675822,367796" o:connectangles="0,0,0,0,0,0,0,0,0,0,0,0,0,0,0,0,0,0,0,0,0,0,0,0,0,0,0,0,0,0,0,0,0,0,0,0,0,0,0,0,0,0,0,0,0,0,0,0,0"/>
                  <o:lock v:ext="edit" verticies="t"/>
                </v:shape>
                <v:shape id="Freeform 5679" o:spid="_x0000_s1110" style="position:absolute;left:11207;top:76517;width:7239;height:8446;visibility:visible;mso-wrap-style:square;v-text-anchor:top" coordsize="45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" path="m350,108l246,89,185,,135,35r28,40l55,56,,354,40,326,185,532r52,-36l152,373r73,-49l310,444,456,342,312,137r38,-29l350,108r,l350,108xm312,227r-59,42l211,208r59,-41l312,227r,l312,227r,xe" fillcolor="#8dd0d2" stroked="f">
                  <v:path arrowok="t" o:connecttype="custom" o:connectlocs="555625,171450;390525,141288;293688,0;214313,55563;258763,119063;87313,88900;0,561975;63500,517525;293688,844550;376238,787400;241300,592138;357188,514350;492125,704850;723900,542925;495300,217488;555625,171450;555625,171450;555625,171450;555625,171450;495300,360363;401638,427038;334963,330200;428625,265113;495300,360363;495300,360363;495300,360363;495300,360363" o:connectangles="0,0,0,0,0,0,0,0,0,0,0,0,0,0,0,0,0,0,0,0,0,0,0,0,0,0,0"/>
                  <o:lock v:ext="edit" verticies="t"/>
                </v:shape>
                <v:shape id="Freeform 5680" o:spid="_x0000_s1111" style="position:absolute;left:21574;top:88598;width:11700;height:8398;visibility:visible;mso-wrap-style:square;v-text-anchor:top" coordsize="7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" path="m737,180l612,r,l326,2r66,95l193,97r93,132l113,350,238,529,628,255,569,172r52,-35l678,220r59,-40l737,180r,l737,180xm222,343r-55,37l156,364r54,-38l222,343r,l222,343r,xm243,371r-54,38l177,392r54,-38l243,371r,l243,371r,xm290,295r-54,38l224,317r55,-38l290,295r,l290,295r,xm309,324r-54,38l243,345r54,-38l309,324r,l309,324r,xm357,248r-55,38l290,269r55,-37l357,248r,l357,248r,xm378,276r-55,38l312,298r54,-38l378,276r,l378,276r,xm210,272r57,-40l137,57,120,68,106,78,89,90,210,272r,l210,272r,xm141,319r57,-40l49,73,30,85,16,94,,106,141,319r,l141,319r,xe" fillcolor="#8dd0d2" stroked="f">
                  <v:path arrowok="t" o:connecttype="custom" o:connectlocs="971550,0;517525,3175;306388,153988;179388,555625;996950,404813;985838,217488;1169988,285750;1169988,285750;352425,544513;247650,577850;352425,544513;352425,544513;385763,588963;280988,622300;385763,588963;385763,588963;460375,468313;355600,503238;460375,468313;460375,468313;490538,514350;385763,547688;490538,514350;490538,514350;566738,393700;460375,427038;566738,393700;566738,393700;600075,438150;495300,473075;600075,438150;600075,438150;333375,431800;217488,90488;168275,123825;333375,431800;333375,431800;223838,506413;77788,115888;25400,149225;223838,506413;223838,506413" o:connectangles="0,0,0,0,0,0,0,0,0,0,0,0,0,0,0,0,0,0,0,0,0,0,0,0,0,0,0,0,0,0,0,0,0,0,0,0,0,0,0,0,0,0"/>
                  <o:lock v:ext="edit" verticies="t"/>
                </v:shape>
                <v:shape id="Freeform 5681" o:spid="_x0000_s1112" style="position:absolute;left:27352;top:76247;width:8017;height:7811;visibility:visible;mso-wrap-style:square;v-text-anchor:top" coordsize="21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" path="m198,174v-1,3,-25,-32,-43,-66c134,68,118,27,118,27v,,14,41,32,83c165,145,186,182,184,181v-9,-3,-28,-8,-49,-24c104,134,100,88,107,60v6,-28,,-60,,-60c107,,131,33,156,48v26,15,58,52,54,87c207,154,203,167,198,174t-65,2c118,182,100,186,100,186v,,13,-10,28,-17c124,166,120,163,118,160v-2,-1,-3,-3,-4,-4c114,156,114,156,114,156,106,146,100,135,96,124v-2,-2,-6,-4,-9,-6c64,102,31,85,30,85v1,,36,8,61,25c92,111,92,111,93,111,90,100,89,90,89,80,60,69,23,74,,79v45,20,46,76,100,80c87,173,80,194,80,194v,,37,14,58,5c146,196,151,190,154,185v-6,-3,-12,-6,-19,-11c135,175,134,175,133,176e" fillcolor="#8dd0d2" stroked="f">
                  <v:path arrowok="t" o:connecttype="custom" o:connectlocs="741749,653378;580662,405545;442052,101386;561931,413055;689302,679664;505738,589543;400844,225303;400844,0;584408,180242;786703,506931;741749,653378;498245,660888;374621,698439;479514,634603;442052,600808;427067,585788;427067,585788;359636,465626;325920,443096;112386,319179;340905,413055;348397,416810;333412,300404;0,296649;374621,597053;299696,728479;516976,747255;576916,694684;505738,653378;498245,660888" o:connectangles="0,0,0,0,0,0,0,0,0,0,0,0,0,0,0,0,0,0,0,0,0,0,0,0,0,0,0,0,0,0"/>
                  <o:lock v:ext="edit" verticies="t"/>
                </v:shape>
                <v:shape id="Freeform 5682" o:spid="_x0000_s1113" style="position:absolute;left:37369;top:75422;width:10732;height:10064;visibility:visible;mso-wrap-style:square;v-text-anchor:top" coordsize="28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" path="m9,124c180,4,180,4,180,4,156,137,156,137,156,137v,4,-2,6,-4,8c149,147,145,148,142,147,9,124,9,124,9,124xm173,113v-4,27,-4,27,-4,27c168,146,164,151,159,155v-6,3,-11,5,-18,4c114,154,114,154,114,154,94,266,94,266,94,266v,1,,1,,1c97,268,100,268,103,266,281,141,281,141,281,141v3,-2,5,-5,5,-8c286,133,285,132,284,132,173,113,173,113,173,113xm3,135c2,134,1,134,,134v,3,,7,2,10c83,259,83,259,83,259,102,152,102,152,102,152,3,135,3,135,3,135xm193,2v-18,99,-18,99,-18,99c282,120,282,120,282,120,201,4,201,4,201,4,199,2,196,,193,v,,,1,,2e" fillcolor="#8dd0d2" stroked="f">
                  <v:path arrowok="t" o:connecttype="custom" o:connectlocs="33770,465682;675409,15022;585355,514504;570345,544548;532823,552059;33770,465682;649143,424372;634134,525771;596611,582103;529070,597125;427759,578348;352714,998964;352714,1002719;386484,998964;1054389,529526;1073150,499482;1065645,495726;649143,424372;11257,506993;0,503238;7505,540793;311439,972675;382732,570837;11257,506993;724189,7511;656648,379306;1058141,450660;754207,15022;724189,0;724189,7511" o:connectangles="0,0,0,0,0,0,0,0,0,0,0,0,0,0,0,0,0,0,0,0,0,0,0,0,0,0,0,0,0,0"/>
                  <o:lock v:ext="edit" verticies="t"/>
                </v:shape>
                <v:shape id="Freeform 5686" o:spid="_x0000_s1114" style="position:absolute;left:55816;top:87249;width:7430;height:7381;visibility:visible;mso-wrap-style:square;v-text-anchor:top" coordsize="19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" path="m110,170v5,7,6,12,4,14c112,186,112,186,112,186v-17,11,-39,7,-50,-9c50,161,53,138,70,126v3,-2,3,-2,3,-2c75,124,80,127,85,134v25,36,25,36,25,36m136,80v-3,2,-3,2,-3,2c132,84,134,90,138,96v26,37,26,37,26,37c168,139,173,142,175,141v3,-2,3,-2,3,-2c194,128,198,105,187,90,175,73,153,68,136,80m59,132c52,127,46,120,41,113,21,83,32,56,58,38,83,20,113,19,133,48v5,7,9,15,12,23c150,70,156,69,161,70,159,59,153,48,147,38,120,,78,4,48,25,19,45,,84,27,122v7,9,16,18,25,24c53,141,56,136,59,132e" fillcolor="#8dd0d2" stroked="f">
                  <v:path arrowok="t" o:connecttype="custom" o:connectlocs="412750,637015;427759,689475;420255,696969;232641,663245;262659,472141;273916,464646;318943,502118;412750,637015;510309,299772;499052,307266;517814,359726;615373,498371;656648,528348;667905,520853;701675,337243;510309,299772;221384,494623;153843,423428;217632,142392;499052,179863;544080,266047;604116,262300;551584,142392;180109,93679;101311,457152;195118,547083;221384,494623" o:connectangles="0,0,0,0,0,0,0,0,0,0,0,0,0,0,0,0,0,0,0,0,0,0,0,0,0,0,0"/>
                  <o:lock v:ext="edit" verticies="t"/>
                </v:shape>
                <v:shape id="Freeform 1026" o:spid="_x0000_s1115" style="position:absolute;left:666;top:86979;width:8970;height:8890;visibility:visible;mso-wrap-style:square;v-text-anchor:top" coordsize="23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" path="m139,70v-9,6,-20,4,-27,-5c106,57,108,44,117,38v9,-6,21,-3,27,5c150,52,148,64,139,70xm160,93c148,75,148,75,148,75v-2,-2,-4,-2,-6,-1c140,75,140,78,141,80v12,17,12,17,12,17c155,99,157,99,159,98v2,-1,2,-3,1,-5xm115,29c103,11,103,11,103,11,102,9,99,9,97,10v-1,1,-2,4,-1,6c109,33,109,33,109,33v1,2,4,3,6,1c116,33,117,31,115,29xm136,104c135,82,135,82,135,82v,-3,-2,-4,-4,-4c128,78,127,80,127,82v1,22,1,22,1,22c128,107,130,108,132,108v1,,2,,3,c136,107,136,105,136,104xm130,26c128,4,128,4,128,4,128,2,126,,124,v-2,,-4,2,-4,5c121,27,121,27,121,27v,2,2,4,4,4c126,31,127,31,127,30v2,-1,3,-2,3,-4xm111,101v9,-20,9,-20,9,-20c121,79,120,76,118,75v-2,-1,-5,1,-6,3c104,98,104,98,104,98v-1,2,,5,2,6c107,104,109,104,110,103v1,,1,-1,1,-2xm144,31v9,-21,9,-21,9,-21c154,8,153,5,150,5v-2,-1,-4,,-5,2c137,28,137,28,137,28v-1,2,,4,2,5c140,34,142,33,143,33v,-1,1,-1,1,-2xm172,23v-1,-2,-4,-2,-6,-1c149,34,149,34,149,34v-2,2,-2,4,-1,6c149,42,152,43,154,41,171,29,171,29,171,29v2,-1,3,-4,1,-6xm108,68v-1,-2,-4,-2,-6,-1c85,79,85,79,85,79v-2,1,-2,4,-1,6c85,87,88,87,90,86,107,74,107,74,107,74v2,-1,3,-4,1,-6xm178,77v,-2,,-5,-3,-6c155,62,155,62,155,62v-3,,-5,1,-6,3c148,67,149,69,151,70v21,9,21,9,21,9c173,80,175,79,176,79v1,-1,1,-2,2,-2xm107,44v1,-2,,-5,-2,-6c84,30,84,30,84,30v-2,-1,-4,,-5,2c78,34,79,36,81,37v21,9,21,9,21,9c103,46,104,46,106,45v,,1,-1,1,-1xm182,50v,-2,-2,-4,-4,-4c156,47,156,47,156,47v-3,,-4,2,-5,5c152,54,154,56,156,55v22,,22,,22,c179,54,180,54,180,54v2,-1,2,-2,2,-4xm105,57v,-2,-3,-4,-5,-4c78,54,78,54,78,54v-2,,-4,2,-4,4c74,60,76,62,78,62v23,-1,23,-1,23,-1c102,61,102,61,103,60v1,,2,-2,2,-3xm2,157v-2,1,,4,3,3c7,159,20,152,33,145v11,-6,21,-11,23,-15c58,127,59,123,59,120v-3,-1,-5,-2,-7,-4c52,116,52,115,52,115,40,125,4,155,2,157xm53,106v,-1,1,-2,2,-3c57,102,59,101,61,101,58,86,51,42,51,41v,-3,-4,-3,-5,1c46,43,45,58,45,72v-1,12,-1,23,,26c47,102,50,104,53,106xm104,116c93,110,83,104,80,104v-4,,-8,1,-11,3c70,110,69,113,68,115v14,5,58,20,60,21c130,136,132,133,129,131v-1,-1,-14,-8,-25,-15xm63,114v2,-1,3,-4,1,-7c63,105,60,105,57,106v-2,2,-3,5,-1,7c58,116,61,116,63,114xm200,108v-46,-9,-62,18,-76,41c120,155,115,162,111,168,72,120,72,120,72,120,62,118,62,118,62,118v,4,,4,,4c97,181,97,181,97,181v-3,1,-4,2,-7,3c90,184,90,184,89,185v-10,3,-21,4,-37,1c49,195,49,195,49,195v18,4,31,2,42,-1c114,198,130,193,141,185v1,,1,-1,2,-1c142,185,142,186,141,186v-14,24,-28,46,-72,37c67,232,67,232,67,232v25,5,42,1,54,-8c133,216,141,203,149,191v15,-24,28,-45,68,-37c219,146,219,146,219,146v-24,-5,-40,-1,-52,8c168,153,168,152,169,152v15,-25,28,-45,69,-37c239,106,239,106,239,106v-16,-3,-29,-2,-39,2xm161,147v-13,21,-25,41,-57,39c116,178,124,165,131,154v13,-22,25,-41,56,-39c176,124,168,135,161,147xe" fillcolor="#8dd0d2" stroked="f">
                  <v:path arrowok="t" o:connecttype="custom" o:connectlocs="439087,142540;600461,348848;529156,300084;600461,348848;364029,37511;431581,127536;506639,307586;480368,390110;510391,390110;465357,0;469110,116283;416570,378857;420322,292582;412817,386359;574190,37511;514144,105030;540415,116283;559179,127536;641742,108781;382794,251321;337759,322591;668012,288831;559179,243819;660507,296333;394052,142540;303983,138789;401558,165046;585449,176300;668012,206308;394052,213810;277713,217561;386547,225063;18764,600169;221420,450127;7506,588916;228926,378857;168880,270076;390299,435122;255196,431371;390299,435122;213914,397612;750576,405114;270207,450127;364029,678941;195150,697696;529156,693945;258949,836485;559179,716451;626731,577662;896938,397612;390299,697696;604213,551405" o:connectangles="0,0,0,0,0,0,0,0,0,0,0,0,0,0,0,0,0,0,0,0,0,0,0,0,0,0,0,0,0,0,0,0,0,0,0,0,0,0,0,0,0,0,0,0,0,0,0,0,0,0,0,0"/>
                  <o:lock v:ext="edit" verticies="t"/>
                </v:shape>
                <v:shape id="Freeform 1027" o:spid="_x0000_s1116" style="position:absolute;left:10906;top:87550;width:7477;height:6747;visibility:visible;mso-wrap-style:square;v-text-anchor:top" coordsize="1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" path="m172,7v-4,-1,-8,2,-9,6c159,41,159,41,159,41,122,34,122,34,122,34,84,60,84,60,84,60v,,,,,c84,60,84,60,84,60v-4,43,-4,43,-4,43c80,107,83,111,87,111v5,1,8,-3,9,-7c99,68,99,68,99,68v11,-8,11,-8,11,-8c103,140,103,140,103,140,73,161,73,161,73,161v-4,3,-5,9,-2,13c74,179,80,180,84,177v39,-27,39,-27,39,-27c125,148,126,145,127,142v3,-30,3,-30,3,-30c162,118,162,118,162,118v17,41,17,41,17,41c181,164,187,166,192,164v4,-2,7,-8,5,-13c174,98,174,98,174,98v,,,,,c173,95,169,93,166,93,139,88,139,88,139,88v4,-34,4,-34,4,-34c164,56,164,56,164,56v,1,,1,,1c165,57,165,57,165,56v1,1,1,1,1,1c166,57,166,57,166,57v3,,5,-2,6,-5c173,51,173,51,173,51v5,-35,5,-35,5,-35c179,11,176,7,172,7xm140,8c135,2,125,,119,5v-7,4,-8,14,-4,20c120,32,129,33,136,29v6,-5,8,-14,4,-21xm74,130c44,151,44,151,44,151v-2,1,-5,1,-6,-1c36,148,37,145,39,143,68,123,68,123,68,123v3,-2,5,-2,7,1c77,126,76,129,74,130xm63,99c26,125,26,125,26,125v-2,2,-5,1,-6,-1c18,122,19,119,21,117,58,91,58,91,58,91v2,-1,5,-1,7,1c66,95,66,98,63,99xm74,53c8,99,8,99,8,99v-2,2,-5,1,-7,-1c,96,1,93,3,91,68,46,68,46,68,46v2,-2,5,-2,7,c77,49,76,52,74,53xe" fillcolor="#8dd0d2" stroked="f">
                  <v:path arrowok="t" o:connecttype="custom" o:connectlocs="646265,26238;612448,48727;597419,153679;458397,127441;315618,224896;315618,224896;315618,224896;300588,386071;326890,416058;360706,389820;371978,254882;413309,224896;387007,524757;274287,603471;266772,652198;315618,663443;462154,562240;477184,532254;488456,419806;608691,442295;672566,595974;721412,614716;740198,565988;653779,367330;653779,367330;623720,348589;522272,329847;537301,202406;616206,209903;616206,213651;619963,209903;623720,213651;623720,213651;646265,194910;650022,191162;668809,59972;646265,26238;526029,29986;447125,18741;432095,93707;511000,108700;526029,29986;278044,487275;165323,565988;142779,562240;146537,536002;255500,461037;281801,464785;278044,487275;236713,371078;97691,468533;75147,464785;78904,438547;217926,341092;244228,344841;236713,371078;278044,198658;30059,371078;3757,367330;11272,341092;255500,172420;281801,172420;278044,198658" o:connectangles="0,0,0,0,0,0,0,0,0,0,0,0,0,0,0,0,0,0,0,0,0,0,0,0,0,0,0,0,0,0,0,0,0,0,0,0,0,0,0,0,0,0,0,0,0,0,0,0,0,0,0,0,0,0,0,0,0,0,0,0,0,0,0"/>
                  <o:lock v:ext="edit" verticies="t"/>
                </v:shape>
                <v:shape id="Freeform 1028" o:spid="_x0000_s1117" style="position:absolute;left:88582;top:76168;width:7509;height:6985;visibility:visible;mso-wrap-style:square;v-text-anchor:top" coordsize="20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" path="m116,70v24,5,24,5,24,5c124,164,124,164,124,164v-24,-4,-24,-4,-24,-4c99,166,99,166,99,166v12,2,12,2,12,2c108,186,108,186,108,186,67,179,67,179,67,179v3,-18,3,-18,3,-18c82,163,82,163,82,163v1,-6,1,-6,1,-6c59,153,59,153,59,153,75,64,75,64,75,64v24,4,24,4,24,4c101,55,101,55,101,55v5,1,5,1,5,1c107,51,107,51,107,51,89,47,74,37,64,25v25,4,25,4,25,4c117,10,117,10,117,10,115,9,114,7,114,5v1,-3,3,-5,5,-4c122,2,124,4,123,6v,2,-2,4,-4,4c138,38,138,38,138,38v25,4,25,4,25,4c149,51,132,54,115,52v-1,6,-1,6,-1,6c118,58,118,58,118,58v-2,12,-2,12,-2,12c116,70,116,70,116,70xm182,182v2,-15,2,-15,2,-15c169,164,169,164,169,164v-3,15,-3,15,-3,15c182,182,182,182,182,182xm184,164v3,-15,3,-15,3,-15c172,146,172,146,172,146v-3,15,-3,15,-3,15c184,164,184,164,184,164xm188,146v2,-15,2,-15,2,-15c175,128,175,128,175,128v-2,15,-2,15,-2,15c188,146,188,146,188,146xm191,128v3,-15,3,-15,3,-15c178,110,178,110,178,110v-2,16,-2,16,-2,16c191,128,191,128,191,128xm194,110v3,-15,3,-15,3,-15c182,93,182,93,182,93v-3,15,-3,15,-3,15c194,110,194,110,194,110xm197,92v3,-15,3,-15,3,-15c185,74,185,74,185,74v-3,16,-3,16,-3,16c197,92,197,92,197,92xm146,176v3,-16,3,-16,3,-16c134,158,134,158,134,158v-3,15,-3,15,-3,15c146,176,146,176,146,176xm149,158v3,-15,3,-15,3,-15c137,140,137,140,137,140v-3,15,-3,15,-3,15c149,158,149,158,149,158xm153,140v2,-15,2,-15,2,-15c140,122,140,122,140,122v-3,15,-3,15,-3,15c153,140,153,140,153,140xm156,122v2,-15,2,-15,2,-15c143,104,143,104,143,104v-3,15,-3,15,-3,15c156,122,156,122,156,122xm159,104v3,-15,3,-15,3,-15c146,86,146,86,146,86v-2,15,-2,15,-2,15c159,104,159,104,159,104xm162,86v3,-15,3,-15,3,-15c149,68,149,68,149,68v-2,15,-2,15,-2,15c162,86,162,86,162,86xm164,179v3,-16,3,-16,3,-16c151,161,151,161,151,161v-2,15,-2,15,-2,15c164,179,164,179,164,179xm167,161v3,-15,3,-15,3,-15c154,143,154,143,154,143v-2,15,-2,15,-2,15c167,161,167,161,167,161xm170,143v3,-15,3,-15,3,-15c158,125,158,125,158,125v-3,15,-3,15,-3,15c170,143,170,143,170,143xm173,125v3,-15,3,-15,3,-15c161,107,161,107,161,107v-3,16,-3,16,-3,16c173,125,173,125,173,125xm176,107v3,-15,3,-15,3,-15c164,90,164,90,164,90v-3,14,-3,14,-3,14c176,107,176,107,176,107xm180,89v2,-15,2,-15,2,-15c167,71,167,71,167,71v-3,16,-3,16,-3,16c180,89,180,89,180,89xm50,159v2,-16,2,-16,2,-16c37,141,37,141,37,141v-3,15,-3,15,-3,15c50,159,50,159,50,159xm53,141v2,-15,2,-15,2,-15c40,123,40,123,40,123v-2,15,-2,15,-2,15c53,141,53,141,53,141xm56,123v3,-15,3,-15,3,-15c44,105,44,105,44,105v-3,15,-3,15,-3,15c56,123,56,123,56,123xm59,105c62,90,62,90,62,90,46,87,46,87,46,87v-2,15,-2,15,-2,15c59,105,59,105,59,105xm63,87c65,72,65,72,65,72,50,69,50,69,50,69,47,84,47,84,47,84v16,3,16,3,16,3xm65,69c68,54,68,54,68,54,53,51,53,51,53,51,50,67,50,67,50,67v15,2,15,2,15,2xm14,152v3,-15,3,-15,3,-15c2,135,2,135,2,135,,150,,150,,150v14,2,14,2,14,2xm18,135v2,-16,2,-16,2,-16c5,117,5,117,5,117,2,132,2,132,2,132v16,3,16,3,16,3xm21,117v3,-15,3,-15,3,-15c8,99,8,99,8,99,6,114,6,114,6,114v15,3,15,3,15,3xm24,99c26,84,26,84,26,84,12,81,12,81,12,81,9,96,9,96,9,96v15,3,15,3,15,3xm27,81c30,66,30,66,30,66,15,63,15,63,15,63,12,78,12,78,12,78v15,3,15,3,15,3xm30,63c33,48,33,48,33,48,18,45,18,45,18,45,15,61,15,61,15,61v15,2,15,2,15,2xm32,156v3,-16,3,-16,3,-16c20,138,20,138,20,138v-3,15,-3,15,-3,15c32,156,32,156,32,156xm35,138v3,-16,3,-16,3,-16c23,120,23,120,23,120v-3,15,-3,15,-3,15c35,138,35,138,35,138xm38,120v3,-15,3,-15,3,-15c26,102,26,102,26,102v-3,15,-3,15,-3,15c38,120,38,120,38,120xm41,102c44,87,44,87,44,87,29,84,29,84,29,84,26,99,26,99,26,99v15,3,15,3,15,3xm45,84c48,69,48,69,48,69,32,66,32,66,32,66,30,81,30,81,30,81v15,3,15,3,15,3xm48,66c51,51,51,51,51,51,35,48,35,48,35,48,33,64,33,64,33,64v15,2,15,2,15,2xe" fillcolor="#8dd0d2" stroked="f">
                  <v:path arrowok="t" o:connecttype="custom" o:connectlocs="375444,600860;251547,672212;221512,574573;397971,210301;439269,37554;446778,37554;428006,217812;683308,683478;683308,683478;634500,604616;657027,480688;728361,424358;728361,413091;728361,413091;683308,337984;503095,593349;570675,537019;574429,525753;574429,525753;525622,446890;548148,322962;619483,266632;615728,672212;615728,672212;570675,593349;593202,469422;660781,413091;660781,401825;660781,401825;615728,326718;138914,529508;206494,473177;210249,461911;210249,461911;165195,383048;187722,259121;255302,202790;52562,570817;52562,570817;7509,495710;30036,371782;97615,315452;101370,304185;101370,304185;56317,229078;75089,518242;142669,458156;142669,450645;142669,450645;97615,371782;120142,247855;191476,191524" o:connectangles="0,0,0,0,0,0,0,0,0,0,0,0,0,0,0,0,0,0,0,0,0,0,0,0,0,0,0,0,0,0,0,0,0,0,0,0,0,0,0,0,0,0,0,0,0,0,0,0,0,0,0,0"/>
                  <o:lock v:ext="edit" verticies="t"/>
                </v:shape>
                <v:shape id="Freeform 1029" o:spid="_x0000_s1118" style="position:absolute;left:97028;top:87249;width:7794;height:7794;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" path="m125,134v-16,12,-40,8,-51,-9c62,108,66,85,82,73v17,-11,40,-7,52,10c146,99,141,123,125,134m79,53c57,22,57,22,57,22,54,17,49,15,44,18v-4,4,-5,9,-1,14c65,64,65,64,65,64v2,3,8,5,12,2c82,63,82,57,79,53xm166,176c143,145,143,145,143,145v-3,-5,-8,-6,-12,-3c126,146,125,150,129,155v22,32,22,32,22,32c154,190,159,192,163,189v5,-3,5,-9,3,-13xm63,84c65,79,62,74,58,71,21,56,21,56,21,56,17,54,11,55,9,60,7,65,8,71,14,72,50,89,50,89,50,89v3,1,7,,10,-1c61,87,62,85,63,84xm199,148v1,-5,,-11,-5,-13c158,119,158,119,158,119v-5,-2,-11,,-13,5c143,128,145,134,150,136v37,16,37,16,37,16c189,153,193,153,196,151v1,-1,2,-2,3,-3xm58,109v,-5,-5,-10,-10,-9c9,103,9,103,9,103,4,102,,107,,112v,5,4,9,10,9c49,118,49,118,49,118v2,,4,,6,-1c57,115,58,112,58,109xm208,95v-1,-5,-5,-9,-10,-8c159,89,159,89,159,89v-5,1,-9,5,-9,10c150,104,154,108,159,107v40,-1,40,-1,40,-1c201,105,202,105,204,103v3,-2,4,-4,4,-8xm66,131v-3,-5,-10,-6,-13,-3c21,150,21,150,21,150v-4,3,-5,9,-2,13c22,167,28,168,32,166,64,143,64,143,64,143v3,-2,4,-8,2,-12xm189,45v-3,-5,-9,-7,-13,-3c144,64,144,64,144,64v-4,3,-5,9,-2,13c145,81,151,82,155,79,187,57,187,57,187,57v4,-3,4,-9,2,-12xm108,48c105,8,105,8,105,8,105,3,100,,95,,90,,86,5,87,10v2,40,2,40,2,40c90,54,94,58,99,59v2,-2,4,-1,5,-3c106,55,108,51,108,48xm121,198v-2,-40,-2,-40,-2,-40c118,153,114,149,109,150v-6,-1,-9,4,-9,10c102,199,102,199,102,199v,5,5,9,11,9c114,207,116,207,117,206v3,-2,4,-5,4,-8xm136,57c152,21,152,21,152,21v2,-5,,-10,-5,-12c143,6,137,9,135,14,119,50,119,50,119,50v-2,4,1,11,5,13c127,63,131,63,133,62v2,-1,2,-3,3,-5xm73,194c88,157,88,157,88,157v3,-4,,-9,-4,-12c79,144,73,146,71,150,56,187,56,187,56,187v-3,4,,9,4,12c64,200,67,199,69,198v2,-1,3,-2,4,-4xe" fillcolor="#8dd0d2" stroked="f">
                  <v:path arrowok="t" o:connecttype="custom" o:connectlocs="277309,468427;502154,311036;296046,198613;164886,67454;243582,239835;296046,198613;535881,543376;483417,580850;610829,708262;236087,314783;78696,209855;52464,269814;224845,329773;745736,554618;592092,445943;562113,509649;734494,565860;217350,408469;33727,385984;37474,453438;206108,438448;779463,356005;595840,333520;595840,400974;764473,385984;247330,490912;78696,562113;119917,622071;247330,490912;659546,157392;532133,288551;700767,213603;404721,179876;356005,0;333520,187371;389732,209855;453438,741989;408469,562113;382237,745736;438448,771968;509649,213603;550870,33727;445943,187371;498407,232340;273562,726999;314783,543376;209855,700767;258572,741989" o:connectangles="0,0,0,0,0,0,0,0,0,0,0,0,0,0,0,0,0,0,0,0,0,0,0,0,0,0,0,0,0,0,0,0,0,0,0,0,0,0,0,0,0,0,0,0,0,0,0,0"/>
                  <o:lock v:ext="edit" verticies="t"/>
                </v:shape>
                <v:shape id="Freeform 1030" o:spid="_x0000_s1119" style="position:absolute;left:19875;top:76850;width:7128;height:7732;visibility:visible;mso-wrap-style:square;v-text-anchor:top" coordsize="19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" path="m36,23c35,21,31,20,28,21v-2,2,-3,6,-2,9c28,33,32,33,35,31v3,-2,3,-5,1,-8m51,14c49,11,45,10,43,12v-3,2,-4,6,-2,8c43,23,46,23,49,22v3,-2,3,-5,2,-8m107,52v5,7,-2,12,-2,12c53,99,53,99,53,99,46,104,41,97,41,97,29,79,29,79,29,79,24,72,32,66,32,66,83,32,83,32,83,32v7,-5,12,2,12,2c107,52,107,52,107,52v,,,,,xm66,34v2,3,-2,5,-2,5c45,52,45,52,45,52v-3,2,-4,-1,-4,-1c36,45,36,45,36,45v-2,-3,1,-5,1,-5c56,27,56,27,56,27v3,-2,5,1,5,1c66,34,66,34,66,34v,,,,,xm70,141v-3,-5,-2,-11,3,-15c78,123,84,124,87,130v3,4,2,11,-2,14c79,147,73,145,70,141t50,-33c116,103,118,97,123,93v4,-3,11,-2,14,4c140,101,138,108,134,110v-5,4,-11,2,-14,-2m151,93c98,15,98,15,98,15,98,15,88,,73,10,15,49,15,49,15,49v,,-15,10,-5,25c62,152,62,152,62,152v,,10,15,25,5c87,157,87,157,87,157v,49,,49,,49c100,197,100,197,100,197v,-35,,-35,,-35c117,150,117,150,117,150v10,-7,10,-7,10,-7c145,132,145,132,145,132v32,13,32,13,32,13c190,137,190,137,190,137,145,118,145,118,145,118v,,,,,c145,118,160,108,151,93e" fillcolor="#8dd0d2" stroked="f">
                  <v:path arrowok="t" o:connecttype="custom" o:connectlocs="135055,86318;105042,78812;97539,112589;131303,116342;135055,86318;191327,52542;161315,45036;153812,75060;183824,82565;191327,52542;401412,195155;393909,240190;198830,371545;153812,364039;108794,296485;120049,247696;311376,120095;356394,127601;401412,195155;401412,195155;247600,127601;240097,146366;168818,195155;153812,191402;135055,168884;138806,150119;210085,101330;228842,105083;247600,127601;247600,127601;262606,529170;273861,472875;326382,487887;318879,540429;262606,529170;450182,405321;461436,349027;513958,364039;502703,412827;450182,405321;566479,349027;367649,56295;273861,37530;56273,183896;37515,277720;232594,570452;326382,589217;326382,589217;326382,773113;375152,739336;375152,607982;438927,562946;476443,536676;543970,495393;664018,544181;712788,514158;543970,442851;543970,442851;566479,349027" o:connectangles="0,0,0,0,0,0,0,0,0,0,0,0,0,0,0,0,0,0,0,0,0,0,0,0,0,0,0,0,0,0,0,0,0,0,0,0,0,0,0,0,0,0,0,0,0,0,0,0,0,0,0,0,0,0,0,0,0,0,0"/>
                  <o:lock v:ext="edit" verticies="t"/>
                </v:shape>
                <v:shape id="Freeform 1031" o:spid="_x0000_s1120" style="position:absolute;left:34480;top:87693;width:7128;height:6382;visibility:visible;mso-wrap-style:square;v-text-anchor:top" coordsize="1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" path="m153,115v37,36,37,36,37,36c161,170,161,170,161,170,144,128,144,128,144,128v9,-13,9,-13,9,-13xm61,109v2,-2,2,-5,,-6c52,93,50,78,56,66,63,54,77,48,89,52v3,,5,-1,6,-4c96,46,94,43,92,43,75,39,57,46,49,62v-10,15,-7,34,6,47c56,111,59,111,60,109v1,,1,,1,xm45,119v1,-2,2,-5,,-7c32,97,30,75,40,57,51,39,71,30,91,33v2,,4,-1,5,-4c96,27,94,24,92,24,69,20,45,32,32,52v-12,21,-9,47,6,66c40,120,42,120,44,119v1,,1,,1,xm27,129v2,-1,3,-4,1,-6c11,101,9,71,23,47,37,23,64,10,91,13v3,,5,-2,5,-4c96,7,95,4,92,4,61,,31,15,15,43,,70,2,103,21,128v1,2,4,3,6,1c27,129,27,129,27,129xm79,79v1,-1,1,-1,1,-1c79,79,79,79,79,79v,,,,,c79,79,79,79,79,79xm138,15v30,43,19,102,-23,132c96,160,74,165,53,164,90,91,90,91,90,91,82,84,82,84,82,84v-3,3,-7,3,-11,1c67,82,65,77,68,72v2,-4,8,-6,13,-3c84,71,86,75,85,79v9,3,9,3,9,3c132,7,132,7,132,7v2,3,4,5,6,8xm80,78v-1,1,-1,1,-1,1c79,79,79,79,79,79v1,-1,1,-1,1,-1c80,78,80,78,80,78xe" fillcolor="#8dd0d2" stroked="f">
                  <v:path arrowok="t" o:connecttype="custom" o:connectlocs="573982,431707;712788,566850;603994,638175;540218,480508;573982,431707;228842,409183;228842,386659;210085,247762;333885,195206;356394,180191;345139,161421;183824,232746;206333,409183;225091,409183;228842,409183;168818,446723;168818,420445;150061,213976;341388,123881;360146,108865;345139,90095;120049,195206;142558,442969;165067,446723;168818,446723;101291,484262;105042,461738;86285,176437;341388,48802;360146,33786;345139,15016;56273,161421;78782,480508;101291,484262;101291,484262;296370,296564;300121,292810;296370,296564;296370,296564;296370,296564;517709,56310;431424,551834;198830,615651;337636,341611;307624,315334;266358,319088;255103,270286;303873,259024;318879,296564;352642,307826;495200,26278;517709,56310;300121,292810;296370,296564;296370,296564;300121,292810;300121,292810" o:connectangles="0,0,0,0,0,0,0,0,0,0,0,0,0,0,0,0,0,0,0,0,0,0,0,0,0,0,0,0,0,0,0,0,0,0,0,0,0,0,0,0,0,0,0,0,0,0,0,0,0,0,0,0,0,0,0,0,0"/>
                  <o:lock v:ext="edit" verticies="t"/>
                </v:shape>
                <v:shape id="Freeform 1033" o:spid="_x0000_s1121" style="position:absolute;left:108997;top:77104;width:5922;height:7668;visibility:visible;mso-wrap-style:square;v-text-anchor:top" coordsize="15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" path="m100,104c94,95,93,72,93,72v,,22,8,28,17c132,104,111,119,100,104m56,18v,,3,65,17,86c101,144,158,104,130,64,116,43,56,18,56,18t76,109c120,136,107,140,94,136v-11,,-26,-5,-37,-21c50,105,44,85,40,57,38,38,36,21,36,21,37,10,37,10,37,10,19,4,6,,6,,6,,,101,29,143v43,61,118,24,119,-31c144,117,138,124,132,127e" fillcolor="#8dd0d2" stroked="f">
                  <v:path arrowok="t" o:connecttype="custom" o:connectlocs="374771,390899;348537,270622;453473,334519;374771,390899;209872,67656;273583,390899;487202,240553;209872,67656;494698,477348;352285,511175;213619,432244;149908,214243;134918,78931;138665,37586;22486,0;108684,537486;554661,420968;494698,477348" o:connectangles="0,0,0,0,0,0,0,0,0,0,0,0,0,0,0,0,0,0"/>
                  <o:lock v:ext="edit" verticies="t"/>
                </v:shape>
                <v:shape id="Freeform 1034" o:spid="_x0000_s1122" style="position:absolute;left:44037;top:86836;width:7890;height:7540;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" path="m194,111v-2,2,-5,3,-7,2c169,107,148,110,132,122v-16,11,-26,29,-27,47c105,174,101,177,96,177v-4,,-7,-4,-7,-8c90,145,103,123,123,108,143,94,169,90,191,97v5,1,7,6,6,10c196,109,195,110,194,111xm200,67v-1,1,-4,2,-6,1c165,63,134,70,108,88,83,105,66,132,60,161v,4,-5,7,-9,7c47,167,44,163,45,158,50,125,70,94,98,74,128,54,164,46,197,52v5,1,7,6,7,10c203,64,202,66,200,67xm207,23v-2,1,-4,1,-7,1c159,17,118,27,83,51,48,75,24,111,17,152v-1,5,-5,8,-9,7c3,158,,154,1,149,9,104,35,64,73,37,112,10,158,,203,8v4,1,7,5,7,9c209,19,208,21,207,23xm181,192v13,-9,16,-26,8,-39c180,141,163,138,150,147v-13,9,-16,26,-7,38c151,198,169,201,181,192xe" fillcolor="#8dd0d2" stroked="f">
                  <v:path arrowok="t" o:connecttype="custom" o:connectlocs="728875,416423;702575,423926;495935,457690;394494,634013;360680,664026;334381,634013;462122,405168;717603,363901;740146,401417;728875,416423;751417,251354;728875,255106;405765,330137;225425,604001;191611,630262;169069,592746;368194,277615;740146,195081;766445,232597;751417,251354;777717,86286;751417,90037;311838,191329;63870,570237;30057,596498;3757,558982;274267,138808;762688,30012;788988,63776;777717,86286;680033,720299;710089,573988;563563,551479;537263,694038;680033,720299" o:connectangles="0,0,0,0,0,0,0,0,0,0,0,0,0,0,0,0,0,0,0,0,0,0,0,0,0,0,0,0,0,0,0,0,0,0,0"/>
                  <o:lock v:ext="edit" verticies="t"/>
                </v:shape>
                <v:shape id="Freeform 1035" o:spid="_x0000_s1123" style="position:absolute;left:99123;top:68373;width:6985;height:6112;visibility:visible;mso-wrap-style:square;v-text-anchor:top" coordsize="18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" path="m79,117v4,19,8,39,9,42c89,163,94,162,94,159v,-3,1,-70,1,-91c91,69,87,68,83,66v-4,3,-7,7,-9,12c72,84,75,99,79,117m88,42c87,38,85,33,82,29,79,26,64,20,47,15,28,8,8,1,5,1,1,,,5,2,7,4,8,59,40,79,52v1,-3,3,-6,5,-7c85,44,87,43,88,42m180,2v-3,2,-59,34,-78,44c102,47,102,47,103,48v2,3,2,7,2,10c109,60,115,61,120,60v5,,17,-12,30,-23c166,24,182,10,183,8v3,-4,,-8,-3,-6m96,62v-4,2,-8,1,-10,-3c84,56,84,52,87,49v4,-2,8,-1,11,2c100,55,99,59,96,62t3,14c100,62,100,62,100,62v6,2,6,2,6,2c160,127,160,127,160,127v-22,16,-22,16,-22,16c99,76,99,76,99,76v,,,,,xe" fillcolor="#8ecfd2" stroked="f">
                  <v:path arrowok="t" o:connecttype="custom" o:connectlocs="296675,438705;330473,596190;353005,596190;356761,254974;311696,247475;277898,292470;296675,438705;330473,157484;307941,108739;176503,56244;18777,3750;7511,26247;296675,194980;315452,168733;330473,157484;675968,7499;383048,172483;386804,179982;394315,217478;450645,224977;563306,138736;687234,29997;675968,7499;360516,232476;322962,221228;326718,183731;368027,191231;360516,232476;371782,284971;375538,232476;398070,239976;600860,476202;518242,536196;371782,284971;371782,284971" o:connectangles="0,0,0,0,0,0,0,0,0,0,0,0,0,0,0,0,0,0,0,0,0,0,0,0,0,0,0,0,0,0,0,0,0,0,0"/>
                  <o:lock v:ext="edit" verticies="t"/>
                </v:shape>
                <v:shape id="Freeform 1036" o:spid="_x0000_s1124" style="position:absolute;left:93980;top:56816;width:6302;height:6414;visibility:visible;mso-wrap-style:square;v-text-anchor:top" coordsize="16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" path="m117,158c93,171,53,155,43,126,33,96,44,59,39,41,35,25,29,14,,1,42,,79,5,107,18v27,14,53,44,57,71c168,111,159,125,147,139v5,-26,-4,-44,-17,-59c114,61,64,52,64,52v,,12,6,16,27c84,99,74,107,78,122v5,15,18,25,39,36xm111,114v10,8,1,16,4,25c118,150,129,154,133,151v8,-6,5,-19,1,-25c129,119,125,117,111,114xe" fillcolor="#8dd0d2" stroked="f">
                  <v:path arrowok="t" o:connecttype="custom" o:connectlocs="438916,592592;161311,472574;146305,153774;0,3751;401402,67511;615232,333802;551458,521331;487684,300047;240091,195030;300113,296296;292611,457571;438916,592592;416407,427567;431413,521331;498938,566338;502690,472574;416407,427567" o:connectangles="0,0,0,0,0,0,0,0,0,0,0,0,0,0,0,0,0"/>
                  <o:lock v:ext="edit" verticies="t"/>
                </v:shape>
                <v:shape id="Freeform 1037" o:spid="_x0000_s1125" style="position:absolute;left:67421;top:55911;width:4270;height:6303;visibility:visible;mso-wrap-style:square;v-text-anchor:top" coordsize="11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" path="m43,104c24,,24,,24,,24,,7,12,,17,41,140,41,140,41,140,66,97,66,97,66,97v24,36,24,36,24,36c79,139,79,139,79,139v35,29,35,29,35,29c113,122,113,122,113,122v-11,6,-11,6,-11,6c74,45,74,45,74,45,43,104,43,104,43,104xe" fillcolor="#8dd0d2" stroked="f">
                  <v:path arrowok="t" o:connecttype="custom" o:connectlocs="161076,390147;89903,0;0,63774;153584,525198;247233,363887;337135,498938;295930,521447;427038,630238;423292,457673;382087,480181;277200,168814;161076,390147" o:connectangles="0,0,0,0,0,0,0,0,0,0,0,0"/>
                </v:shape>
                <v:shape id="Freeform 1038" o:spid="_x0000_s1126" style="position:absolute;left:73866;top:56213;width:6572;height:6525;visibility:visible;mso-wrap-style:square;v-text-anchor:top" coordsize="41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" path="m104,45l123,30r-7,22l135,66r-21,l104,87,100,66,74,64,92,52,88,30r16,15l104,45r,l104,45xm310,335l291,321r7,22l279,357r24,l310,378r7,-21l341,357,322,343r7,-22l310,335r,l310,335r,xm369,265l350,250r7,22l338,286r24,l369,309r7,-21l397,288,381,274r7,-24l369,265r,l369,265r,xm192,12l173,r7,19l161,33r24,l192,57r7,-22l220,35,204,21,211,,192,12r,l192,12r,xm282,28l265,14r5,24l251,49r23,l282,71r7,-22l312,52,293,38r7,-22l282,28r,l282,28r,xm386,175l367,161r7,21l355,196r21,l386,220r4,-24l414,198,395,184r9,-23l386,175r,l386,175r,xm352,85l334,71r7,23l322,106r23,3l352,130r8,-21l383,109,364,94r7,-21l352,85r,l352,85r,xm45,116l26,101r7,22l15,137r23,l45,158r7,-21l76,137,57,123r7,-22l45,116r,l45,116r,xm31,205l15,191r4,22l,227r24,l31,248r7,-21l62,227,43,213r7,-22l31,205r,l31,205r,xm62,288l45,276r5,22l31,312r24,l62,333r7,-21l92,312,74,300r7,-24l62,288r,l62,288r,xm133,350l116,335r5,24l102,371r24,2l133,395r9,-22l163,373,144,359r8,-21l133,350r,l133,350r,xm222,366l206,352r5,21l192,387r23,l222,411r8,-24l253,390,234,376r7,-24l222,366r,l222,366r,xe" fillcolor="#8dd0d2" stroked="f">
                  <v:path arrowok="t" o:connecttype="custom" o:connectlocs="184150,82550;165100,138113;146050,82550;165100,71438;492125,531813;442913,566738;503238,566738;522288,509588;492125,531813;555625,396875;574675,454025;630238,457200;585788,420688;585788,420688;285750,30163;304800,90488;323850,33338;304800,19050;447675,44450;398463,77788;458788,77788;476250,25400;447675,44450;582613,255588;596900,311150;657225,314325;612775,277813;612775,277813;541338,149225;558800,206375;577850,149225;558800,134938;71438,184150;23813,217488;82550,217488;101600,160338;71438,184150;23813,303213;38100,360363;98425,360363;49213,325438;49213,325438;79375,473075;98425,528638;117475,476250;98425,457200;211138,555625;161925,588963;225425,592138;241300,536575;211138,555625;327025,558800;341313,614363;401638,619125;352425,581025;352425,581025" o:connectangles="0,0,0,0,0,0,0,0,0,0,0,0,0,0,0,0,0,0,0,0,0,0,0,0,0,0,0,0,0,0,0,0,0,0,0,0,0,0,0,0,0,0,0,0,0,0,0,0,0,0,0,0,0,0,0,0"/>
                  <o:lock v:ext="edit" verticies="t"/>
                </v:shape>
                <v:shape id="Freeform 1041" o:spid="_x0000_s1127" style="position:absolute;left:64754;top:45593;width:6461;height:6715;visibility:visible;mso-wrap-style:square;v-text-anchor:top" coordsize="17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" path="m153,78v9,-6,12,-19,12,-19c165,59,170,101,171,107v1,7,-7,16,-7,16c147,135,147,135,147,135v8,11,8,11,8,11c119,130,119,130,119,130,115,90,115,90,115,90v7,10,7,10,7,10c127,96,145,83,153,78xm108,65v,,28,14,34,17c162,72,169,50,157,42,147,37,125,26,125,26,108,65,108,65,108,65xm42,33v9,5,29,15,34,17c71,62,71,62,71,62,104,39,104,39,104,39,101,,101,,101,,95,12,95,12,95,12,76,2,76,2,76,2,76,2,65,,60,4,54,8,20,32,20,32v,,12,-4,22,1xm53,79v,,-2,-30,-2,-37c32,29,10,34,10,47v,12,,36,,36c53,79,53,79,53,79xm59,140v-1,-9,-2,-23,-3,-29c69,110,69,110,69,110,33,93,33,93,33,93,,115,,115,,115v13,-1,13,-1,13,-1c15,135,15,135,15,135v,,4,11,10,14c32,151,43,155,59,140xm28,153v47,24,47,24,47,24c75,177,85,179,96,172v10,-7,24,-17,24,-17c95,119,95,119,95,119v,,-35,25,-43,31c41,157,28,153,28,153xe" fillcolor="#8dd0d2" stroked="f">
                  <v:path arrowok="t" o:connecttype="custom" o:connectlocs="574740,292615;619818,221337;642357,401407;616061,461431;552201,506448;582253,547715;447020,487691;431994,337632;458289,375147;574740,292615;405699,243846;533419,307620;589766,157562;469559,97538;405699,243846;157772,123798;285492,187573;266709,232591;390673,146307;379404,0;356865,45018;285492,7503;225388,15006;75129,120047;157772,123798;199093,296366;191580,157562;37565,176319;37565,311372;199093,296366;221632,525206;210362,416413;259196,412662;123964,348887;0,431419;48834,427667;56347,506448;93912,558969;221632,525206;105181,573975;281735,664010;360621,645253;450777,581478;356865,446425;195336,562720;105181,573975" o:connectangles="0,0,0,0,0,0,0,0,0,0,0,0,0,0,0,0,0,0,0,0,0,0,0,0,0,0,0,0,0,0,0,0,0,0,0,0,0,0,0,0,0,0,0,0,0,0"/>
                  <o:lock v:ext="edit" verticies="t"/>
                </v:shape>
                <v:shape id="Freeform 1043" o:spid="_x0000_s1128" style="position:absolute;left:22812;top:56324;width:7191;height:7239;visibility:visible;mso-wrap-style:square;v-text-anchor:top" coordsize="19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" path="m192,93v-5,-7,-5,-7,-5,-7c187,86,181,77,171,81v-1,-3,-1,-3,-1,-3c170,78,164,70,155,76,93,120,93,120,93,120v,,-9,6,-3,15c92,137,92,137,92,137v-3,3,-6,9,-1,16c96,161,96,161,96,161,192,93,192,93,192,93xm103,89c121,34,121,34,121,34,106,29,106,29,106,29,87,83,87,83,87,83v16,6,16,6,16,6xm82,79c99,30,99,30,99,30,93,23,83,16,72,13,61,9,51,8,41,10,24,59,24,59,24,59v6,7,16,13,27,17c62,80,72,80,82,79xm17,59c36,5,36,5,36,5,20,,20,,20,,2,54,2,54,2,54v15,5,15,5,15,5xm3,172v,,,,,c3,172,3,172,3,172v-3,7,1,15,9,18c19,193,27,188,29,181v1,-1,1,-1,1,-1c30,180,30,180,30,180,62,86,62,86,62,86,35,77,35,77,35,77,3,172,3,172,3,172xe" fillcolor="#8dd0d2" stroked="f">
                  <v:path arrowok="t" o:connecttype="custom" o:connectlocs="719138,348822;700410,322567;640482,303813;636737,292561;580554,285059;348332,450093;337096,506355;344587,513856;340841,573869;359569,603875;719138,348822;385788,333819;453207,127526;397024,108773;325859,311315;385788,333819;307132,296311;370806,112523;269677,48760;153566,37508;89892,221296;191021,285059;307132,296311;63674,221296;134838,18754;74910,0;7491,202542;63674,221296;11237,645134;11237,645134;11237,645134;44946,712648;108620,678891;112365,675140;112365,675140;232222,322567;131093,288810;11237,645134" o:connectangles="0,0,0,0,0,0,0,0,0,0,0,0,0,0,0,0,0,0,0,0,0,0,0,0,0,0,0,0,0,0,0,0,0,0,0,0,0,0"/>
                  <o:lock v:ext="edit" verticies="t"/>
                </v:shape>
                <v:shape id="Freeform 1046" o:spid="_x0000_s1129" style="position:absolute;left:82581;top:57229;width:10049;height:7239;visibility:visible;mso-wrap-style:square;v-text-anchor:top" coordsize="63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" path="m524,l279,r56,82l163,82r80,114l97,300,205,456,541,219,489,146r42,-28l583,189r50,-33l524,r,l524,r,xm208,319r-48,33l149,335r47,-33l208,319r,l208,319xm191,293r-47,33l132,312r47,-33l191,293r,l191,293xm264,279r-47,33l208,295r47,-33l264,279r,l264,279xm248,253r-47,33l191,271r45,-33l248,253r,l248,253xm323,236r-47,33l267,255r45,-33l323,236r,l323,236xm307,212r-47,33l248,231r47,-33l307,212r,l307,212xm179,234r48,-33l118,47,101,59,89,66,75,78,179,234r,l179,234r,xm120,274r50,-33l40,63,26,73,14,82,,92,120,274r,l120,274r,xe" fillcolor="#8dd0d2" stroked="f">
                  <v:path arrowok="t" o:connecttype="custom" o:connectlocs="442913,0;258763,130175;153988,476250;858838,347663;842963,187325;1004888,247650;831850,0;831850,0;254000,558800;311150,479425;330200,506413;303213,465138;209550,495300;303213,465138;303213,465138;344488,495300;404813,415925;419100,442913;393700,401638;303213,430213;393700,401638;393700,401638;438150,427038;495300,352425;512763,374650;487363,336550;393700,366713;487363,336550;487363,336550;360363,319088;160338,93663;119063,123825;284163,371475;284163,371475;269875,382588;41275,115888;0,146050;190500,434975;190500,434975" o:connectangles="0,0,0,0,0,0,0,0,0,0,0,0,0,0,0,0,0,0,0,0,0,0,0,0,0,0,0,0,0,0,0,0,0,0,0,0,0,0,0"/>
                  <o:lock v:ext="edit" verticies="t"/>
                </v:shape>
                <v:shape id="Freeform 1047" o:spid="_x0000_s1130" style="position:absolute;left:99123;top:76136;width:7731;height:8065;visibility:visible;mso-wrap-style:square;v-text-anchor:top" coordsize="20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" path="m44,24c9,49,,98,25,133v1,2,3,5,5,6c36,182,36,182,36,182v,,,,,c36,183,36,184,37,186v3,3,8,4,11,1c48,187,48,187,48,187v,,,,,c58,180,58,180,58,180v17,25,17,25,17,25c75,205,75,205,75,205v,,,,,c80,212,90,213,97,208v,,,,,c97,208,97,208,97,208v19,-13,19,-13,19,-13c130,215,130,215,130,215v76,-53,76,-53,76,-53c165,103,165,103,165,103v4,-20,,-41,-13,-59c128,8,79,,44,24xm65,91v3,9,3,9,3,9c66,101,66,101,66,101v-1,,-1,,-1,c63,103,63,103,63,103,56,98,56,98,56,98v-2,1,-3,1,-4,1c46,105,46,105,46,105v-3,-2,-3,-2,-3,-2c42,103,42,103,42,103v-2,-1,-2,-1,-2,-1c41,94,41,94,41,94v,-1,-1,-1,-1,-2c40,92,40,91,39,90,31,89,31,89,31,89v,-4,,-4,,-4c31,85,31,85,31,85,30,83,30,83,30,83v8,-4,8,-4,8,-4c38,78,39,76,40,75,38,67,38,67,38,67v2,-2,2,-2,2,-2c41,65,41,65,41,65v1,-1,1,-1,1,-1c49,68,49,68,49,68v1,,3,,4,c59,62,59,62,59,62v2,1,2,1,2,1c62,63,62,63,62,63v3,2,3,2,3,2c64,73,64,73,64,73v,1,1,1,1,2c65,75,66,76,66,76v8,3,8,3,8,3c74,80,74,80,74,80v1,1,1,1,1,1c75,84,75,84,75,84v-8,4,-8,4,-8,4c66,89,66,90,65,91xm137,73v,4,,4,,4c138,77,138,77,138,77v,2,,2,,2c130,83,130,83,130,83v-1,2,-1,3,-2,5c134,96,134,96,134,96v-3,2,-3,2,-3,2c131,99,131,99,131,99v-1,2,-1,2,-1,2c121,98,121,98,121,98v,,-1,1,-2,2c118,100,118,101,117,101v-1,10,-1,10,-1,10c114,111,114,111,114,111v,,,,,c110,112,110,112,110,112v-6,-8,-6,-8,-6,-8c103,104,102,104,100,104v-7,7,-7,7,-7,7c92,110,92,110,92,110v-1,,-1,,-1,c88,108,88,108,88,108v1,-9,1,-9,1,-9c87,97,86,96,85,95,75,96,75,96,75,96v,-2,,-2,,-2c74,93,74,93,74,93,73,90,73,90,73,90v7,-7,7,-7,7,-7c80,82,79,81,79,79,72,73,72,73,72,73v,-1,,-1,,-1c72,71,72,71,72,71v1,-3,1,-3,1,-3c83,67,83,67,83,67v,-2,1,-3,2,-5c83,54,83,54,83,54v3,-3,3,-3,3,-3c87,51,87,51,87,51v1,-1,1,-1,1,-1c95,55,95,55,95,55v2,,4,-1,5,-1c104,46,104,46,104,46v4,,4,,4,c109,46,109,46,109,46v1,,1,,1,c113,55,113,55,113,55v1,1,3,1,5,2c126,53,126,53,126,53v2,3,2,3,2,3c129,56,129,56,129,56v1,1,1,1,1,1c126,66,126,66,126,66v1,2,2,3,3,5c137,73,137,73,137,73v,,,,,xm57,80v2,3,2,7,-1,9c53,90,50,89,48,87v-2,-3,-2,-7,1,-8c52,76,56,78,57,80xm111,74v3,4,2,9,-2,12c105,88,100,88,98,84v-3,-4,-2,-9,2,-12c104,70,109,71,111,74xe" fillcolor="#8dd0d2" stroked="f">
                  <v:path arrowok="t" o:connecttype="custom" o:connectlocs="112589,521379;138860,697673;180143,701424;281473,768941;364039,780193;487887,806450;570452,165041;255202,375093;236437,386346;172637,393848;150119,382595;146366,337584;116342,318829;150119,281320;153872,243810;198908,255063;232684,236309;243943,281320;277720,300074;251449,330082;514158,288822;487887,311327;491640,367591;454110,367591;435345,416353;412827,420104;349027,416353;330262,405100;281473,360089;273967,337584;270214,273818;273967,255063;311497,202550;330262,187547;390309,172543;412827,172543;472875,198799;487887,213803;514158,273818;210167,333833;213920,300074;367792,315078" o:connectangles="0,0,0,0,0,0,0,0,0,0,0,0,0,0,0,0,0,0,0,0,0,0,0,0,0,0,0,0,0,0,0,0,0,0,0,0,0,0,0,0,0,0"/>
                  <o:lock v:ext="edit" verticies="t"/>
                </v:shape>
                <v:shape id="Freeform 1048" o:spid="_x0000_s1131" style="position:absolute;left:102758;top:53689;width:11637;height:9763;visibility:visible;mso-wrap-style:square;v-text-anchor:top" coordsize="3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" path="m308,65c228,1,228,1,228,1,228,,227,,226,v-1,1,-1,1,-2,1c184,51,184,51,184,51v-1,2,-1,4,,5c194,64,194,64,194,64,169,82,169,82,169,82v-35,4,-35,4,-35,4c134,86,133,87,133,87,95,113,95,113,95,113v,,-1,,-1,2c90,131,90,131,90,131v-3,1,-3,1,-3,1c86,132,86,132,86,133,72,153,72,153,72,153,69,141,69,141,69,141v,-1,-2,-3,-4,-3c2,155,2,155,2,155v-1,-1,-1,,-2,1c,156,,157,,158,25,258,25,258,25,258v1,1,2,2,4,2c92,244,92,244,92,244v,,,,,c94,243,94,242,94,241,91,229,91,229,91,229v5,2,5,2,5,2c99,237,108,241,115,238v3,-1,6,-3,8,-6c124,235,127,237,130,239v3,1,8,2,11,c143,239,144,238,146,237v1,-1,3,-3,4,-5c152,234,154,235,156,237v3,1,8,2,11,c169,237,170,236,172,235v,,,,,c174,234,176,231,177,228v4,3,9,4,15,2c193,230,194,229,195,228v5,-3,7,-8,7,-14c222,212,222,212,222,212v,,,,,c222,212,222,212,222,212v2,,5,-1,7,-2c233,207,235,201,235,196v-1,-4,-2,-7,-5,-9c232,186,232,186,232,186v,,,,,c233,187,233,187,233,187v2,-1,5,-2,7,-3c244,181,247,176,246,171v,-5,-2,-8,-4,-10c242,161,242,161,242,161v,,,,1,c243,161,243,161,243,161v2,-1,4,-2,6,-3c254,155,256,150,256,145v,-4,-2,-7,-4,-9c253,135,255,134,256,133v5,-3,7,-8,7,-13c263,120,263,120,263,120v1,1,1,1,1,1c265,121,266,121,268,121v,-1,,-1,,-1c309,70,309,70,309,70v,-1,1,-2,1,-2c310,67,309,66,308,65xm74,239v-4,3,-11,2,-14,-3c57,231,58,224,62,221v5,-3,12,-2,16,3c81,228,80,235,74,239xm96,135v1,-8,1,-8,1,-8c99,117,99,117,99,117,136,92,136,92,136,92v34,-5,34,-5,34,-5c171,88,172,88,172,87,199,69,199,69,199,69v46,37,46,37,46,37c178,112,178,112,178,112v-42,3,-42,3,-42,3c136,115,135,115,135,115v-15,10,-15,10,-15,10c120,125,120,125,120,125v,1,,1,,1c119,126,119,126,118,127v-5,26,-5,26,-5,26c113,153,113,153,113,153v,,,,,c111,158,106,162,100,160v-5,-1,-9,-6,-8,-12c92,148,92,148,92,148v,,,,,c96,135,96,135,96,135v,,,,,xm116,214v,,,,,c116,214,116,214,116,214v1,3,1,3,1,3c118,220,118,220,118,220v,,,,,c119,221,119,221,119,221v,1,,2,,3c119,228,117,231,113,233v-4,,-7,,-9,-3c102,230,101,228,101,227v,,,,,c101,226,101,226,101,226v-1,-1,-1,-1,-1,-1c98,220,98,220,98,220v,,,,,c98,220,98,220,98,219v-2,-4,2,-9,6,-12c106,207,109,207,111,208v3,1,4,3,5,6xm144,219v1,2,1,2,1,2c145,222,145,222,145,222v,,,,,c146,226,144,232,139,233v-2,1,-5,1,-7,c130,232,128,230,128,228v-1,-1,-1,-1,-1,-1c127,227,127,227,127,227v-2,-7,-2,-7,-2,-7c123,215,123,215,123,215v-1,-5,-1,-5,-1,-5c121,210,121,210,121,210v,,,,,c120,205,123,199,127,198v3,-1,5,-1,7,c136,199,138,201,139,203v,1,,1,,1c139,204,139,204,139,204v3,8,3,8,3,8c144,219,144,219,144,219v,,,,,xm168,210v3,6,3,6,3,6c171,220,171,220,171,220v,,,,,c171,220,171,220,171,220v2,5,-1,9,-5,12c163,233,161,232,158,231v-2,-1,-4,-3,-4,-5c154,226,154,226,154,226v-1,-1,-1,-1,-1,-1c151,218,151,218,151,218v-2,-7,-2,-7,-2,-7c145,200,145,200,145,200v,,,,,c145,200,145,200,145,200v-2,-6,1,-11,6,-12c155,186,161,189,162,193v,,,,,c163,194,163,194,163,194v5,16,5,16,5,16c168,210,168,210,168,210xm188,192v,,,,,c188,192,188,192,188,192v6,16,6,16,6,16c195,212,195,212,195,212v,,,,,c195,212,195,212,196,213v-1,,-1,1,-1,1c196,218,193,223,190,225v-5,1,-11,-2,-12,-6c178,219,178,219,178,219v-1,-1,-1,-1,-1,-1c177,216,177,216,177,216v-3,-6,-3,-6,-3,-6c170,198,170,198,170,198v,,,,,c170,198,170,198,170,198v-1,-5,2,-10,6,-12c179,186,181,186,183,186v3,1,4,3,5,6xm229,197v,4,-3,9,-8,9c221,206,221,206,221,206v,,-1,,-1,c200,208,200,208,200,208v-6,-17,-6,-17,-6,-17c219,188,219,188,219,188v,,,,,c219,188,219,188,219,188v5,1,9,4,10,9xm257,120v,3,-2,6,-4,8c252,129,250,130,249,130v,,,,,c248,129,248,129,248,129v-67,6,-67,6,-67,6c180,135,179,135,179,136v-1,,-1,1,-1,3c178,139,178,139,178,139v1,2,2,3,4,2c239,137,239,137,239,137v1,,1,,1,c241,137,241,137,241,137v2,,4,1,5,2c248,141,249,143,250,145v,5,-3,9,-8,10c242,155,242,155,241,155v,-1,,-1,,-1c186,158,186,158,186,158v-1,1,-1,1,-2,2c184,160,183,161,183,162v1,2,1,2,1,2c184,165,186,166,187,166v43,-3,43,-3,43,-3c231,163,231,163,231,163v,,,,,c236,163,240,166,240,171v1,5,-3,9,-7,9c232,181,232,181,232,181v-1,-1,-1,-1,-1,-1c191,183,191,183,191,183v,,,1,-1,1c189,183,187,182,186,181v-3,-2,-8,-3,-12,-1c171,181,168,184,165,187v-3,-5,-11,-7,-17,-5c143,184,140,188,139,194v-1,-1,-2,-1,-2,-1c133,191,129,191,125,192v-5,2,-9,6,-10,11c115,203,115,203,114,203v-3,-2,-8,-3,-12,-1c101,202,100,203,98,204v-5,4,-8,11,-5,17c93,221,93,221,93,221v,1,,1,,1c93,223,93,223,93,223v-3,-1,-3,-1,-3,-1c75,160,75,160,75,160,88,140,88,140,88,140v-1,6,-1,6,-1,6c86,147,86,147,86,147v,,,,,c84,155,90,165,99,167v4,1,10,,13,-3c116,162,118,159,119,154v,,,,,c119,154,119,154,119,154v5,-25,5,-25,5,-25c137,121,137,121,137,121v42,-3,42,-3,42,-3c247,112,247,112,247,112v,,,,,c248,112,248,112,248,112v4,,9,4,9,8xm270,101v-4,4,-11,2,-14,-2c253,94,254,87,258,84v5,-3,11,-2,15,3c276,92,275,98,270,101xe" fillcolor="#8dd0d2" stroked="f">
                  <v:path arrowok="t" o:connecttype="custom" o:connectlocs="690675,191508;499238,326689;322816,499422;0,585788;345338,916232;461702,871172;585573,889947;720705,863662;833315,796071;870852,698439;908388,604563;945925,510687;1005984,454361;277772,897457;360352,506932;645631,326689;506746,431831;424165,574523;345338,555747;435426,803581;446687,829866;379121,852396;367860,822356;544282,829866;480470,856151;457948,788561;521760,762275;540529,822356;641878,826111;574312,844886;544282,751010;630617,788561;728212,781050;713197,844886;653139,788561;686922,698439;825808,773540;822054,705949;934664,488157;668153,521952;923403,521952;698183,593298;863344,612073;870852,679664;653139,675909;469209,720970;349091,829866;281525,600808;371613,627093;465455,484401;930910,420566;1024752,326689" o:connectangles="0,0,0,0,0,0,0,0,0,0,0,0,0,0,0,0,0,0,0,0,0,0,0,0,0,0,0,0,0,0,0,0,0,0,0,0,0,0,0,0,0,0,0,0,0,0,0,0,0,0,0,0"/>
                  <o:lock v:ext="edit" verticies="t"/>
                </v:shape>
                <v:shape id="Freeform 1050" o:spid="_x0000_s1132" style="position:absolute;left:74437;top:45513;width:7652;height:7176;visibility:visible;mso-wrap-style:square;v-text-anchor:top" coordsize="20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" path="m197,58c139,21,139,21,139,21v4,-3,7,-9,9,-17c148,2,147,,144,v-2,,-4,1,-4,3c138,16,130,21,117,19v-2,,-2,,-2,c99,16,85,13,62,29v1,-3,1,-7,-1,-10c59,15,53,14,49,17v-4,3,-5,9,-3,13c48,32,52,34,55,34,33,50,30,64,27,80v,2,,2,,2c24,95,17,100,4,98,2,98,,99,,101v,2,1,4,3,4c10,107,17,106,22,104v15,66,15,66,15,66c31,174,31,174,31,174v13,7,28,7,41,-2c85,163,90,148,88,134v-6,4,-6,4,-6,4c25,101,25,101,25,101v5,-4,8,-9,9,-18c35,81,35,81,35,81,38,66,40,55,57,41v73,104,73,104,73,104c117,154,117,154,117,154v3,5,3,5,3,5c109,167,109,167,109,167v4,6,4,6,4,6c101,182,101,182,101,182v6,9,6,9,6,9c192,131,192,131,192,131v-6,-9,-6,-9,-6,-9c173,131,173,131,173,131v-4,-6,-4,-6,-4,-6c157,133,157,133,157,133v-3,-5,-3,-5,-3,-5c141,138,141,138,141,138,68,33,68,33,68,33,87,21,99,23,113,26v3,,3,,3,c124,28,131,27,136,24v15,67,15,67,15,67c145,94,145,94,145,94v13,7,28,7,41,-2c199,83,204,69,202,54v-5,4,-5,4,-5,4c197,58,197,58,197,58xm80,140c40,168,40,168,40,168,26,106,26,106,26,106v54,34,54,34,54,34c80,140,80,140,80,140xm154,88c140,26,140,26,140,26v54,34,54,34,54,34c154,88,154,88,154,88v,,,,,xe" fillcolor="#8dd0d2" stroked="f">
                  <v:path arrowok="t" o:connecttype="custom" o:connectlocs="738919,217895;521369,78893;555127,15027;540124,0;525120,11270;438850,71379;431349,71379;232553,108947;228802,71379;183792,63866;172539,112704;206297,127731;101273,300545;101273,308058;15003,368167;0,379437;11253,394465;82519,390708;138782,638657;116277,653684;270062,646171;330075,503412;307570,518439;93771,379437;127529,311815;131280,304301;213799,154029;487612,544737;438850,578548;450103,597332;408844,627387;423847,649927;378837,683739;401342,717550;720165,492142;697660,458330;648898,492142;633895,469601;588885,499655;577632,480871;528871,518439;255058,123975;423847,97677;435100,97677;510117,90163;566380,341869;543874,353140;697660,345626;757673,202868;738919,217895;738919,217895;300069,525953;150034,631143;97522,398221;300069,525953;300069,525953;577632,330599;525120,97677;727666,225408;577632,330599;577632,330599" o:connectangles="0,0,0,0,0,0,0,0,0,0,0,0,0,0,0,0,0,0,0,0,0,0,0,0,0,0,0,0,0,0,0,0,0,0,0,0,0,0,0,0,0,0,0,0,0,0,0,0,0,0,0,0,0,0,0,0,0,0,0,0,0"/>
                  <o:lock v:ext="edit" verticies="t"/>
                </v:shape>
                <v:shape id="Freeform 1053" o:spid="_x0000_s1133" style="position:absolute;left:107600;top:88185;width:7462;height:6795;visibility:visible;mso-wrap-style:square;v-text-anchor:top" coordsize="19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" path="m135,88v21,12,21,12,21,12c159,123,149,146,129,160,100,181,61,173,40,144,26,123,25,98,37,77,49,92,49,92,49,92v-5,14,-3,30,6,42c69,155,98,160,119,146v19,-14,25,-38,16,-58xm194,61v-4,-3,-9,-2,-12,2c171,80,171,80,171,80,124,49,124,49,124,49v-3,-2,-8,-2,-10,c71,79,71,79,71,79,66,73,66,73,66,73,94,53,94,53,94,53v4,-3,5,-8,3,-12c94,36,88,36,84,39,55,59,55,59,55,59,35,33,35,33,35,33v5,-6,6,-15,1,-22c30,2,19,,10,6,2,12,,23,6,32v2,4,7,7,11,7c62,97,62,97,62,97v3,4,8,4,13,1c119,67,119,67,119,67v49,32,49,32,49,32c172,101,175,101,178,99v2,-1,2,-2,3,-3c196,73,196,73,196,73v3,-4,2,-10,-2,-12xe" fillcolor="#8dd0d2" stroked="f">
                  <v:path arrowok="t" o:connecttype="custom" o:connectlocs="506165,330340;584902,375387;483669,600619;149975,540557;138727,289048;183719,345356;206215,503018;446175,548065;506165,330340;727378,228986;682386,236494;641143,300309;464922,183940;427428,183940;266205,296556;247459,274032;352441,198955;363689,153909;314947,146401;206215,221478;131228,123878;134977,41293;37494,22523;22496,120124;63739,146401;232461,364125;281203,367879;446175,251509;629894,371633;667388,371633;678636,360371;734877,274032;727378,228986" o:connectangles="0,0,0,0,0,0,0,0,0,0,0,0,0,0,0,0,0,0,0,0,0,0,0,0,0,0,0,0,0,0,0,0,0"/>
                  <o:lock v:ext="edit" verticies="t"/>
                </v:shape>
                <v:shape id="Freeform 1054" o:spid="_x0000_s1134" style="position:absolute;left:85169;top:44307;width:7572;height:7143;visibility:visible;mso-wrap-style:square;v-text-anchor:top" coordsize="2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" path="m145,115v-7,5,-11,13,-13,20c68,140,68,140,68,140v-1,-2,-2,-4,-3,-6c64,132,63,131,61,130,88,71,88,71,88,71v8,,15,-2,22,-6c125,54,129,34,118,19,108,4,87,,72,10,57,21,54,42,64,57v1,1,2,2,3,3c40,120,40,120,40,120v-7,-1,-14,1,-21,6c4,136,,157,11,172v10,14,31,18,46,8c63,175,67,170,69,163v66,-5,66,-5,66,-5c136,159,137,160,137,161v11,15,31,19,46,8c198,159,202,138,191,123v-10,-15,-31,-18,-46,-8xe" fillcolor="#8dd0d2" stroked="f">
                  <v:path arrowok="t" o:connecttype="custom" o:connectlocs="543562,432385;494829,507582;254912,526382;243666,503822;228671,488783;329886,266951;412357,244391;442347,71438;269907,37599;239917,214313;251163,225592;149948,451184;71225,473743;41236,646697;213676,676776;258661,612859;506075,594059;513572,605339;686013,635418;716002,462464;543562,432385" o:connectangles="0,0,0,0,0,0,0,0,0,0,0,0,0,0,0,0,0,0,0,0,0"/>
                </v:shape>
                <v:shape id="Freeform 6090" o:spid="_x0000_s1135" style="position:absolute;left:111;top:56134;width:9525;height:7048;visibility:visible;mso-wrap-style:square;v-text-anchor:top" coordsize="25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" path="m219,71c203,55,170,60,155,63v-1,4,-3,7,-6,9c146,74,142,75,139,75v-9,13,-25,42,-15,62c137,163,160,188,180,175v7,-6,14,-11,20,-15c200,160,206,156,215,150v5,-4,12,-9,20,-14c254,122,239,92,219,71xm178,107v4,6,4,6,4,6c175,118,175,118,175,118v8,11,8,11,8,11c201,116,201,116,201,116v5,8,5,8,5,8c180,142,180,142,180,142,167,124,167,124,167,124v-4,3,-4,3,-4,3c159,121,159,121,159,121v4,-3,4,-3,4,-3c159,113,159,113,159,113v-6,-9,-3,-20,5,-25c169,84,173,83,179,84v-2,10,-2,10,-2,10c174,93,172,93,170,95v-5,3,-6,8,-2,13c171,112,171,112,171,112v7,-5,7,-5,7,-5c178,107,178,107,178,107xm134,51v5,-3,11,-2,15,3c152,59,151,65,146,68v-5,4,-11,3,-15,-2c128,61,129,55,134,51xm127,52c106,44,106,44,106,44,137,22,137,22,137,22v1,23,1,23,1,23c136,45,134,46,132,47v-2,2,-4,3,-5,5xm49,63v5,8,5,8,5,8c53,72,52,73,50,72v-1,,-2,-1,-3,-2c46,68,46,65,49,63xm67,74v1,,3,1,3,2c72,79,71,81,69,84,63,75,63,75,63,75v1,,2,-1,4,-1xm91,39c79,26,52,30,40,33v-1,3,-2,5,-5,7c33,42,29,43,27,42,20,53,7,76,15,93v10,21,29,41,45,30c66,118,71,114,76,111v,,5,-3,12,-8c93,100,98,96,104,92,120,80,107,56,91,39xm73,89v4,6,4,6,4,6c72,98,72,98,72,98,69,93,69,93,69,93v-5,4,-10,5,-15,3c55,89,55,89,55,89v4,1,7,-1,10,-3c59,77,59,77,59,77v-2,2,-2,2,-2,2c54,80,51,81,48,80v-3,,-5,-1,-7,-4c37,70,38,63,44,57,41,53,41,53,41,53v4,-3,4,-3,4,-3c49,54,49,54,49,54v4,-2,8,-3,12,-3c60,58,60,58,60,58v-3,,-6,1,-8,2c58,69,58,69,58,69v2,-1,2,-1,2,-1c64,66,67,66,69,66v3,,6,2,8,5c81,77,79,84,73,89xm17,24c,18,,18,,18,26,,26,,26,v,18,,18,,18c25,18,23,19,21,20v-2,1,-3,3,-4,4xm23,23v4,-3,9,-2,12,2c38,29,37,34,33,37v-4,3,-9,2,-12,-2c18,31,19,26,23,23xe" fillcolor="#8dd0d2" stroked="f">
                  <v:path arrowok="t" o:connecttype="custom" o:connectlocs="581250,236200;521250,281190;675000,656110;806250,562380;821250,266193;682500,423660;686250,483647;772500,464901;626250,464901;596250,453653;596250,423660;671250,314933;637500,356174;641250,419911;667500,401165;558750,202457;491250,247447;476250,194959;513750,82482;495000,176213;183750,236200;187500,269943;183750,236200;262500,284939;236250,281190;341250,146219;131250,149968;56250,348676;285000,416161;390000,344927;273750,333679;270000,367422;202500,359923;243750,322431;213750,296187;153750,284939;153750,198708;183750,202457;225000,217454;217500,258695;258750,247447;273750,333679;0,67486;97500,67486;63750,89981;131250,93730;78750,131222" o:connectangles="0,0,0,0,0,0,0,0,0,0,0,0,0,0,0,0,0,0,0,0,0,0,0,0,0,0,0,0,0,0,0,0,0,0,0,0,0,0,0,0,0,0,0,0,0,0,0"/>
                  <o:lock v:ext="edit" verticies="t"/>
                </v:shape>
                <v:shape id="Freeform 6091" o:spid="_x0000_s1136" style="position:absolute;left:55451;top:45323;width:7620;height:7175;visibility:visible;mso-wrap-style:square;v-text-anchor:top" coordsize="20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" path="m113,1c88,19,88,19,88,19,72,15,72,15,72,15v-1,,-2,,-3,c2,62,2,62,2,62,1,63,,66,1,67,85,186,85,186,85,186v1,2,3,2,5,1c98,181,98,181,98,181v6,8,6,8,6,8c105,191,108,191,109,190v92,-64,92,-64,92,-64c202,125,203,123,202,121,119,2,119,2,119,2,117,1,115,,113,1xm80,25v26,6,26,6,26,6c92,41,92,41,92,41,80,25,80,25,80,25v,,,,,xm89,179c10,66,10,66,10,66,71,24,71,24,71,24,88,49,88,49,88,49v1,1,3,2,5,1c115,34,115,34,115,34v59,85,59,85,59,85c89,179,89,179,89,179v,,,,,xm193,122v-85,60,-85,60,-85,60c104,177,104,177,104,177v77,-54,77,-54,77,-54c183,122,183,119,182,118,119,28,119,28,119,28v,-1,-1,-1,-2,-2c98,21,98,21,98,21,115,10,115,10,115,10v78,112,78,112,78,112c193,122,193,122,193,122xm122,61v1,1,1,3,,4c94,84,94,84,94,84v-1,1,-3,,-4,-1c90,82,90,81,91,81,119,61,119,61,119,61v1,-1,2,-1,3,xm47,101v-1,-1,-1,-3,,-4c75,78,75,78,75,78v1,-1,3,,3,1c79,80,79,81,78,82,50,101,50,101,50,101v-1,1,-3,1,-3,xm116,133v1,1,1,2,,3c88,155,88,155,88,155v-1,1,-3,1,-3,c84,154,84,152,85,152v28,-20,28,-20,28,-20c114,131,116,132,116,133xm123,142v,1,,2,-1,3c94,165,94,165,94,165v-1,,-2,,-3,-1c90,163,91,161,92,161v27,-20,27,-20,27,-20c120,141,122,141,123,142xm110,124v1,1,,2,-1,3c82,146,82,146,82,146v-1,1,-3,1,-4,c77,145,78,143,79,143v28,-20,28,-20,28,-20c108,123,109,123,110,124xm104,115v,1,,2,-1,3c75,137,75,137,75,137v-1,1,-2,1,-3,c71,136,72,134,73,134v27,-20,27,-20,27,-20c101,113,103,114,104,115xm160,116v1,1,1,2,,3c132,138,132,138,132,138v-1,1,-3,1,-4,c128,137,128,135,129,135v28,-20,28,-20,28,-20c158,114,159,115,160,116xm97,106v1,1,1,2,,3c69,128,69,128,69,128v-1,1,-3,1,-3,c65,127,65,125,66,125,94,105,94,105,94,105v1,,3,,3,1xm53,110v-1,-1,,-3,1,-3c81,87,81,87,81,87v1,-1,3,-1,4,c85,89,85,90,84,91,56,110,56,110,56,110v-1,1,-2,1,-3,xm128,71v1,1,1,2,,3c63,119,63,119,63,119v-1,1,-3,1,-4,c59,118,59,116,60,115,125,70,125,70,125,70v1,-1,3,,3,1xm84,75v,-1,-1,-3,1,-4c112,52,112,52,112,52v2,-1,3,,4,1c116,54,116,55,115,55,87,75,87,75,87,75v-1,1,-2,1,-3,xm154,107v,1,,2,-1,3c125,129,125,129,125,129v-1,1,-2,1,-3,c121,128,121,126,122,126v28,-20,28,-20,28,-20c151,105,153,106,154,107xm134,79v1,2,1,3,,4c106,102,106,102,106,102v-1,1,-2,1,-3,-1c102,100,103,99,104,99,132,79,132,79,132,79v1,-1,2,-1,2,xm147,98v1,1,1,2,,3c119,120,119,120,119,120v-1,1,-3,1,-3,c115,119,115,117,116,117,144,97,144,97,144,97v1,-1,2,,3,1xm141,89v1,1,,2,-1,3c112,111,112,111,112,111v-1,1,-2,1,-2,c109,110,109,108,110,107,138,88,138,88,138,88v1,-1,2,,3,1xm47,89c69,74,69,74,69,74v2,-2,4,-5,1,-9c61,52,61,52,61,52,59,49,56,47,52,50,30,65,30,65,30,65v-2,2,-4,5,-1,9c38,87,38,87,38,87v1,3,5,5,9,2xm32,72v-1,-1,,-2,1,-3c55,54,55,54,55,54v1,-1,1,-1,2,c66,67,66,67,66,67v1,1,1,2,,3c44,85,44,85,44,85v-1,1,-2,1,-3,c32,72,32,72,32,72v,,,,,xe" fillcolor="#8dd0d2" stroked="f">
                  <v:path arrowok="t" o:connecttype="custom" o:connectlocs="270266,56352;3754,251706;367862,679982;754493,473358;424167,3757;345340,154029;334079,672468;330325,184084;653143,447060;724463,458330;679419,462087;439182,97677;724463,458330;457951,244192;341586,304301;176424,379437;292788,296788;176424,379437;330325,582305;424167,495898;457951,544737;345340,604846;412906,465844;292788,548494;412906,465844;281527,514682;375369,428276;600591,447060;484227,507169;364108,398221;247744,480871;364108,398221;304049,326842;210207,413249;480473,278004;225222,432033;315310,281760;435429,199111;315310,281760;469212,484628;563054,398221;502995,311815;390384,371924;551793,368167;435429,450817;551793,368167;420414,417005;518010,330599;259005,278004;195192,187840;142640,326842;123872,259220;247744,251706;153901,319329" o:connectangles="0,0,0,0,0,0,0,0,0,0,0,0,0,0,0,0,0,0,0,0,0,0,0,0,0,0,0,0,0,0,0,0,0,0,0,0,0,0,0,0,0,0,0,0,0,0,0,0,0,0,0,0,0,0"/>
                  <o:lock v:ext="edit" verticies="t"/>
                </v:shape>
                <v:shape id="Freeform 6092" o:spid="_x0000_s1137" style="position:absolute;left:10906;top:55610;width:8001;height:7540;visibility:visible;mso-wrap-style:square;v-text-anchor:top" coordsize="21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" path="m201,126c193,109,175,71,165,28v,35,17,82,26,106c201,126,201,126,201,126xm51,117v25,23,41,48,41,48c92,165,36,118,13,114v44,31,76,66,76,66c89,180,30,143,,141v34,18,79,49,95,60c127,178,127,178,127,178,110,162,72,128,51,117xm94,60c43,47,43,47,43,47v9,-5,19,-7,29,-5c81,44,89,51,94,60xm42,50c93,64,93,64,93,64v-9,5,-19,7,-29,5c55,66,47,59,42,50xm63,82v50,13,50,13,50,13c104,100,94,102,85,100,75,97,67,91,63,82xm114,92c63,78,63,78,63,78v9,-5,19,-7,29,-5c101,76,108,83,114,92xm132,123c82,109,82,109,82,109v9,-5,18,-8,28,-5c119,106,127,113,132,123xm81,112v50,13,50,13,50,13c122,131,112,133,103,130,94,128,86,121,81,112xm99,144v49,13,49,13,49,13c139,162,130,164,120,162v-8,-3,-16,-9,-21,-18xm150,154c99,141,99,141,99,141v9,-6,19,-9,29,-6c137,138,145,145,150,154xm125,26c103,73,103,73,103,73v-4,-9,-4,-19,,-28c107,36,115,30,125,26xm128,28v4,9,4,19,,28c124,65,116,71,106,75,128,28,128,28,128,28v,,,,,xm145,57v4,9,5,19,,28c141,94,133,100,123,104,145,57,145,57,145,57v,,,,,xm142,55v-21,47,-21,47,-21,47c117,93,116,83,121,74v4,-9,12,-16,21,-19xm158,85v-22,47,-22,47,-22,47c133,123,132,113,137,103v4,-9,11,-15,21,-18xm161,86v4,10,5,20,,29c157,124,149,130,140,133,161,86,161,86,161,86v,,,,,xm178,114v4,9,4,19,,28c174,151,166,158,157,161v21,-47,21,-47,21,-47c178,114,178,114,178,114xm175,112v-21,47,-21,47,-21,47c150,150,149,139,154,131v4,-9,12,-15,21,-19xm84,1v8,51,8,51,8,51c84,46,78,38,76,28,75,18,78,8,84,1xm87,v9,6,15,14,16,24c105,33,102,43,95,51,87,,87,,87,v,,,,,xm185,52v9,34,20,55,28,66c203,125,203,125,203,125,196,110,185,83,185,52xe" fillcolor="#8dd0d2" stroked="f">
                  <v:path arrowok="t" o:connecttype="custom" o:connectlocs="619796,105044;755024,472696;345583,619007;334314,675280;356852,754063;191573,438932;161523,176323;353096,225093;349339,240100;157766,187578;424466,356398;236649,307628;236649,292621;428223,345143;308020,408920;495837,461442;492080,468945;304263,420174;555938,588994;371877,540224;371877,528970;563451,577740;386903,273864;469542,97540;480811,210087;480811,105044;544669,213839;462030,390162;544669,213839;454517,382659;533400,206336;510862,495206;593501,318882;604770,431429;604770,322634;668628,427678;589745,604001;668628,427678;578476,596498;657359,420174;345583,195081;315532,3752;386903,90037;326801,0;694923,195081;762537,468945" o:connectangles="0,0,0,0,0,0,0,0,0,0,0,0,0,0,0,0,0,0,0,0,0,0,0,0,0,0,0,0,0,0,0,0,0,0,0,0,0,0,0,0,0,0,0,0,0,0"/>
                  <o:lock v:ext="edit" verticies="t"/>
                </v:shape>
                <v:shape id="Freeform 6093" o:spid="_x0000_s1138" style="position:absolute;left:95219;top:44275;width:9191;height:9192;visibility:visible;mso-wrap-style:square;v-text-anchor:top" coordsize="24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" path="m,100v15,23,15,23,15,23c101,245,101,245,101,245v97,-68,97,-68,97,-68c156,116,156,116,156,116v22,-16,22,-16,22,-16c221,161,221,161,221,161v24,-17,24,-17,24,-17c159,22,159,22,159,22,144,,144,,144,,,100,,100,,100v,,,,,xm235,142v-13,9,-13,9,-13,9c180,90,180,90,180,90v-34,24,-34,24,-34,24c188,175,188,175,188,175v-85,60,-85,60,-85,60c52,162,52,162,52,162v3,,5,-1,8,-3c64,156,66,152,67,148v4,1,9,,13,-3c83,143,86,138,86,134v5,1,9,,13,-2c103,129,106,125,106,120v4,2,9,,13,-2c123,115,125,111,125,107v5,1,9,,13,-3c142,101,145,97,145,93v4,1,9,,13,-2c162,88,164,84,165,79v4,2,9,,12,-2c180,75,182,72,184,69v51,73,51,73,51,73c235,142,235,142,235,142xm64,137c41,105,41,105,41,105,55,95,55,95,55,95v23,33,23,33,23,33c80,132,79,137,76,139v-4,3,-9,2,-12,-1c64,137,64,137,64,137xm103,110c80,77,80,77,80,77,93,68,93,68,93,68v24,33,24,33,24,33c119,105,118,110,115,112v-4,3,-9,2,-11,-2c103,110,103,110,103,110xm143,82c119,50,119,50,119,50,133,40,133,40,133,40v23,34,23,34,23,34c158,77,157,82,154,85v-4,2,-9,1,-11,-2c143,82,143,82,143,82xm149,20v,,,,,c129,35,129,35,129,35v-14,9,-14,9,-14,9c89,62,89,62,89,62,76,71,76,71,76,71,51,89,51,89,51,89,37,99,37,99,37,99,17,113,17,113,17,113,10,103,10,103,10,103v,-1,,-1,,-1c142,9,142,9,142,9v7,11,7,11,7,11c149,20,149,20,149,20xm105,215v61,-43,61,-43,61,-43c132,124,132,124,132,124,71,166,71,166,71,166v34,49,34,49,34,49c105,215,105,215,105,215xm81,168v49,-35,49,-35,49,-35c157,171,157,171,157,171v-50,34,-50,34,-50,34c81,168,81,168,81,168v,,,,,xe" fillcolor="#8dd0d2" stroked="f">
                  <v:path arrowok="t" o:connecttype="custom" o:connectlocs="56275,461457;742834,664048;667800,375169;919163,540243;540243,0;0,375169;832874,566505;547746,427692;386424,881646;225101,596518;300135,543994;371417,495223;446451,442699;517733,390175;592766,341403;664048,288880;881646,532739;240108,513981;206343,356410;285128,521484;240108,513981;300135,288880;438947,378920;390175,412685;536491,307638;498974,150067;577760,318893;536491,307638;559001,75034;431444,165074;285128,266370;138812,371417;37517,386424;532739,33765;559001,75034;622780,645290;266370,622780;393927,806612;487719,498974;401430,769096;303887,630283" o:connectangles="0,0,0,0,0,0,0,0,0,0,0,0,0,0,0,0,0,0,0,0,0,0,0,0,0,0,0,0,0,0,0,0,0,0,0,0,0,0,0,0,0"/>
                  <o:lock v:ext="edit" verticies="t"/>
                </v:shape>
                <v:shape id="Freeform 6094" o:spid="_x0000_s1139" style="position:absolute;left:140176;top:66198;width:8922;height:8176;visibility:visible;mso-wrap-style:square;v-text-anchor:top" coordsize="23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" path="m215,89v-12,-1,-27,1,-43,12c156,112,149,126,146,137,96,66,96,66,96,66v1,-2,1,-8,3,-15c102,43,107,32,118,24v12,-8,24,-9,33,-8c157,16,159,16,163,18v1,-1,2,,2,c215,89,215,89,215,89v,,,,,xm133,146v-11,-1,-27,1,-43,12c90,158,90,158,90,158,76,168,69,182,64,193,14,123,14,123,14,123v1,-2,1,-8,3,-15c21,100,25,90,37,82,48,74,60,73,71,73v4,,7,,10,2c82,74,83,75,83,75v50,71,50,71,50,71c133,146,133,146,133,146xm174,6c173,5,167,2,154,2,142,,126,2,110,13,95,24,88,38,85,50v-2,3,-2,6,-2,9c80,58,76,58,73,58,60,57,44,59,29,70,13,81,6,96,3,107,,118,,126,,127v2,3,2,3,2,3c64,218,64,218,64,218v13,-6,13,-6,13,-6c77,212,77,212,77,212v,,-1,-7,1,-16c83,187,87,177,98,169v11,-8,24,-9,34,-9c136,159,139,161,142,162v2,-1,3,1,4,c147,163,147,163,147,163v2,,5,,7,-2c157,159,158,157,158,155v,-1,,-7,2,-16c163,131,168,120,180,112v11,-8,23,-9,32,-8c218,102,221,104,224,105v1,-1,2,,2,c229,106,229,106,229,106v,,,,,c229,106,229,106,229,106v9,-11,9,-11,9,-11c177,8,177,8,177,8,174,6,174,6,174,6v,,,,,xm27,122v10,2,10,2,10,2c38,126,38,126,38,126v,,3,-10,18,-20c63,101,69,98,73,97v4,-1,5,-2,5,-2c81,96,81,96,81,96v,,,,,c81,96,81,96,81,96v,,,,,c80,92,80,92,80,92v1,-8,1,-8,1,-8c81,84,67,85,49,97,32,109,27,122,27,122t24,22c51,144,54,134,69,124v7,-5,14,-7,17,-8c90,115,91,114,91,114v3,,3,,3,c94,114,94,114,94,114v,,,,,c93,111,93,111,93,111v1,-8,1,-8,1,-8c94,103,80,104,63,116,45,128,40,141,40,141v11,3,11,3,11,3c50,143,50,143,50,143v1,1,1,1,1,1c51,144,51,144,51,144xm53,160v10,2,10,2,10,2c63,162,63,162,63,162v1,1,1,1,1,1c64,163,64,163,64,163v-1,-1,4,-10,18,-20c89,138,96,135,99,135v3,-2,6,-2,6,-2c106,132,106,132,107,133v,,,,,c107,133,107,133,107,133v,,,,,c107,130,107,130,107,130v,-8,,-8,,-8c107,122,93,122,76,134,59,146,53,160,53,160m162,38v,-3,,-3,,-3c162,38,162,38,162,38v,,,,,m118,67v1,1,1,1,1,1c119,68,123,58,137,48v7,-5,14,-7,19,-9c159,39,160,38,160,38v2,,2,,2,c162,38,162,38,162,38v1,-11,1,-11,1,-11c163,27,148,28,131,40,114,52,108,65,108,65v11,3,11,3,11,3c118,67,118,67,118,67v,,,,,xm132,87v,,4,-10,18,-20c158,62,164,59,169,58v3,,4,-1,4,-1c175,57,175,57,175,57v,,,,,c175,57,175,57,175,57v,-3,,-3,,-3c176,46,176,46,176,46v,,-15,,-32,12c127,70,121,84,121,84v11,3,11,3,11,3c132,86,132,86,132,86v,1,,1,,1c132,87,132,87,132,87xm135,103v10,2,10,2,10,2c146,106,146,106,146,106v,,,,,c146,104,149,96,164,86v7,-5,13,-8,19,-10c184,75,186,76,186,76v2,-1,2,-1,3,c189,76,189,76,189,76v,,,,,c189,76,189,76,189,76v-1,-4,-1,-4,-1,-4c189,64,189,64,189,64v,,-14,1,-32,13c140,89,135,103,135,103e" fillcolor="#8dd0d2" stroked="f">
                  <v:path arrowok="t" o:connecttype="custom" o:connectlocs="547301,513790;442339,90007;618525,67505;498568,547542;239913,723806;138699,307524;311137,281272;652262,22502;318634,187514;108710,262520;7497,487538;288645,795061;494820,600046;551049,611297;599782,521290;839694,393780;858437,397531;663508,30002;101213,457535;209924,397531;303639,360028;303639,360028;183683,363778;258656,465036;352372,427533;348623,416282;149945,528791;191180,540042;236164,607547;239913,611297;393607,498788;401104,498788;401104,457535;607279,142511;607279,142511;513563,180014;607279,142511;491071,150012;442339,251269;562295,251269;656011,213766;656011,202516;453585,315024;494820,326275;543552,393780;614776,322525;708492,285022;708492,285022;588536,288772" o:connectangles="0,0,0,0,0,0,0,0,0,0,0,0,0,0,0,0,0,0,0,0,0,0,0,0,0,0,0,0,0,0,0,0,0,0,0,0,0,0,0,0,0,0,0,0,0,0,0,0,0"/>
                  <o:lock v:ext="edit" verticies="t"/>
                </v:shape>
                <v:shape id="Freeform 6095" o:spid="_x0000_s1140" style="position:absolute;left:196596;top:65817;width:5365;height:8938;visibility:visible;mso-wrap-style:square;v-text-anchor:top"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" path="m74,232v-9,6,-20,4,-26,-5c42,219,47,204,45,190v10,8,27,7,33,16c84,215,81,227,74,232m104,48v5,7,9,16,13,24c143,54,143,54,143,54v,,,,,c127,32,127,32,127,32,104,48,104,48,104,48v,,,,,xm36,97c9,118,3,156,23,183v7,10,7,10,7,10c51,178,51,178,51,178v-6,-8,-6,-8,-6,-8c33,153,38,130,53,117,47,110,40,104,36,97m71,3c46,21,46,21,46,21,44,18,44,18,44,18,43,17,40,15,38,17,28,24,28,24,28,24v-2,1,-1,4,,6c29,32,29,32,29,32,4,50,4,50,4,50,,53,1,58,3,62v2,2,7,4,11,2c39,46,39,46,39,46v6,9,6,9,6,9c45,55,45,55,45,55,31,65,31,65,31,65v1,24,22,44,45,64c121,98,121,98,121,98,110,70,98,42,76,34,62,43,62,43,62,43v,,,,,c56,35,56,35,56,35,81,17,81,17,81,17,85,14,84,9,83,6,80,2,75,,71,3xe" fillcolor="#8dd0d2" stroked="f">
                  <v:path arrowok="t" o:connecttype="custom" o:connectlocs="277668,871231;180109,852455;168852,713508;292677,773593;277668,871231;390236,180255;439016,270382;536575,202787;536575,202787;476539,120170;390236,180255;390236,180255;135082,364265;86302,687221;112568,724774;191366,668445;168852,638402;198870,439371;135082,364265;266411,11266;172605,78861;165100,67596;142586,63840;105064,90127;105064,112659;108816,120170;15009,187765;11257,232829;52532,240340;146339,172744;168852,206542;168852,206542;116320,244095;285173,484435;454025,368020;285173,127680;232641,161478;232641,161478;210127,131436;303934,63840;311439,22532;266411,11266" o:connectangles="0,0,0,0,0,0,0,0,0,0,0,0,0,0,0,0,0,0,0,0,0,0,0,0,0,0,0,0,0,0,0,0,0,0,0,0,0,0,0,0,0,0"/>
                  <o:lock v:ext="edit" verticies="t"/>
                </v:shape>
                <v:shape id="Freeform 6096" o:spid="_x0000_s1141" style="position:absolute;left:117205;top:66119;width:9271;height:8699;visibility:visible;mso-wrap-style:square;v-text-anchor:top" coordsize="24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" path="m28,98v80,113,80,113,80,113c99,218,99,218,99,218,79,232,65,212,65,212,13,138,13,138,13,138,,119,19,104,19,104v9,-6,9,-6,9,-6c28,98,28,98,28,98xm130,27v79,113,79,113,79,113c117,205,117,205,117,205,36,92,36,92,36,92,59,76,59,76,59,76,49,61,49,61,49,61,42,51,52,44,52,44,79,25,79,25,79,25v10,-7,17,3,17,3c107,43,107,43,107,43,130,27,130,27,130,27v,,,,,xm68,70c98,49,98,49,98,49,87,33,87,33,87,33,57,54,57,54,57,54,68,70,68,70,68,70v,,,,,xm153,93c118,87,118,87,118,87v,,,,,c113,87,109,90,108,94v-1,5,2,10,8,11c116,105,116,105,116,105v13,1,13,1,13,1c96,130,96,130,96,130v,,,,,c94,131,92,133,92,136v-1,5,2,9,7,10c102,147,104,146,106,145v,,,,,c140,121,140,121,140,121v-3,14,-3,14,-3,14c137,135,137,135,137,135v,,,,,c136,140,139,144,144,145v5,1,9,-2,10,-7c154,137,154,137,154,136v6,-33,6,-33,6,-33c161,99,157,94,153,93xm147,14v-8,7,-8,7,-8,7c210,124,210,124,210,124v7,11,7,11,7,11c227,128,227,128,227,128v,,20,-14,6,-34c181,20,181,20,181,20v,,-14,-20,-34,-6xe" fillcolor="#8dd0d2" stroked="f">
                  <v:path arrowok="t" o:connecttype="custom" o:connectlocs="105096,367479;405372,791205;371591,817453;243974,794954;48795,517470;71315,389978;105096,367479;105096,367479;487947,101244;784469,524970;439153,768706;135124,344980;221453,284984;183919,228737;195179,164991;296522,93745;360330,104994;401618,161241;487947,101244;487947,101244;255234,262485;367837,183739;326549,123743;213946,202488;255234,262485;255234,262485;574277,348730;442906,326231;442906,326231;405372,352480;435399,393727;435399,393727;484194,397477;360330,487472;360330,487472;345317,509971;371591,547469;397865,543719;397865,543719;525482,453724;514221,506221;514221,506221;514221,506221;540496,543719;578030,517470;578030,509971;600551,386228;574277,348730;551756,52497;521728,78745;788223,464973;814497,506221;852031,479972;874552,352480;679373,74996;551756,52497" o:connectangles="0,0,0,0,0,0,0,0,0,0,0,0,0,0,0,0,0,0,0,0,0,0,0,0,0,0,0,0,0,0,0,0,0,0,0,0,0,0,0,0,0,0,0,0,0,0,0,0,0,0,0,0,0,0,0,0"/>
                  <o:lock v:ext="edit" verticies="t"/>
                </v:shape>
                <v:shape id="Freeform 6097" o:spid="_x0000_s1142" style="position:absolute;left:129286;top:66786;width:7540;height:7397;visibility:visible;mso-wrap-style:square;v-text-anchor:top" coordsize="2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" path="m34,102v,,,,,-1c34,101,34,101,34,101,26,32,26,32,26,32v,,,,,c26,26,30,21,36,21v5,-1,11,3,11,9c47,30,47,30,47,30v8,69,8,69,8,69c55,99,55,99,55,99v,,,,,1c56,105,51,111,45,112v-6,,-11,-4,-11,-10xm60,21v62,32,62,32,62,32c123,52,123,52,123,52v,1,,1,,1c128,55,134,54,137,48v3,-5,,-11,-5,-13c132,34,132,34,132,34v,,,,,c70,2,70,2,70,2v,,,,,c65,,59,1,56,7v-3,5,-1,11,4,14xm175,19v-3,-5,-10,-7,-14,-3c139,31,139,31,139,31v-2,1,-2,1,-2,1c144,36,145,44,142,51v-4,8,-13,10,-21,7c121,57,121,57,121,57v,,,,,c109,51,109,51,109,51,88,65,88,65,88,65v,,,,,c88,66,88,66,88,66v,,,,,c88,66,88,66,88,66,58,86,58,86,58,86v2,13,2,13,2,13c60,99,60,99,60,99v,,-1,1,-1,1c60,108,54,116,46,117v-8,,-14,-4,-17,-11c7,121,7,121,7,121v,,,,,c6,121,6,121,6,121,1,124,,131,3,136v4,5,11,6,15,3c18,139,18,139,18,139v,,,,,c21,137,21,137,21,137v9,7,54,49,56,52c81,192,90,197,98,192v6,-4,29,-20,42,-29c140,163,145,159,150,155v14,-9,37,-25,43,-29c201,121,199,111,198,106,196,103,173,46,169,35v4,-2,4,-2,4,-2c173,33,173,33,173,33v4,-3,5,-9,2,-14xm98,174v-3,2,-8,1,-10,-2c88,172,88,172,88,172v,,,,,c65,138,65,138,65,138v,,,,,c63,135,64,131,67,129v3,-2,7,-2,10,2c77,131,77,131,77,131v22,33,22,33,22,33c99,164,99,164,99,164v,,,,,c102,168,101,172,98,174xm124,156v-3,2,-7,1,-10,-2c114,154,114,154,114,154v,,,,,c91,121,91,121,91,121v,,,,,c89,117,90,113,93,111v3,-2,7,-1,9,2c102,113,102,113,102,113v24,33,24,33,24,33c126,146,126,146,126,146v,,,,,c128,149,127,154,124,156xm150,138v-3,2,-7,1,-9,-1c140,136,140,136,140,136v,,,,,c117,102,117,102,117,102v,,,,,c115,99,117,95,119,93v3,-2,8,-2,10,1c129,94,129,94,129,94v23,35,23,35,23,35c152,129,152,129,152,129v,,,,,c154,131,154,136,150,138xm177,120v-4,2,-8,2,-10,-2c167,118,167,118,167,118v,,,,,c144,84,144,84,144,84v,,,,,c142,81,142,77,146,75v3,-2,7,-2,9,2c155,77,155,77,155,77v23,33,23,33,23,33c178,110,178,110,178,110v,,,,,c181,114,179,118,177,120xe" fillcolor="#8dd0d2" stroked="f">
                  <v:path arrowok="t" o:connecttype="custom" o:connectlocs="127553,379276;97540,120166;135056,78859;176323,112656;206336,371765;168820,420583;225093,78859;461442,195271;513963,180250;495206,127677;262609,7510;210087,26286;656523,71349;521466,116411;532721,191515;453938,214047;408920,191515;330137,244088;330137,247843;217590,322947;225093,371765;172572,439359;26261,454380;22509,454380;67528,521973;67528,521973;288870,709733;525218,612098;724051,473156;634013,131432;649019,123922;367653,653405;330137,645895;243851,518218;251354,484421;288870,491932;371404,615853;367653,653405;427678,578301;427678,578301;341392,454380;382659,424338;472696,548260;472696,548260;562734,518218;525218,510708;438932,383031;446435,349234;483951,352989;570237,484421;562734,518218;626510,443114;626510,443114;540224,315437;581491,289151;667777,413072;667777,413072" o:connectangles="0,0,0,0,0,0,0,0,0,0,0,0,0,0,0,0,0,0,0,0,0,0,0,0,0,0,0,0,0,0,0,0,0,0,0,0,0,0,0,0,0,0,0,0,0,0,0,0,0,0,0,0,0,0,0,0,0"/>
                  <o:lock v:ext="edit" verticies="t"/>
                </v:shape>
                <v:shape id="Freeform 6098" o:spid="_x0000_s1143" style="position:absolute;left:150828;top:66643;width:5286;height:6905;visibility:visible;mso-wrap-style:square;v-text-anchor:top" coordsize="14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" path="m30,9v,,,,,c29,9,29,9,29,9v1,,1,,1,c27,5,24,2,21,v,,,,,c21,,21,,20,,19,,14,2,10,5,9,5,9,5,9,5v,,,,,c9,6,9,6,9,6,8,6,7,6,7,7v,,,,-1,c6,7,5,8,5,8v,,,,,1c5,9,4,9,4,9v,,,,,c3,10,3,10,2,11v,,,,,c2,11,2,11,2,11,1,12,1,12,1,12v,,,,,1c,13,,13,,13v,,,,,c,13,,13,,14v,,,,,c,18,2,21,5,25v,1,,1,,1c5,26,5,26,5,26v,,,,,c5,27,4,29,5,30v,,,,,c6,30,6,30,6,30v,,,,,c7,30,7,30,9,29v,1,,1,1,2c12,35,13,40,14,45v-1,2,,5,,8c14,60,14,66,15,70v,1,,1,1,1c16,72,16,71,16,71v1,4,3,7,3,10c20,81,21,82,21,82v1,,1,,1,c22,82,38,105,45,116v3,4,5,6,5,7c49,124,49,124,50,126v1,,1,1,2,1c52,128,53,129,53,130v,,,,,c54,130,54,130,54,129v,,,,,c54,129,54,129,54,129v,1,1,1,1,1c58,132,65,138,69,144v,,,1,1,1c71,148,72,150,74,153v2,4,3,7,4,9c78,164,79,165,79,166v-1,,,1,,1c79,168,81,171,82,172v,,,,,c85,175,98,184,101,184v2,,3,,5,-1c108,182,110,180,111,179v,,,,1,-1c112,177,113,176,113,175v1,-1,1,-1,2,-2c115,174,116,174,117,175v2,-1,3,-1,5,-2c125,171,126,169,125,166v1,,2,,3,c130,166,131,165,132,165v1,,2,,3,-1c135,164,135,164,135,164v,-1,,-1,,-1c137,162,140,160,140,158v1,-3,-3,-19,-4,-23c136,135,136,135,136,135v-1,-2,-2,-3,-2,-4c133,131,133,131,133,131v,,,,,c132,130,132,130,131,130v,,,,,c131,130,121,121,116,114v-1,-1,-1,-1,-1,-1c115,113,115,113,115,113v,,,,,-1c113,109,111,105,110,101v-2,-3,-2,-6,-3,-7c107,94,107,94,107,94v1,-1,1,-1,1,-1c107,93,107,93,107,93v1,,,-1,,-1c107,91,107,91,106,90v,,,,-1,-1c105,88,104,88,104,88v,-1,-1,-1,-1,-1c102,87,75,47,75,47v,,1,-2,,-4c73,41,71,39,68,37v,,,-1,-1,-2c67,35,67,35,67,35,62,32,56,29,48,26,47,25,45,25,44,24,39,21,34,19,31,14v1,,2,-1,2,-2c33,12,33,11,33,11,33,10,32,9,31,9v,,-1,,-1,xm28,15v3,5,9,9,15,12c44,27,46,28,47,29v7,2,12,5,17,8c18,68,18,68,18,68,17,63,17,59,17,52v-1,-2,-1,-5,,-7c16,39,15,34,12,29v,-1,-1,-2,-2,-3c10,26,10,26,10,26,28,14,28,14,28,14v,,,,,1xe" fillcolor="#8dd0d2" stroked="f">
                  <v:path arrowok="t" o:connecttype="custom" o:connectlocs="112476,33778;112476,33778;78733,0;37492,18765;33743,18765;26244,26271;18746,30024;14997,33778;7498,41284;7498,41284;3749,48790;0,48790;0,52543;18746,97580;18746,97580;18746,112592;22495,112592;37492,116345;52489,198912;59987,266467;71235,303998;82483,307751;187460,461626;194959,476639;198708,487898;202457,484145;206206,487898;262444,544194;292438,607996;296187,626761;307435,645526;397416,686810;419911,668045;431159,649279;457403,649279;479898,623008;506143,615502;506143,611749;509892,506663;502394,491651;498644,491651;491146,487898;431159,424096;431159,420343;401165,352788;404914,349035;401165,345282;393667,334022;386168,326516;281190,161382;251197,131357;179962,97580;116225,52543;123724,41284;112476,33778;161216,101333;239949,138863;63736,195159;44990,108839;37492,97580;104978,56296" o:connectangles="0,0,0,0,0,0,0,0,0,0,0,0,0,0,0,0,0,0,0,0,0,0,0,0,0,0,0,0,0,0,0,0,0,0,0,0,0,0,0,0,0,0,0,0,0,0,0,0,0,0,0,0,0,0,0,0,0,0,0,0,0"/>
                  <o:lock v:ext="edit" verticies="t"/>
                </v:shape>
                <v:shape id="Freeform 6099" o:spid="_x0000_s1144" style="position:absolute;left:159142;top:64881;width:11510;height:9826;visibility:visible;mso-wrap-style:square;v-text-anchor:top" coordsize="30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" path="m235,128v-2,-3,-1,-7,2,-9c239,117,243,118,245,121v2,2,1,6,-1,8c241,131,237,130,235,128t-10,7c231,143,242,145,251,139v8,-6,10,-17,4,-25c250,106,238,103,230,109v-8,6,-11,17,-5,26m102,221v-2,-3,-2,-7,1,-9c106,210,110,211,112,214v2,2,1,6,-2,8c108,224,104,223,102,221t-10,7c98,236,109,238,117,232v8,-5,11,-17,5,-25c116,198,105,196,96,202v-8,6,-10,17,-4,26m274,41v,,2,3,-1,5c234,73,234,73,234,73v,,-3,2,-5,-1c217,56,217,56,217,56v,,-2,-3,1,-5c218,51,246,31,250,29v4,-3,11,-7,15,-1c274,41,274,41,274,41v,,,,,xm220,79v,,2,3,-1,5c179,112,179,112,179,112v,,-3,2,-5,-1c162,94,162,94,162,94v,,-2,-3,1,-5c203,62,203,62,203,62v,,3,-3,5,c220,79,220,79,220,79v,,,,,xm164,117v,,2,3,-1,5c124,150,124,150,124,150v,,-3,2,-5,-1c107,132,107,132,107,132v,,-2,-3,1,-5c147,100,147,100,147,100v,,3,-3,5,c164,117,164,117,164,117v,,,,,xm109,155v,,2,3,,5c69,188,69,188,69,188v,,-3,2,-5,-1c52,171,52,171,52,171v,,-2,-3,1,-5c93,138,93,138,93,138v,,3,-2,5,1c109,155,109,155,109,155v,,,,,xm75,227v2,3,-1,5,-1,5c62,240,62,240,62,240v-3,3,-4,-1,-4,-1c23,190,23,190,23,190v-2,-3,1,-5,1,-5c36,178,36,178,36,178v3,-2,5,1,5,1c75,227,75,227,75,227v,,,,,xm304,63c270,15,270,15,270,15v,,-11,-15,-25,-5c172,61,172,61,172,61,96,113,96,113,96,113,6,176,6,176,6,176v,,-6,4,-2,10c27,220,27,220,27,220v-2,1,-3,5,,8c46,256,46,256,46,256v,,4,6,10,2c93,232,93,232,93,232v-1,-1,-2,-2,-3,-3c83,219,86,206,94,200v10,-6,23,-4,30,6c124,207,125,208,125,210v26,-18,26,-18,26,-18c226,139,226,139,226,139v,,,,,c225,138,225,137,224,136v-7,-9,-5,-22,5,-29c238,101,251,103,257,113v1,1,2,2,3,3c264,114,264,114,264,114,307,69,307,69,307,69v-2,-2,-2,-4,-3,-6e" fillcolor="#8dd0d2" stroked="f">
                  <v:path arrowok="t" o:connecttype="custom" o:connectlocs="888509,446324;914752,483830;843521,506334;955991,427571;843521,506334;386145,795132;412388,832638;344907,855142;457376,776379;344907,855142;1023473,172529;858517,270045;817278,191282;993481,105017;1027222,153776;821027,315052;652323,416319;611084,333805;779789,232539;824776,296299;611084,457576;446129,558843;404890,476329;569846,375062;614833,438823;408639,600100;239935,701366;198696,622603;367400,521336;408639,581346;277425,870144;217441,896399;89976,693865;153708,671361;281174,851391;1012226,56259;644825,228788;22494,660109;101223,825137;172453,960159;348655,870144;352404,750124;468623,787631;847270,521336;839772,510085;963489,423820;989732,427571;1139691,236289" o:connectangles="0,0,0,0,0,0,0,0,0,0,0,0,0,0,0,0,0,0,0,0,0,0,0,0,0,0,0,0,0,0,0,0,0,0,0,0,0,0,0,0,0,0,0,0,0,0,0,0"/>
                  <o:lock v:ext="edit" verticies="t"/>
                </v:shape>
                <v:shape id="Freeform 6100" o:spid="_x0000_s1145" style="position:absolute;left:174005;top:66309;width:7668;height:7843;visibility:visible;mso-wrap-style:square;v-text-anchor:top" coordsize="20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" path="m132,42c27,116,27,116,27,116,25,106,17,79,16,76v,-3,1,-5,5,-8c23,67,34,59,44,52v,,11,-7,22,-16c76,29,86,22,89,20v4,-3,6,-3,9,-2c100,20,123,36,132,42m29,148v-4,-6,-2,-15,4,-19c39,125,47,126,51,133v5,6,3,14,-3,18c43,155,34,154,29,148m139,70v-4,-6,-2,-14,4,-19c149,47,157,49,161,55v5,6,3,14,-3,19c152,78,144,76,139,70t63,13c168,35,168,35,168,35v,,-9,-13,-22,-4c145,32,145,32,145,32,137,27,110,8,106,6,100,3,91,,80,7,75,11,66,17,57,24,46,31,35,39,35,39,26,45,17,52,12,55,1,64,,74,2,79v1,5,9,37,12,46c12,126,12,126,12,126v,,-12,9,-4,21c43,196,43,196,43,196v12,-9,12,-9,12,-9c65,200,65,200,65,200v,,,,,c65,200,65,200,66,201v4,6,13,8,20,3c92,199,94,190,89,184v,,,,,-1c89,183,89,183,89,183,79,170,79,170,79,170v86,-61,86,-61,86,-61c175,122,175,122,175,122v,,,,,c175,122,175,122,175,122v5,8,14,9,21,4c202,121,204,112,199,105v,,,,,c199,105,199,105,199,105,190,92,190,92,190,92v12,-9,12,-9,12,-9c202,83,202,83,202,83xe" fillcolor="#8dd0d2" stroked="f">
                  <v:path arrowok="t" o:connecttype="custom" o:connectlocs="496141,157595;101483,435264;60138,285173;78931,255155;165380,195118;248070,135082;334519,75045;368347,67541;496141,157595;109001,555336;124035,484043;191691,499052;180415,566593;109001,555336;522451,262659;537486,191366;605141,206375;593865,277668;522451,262659;759246,311439;631452,131330;548762,116320;545003,120073;398416,22514;300691,26266;214243,90055;131552,146339;45104,206375;7517,296430;52621,469034;45104,472786;30069,551584;161622,735445;206725,701675;244312,750455;244312,750455;248070,754207;323243,765464;334519,690418;334519,686666;334519,686666;296933,637886;620176,408998;657762,457777;657762,457777;657762,457777;736694,472786;747970,393989;747970,393989;747970,393989;714142,345209;759246,311439;759246,311439" o:connectangles="0,0,0,0,0,0,0,0,0,0,0,0,0,0,0,0,0,0,0,0,0,0,0,0,0,0,0,0,0,0,0,0,0,0,0,0,0,0,0,0,0,0,0,0,0,0,0,0,0,0,0,0,0"/>
                  <o:lock v:ext="edit" verticies="t"/>
                </v:shape>
                <v:shape id="Freeform 6101" o:spid="_x0000_s1146" style="position:absolute;left:225298;top:65786;width:7588;height:8175;visibility:visible;mso-wrap-style:square;v-text-anchor:top" coordsize="20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" path="m199,161v3,5,2,12,-3,15c191,180,184,179,180,174v,,,,,c139,114,139,114,139,114v-10,7,-10,7,-10,7c66,30,66,30,66,30v,,,,,c60,22,63,11,71,6,78,,89,2,94,10v,,,,,c153,94,153,94,153,94v5,8,5,8,5,8c199,161,199,161,199,161xm83,83c73,69,73,69,73,69,72,67,72,67,72,67,45,28,45,28,45,28v,,,,,c44,26,41,25,40,26v-2,2,-3,4,-2,6c38,32,38,32,38,32,66,71,66,71,66,71v-6,5,-6,5,-6,5c33,36,33,36,33,36v,,,,,c32,34,29,34,27,35v-2,1,-2,4,-1,6c26,41,26,41,26,41,54,80,54,80,54,80v-7,5,-7,5,-7,5c20,45,20,45,20,45v,,,,,c19,43,16,43,15,44v-2,1,-2,4,-1,5c14,49,14,49,14,49,41,89,41,89,41,89v-6,4,-6,4,-6,4c8,54,8,54,8,54v,,,,,c7,52,4,51,2,53v-2,1,-1,3,,5c2,58,2,58,2,58,29,98,29,98,29,98v1,1,1,1,1,1c40,113,40,113,40,113v,,,,,c44,119,52,120,58,116v,,,,,c59,116,59,116,59,116v67,97,67,97,67,97c127,212,127,212,127,212v3,5,10,6,15,3c147,211,148,205,145,199v,,,,,c78,102,78,102,78,102v1,-1,1,-1,1,-1c79,101,79,101,79,101v,,,,,c86,97,87,89,83,83xe" fillcolor="#8dd0d2" stroked="f">
                  <v:path arrowok="t" o:connecttype="custom" o:connectlocs="747555,603797;736286,660051;676181,652550;676181,652550;522162,427533;484596,453785;247933,112509;247933,112509;266716,22502;353117,37503;353117,37503;574754,352527;593536,382529;747555,603797;311794,311274;274229,258770;270472,251269;169045,105008;169045,105008;150262,97508;142749,120009;142749,120009;247933,266271;225394,285022;123966,135010;123966,135010;101427,131260;97671,153762;97671,153762;202854,300023;176558,318775;75131,168763;75131,168763;56348,165013;52592,183764;52592,183764;154019,333776;131480,348777;30052,202516;30052,202516;7513,198765;7513,217517;7513,217517;108940,367528;112697,371279;150262,423783;150262,423783;217880,435034;217880,435034;221637,435034;473326,798812;477083,795061;533431,806312;544701,746308;544701,746308;293012,382529;296768,378779;296768,378779;296768,378779;311794,311274" o:connectangles="0,0,0,0,0,0,0,0,0,0,0,0,0,0,0,0,0,0,0,0,0,0,0,0,0,0,0,0,0,0,0,0,0,0,0,0,0,0,0,0,0,0,0,0,0,0,0,0,0,0,0,0,0,0,0,0,0,0,0,0"/>
                  <o:lock v:ext="edit" verticies="t"/>
                </v:shape>
                <v:shape id="Freeform 6102" o:spid="_x0000_s1147" style="position:absolute;left:183880;top:65817;width:8779;height:7922;visibility:visible;mso-wrap-style:square;v-text-anchor:top" coordsize="23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" path="m186,60v,10,-4,18,-11,18c169,79,164,72,163,63v-1,-11,4,-18,10,-19c180,44,185,51,186,60m137,13v2,2,-2,8,-8,12c122,30,116,32,114,29v-2,-2,3,-7,9,-12c129,13,136,11,137,13t36,77c179,89,185,98,186,107v,9,-4,17,-11,18c169,125,163,117,162,108v,-10,4,-18,11,-18m118,39v2,2,-3,9,-11,14c100,58,93,60,91,57v-2,-3,2,-9,9,-14c107,38,116,36,118,39m102,18v1,2,-2,9,-9,14c85,37,78,38,77,36v-2,-3,2,-8,9,-13c93,18,100,16,102,18m80,43v2,3,-3,9,-10,14c62,62,55,65,53,62,51,60,56,53,63,48v8,-5,15,-8,17,-5m58,70v2,2,-3,10,-11,15c39,91,31,93,29,90,27,87,32,81,40,75v8,-5,16,-8,18,-5m56,147v-3,3,-11,1,-18,-5c30,137,26,129,28,126v3,-4,11,-1,19,4c54,136,58,144,56,147t48,26c107,170,115,172,123,178v8,6,12,13,9,17c130,198,122,196,113,190v-7,-6,-11,-13,-9,-17m66,87c64,84,69,77,77,71v7,-5,15,-6,17,-4c96,70,91,76,84,81v-8,6,-16,9,-18,6m161,155v-1,-9,4,-18,11,-18c178,136,184,145,185,154v,8,-5,16,-11,17c167,171,162,164,161,155m150,2c134,4,104,7,95,11,83,15,74,20,64,28,56,37,24,73,15,84,6,94,,110,9,123v9,11,36,49,44,59c61,190,72,201,83,203v10,1,56,7,64,8c157,211,173,207,184,192v13,-16,37,-58,43,-68c234,114,231,95,224,81,215,67,195,36,186,21,177,5,167,,150,2e" fillcolor="#8dd0d2" stroked="f">
                  <v:path arrowok="t" o:connecttype="custom" o:connectlocs="656540,292838;649037,165190;513977,48806;427689,108875;513977,48806;697808,401713;607769,405467;442696,146419;341401,213997;442696,146419;348904,120138;322643,86350;300133,161436;198838,232768;300133,161436;176328,319118;150066,281575;210093,551886;105046,473045;210093,551886;461454,668270;423937,713322;247609,326626;352656,251540;247609,326626;645285,514343;652789,641990;562749,7509;240106,105121;33765,461782;311388,762128;690305,720831;840371,304100;562749,7509" o:connectangles="0,0,0,0,0,0,0,0,0,0,0,0,0,0,0,0,0,0,0,0,0,0,0,0,0,0,0,0,0,0,0,0,0,0"/>
                  <o:lock v:ext="edit" verticies="t"/>
                </v:shape>
                <v:shape id="Freeform 6103" o:spid="_x0000_s1148" style="position:absolute;left:206279;top:66309;width:7350;height:7382;visibility:visible;mso-wrap-style:square;v-text-anchor:top" coordsize="19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" path="m158,22c146,13,132,6,117,3,99,,80,1,62,8,55,11,49,15,42,19,36,23,30,28,25,34,12,48,5,66,2,84,,99,1,114,6,128v3,9,7,17,13,26c24,161,31,169,38,174v12,10,26,17,41,19c97,197,116,195,133,189v8,-3,14,-7,21,-11c160,173,166,168,170,163v13,-15,21,-32,24,-51c196,97,194,82,189,68,187,59,183,50,177,43,171,34,165,28,158,22xm153,28v3,26,3,26,3,26c156,55,156,55,156,55,128,74,128,74,128,74v-1,,-1,,-1,c97,60,97,60,97,60v,,,,,c94,26,94,26,94,26v,,,,,c116,10,116,10,116,10v13,3,27,8,37,18xm125,78v4,35,4,35,4,35c101,132,101,132,101,132,70,118,70,118,70,118,67,84,67,84,67,84,95,64,95,64,95,64v30,14,30,14,30,14c125,78,125,78,125,78xm109,9c91,21,91,21,91,21,71,12,71,12,71,12,83,8,96,7,109,9xm30,39c35,33,40,29,46,24,52,21,59,17,65,14,89,26,89,26,89,26v,,,,,c92,60,92,60,92,60v,,,,,c64,79,64,79,64,79v,,,,,c32,65,32,65,32,65v,,,,,c30,39,30,39,30,39v,,,,,xm26,44v2,22,2,22,2,22c10,79,10,79,10,79,12,66,18,54,26,44xm9,85c31,69,31,69,31,69v,,,,,c62,84,62,84,62,84v,,,,,c65,118,65,118,65,118,37,138,37,138,37,138,12,127,12,127,12,127,8,113,7,99,9,85xm24,150c20,144,17,138,14,133v21,9,21,9,21,9c38,164,38,164,38,164,33,161,28,156,24,150xm43,169c40,142,40,142,40,142,68,122,68,122,68,122v31,14,31,14,31,14c100,136,100,136,100,136v2,35,2,35,2,35c102,172,102,172,102,172,80,187,80,187,80,187,67,184,53,178,43,169xm87,187v18,-12,18,-12,18,-12c125,184,125,184,125,184v-13,4,-26,5,-38,3xm166,158v-5,5,-11,10,-16,14c143,177,137,180,131,182,107,171,107,171,107,171v-1,,-1,,-1,c104,136,104,136,104,136v,-1,,-1,,-1c131,116,131,116,131,116v31,15,31,15,31,15c166,158,166,158,166,158v,,,,,xm170,153v-3,-22,-3,-22,-3,-22c186,118,186,118,186,118v-3,12,-8,24,-16,35xm187,111v-23,16,-23,16,-23,16c133,112,133,112,133,112,130,78,130,78,130,78v,,,,,c158,58,158,58,158,58v1,,1,,1,c184,70,184,70,184,70v4,13,4,27,3,41xm180,63c160,54,160,54,160,54,158,32,158,32,158,32v5,4,10,9,14,15c175,52,178,58,180,63xe" fillcolor="#8dd0d2" stroked="f">
                  <v:path arrowok="t" o:connecttype="custom" o:connectlocs="438758,11241;157503,71196;7500,314760;71251,577061;296255,723199;577510,666992;727513,419680;663762,161127;573760,104920;585010,206093;476258,277289;363756,224829;352506,97426;573760,104920;483759,423428;262505,442163;356256,239817;468758,292277;341256,78690;408757,33724;172503,89932;333756,97426;345006,224829;240004,296025;120002,243565;112502,146139;97502,164874;37501,296025;33751,318508;116252,258553;232504,314760;138752,517106;33751,318508;52501,498371;142503,614532;161253,633268;255005,457152;375007,509612;382507,644509;161253,633268;393757,655751;326256,700717;562510,644509;401257,640762;390007,509612;491259,434669;622511,592049;637511,573314;697512,442163;701262,415933;498759,419680;487509,292277;596261,217335;701262,415933;600011,202346;645011,176116" o:connectangles="0,0,0,0,0,0,0,0,0,0,0,0,0,0,0,0,0,0,0,0,0,0,0,0,0,0,0,0,0,0,0,0,0,0,0,0,0,0,0,0,0,0,0,0,0,0,0,0,0,0,0,0,0,0,0,0"/>
                  <o:lock v:ext="edit" verticies="t"/>
                </v:shape>
                <v:shape id="Freeform 6104" o:spid="_x0000_s1149" style="position:absolute;left:195849;top:75755;width:7843;height:8636;visibility:visible;mso-wrap-style:square;v-text-anchor:top" coordsize="20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" path="m99,1c98,,97,1,97,1,,69,,69,,69v,1,,1,,2c,71,,72,,73v,,14,17,19,23c20,95,20,95,20,95,115,27,115,27,115,27v1,-1,1,-1,1,-1c112,20,99,2,99,2v,-1,,-1,,-1xm112,27c21,93,21,93,21,93,17,88,8,75,4,72,98,5,98,5,98,5v3,5,10,17,14,22xm21,101v1,3,2,6,6,12c27,113,27,113,27,113v7,8,13,7,18,13c45,127,45,127,45,127v,,,,,c45,127,45,127,45,127v1,1,6,7,14,16c60,144,61,145,61,146v2,2,3,3,4,4c84,173,110,204,123,219v,1,2,1,2,2c128,226,130,228,130,228v2,2,6,2,11,1c150,228,163,223,177,213v1,-1,2,-2,3,-2c198,196,209,181,205,174v,,,-1,-1,-2c204,171,203,171,203,170,192,152,144,72,137,61v,,,,,c133,54,135,49,129,40v-1,-2,-2,-4,-3,-5c122,31,120,30,116,25,18,96,18,96,18,96v1,2,2,3,3,5xe" fillcolor="#8dd0d2" stroked="f">
                  <v:path arrowok="t" o:connecttype="custom" o:connectlocs="371475,3755;363970,3755;0,259080;0,266590;0,274099;71293,360459;75045,356704;431511,101379;435264,97624;371475,7510;371475,3755;420255,101379;78798,349195;15009,270344;367723,18774;420255,101379;78798,379233;101311,424290;101311,424290;168852,473103;168852,476857;168852,476857;168852,476857;221384,536934;228889,548198;243898,563217;461530,822297;469034,829807;487795,856090;529070,859845;664152,799769;675409,792259;769216,653332;765464,645823;761711,638313;514061,229042;514061,229042;484043,150191;472786,131417;435264,93870;67541,360459;78798,379233" o:connectangles="0,0,0,0,0,0,0,0,0,0,0,0,0,0,0,0,0,0,0,0,0,0,0,0,0,0,0,0,0,0,0,0,0,0,0,0,0,0,0,0,0,0"/>
                  <o:lock v:ext="edit" verticies="t"/>
                </v:shape>
                <v:shape id="Freeform 6105" o:spid="_x0000_s1150" style="position:absolute;left:117617;top:76771;width:7128;height:7318;visibility:visible;mso-wrap-style:square;v-text-anchor:top" coordsize="1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" path="m127,8c124,7,121,6,118,6,95,,71,3,50,14v-1,1,-3,2,-4,3c44,18,43,19,41,20v-2,1,-4,3,-5,4c35,25,34,26,33,26,15,42,4,64,1,87v,3,,6,,10c,116,6,135,18,152v11,16,28,28,46,34c67,188,70,189,73,189v22,6,46,3,68,-8c142,180,143,179,145,178v1,-1,3,-2,5,-3c151,174,153,173,155,171v,-1,2,-2,3,-2c176,153,187,131,189,108v,-3,1,-7,1,-10c190,79,184,60,173,44,161,27,145,15,127,8xm124,18v15,5,28,14,38,27c136,64,136,64,136,64,129,55,121,47,113,40v5,-7,8,-15,11,-22xm115,15v-2,6,-5,13,-10,19c92,25,78,20,64,18v17,-6,35,-7,51,-3xm53,28v14,-3,31,3,47,14c94,49,86,57,77,63,53,28,53,28,53,28v,,,,,xm83,71v9,-7,18,-15,24,-23c114,54,121,61,128,69,97,91,97,91,97,91,83,71,83,71,83,71v,,,,,xm102,98c133,77,133,77,133,77v6,8,10,18,13,26c136,107,126,112,116,118,102,98,102,98,102,98v,,,,,xm45,33c69,69,69,69,69,69,60,75,51,79,42,83,36,64,37,46,45,33xm58,118c52,109,47,100,44,92,55,88,65,83,75,77,89,96,89,96,89,96,58,118,58,118,58,118v,,,,,xm94,104v14,20,14,20,14,20c98,131,90,139,83,147,76,142,69,134,63,126,94,104,94,104,94,104v,,,,,xm31,41v-3,13,-3,28,1,44c25,87,18,88,11,88,13,71,20,55,31,41xm10,97v8,,17,,25,-2c39,104,44,114,50,124,23,143,23,143,23,143,14,128,10,113,10,97xm66,177c52,172,39,163,28,150,55,131,55,131,55,131v7,10,15,17,22,24c73,163,69,170,66,177xm75,180v3,-6,6,-13,10,-19c99,170,113,175,126,177v-16,6,-34,7,-51,3xm91,153v6,-7,14,-15,22,-21c138,167,138,167,138,167v-14,2,-31,-3,-47,-14xm146,161c121,126,121,126,121,126v9,-6,19,-10,28,-14c154,131,153,149,146,161xm159,154v3,-13,3,-29,-1,-44c165,108,173,107,180,107v-2,17,-9,33,-21,47xm180,98v-8,,-16,1,-25,3c152,91,147,81,141,71,167,53,167,53,167,53v9,14,13,29,13,45xe" fillcolor="#8dd0d2" stroked="f">
                  <v:path arrowok="t" o:connecttype="custom" o:connectlocs="442679,22518;172570,63801;135055,90072;3752,326512;67527,570458;273861,709320;543970,668037;581485,641766;709036,405326;649012,165133;465188,67554;510206,240193;465188,67554;393909,127603;431424,56295;375152,157627;198830,105084;311376,266464;480194,258958;311376,266464;382655,367796;547721,386561;382655,367796;168818,123850;157564,311500;217588,442856;281364,288982;217588,442856;352642,390314;311376,551693;352642,390314;116297,153874;41267,330265;37515,364042;187576,465374;37515,364042;105042,562952;288867,581717;281364,675543;472691,664284;341388,574211;517709,626754;547721,604235;558976,420338;596491,577964;675273,401573;675273,367796;528964,266464;675273,367796" o:connectangles="0,0,0,0,0,0,0,0,0,0,0,0,0,0,0,0,0,0,0,0,0,0,0,0,0,0,0,0,0,0,0,0,0,0,0,0,0,0,0,0,0,0,0,0,0,0,0,0,0"/>
                  <o:lock v:ext="edit" verticies="t"/>
                </v:shape>
                <v:shape id="Freeform 6106" o:spid="_x0000_s1151" style="position:absolute;left:128381;top:76517;width:7207;height:8446;visibility:visible;mso-wrap-style:square;v-text-anchor:top" coordsize="45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" path="m350,108l246,89,182,,133,35r28,40l52,56,,354,41,326,185,532r49,-36l152,373r71,-49l308,444,454,342,310,137r40,-29l350,108r,l350,108xm310,227r-59,42l208,208r60,-41l310,227r,l310,227r,xe" fillcolor="#8dd0d2" stroked="f">
                  <v:path arrowok="t" o:connecttype="custom" o:connectlocs="555625,171450;390525,141288;288925,0;211138,55563;255588,119063;82550,88900;0,561975;65088,517525;293688,844550;371475,787400;241300,592138;354013,514350;488950,704850;720725,542925;492125,217488;555625,171450;555625,171450;555625,171450;555625,171450;492125,360363;398463,427038;330200,330200;425450,265113;492125,360363;492125,360363;492125,360363;492125,360363" o:connectangles="0,0,0,0,0,0,0,0,0,0,0,0,0,0,0,0,0,0,0,0,0,0,0,0,0,0,0"/>
                  <o:lock v:ext="edit" verticies="t"/>
                </v:shape>
                <v:shape id="Freeform 6107" o:spid="_x0000_s1152" style="position:absolute;left:138699;top:88598;width:11748;height:8398;visibility:visible;mso-wrap-style:square;v-text-anchor:top" coordsize="74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" path="m740,180l613,r,l327,2r66,95l194,97r92,132l116,350,241,529,631,255,572,172r50,-35l681,220r59,-40l740,180r,l740,180xm225,343r-54,37l159,364r54,-38l225,343r,l225,343r,xm244,371r-55,38l178,392r54,-38l244,371r,l244,371r,xm291,295r-54,38l225,317r54,-38l291,295r,l291,295r,xm312,324r-54,38l244,345r54,-38l312,324r,l312,324r,xm360,248r-55,38l293,269r55,-37l360,248r,l360,248r,xm379,276r-55,38l312,298r55,-38l379,276r,l379,276r,xm213,272r54,-40l140,57,121,68,109,78,90,90,213,272r,l213,272r,xm142,319r59,-40l50,73,34,85,19,94,,106,142,319r,l142,319r,xe" fillcolor="#8dd0d2" stroked="f">
                  <v:path arrowok="t" o:connecttype="custom" o:connectlocs="973138,0;519113,3175;307975,153988;184150,555625;1001713,404813;987425,217488;1174750,285750;1174750,285750;357188,544513;252413,577850;357188,544513;357188,544513;387350,588963;282575,622300;387350,588963;387350,588963;461963,468313;357188,503238;461963,468313;461963,468313;495300,514350;387350,547688;495300,514350;495300,514350;571500,393700;465138,427038;571500,393700;571500,393700;601663,438150;495300,473075;601663,438150;601663,438150;338138,431800;222250,90488;173038,123825;338138,431800;338138,431800;225425,506413;79375,115888;30163,149225;225425,506413;225425,506413" o:connectangles="0,0,0,0,0,0,0,0,0,0,0,0,0,0,0,0,0,0,0,0,0,0,0,0,0,0,0,0,0,0,0,0,0,0,0,0,0,0,0,0,0,0"/>
                  <o:lock v:ext="edit" verticies="t"/>
                </v:shape>
                <v:shape id="Freeform 6108" o:spid="_x0000_s1153" style="position:absolute;left:144478;top:76247;width:8033;height:7811;visibility:visible;mso-wrap-style:square;v-text-anchor:top" coordsize="21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" path="m198,174v-1,3,-25,-32,-43,-66c134,68,119,27,119,27v,,13,41,32,83c166,145,187,182,185,181v-10,-3,-28,-8,-49,-24c105,134,100,88,107,60v7,-28,,-60,,-60c107,,131,33,157,48v25,15,57,52,53,87c208,154,203,167,198,174t-64,2c119,182,101,186,101,186v,,13,-10,28,-17c125,166,121,163,118,160v-1,-1,-2,-3,-4,-4c114,156,114,156,114,156,107,146,100,135,96,124v-2,-2,-5,-4,-9,-6c65,102,31,85,31,85v,,36,8,61,25c92,111,92,111,93,111,90,100,90,90,90,80,60,69,23,74,,79v46,20,46,76,101,80c87,173,81,194,81,194v,,36,14,58,5c146,196,151,190,154,185v-6,-3,-11,-6,-18,-11c135,175,134,175,134,176e" fillcolor="#8dd0d2" stroked="f">
                  <v:path arrowok="t" o:connecttype="custom" o:connectlocs="743217,653378;581811,405545;446681,101386;566797,413055;694420,679664;510493,589543;401638,225303;401638,0;589319,180242;788261,506931;743217,653378;502985,660888;379116,698439;484217,634603;442927,600808;427913,585788;427913,585788;360348,465626;326565,443096;116362,319179;345333,413055;349087,416810;337826,300404;0,296649;379116,597053;304043,728479;521753,747255;578058,694684;510493,653378;502985,660888" o:connectangles="0,0,0,0,0,0,0,0,0,0,0,0,0,0,0,0,0,0,0,0,0,0,0,0,0,0,0,0,0,0"/>
                  <o:lock v:ext="edit" verticies="t"/>
                </v:shape>
                <v:shape id="Freeform 6109" o:spid="_x0000_s1154" style="position:absolute;left:154495;top:75422;width:10779;height:10064;visibility:visible;mso-wrap-style:square;v-text-anchor:top" coordsize="28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" path="m9,124c181,4,181,4,181,4,157,137,157,137,157,137v,4,-2,6,-5,8c149,147,146,148,143,147,9,124,9,124,9,124xm174,113v-5,27,-5,27,-5,27c168,146,164,151,159,155v-5,3,-11,5,-18,4c114,154,114,154,114,154,94,266,94,266,94,266v,1,,1,,1c97,268,100,268,103,266,282,141,282,141,282,141v3,-2,4,-5,5,-8c286,133,286,132,285,132,174,113,174,113,174,113xm3,135c2,134,1,134,1,134v-1,3,-1,7,2,10c83,259,83,259,83,259,102,152,102,152,102,152,3,135,3,135,3,135xm193,2v-17,99,-17,99,-17,99c282,120,282,120,282,120,202,4,202,4,202,4,200,2,197,,194,v,,-1,1,-1,2e" fillcolor="#8dd0d2" stroked="f">
                  <v:path arrowok="t" o:connecttype="custom" o:connectlocs="33802,465682;679799,15022;589660,514504;570881,544548;537079,552059;33802,465682;653508,424372;634729,525771;597171,582103;529567,597125;428161,578348;353045,998964;353045,1002719;386847,998964;1059134,529526;1077913,499482;1070401,495726;653508,424372;11267,506993;3756,503238;11267,540793;311731,972675;383091,570837;11267,506993;724868,7511;661020,379306;1059134,450660;758670,15022;728624,0;724868,7511" o:connectangles="0,0,0,0,0,0,0,0,0,0,0,0,0,0,0,0,0,0,0,0,0,0,0,0,0,0,0,0,0,0"/>
                  <o:lock v:ext="edit" verticies="t"/>
                </v:shape>
                <v:shape id="Freeform 6110" o:spid="_x0000_s1155" style="position:absolute;left:167338;top:75578;width:6826;height:8001;visibility:visible;mso-wrap-style:square;v-text-anchor:top" coordsize="1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" path="m19,149c6,138,6,138,6,138v,,,,,c,133,,125,4,119v6,-6,14,-6,19,-2c23,117,23,117,23,117v13,12,13,12,13,12c19,149,19,149,19,149v,,,,,xm37,128c24,117,24,117,24,117v,,,,,c24,117,24,117,24,117,19,113,12,113,7,116v-1,1,-2,2,-3,3c,125,,133,5,138v,,,,,c19,149,19,149,19,149,37,128,37,128,37,128v,,,,,xm6,138v,,,,,c1,133,1,125,6,119v,-1,,-1,2,-2c12,114,19,114,23,117v13,11,13,11,13,11c18,148,18,148,18,148,6,138,6,138,6,138xm50,158v5,-5,5,-13,-1,-19c49,139,49,139,49,139,36,128,36,128,36,128,18,149,18,149,18,149v12,11,12,11,12,11c31,160,31,160,31,160v,,,,,c36,164,43,164,48,161v1,-1,1,-2,2,-3xm19,149c36,129,36,129,36,129v12,10,12,10,12,10c48,139,48,139,48,139v,,,,,c54,144,55,152,50,158v-2,1,-2,2,-2,2c42,164,35,163,31,159v,,,,,c19,149,19,149,19,149v,,,,,xm88,136v16,-7,16,-7,16,-7c104,129,104,129,104,129v7,-2,10,-10,7,-17c108,105,100,102,93,104v,,,,,c78,110,78,110,78,110v10,26,10,26,10,26c88,136,88,136,88,136xm111,112v-3,-8,-11,-11,-17,-8c94,104,94,104,94,104v-16,6,-16,6,-16,6c88,136,88,136,88,136v16,-7,16,-7,16,-7c104,129,104,129,104,129v,,,,,c104,129,105,129,106,128v5,-3,7,-10,5,-16xm89,135c78,111,78,111,78,111v15,-7,15,-7,15,-7c93,104,93,104,93,104v,1,,1,,1c100,102,107,106,110,113v3,4,,11,-5,14c105,128,104,128,103,129v,,,,,c89,135,89,135,89,135v,,,,,xm78,110v-15,6,-15,6,-15,6c62,116,62,116,62,116v,,,,,c61,117,61,117,60,118v-5,3,-7,10,-5,16c58,141,66,145,73,143v,,,,,c89,136,89,136,89,136,78,110,78,110,78,110v,,,,,xm73,142v,,,,,c66,144,59,141,56,134v-3,-6,-1,-12,5,-16c61,118,62,118,62,117v16,-6,16,-6,16,-6c88,135,88,135,88,135v-15,7,-15,7,-15,7xm78,180c63,174,63,174,63,174v,,,,,c56,171,48,174,46,181v-3,7,-1,14,6,17c52,198,52,198,52,198v15,7,15,7,15,7c78,180,78,180,78,180v,,,,,xm79,180c63,174,63,174,63,174v-1,-1,-1,-1,-1,-1c62,173,62,173,62,173v-4,-2,-9,,-12,2c48,177,46,179,45,181v-3,6,,14,7,18c52,199,52,199,52,199v16,7,16,7,16,7c79,180,79,180,79,180v,,,,,xm52,198v,,,,,c46,195,43,188,46,181v,-2,3,-4,5,-6c54,173,59,172,63,174v15,6,15,6,15,6c67,204,67,204,67,204,52,198,52,198,52,198xm100,204v3,-7,1,-15,-6,-18c94,186,94,186,94,186,78,180,78,180,78,180,67,205,67,205,67,205v16,7,16,7,16,7c83,212,83,212,83,212v,,,,,c87,213,92,213,96,210v2,-1,3,-3,4,-6xm68,204c78,180,78,180,78,180v15,6,15,6,15,6c93,186,93,186,93,186v,1,,1,,1c100,190,103,198,99,204v,2,-2,4,-4,5c92,212,87,212,83,211v-1,,-1,,-1,c68,204,68,204,68,204v,,,,,xm113,162v13,-11,13,-11,13,-11c126,151,126,151,126,151v6,-4,7,-12,2,-18c124,127,116,126,109,130v,,,,,c96,141,96,141,96,141v17,21,17,21,17,21c113,162,113,162,113,162xm126,152v1,,1,,1,c127,152,127,152,127,152v5,-5,6,-13,2,-20c124,127,115,125,109,129v,,,,,c96,141,96,141,96,141v17,21,17,21,17,21c113,162,113,162,113,162v13,-10,13,-10,13,-10c126,152,126,152,126,152xm109,130v,,,,,c109,130,109,130,109,130v7,-4,14,-3,19,3c132,138,131,147,126,151v-12,10,-12,10,-12,10c97,141,97,141,97,141v12,-11,12,-11,12,-11c109,130,109,130,109,130xm114,162c97,140,97,140,97,140v,,,,,c83,151,83,151,83,151v,,,,,c83,151,83,151,83,151v-6,5,-7,13,-2,18c85,176,94,177,100,172v,,,,,c100,172,100,172,100,172v14,-10,14,-10,14,-10c114,162,114,162,114,162xm97,141v16,21,16,21,16,21c100,171,100,171,100,171v,,,,,c100,172,100,172,100,172v,,,,,c94,176,86,175,82,169v-5,-5,-4,-14,2,-18c84,151,84,151,84,151,97,141,97,141,97,141v,,,,,xm105,78v16,6,16,6,16,6c121,84,121,84,121,84v7,2,14,-2,17,-8c140,69,137,61,130,58v,,,,,c114,53,114,53,114,53v-9,25,-9,25,-9,25c105,78,105,78,105,78xm138,76v3,-7,-1,-15,-8,-18c130,58,130,58,130,58,114,52,114,52,114,52v-9,27,-9,27,-9,27c121,84,121,84,121,84v,1,,1,,1c121,85,121,85,121,85v4,1,8,,12,-3c136,80,137,78,138,76xm106,78v9,-25,9,-25,9,-25c130,58,130,58,130,58v,,,,,c130,58,130,58,130,58v7,3,10,11,7,17c137,78,134,80,133,81v-4,3,-8,4,-12,3c120,83,120,83,120,83,106,78,106,78,106,78v,,,,,xm115,52c99,46,99,46,99,46v,1,,1,,1c99,47,99,47,99,47,95,45,90,46,86,48v-2,2,-4,4,-5,7c79,62,82,70,89,73v,,,,,c105,78,105,78,105,78,115,52,115,52,115,52v,,,,,xm91,72v-1,,-1,,-1,c83,70,80,62,82,55v1,-2,3,-5,5,-6c90,47,95,46,99,47v15,6,15,6,15,6c105,78,105,78,105,78,91,72,91,72,91,72xm149,154v-5,16,-5,16,-5,16c144,170,144,170,144,170v-2,7,2,15,9,17c160,189,167,185,170,178v,,,,,c175,162,175,162,175,162v-26,-8,-26,-8,-26,-8c149,154,149,154,149,154xm170,178v,,,,,c175,162,175,162,175,162v-26,-8,-26,-8,-26,-8c144,170,144,170,144,170v-1,,-1,,-1,c143,170,143,170,143,170v-2,7,3,15,10,17c157,189,161,188,165,185v2,-1,4,-4,5,-7xm149,154v25,9,25,9,25,9c169,178,169,178,169,178v,,,,,c169,178,169,178,169,178v-1,2,-3,5,-5,6c161,187,157,187,153,186v-7,-2,-11,-9,-9,-15c144,169,144,169,144,169v5,-15,5,-15,5,-15c149,154,149,154,149,154xm180,147v,,,,,c180,147,180,147,180,147v2,-8,-1,-15,-9,-17c167,128,162,129,159,131v-3,2,-4,4,-5,7c154,138,154,138,154,138v-6,16,-6,16,-6,16c175,163,175,163,175,163v5,-16,5,-16,5,-16c180,147,180,147,180,147xm155,139v,,,,,c154,138,154,138,154,138v1,-2,3,-4,5,-6c163,130,167,129,171,131v7,1,10,9,8,16c174,162,174,162,174,162v-24,-8,-24,-8,-24,-8c155,139,155,139,155,139v,,,,,xm133,29v16,-1,16,-1,16,-1c149,28,149,28,149,28v8,-1,13,-7,12,-15c160,6,155,1,147,1v,,,,,c130,2,130,2,130,2v3,27,3,27,3,27c133,29,133,29,133,29xm161,13c161,6,155,1,147,1v,-1,,-1,,-1c130,2,130,2,130,2v3,27,3,27,3,27c149,28,149,28,149,28v1,,1,,1,c150,28,150,28,150,28v2,,4,-1,6,-2c160,23,162,18,161,13xm133,29c131,3,131,3,131,3,147,1,147,1,147,1v,,,,,c147,1,147,1,147,1v7,,13,5,14,13c161,18,159,22,155,25v-1,1,-4,2,-6,2c149,28,149,28,149,28v-16,1,-16,1,-16,1c133,29,133,29,133,29xm131,2c114,3,114,3,114,3v-1,,-1,,-1,c113,3,113,3,113,3v-1,1,-4,1,-6,3c104,8,101,13,102,18v,8,6,13,14,14c116,32,116,32,116,32v17,-2,17,-2,17,-2c131,2,131,2,131,2v,,,,,xm117,30v-1,,-1,,-1,c109,31,103,25,102,18v,-5,2,-9,6,-12c110,5,112,4,114,4,130,2,130,2,130,2v2,27,2,27,2,27c117,30,117,30,117,30xm162,110v9,-13,9,-13,9,-13c171,97,171,97,171,97v4,-7,2,-15,-5,-19c160,74,152,76,148,82v,,,,,c139,97,139,97,139,97v23,13,23,13,23,13c162,110,162,110,162,110xm171,97v1,-1,1,-1,1,-1c172,96,172,96,172,96v3,-6,1,-14,-5,-18c161,75,156,75,151,78v-1,1,-3,3,-4,4c147,82,147,82,147,82v-9,15,-9,15,-9,15c163,111,163,111,163,111v8,-14,8,-14,8,-14c171,97,171,97,171,97xm148,83v,,,,,c148,83,148,83,148,83v1,-1,2,-3,4,-4c156,76,161,76,166,78v7,4,8,12,5,18c162,110,162,110,162,110,140,96,140,96,140,96v8,-13,8,-13,8,-13c148,83,148,83,148,83xm154,125v,,,,,c163,110,163,110,163,110,139,96,139,96,139,96v-9,15,-9,15,-9,15c130,111,130,111,130,111v,,,,,c127,117,129,125,135,129v5,3,11,3,16,c152,128,153,127,154,125xm139,97v23,14,23,14,23,14c154,124,154,124,154,124v,,,,,c153,125,153,125,153,125v-1,1,-1,3,-3,4c146,132,140,132,136,129v-7,-4,-8,-12,-5,-18c131,111,131,111,131,111v8,-14,8,-14,8,-14c139,97,139,97,139,97xe" fillcolor="#8ecfd2" stroked="f">
                  <v:path arrowok="t" o:connecttype="custom" o:connectlocs="135025,484568;26255,435735;22504,518375;22504,518375;116271,601014;180033,522131;71263,559694;292554,413197;330060,510862;292554,416954;386321,484568;225041,443248;273800,533400;273800,533400;251296,770049;187534,657359;195036,743755;195036,743755;311307,796344;348814,698679;255047,766293;360066,529644;408825,484568;408825,488324;408825,488324;311307,567207;363817,529644;315058,567207;517595,285482;487589,217868;498841,308020;513844,281725;371318,172792;393822,292994;371318,176548;573855,702435;637617,668628;618863,694923;615113,691166;675124,552182;656370,612283;641367,492080;558852,105177;498841,108934;562603,105177;551351,3756;498841,108934;435080,120203;382570,67614;641367,364365;607611,413197;551351,308020;555102,311776;555102,311776;487589,416954;577606,465786;521345,364365" o:connectangles="0,0,0,0,0,0,0,0,0,0,0,0,0,0,0,0,0,0,0,0,0,0,0,0,0,0,0,0,0,0,0,0,0,0,0,0,0,0,0,0,0,0,0,0,0,0,0,0,0,0,0,0,0,0,0,0,0"/>
                  <o:lock v:ext="edit" verticies="t"/>
                </v:shape>
                <v:shape id="Freeform 6111" o:spid="_x0000_s1156" style="position:absolute;left:188309;top:76104;width:7874;height:8668;visibility:visible;mso-wrap-style:square;v-text-anchor:top" coordsize="21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" path="m179,141v-78,53,-78,53,-78,53c27,86,27,86,27,86,104,33,104,33,104,33v75,108,75,108,75,108c179,141,179,141,179,141xm77,40v,,1,1,-1,1c57,55,57,55,57,55v,,-1,1,-2,c53,52,53,52,53,52v,,-1,-1,,-2c73,36,73,36,73,36v,,1,,2,1c77,40,77,40,77,40v,,,,,xm49,57v1,1,1,3,-1,5c46,63,44,63,43,61v-2,-2,-1,-4,1,-5c46,54,48,55,49,57t90,133c135,183,136,175,143,170v6,-4,14,-2,18,4c165,180,164,189,158,193v-6,4,-15,3,-19,-3m200,149c107,16,107,16,107,16,107,16,97,,82,11,15,57,15,57,15,57v,,-15,10,-5,25c102,216,102,216,102,216v,,10,15,26,5c195,175,195,175,195,175v,,15,-11,5,-26e" fillcolor="#8dd0d2" stroked="f">
                  <v:path arrowok="t" o:connecttype="custom" o:connectlocs="671165,529070;378702,727941;101237,322695;389950,123825;671165,529070;671165,529070;288713,150091;284964,153843;213723,206375;206224,206375;198725,195118;198725,187614;273715,135082;281214,138834;288713,150091;288713,150091;183727,213880;179977,232641;161230,228889;164979,210127;183727,213880;521184,712932;536182,637886;603673,652895;592425,724189;521184,712932;749905,559089;401199,60036;307461,41275;56243,213880;37495,307686;382451,810491;479939,829252;731157,656648;749905,559089" o:connectangles="0,0,0,0,0,0,0,0,0,0,0,0,0,0,0,0,0,0,0,0,0,0,0,0,0,0,0,0,0,0,0,0,0,0,0"/>
                  <o:lock v:ext="edit" verticies="t"/>
                </v:shape>
                <v:shape id="Freeform 6112" o:spid="_x0000_s1157" style="position:absolute;left:176942;top:75612;width:9113;height:9160;visibility:visible;mso-wrap-style:square;v-text-anchor:top" coordsize="24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" path="m141,112v-6,-10,-20,-12,-29,-6c102,113,99,127,106,136v5,8,14,11,22,9c130,149,130,149,130,149v-10,3,-22,-1,-28,-10c94,127,96,111,109,102v11,-8,28,-5,36,7c152,118,151,131,145,139v-3,-3,-3,-3,-3,-3c146,129,147,119,141,112xm62,34c12,69,,137,34,186v30,43,85,57,131,39c163,221,163,221,163,221,119,238,67,224,38,184,5,137,17,71,64,38,112,5,177,17,210,64v28,40,23,94,-8,129c206,196,206,196,206,196v32,-36,37,-92,7,-135c179,12,111,,62,34xm186,80c162,46,115,38,80,62,46,86,38,133,62,167v20,29,57,40,89,28c149,191,149,191,149,191v-30,11,-64,1,-83,-26c43,133,51,88,83,66v32,-23,77,-15,99,17c201,110,198,146,178,170v3,4,3,4,3,4c203,148,206,109,186,80xm199,71c170,29,112,20,71,49,29,78,19,135,48,177v25,36,71,48,109,33c155,206,155,206,155,206,119,219,75,208,52,174,24,135,34,80,74,52,113,25,168,35,195,74v24,33,20,78,-6,108c193,185,193,185,193,185v27,-31,31,-78,6,-114xm159,99c145,79,119,75,99,89,79,102,75,129,88,149v12,16,32,22,49,16c135,161,135,161,135,161v-15,5,-33,-1,-43,-15c80,128,84,105,102,92v17,-12,41,-8,53,10c165,116,164,135,154,148v4,3,4,3,4,3c169,136,170,115,159,99xm172,90c154,63,117,57,90,75,63,94,56,131,75,158v16,22,44,30,69,22c142,175,142,175,142,175v-23,8,-49,1,-63,-20c62,131,68,97,93,79v24,-17,58,-11,75,14c183,113,181,140,165,159v4,3,4,3,4,3c186,142,188,112,172,90xm220,198v3,4,3,4,3,4c163,244,163,244,163,244v-2,-4,-2,-4,-2,-4c171,232,171,232,171,232,125,131,125,131,125,131v-3,,-6,,-7,-3c115,125,116,120,120,117v3,-2,8,-1,11,2c132,122,132,125,131,127v13,13,13,13,13,13c144,140,144,140,144,140v,,,,,c210,205,210,205,210,205v10,-7,10,-7,10,-7c220,198,220,198,220,198xm189,191v-5,11,-5,11,-5,11c198,201,198,201,198,201v-9,-10,-9,-10,-9,-10c189,191,189,191,189,191xm171,174v-3,7,-3,7,-3,7c177,180,177,180,177,180v-6,-6,-6,-6,-6,-6c171,174,171,174,171,174xm156,159v-1,2,-1,2,-1,2c158,161,158,161,158,161v-2,-2,-2,-2,-2,-2c156,159,156,159,156,159xm126,127v2,-1,3,-4,1,-6c126,120,124,119,122,120v-2,2,-3,4,-1,6c122,128,125,128,126,127xm133,136v3,8,3,8,3,8c138,144,138,144,138,144v1,-1,1,-1,1,-1c133,136,133,136,133,136v,,,,,xm145,162v6,-1,6,-1,6,-1c153,156,153,156,153,156v-9,-9,-9,-9,-9,-9c141,148,141,148,141,148v-2,3,-2,3,-2,3c145,162,145,162,145,162v,,,,,xm147,168v2,-3,2,-3,2,-3c146,166,146,166,146,166v1,2,1,2,1,2c147,168,147,168,147,168xm154,182v10,-1,10,-1,10,-1c169,171,169,171,169,171v-8,-7,-8,-7,-8,-7c153,165,153,165,153,165v-4,8,-4,8,-4,8c154,182,154,182,154,182v,,,,,xm159,193v4,-8,4,-8,4,-8c155,185,155,185,155,185v4,8,4,8,4,8c159,193,159,193,159,193xm164,204v15,-1,15,-1,15,-1c186,188,186,188,186,188v-6,-5,-6,-5,-6,-5c167,184,167,184,167,184v-6,13,-6,13,-6,13c164,204,164,204,164,204v,,,,,xm171,220v7,-14,7,-14,7,-14c165,208,165,208,165,208v6,12,6,12,6,12c171,220,171,220,171,220xm206,208v-4,-4,-4,-4,-4,-4c182,206,182,206,182,206v-9,18,-9,18,-9,18c175,229,175,229,175,229v31,-21,31,-21,31,-21c206,208,206,208,206,208xe" fillcolor="#8dd0d2" stroked="f">
                  <v:path arrowok="t" o:connecttype="custom" o:connectlocs="397489,510551;382490,521813;543735,521813;232494,127638;611233,829645;787478,240259;798728,228997;299992,232751;558735,717023;682481,311586;697481,300324;179995,664467;194995,653205;708731,683237;596234,371651;513736,619418;382490,345373;592484,566861;337491,281554;532485,656959;629983,349127;644982,337864;611233,915988;468737,491780;491237,446732;539985,525567;824977,743302;689981,758318;708731,717023;663732,675729;584984,596894;584984,596894;476237,454240;472487,476764;517486,540583;498736,510551;573734,585632;521236,566861;551235,630680;551235,630680;614983,679483;573734,619418;577484,683237;581234,694499;614983,765826;674981,686991;614983,765826;667482,773334;641232,825891;682481,773334;772479,780842" o:connectangles="0,0,0,0,0,0,0,0,0,0,0,0,0,0,0,0,0,0,0,0,0,0,0,0,0,0,0,0,0,0,0,0,0,0,0,0,0,0,0,0,0,0,0,0,0,0,0,0,0,0,0"/>
                  <o:lock v:ext="edit" verticies="t"/>
                </v:shape>
                <v:shape id="Freeform 6113" o:spid="_x0000_s1158" style="position:absolute;left:173005;top:87249;width:7382;height:7381;visibility:visible;mso-wrap-style:square;v-text-anchor:top" coordsize="19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" path="m110,170v4,7,5,12,4,14c111,186,111,186,111,186v-16,11,-39,7,-50,-9c50,161,53,138,69,126v3,-2,3,-2,3,-2c75,124,80,127,84,134v26,36,26,36,26,36m136,80v-3,2,-3,2,-3,2c132,84,133,90,138,96v25,37,25,37,25,37c168,139,172,142,175,141v2,-2,2,-2,2,-2c194,128,197,105,186,90,175,73,152,68,136,80m58,132c52,127,46,120,41,113,20,83,31,56,57,38,83,20,112,19,133,48v5,7,9,15,12,23c150,70,155,69,160,70,158,59,153,48,146,38,119,,77,4,48,25,18,45,,84,27,122v6,9,15,18,25,24c52,141,56,136,58,132e" fillcolor="#8dd0d2" stroked="f">
                  <v:path arrowok="t" o:connecttype="custom" o:connectlocs="412186,637015;427175,689475;415933,696969;228576,663245;258553,472141;269795,464646;314760,502118;412186,637015;509612,299772;498371,307266;517106,359726;610785,498371;655751,528348;663245,520853;696969,337243;509612,299772;217335,494623;153633,423428;213587,142392;498371,179863;543336,266047;599544,262300;547083,142392;179863,93679;101173,457152;194852,547083;217335,494623" o:connectangles="0,0,0,0,0,0,0,0,0,0,0,0,0,0,0,0,0,0,0,0,0,0,0,0,0,0,0"/>
                  <o:lock v:ext="edit" verticies="t"/>
                </v:shape>
                <v:shape id="Freeform 6114" o:spid="_x0000_s1159" style="position:absolute;left:181975;top:86645;width:8318;height:8335;visibility:visible;mso-wrap-style:square;v-text-anchor:top" coordsize="22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" path="m119,122v-6,4,-14,2,-19,-3c96,113,98,105,104,100v5,-4,14,-2,18,4c126,110,124,118,119,122xm191,55v31,44,20,105,-24,136c123,222,62,211,31,167,,123,11,62,55,31,99,,160,11,191,55xm178,64c152,27,101,18,64,44,27,70,18,121,44,158v26,37,77,46,114,20c194,152,203,101,178,64xm170,70c155,48,130,38,105,40v4,50,4,50,4,50c117,89,124,92,129,99,170,70,170,70,170,70v,,,,,xm131,121v-2,3,-4,6,-7,8c120,131,117,133,113,133v4,50,4,50,4,50c129,182,142,177,152,170v11,-8,19,-17,24,-28c131,121,131,121,131,121xm93,124v-5,-7,-5,-15,-2,-22c46,81,46,81,46,81v-10,22,-9,50,6,71c52,152,52,152,52,152,93,124,93,124,93,124xe" fillcolor="#8dd0d2" stroked="f">
                  <v:path arrowok="t" o:connecttype="custom" o:connectlocs="445902,458015;374707,446753;389695,375423;457143,390439;445902,458015;715691,206482;625761,717057;116159,626956;206089,116381;715691,206482;666979,240270;239813,165186;164871,593168;592037,668252;666979,240270;637002,262796;393443,150169;408431,337880;483372,371668;637002,262796;637002,262796;490866,454261;464637,484295;423419,499312;438407,687023;569555,638218;659485,533100;490866,454261;348478,465524;340984,382931;172365,304092;194848,570642;194848,570642;348478,465524" o:connectangles="0,0,0,0,0,0,0,0,0,0,0,0,0,0,0,0,0,0,0,0,0,0,0,0,0,0,0,0,0,0,0,0,0,0"/>
                  <o:lock v:ext="edit" verticies="t"/>
                </v:shape>
                <v:shape id="Freeform 6115" o:spid="_x0000_s1160" style="position:absolute;left:192849;top:88519;width:7207;height:6762;visibility:visible;mso-wrap-style:square;v-text-anchor:top" coordsize="19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" path="m139,167c132,65,132,65,132,65,186,29,186,29,186,29v,,,,,c191,25,192,18,189,12,185,6,178,5,172,8v,,,,,c118,45,118,45,118,45,27,,27,,27,,7,14,7,14,7,14,80,72,80,72,80,72,41,98,41,98,41,98,15,91,15,91,15,91,,101,,101,,101v26,21,26,21,26,21c35,154,35,154,35,154,51,143,51,143,51,143v2,-26,2,-26,2,-26c92,92,92,92,92,92v27,88,27,88,27,88c139,167,139,167,139,167v,,,,,xe" fillcolor="#8dd0d2" stroked="f">
                  <v:path arrowok="t" o:connecttype="custom" o:connectlocs="521775,627433;495498,244210;698202,108955;698202,108955;709464,45085;645649,30057;645649,30057;442946,169069;101352,0;26276,52599;300302,270510;153905,368194;56307,341895;0,379465;97598,458364;131382,578591;191443,537263;198950,439579;345347,345652;446699,676275;521775,627433;521775,627433" o:connectangles="0,0,0,0,0,0,0,0,0,0,0,0,0,0,0,0,0,0,0,0,0,0"/>
                </v:shape>
                <v:shape id="Freeform 6116" o:spid="_x0000_s1161" style="position:absolute;left:117840;top:86979;width:8969;height:8890;visibility:visible;mso-wrap-style:square;v-text-anchor:top" coordsize="23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" path="m139,70v-9,6,-21,4,-27,-5c106,57,108,44,117,38v8,-6,20,-3,26,5c149,52,147,64,139,70xm159,93c147,75,147,75,147,75v-1,-2,-3,-2,-5,-1c140,75,139,78,140,80v13,17,13,17,13,17c154,99,157,99,159,98v1,-1,2,-3,,-5xm115,29c102,11,102,11,102,11,101,9,99,9,97,10v-2,1,-2,4,-1,6c108,33,108,33,108,33v1,2,4,3,6,1c116,33,116,31,115,29xm136,104c135,82,135,82,135,82v,-3,-3,-4,-5,-4c128,78,126,80,126,82v1,22,1,22,1,22c127,107,130,108,132,108v1,,1,,2,c135,107,136,105,136,104xm129,26c128,4,128,4,128,4,128,2,126,,123,v-2,,-3,2,-4,5c120,27,120,27,120,27v,2,3,4,5,4c125,31,126,31,127,30v1,-1,2,-2,2,-4xm111,101v8,-20,8,-20,8,-20c120,79,119,76,117,75v-2,-1,-4,1,-5,3c103,98,103,98,103,98v-1,2,,5,2,6c107,104,108,104,109,103v1,,1,-1,2,-2xm143,31v9,-21,9,-21,9,-21c153,8,152,5,150,5v-2,-1,-5,,-6,2c136,28,136,28,136,28v-1,2,,4,2,5c139,34,141,33,142,33v1,-1,2,-1,1,-2xm172,23v-2,-2,-4,-2,-6,-1c148,34,148,34,148,34v-2,2,-2,4,-1,6c149,42,151,43,153,41,171,29,171,29,171,29v2,-1,2,-4,1,-6xm108,68v-2,-2,-4,-2,-6,-1c84,79,84,79,84,79v-1,1,-2,4,-1,6c85,87,87,87,89,86,107,74,107,74,107,74v2,-1,2,-4,1,-6xm177,77v1,-2,,-5,-2,-6c154,62,154,62,154,62v-2,,-4,1,-5,3c148,67,149,69,151,70v21,9,21,9,21,9c173,80,175,79,176,79v,-1,1,-2,1,-2xm106,44v1,-2,,-5,-2,-6c84,30,84,30,84,30v-2,-1,-5,,-6,2c77,34,78,36,80,37v21,9,21,9,21,9c102,46,104,46,105,45v1,,1,-1,1,-1xm182,50v,-2,-2,-4,-5,-4c155,47,155,47,155,47v-2,,-4,2,-4,5c151,54,153,56,155,55v23,,23,,23,c178,54,179,54,180,54v1,-1,2,-2,2,-4xm104,57v,-2,-2,-4,-4,-4c78,54,78,54,78,54v-3,,-5,2,-5,4c74,60,76,62,78,62v22,-1,22,-1,22,-1c101,61,102,61,102,60v1,,2,-2,2,-3xm2,157v-2,1,,4,3,3c6,159,20,152,32,145v11,-6,21,-11,24,-15c57,127,58,123,58,120v-2,-1,-5,-2,-6,-4c52,116,52,115,52,115,39,125,3,155,2,157xm52,106v1,-1,2,-2,3,-3c56,102,58,101,60,101,58,86,51,42,50,41v,-3,-4,-3,-4,1c46,43,45,58,44,72v,12,-1,23,1,26c46,102,49,104,52,106xm103,116c92,110,83,104,79,104v-4,,-7,1,-11,3c69,110,69,113,67,115v14,5,58,20,60,21c129,136,131,133,129,131v-2,-1,-14,-8,-26,-15xm62,114v3,-1,3,-4,2,-7c62,105,59,105,57,106v-3,2,-3,5,-2,7c57,116,60,116,62,114xm199,108v-45,-9,-62,18,-76,41c119,155,115,162,110,168,72,120,72,120,72,120,62,118,62,118,62,118v-1,4,-1,4,-1,4c96,181,96,181,96,181v-2,1,-4,2,-7,3c89,184,89,184,89,185v-10,3,-22,4,-38,1c49,195,49,195,49,195v17,4,31,2,41,-1c113,198,129,193,141,185v,,1,-1,1,-1c142,185,141,186,141,186v-15,24,-29,46,-72,37c67,232,67,232,67,232v25,5,41,1,54,-8c133,216,141,203,148,191v15,-24,28,-45,69,-37c219,146,219,146,219,146v-24,-5,-41,-1,-52,8c167,153,168,152,168,152v15,-25,28,-45,69,-37c239,106,239,106,239,106v-17,-3,-29,-2,-40,2xm161,147v-13,21,-25,41,-57,39c116,178,123,165,130,154v14,-22,26,-41,56,-39c175,124,168,135,161,147xe" fillcolor="#8dd0d2" stroked="f">
                  <v:path arrowok="t" o:connecttype="custom" o:connectlocs="439087,142540;596708,348848;525403,300084;596708,348848;364029,37511;427828,127536;506639,307586;476616,390110;510391,390110;461604,0;469110,116283;416570,378857;420322,292582;409064,386359;570438,37511;510391,105030;536662,116283;555426,127536;641742,108781;382794,251321;334006,322591;664260,288831;559179,243819;660507,296333;390299,142540;300230,138789;397805,165046;581696,176300;668012,206308;390299,213810;273960,217561;382794,225063;18764,600169;217667,450127;7506,588916;225173,378857;165127,270076;386547,435122;251443,431371;386547,435122;213914,397612;746823,405114;270207,450127;360276,678941;191397,697696;529156,693945;258949,836485;555426,716451;626731,577662;896938,397612;390299,697696;604213,551405" o:connectangles="0,0,0,0,0,0,0,0,0,0,0,0,0,0,0,0,0,0,0,0,0,0,0,0,0,0,0,0,0,0,0,0,0,0,0,0,0,0,0,0,0,0,0,0,0,0,0,0,0,0,0,0"/>
                  <o:lock v:ext="edit" verticies="t"/>
                </v:shape>
                <v:shape id="Freeform 6117" o:spid="_x0000_s1162" style="position:absolute;left:128047;top:87550;width:7477;height:6747;visibility:visible;mso-wrap-style:square;v-text-anchor:top" coordsize="1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" path="m172,7v-4,-1,-8,2,-8,6c159,41,159,41,159,41,122,34,122,34,122,34,85,60,85,60,85,60v,,,,,c85,60,85,60,85,60v-4,43,-4,43,-4,43c80,107,84,111,88,111v4,1,8,-3,8,-7c99,68,99,68,99,68v12,-8,12,-8,12,-8c103,140,103,140,103,140,74,161,74,161,74,161v-4,3,-6,9,-3,13c74,179,81,180,85,177v38,-27,38,-27,38,-27c126,148,127,145,127,142v3,-30,3,-30,3,-30c162,118,162,118,162,118v18,41,18,41,18,41c182,164,187,166,192,164v5,-2,7,-8,5,-13c174,98,174,98,174,98v,,,,,c173,95,170,93,167,93,140,88,140,88,140,88v3,-34,3,-34,3,-34c164,56,164,56,164,56v1,1,1,1,1,1c165,57,165,57,165,56v1,1,1,1,1,1c166,57,166,57,166,57v3,,6,-2,7,-5c173,51,173,51,173,51v6,-35,6,-35,6,-35c179,11,177,7,172,7xm140,8c135,2,126,,119,5v-6,4,-8,14,-3,20c120,32,130,33,136,29v7,-5,8,-14,4,-21xm74,130c45,151,45,151,45,151v-2,1,-5,1,-7,-1c37,148,37,145,39,143,69,123,69,123,69,123v2,-2,5,-2,7,1c77,126,76,129,74,130xm64,99c27,125,27,125,27,125v-2,2,-5,1,-7,-1c19,122,19,119,21,117,58,91,58,91,58,91v2,-1,6,-1,7,1c67,95,66,98,64,99xm74,53c9,99,9,99,9,99v-3,2,-6,1,-7,-1c,96,1,93,3,91,69,46,69,46,69,46v2,-2,5,-2,6,c77,49,76,52,74,53xe" fillcolor="#8dd0d2" stroked="f">
                  <v:path arrowok="t" o:connecttype="custom" o:connectlocs="646265,26238;616206,48727;597419,153679;458397,127441;319375,224896;319375,224896;319375,224896;304345,386071;330647,416058;360706,389820;371978,254882;417066,224896;387007,524757;278044,603471;266772,652198;319375,663443;462154,562240;477184,532254;488456,419806;608691,442295;676323,595974;721412,614716;740198,565988;653779,367330;653779,367330;627478,348589;526029,329847;537301,202406;616206,209903;619963,213651;619963,209903;623720,213651;623720,213651;650022,194910;650022,191162;672566,59972;646265,26238;526029,29986;447125,18741;435853,93707;511000,108700;526029,29986;278044,487275;169081,565988;142779,562240;146537,536002;259257,461037;285559,464785;278044,487275;240471,371078;101448,468533;75147,464785;78904,438547;217926,341092;244228,344841;240471,371078;278044,198658;33816,371078;7515,367330;11272,341092;259257,172420;281801,172420;278044,198658" o:connectangles="0,0,0,0,0,0,0,0,0,0,0,0,0,0,0,0,0,0,0,0,0,0,0,0,0,0,0,0,0,0,0,0,0,0,0,0,0,0,0,0,0,0,0,0,0,0,0,0,0,0,0,0,0,0,0,0,0,0,0,0,0,0,0"/>
                  <o:lock v:ext="edit" verticies="t"/>
                </v:shape>
                <v:shape id="Freeform 6118" o:spid="_x0000_s1163" style="position:absolute;left:205724;top:76168;width:7493;height:6985;visibility:visible;mso-wrap-style:square;v-text-anchor:top" coordsize="20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" path="m116,70v25,5,25,5,25,5c125,164,125,164,125,164v-24,-4,-24,-4,-24,-4c100,166,100,166,100,166v12,2,12,2,12,2c109,186,109,186,109,186,67,179,67,179,67,179v3,-18,3,-18,3,-18c83,163,83,163,83,163v,-6,,-6,,-6c59,153,59,153,59,153,75,64,75,64,75,64v25,4,25,4,25,4c101,55,101,55,101,55v5,1,5,1,5,1c107,51,107,51,107,51,89,47,75,37,65,25v25,4,25,4,25,4c117,10,117,10,117,10,115,9,114,7,114,5v1,-3,3,-5,6,-4c122,2,124,4,124,6v-1,2,-2,4,-4,4c138,38,138,38,138,38v26,4,26,4,26,4c150,51,133,54,115,52v-1,6,-1,6,-1,6c119,58,119,58,119,58v-3,12,-3,12,-3,12c116,70,116,70,116,70xm182,182v3,-15,3,-15,3,-15c169,164,169,164,169,164v-2,15,-2,15,-2,15c182,182,182,182,182,182xm185,164v3,-15,3,-15,3,-15c173,146,173,146,173,146v-3,15,-3,15,-3,15c185,164,185,164,185,164xm188,146v3,-15,3,-15,3,-15c175,128,175,128,175,128v-2,15,-2,15,-2,15c188,146,188,146,188,146xm191,128v3,-15,3,-15,3,-15c179,110,179,110,179,110v-3,16,-3,16,-3,16c191,128,191,128,191,128xm194,110v3,-15,3,-15,3,-15c182,93,182,93,182,93v-3,15,-3,15,-3,15c194,110,194,110,194,110xm198,92v2,-15,2,-15,2,-15c185,74,185,74,185,74v-3,16,-3,16,-3,16c198,92,198,92,198,92xm147,176v2,-16,2,-16,2,-16c134,158,134,158,134,158v-3,15,-3,15,-3,15c147,176,147,176,147,176xm150,158v2,-15,2,-15,2,-15c137,140,137,140,137,140v-2,15,-2,15,-2,15c150,158,150,158,150,158xm153,140v2,-15,2,-15,2,-15c141,122,141,122,141,122v-3,15,-3,15,-3,15c153,140,153,140,153,140xm156,122v3,-15,3,-15,3,-15c144,104,144,104,144,104v-3,15,-3,15,-3,15c156,122,156,122,156,122xm159,104v3,-15,3,-15,3,-15c147,86,147,86,147,86v-3,15,-3,15,-3,15c159,104,159,104,159,104xm162,86v3,-15,3,-15,3,-15c150,68,150,68,150,68v-3,15,-3,15,-3,15c162,86,162,86,162,86xm164,179v3,-16,3,-16,3,-16c152,161,152,161,152,161v-3,15,-3,15,-3,15c164,179,164,179,164,179xm167,161v3,-15,3,-15,3,-15c155,143,155,143,155,143v-3,15,-3,15,-3,15c167,161,167,161,167,161xm171,143v2,-15,2,-15,2,-15c158,125,158,125,158,125v-3,15,-3,15,-3,15c171,143,171,143,171,143xm174,125v2,-15,2,-15,2,-15c161,107,161,107,161,107v-3,16,-3,16,-3,16c174,125,174,125,174,125xm177,107v2,-15,2,-15,2,-15c164,90,164,90,164,90v-3,14,-3,14,-3,14c177,107,177,107,177,107xm180,89v2,-15,2,-15,2,-15c168,71,168,71,168,71v-3,16,-3,16,-3,16c180,89,180,89,180,89xm50,159v3,-16,3,-16,3,-16c37,141,37,141,37,141v-2,15,-2,15,-2,15c50,159,50,159,50,159xm54,141v2,-15,2,-15,2,-15c41,123,41,123,41,123v-3,15,-3,15,-3,15c54,141,54,141,54,141xm56,123v3,-15,3,-15,3,-15c44,105,44,105,44,105v-3,15,-3,15,-3,15c56,123,56,123,56,123xm60,105c62,90,62,90,62,90,47,87,47,87,47,87v-2,15,-2,15,-2,15c60,105,60,105,60,105xm63,87c65,72,65,72,65,72,50,69,50,69,50,69,48,84,48,84,48,84v15,3,15,3,15,3xm66,69c69,54,69,54,69,54,53,51,53,51,53,51,51,67,51,67,51,67v15,2,15,2,15,2xm15,152v3,-15,3,-15,3,-15c2,135,2,135,2,135,,150,,150,,150v15,2,15,2,15,2xm18,135v3,-16,3,-16,3,-16c6,117,6,117,6,117,3,132,3,132,3,132v15,3,15,3,15,3xm21,117v3,-15,3,-15,3,-15c9,99,9,99,9,99,6,114,6,114,6,114v15,3,15,3,15,3xm25,99c27,84,27,84,27,84,12,81,12,81,12,81,9,96,9,96,9,96v16,3,16,3,16,3xm28,81c30,66,30,66,30,66,15,63,15,63,15,63,12,78,12,78,12,78v16,3,16,3,16,3xm31,63c33,48,33,48,33,48,18,45,18,45,18,45,15,61,15,61,15,61v16,2,16,2,16,2xm32,156v3,-16,3,-16,3,-16c20,138,20,138,20,138v-3,15,-3,15,-3,15c32,156,32,156,32,156xm36,138v3,-16,3,-16,3,-16c23,120,23,120,23,120v-2,15,-2,15,-2,15c36,138,36,138,36,138xm39,120v3,-15,3,-15,3,-15c26,102,26,102,26,102v-2,15,-2,15,-2,15c39,120,39,120,39,120xm42,102c45,87,45,87,45,87,29,84,29,84,29,84,27,99,27,99,27,99v15,3,15,3,15,3xm45,84c48,69,48,69,48,69,33,66,33,66,33,66,30,81,30,81,30,81v15,3,15,3,15,3xm48,66c51,51,51,51,51,51,36,48,36,48,36,48,33,64,33,64,33,64v15,2,15,2,15,2xe" fillcolor="#8dd0d2" stroked="f">
                  <v:path arrowok="t" o:connecttype="custom" o:connectlocs="378397,600860;251016,672212;221044,574573;397129,210301;438341,37554;449580,37554;427101,217812;681863,683478;681863,683478;636905,604616;655638,480688;726821,424358;726821,413091;726821,413091;681863,337984;502031,593349;569468,537019;573215,525753;573215,525753;528257,446890;550736,322962;618173,266632;614426,672212;614426,672212;569468,593349;591947,469422;659384,413091;663131,401825;663131,401825;618173,326718;138621,529508;209804,473177;209804,461911;209804,461911;168593,383048;187325,259121;258509,202790;56198,570817;56198,570817;11240,495710;33719,371782;101156,315452;104902,304185;104902,304185;56198,229078;74930,518242;146114,458156;146114,450645;146114,450645;101156,371782;123635,247855;191072,191524" o:connectangles="0,0,0,0,0,0,0,0,0,0,0,0,0,0,0,0,0,0,0,0,0,0,0,0,0,0,0,0,0,0,0,0,0,0,0,0,0,0,0,0,0,0,0,0,0,0,0,0,0,0,0,0"/>
                  <o:lock v:ext="edit" verticies="t"/>
                </v:shape>
                <v:shape id="Freeform 6119" o:spid="_x0000_s1164" style="position:absolute;left:214153;top:87249;width:7811;height:7794;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" path="m126,134v-17,12,-40,8,-52,-9c62,108,66,85,83,73v16,-11,39,-7,52,10c146,99,142,123,126,134m80,53c58,22,58,22,58,22,54,17,49,15,45,18v-5,4,-5,9,-2,14c65,64,65,64,65,64v3,3,8,5,13,2c82,63,82,57,80,53xm166,176c144,145,144,145,144,145v-4,-5,-8,-6,-13,-3c127,146,126,150,129,155v22,32,22,32,22,32c154,190,159,192,164,189v4,-3,5,-9,2,-13xm63,84v2,-5,,-10,-5,-13c22,56,22,56,22,56,18,54,12,55,10,60,8,65,9,71,14,72,50,89,50,89,50,89v4,1,8,,10,-1c61,87,62,85,63,84xm199,148v2,-5,,-11,-5,-13c159,119,159,119,159,119v-6,-2,-12,,-13,5c143,128,146,134,150,136v37,16,37,16,37,16c189,153,193,153,196,151v2,-1,2,-2,3,-3xm59,109c58,104,53,99,48,100v-38,3,-38,3,-38,3c4,102,,107,,112v1,5,5,9,10,9c49,118,49,118,49,118v3,,4,,6,-1c58,115,58,112,59,109xm208,95v,-5,-5,-9,-9,-8c159,89,159,89,159,89v-5,1,-9,5,-9,10c151,104,155,108,160,107v39,-1,39,-1,39,-1c202,105,203,105,204,103v3,-2,4,-4,4,-8xm66,131v-3,-5,-9,-6,-13,-3c21,150,21,150,21,150v-3,3,-5,9,-1,13c22,167,28,168,32,166,64,143,64,143,64,143v4,-2,5,-8,2,-12xm189,45v-3,-5,-8,-7,-13,-3c144,64,144,64,144,64v-3,3,-4,9,-1,13c145,81,152,82,155,79,187,57,187,57,187,57v5,-3,5,-9,2,-12xm109,48c105,8,105,8,105,8,106,3,101,,96,,90,,87,5,88,10v1,40,1,40,1,40c90,54,94,58,100,59v2,-2,3,-1,5,-3c107,55,108,51,109,48xm121,198v-2,-40,-2,-40,-2,-40c118,153,114,149,109,150v-5,-1,-9,4,-9,10c103,199,103,199,103,199v,5,5,9,10,9c114,207,117,207,118,206v2,-2,4,-5,3,-8xm137,57c153,21,153,21,153,21v1,-5,-1,-10,-5,-12c143,6,137,9,135,14,120,50,120,50,120,50v-3,4,,11,5,13c128,63,132,63,133,62v2,-1,3,-3,4,-5xm73,194c89,157,89,157,89,157v2,-4,,-9,-5,-12c79,144,74,146,72,150,56,187,56,187,56,187v-2,4,,9,5,12c64,200,68,199,70,198v1,-1,2,-2,3,-4xe" fillcolor="#8dd0d2" stroked="f">
                  <v:path arrowok="t" o:connecttype="custom" o:connectlocs="277874,468427;506931,311036;300404,198613;168977,67454;244078,239835;300404,198613;540727,543376;484401,580850;615828,708262;236568,314783;82611,209855;52571,269814;225303,329773;747255,554618;597053,445943;563257,509649;735989,565860;221548,408469;37550,385984;37550,453438;206528,438448;781050,356005;597053,333520;600808,400974;766030,385984;247833,490912;78856,562113;120162,622071;247833,490912;660888,157392;536972,288551;702194,213603;409300,179876;360485,0;334199,187371;394280,209855;454361,741989;409300,562113;386770,745736;443096,771968;514442,213603;555747,33727;450606,187371;499421,232340;274119,726999;315424,543376;210283,700767;262853,741989" o:connectangles="0,0,0,0,0,0,0,0,0,0,0,0,0,0,0,0,0,0,0,0,0,0,0,0,0,0,0,0,0,0,0,0,0,0,0,0,0,0,0,0,0,0,0,0,0,0,0,0"/>
                  <o:lock v:ext="edit" verticies="t"/>
                </v:shape>
                <v:shape id="Freeform 6120" o:spid="_x0000_s1165" style="position:absolute;left:137048;top:76850;width:7128;height:7732;visibility:visible;mso-wrap-style:square;v-text-anchor:top" coordsize="190,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" path="m36,23c34,21,31,20,27,21v-2,2,-2,6,-1,9c28,33,32,33,34,31v3,-2,4,-5,2,-8m50,14c49,11,45,10,42,12v-3,2,-3,6,-1,8c42,23,46,23,48,22v3,-2,4,-5,2,-8m106,52v5,7,-2,12,-2,12c52,99,52,99,52,99,45,104,40,97,40,97,28,79,28,79,28,79,23,72,31,66,31,66,82,32,82,32,82,32v8,-5,13,2,13,2c106,52,106,52,106,52v,,,,,xm65,34v2,3,-1,5,-1,5c45,52,45,52,45,52v-3,2,-5,-1,-5,-1c36,45,36,45,36,45v-3,-3,1,-5,1,-5c56,27,56,27,56,27v3,-2,5,1,5,1c65,34,65,34,65,34v,,,,,xm70,141v-3,-5,-2,-11,3,-15c77,123,84,124,87,130v3,4,2,11,-3,14c79,147,73,145,70,141t49,-33c116,103,117,97,122,93v5,-3,11,-2,14,4c139,101,138,108,133,110v-5,4,-11,2,-14,-2m150,93c98,15,98,15,98,15,98,15,88,,73,10,14,49,14,49,14,49,14,49,,59,9,74v52,78,52,78,52,78c61,152,72,167,86,157v1,,1,,1,c87,206,87,206,87,206v12,-9,12,-9,12,-9c99,162,99,162,99,162v18,-12,18,-12,18,-12c127,143,127,143,127,143v17,-11,17,-11,17,-11c177,145,177,145,177,145v13,-8,13,-8,13,-8c144,118,144,118,144,118v1,,1,,1,c145,118,160,108,150,93e" fillcolor="#8dd0d2" stroked="f">
                  <v:path arrowok="t" o:connecttype="custom" o:connectlocs="135055,86318;101291,78812;97539,112589;127552,116342;135055,86318;187576,52542;157564,45036;153812,75060;180073,82565;187576,52542;397661,195155;390158,240190;195079,371545;150061,364039;105042,296485;116297,247696;307624,120095;356394,127601;397661,195155;397661,195155;243849,127601;240097,146366;168818,195155;150061,191402;135055,168884;138806,150119;210085,101330;228842,105083;243849,127601;243849,127601;262606,529170;273861,472875;326382,487887;315127,540429;262606,529170;446430,405321;457685,349027;510206,364039;498952,412827;446430,405321;562727,349027;367649,56295;273861,37530;52521,183896;33764,277720;228842,570452;322630,589217;326382,589217;326382,773113;371400,739336;371400,607982;438927,562946;476443,536676;540218,495393;664018,544181;712788,514158;540218,442851;543970,442851;562727,349027" o:connectangles="0,0,0,0,0,0,0,0,0,0,0,0,0,0,0,0,0,0,0,0,0,0,0,0,0,0,0,0,0,0,0,0,0,0,0,0,0,0,0,0,0,0,0,0,0,0,0,0,0,0,0,0,0,0,0,0,0,0,0"/>
                  <o:lock v:ext="edit" verticies="t"/>
                </v:shape>
                <v:shape id="Freeform 6121" o:spid="_x0000_s1166" style="position:absolute;left:151606;top:87693;width:7144;height:6382;visibility:visible;mso-wrap-style:square;v-text-anchor:top" coordsize="1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" path="m153,115v37,36,37,36,37,36c162,170,162,170,162,170,145,128,145,128,145,128v8,-13,8,-13,8,-13xm62,109v1,-2,1,-5,,-6c52,93,50,78,57,66,63,54,77,48,90,52v2,,5,-1,5,-4c96,46,95,43,92,43,75,39,58,46,49,62v-9,15,-7,34,6,47c57,111,59,111,61,109v,,,,1,xm45,119v2,-2,2,-5,,-7c32,97,31,75,40,57,51,39,71,30,91,33v2,,5,-1,5,-4c97,27,94,24,92,24,69,20,45,32,33,52,21,73,23,99,38,118v2,2,5,2,7,1c45,119,45,119,45,119xm28,129v2,-1,2,-4,1,-6c12,101,10,71,24,47,38,23,64,10,92,13v2,,4,-2,5,-4c97,7,95,4,93,4,62,,31,15,16,43,,70,2,103,21,128v2,2,5,3,7,1c28,129,28,129,28,129xm80,79v,-1,,-1,,-1c79,79,79,79,79,79v1,,1,,1,c80,79,80,79,80,79xm138,15v30,43,20,102,-23,132c96,160,74,165,53,164,91,91,91,91,91,91,83,84,83,84,83,84v-3,3,-8,3,-11,1c67,82,66,77,68,72v3,-4,9,-6,13,-3c85,71,87,75,86,79v9,3,9,3,9,3c133,7,133,7,133,7v2,3,4,5,5,8xm80,78v-1,1,-1,1,-1,1c80,79,80,79,80,79v,-1,,-1,,-1c80,78,80,78,80,78xe" fillcolor="#8dd0d2" stroked="f">
                  <v:path arrowok="t" o:connecttype="custom" o:connectlocs="575260,431707;714375,566850;609099,638175;545181,480508;575260,431707;233112,409183;233112,386659;214313,247762;338388,195206;357188,180191;345908,161421;184234,232746;206793,409183;229352,409183;233112,409183;169194,446723;169194,420445;150395,213976;342148,123881;360947,108865;345908,90095;124076,195206;142875,442969;169194,446723;169194,446723;105276,484262;109036,461738;90237,176437;345908,48802;364707,33786;349668,15016;60158,161421;78957,480508;105276,484262;105276,484262;300789,296564;300789,292810;297030,296564;300789,296564;300789,296564;518862,56310;432385,551834;199273,615651;342148,341611;312069,315334;270711,319088;255671,270286;304549,259024;323349,296564;357188,307826;500063,26278;518862,56310;300789,292810;297030,296564;300789,296564;300789,292810;300789,292810" o:connectangles="0,0,0,0,0,0,0,0,0,0,0,0,0,0,0,0,0,0,0,0,0,0,0,0,0,0,0,0,0,0,0,0,0,0,0,0,0,0,0,0,0,0,0,0,0,0,0,0,0,0,0,0,0,0,0,0,0"/>
                  <o:lock v:ext="edit" verticies="t"/>
                </v:shape>
                <v:shape id="Freeform 6122" o:spid="_x0000_s1167" style="position:absolute;left:202866;top:86899;width:9049;height:8446;visibility:visible;mso-wrap-style:square;v-text-anchor:top" coordsize="24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" path="m167,25v3,4,1,10,-3,13c160,41,154,40,151,36v-3,-5,-1,-10,3,-13c158,20,164,20,167,25t17,72c203,124,176,143,176,143v-70,49,-70,49,-70,49c79,211,60,184,60,184,33,145,33,145,33,145,13,118,41,99,41,99,110,50,110,50,110,50v28,-19,47,8,47,8c184,97,184,97,184,97v,,,,,xm170,55v-2,-3,-2,-6,1,-7c173,46,176,47,178,49v1,2,1,5,-2,7c174,57,171,57,170,55t7,10c176,63,176,60,178,59v3,-2,5,-2,7,1c187,62,186,65,184,67v-2,1,-5,1,-7,-2m185,76v-2,-2,-2,-5,,-7c188,67,191,68,192,70v2,2,2,6,-1,7c189,79,186,78,185,76t47,20c175,14,175,14,175,14v,,-10,-14,-24,-4c13,106,13,106,13,106v,,-13,10,-3,24c67,211,67,211,67,211v,,9,14,23,5c227,119,227,119,227,119v,,14,-10,5,-23e" fillcolor="#8dd0d2" stroked="f">
                  <v:path arrowok="t" o:connecttype="custom" o:connectlocs="627030,93839;615766,142635;566955,135128;578219,86332;627030,93839;690859,364095;660822,536758;397995,720683;225280,690654;123904,544266;153941,371602;413013,187678;589483,217706;690859,364095;690859,364095;638294,206446;642048,180171;668331,183924;660822,210199;638294,206446;664576,243981;668331,221460;694614,225213;690859,251488;664576,243981;694614,285270;694614,258995;720896,262749;717142,289024;694614,285270;871083,360341;657067,52550;566955,37536;48811,397877;37547,487962;251563,792000;337920,810768;852310,446673;871083,360341" o:connectangles="0,0,0,0,0,0,0,0,0,0,0,0,0,0,0,0,0,0,0,0,0,0,0,0,0,0,0,0,0,0,0,0,0,0,0,0,0,0,0"/>
                  <o:lock v:ext="edit" verticies="t"/>
                </v:shape>
                <v:shape id="Freeform 6123" o:spid="_x0000_s1168" style="position:absolute;left:226123;top:77104;width:5969;height:7668;visibility:visible;mso-wrap-style:square;v-text-anchor:top" coordsize="15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" path="m100,104c94,95,94,72,94,72v,,21,8,28,17c133,104,111,119,100,104m56,18v,,3,65,18,86c102,144,159,104,131,64,116,43,56,18,56,18t77,109c120,136,107,140,94,136v-11,,-25,-5,-36,-21c50,105,45,85,41,57,38,38,37,21,37,21v,-11,,-11,,-11c20,4,7,,7,,7,,,101,29,143v43,61,118,24,119,-31c144,117,138,124,133,127e" fillcolor="#8dd0d2" stroked="f">
                  <v:path arrowok="t" o:connecttype="custom" o:connectlocs="375409,390899;352884,270622;457999,334519;375409,390899;210229,67656;277803,390899;491786,240553;210229,67656;499294,477348;352884,511175;217737,432244;153918,214243;138901,78931;138901,37586;26279,0;108869,537486;555605,420968;499294,477348" o:connectangles="0,0,0,0,0,0,0,0,0,0,0,0,0,0,0,0,0,0"/>
                  <o:lock v:ext="edit" verticies="t"/>
                </v:shape>
                <v:shape id="Freeform 6124" o:spid="_x0000_s1169" style="position:absolute;left:161226;top:86836;width:7874;height:7540;visibility:visible;mso-wrap-style:square;v-text-anchor:top" coordsize="2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" path="m193,111v-2,2,-4,3,-7,2c168,107,148,110,132,122v-16,11,-27,29,-28,47c104,174,100,177,96,177v-5,,-8,-4,-8,-8c89,145,102,123,122,108,143,94,168,90,191,97v4,1,7,6,5,10c196,109,195,110,193,111xm200,67v-2,1,-4,2,-6,1c164,63,133,70,107,88,82,105,65,132,60,161v-1,4,-5,7,-9,7c46,167,43,163,44,158,50,125,69,94,98,74,127,54,163,46,196,52v5,1,8,6,7,10c203,64,201,66,200,67xm206,23v-2,1,-4,1,-6,1c159,17,117,27,82,51,47,75,24,111,17,152v-1,5,-6,8,-10,7c2,158,,154,,149,9,104,34,64,73,37,111,10,157,,203,8v4,1,7,5,6,9c209,19,208,21,206,23xm181,192v13,-9,16,-26,7,-39c179,141,162,138,149,147v-13,9,-16,26,-7,38c151,198,168,201,181,192xe" fillcolor="#8dd0d2" stroked="f">
                  <v:path arrowok="t" o:connecttype="custom" o:connectlocs="723658,416423;697411,423926;494937,457690;389950,634013;359954,664026;329958,634013;457442,405168;716159,363901;734907,401417;723658,416423;749905,251354;727408,255106;401199,330137;224971,604001;191226,630262;164979,592746;367453,277615;734907,195081;761153,232597;749905,251354;772402,86286;749905,90037;307461,191329;63742,570237;26247,596498;0,558982;273715,138808;761153,30012;783650,63776;772402,86286;678664,720299;704910,573988;558679,551479;532432,694038;678664,720299" o:connectangles="0,0,0,0,0,0,0,0,0,0,0,0,0,0,0,0,0,0,0,0,0,0,0,0,0,0,0,0,0,0,0,0,0,0,0"/>
                  <o:lock v:ext="edit" verticies="t"/>
                </v:shape>
                <v:shape id="Freeform 6125" o:spid="_x0000_s1170" style="position:absolute;left:216265;top:68373;width:7016;height:6112;visibility:visible;mso-wrap-style:square;v-text-anchor:top" coordsize="18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" path="m79,117v4,19,8,39,9,42c90,163,95,162,95,159v,-3,,-70,1,-91c91,69,87,68,83,66v-3,3,-6,7,-8,12c72,84,76,99,79,117m89,42c88,38,86,33,83,29,79,26,64,20,47,15,29,8,9,1,5,1,1,,,5,2,7,4,8,60,40,80,52v,-3,2,-6,4,-7c86,44,87,43,89,42m181,2v-3,2,-60,34,-79,44c102,47,102,47,103,48v2,3,3,7,2,10c110,60,115,61,120,60v6,,17,-12,31,-23c166,24,182,10,184,8v3,-4,,-8,-3,-6m96,62v-3,2,-7,1,-10,-3c84,56,84,52,88,49v3,-2,8,-1,10,2c101,55,100,59,96,62t3,14c100,62,100,62,100,62v7,2,7,2,7,2c161,127,161,127,161,127v-22,16,-22,16,-22,16c99,76,99,76,99,76v,,,,,xe" fillcolor="#8ecfd2" stroked="f">
                  <v:path arrowok="t" o:connecttype="custom" o:connectlocs="296430,438705;330200,596190;356466,596190;360218,254974;311439,247475;281420,292470;296430,438705;333952,157484;311439,108739;176357,56244;18761,3750;7505,26247;300182,194980;315191,168733;333952,157484;679161,7499;382732,172483;386484,179982;393989,217478;450273,224977;566593,138736;690418,29997;679161,7499;360218,232476;322695,221228;330200,183731;367723,191231;360218,232476;371475,284971;375227,232476;401493,239976;604116,476202;521566,536196;371475,284971;371475,284971" o:connectangles="0,0,0,0,0,0,0,0,0,0,0,0,0,0,0,0,0,0,0,0,0,0,0,0,0,0,0,0,0,0,0,0,0,0,0"/>
                  <o:lock v:ext="edit" verticies="t"/>
                </v:shape>
                <v:shape id="Freeform 6126" o:spid="_x0000_s1171" style="position:absolute;left:211121;top:56816;width:6303;height:6414;visibility:visible;mso-wrap-style:square;v-text-anchor:top" coordsize="16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" path="m117,158c93,171,53,155,43,126,33,96,44,59,39,41,35,25,29,14,,1,42,,80,5,107,18v28,14,53,44,57,71c168,111,160,125,147,139v5,-26,-3,-44,-17,-59c114,61,64,52,64,52v,,12,6,16,27c84,99,74,107,79,122v4,15,18,25,38,36xm111,114v10,8,2,16,5,25c119,150,130,154,134,151v8,-6,5,-19,1,-25c130,119,125,117,111,114xe" fillcolor="#8dd0d2" stroked="f">
                  <v:path arrowok="t" o:connecttype="custom" o:connectlocs="438916,592592;161311,472574;146305,153774;0,3751;401402,67511;615232,333802;551458,521331;487684,300047;240091,195030;300113,296296;296362,457571;438916,592592;416407,427567;435164,521331;502690,566338;506441,472574;416407,427567" o:connectangles="0,0,0,0,0,0,0,0,0,0,0,0,0,0,0,0,0"/>
                  <o:lock v:ext="edit" verticies="t"/>
                </v:shape>
                <v:shape id="Freeform 6127" o:spid="_x0000_s1172" style="position:absolute;left:184594;top:55911;width:4239;height:6303;visibility:visible;mso-wrap-style:square;v-text-anchor:top" coordsize="11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" path="m43,104c24,,24,,24,,24,,6,12,,17,41,140,41,140,41,140,65,97,65,97,65,97v25,36,25,36,25,36c78,139,78,139,78,139v35,29,35,29,35,29c113,122,113,122,113,122v-12,6,-12,6,-12,6c73,45,73,45,73,45,43,104,43,104,43,104xe" fillcolor="#8dd0d2" stroked="f">
                  <v:path arrowok="t" o:connecttype="custom" o:connectlocs="161293,390147;90024,0;0,63774;153791,525198;243815,363887;337590,498938;292578,521447;423863,630238;423863,457673;378851,480181;273823,168814;161293,390147" o:connectangles="0,0,0,0,0,0,0,0,0,0,0,0"/>
                </v:shape>
                <v:shape id="Freeform 6128" o:spid="_x0000_s1173" style="position:absolute;left:191039;top:56213;width:6573;height:6525;visibility:visible;mso-wrap-style:square;v-text-anchor:top" coordsize="41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" path="m102,45l121,30r-5,22l133,66r-21,l104,87,97,66,74,64,93,52,86,30r16,15l102,45r,l102,45xm308,335l291,321r7,22l279,357r22,l308,378r7,-21l338,357,320,343r7,-22l308,335r,l308,335r,xm367,265l348,250r7,22l336,286r24,l367,309r7,-21l398,288,379,274r7,-24l367,265r,l367,265r,xm190,12l173,r7,19l161,33r21,l190,57r7,-22l220,35,201,21,208,,190,12r,l190,12r,xm282,28l263,14r7,24l251,49r24,l282,71r7,-22l310,52,291,38,301,16,282,28r,l282,28r,xm383,175l364,161r8,21l353,196r23,l383,220r7,-24l414,198,395,184r7,-23l383,175r,l383,175r,xm350,85l334,71r7,23l322,106r24,3l353,130r7,-21l383,109,364,94r5,-21l350,85r,l350,85r,xm43,116l26,101r8,22l15,137r23,l45,158r5,-21l74,137,55,123r7,-22l43,116r,l43,116r,xm29,205l12,191r7,22l,227r22,l29,248r9,-21l60,227,41,213r7,-22l29,205r,l29,205r,xm60,288l43,276r5,22l31,312r24,l60,333r9,-21l90,312,71,300r7,-24l60,288r,l60,288r,xm133,350l114,335r7,24l102,371r24,2l133,395r7,-22l161,373,145,359r7,-21l133,350r,l133,350r,xm220,366l204,352r7,21l192,387r21,l220,411r10,-24l251,390,232,376r7,-24l220,366r,l220,366r,xe" fillcolor="#8dd0d2" stroked="f">
                  <v:path arrowok="t" o:connecttype="custom" o:connectlocs="184150,82550;165100,138113;147638,82550;161925,71438;488950,531813;442913,566738;500063,566738;519113,509588;488950,531813;552450,396875;571500,454025;631825,457200;582613,420688;582613,420688;285750,30163;301625,90488;319088,33338;301625,19050;447675,44450;398463,77788;458788,77788;477838,25400;447675,44450;577850,255588;596900,311150;657225,314325;608013,277813;608013,277813;541338,149225;560388,206375;577850,149225;555625,134938;68263,184150;23813,217488;79375,217488;98425,160338;68263,184150;19050,303213;34925,360363;95250,360363;46038,325438;46038,325438;76200,473075;95250,528638;112713,476250;95250,457200;211138,555625;161925,588963;222250,592138;241300,536575;211138,555625;323850,558800;338138,614363;398463,619125;349250,581025;349250,581025" o:connectangles="0,0,0,0,0,0,0,0,0,0,0,0,0,0,0,0,0,0,0,0,0,0,0,0,0,0,0,0,0,0,0,0,0,0,0,0,0,0,0,0,0,0,0,0,0,0,0,0,0,0,0,0,0,0,0,0"/>
                  <o:lock v:ext="edit" verticies="t"/>
                </v:shape>
                <v:shape id="Freeform 6129" o:spid="_x0000_s1174" style="position:absolute;left:137048;top:44418;width:11970;height:9271;visibility:visible;mso-wrap-style:square;v-text-anchor:top" coordsize="31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" path="m242,135v-3,-6,-3,-6,-3,-6c153,189,153,189,153,189v1,1,2,2,2,3c156,193,156,193,157,195v85,-60,85,-60,85,-60xm151,187v86,-60,86,-60,86,-60c219,102,219,102,219,102,179,44,179,44,179,44v-8,6,-8,6,-8,6c156,29,156,29,156,29,8,133,8,133,8,133,,138,,138,,138v55,79,55,79,55,79c63,211,63,211,63,211v12,17,12,17,12,17c94,227,94,227,94,227v7,-5,7,-5,7,-5c95,209,99,193,112,184v12,-8,28,-7,39,3xm98,224v,,,,,m77,242v24,-17,24,-17,24,-17c104,230,104,230,104,230,80,247,80,247,80,247v-3,-5,-3,-5,-3,-5xm150,196v-8,-12,-23,-14,-34,-7c104,197,102,213,110,224v7,11,23,14,34,6c155,222,158,207,150,196xm139,204v3,4,2,11,-3,15c131,222,124,221,121,216v-3,-5,-2,-11,3,-15c128,198,135,199,139,204xm298,88c290,76,273,73,261,82v-12,9,-15,25,-7,37c263,131,280,135,292,126v12,-8,15,-25,6,-38xm286,97v4,6,2,13,-3,16c278,117,271,116,267,110v-4,-5,-3,-12,3,-16c275,91,282,92,286,97xm311,68c284,29,284,29,284,29,242,,242,,242,,181,42,181,42,181,42v55,79,55,79,55,79c244,115,244,115,244,115v-5,-14,,-30,13,-39c270,67,287,68,298,77v13,-9,13,-9,13,-9xm216,74v10,-7,10,-7,10,-7c230,72,230,72,230,72v-10,7,-10,7,-10,7c216,74,216,74,216,74xm275,35c253,50,253,50,253,50,230,46,230,46,230,46,205,64,205,64,205,64,191,44,191,44,191,44,239,10,239,10,239,10v36,25,36,25,36,25xm237,123v9,-6,9,-6,9,-6c253,126,253,126,253,126v-9,7,-9,7,-9,7c237,123,237,123,237,123xm302,78v11,-8,11,-8,11,-8c319,79,319,79,319,79v-9,7,-9,7,-9,7c302,78,302,78,302,78xe" fillcolor="#8dd0d2" stroked="f">
                  <v:path arrowok="t" o:connecttype="custom" o:connectlocs="896793,484194;581602,720661;908050,506715;889289,476687;671657,165151;585355,108850;0,517975;236393,791976;352714,852031;420255,690633;367723,840771;288925,908333;390236,863291;288925,908333;435264,709400;540327,863291;521566,765702;454025,810743;521566,765702;979343,307782;1095664,472934;1073150,364084;1001857,412879;1073150,364084;1065645,108850;679161,157645;915555,431646;1118177,289015;810491,277755;863023,270248;810491,277755;949325,187672;769216,240220;896793,37534;889289,461673;949325,472934;889289,461673;1174461,262741;1163205,322796" o:connectangles="0,0,0,0,0,0,0,0,0,0,0,0,0,0,0,0,0,0,0,0,0,0,0,0,0,0,0,0,0,0,0,0,0,0,0,0,0,0,0"/>
                  <o:lock v:ext="edit" verticies="t"/>
                </v:shape>
                <v:shape id="Freeform 6130" o:spid="_x0000_s1175" style="position:absolute;left:148796;top:56276;width:8176;height:7779;visibility:visible;mso-wrap-style:square;v-text-anchor:top" coordsize="21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" path="m41,10c,92,,92,,92,132,,132,,132,,41,10,41,10,41,10v,,,,,xm62,40c57,44,50,43,46,37,42,32,44,25,49,22v5,-4,12,-3,16,3c68,30,67,37,62,40xm143,13c8,107,8,107,8,107,2,97,2,97,2,97,136,3,136,3,136,3v7,10,7,10,7,10c143,13,143,13,143,13xm41,91v41,59,41,59,41,59c64,163,64,163,64,163,23,104,23,104,23,104,41,91,41,91,41,91v,,,,,xm72,69v41,59,41,59,41,59c96,140,96,140,96,140,55,81,55,81,55,81,72,69,72,69,72,69v,,,,,xm104,47v41,59,41,59,41,59c128,118,128,118,128,118,86,59,86,59,86,59,104,47,104,47,104,47v,,,,,xm135,25v41,59,41,59,41,59c159,96,159,96,159,96,117,37,117,37,117,37,135,25,135,25,135,25v,,,,,xm57,176c191,82,191,82,191,82v5,7,5,7,5,7c62,183,62,183,62,183v-5,-7,-5,-7,-5,-7c57,176,57,176,57,176xm209,89v9,12,9,12,9,12c66,207,66,207,66,207,58,195,58,195,58,195,209,89,209,89,209,89v,,,,,xe" fillcolor="#8dd0d2" stroked="f">
                  <v:path arrowok="t" o:connecttype="custom" o:connectlocs="153762,37579;0,345722;495038,0;153762,37579;153762,37579;232518,150314;172513,139040;183764,82673;243769,93946;232518,150314;536291,48852;30002,402090;7501,364511;510039,11274;536291,48852;536291,48852;153762,341964;307524,563678;240018,612530;86257,390816;153762,341964;153762,341964;270021,259292;423783,481005;360028,526099;206266,304386;270021,259292;270021,259292;390030,176619;543792,398332;480037,443426;322525,221713;390030,176619;390030,176619;506289,93946;660051,315659;596296,360754;438784,139040;506289,93946;506289,93946;213766,661382;716305,308144;735057,334449;232518,687687;213766,661382;213766,661382;783810,334449;817563,379543;247519,777875;217517,732781;783810,334449;783810,334449" o:connectangles="0,0,0,0,0,0,0,0,0,0,0,0,0,0,0,0,0,0,0,0,0,0,0,0,0,0,0,0,0,0,0,0,0,0,0,0,0,0,0,0,0,0,0,0,0,0,0,0,0,0,0,0"/>
                  <o:lock v:ext="edit" verticies="t"/>
                </v:shape>
                <v:shape id="Freeform 6131" o:spid="_x0000_s1176" style="position:absolute;left:181895;top:45593;width:6493;height:6715;visibility:visible;mso-wrap-style:square;v-text-anchor:top" coordsize="17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" path="m154,78v9,-6,12,-19,12,-19c166,59,170,101,171,107v2,7,-6,16,-6,16c147,135,147,135,147,135v8,11,8,11,8,11c119,130,119,130,119,130,116,90,116,90,116,90v7,10,7,10,7,10c127,96,146,83,154,78xm109,65v,,28,14,33,17c163,72,169,50,157,42,147,37,125,26,125,26,109,65,109,65,109,65xm43,33v8,5,29,15,34,17c71,62,71,62,71,62,105,39,105,39,105,39,102,,102,,102,,96,12,96,12,96,12,77,2,77,2,77,2,77,2,66,,60,4,55,8,20,32,20,32v,,13,-4,23,1xm53,79v,,-2,-30,-1,-37c32,29,10,34,10,47v,12,1,36,1,36c53,79,53,79,53,79xm59,140v-1,-9,-2,-23,-2,-29c69,110,69,110,69,110,33,93,33,93,33,93,,115,,115,,115v14,-1,14,-1,14,-1c15,135,15,135,15,135v,,4,11,11,14c32,151,44,155,59,140xm29,153v47,24,47,24,47,24c76,177,86,179,96,172v10,-7,25,-17,25,-17c96,119,96,119,96,119v,,-35,25,-44,31c41,157,29,153,29,153xe" fillcolor="#8dd0d2" stroked="f">
                  <v:path arrowok="t" o:connecttype="custom" o:connectlocs="577979,292615;623016,221337;641782,401407;619263,461431;551707,506448;581732,547715;446620,487691;435361,337632;461633,375147;577979,292615;409089,243846;532942,307620;589238,157562;469139,97538;409089,243846;161384,123798;288989,187573;266471,232591;394077,146307;382817,0;360299,45018;288989,7503;225187,15006;75062,120047;161384,123798;198915,296366;195162,157562;37531,176319;41284,311372;198915,296366;221433,525206;213927,416413;258965,412662;123853,348887;0,431419;52544,427667;56297,506448;97581,558969;221433,525206;108840,573975;285236,664010;360299,645253;454126,581478;360299,446425;195162,562720;108840,573975" o:connectangles="0,0,0,0,0,0,0,0,0,0,0,0,0,0,0,0,0,0,0,0,0,0,0,0,0,0,0,0,0,0,0,0,0,0,0,0,0,0,0,0,0,0,0,0,0,0"/>
                  <o:lock v:ext="edit" verticies="t"/>
                </v:shape>
                <v:shape id="Freeform 6132" o:spid="_x0000_s1177" style="position:absolute;left:173259;top:55721;width:9494;height:8334;visibility:visible;mso-wrap-style:square;v-text-anchor:top" coordsize="25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" path="m96,127c76,98,76,98,76,98v,,,,,c73,96,66,91,56,98v-13,8,-13,8,-13,8c43,106,31,115,37,125v,1,,1,,1c57,154,57,154,57,154v,,,,,c58,155,61,156,62,155v2,-2,3,-4,2,-6c64,149,64,149,64,149,46,125,46,125,46,125v3,-2,3,-2,3,-2c95,190,95,190,95,190v,,,,,c98,192,101,193,104,191v2,-2,3,-5,1,-8c105,183,105,183,105,183,77,144,77,144,77,144v2,-1,2,-1,2,-1c107,182,107,182,107,182v,,,,,c109,185,112,185,115,183v2,-1,3,-5,2,-8c117,175,117,175,117,175,70,108,70,108,70,108v1,-1,1,-1,1,-1c89,132,89,132,89,132v,,,,,c90,133,92,134,94,132v2,-1,3,-4,2,-5c96,127,96,127,96,127xm51,86c47,82,41,80,36,83v-5,4,-5,10,-2,15c37,103,43,104,48,101v5,-4,6,-10,3,-15xm193,59c173,30,173,30,173,30v,,,,,c170,28,163,23,153,30v-13,8,-13,8,-13,8c140,38,128,47,134,57v,1,,1,,1c154,86,154,86,154,86v,,,,,c155,87,158,88,159,87v2,-2,3,-4,2,-6c161,81,161,81,161,81,144,56,144,56,144,56v2,-1,2,-1,2,-1c192,122,192,122,192,122v,,,,,c195,124,198,125,201,123v2,-1,3,-5,1,-8c202,115,202,115,202,115,174,76,174,76,174,76v2,-1,2,-1,2,-1c204,114,204,114,204,114v,,,,,c206,117,209,117,212,115v2,-1,3,-5,2,-8c214,107,214,107,214,107,167,40,167,40,167,40v1,-1,1,-1,1,-1c185,64,185,64,185,64v,,,,,c187,65,190,66,191,64v2,-1,3,-4,2,-5c193,59,193,59,193,59xm147,18v-3,-4,-9,-6,-14,-3c128,19,128,25,131,30v3,5,9,6,14,3c150,29,151,23,147,18xm143,76v,,,,,c115,53,115,53,115,53v-1,,-1,-1,-2,-1c113,52,113,52,113,52v,,,,,c109,50,103,48,96,53,85,61,85,61,85,61v,,-9,7,-7,15c78,76,78,76,78,76v,,,,,c78,77,78,78,78,78v11,36,11,36,11,36c89,114,89,114,89,114v1,2,4,3,7,3c98,116,100,113,99,111v,,,,,c89,79,89,79,89,79v2,-1,2,-1,2,-1c109,131,109,131,109,131v11,-9,11,-9,11,-9c144,157,144,157,144,157v,,,,,c146,159,150,160,152,158v3,-2,3,-5,2,-8c154,150,154,150,154,150,130,116,130,116,130,116v1,-1,1,-1,1,-1c131,115,131,115,131,115v1,-1,1,-1,1,-1c156,148,156,148,156,148v,,,,,c158,151,161,152,164,150v2,-2,3,-5,1,-8c165,142,165,142,165,142,141,108,141,108,141,108v12,-8,12,-8,12,-8c110,65,110,65,110,65v2,-2,2,-2,2,-2c137,84,137,84,137,84v,,,,,c140,85,143,85,144,83v2,-3,2,-6,-1,-7xm91,39c88,33,80,32,75,36v-5,3,-7,11,-3,16c76,58,83,59,88,55v6,-4,7,-11,3,-16xm56,158v,,,,,c34,141,34,141,34,141v,-1,,-1,,-1c33,140,33,140,33,140v,,,,,c30,138,26,137,21,141v-9,6,-9,6,-9,6c12,147,5,152,6,158v,,,,,c6,158,6,158,6,158v,1,1,2,1,2c15,186,15,186,15,186v,,,,,c16,189,18,189,20,189v2,-1,3,-3,2,-5c22,184,22,184,22,184,14,160,14,160,14,160v2,-1,2,-1,2,-1c30,199,30,199,30,199v9,-6,9,-6,9,-6c57,219,57,219,57,219v,,,,,c59,221,61,222,63,220v2,-1,2,-4,1,-6c64,214,64,214,64,214,46,188,46,188,46,188v1,,1,,1,c47,188,47,188,47,188v1,-1,1,-1,1,-1c66,213,66,213,66,213v,,,,,c67,215,70,216,72,214v2,-1,2,-4,1,-6c73,208,73,208,73,208,55,182,55,182,55,182v9,-6,9,-6,9,-6c30,149,30,149,30,149v2,-1,2,-1,2,-1c52,164,52,164,52,164v,,,,,c53,165,56,165,57,163v1,-2,1,-4,-1,-5xm17,129c14,125,9,125,5,127,,130,,136,2,140v3,4,9,5,13,2c19,139,20,133,17,129xm234,40c217,15,217,15,217,15v,,,,,c214,13,208,9,199,15v-10,7,-10,7,-10,7c189,22,178,30,183,39v,,,,,c200,63,200,63,200,63v,,,,,c201,65,204,65,205,64v2,-1,2,-3,1,-5c206,59,206,59,206,59,192,38,192,38,192,38v2,-1,2,-1,2,-1c234,94,234,94,234,94v,,,,,c236,97,238,97,241,95v2,-1,2,-4,,-6c241,89,241,89,241,89,218,55,218,55,218,55v2,-1,2,-1,2,-1c243,87,243,87,243,87v,,,,,c245,90,248,90,250,88v2,-1,3,-4,2,-6c252,82,252,82,252,82,212,24,212,24,212,24v1,-1,1,-1,1,-1c228,44,228,44,228,44v,,,,,c229,46,231,46,233,45v1,-1,2,-4,1,-5c234,40,234,40,234,40xm195,5c192,1,187,,183,3v-4,3,-5,8,-2,12c184,19,189,20,193,18v4,-3,5,-9,2,-13xe" fillcolor="#8dd0d2" stroked="f">
                  <v:path arrowok="t" o:connecttype="custom" o:connectlocs="210127,367914;213880,578151;240145,559380;356466,713303;288925,540608;431511,687023;266411,401702;360218,476787;127577,367914;649143,112627;502805,213991;596611,326618;547832,206482;757959,431736;765464,427982;802986,401702;694170,240270;551584,67576;551584,67576;424007,195220;318943,229008;292677,292830;371475,416719;408998,491804;570345,593168;491548,431736;585355,555625;529070,405456;514061,315355;341457,146415;341457,146415;127577,525592;45027,551871;26266,600676;82550,690777;112568,747091;236393,825930;176357,705794;247650,799650;206375,683269;195118,615693;63789,484295;63789,484295;746702,56313;750455,236516;772968,221499;878032,352897;817995,206482;938068,330372;799234,86347;878032,150169;679161,56313" o:connectangles="0,0,0,0,0,0,0,0,0,0,0,0,0,0,0,0,0,0,0,0,0,0,0,0,0,0,0,0,0,0,0,0,0,0,0,0,0,0,0,0,0,0,0,0,0,0,0,0,0,0,0,0"/>
                  <o:lock v:ext="edit" verticies="t"/>
                </v:shape>
                <v:shape id="Freeform 6133" o:spid="_x0000_s1178" style="position:absolute;left:139985;top:56324;width:7208;height:7239;visibility:visible;mso-wrap-style:square;v-text-anchor:top" coordsize="19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" path="m192,93v-5,-7,-5,-7,-5,-7c187,86,180,77,171,81v-2,-3,-2,-3,-2,-3c169,78,163,70,154,76,92,120,92,120,92,120v,,-9,6,-3,15c91,137,91,137,91,137v-3,3,-6,9,-1,16c96,161,96,161,96,161,192,93,192,93,192,93xm102,89c121,34,121,34,121,34,105,29,105,29,105,29,86,83,86,83,86,83v16,6,16,6,16,6xm82,79c99,30,99,30,99,30,92,23,83,16,72,13,61,9,50,8,40,10,23,59,23,59,23,59v7,7,16,13,27,17c61,80,72,80,82,79xm17,59c36,5,36,5,36,5,20,,20,,20,,1,54,1,54,1,54v16,5,16,5,16,5xm2,172v,,,,,c2,172,2,172,2,172v-2,7,2,15,9,18c18,193,26,188,29,181v,-1,,-1,,-1c29,180,29,180,29,180,62,86,62,86,62,86,35,77,35,77,35,77,2,172,2,172,2,172xe" fillcolor="#8dd0d2" stroked="f">
                  <v:path arrowok="t" o:connecttype="custom" o:connectlocs="720725,348822;701956,322567;641896,303813;634388,292561;578082,285059;345347,450093;334086,506355;341594,513856;337840,573869;360363,603875;720725,348822;382885,333819;454207,127526;394146,108773;322825,311315;382885,333819;307810,296311;371624,112523;270272,48760;150151,37508;86337,221296;187689,285059;307810,296311;63814,221296;135136,18754;75076,0;3754,202542;63814,221296;7508,645134;7508,645134;7508,645134;41292,712648;108860,678891;108860,675140;108860,675140;232734,322567;131382,288810;7508,645134" o:connectangles="0,0,0,0,0,0,0,0,0,0,0,0,0,0,0,0,0,0,0,0,0,0,0,0,0,0,0,0,0,0,0,0,0,0,0,0,0,0"/>
                  <o:lock v:ext="edit" verticies="t"/>
                </v:shape>
                <v:shape id="Freeform 6134" o:spid="_x0000_s1179" style="position:absolute;left:106997;top:42735;width:7652;height:8176;visibility:visible;mso-wrap-style:square;v-text-anchor:top" coordsize="20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" path="m133,82c126,72,126,72,126,72v-7,5,-7,5,-7,5c117,75,117,75,117,75v12,-14,13,-35,2,-51c106,5,79,,60,13,42,26,37,50,48,69,38,65,27,65,18,72,4,81,,101,10,115v6,9,17,13,27,13c40,132,40,132,40,132v-9,7,-9,7,-9,7c67,190,67,190,67,190v42,-29,42,-29,42,-29c114,218,114,218,114,218v10,-7,10,-7,10,-7c119,158,119,158,119,158v49,22,49,22,49,22c178,173,178,173,178,173,126,149,126,149,126,149v36,-26,36,-26,36,-26c155,113,155,113,155,113v49,-7,49,-7,49,-7c157,38,157,38,157,38,133,82,133,82,133,82v,,,,,xm36,120v-3,2,-8,1,-10,-2c23,114,24,109,27,107v4,-3,8,-2,11,2c41,113,40,117,36,120xm23,101v-3,3,-8,1,-11,-2c10,95,11,91,14,88v4,-2,8,-1,11,2c27,94,27,99,23,101xm56,106v-3,2,-8,1,-11,-2c43,100,44,95,47,93v4,-2,9,-2,11,2c61,98,59,103,56,106xm43,87v-3,3,-8,1,-11,-2c30,82,31,77,34,74v4,-2,9,-1,11,2c47,80,46,85,43,87xm65,102c67,96,66,90,64,85v6,3,12,5,18,5c65,102,65,102,65,102v,,,,,xm86,79c81,82,75,81,71,77,68,72,69,65,74,62v5,-4,11,-3,15,2c92,69,91,76,86,79xm68,54c63,57,57,56,53,51,50,46,51,40,56,36v5,-3,11,-2,15,3c74,44,73,50,68,54xm83,17v5,-3,11,-2,15,3c101,25,100,31,95,34,90,38,84,37,81,32,77,27,78,21,83,17xm98,58c95,53,96,46,101,43v5,-4,11,-3,15,2c119,50,118,57,113,60v-5,3,-11,2,-15,-2xe" fillcolor="#8dd0d2" stroked="f">
                  <v:path arrowok="t" o:connecttype="custom" o:connectlocs="472608,270021;438850,281272;225051,48754;67515,270021;138782,480037;116277,521290;408844,603797;465106,791311;630144,675052;472608,558793;581383,423783;588885,142511;498864,307524;97522,442534;142533,408782;86270,378779;52512,330025;86270,378779;168789,390030;217550,356277;161287,326275;127529,277521;161287,326275;240055,318775;243806,382529;322574,296273;277563,232518;322574,296273;198795,191265;266311,146261;311321,63755;356331,127510;311321,63755;378837,161262;423847,225017" o:connectangles="0,0,0,0,0,0,0,0,0,0,0,0,0,0,0,0,0,0,0,0,0,0,0,0,0,0,0,0,0,0,0,0,0,0,0"/>
                  <o:lock v:ext="edit" verticies="t"/>
                </v:shape>
                <v:shape id="Freeform 6135" o:spid="_x0000_s1180" style="position:absolute;left:117173;top:44418;width:9414;height:9350;visibility:visible;mso-wrap-style:square;v-text-anchor:top" coordsize="25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" path="m239,123c217,107,217,107,217,107v,,-8,-5,-16,-4c201,99,198,96,198,96,139,11,139,11,139,11,131,,120,8,120,8,69,44,69,44,69,44v-6,4,-6,4,-6,4c11,85,11,85,11,85v,,-11,7,-4,18c67,188,67,188,67,188v,,2,3,6,5c69,200,71,209,71,209v7,27,7,27,7,27c82,249,93,242,93,242v70,-50,70,-50,70,-50c169,188,169,188,169,188v71,-49,71,-49,71,-49c240,139,251,131,239,123xm186,101c76,178,76,178,76,178,19,97,19,97,19,97,129,20,129,20,129,20v57,81,57,81,57,81xm222,130v-60,42,-60,42,-60,42c148,182,148,182,148,182,88,224,88,224,88,224,81,191,81,191,81,191v52,-36,52,-36,52,-36c141,149,141,149,141,149v52,-36,52,-36,52,-36c222,130,222,130,222,130xm32,100c127,33,127,33,127,33v45,65,45,65,45,65c78,164,78,164,78,164,32,100,32,100,32,100xm167,160v-13,9,-13,9,-13,9c151,172,151,172,151,172v-13,9,-13,9,-13,9c132,167,132,167,132,167v11,-8,11,-8,11,-8c145,158,145,158,145,158v12,-8,12,-8,12,-8c167,160,167,160,167,160xe" fillcolor="#8dd0d2" stroked="f">
                  <v:path arrowok="t" o:connecttype="custom" o:connectlocs="896381,461886;813869,401803;753861,386783;742609,360497;521326,41307;450066,30041;258788,165228;236285,180248;41256,319190;26254,386783;251287,705972;273790,724748;266289,784831;292543,886221;348801,908752;611340,720993;633843,705972;900132,521969;896381,461886;697602,379272;285042,668421;71260,364252;483821,75103;697602,379272;832622,488172;607589,645890;555081,683441;330048,841159;303795,717238;498823,582052;528828,559521;723856,424335;832622,488172;120018,375517;476320,123921;645095,368007;292543,615848;120018,375517;626342,600828;577585,634624;566333,645890;517576,679686;495073,627114;536329,597072;543830,593317;588836,563276;626342,600828" o:connectangles="0,0,0,0,0,0,0,0,0,0,0,0,0,0,0,0,0,0,0,0,0,0,0,0,0,0,0,0,0,0,0,0,0,0,0,0,0,0,0,0,0,0,0,0,0,0,0"/>
                  <o:lock v:ext="edit" verticies="t"/>
                </v:shape>
                <v:shape id="Freeform 6136" o:spid="_x0000_s1181" style="position:absolute;left:199707;top:57229;width:10097;height:7239;visibility:visible;mso-wrap-style:square;v-text-anchor:top" coordsize="63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" path="m527,l282,r56,82l166,82r80,114l97,300,206,456,542,219,492,146r43,-28l584,189r52,-33l527,r,l527,r,xm208,319r-47,33l152,335r47,-33l208,319r,l208,319xm192,293r-47,33l135,312r47,-33l192,293r,l192,293xm268,279r-48,33l208,295r48,-33l268,279r,l268,279xm249,253r-48,33l192,271r47,-33l249,253r,l249,253xm324,236r-47,33l268,255r47,-33l324,236r,l324,236xm308,212r-48,33l251,231r47,-33l308,212r,l308,212xm182,234r48,-33l119,47,104,59,93,66,76,78,182,234r,l182,234r,xm123,274r50,-33l43,63,26,73r-9,9l,92,123,274r,l123,274r,xe" fillcolor="#8dd0d2" stroked="f">
                  <v:path arrowok="t" o:connecttype="custom" o:connectlocs="447675,0;263525,130175;153988,476250;860425,347663;849313,187325;1009650,247650;836613,0;836613,0;255588,558800;315913,479425;330200,506413;304800,465138;214313,495300;304800,465138;304800,465138;349250,495300;406400,415925;425450,442913;395288,401638;304800,430213;395288,401638;395288,401638;439738,427038;500063,352425;514350,374650;488950,336550;398463,366713;488950,336550;488950,336550;365125,319088;165100,93663;120650,123825;288925,371475;288925,371475;274638,382588;41275,115888;0,146050;195263,434975;195263,434975" o:connectangles="0,0,0,0,0,0,0,0,0,0,0,0,0,0,0,0,0,0,0,0,0,0,0,0,0,0,0,0,0,0,0,0,0,0,0,0,0,0,0"/>
                  <o:lock v:ext="edit" verticies="t"/>
                </v:shape>
                <v:shape id="Freeform 6137" o:spid="_x0000_s1182" style="position:absolute;left:216296;top:76136;width:7700;height:8065;visibility:visible;mso-wrap-style:square;v-text-anchor:top" coordsize="20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" path="m44,24c8,49,,98,24,133v2,2,4,5,5,6c36,182,36,182,36,182v,,,,,c36,183,36,184,37,186v2,3,7,4,11,1c48,187,48,187,48,187v,,,,,c58,180,58,180,58,180v17,25,17,25,17,25c75,205,75,205,75,205v,,,,,c80,212,89,213,96,208v,,,,,c96,208,96,208,96,208v19,-13,19,-13,19,-13c130,215,130,215,130,215v75,-53,75,-53,75,-53c164,103,164,103,164,103v4,-20,,-41,-12,-59c127,8,78,,44,24xm65,91v2,9,2,9,2,9c66,101,66,101,66,101v-1,,-1,,-1,c62,103,62,103,62,103,55,98,55,98,55,98v-1,1,-3,1,-4,1c45,105,45,105,45,105v-3,-2,-3,-2,-3,-2c41,103,41,103,41,103v-1,-1,-1,-1,-1,-1c41,94,41,94,41,94,40,93,40,93,39,92v,,,-1,-1,-2c30,89,30,89,30,89v,-4,,-4,,-4c30,85,30,85,30,85v,-2,,-2,,-2c37,79,37,79,37,79v1,-1,1,-3,2,-4c37,67,37,67,37,67v3,-2,3,-2,3,-2c40,65,40,65,40,65v2,-1,2,-1,2,-1c49,68,49,68,49,68v1,,2,,3,c59,62,59,62,59,62v1,1,1,1,1,1c61,63,61,63,61,63v3,2,3,2,3,2c63,73,63,73,63,73v1,1,1,1,1,2c65,75,65,76,66,76v7,3,7,3,7,3c74,80,74,80,74,80v,1,,1,,1c74,84,74,84,74,84v-8,4,-8,4,-8,4c66,89,65,90,65,91xm137,73v,4,,4,,4c137,77,137,77,137,77v,2,,2,,2c129,83,129,83,129,83v,2,-1,3,-1,5c133,96,133,96,133,96v-2,2,-2,2,-2,2c131,99,131,99,131,99v-1,2,-1,2,-1,2c120,98,120,98,120,98v,,-1,1,-2,2c118,100,117,101,116,101v-1,10,-1,10,-1,10c114,111,114,111,114,111v-1,,-1,,-1,c109,112,109,112,109,112v-5,-8,-5,-8,-5,-8c103,104,101,104,99,104v-6,7,-6,7,-6,7c91,110,91,110,91,110v,,,,,c87,108,87,108,87,108v1,-9,1,-9,1,-9c87,97,86,96,84,95v-9,1,-9,1,-9,1c74,94,74,94,74,94v,-1,,-1,,-1c72,90,72,90,72,90v7,-7,7,-7,7,-7c79,82,79,81,79,79,71,73,71,73,71,73v,-1,,-1,,-1c71,71,71,71,71,71v1,-3,1,-3,1,-3c82,67,82,67,82,67v1,-2,2,-3,3,-5c82,54,82,54,82,54v3,-3,3,-3,3,-3c86,51,86,51,86,51v1,-1,1,-1,1,-1c95,55,95,55,95,55v2,,3,-1,5,-1c104,46,104,46,104,46v3,,3,,3,c108,46,108,46,108,46v2,,2,,2,c112,55,112,55,112,55v2,1,4,1,5,2c125,53,125,53,125,53v3,3,3,3,3,3c128,56,128,56,128,56v1,1,1,1,1,1c126,66,126,66,126,66v1,2,2,3,2,5c137,73,137,73,137,73v,,,,,xm57,80v2,3,1,7,-2,9c53,90,49,89,47,87v-2,-3,-1,-7,1,-8c51,76,55,78,57,80xm111,74v2,4,1,9,-2,12c105,88,100,88,97,84,94,80,95,75,99,72v4,-2,9,-1,12,2xe" fillcolor="#8dd0d2" stroked="f">
                  <v:path arrowok="t" o:connecttype="custom" o:connectlocs="108918,521379;138964,697673;180278,701424;281685,768941;360556,780193;488253,806450;570881,165041;251638,375093;232859,386346;169011,393848;150232,382595;142720,337584;112674,318829;146476,281320;150232,243810;195301,255063;229104,236309;240371,281320;277929,300074;247882,330082;514544,288822;484498,311327;492009,367591;450695,367591;431916,416353;409382,420104;349289,416353;326754,405100;281685,360089;270417,337584;266661,273818;270417,255063;307975,202550;326754,187547;390603,172543;413137,172543;469474,198799;484498,213803;514544,273818;206569,333833;214080,300074;364312,315078" o:connectangles="0,0,0,0,0,0,0,0,0,0,0,0,0,0,0,0,0,0,0,0,0,0,0,0,0,0,0,0,0,0,0,0,0,0,0,0,0,0,0,0,0,0"/>
                  <o:lock v:ext="edit" verticies="t"/>
                </v:shape>
                <v:shape id="Freeform 6138" o:spid="_x0000_s1183" style="position:absolute;left:219900;top:53689;width:11636;height:9763;visibility:visible;mso-wrap-style:square;v-text-anchor:top" coordsize="3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" path="m309,65c229,1,229,1,229,1,228,,227,,226,v,1,-1,1,-2,1c184,51,184,51,184,51v-1,2,-1,4,1,5c194,64,194,64,194,64,170,82,170,82,170,82v-35,4,-35,4,-35,4c134,86,134,87,134,87,96,113,96,113,96,113v-1,,-2,,-2,2c90,131,90,131,90,131v-3,1,-3,1,-3,1c87,132,87,132,86,133,72,153,72,153,72,153,69,141,69,141,69,141v,-1,-2,-3,-4,-3c3,155,3,155,3,155v-1,-1,-2,,-2,1c,156,1,157,1,158,26,258,26,258,26,258v,1,2,2,3,2c92,244,92,244,92,244v1,,1,,1,c94,243,94,242,95,241,91,229,91,229,91,229v5,2,5,2,5,2c100,237,108,241,115,238v4,-1,6,-3,8,-6c125,235,127,237,130,239v4,1,8,2,12,c143,239,145,238,146,237v2,-1,3,-3,5,-5c152,234,154,235,156,237v4,1,8,2,12,c170,237,171,236,172,235v,,,,,c175,234,177,231,177,228v4,3,10,4,15,2c193,230,194,229,196,228v5,-3,7,-8,7,-14c222,212,222,212,222,212v,,,,,c222,212,222,212,222,212v3,,5,-1,7,-2c233,207,236,201,236,196v-1,-4,-2,-7,-5,-9c233,186,233,186,233,186v,,,,,c233,187,233,187,233,187v2,-1,5,-2,7,-3c245,181,247,176,246,171v,-5,-1,-8,-4,-10c242,161,242,161,242,161v,,,,1,c243,161,243,161,243,161v2,-1,5,-2,7,-3c254,155,257,150,256,145v,-4,-2,-7,-4,-9c254,135,256,134,257,133v4,-3,7,-8,6,-13c263,120,263,120,264,120v1,1,1,1,1,1c266,121,267,121,268,121v1,-1,1,-1,1,-1c309,70,309,70,309,70v1,-1,1,-2,1,-2c310,67,310,66,309,65xm75,239v-5,3,-11,2,-14,-3c57,231,58,224,63,221v5,-3,11,-2,15,3c81,228,80,235,75,239xm96,135v2,-8,2,-8,2,-8c100,117,100,117,100,117,137,92,137,92,137,92v34,-5,34,-5,34,-5c171,88,172,88,173,87,199,69,199,69,199,69v46,37,46,37,46,37c178,112,178,112,178,112v-42,3,-42,3,-42,3c136,115,135,115,135,115v-15,10,-15,10,-15,10c120,125,120,125,120,125v,1,,1,,1c119,126,119,126,119,127v-6,26,-6,26,-6,26c113,153,113,153,113,153v,,,,,c112,158,107,162,101,160v-6,-1,-10,-6,-8,-12c93,148,93,148,93,148v,,,,,c96,135,96,135,96,135v,,,,,xm116,214v,,,,,c117,214,117,214,117,214v1,3,1,3,1,3c119,220,119,220,119,220v,,,,,c119,221,119,221,119,221v,1,1,2,,3c119,228,117,231,113,233v-3,,-6,,-9,-3c103,230,102,228,102,227v,,,,,c101,226,101,226,101,226v,-1,,-1,,-1c99,220,99,220,99,220v,,,,,c99,220,99,220,98,219v-1,-4,2,-9,6,-12c107,207,109,207,111,208v3,1,4,3,5,6xm144,219v1,2,1,2,1,2c145,222,145,222,145,222v,,,,,c147,226,145,232,139,233v-2,1,-4,1,-6,c131,232,129,230,128,228v,-1,,-1,,-1c128,227,128,227,128,227v-2,-7,-2,-7,-2,-7c124,215,124,215,124,215v-2,-5,-2,-5,-2,-5c122,210,122,210,122,210v,,,,,c120,205,123,199,128,198v2,-1,4,-1,7,c136,199,138,201,139,203v1,1,1,1,1,1c140,204,140,204,140,204v3,8,3,8,3,8c144,219,144,219,144,219v,,,,,xm169,210v2,6,2,6,2,6c171,220,171,220,171,220v,,,,,c172,220,172,220,172,220v1,5,-1,9,-6,12c164,233,161,232,159,231v-2,-1,-4,-3,-5,-5c154,226,154,226,154,226v,-1,,-1,,-1c151,218,151,218,151,218v-2,-7,-2,-7,-2,-7c145,200,145,200,145,200v,,,,,c145,200,145,200,145,200v-2,-6,2,-11,6,-12c156,186,161,189,163,193v,,,,,c163,194,163,194,163,194v6,16,6,16,6,16c169,210,169,210,169,210xm188,192v,,,,,c188,192,188,192,188,192v6,16,6,16,6,16c196,212,196,212,196,212v,,,,,c196,212,196,212,196,213v-1,,,1,,1c196,218,194,223,190,225v-5,1,-10,-2,-12,-6c178,219,178,219,178,219v,-1,,-1,,-1c177,216,177,216,177,216v-2,-6,-2,-6,-2,-6c171,198,171,198,171,198v,,,,,c171,198,171,198,171,198v-2,-5,1,-10,6,-12c179,186,182,186,183,186v3,1,4,3,5,6xm230,197v,4,-4,9,-8,9c222,206,222,206,222,206v-1,,-1,,-1,c200,208,200,208,200,208v-5,-17,-5,-17,-5,-17c220,188,220,188,220,188v,,,,,c220,188,220,188,220,188v5,1,9,4,10,9xm257,120v,3,-1,6,-4,8c252,129,251,130,250,130v-1,,-1,,-1,c249,129,249,129,249,129v-68,6,-68,6,-68,6c181,135,180,135,179,136v,,-1,1,-1,3c179,139,179,139,179,139v,2,1,3,3,2c240,137,240,137,240,137v1,,1,,1,c241,137,241,137,241,137v2,,4,1,6,2c249,141,250,143,250,145v1,5,-3,9,-7,10c243,155,243,155,242,155v-1,-1,-1,-1,-1,-1c187,158,187,158,187,158v-1,1,-2,1,-2,2c184,160,184,161,184,162v,2,,2,,2c185,165,186,166,187,166v43,-3,43,-3,43,-3c231,163,231,163,231,163v1,,1,,1,c236,163,240,166,241,171v,5,-3,9,-8,9c232,181,232,181,232,181v,-1,,-1,,-1c192,183,192,183,192,183v,,-1,1,-2,1c190,183,188,182,186,181v-3,-2,-7,-3,-12,-1c171,181,168,184,166,187v-4,-5,-11,-7,-17,-5c144,184,140,188,139,194v,-1,-1,-1,-1,-1c133,191,130,191,125,192v-5,2,-8,6,-9,11c115,203,115,203,114,203v-3,-2,-7,-3,-12,-1c101,202,100,203,99,204v-6,4,-8,11,-6,17c93,221,93,221,93,221v,1,,1,,1c94,223,94,223,94,223v-4,-1,-4,-1,-4,-1c75,160,75,160,75,160,89,140,89,140,89,140v-2,6,-2,6,-2,6c86,147,86,147,86,147v,,,,,c85,155,90,165,100,167v4,1,9,,13,-3c116,162,118,159,119,154v,,,,,c119,154,119,154,119,154v6,-25,6,-25,6,-25c138,121,138,121,138,121v41,-3,41,-3,41,-3c247,112,247,112,247,112v,,,,1,c248,112,248,112,248,112v5,,9,4,9,8xm271,101v-5,4,-11,2,-14,-2c253,94,254,87,259,84v4,-3,11,-2,14,3c276,92,275,98,271,101xe" fillcolor="#8dd0d2" stroked="f">
                  <v:path arrowok="t" o:connecttype="custom" o:connectlocs="690675,191508;502992,326689;322816,499422;3754,585788;349091,916232;461702,871172;585573,889947;720705,863662;833315,796071;874605,698439;908388,604563;945925,510687;1005984,454361;281525,897457;360352,506932;649385,326689;506746,431831;424165,574523;349091,555747;435426,803581;446687,829866;382874,852396;367860,822356;544282,829866;480470,856151;457948,788561;521760,762275;540529,822356;645631,826111;578065,844886;544282,751010;634370,788561;728212,781050;713197,844886;656892,788561;686922,698439;829561,773540;825808,705949;934664,488157;671907,521952;927157,521952;701936,593298;863344,612073;870852,679664;653139,675909;469209,720970;349091,829866;281525,600808;375367,627093;469209,484401;930910,420566;1024752,326689" o:connectangles="0,0,0,0,0,0,0,0,0,0,0,0,0,0,0,0,0,0,0,0,0,0,0,0,0,0,0,0,0,0,0,0,0,0,0,0,0,0,0,0,0,0,0,0,0,0,0,0,0,0,0,0"/>
                  <o:lock v:ext="edit" verticies="t"/>
                </v:shape>
                <v:shape id="Freeform 6139" o:spid="_x0000_s1184" style="position:absolute;left:191579;top:45513;width:7684;height:7176;visibility:visible;mso-wrap-style:square;v-text-anchor:top" coordsize="20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" path="m197,58c140,21,140,21,140,21v4,-3,7,-9,8,-17c148,2,147,,145,v-3,,-4,1,-5,3c138,16,130,21,117,19v-2,,-2,,-2,c100,16,85,13,62,29v2,-3,2,-7,,-10c59,15,53,14,49,17v-4,3,-5,9,-2,13c49,32,52,34,55,34,33,50,31,64,28,80v,2,,2,,2c25,95,18,100,4,98v-1,,-3,1,-4,3c,103,1,105,3,105v8,2,14,1,19,-1c37,170,37,170,37,170v-5,4,-5,4,-5,4c44,181,60,181,73,172v12,-9,18,-24,16,-38c83,138,83,138,83,138,26,101,26,101,26,101v4,-4,8,-9,8,-18c35,81,35,81,35,81,38,66,40,55,58,41v73,104,73,104,73,104c118,154,118,154,118,154v3,5,3,5,3,5c109,167,109,167,109,167v5,6,5,6,5,6c101,182,101,182,101,182v6,9,6,9,6,9c193,131,193,131,193,131v-6,-9,-6,-9,-6,-9c174,131,174,131,174,131v-5,-6,-5,-6,-5,-6c158,133,158,133,158,133v-3,-5,-3,-5,-3,-5c141,138,141,138,141,138,68,33,68,33,68,33,88,21,99,23,114,26v2,,2,,2,c124,28,131,27,136,24v15,67,15,67,15,67c146,94,146,94,146,94v12,7,28,7,41,-2c199,83,205,69,203,54v-6,4,-6,4,-6,4c197,58,197,58,197,58xm80,140c40,168,40,168,40,168,26,106,26,106,26,106v54,34,54,34,54,34c80,140,80,140,80,140xm154,88c140,26,140,26,140,26v54,34,54,34,54,34c154,88,154,88,154,88v,,,,,xe" fillcolor="#8dd0d2" stroked="f">
                  <v:path arrowok="t" o:connecttype="custom" o:connectlocs="738366,217895;524727,78893;554711,15027;543467,0;524727,11270;438522,71379;431026,71379;232379,108947;232379,71379;183654,63866;176158,112704;206143,127731;104945,300545;104945,308058;14992,368167;0,379437;11244,394465;82457,390708;138678,638657;119938,653684;273608,646171;333576,503412;311088,518439;97449,379437;127434,311815;131182,304301;217387,154029;490994,544737;442270,578548;453514,597332;408537,627387;427278,649927;378553,683739;401041,717550;723373,492142;700885,458330;652160,492142;633420,469601;592192,499655;580948,480871;528475,518439;254867,123975;427278,97677;434774,97677;509735,90163;565955,341869;547215,353140;700885,345626;760854,202868;738366,217895;738366,217895;299844,525953;149922,631143;97449,398221;299844,525953;299844,525953;577200,330599;524727,97677;727121,225408;577200,330599;577200,330599" o:connectangles="0,0,0,0,0,0,0,0,0,0,0,0,0,0,0,0,0,0,0,0,0,0,0,0,0,0,0,0,0,0,0,0,0,0,0,0,0,0,0,0,0,0,0,0,0,0,0,0,0,0,0,0,0,0,0,0,0,0,0,0,0"/>
                  <o:lock v:ext="edit" verticies="t"/>
                </v:shape>
                <v:shape id="Freeform 6140" o:spid="_x0000_s1185" style="position:absolute;left:159194;top:56213;width:10541;height:8858;visibility:visible;mso-wrap-style:square;v-text-anchor:top" coordsize="28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" path="m229,20c178,9,178,9,178,9,164,19,164,19,164,19,121,11,121,11,121,11v-2,1,-2,1,-2,1c60,54,60,54,60,54,47,36,47,36,47,36v-4,3,-4,3,-4,3c55,57,55,57,55,57v-5,4,-5,4,-5,4c43,51,43,51,43,51v-9,7,-9,7,-9,7c41,67,41,67,41,67,28,76,28,76,28,76,15,85,15,85,15,85v7,10,7,10,7,10c30,89,30,89,30,89v3,23,3,23,3,23c,135,,135,,135v7,9,7,9,7,9c14,140,14,140,14,140v20,29,20,29,20,29c16,182,16,182,16,182v26,17,26,17,26,17c256,48,256,48,256,48,257,,257,,257,,229,20,229,20,229,20v,,,,,xm59,131c40,145,40,145,40,145v-6,-9,-6,-9,-6,-9c53,123,53,123,53,123v6,8,6,8,6,8c59,131,59,131,59,131xm46,84c65,71,65,71,65,71v5,8,5,8,5,8c51,92,51,92,51,92,46,84,46,84,46,84v,,,,,xm91,109c72,122,72,122,72,122v-6,-8,-6,-8,-6,-8c86,100,86,100,86,100v5,9,5,9,5,9c91,109,91,109,91,109xm77,62c97,48,97,48,97,48v6,8,6,8,6,8c83,70,83,70,83,70,77,62,77,62,77,62v,,,,,xm124,86c104,99,104,99,104,99,99,91,99,91,99,91,118,78,118,78,118,78v6,8,6,8,6,8c124,86,124,86,124,86xm110,39c129,26,129,26,129,26v6,8,6,8,6,8c116,47,116,47,116,47v-6,-8,-6,-8,-6,-8c110,39,110,39,110,39xm156,63c137,77,137,77,137,77v-6,-8,-6,-8,-6,-8c151,55,151,55,151,55v5,8,5,8,5,8c156,63,156,63,156,63xm189,41c169,54,169,54,169,54v-6,-8,-6,-8,-6,-8c183,32,183,32,183,32v6,9,6,9,6,9c189,41,189,41,189,41xm241,33v-2,2,-5,1,-6,c234,31,235,29,236,27v2,-1,5,,6,1c243,30,242,32,241,33xm273,75v8,12,8,12,8,12c273,92,264,94,254,93v-2,9,-7,18,-16,24c231,122,221,124,211,123v-2,9,-7,18,-15,24c188,152,178,154,169,153v-3,9,-8,18,-16,23c145,182,135,184,126,183v-3,9,-8,18,-16,23c102,212,92,214,83,213v-2,9,-8,18,-16,23c59,224,59,224,59,224v6,-4,11,-12,10,-20c70,194,70,194,70,194v9,4,9,4,9,4c87,200,95,199,102,195v6,-5,10,-13,10,-21c112,164,112,164,112,164v10,3,10,3,10,3c130,170,138,169,145,165v6,-5,10,-13,10,-21c155,134,155,134,155,134v10,3,10,3,10,3c172,140,181,139,187,135v7,-5,11,-12,11,-21c198,104,198,104,198,104v10,3,10,3,10,3c215,110,224,109,230,105v7,-5,11,-12,11,-21c241,74,241,74,241,74v9,4,9,4,9,4c258,80,267,79,273,75xe" fillcolor="#8dd0d2" stroked="f">
                  <v:path arrowok="t" o:connecttype="custom" o:connectlocs="667722,33781;453901,41288;225075,202689;161304,146386;187562,228963;127542,217703;105035,285266;82527,356582;123791,420392;26259,540503;127542,634341;157552,746946;964070,0;859035,75070;150050,544257;198816,461680;221323,491708;243831,266498;191314,345322;172557,315294;270090,457926;322607,375350;341363,409131;363871,180168;311353,262745;288846,232717;390130,371596;442647,292773;465154,322801;483911,97591;435144,176414;412637,146386;513921,289019;566438,206442;585194,236470;633960,202689;686478,120112;708985,153893;881543,123865;907801,105098;1024090,281512;952816,349075;791513,461680;633960,574285;472657,686890;311353,799495;221323,840783;262587,728178;382627,731932;420140,615573;543931,619327;581443,502968;701483,506722;742747,390364;862786,394117;904050,277759;1024090,281512" o:connectangles="0,0,0,0,0,0,0,0,0,0,0,0,0,0,0,0,0,0,0,0,0,0,0,0,0,0,0,0,0,0,0,0,0,0,0,0,0,0,0,0,0,0,0,0,0,0,0,0,0,0,0,0,0,0,0,0,0"/>
                  <o:lock v:ext="edit" verticies="t"/>
                </v:shape>
                <v:shape id="Freeform 6141" o:spid="_x0000_s1186" style="position:absolute;left:128047;top:45243;width:6573;height:6954;visibility:visible;mso-wrap-style:square;v-text-anchor:top" coordsize="17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" path="m148,138v-33,23,-33,23,-33,23c113,163,109,162,107,160,92,138,92,138,92,138,73,140,55,132,44,116,28,92,34,60,57,44,81,27,113,33,130,56v11,16,13,35,4,53c150,130,150,130,150,130v1,2,1,6,-2,8xm113,149v24,-17,24,-17,24,-17c123,112,123,112,123,112v-1,-2,-1,-4,,-6c131,92,130,76,121,63,108,44,82,40,64,53,45,66,41,91,54,110v9,13,24,20,40,17c96,126,98,127,99,129v14,20,14,20,14,20c113,149,113,149,113,149xm118,163v5,8,5,8,5,8c155,149,155,149,155,149v-6,-8,-6,-8,-6,-8c118,163,118,163,118,163xm126,172v5,6,5,6,5,6c159,159,159,159,159,159v-4,-6,-4,-6,-4,-6c126,172,126,172,126,172xm136,179v4,6,4,6,4,6c162,169,162,169,162,169v-4,-6,-4,-6,-4,-6c136,179,136,179,136,179xm159,42c143,53,143,53,143,53v-2,1,-4,,-5,-1c137,50,137,48,139,47,155,36,155,36,155,36v1,-1,4,-1,5,1c161,38,161,41,159,42xm37,127c21,138,21,138,21,138v-2,1,-4,1,-5,-1c15,136,15,133,17,132,33,121,33,121,33,121v1,-1,4,,5,1c39,124,38,126,37,127xm55,166v-2,1,-3,1,-4,1c49,166,48,163,49,162v8,-18,8,-18,8,-18c58,142,60,142,62,142v2,1,3,3,2,5c56,165,56,165,56,165v-1,1,-1,1,-1,1xm118,31v-2,1,-3,1,-4,1c112,31,111,28,112,27,120,9,120,9,120,9v1,-2,3,-3,5,-2c127,8,128,11,127,12v-8,18,-8,18,-8,18c118,30,118,31,118,31xm86,22c84,3,84,3,84,3,84,1,82,,80,,78,,77,2,77,4v2,18,2,18,2,18c79,25,81,26,82,26v1,,2,,2,-1c85,25,86,23,86,22xm54,32c43,16,43,16,43,16,42,15,39,14,37,15v-1,1,-2,4,,5c48,36,48,36,48,36v1,2,3,2,5,1c55,36,55,34,54,32xm32,61v1,-2,,-4,-1,-5c13,48,13,48,13,48v-2,-1,-4,,-5,2c7,52,8,54,10,55v17,8,17,8,17,8c29,63,30,63,31,63v,-1,1,-1,1,-2xm174,83v-1,,-1,,-2,c153,85,153,85,153,85v-2,,-4,-1,-4,-3c148,80,150,78,152,78v19,-2,19,-2,19,-2c173,76,175,77,175,79v,2,,3,-1,4xm26,96v-1,,-2,,-2,c5,98,5,98,5,98,3,98,1,97,1,95,,93,2,91,4,91,23,89,23,89,23,89v2,,4,1,4,3c27,94,26,95,26,96xe" fillcolor="#8dd0d2" stroked="f">
                  <v:path arrowok="t" o:connecttype="custom" o:connectlocs="431891,605121;345513,518675;214068,165375;503247,409678;555825,518675;514513,496124;461935,398402;240357,199201;353024,477331;424380,560019;443157,612638;582114,560019;443157,612638;491980,669015;582114,575053;510758,672774;608403,635189;510758,672774;537047,199201;522024,176650;600891,139065;138956,477331;60089,514916;123934,454780;138956,477331;191534,627672;214068,541226;240357,552501;206556,623913;428135,120272;450669,33827;476958,45102;443157,116514;315468,11276;289179,15034;307957,97721;322979,82687;161490,60136;138956,75170;199045,139065;120178,229269;48822,180409;37556,206718;116423,236786;653469,311957;574602,319474;570847,293164;657225,296923;97645,360817;18778,368334;15022,342025;101400,345783" o:connectangles="0,0,0,0,0,0,0,0,0,0,0,0,0,0,0,0,0,0,0,0,0,0,0,0,0,0,0,0,0,0,0,0,0,0,0,0,0,0,0,0,0,0,0,0,0,0,0,0,0,0,0,0"/>
                  <o:lock v:ext="edit" verticies="t"/>
                </v:shape>
                <v:shape id="Freeform 6142" o:spid="_x0000_s1187" style="position:absolute;left:224742;top:88185;width:7509;height:6795;visibility:visible;mso-wrap-style:square;v-text-anchor:top" coordsize="20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" path="m135,88v22,12,22,12,22,12c160,123,150,146,130,160,101,181,61,173,41,144,26,123,26,98,37,77,50,92,50,92,50,92v-5,14,-4,30,5,42c70,155,99,160,120,146v18,-14,24,-38,15,-58xm195,61v-4,-3,-10,-2,-13,2c171,80,171,80,171,80,124,49,124,49,124,49v-3,-2,-7,-2,-10,c72,79,72,79,72,79,67,73,67,73,67,73,95,53,95,53,95,53v4,-3,5,-8,2,-12c94,36,89,36,85,39,56,59,56,59,56,59,35,33,35,33,35,33v5,-6,6,-15,1,-22c30,2,19,,11,6,2,12,,23,6,32v3,4,7,7,12,7c63,97,63,97,63,97v3,4,8,4,12,1c119,67,119,67,119,67v50,32,50,32,50,32c172,101,176,101,179,99v1,-1,2,-2,2,-3c197,73,197,73,197,73v3,-4,2,-10,-2,-12xe" fillcolor="#8dd0d2" stroked="f">
                  <v:path arrowok="t" o:connecttype="custom" o:connectlocs="506849,330340;589447,375387;488077,600619;153932,540557;138914,289048;187722,345356;206494,503018;450533,548065;506849,330340;732116,228986;683308,236494;642009,300309;465551,183940;428006,183940;270320,296556;251547,274032;356672,198955;364181,153909;319127,146401;210249,221478;131405,123878;135160,41293;41299,22523;22527,120124;67580,146401;236530,364125;281583,367879;446778,251509;634500,371633;672045,371633;679554,360371;739625,274032;732116,228986" o:connectangles="0,0,0,0,0,0,0,0,0,0,0,0,0,0,0,0,0,0,0,0,0,0,0,0,0,0,0,0,0,0,0,0,0"/>
                  <o:lock v:ext="edit" verticies="t"/>
                </v:shape>
                <v:shape id="Freeform 6143" o:spid="_x0000_s1188" style="position:absolute;left:202342;top:44307;width:7541;height:7143;visibility:visible;mso-wrap-style:square;v-text-anchor:top" coordsize="20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" path="m145,115v-7,5,-12,13,-13,20c68,140,68,140,68,140v-1,-2,-3,-4,-4,-6c63,132,62,131,61,130,88,71,88,71,88,71v7,,15,-2,22,-6c124,54,128,34,118,19,107,4,86,,71,10,57,21,53,42,64,57v1,1,1,2,3,3c40,120,40,120,40,120v-8,-1,-15,1,-22,6c3,136,,157,10,172v11,14,31,18,46,8c62,175,66,170,69,163v66,-5,66,-5,66,-5c136,159,136,160,137,161v10,15,31,19,46,8c198,159,201,138,191,123v-11,-15,-31,-18,-46,-8xe" fillcolor="#8dd0d2" stroked="f">
                  <v:path arrowok="t" o:connecttype="custom" o:connectlocs="543976,432385;495206,507582;255106,526382;240100,503822;228845,488783;330137,266951;412671,244391;442684,71438;266361,37599;240100,214313;251354,225592;150062,451184;67528,473743;37516,646697;210087,676776;258857,612859;506460,594059;513963,605339;686535,635418;716547,462464;543976,432385" o:connectangles="0,0,0,0,0,0,0,0,0,0,0,0,0,0,0,0,0,0,0,0,0"/>
                </v:shape>
                <v:shape id="Freeform 6144" o:spid="_x0000_s1189" style="position:absolute;left:117729;top:32686;width:8366;height:8922;visibility:visible;mso-wrap-style:square;v-text-anchor:top" coordsize="22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" path="m79,32c223,,223,,223,,144,124,144,124,144,124,66,142,66,142,66,142,106,78,106,78,106,78v1,-1,1,-3,-1,-4c104,73,102,74,101,75,58,144,58,144,58,144,,156,,156,,156,79,32,79,32,79,32v,,,,,xm148,130v-1,,-1,1,-1,1c74,146,74,146,74,146v26,37,26,37,26,37c127,164,159,162,178,175v-6,-23,7,-52,34,-70c187,69,187,69,187,69v-38,60,-38,60,-38,60c148,130,148,130,148,130xm114,222c68,171,68,171,68,171v2,-5,2,-10,-1,-15c63,150,54,148,49,153v-6,4,-8,12,-3,18c49,175,54,177,59,177v32,61,32,61,32,61c114,222,114,222,114,222v,,,,,xe" fillcolor="#8dd0d2" stroked="f">
                  <v:path arrowok="t" o:connecttype="custom" o:connectlocs="296379,119956;836613,0;540234,464831;247607,532306;397673,292393;393921,277399;378914,281148;217594,539803;0,584787;296379,119956;296379,119956;555241,487322;551489,491071;277620,547301;375163,686000;667790,656011;795345,393607;701554,258656;558993,483574;555241,487322;427686,832197;255111,641016;251359,584787;183830,573541;172575,641016;221346,663508;341398,892175;427686,832197;427686,832197" o:connectangles="0,0,0,0,0,0,0,0,0,0,0,0,0,0,0,0,0,0,0,0,0,0,0,0,0,0,0,0,0"/>
                  <o:lock v:ext="edit" verticies="t"/>
                </v:shape>
                <v:shape id="Freeform 6145" o:spid="_x0000_s1190" style="position:absolute;left:220868;top:44005;width:10843;height:9128;visibility:visible;mso-wrap-style:square;v-text-anchor:top" coordsize="28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" path="m240,v-2,,-3,1,-4,3c232,11,227,18,220,22v-10,8,-23,11,-43,14c176,36,176,36,176,36v-1,,-1,,-1,c172,38,169,41,166,42,147,56,131,63,110,55v-2,-1,-4,,-5,1c104,56,104,58,104,60v4,9,7,18,11,26c108,80,101,73,93,65,91,91,75,105,50,120v-7,15,-16,30,-28,38c16,163,8,166,,167v67,64,107,76,154,48c154,215,154,215,154,215v,,,,,c164,196,167,177,162,158v19,17,42,24,72,21c234,179,235,178,235,179v1,,1,,1,-1c236,178,236,178,236,178,289,135,278,79,244,2,243,1,242,,240,xm51,186v5,-1,8,-4,10,-7c68,172,70,162,68,153v3,1,5,2,7,4c83,164,84,177,77,184v-7,7,-18,8,-26,2xm103,213v-4,-13,-2,-27,8,-38c120,164,135,161,148,165v-45,48,-45,48,-45,48c103,213,103,213,103,213xm116,141v-7,7,-19,8,-26,1c87,140,86,137,85,135v9,1,19,-2,25,-9c113,123,115,120,116,115v6,7,7,18,,26xm232,171c179,175,148,147,115,65v24,5,42,-4,65,-21c196,42,212,38,225,29v6,-4,10,-9,15,-15c275,95,273,137,232,171xm158,113v-1,-1,-3,-4,-5,-7c149,96,154,85,163,81v9,-3,20,1,24,9c183,90,179,90,175,92v-9,4,-15,12,-17,21xm242,70v1,3,1,5,1,8c236,73,226,71,216,75v-4,2,-7,4,-10,7c204,73,209,63,217,59v10,-4,21,1,25,11xm180,133v62,-25,62,-25,62,-25c241,122,233,134,219,140v-13,5,-28,2,-39,-7xe" fillcolor="#8dd0d2" stroked="f">
                  <v:path arrowok="t" o:connecttype="custom" o:connectlocs="885419,11269;664064,135232;656561,135232;412695,206604;390185,225386;348915,244168;82539,593516;577773,807633;577773,807633;877915,672401;885419,668645;915433,7513;191341,698696;255121,574734;288887,691184;386433,800120;555263,619811;386433,800120;337660,533413;412695,473310;435206,529657;431454,244168;844149,108937;870412,642350;574022,398182;701582,338079;592780,424477;911681,293002;772866,308027;907930,262950;907930,405695;675320,499605" o:connectangles="0,0,0,0,0,0,0,0,0,0,0,0,0,0,0,0,0,0,0,0,0,0,0,0,0,0,0,0,0,0,0,0"/>
                  <o:lock v:ext="edit" verticies="t"/>
                </v:shape>
                <v:shape id="Freeform 6146" o:spid="_x0000_s1191" style="position:absolute;left:117284;top:56134;width:9525;height:7048;visibility:visible;mso-wrap-style:square;v-text-anchor:top" coordsize="25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" path="m218,71c203,55,169,60,154,63v-1,4,-3,7,-6,9c145,74,142,75,138,75v-8,13,-25,42,-15,62c137,163,159,188,179,175v7,-6,15,-11,20,-15c199,160,205,156,214,150v6,-4,13,-9,20,-14c254,122,238,92,218,71xm178,107v4,6,4,6,4,6c175,118,175,118,175,118v7,11,7,11,7,11c200,116,200,116,200,116v6,8,6,8,6,8c179,142,179,142,179,142,166,124,166,124,166,124v-3,3,-3,3,-3,3c159,121,159,121,159,121v3,-3,3,-3,3,-3c159,113,159,113,159,113v-7,-9,-3,-20,5,-25c169,84,172,83,178,84v-2,10,-2,10,-2,10c174,93,172,93,169,95v-4,3,-5,8,-2,13c170,112,170,112,170,112v8,-5,8,-5,8,-5c178,107,178,107,178,107xm134,51v5,-3,11,-2,14,3c152,59,151,65,146,68v-5,4,-12,3,-15,-2c127,61,129,55,134,51xm126,52c105,44,105,44,105,44,137,22,137,22,137,22v,23,,23,,23c135,45,133,46,131,47v-2,2,-3,3,-5,5xm48,63v6,8,6,8,6,8c52,72,51,73,50,72v-2,,-3,-1,-3,-2c45,68,45,65,48,63xm67,74v1,,2,1,3,2c71,79,71,81,68,84,62,75,62,75,62,75v2,,3,-1,5,-1xm91,39c78,26,51,30,39,33v,3,-2,5,-5,7c32,42,29,43,26,42,19,53,7,76,14,93v11,21,29,41,45,30c65,118,71,114,75,111v,,5,-3,13,-8c92,100,98,96,104,92,120,80,107,56,91,39xm73,89v4,6,4,6,4,6c72,98,72,98,72,98,68,93,68,93,68,93v-5,4,-9,5,-15,3c55,89,55,89,55,89v3,1,7,-1,9,-3c58,77,58,77,58,77v-2,2,-2,2,-2,2c54,80,50,81,48,80v-3,,-6,-1,-8,-4c36,70,37,63,43,57,40,53,40,53,40,53v5,-3,5,-3,5,-3c48,54,48,54,48,54v4,-2,8,-3,13,-3c59,58,59,58,59,58v-3,,-5,1,-7,2c58,69,58,69,58,69v2,-1,2,-1,2,-1c63,66,66,66,68,66v4,,6,2,8,5c80,77,79,84,73,89xm17,24c,18,,18,,18,25,,25,,25,v1,18,1,18,1,18c24,18,22,19,20,20v-1,1,-2,3,-3,4xm23,23v4,-3,9,-2,12,2c37,29,36,34,32,37v-3,3,-9,2,-12,-2c18,31,19,26,23,23xe" fillcolor="#8dd0d2" stroked="f">
                  <v:path arrowok="t" o:connecttype="custom" o:connectlocs="577500,236200;517500,281190;671250,656110;802500,562380;817500,266193;682500,423660;682500,483647;772500,464901;622500,464901;596250,453653;596250,423660;667500,314933;633750,356174;637500,419911;667500,401165;555000,202457;491250,247447;472500,194959;513750,82482;491250,176213;180000,236200;187500,269943;180000,236200;262500,284939;232500,281190;341250,146219;127500,149968;52500,348676;281250,416161;390000,344927;273750,333679;270000,367422;198750,359923;240000,322431;210000,296187;150000,284939;150000,198708;180000,202457;221250,217454;217500,258695;255000,247447;273750,333679;0,67486;97500,67486;63750,89981;131250,93730;75000,131222" o:connectangles="0,0,0,0,0,0,0,0,0,0,0,0,0,0,0,0,0,0,0,0,0,0,0,0,0,0,0,0,0,0,0,0,0,0,0,0,0,0,0,0,0,0,0,0,0,0,0"/>
                  <o:lock v:ext="edit" verticies="t"/>
                </v:shape>
                <v:shape id="Freeform 6147" o:spid="_x0000_s1192" style="position:absolute;left:172624;top:45323;width:7573;height:7175;visibility:visible;mso-wrap-style:square;v-text-anchor:top" coordsize="20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" path="m113,1c88,19,88,19,88,19,72,15,72,15,72,15v-1,,-2,,-3,c2,62,2,62,2,62,,63,,66,1,67,84,186,84,186,84,186v1,2,3,2,5,1c98,181,98,181,98,181v5,8,5,8,5,8c105,191,107,191,109,190v91,-64,91,-64,91,-64c202,125,202,123,201,121,118,2,118,2,118,2,117,1,114,,113,1xm80,25v26,6,26,6,26,6c91,41,91,41,91,41,80,25,80,25,80,25v,,,,,xm88,179c9,66,9,66,9,66,70,24,70,24,70,24,87,49,87,49,87,49v2,1,4,2,6,1c114,34,114,34,114,34v59,85,59,85,59,85c88,179,88,179,88,179v,,,,,xm193,122v-86,60,-86,60,-86,60c104,177,104,177,104,177v77,-54,77,-54,77,-54c182,122,183,119,182,118,119,28,119,28,119,28v-1,-1,-2,-1,-3,-2c97,21,97,21,97,21,114,10,114,10,114,10v79,112,79,112,79,112c193,122,193,122,193,122xm121,61v1,1,1,3,,4c93,84,93,84,93,84v-1,1,-2,,-3,-1c89,82,89,81,90,81,118,61,118,61,118,61v1,-1,3,-1,3,xm46,101v-1,-1,,-3,1,-4c74,78,74,78,74,78v1,-1,3,,4,1c79,80,78,81,77,82,49,101,49,101,49,101v-1,1,-2,1,-3,xm116,133v1,1,,2,-1,3c87,155,87,155,87,155v-1,1,-2,1,-3,c83,154,84,152,85,152v27,-20,27,-20,27,-20c113,131,115,132,116,133xm122,142v1,1,,2,-1,3c94,165,94,165,94,165v-1,,-3,,-4,-1c90,163,90,161,91,161v28,-20,28,-20,28,-20c120,141,121,141,122,142xm109,124v1,1,1,2,,3c81,146,81,146,81,146v-1,1,-3,1,-3,c77,145,77,143,78,143v28,-20,28,-20,28,-20c107,123,109,123,109,124xm103,115v1,1,,2,-1,3c75,137,75,137,75,137v-1,1,-3,1,-4,c71,136,71,134,72,134v28,-20,28,-20,28,-20c101,113,102,114,103,115xm159,116v1,1,1,2,,3c131,138,131,138,131,138v-1,1,-2,1,-3,c127,137,127,135,128,135v28,-20,28,-20,28,-20c157,114,159,115,159,116xm97,106v,1,,2,-1,3c68,128,68,128,68,128v-1,1,-2,1,-3,c64,127,65,125,66,125,93,105,93,105,93,105v2,,3,,4,1xm52,110v,-1,,-3,1,-3c81,87,81,87,81,87v1,-1,2,-1,3,c85,89,84,90,83,91,56,110,56,110,56,110v-1,1,-3,1,-4,xm128,71v,1,,2,-1,3c62,119,62,119,62,119v-1,1,-3,1,-3,c58,118,58,116,59,115,125,70,125,70,125,70v1,-1,2,,3,1xm84,75v-1,-1,-1,-3,,-4c112,52,112,52,112,52v1,-1,2,,3,1c116,54,116,55,115,55,87,75,87,75,87,75v-1,1,-3,1,-3,xm153,107v1,1,1,2,,3c125,129,125,129,125,129v-1,1,-3,1,-3,c121,128,121,126,122,126v28,-20,28,-20,28,-20c151,105,152,106,153,107xm134,79v1,2,1,3,,4c106,102,106,102,106,102v-1,1,-3,1,-3,-1c102,100,102,99,103,99,131,79,131,79,131,79v1,-1,2,-1,3,xm147,98v,1,,2,-1,3c118,120,118,120,118,120v-1,1,-2,1,-3,c114,119,115,117,116,117,144,97,144,97,144,97v1,-1,2,,3,1xm140,89v1,1,1,2,,3c112,111,112,111,112,111v-1,1,-2,1,-3,c108,110,108,108,109,107,137,88,137,88,137,88v1,-1,3,,3,1xm46,89c68,74,68,74,68,74v2,-2,4,-5,2,-9c61,52,61,52,61,52,59,49,55,47,52,50,29,65,29,65,29,65v-2,2,-4,5,-1,9c37,87,37,87,37,87v2,3,5,5,9,2xm32,72v-1,-1,-1,-2,,-3c54,54,54,54,54,54v1,-1,2,-1,3,c66,67,66,67,66,67v1,1,1,2,,3c43,85,43,85,43,85v-1,1,-1,1,-2,c32,72,32,72,32,72v,,,,,xe" fillcolor="#8dd0d2" stroked="f">
                  <v:path arrowok="t" o:connecttype="custom" o:connectlocs="269907,56352;3749,251706;367373,679982;749741,473358;423603,3757;341132,154029;329886,672468;326137,184084;648526,447060;723500,458330;678515,462087;434850,97677;723500,458330;453593,244192;337383,304301;172440,379437;292399,296788;172440,379437;326137,582305;419855,495898;453593,544737;341132,604846;408609,465844;292399,548494;408609,465844;281153,514682;374870,428276;596044,447060;479834,507169;363624,398221;243666,480871;363624,398221;303645,326842;209927,413249;476085,278004;221173,432033;314891,281760;431101,199111;314891,281760;468588,484628;562305,398221;502326,311815;386116,371924;551059,368167;431101,450817;551059,368167;419855,417005;513572,330599;254912,278004;194933,187840;138702,326842;119958,259220;247414,251706;153697,319329" o:connectangles="0,0,0,0,0,0,0,0,0,0,0,0,0,0,0,0,0,0,0,0,0,0,0,0,0,0,0,0,0,0,0,0,0,0,0,0,0,0,0,0,0,0,0,0,0,0,0,0,0,0,0,0,0,0"/>
                  <o:lock v:ext="edit" verticies="t"/>
                </v:shape>
                <v:shape id="Freeform 6148" o:spid="_x0000_s1193" style="position:absolute;left:128047;top:55610;width:8001;height:7540;visibility:visible;mso-wrap-style:square;v-text-anchor:top" coordsize="21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" path="m201,126c193,109,176,71,165,28v,35,17,82,26,106c201,126,201,126,201,126xm52,117v25,23,40,48,40,48c92,165,37,118,13,114v45,31,76,66,76,66c89,180,31,143,,141v35,18,79,49,95,60c128,178,128,178,128,178,110,162,72,128,52,117xm94,60c44,47,44,47,44,47v9,-5,19,-7,28,-5c82,44,89,51,94,60xm43,50c93,64,93,64,93,64v-9,5,-18,7,-28,5c55,66,48,59,43,50xm63,82v50,13,50,13,50,13c104,100,95,102,85,100,75,97,68,91,63,82xm114,92c64,78,64,78,64,78v9,-5,19,-7,28,-5c101,76,109,83,114,92xm132,123c82,109,82,109,82,109v9,-5,19,-8,28,-5c120,106,128,113,132,123xm81,112v51,13,51,13,51,13c123,131,113,133,103,130,94,128,86,121,81,112xm100,144v48,13,48,13,48,13c140,162,130,164,121,162v-9,-3,-16,-9,-21,-18xm151,154c99,141,99,141,99,141v9,-6,19,-9,29,-6c138,138,146,145,151,154xm126,26c104,73,104,73,104,73v-4,-9,-5,-19,,-28c108,36,116,30,126,26xm129,28v3,9,4,19,-1,28c124,65,116,71,106,75,129,28,129,28,129,28v,,,,,xm146,57v4,9,4,19,,28c142,94,134,100,124,104,146,57,146,57,146,57v,,,,,xm143,55v-22,47,-22,47,-22,47c117,93,117,83,121,74v4,-9,12,-16,22,-19xm159,85v-22,47,-22,47,-22,47c133,123,133,113,137,103v4,-9,12,-15,22,-18xm162,86v3,10,4,20,,29c158,124,150,130,140,133,162,86,162,86,162,86v,,,,,xm179,114v3,9,4,19,,28c175,151,167,158,157,161v22,-47,22,-47,22,-47c179,114,179,114,179,114xm176,112v-22,47,-22,47,-22,47c150,150,150,139,154,131v4,-9,12,-15,22,-19xm85,1v8,51,8,51,8,51c84,46,78,38,77,28,75,18,78,8,85,1xm88,v8,6,14,14,16,24c105,33,102,43,96,51,88,,88,,88,v,,,,,xm185,52v9,34,20,55,28,66c203,125,203,125,203,125,196,110,186,83,185,52xe" fillcolor="#8dd0d2" stroked="f">
                  <v:path arrowok="t" o:connecttype="custom" o:connectlocs="619796,105044;755024,472696;345583,619007;334314,675280;356852,754063;195330,438932;165279,176323;353096,225093;349339,240100;161523,187578;424466,356398;236649,307628;240406,292621;428223,345143;308020,408920;495837,461442;495837,468945;304263,420174;555938,588994;375634,540224;371877,528970;567207,577740;390659,273864;473299,97540;480811,210087;484568,105044;548425,213839;465786,390162;548425,213839;454517,382659;537156,206336;514618,495206;597258,318882;608527,431429;608527,322634;672385,427678;589745,604001;672385,427678;578476,596498;661115,420174;349339,195081;319289,3752;390659,90037;330558,0;694923,195081;762537,468945" o:connectangles="0,0,0,0,0,0,0,0,0,0,0,0,0,0,0,0,0,0,0,0,0,0,0,0,0,0,0,0,0,0,0,0,0,0,0,0,0,0,0,0,0,0,0,0,0,0"/>
                  <o:lock v:ext="edit" verticies="t"/>
                </v:shape>
                <v:shape id="Freeform 6149" o:spid="_x0000_s1194" style="position:absolute;left:210296;top:44275;width:9191;height:9192;visibility:visible;mso-wrap-style:square;v-text-anchor:top" coordsize="24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" path="m,100v16,23,16,23,16,23c101,245,101,245,101,245v98,-68,98,-68,98,-68c156,116,156,116,156,116v22,-16,22,-16,22,-16c221,161,221,161,221,161v24,-17,24,-17,24,-17c160,22,160,22,160,22,144,,144,,144,,,100,,100,,100v,,,,,xm235,142v-12,9,-12,9,-12,9c180,90,180,90,180,90v-34,24,-34,24,-34,24c189,175,189,175,189,175v-86,60,-86,60,-86,60c52,162,52,162,52,162v3,,6,-1,9,-3c65,156,67,152,67,148v5,1,9,,13,-3c84,143,87,138,87,134v4,1,9,,12,-2c104,129,106,125,107,120v4,2,8,,12,-2c123,115,126,111,126,107v4,1,9,,13,-3c143,101,145,97,145,93v5,1,9,,13,-2c162,88,165,84,165,79v4,2,9,,13,-2c181,75,183,72,184,69v51,73,51,73,51,73c235,142,235,142,235,142xm64,137c41,105,41,105,41,105,55,95,55,95,55,95v23,33,23,33,23,33c81,132,80,137,76,139v-3,3,-9,2,-11,-1c64,137,64,137,64,137xm104,110c81,77,81,77,81,77,94,68,94,68,94,68v23,33,23,33,23,33c119,105,119,110,115,112v-4,3,-9,2,-11,-2c104,110,104,110,104,110xm143,82c120,50,120,50,120,50,133,40,133,40,133,40v23,34,23,34,23,34c159,77,158,82,154,85v-3,2,-8,1,-11,-2c143,82,143,82,143,82xm150,20v-1,,-1,,-1,c129,35,129,35,129,35v-13,9,-13,9,-13,9c90,62,90,62,90,62,77,71,77,71,77,71,51,89,51,89,51,89,37,99,37,99,37,99,18,113,18,113,18,113,10,103,10,103,10,103v,-1,,-1,,-1c142,9,142,9,142,9v8,11,8,11,8,11c150,20,150,20,150,20xm106,215v61,-43,61,-43,61,-43c133,124,133,124,133,124,72,166,72,166,72,166v34,49,34,49,34,49c106,215,106,215,106,215xm82,168v49,-35,49,-35,49,-35c157,171,157,171,157,171v-49,34,-49,34,-49,34c82,168,82,168,82,168v,,,,,xe" fillcolor="#8dd0d2" stroked="f">
                  <v:path arrowok="t" o:connecttype="custom" o:connectlocs="60027,461457;746585,664048;667800,375169;919163,540243;540243,0;0,375169;836626,566505;547746,427692;386424,881646;228853,596518;300135,543994;371417,495223;446451,442699;521484,390175;592766,341403;667800,288880;881646,532739;240108,513981;206343,356410;285128,521484;240108,513981;303887,288880;438947,378920;390175,412685;536491,307638;498974,150067;577760,318893;536491,307638;559001,75034;435196,165074;288880,266370;138812,371417;37517,386424;532739,33765;562753,75034;626532,645290;270121,622780;397679,806612;491471,498974;405182,769096;307638,630283" o:connectangles="0,0,0,0,0,0,0,0,0,0,0,0,0,0,0,0,0,0,0,0,0,0,0,0,0,0,0,0,0,0,0,0,0,0,0,0,0,0,0,0,0"/>
                  <o:lock v:ext="edit" verticies="t"/>
                </v:shape>
                <v:shape id="Freeform 6150" o:spid="_x0000_s1195" style="position:absolute;left:22812;top:2286;width:7191;height:7239;visibility:visible;mso-wrap-style:square;v-text-anchor:top" coordsize="19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" path="m192,94v-5,-8,-5,-8,-5,-8c187,86,181,77,171,81v-1,-2,-1,-2,-1,-2c170,79,164,70,155,77,93,120,93,120,93,120v,,-9,6,-3,15c92,138,92,138,92,138v-3,3,-6,8,-1,16c96,161,96,161,96,161,192,94,192,94,192,94xm103,89c121,34,121,34,121,34,106,29,106,29,106,29,87,84,87,84,87,84v16,5,16,5,16,5xm82,79c99,30,99,30,99,30,93,23,83,17,72,13,61,9,51,8,41,10,24,59,24,59,24,59v6,7,16,13,27,17c62,80,72,81,82,79xm17,60c36,5,36,5,36,5,20,,20,,20,,2,54,2,54,2,54v15,6,15,6,15,6xm3,172v,,,,,c3,172,3,172,3,172v-3,8,1,16,9,18c19,193,27,189,29,181v1,,1,,1,c30,181,30,181,30,181,62,86,62,86,62,86,35,77,35,77,35,77,3,172,3,172,3,172xe" fillcolor="#8dd0d2" stroked="f">
                  <v:path arrowok="t" o:connecttype="custom" o:connectlocs="719138,352573;700410,322567;640482,303813;636737,296311;580554,288810;348332,450093;337096,506355;344587,517607;340841,577620;359569,603875;719138,352573;385788,333819;453207,127526;397024,108773;325859,315065;385788,333819;307132,296311;370806,112523;269677,48760;153566,37508;89892,221296;191021,285059;307132,296311;63674,225047;134838,18754;74910,0;7491,202542;63674,225047;11237,645134;11237,645134;11237,645134;44946,712648;108620,678891;112365,678891;112365,678891;232222,322567;131093,288810;11237,645134" o:connectangles="0,0,0,0,0,0,0,0,0,0,0,0,0,0,0,0,0,0,0,0,0,0,0,0,0,0,0,0,0,0,0,0,0,0,0,0,0,0"/>
                  <o:lock v:ext="edit" verticies="t"/>
                </v:shape>
                <v:shape id="Freeform 6151" o:spid="_x0000_s1196" style="position:absolute;left:31654;top:2476;width:8144;height:7763;visibility:visible;mso-wrap-style:square;v-text-anchor:top" coordsize="21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" path="m40,10c,92,,92,,92,131,,131,,131,,40,10,40,10,40,10v,,,,,xm61,40c57,43,49,43,46,37,42,32,44,25,48,22v6,-4,12,-3,16,2c68,30,67,36,61,40xm142,12c8,107,8,107,8,107,1,97,1,97,1,97,136,3,136,3,136,3v6,9,6,9,6,9c142,12,142,12,142,12xm40,91v41,59,41,59,41,59c64,162,64,162,64,162,23,103,23,103,23,103,40,91,40,91,40,91v,,,,,xm72,69v41,59,41,59,41,59c95,140,95,140,95,140,54,81,54,81,54,81,72,69,72,69,72,69v,,,,,xm103,47v42,59,42,59,42,59c127,118,127,118,127,118,86,59,86,59,86,59,103,47,103,47,103,47v,,,,,xm135,25v41,59,41,59,41,59c158,96,158,96,158,96,117,37,117,37,117,37,135,25,135,25,135,25v,,,,,xm57,176c190,82,190,82,190,82v5,7,5,7,5,7c62,183,62,183,62,183v-5,-7,-5,-7,-5,-7c57,176,57,176,57,176xm209,89v8,12,8,12,8,12c66,207,66,207,66,207,57,195,57,195,57,195,209,89,209,89,209,89v,,,,,xe" fillcolor="#8dd0d2" stroked="f">
                  <v:path arrowok="t" o:connecttype="custom" o:connectlocs="150118,37502;0,345017;491635,0;150118,37502;150118,37502;228929,150007;172635,138757;180141,82504;240188,90004;228929,150007;532917,45002;30024,401270;3753,363768;510400,11251;532917,45002;532917,45002;150118,341267;303988,562528;240188,607530;86318,386269;150118,341267;150118,341267;270212,258763;424082,480023;356529,525026;202659,303765;270212,258763;270212,258763;386553,176259;544176,397519;476623,442522;322753,221261;386553,176259;386553,176259;506647,93755;660517,315015;592965,360018;439094,138757;506647,93755;506647,93755;213918,660032;713059,307515;731823,333766;232682,686284;213918,660032;213918,660032;784364,333766;814388,378769;247694,776288;213918,731286;784364,333766;784364,333766" o:connectangles="0,0,0,0,0,0,0,0,0,0,0,0,0,0,0,0,0,0,0,0,0,0,0,0,0,0,0,0,0,0,0,0,0,0,0,0,0,0,0,0,0,0,0,0,0,0,0,0,0,0,0,0"/>
                  <o:lock v:ext="edit" verticies="t"/>
                </v:shape>
                <v:shape id="Freeform 6152" o:spid="_x0000_s1197" style="position:absolute;left:88582;top:22399;width:7509;height:6985;visibility:visible;mso-wrap-style:square;v-text-anchor:top" coordsize="20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" path="m116,70v24,4,24,4,24,4c124,163,124,163,124,163v-24,-4,-24,-4,-24,-4c99,165,99,165,99,165v12,3,12,3,12,3c108,186,108,186,108,186,67,178,67,178,67,178v3,-18,3,-18,3,-18c82,162,82,162,82,162v1,-6,1,-6,1,-6c59,152,59,152,59,152,75,63,75,63,75,63v24,4,24,4,24,4c101,54,101,54,101,54v5,1,5,1,5,1c107,50,107,50,107,50,89,46,74,37,64,24v25,5,25,5,25,5c117,9,117,9,117,9,115,8,114,6,114,4v1,-3,3,-4,5,-4c122,1,124,3,123,6v,2,-2,3,-4,4c138,37,138,37,138,37v25,5,25,5,25,5c149,50,132,53,115,52v-1,5,-1,5,-1,5c118,57,118,57,118,57v-2,13,-2,13,-2,13c116,70,116,70,116,70xm182,181v2,-15,2,-15,2,-15c169,163,169,163,169,163v-3,15,-3,15,-3,15c182,181,182,181,182,181xm184,163v3,-15,3,-15,3,-15c172,145,172,145,172,145v-3,15,-3,15,-3,15c184,163,184,163,184,163xm188,145v2,-15,2,-15,2,-15c175,127,175,127,175,127v-2,16,-2,16,-2,16c188,145,188,145,188,145xm191,128v3,-16,3,-16,3,-16c178,110,178,110,178,110v-2,15,-2,15,-2,15c191,128,191,128,191,128xm194,110v3,-16,3,-16,3,-16c182,92,182,92,182,92v-3,15,-3,15,-3,15c194,110,194,110,194,110xm197,92v3,-15,3,-15,3,-15c185,74,185,74,185,74v-3,15,-3,15,-3,15c197,92,197,92,197,92xm146,175v3,-15,3,-15,3,-15c134,157,134,157,134,157v-3,15,-3,15,-3,15c146,175,146,175,146,175xm149,157v3,-15,3,-15,3,-15c137,139,137,139,137,139v-3,15,-3,15,-3,15c149,157,149,157,149,157xm153,139v2,-15,2,-15,2,-15c140,121,140,121,140,121v-3,15,-3,15,-3,15c153,139,153,139,153,139xm156,121v2,-15,2,-15,2,-15c143,103,143,103,143,103v-3,16,-3,16,-3,16c156,121,156,121,156,121xm159,103v3,-15,3,-15,3,-15c146,86,146,86,146,86v-2,15,-2,15,-2,15c159,103,159,103,159,103xm162,85v3,-15,3,-15,3,-15c149,67,149,67,149,67v-2,16,-2,16,-2,16c162,85,162,85,162,85xm164,178v3,-15,3,-15,3,-15c151,160,151,160,151,160v-2,15,-2,15,-2,15c164,178,164,178,164,178xm167,160v3,-15,3,-15,3,-15c154,142,154,142,154,142v-2,16,-2,16,-2,16c167,160,167,160,167,160xm170,142v3,-15,3,-15,3,-15c158,124,158,124,158,124v-3,15,-3,15,-3,15c170,142,170,142,170,142xm173,124v3,-15,3,-15,3,-15c161,106,161,106,161,106v-3,16,-3,16,-3,16c173,124,173,124,173,124xm176,106v3,-15,3,-15,3,-15c164,89,164,89,164,89v-3,15,-3,15,-3,15c176,106,176,106,176,106xm180,89v2,-16,2,-16,2,-16c167,71,167,71,167,71v-3,15,-3,15,-3,15c180,89,180,89,180,89xm50,158v2,-15,2,-15,2,-15c37,140,37,140,37,140v-3,15,-3,15,-3,15c50,158,50,158,50,158xm53,140v2,-15,2,-15,2,-15c40,122,40,122,40,122v-2,15,-2,15,-2,15c53,140,53,140,53,140xm56,122v3,-15,3,-15,3,-15c44,104,44,104,44,104v-3,16,-3,16,-3,16c56,122,56,122,56,122xm59,104c62,89,62,89,62,89,46,86,46,86,46,86v-2,15,-2,15,-2,15c59,104,59,104,59,104xm63,86c65,71,65,71,65,71,50,68,50,68,50,68,47,84,47,84,47,84v16,2,16,2,16,2xm65,68c68,53,68,53,68,53,53,51,53,51,53,51,50,66,50,66,50,66v15,2,15,2,15,2xm14,152v3,-15,3,-15,3,-15c2,134,2,134,2,134,,149,,149,,149v14,3,14,3,14,3xm18,134v2,-16,2,-16,2,-16c5,116,5,116,5,116,2,131,2,131,2,131v16,3,16,3,16,3xm21,116v3,-15,3,-15,3,-15c8,98,8,98,8,98,6,113,6,113,6,113v15,3,15,3,15,3xm24,98c26,83,26,83,26,83,12,80,12,80,12,80,9,95,9,95,9,95v15,3,15,3,15,3xm27,80c30,65,30,65,30,65,15,62,15,62,15,62,12,77,12,77,12,77v15,3,15,3,15,3xm30,63c33,47,33,47,33,47,18,45,18,45,18,45,15,60,15,60,15,60v15,3,15,3,15,3xm32,155v3,-16,3,-16,3,-16c20,137,20,137,20,137v-3,15,-3,15,-3,15c32,155,32,155,32,155xm35,137v3,-15,3,-15,3,-15c23,119,23,119,23,119v-3,15,-3,15,-3,15c35,137,35,137,35,137xm38,119v3,-15,3,-15,3,-15c26,101,26,101,26,101v-3,16,-3,16,-3,16c38,119,38,119,38,119xm41,101c44,86,44,86,44,86,29,84,29,84,29,84,26,98,26,98,26,98v15,3,15,3,15,3xm45,83c48,68,48,68,48,68,32,65,32,65,32,65,30,81,30,81,30,81v15,2,15,2,15,2xm48,65c51,50,51,50,51,50,35,48,35,48,35,48,33,63,33,63,33,63v15,2,15,2,15,2xe" fillcolor="#8dd0d2" stroked="f">
                  <v:path arrowok="t" o:connecttype="custom" o:connectlocs="375444,597105;251547,668457;221512,570817;397971,206546;439269,33798;446778,37554;428006,214056;683308,679723;683308,679723;634500,600860;657027,476933;728361,420602;728361,413091;728361,413091;683308,334228;503095,589594;570675,533263;574429,521997;574429,521997;525622,446890;548148,322962;619483,262876;615728,668457;615728,668457;570675,593349;593202,465667;660781,409336;660781,398070;660781,398070;615728,322962;138914,525753;206494,469422;210249,458156;210249,458156;165195,379293;187722,255366;255302,199035;52562,570817;52562,570817;7509,491954;30036,368027;97615,311696;101370,300430;101370,300430;56317,225323;75089,514487;142669,458156;142669,446890;142669,446890;97615,368027;120142,244099;191476,187769" o:connectangles="0,0,0,0,0,0,0,0,0,0,0,0,0,0,0,0,0,0,0,0,0,0,0,0,0,0,0,0,0,0,0,0,0,0,0,0,0,0,0,0,0,0,0,0,0,0,0,0,0,0,0,0"/>
                  <o:lock v:ext="edit" verticies="t"/>
                </v:shape>
                <v:shape id="Freeform 6153" o:spid="_x0000_s1198" style="position:absolute;left:98218;top:33512;width:7811;height:7794;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" path="m125,135v-16,11,-39,7,-51,-9c62,108,66,85,83,74v16,-12,39,-8,51,9c146,100,142,123,125,135m80,54c57,22,57,22,57,22,54,17,49,16,44,19v-4,3,-4,9,-1,13c65,64,65,64,65,64v3,4,8,5,12,2c82,63,82,58,80,54xm166,177c143,145,143,145,143,145v-3,-5,-7,-5,-12,-2c127,146,126,151,129,155v22,32,22,32,22,32c154,191,159,192,164,189v4,-3,4,-9,2,-12xm63,84v2,-5,,-10,-5,-12c22,56,22,56,22,56,17,54,11,55,10,61,7,65,9,71,14,73,50,89,50,89,50,89v3,1,7,1,10,-1c61,87,62,85,63,84xm199,148v2,-5,,-11,-5,-13c158,120,158,120,158,120v-5,-2,-11,-1,-13,5c143,129,145,134,150,136v37,17,37,17,37,17c189,154,193,154,196,152v2,-2,2,-3,3,-4xm59,109v-1,-5,-6,-9,-11,-9c9,103,9,103,9,103v-5,,-9,4,-9,10c1,117,5,121,10,122v39,-3,39,-3,39,-3c52,118,53,119,55,117v3,-2,3,-5,4,-8xm208,96v-1,-5,-5,-9,-10,-8c159,89,159,89,159,89v-5,1,-9,5,-9,11c151,105,155,109,160,108v39,-2,39,-2,39,-2c202,106,202,105,204,104v3,-2,4,-4,4,-8xm66,131v-3,-4,-9,-5,-13,-3c21,151,21,151,21,151v-4,2,-5,8,-2,13c22,168,28,169,32,166,64,144,64,144,64,144v3,-3,5,-9,2,-13xm189,45v-3,-4,-8,-6,-13,-3c144,64,144,64,144,64v-4,3,-5,9,-1,14c145,81,151,82,155,80,187,58,187,58,187,58v4,-4,5,-9,2,-13xm109,49c105,9,105,9,105,9,105,3,100,,95,1v-5,,-8,5,-8,9c89,50,89,50,89,50v1,5,5,9,11,9c101,58,103,58,105,57v2,-2,3,-5,4,-8xm121,199v-2,-41,-2,-41,-2,-41c118,153,114,149,109,150v-6,,-9,5,-9,10c103,199,103,199,103,199v,6,5,9,10,9c114,208,116,207,117,207v3,-2,5,-6,4,-8xm137,57c152,22,152,22,152,22v2,-5,,-11,-4,-13c143,7,137,10,135,15,119,50,119,50,119,50v-2,5,1,11,5,13c127,64,131,64,133,62v2,-1,2,-2,4,-5xm73,194c89,158,89,158,89,158v2,-5,,-10,-5,-12c79,144,74,146,71,151,56,187,56,187,56,187v-2,4,,10,4,12c64,201,68,200,69,198v2,-1,3,-2,4,-4xe" fillcolor="#8dd0d2" stroked="f">
                  <v:path arrowok="t" o:connecttype="custom" o:connectlocs="277874,472175;503176,311036;300404,202361;165222,71201;244078,239835;300404,202361;536972,543376;484401,580850;615828,708262;236568,314783;82611,209855;52571,273562;225303,329773;747255,554618;593298,449690;563257,509649;735989,569608;221548,408469;33795,385984;37550,457185;206528,438448;781050,359752;597053,333520;600808,404721;766030,389732;247833,490912;78856,565860;120162,622071;247833,490912;660888,157392;536972,292299;702194,217350;409300,183623;356730,3747;334199,187371;394280,213603;454361,745736;409300,562113;386770,745736;439341,775716;514442,213603;555747,33727;446851,187371;499421,232340;274119,726999;315424,547123;210283,700767;259098,741989" o:connectangles="0,0,0,0,0,0,0,0,0,0,0,0,0,0,0,0,0,0,0,0,0,0,0,0,0,0,0,0,0,0,0,0,0,0,0,0,0,0,0,0,0,0,0,0,0,0,0,0"/>
                  <o:lock v:ext="edit" verticies="t"/>
                </v:shape>
                <v:shape id="Freeform 6154" o:spid="_x0000_s1199" style="position:absolute;left:117205;top:11668;width:9271;height:8667;visibility:visible;mso-wrap-style:square;v-text-anchor:top" coordsize="24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" path="m28,97v80,114,80,114,80,114c99,217,99,217,99,217,79,231,65,212,65,212,13,138,13,138,13,138,,118,19,103,19,103v9,-6,9,-6,9,-6c28,97,28,97,28,97xm130,26v79,114,79,114,79,114c117,205,117,205,117,205,36,92,36,92,36,92,59,75,59,75,59,75,49,60,49,60,49,60,42,50,52,43,52,43,79,24,79,24,79,24v10,-7,17,3,17,3c107,42,107,42,107,42,130,26,130,26,130,26v,,,,,xm68,70c98,48,98,48,98,48,87,32,87,32,87,32,57,54,57,54,57,54,68,70,68,70,68,70v,,,,,xm153,93c118,86,118,86,118,86v,,,,,c113,86,109,89,108,93v-1,5,2,10,8,11c116,104,116,104,116,104v13,2,13,2,13,2c96,129,96,129,96,129v,,,,,c94,131,92,133,92,136v-1,5,2,9,7,10c102,146,104,145,106,144v,,,,,c140,121,140,121,140,121v-3,13,-3,13,-3,13c137,135,137,135,137,135v,,,,,c136,140,139,144,144,145v5,1,9,-2,10,-7c154,137,154,137,154,136v6,-33,6,-33,6,-33c161,98,157,93,153,93xm147,14v-8,6,-8,6,-8,6c210,123,210,123,210,123v7,11,7,11,7,11c227,127,227,127,227,127v,,20,-14,6,-34c181,19,181,19,181,19v,,-14,-19,-34,-5xe" fillcolor="#8dd0d2" stroked="f">
                  <v:path arrowok="t" o:connecttype="custom" o:connectlocs="105096,363970;405372,791730;371591,814243;243974,795482;48795,517814;71315,386484;105096,363970;105096,363970;487947,97559;784469,525318;439153,769216;135124,345209;221453,281420;183919,225136;195179,161348;296522,90055;360330,101311;401618,157595;487947,97559;487947,97559;255234,262659;367837,180109;326549,120073;213946,202623;255234,262659;255234,262659;574277,348961;442906,322695;442906,322695;405372,348961;435399,390236;435399,390236;484194,397741;360330,484043;360330,484043;345317,510309;371591,547832;397865,540327;397865,540327;525482,454025;514221,502805;514221,506557;514221,506557;540496,544080;578030,517814;578030,510309;600551,386484;574277,348961;551756,52532;521728,75045;788223,461530;814497,502805;852031,476539;874552,348961;679373,71293;551756,52532" o:connectangles="0,0,0,0,0,0,0,0,0,0,0,0,0,0,0,0,0,0,0,0,0,0,0,0,0,0,0,0,0,0,0,0,0,0,0,0,0,0,0,0,0,0,0,0,0,0,0,0,0,0,0,0,0,0,0,0"/>
                  <o:lock v:ext="edit" verticies="t"/>
                </v:shape>
                <v:shape id="Freeform 6155" o:spid="_x0000_s1200" style="position:absolute;left:163274;top:45021;width:7668;height:8192;visibility:visible;mso-wrap-style:square;v-text-anchor:top" coordsize="20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" path="m134,82c127,72,127,72,127,72v-8,5,-8,5,-8,5c118,75,118,75,118,75v11,-15,13,-35,2,-51c106,5,80,,61,13,43,26,38,50,48,69,38,65,27,65,18,71,4,81,,101,10,114v6,10,17,14,27,14c40,132,40,132,40,132v-9,7,-9,7,-9,7c67,190,67,190,67,190v42,-29,42,-29,42,-29c114,218,114,218,114,218v10,-8,10,-8,10,-8c120,157,120,157,120,157v48,23,48,23,48,23c178,173,178,173,178,173,126,149,126,149,126,149v37,-26,37,-26,37,-26c155,112,155,112,155,112v49,-6,49,-6,49,-6c157,38,157,38,157,38,134,82,134,82,134,82v,,,,,xm37,119v-4,3,-9,2,-11,-1c23,114,24,109,28,107v3,-3,8,-2,10,2c41,112,40,117,37,119xm24,101v-4,2,-9,1,-11,-2c10,95,11,91,15,88v3,-2,8,-1,10,2c28,93,27,98,24,101xm56,106v-3,2,-8,1,-10,-2c43,100,44,95,47,93v4,-3,9,-2,12,2c61,98,60,103,56,106xm43,87v-3,3,-8,1,-11,-2c30,81,31,77,34,74v4,-2,9,-2,11,2c48,79,47,85,43,87xm66,102v1,-6,,-12,-2,-17c70,88,76,90,82,90,66,102,66,102,66,102v,,,,,xm86,79c81,82,75,81,72,76,68,71,69,65,74,62v5,-4,12,-3,15,2c92,69,91,75,86,79xm68,53c64,57,57,56,54,51,50,46,51,39,56,36v5,-3,12,-2,15,3c74,43,73,50,68,53xm84,17v4,-3,11,-2,14,3c102,24,100,31,96,34,91,38,84,37,81,32,77,27,78,20,84,17xm99,57c95,52,96,46,101,42v5,-3,12,-2,15,3c119,50,118,56,114,60v-5,3,-12,2,-15,-3xe" fillcolor="#8dd0d2" stroked="f">
                  <v:path arrowok="t" o:connecttype="custom" o:connectlocs="477348,270545;443520,281818;229277,48848;67656,266787;139070,480969;116518,522302;409692,604969;466072,789089;631452,676362;473589,559878;582590,420848;590107,142788;503658,308121;97725,443393;142828,409575;90207,379514;56380,330666;90207,379514;172898,390787;221760,356969;161622,326908;127794,278060;161622,326908;240553,319393;248070,383272;323243,296848;278140,232969;323243,296848;202967,191636;266864,146545;315726,63879;360830,127757;315726,63879;379623,157818;428485,225454" o:connectangles="0,0,0,0,0,0,0,0,0,0,0,0,0,0,0,0,0,0,0,0,0,0,0,0,0,0,0,0,0,0,0,0,0,0,0"/>
                  <o:lock v:ext="edit" verticies="t"/>
                </v:shape>
                <v:shape id="Freeform 6156" o:spid="_x0000_s1201" style="position:absolute;left:151193;top:45069;width:8382;height:8921;visibility:visible;mso-wrap-style:square;v-text-anchor:top" coordsize="22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" path="m80,31c223,,223,,223,,145,124,145,124,145,124,66,142,66,142,66,142,106,78,106,78,106,78v1,-2,1,-3,-1,-4c104,73,102,74,101,75,58,143,58,143,58,143,,156,,156,,156,80,31,80,31,80,31v,,,,,xm148,129v,1,-1,1,-1,1c75,146,75,146,75,146v25,37,25,37,25,37c127,164,159,162,178,174v-5,-22,8,-51,34,-70c187,69,187,69,187,69v-38,60,-38,60,-38,60c148,129,148,129,148,129xm115,221c68,170,68,170,68,170v2,-4,2,-10,-1,-14c63,149,55,148,49,152v-6,4,-7,12,-3,19c49,175,54,177,60,176v31,62,31,62,31,62c115,221,115,221,115,221v,,,,,xe" fillcolor="#8dd0d2" stroked="f">
                  <v:path arrowok="t" o:connecttype="custom" o:connectlocs="300700,116208;838200,0;545018,464831;248077,532306;398427,292393;394668,277399;379633,281148;218007,536055;0,584787;300700,116208;300700,116208;556294,483574;552535,487322;281906,547301;375874,686000;669057,652262;796854,389858;702885,258656;560053,483574;556294,483574;432256,828448;255595,637268;251836,584787;184178,569792;172902,641016;225525,659760;342046,892175;432256,828448;432256,828448" o:connectangles="0,0,0,0,0,0,0,0,0,0,0,0,0,0,0,0,0,0,0,0,0,0,0,0,0,0,0,0,0"/>
                  <o:lock v:ext="edit" verticies="t"/>
                </v:shape>
                <v:shape id="Freeform 6157" o:spid="_x0000_s1202" style="position:absolute;left:188309;top:23002;width:7874;height:8668;visibility:visible;mso-wrap-style:square;v-text-anchor:top" coordsize="21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" path="m179,140v-78,54,-78,54,-78,54c27,86,27,86,27,86,104,32,104,32,104,32v75,108,75,108,75,108c179,140,179,140,179,140xm77,40v,,1,1,-1,1c57,55,57,55,57,55v,,-1,,-2,-1c53,51,53,51,53,51v,,-1,-1,,-1c73,36,73,36,73,36v,,1,-1,2,c77,40,77,40,77,40v,,,,,xm49,56v1,2,1,4,-1,6c46,63,44,62,43,61v-2,-2,-1,-4,1,-6c46,54,48,55,49,56t90,133c135,183,136,175,143,170v6,-4,14,-2,18,4c165,180,164,188,158,192v-6,5,-15,3,-19,-3m200,149c107,15,107,15,107,15,107,15,97,,82,11,15,57,15,57,15,57v,,-15,10,-5,25c102,216,102,216,102,216v,,10,15,26,4c195,174,195,174,195,174v,,15,-10,5,-25e" fillcolor="#8dd0d2" stroked="f">
                  <v:path arrowok="t" o:connecttype="custom" o:connectlocs="671165,525318;378702,727941;101237,322695;389950,120073;671165,525318;671165,525318;288713,150091;284964,153843;213723,206375;206224,202623;198725,191366;198725,187614;273715,135082;281214,135082;288713,150091;288713,150091;183727,210127;179977,232641;161230,228889;164979,206375;183727,210127;521184,709180;536182,637886;603673,652895;592425,720436;521184,709180;749905,559089;401199,56284;307461,41275;56243,213880;37495,307686;382451,810491;479939,825500;731157,652895;749905,559089" o:connectangles="0,0,0,0,0,0,0,0,0,0,0,0,0,0,0,0,0,0,0,0,0,0,0,0,0,0,0,0,0,0,0,0,0,0,0"/>
                  <o:lock v:ext="edit" verticies="t"/>
                </v:shape>
                <v:shape id="Freeform 6158" o:spid="_x0000_s1203" style="position:absolute;left:196596;top:12223;width:5365;height:8938;visibility:visible;mso-wrap-style:square;v-text-anchor:top" coordsize="14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" path="m74,232v-9,6,-20,4,-26,-5c42,219,47,204,45,190v10,8,27,7,33,16c84,215,81,227,74,232m104,47v5,8,9,16,13,25c143,54,143,54,143,54v,,,,,c127,31,127,31,127,31,104,47,104,47,104,47v,,,,,xm36,97c9,118,3,155,23,183v7,10,7,10,7,10c51,178,51,178,51,178v-6,-9,-6,-9,-6,-9c33,153,38,130,53,117,47,110,40,103,36,97m71,3c46,21,46,21,46,21,44,18,44,18,44,18,43,17,40,15,38,17,28,24,28,24,28,24v-2,1,-1,4,,6c29,32,29,32,29,32,4,50,4,50,4,50,,52,1,58,3,62v2,2,7,4,11,2c39,46,39,46,39,46v6,9,6,9,6,9c45,55,45,55,45,55,31,64,31,64,31,64v1,25,22,45,45,65c121,98,121,98,121,98,110,69,98,42,76,34,62,43,62,43,62,43v,,,,,c56,34,56,34,56,34,81,17,81,17,81,17,85,14,84,9,83,6,80,2,75,,71,3xe" fillcolor="#8dd0d2" stroked="f">
                  <v:path arrowok="t" o:connecttype="custom" o:connectlocs="277668,871231;180109,852455;168852,713508;292677,773593;277668,871231;390236,176499;439016,270382;536575,202787;536575,202787;476539,116415;390236,176499;390236,176499;135082,364265;86302,687221;112568,724774;191366,668445;168852,634647;198870,439371;135082,364265;266411,11266;172605,78861;165100,67596;142586,63840;105064,90127;105064,112659;108816,120170;15009,187765;11257,232829;52532,240340;146339,172744;168852,206542;168852,206542;116320,240340;285173,484435;454025,368020;285173,127680;232641,161478;232641,161478;210127,127680;303934,63840;311439,22532;266411,11266" o:connectangles="0,0,0,0,0,0,0,0,0,0,0,0,0,0,0,0,0,0,0,0,0,0,0,0,0,0,0,0,0,0,0,0,0,0,0,0,0,0,0,0,0,0"/>
                  <o:lock v:ext="edit" verticies="t"/>
                </v:shape>
                <v:shape id="Freeform 6159" o:spid="_x0000_s1204" style="position:absolute;left:140176;top:11747;width:8922;height:8128;visibility:visible;mso-wrap-style:square;v-text-anchor:top" coordsize="23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" path="m215,89v-12,-2,-27,,-43,11c156,111,149,126,146,137,96,65,96,65,96,65v1,-2,1,-8,3,-14c102,43,107,32,118,24v12,-8,24,-9,33,-8c157,15,159,15,163,17v1,-1,2,,2,c215,89,215,89,215,89v,,,,,xm133,146v-11,-1,-27,,-43,11c90,157,90,157,90,157,76,167,69,182,64,193,14,123,14,123,14,123v1,-3,1,-8,3,-15c21,99,25,89,37,81,48,73,60,72,71,72v4,,7,1,10,2c82,73,83,74,83,74v50,72,50,72,50,72c133,146,133,146,133,146xm174,5c173,4,167,1,154,1,142,,126,1,110,13,95,24,88,38,85,49v-2,3,-2,7,-2,9c80,58,76,57,73,57,60,57,44,59,29,70,13,81,6,95,3,106,,118,,126,,127v2,2,2,2,2,2c64,217,64,217,64,217v13,-5,13,-5,13,-5c77,212,77,212,77,212v,,-1,-7,1,-17c83,187,87,177,98,169v11,-8,24,-9,34,-9c136,159,139,160,142,162v2,-1,3,,4,-1c147,162,147,162,147,162v2,1,5,1,7,-1c157,159,158,157,158,154v,-1,,-7,2,-16c163,131,168,119,180,111v11,-8,23,-9,32,-8c218,102,221,103,224,105v1,-1,2,,2,c229,105,229,105,229,105v,,,,,c229,105,229,105,229,105v9,-10,9,-10,9,-10c177,7,177,7,177,7,174,5,174,5,174,5v,,,,,xm27,122v10,2,10,2,10,2c38,125,38,125,38,125v,,3,-10,18,-20c63,100,69,97,73,96v4,,5,-1,5,-1c81,95,81,95,81,95v,,,,,c81,95,81,95,81,95v,,,,,c80,91,80,91,80,91v1,-8,1,-8,1,-8c81,83,67,84,49,96,32,108,27,122,27,122t24,22c51,144,54,134,69,124v7,-5,14,-8,17,-9c90,115,91,114,91,114v3,,3,,3,c94,114,94,114,94,114v,,,,,c93,110,93,110,93,110v1,-8,1,-8,1,-8c94,102,80,103,63,115,45,127,40,140,40,140v11,4,11,4,11,4c50,143,50,143,50,143v1,1,1,1,1,1c51,144,51,144,51,144xm53,159v10,2,10,2,10,2c63,161,63,161,63,161v1,2,1,2,1,2c64,163,64,163,64,163v-1,-2,4,-10,18,-20c89,138,96,135,99,134v3,-2,6,-2,6,-2c106,131,106,131,107,133v,,,,,c107,133,107,133,107,133v,,,,,c107,129,107,129,107,129v,-8,,-8,,-8c107,121,93,122,76,134,59,146,53,159,53,159m162,38v,-4,,-4,,-4c162,38,162,38,162,38v,,,,,m118,67v1,1,1,1,1,1c119,68,123,58,137,48v7,-5,14,-8,19,-10c159,39,160,38,160,38v2,,2,,2,c162,38,162,38,162,38v1,-12,1,-12,1,-12c163,26,148,27,131,39,114,51,108,64,108,64v11,4,11,4,11,4c118,67,118,67,118,67v,,,,,xm132,87v,,4,-10,18,-20c158,62,164,59,169,57v3,,4,-1,4,-1c175,57,175,57,175,57v,,,,,c175,57,175,57,175,57v,-4,,-4,,-4c176,45,176,45,176,45v,,-15,1,-32,13c127,70,121,83,121,83v11,4,11,4,11,4c132,85,132,85,132,85v,2,,2,,2c132,87,132,87,132,87xm135,102v10,2,10,2,10,2c146,105,146,105,146,105v,,,,,c146,103,149,95,164,85v7,-5,13,-7,19,-9c184,75,186,75,186,75v2,-1,2,-1,3,c189,75,189,75,189,75v,,,,,c189,75,189,75,189,75v-1,-3,-1,-3,-1,-3c189,64,189,64,189,64v,,-14,1,-32,13c140,89,135,102,135,102e" fillcolor="#8dd0d2" stroked="f">
                  <v:path arrowok="t" o:connecttype="custom" o:connectlocs="547301,513150;442339,89895;618525,63676;498568,546861;239913,722905;138699,303395;311137,277176;652262,18728;318634,183535;108710,262194;7497,483185;288645,794072;494820,599300;551049,606791;599782,516896;839694,393290;858437,393290;663508,26219;101213,456966;209924,393290;303639,355834;303639,355834;183683,359580;258656,464457;352372,427001;348623,412018;149945,524387;191180,539370;236164,603045;239913,610536;393607,494422;401104,498168;401104,453220;607279,142334;607279,142334;513563,179790;607279,142334;491071,146079;442339,250957;562295,250957;656011,213500;656011,198518;453585,310887;494820,325869;543552,389545;614776,318378;708492,280922;708492,280922;588536,288413" o:connectangles="0,0,0,0,0,0,0,0,0,0,0,0,0,0,0,0,0,0,0,0,0,0,0,0,0,0,0,0,0,0,0,0,0,0,0,0,0,0,0,0,0,0,0,0,0,0,0,0,0"/>
                  <o:lock v:ext="edit" verticies="t"/>
                </v:shape>
                <v:shape id="Freeform 6160" o:spid="_x0000_s1205" style="position:absolute;left:129333;top:33353;width:7652;height:8176;visibility:visible;mso-wrap-style:square;v-text-anchor:top" coordsize="20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" path="m133,82c126,72,126,72,126,72v-7,5,-7,5,-7,5c117,75,117,75,117,75v11,-14,13,-35,2,-51c106,5,79,,60,13,42,26,37,50,48,69,38,65,26,65,17,72,3,81,,101,9,115v7,9,17,13,27,13c40,132,40,132,40,132v-9,7,-9,7,-9,7c67,190,67,190,67,190v41,-29,41,-29,41,-29c113,218,113,218,113,218v11,-7,11,-7,11,-7c119,158,119,158,119,158v48,22,48,22,48,22c178,173,178,173,178,173,126,149,126,149,126,149v36,-26,36,-26,36,-26c154,113,154,113,154,113v50,-7,50,-7,50,-7c156,38,156,38,156,38,133,82,133,82,133,82v,,,,,xm36,120v-4,2,-8,1,-11,-2c23,114,23,109,27,107v3,-3,8,-2,11,2c40,113,39,117,36,120xm23,101v-4,2,-9,1,-11,-2c10,95,10,91,14,88v3,-2,8,-1,10,2c27,94,26,99,23,101xm56,106v-4,2,-9,1,-11,-2c42,100,43,95,47,93v3,-2,8,-2,11,2c60,98,59,103,56,106xm43,87v-4,3,-9,1,-11,-2c29,82,30,77,34,74v3,-2,8,-1,11,2c47,80,46,85,43,87xm65,102v1,-6,,-12,-2,-17c69,88,75,90,82,90,65,102,65,102,65,102v,,,,,xm85,79c81,82,74,81,71,77,67,72,69,65,73,62v5,-4,12,-3,15,2c92,69,90,76,85,79xm68,54c63,57,56,56,53,51,50,46,51,39,55,36v5,-3,12,-2,15,3c74,44,73,50,68,54xm83,17v4,-3,11,-2,15,3c101,25,100,31,95,34,90,38,83,37,80,32,77,27,78,21,83,17xm98,58c95,53,96,46,101,42v4,-3,11,-2,14,3c119,50,118,57,113,60v-5,3,-12,2,-15,-2xe" fillcolor="#8dd0d2" stroked="f">
                  <v:path arrowok="t" o:connecttype="custom" o:connectlocs="472608,270021;438850,281272;225051,48754;63765,270021;135031,480037;116277,521290;405093,603797;465106,791311;626393,675052;472608,558793;577632,423783;585134,142511;498864,307524;93771,442534;142533,408782;86270,378779;52512,330025;86270,378779;168789,390030;217550,356277;161287,326275;127529,277521;161287,326275;236304,318775;243806,382529;318823,296273;273813,232518;318823,296273;198795,191265;262560,146261;311321,63755;356331,127510;311321,63755;378837,157512;423847,225017" o:connectangles="0,0,0,0,0,0,0,0,0,0,0,0,0,0,0,0,0,0,0,0,0,0,0,0,0,0,0,0,0,0,0,0,0,0,0"/>
                  <o:lock v:ext="edit" verticies="t"/>
                </v:shape>
              </v:group>
            </w:pict>
          </mc:Fallback>
        </mc:AlternateContent>
      </w:r>
    </w:p>
    <w:tbl>
      <w:tblPr>
        <w:tblpPr w:vertAnchor="page" w:horzAnchor="margin" w:tblpY="1135"/>
        <w:tblW w:w="6173" w:type="dxa"/>
        <w:tblLayout w:type="fixed"/>
        <w:tblCellMar>
          <w:left w:w="0" w:type="dxa"/>
          <w:right w:w="0" w:type="dxa"/>
        </w:tblCellMar>
        <w:tblLook w:val="04A0" w:firstRow="1" w:lastRow="0" w:firstColumn="1" w:lastColumn="0" w:noHBand="0" w:noVBand="1"/>
      </w:tblPr>
      <w:tblGrid>
        <w:gridCol w:w="6173"/>
      </w:tblGrid>
      <w:tr w:rsidR="001A4ADE" w:rsidRPr="002B7EB1" w14:paraId="176A90C5" w14:textId="77777777" w:rsidTr="00206FFD">
        <w:trPr>
          <w:cantSplit/>
        </w:trPr>
        <w:tc>
          <w:tcPr>
            <w:tcW w:w="6173" w:type="dxa"/>
          </w:tcPr>
          <w:p w14:paraId="541DD469" w14:textId="05BE1C8B" w:rsidR="001A4ADE" w:rsidRPr="002B7EB1" w:rsidRDefault="001A4ADE" w:rsidP="00EF0376">
            <w:pPr>
              <w:pStyle w:val="Draft"/>
            </w:pPr>
            <w:bookmarkStart w:id="0" w:name="BM_DocDraft" w:colFirst="0" w:colLast="0"/>
          </w:p>
        </w:tc>
      </w:tr>
    </w:tbl>
    <w:tbl>
      <w:tblPr>
        <w:tblpPr w:leftFromText="181" w:rightFromText="181" w:vertAnchor="page" w:tblpY="4367"/>
        <w:tblW w:w="5000" w:type="pct"/>
        <w:tblLayout w:type="fixed"/>
        <w:tblCellMar>
          <w:top w:w="85" w:type="dxa"/>
          <w:left w:w="0" w:type="dxa"/>
          <w:bottom w:w="85" w:type="dxa"/>
          <w:right w:w="0" w:type="dxa"/>
        </w:tblCellMar>
        <w:tblLook w:val="04A0" w:firstRow="1" w:lastRow="0" w:firstColumn="1" w:lastColumn="0" w:noHBand="0" w:noVBand="1"/>
      </w:tblPr>
      <w:tblGrid>
        <w:gridCol w:w="10204"/>
      </w:tblGrid>
      <w:tr w:rsidR="001A4ADE" w14:paraId="3F659F2F" w14:textId="77777777" w:rsidTr="00AC51F7">
        <w:trPr>
          <w:cantSplit/>
          <w:trHeight w:val="1418"/>
        </w:trPr>
        <w:tc>
          <w:tcPr>
            <w:tcW w:w="5000" w:type="pct"/>
            <w:tcBorders>
              <w:bottom w:val="single" w:sz="12" w:space="0" w:color="E83F35" w:themeColor="accent1"/>
            </w:tcBorders>
            <w:vAlign w:val="bottom"/>
          </w:tcPr>
          <w:p w14:paraId="6E409A20" w14:textId="7A757EE6" w:rsidR="001A4ADE" w:rsidRDefault="00725640" w:rsidP="00AC51F7">
            <w:pPr>
              <w:pStyle w:val="DocTitle"/>
            </w:pPr>
            <w:bookmarkStart w:id="1" w:name="BM_DocTitle" w:colFirst="0" w:colLast="0"/>
            <w:bookmarkEnd w:id="0"/>
            <w:r>
              <w:t>EVALUATION OF THE TAYLOR REVIEW PILOT</w:t>
            </w:r>
          </w:p>
        </w:tc>
      </w:tr>
      <w:tr w:rsidR="001A4ADE" w14:paraId="508EAEC9" w14:textId="77777777" w:rsidTr="00FD59A2">
        <w:trPr>
          <w:cantSplit/>
        </w:trPr>
        <w:tc>
          <w:tcPr>
            <w:tcW w:w="5000" w:type="pct"/>
            <w:tcBorders>
              <w:top w:val="single" w:sz="12" w:space="0" w:color="E83F35" w:themeColor="accent1"/>
            </w:tcBorders>
          </w:tcPr>
          <w:p w14:paraId="389894BB" w14:textId="30433D2B" w:rsidR="00EF2E5E" w:rsidRPr="00A13D1A" w:rsidRDefault="00725640" w:rsidP="00A13D1A">
            <w:pPr>
              <w:pStyle w:val="TableTextLeft"/>
              <w:rPr>
                <w:rFonts w:asciiTheme="majorHAnsi" w:hAnsiTheme="majorHAnsi" w:cstheme="majorHAnsi"/>
                <w:sz w:val="30"/>
                <w:szCs w:val="30"/>
              </w:rPr>
            </w:pPr>
            <w:bookmarkStart w:id="2" w:name="BM_DocSubTitle" w:colFirst="0" w:colLast="0"/>
            <w:bookmarkEnd w:id="1"/>
            <w:r>
              <w:rPr>
                <w:color w:val="E83F35" w:themeColor="accent1"/>
                <w:sz w:val="48"/>
              </w:rPr>
              <w:t xml:space="preserve">Emerging </w:t>
            </w:r>
            <w:r w:rsidR="002F4B80">
              <w:rPr>
                <w:color w:val="E83F35" w:themeColor="accent1"/>
                <w:sz w:val="48"/>
              </w:rPr>
              <w:t>M</w:t>
            </w:r>
            <w:r>
              <w:rPr>
                <w:color w:val="E83F35" w:themeColor="accent1"/>
                <w:sz w:val="48"/>
              </w:rPr>
              <w:t xml:space="preserve">onitoring and </w:t>
            </w:r>
            <w:r w:rsidR="002F4B80">
              <w:rPr>
                <w:color w:val="E83F35" w:themeColor="accent1"/>
                <w:sz w:val="48"/>
              </w:rPr>
              <w:t>E</w:t>
            </w:r>
            <w:r>
              <w:rPr>
                <w:color w:val="E83F35" w:themeColor="accent1"/>
                <w:sz w:val="48"/>
              </w:rPr>
              <w:t xml:space="preserve">valuation </w:t>
            </w:r>
            <w:r w:rsidR="002F4B80">
              <w:rPr>
                <w:color w:val="E83F35" w:themeColor="accent1"/>
                <w:sz w:val="48"/>
              </w:rPr>
              <w:t>E</w:t>
            </w:r>
            <w:r>
              <w:rPr>
                <w:color w:val="E83F35" w:themeColor="accent1"/>
                <w:sz w:val="48"/>
              </w:rPr>
              <w:t>vidence: September 2018 to March 2019</w:t>
            </w:r>
            <w:r>
              <w:rPr>
                <w:color w:val="E83F35" w:themeColor="accent1"/>
                <w:sz w:val="48"/>
              </w:rPr>
              <w:br/>
            </w:r>
            <w:r w:rsidRPr="00725640">
              <w:rPr>
                <w:color w:val="007B87" w:themeColor="accent3"/>
                <w:sz w:val="36"/>
              </w:rPr>
              <w:t xml:space="preserve">A </w:t>
            </w:r>
            <w:r w:rsidR="002F4B80">
              <w:rPr>
                <w:color w:val="007B87" w:themeColor="accent3"/>
                <w:sz w:val="36"/>
              </w:rPr>
              <w:t>R</w:t>
            </w:r>
            <w:r w:rsidRPr="00725640">
              <w:rPr>
                <w:color w:val="007B87" w:themeColor="accent3"/>
                <w:sz w:val="36"/>
              </w:rPr>
              <w:t>eport for the Department for Digital, Culture, Media and Sport</w:t>
            </w:r>
          </w:p>
        </w:tc>
      </w:tr>
      <w:tr w:rsidR="005D462D" w:rsidRPr="004A3151" w14:paraId="45E51F43" w14:textId="77777777" w:rsidTr="00AC51F7">
        <w:trPr>
          <w:cantSplit/>
          <w:trHeight w:hRule="exact" w:val="369"/>
        </w:trPr>
        <w:tc>
          <w:tcPr>
            <w:tcW w:w="5000" w:type="pct"/>
          </w:tcPr>
          <w:p w14:paraId="0CD44198" w14:textId="36A3EBD4" w:rsidR="005D462D" w:rsidRPr="004A3151" w:rsidRDefault="00725640" w:rsidP="005D462D">
            <w:pPr>
              <w:pStyle w:val="DocDate"/>
            </w:pPr>
            <w:bookmarkStart w:id="3" w:name="BM_DocDate" w:colFirst="0" w:colLast="0"/>
            <w:bookmarkEnd w:id="2"/>
            <w:r>
              <w:t>November 2019</w:t>
            </w:r>
          </w:p>
        </w:tc>
      </w:tr>
    </w:tbl>
    <w:tbl>
      <w:tblPr>
        <w:tblpPr w:horzAnchor="margin" w:tblpYSpec="bottom"/>
        <w:tblW w:w="3969" w:type="dxa"/>
        <w:tblLayout w:type="fixed"/>
        <w:tblCellMar>
          <w:left w:w="0" w:type="dxa"/>
          <w:right w:w="0" w:type="dxa"/>
        </w:tblCellMar>
        <w:tblLook w:val="04A0" w:firstRow="1" w:lastRow="0" w:firstColumn="1" w:lastColumn="0" w:noHBand="0" w:noVBand="1"/>
      </w:tblPr>
      <w:tblGrid>
        <w:gridCol w:w="3969"/>
      </w:tblGrid>
      <w:tr w:rsidR="001A4ADE" w14:paraId="02C85898" w14:textId="77777777" w:rsidTr="00AC51F7">
        <w:trPr>
          <w:cantSplit/>
          <w:trHeight w:hRule="exact" w:val="1418"/>
        </w:trPr>
        <w:tc>
          <w:tcPr>
            <w:tcW w:w="3969" w:type="dxa"/>
            <w:vAlign w:val="bottom"/>
          </w:tcPr>
          <w:p w14:paraId="01ED2C47" w14:textId="77777777" w:rsidR="001A4ADE" w:rsidRDefault="001A4ADE" w:rsidP="00AC51F7">
            <w:pPr>
              <w:pStyle w:val="GraphicLeft"/>
            </w:pPr>
            <w:bookmarkStart w:id="4" w:name="BM_DocClientLogo" w:colFirst="0" w:colLast="0"/>
            <w:bookmarkEnd w:id="3"/>
          </w:p>
        </w:tc>
      </w:tr>
      <w:tr w:rsidR="001A4ADE" w14:paraId="799A5448" w14:textId="77777777" w:rsidTr="00AC51F7">
        <w:trPr>
          <w:cantSplit/>
        </w:trPr>
        <w:tc>
          <w:tcPr>
            <w:tcW w:w="3969" w:type="dxa"/>
            <w:tcMar>
              <w:top w:w="284" w:type="dxa"/>
            </w:tcMar>
            <w:vAlign w:val="bottom"/>
          </w:tcPr>
          <w:p w14:paraId="5AFB668F" w14:textId="77777777" w:rsidR="001A4ADE" w:rsidRDefault="001A4ADE" w:rsidP="00AC51F7">
            <w:pPr>
              <w:pStyle w:val="Confidential"/>
            </w:pPr>
            <w:bookmarkStart w:id="5" w:name="BM_DocConfi" w:colFirst="0" w:colLast="0"/>
            <w:bookmarkEnd w:id="4"/>
          </w:p>
        </w:tc>
      </w:tr>
    </w:tbl>
    <w:bookmarkEnd w:id="5" w:displacedByCustomXml="next"/>
    <w:bookmarkStart w:id="6" w:name="BM_SecBreakTitle" w:displacedByCustomXml="next"/>
    <w:sdt>
      <w:sdtPr>
        <w:alias w:val="Locked Section Break"/>
        <w:tag w:val="Locked Section Break"/>
        <w:id w:val="757713686"/>
        <w:lock w:val="sdtContentLocked"/>
        <w:placeholder>
          <w:docPart w:val="6E049FE36FF840E5A7ABF79C78A8AB49"/>
        </w:placeholder>
      </w:sdtPr>
      <w:sdtEndPr/>
      <w:sdtContent>
        <w:p w14:paraId="30A04CA3" w14:textId="77777777" w:rsidR="001A4ADE" w:rsidRPr="005E0E52" w:rsidRDefault="001A4ADE" w:rsidP="001A4ADE">
          <w:pPr>
            <w:pStyle w:val="GraphicLeft"/>
            <w:sectPr w:rsidR="001A4ADE" w:rsidRPr="005E0E52" w:rsidSect="00644069">
              <w:headerReference w:type="default" r:id="rId9"/>
              <w:pgSz w:w="11906" w:h="16838" w:code="9"/>
              <w:pgMar w:top="851" w:right="851" w:bottom="709" w:left="851" w:header="709" w:footer="142" w:gutter="0"/>
              <w:cols w:space="708"/>
              <w:docGrid w:linePitch="360"/>
            </w:sectPr>
          </w:pPr>
          <w:r w:rsidRPr="005E0E52">
            <w:t xml:space="preserve"> </w:t>
          </w:r>
          <w:r>
            <w:rPr>
              <w:noProof/>
              <w:lang w:eastAsia="en-GB"/>
            </w:rPr>
            <mc:AlternateContent>
              <mc:Choice Requires="wps">
                <w:drawing>
                  <wp:anchor distT="0" distB="0" distL="114300" distR="114300" simplePos="0" relativeHeight="251663872" behindDoc="1" locked="1" layoutInCell="1" allowOverlap="1" wp14:anchorId="745E1E39" wp14:editId="59BA77BA">
                    <wp:simplePos x="0" y="0"/>
                    <wp:positionH relativeFrom="page">
                      <wp:posOffset>-38100</wp:posOffset>
                    </wp:positionH>
                    <wp:positionV relativeFrom="page">
                      <wp:posOffset>1544320</wp:posOffset>
                    </wp:positionV>
                    <wp:extent cx="7649845" cy="10691495"/>
                    <wp:effectExtent l="0" t="0" r="0" b="0"/>
                    <wp:wrapNone/>
                    <wp:docPr id="1049" name="Swoosh"/>
                    <wp:cNvGraphicFramePr/>
                    <a:graphic xmlns:a="http://schemas.openxmlformats.org/drawingml/2006/main">
                      <a:graphicData uri="http://schemas.microsoft.com/office/word/2010/wordprocessingShape">
                        <wps:wsp>
                          <wps:cNvSpPr/>
                          <wps:spPr>
                            <a:xfrm>
                              <a:off x="0" y="0"/>
                              <a:ext cx="7649845" cy="10691495"/>
                            </a:xfrm>
                            <a:custGeom>
                              <a:avLst/>
                              <a:gdLst/>
                              <a:ahLst/>
                              <a:cxnLst/>
                              <a:rect l="l" t="t" r="r" b="b"/>
                              <a:pathLst>
                                <a:path w="7546770" h="10693400">
                                  <a:moveTo>
                                    <a:pt x="7546770" y="9222821"/>
                                  </a:moveTo>
                                  <a:lnTo>
                                    <a:pt x="7546770" y="10693400"/>
                                  </a:lnTo>
                                  <a:lnTo>
                                    <a:pt x="6816008" y="10693400"/>
                                  </a:lnTo>
                                  <a:close/>
                                  <a:moveTo>
                                    <a:pt x="0" y="0"/>
                                  </a:moveTo>
                                  <a:lnTo>
                                    <a:pt x="7546770" y="0"/>
                                  </a:lnTo>
                                  <a:lnTo>
                                    <a:pt x="7546770" y="9092316"/>
                                  </a:lnTo>
                                  <a:lnTo>
                                    <a:pt x="7244970" y="8560760"/>
                                  </a:lnTo>
                                  <a:cubicBezTo>
                                    <a:pt x="5878986" y="6376893"/>
                                    <a:pt x="3352833" y="4647207"/>
                                    <a:pt x="1" y="3919744"/>
                                  </a:cubicBezTo>
                                  <a:lnTo>
                                    <a:pt x="1" y="5101579"/>
                                  </a:lnTo>
                                  <a:cubicBezTo>
                                    <a:pt x="3051926" y="6187077"/>
                                    <a:pt x="5093910" y="8256193"/>
                                    <a:pt x="5911246" y="10693400"/>
                                  </a:cubicBezTo>
                                  <a:lnTo>
                                    <a:pt x="0" y="1069340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625C2AC" id="Swoosh" o:spid="_x0000_s1026" style="position:absolute;margin-left:-3pt;margin-top:121.6pt;width:602.35pt;height:841.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46770,1069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" path="m7546770,9222821r,1470579l6816008,10693400,7546770,9222821xm,l7546770,r,9092316l7244970,8560760c5878986,6376893,3352833,4647207,1,3919744r,1181835c3051926,6187077,5093910,8256193,5911246,10693400l,10693400,,xe" fillcolor="white [3212]" stroked="f" strokeweight="1pt">
                    <v:stroke joinstyle="miter"/>
                    <v:path arrowok="t"/>
                    <w10:wrap anchorx="page" anchory="page"/>
                    <w10:anchorlock/>
                  </v:shape>
                </w:pict>
              </mc:Fallback>
            </mc:AlternateContent>
          </w:r>
        </w:p>
      </w:sdtContent>
    </w:sdt>
    <w:bookmarkEnd w:id="6" w:displacedByCustomXml="next"/>
    <w:bookmarkStart w:id="7" w:name="BM_SecBreakDisclaimer" w:displacedByCustomXml="next"/>
    <w:sdt>
      <w:sdtPr>
        <w:alias w:val="Locked Section Break"/>
        <w:tag w:val="Locked Section Break"/>
        <w:id w:val="-890347149"/>
        <w:lock w:val="sdtContentLocked"/>
        <w:placeholder>
          <w:docPart w:val="403DC121EA44478BAD0AD2DC5BBD136F"/>
        </w:placeholder>
      </w:sdtPr>
      <w:sdtEndPr/>
      <w:sdtContent>
        <w:p w14:paraId="10A8D412" w14:textId="77777777" w:rsidR="006C2C39" w:rsidRPr="00F67F5C" w:rsidRDefault="006C2C39" w:rsidP="00D1424C">
          <w:pPr>
            <w:pStyle w:val="NoSpacing"/>
          </w:pPr>
        </w:p>
        <w:tbl>
          <w:tblPr>
            <w:tblStyle w:val="TableGrid"/>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
            <w:gridCol w:w="10177"/>
            <w:gridCol w:w="14"/>
          </w:tblGrid>
          <w:tr w:rsidR="00685B24" w:rsidRPr="00F67F5C" w14:paraId="53C7F252" w14:textId="77777777" w:rsidTr="007236D4">
            <w:tc>
              <w:tcPr>
                <w:tcW w:w="10205" w:type="dxa"/>
                <w:gridSpan w:val="3"/>
              </w:tcPr>
              <w:p w14:paraId="37DC7BA0" w14:textId="77777777" w:rsidR="00685B24" w:rsidRPr="00F67F5C" w:rsidRDefault="00685B24" w:rsidP="007236D4">
                <w:pPr>
                  <w:pStyle w:val="Spacer"/>
                  <w:framePr w:w="10291" w:h="369" w:hSpace="181" w:wrap="around" w:hAnchor="page" w:x="852" w:yAlign="bottom"/>
                </w:pPr>
                <w:bookmarkStart w:id="8" w:name="BM_ContactsHolder" w:colFirst="0" w:colLast="0"/>
              </w:p>
              <w:p w14:paraId="207F6EBC" w14:textId="77777777" w:rsidR="00685B24" w:rsidRPr="00F67F5C" w:rsidRDefault="00685B24" w:rsidP="007236D4">
                <w:pPr>
                  <w:pStyle w:val="Spacer"/>
                  <w:framePr w:w="10291" w:h="369" w:hSpace="181" w:wrap="around" w:hAnchor="page" w:x="852" w:yAlign="bottom"/>
                </w:pPr>
              </w:p>
            </w:tc>
          </w:tr>
          <w:bookmarkEnd w:id="8"/>
          <w:tr w:rsidR="00685B24" w:rsidRPr="00F67F5C" w14:paraId="22142BAE" w14:textId="77777777" w:rsidTr="007236D4">
            <w:trPr>
              <w:gridBefore w:val="1"/>
              <w:gridAfter w:val="1"/>
              <w:wBefore w:w="14" w:type="dxa"/>
              <w:wAfter w:w="14" w:type="dxa"/>
            </w:trPr>
            <w:tc>
              <w:tcPr>
                <w:tcW w:w="10177" w:type="dxa"/>
                <w:shd w:val="clear" w:color="auto" w:fill="E83F35" w:themeFill="accent1"/>
              </w:tcPr>
              <w:p w14:paraId="38A80D54" w14:textId="77777777" w:rsidR="00685B24" w:rsidRPr="00F67F5C" w:rsidRDefault="00685B24" w:rsidP="007236D4">
                <w:pPr>
                  <w:pStyle w:val="Spacer"/>
                  <w:framePr w:w="10291" w:h="369" w:hSpace="181" w:wrap="around" w:hAnchor="page" w:x="852" w:yAlign="bottom"/>
                </w:pPr>
              </w:p>
            </w:tc>
          </w:tr>
          <w:tr w:rsidR="00685B24" w:rsidRPr="00F67F5C" w14:paraId="3DC7C381" w14:textId="77777777" w:rsidTr="007236D4">
            <w:tc>
              <w:tcPr>
                <w:tcW w:w="10205" w:type="dxa"/>
                <w:gridSpan w:val="3"/>
              </w:tcPr>
              <w:tbl>
                <w:tblPr>
                  <w:tblStyle w:val="TableGrid"/>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205"/>
                </w:tblGrid>
                <w:tr w:rsidR="00685B24" w:rsidRPr="00F67F5C" w14:paraId="769D06EE" w14:textId="77777777" w:rsidTr="007236D4">
                  <w:trPr>
                    <w:cantSplit/>
                  </w:trPr>
                  <w:tc>
                    <w:tcPr>
                      <w:tcW w:w="10205" w:type="dxa"/>
                      <w:tcMar>
                        <w:top w:w="227" w:type="dxa"/>
                      </w:tcMar>
                      <w:vAlign w:val="bottom"/>
                    </w:tcPr>
                    <w:p w14:paraId="7ADC75B8" w14:textId="77777777" w:rsidR="00685B24" w:rsidRPr="00F67F5C" w:rsidRDefault="00AF27F8" w:rsidP="007236D4">
                      <w:pPr>
                        <w:pStyle w:val="Disclaimer"/>
                        <w:framePr w:w="10291" w:h="369" w:hSpace="181" w:wrap="around" w:hAnchor="page" w:x="852" w:yAlign="bottom"/>
                      </w:pPr>
                      <w:bookmarkStart w:id="9" w:name="BM_DocDisclaimer" w:colFirst="0" w:colLast="0"/>
                      <w:bookmarkStart w:id="10" w:name="BMDisc_Basic_disclaimer" w:colFirst="0" w:colLast="0"/>
                      <w:bookmarkStart w:id="11" w:name="BM_DisclaimerHolder" w:colFirst="0" w:colLast="0"/>
                      <w:r>
                        <w:t>Frontier Economics Ltd is a member of the Frontier Economics network, which consists of two separate companies based in Europe (Frontier Economics Ltd) and Australia (Frontier Economics Pty Ltd). Both companies are independently owned, and legal commitments entered into by one company do not impose any obligations on the other company in the network. All views expressed in this document are the views of Frontier Economics Ltd.</w:t>
                      </w:r>
                    </w:p>
                  </w:tc>
                </w:tr>
                <w:bookmarkEnd w:id="9"/>
                <w:bookmarkEnd w:id="10"/>
              </w:tbl>
              <w:p w14:paraId="011FD8AB" w14:textId="77777777" w:rsidR="00685B24" w:rsidRPr="00F67F5C" w:rsidRDefault="00685B24" w:rsidP="007236D4">
                <w:pPr>
                  <w:pStyle w:val="Spacer"/>
                  <w:framePr w:w="10291" w:h="369" w:hSpace="181" w:wrap="around" w:hAnchor="page" w:x="852" w:yAlign="bottom"/>
                </w:pPr>
              </w:p>
            </w:tc>
          </w:tr>
        </w:tbl>
        <w:p w14:paraId="33A40C39" w14:textId="77777777" w:rsidR="006C2C39" w:rsidRPr="00F67F5C" w:rsidRDefault="008C7388" w:rsidP="00D1424C">
          <w:pPr>
            <w:pStyle w:val="NoSpacing"/>
            <w:sectPr w:rsidR="006C2C39" w:rsidRPr="00F67F5C" w:rsidSect="00CE2B46">
              <w:headerReference w:type="default" r:id="rId10"/>
              <w:footerReference w:type="default" r:id="rId11"/>
              <w:headerReference w:type="first" r:id="rId12"/>
              <w:footerReference w:type="first" r:id="rId13"/>
              <w:pgSz w:w="11906" w:h="16838" w:code="9"/>
              <w:pgMar w:top="851" w:right="851" w:bottom="851" w:left="851" w:header="709" w:footer="709" w:gutter="0"/>
              <w:cols w:space="708"/>
              <w:docGrid w:linePitch="360"/>
            </w:sectPr>
          </w:pPr>
        </w:p>
        <w:bookmarkEnd w:id="11" w:displacedByCustomXml="next"/>
      </w:sdtContent>
    </w:sdt>
    <w:bookmarkEnd w:id="7"/>
    <w:p w14:paraId="3775BC47" w14:textId="77777777" w:rsidR="00CE2B46" w:rsidRPr="002957CD" w:rsidRDefault="00AF27F8" w:rsidP="002957CD">
      <w:pPr>
        <w:pStyle w:val="SecHeadNonToc"/>
      </w:pPr>
      <w:r>
        <w:lastRenderedPageBreak/>
        <w:t>Contents</w:t>
      </w:r>
    </w:p>
    <w:tbl>
      <w:tblPr>
        <w:tblW w:w="5000" w:type="pct"/>
        <w:tblLayout w:type="fixed"/>
        <w:tblCellMar>
          <w:left w:w="0" w:type="dxa"/>
          <w:right w:w="0" w:type="dxa"/>
        </w:tblCellMar>
        <w:tblLook w:val="04A0" w:firstRow="1" w:lastRow="0" w:firstColumn="1" w:lastColumn="0" w:noHBand="0" w:noVBand="1"/>
      </w:tblPr>
      <w:tblGrid>
        <w:gridCol w:w="7936"/>
      </w:tblGrid>
      <w:tr w:rsidR="00CE2B46" w14:paraId="1F9BC6F2" w14:textId="77777777" w:rsidTr="001A6720">
        <w:tc>
          <w:tcPr>
            <w:tcW w:w="5000" w:type="pct"/>
          </w:tcPr>
          <w:bookmarkStart w:id="12" w:name="BM_ToC" w:colFirst="0" w:colLast="0"/>
          <w:p w14:paraId="29B08946" w14:textId="12E3D413" w:rsidR="008C7388" w:rsidRDefault="00CE2B46">
            <w:pPr>
              <w:pStyle w:val="TOC5"/>
              <w:rPr>
                <w:rFonts w:asciiTheme="minorHAnsi" w:hAnsiTheme="minorHAnsi" w:cstheme="minorBidi"/>
                <w:color w:val="auto"/>
                <w:sz w:val="22"/>
                <w:szCs w:val="22"/>
              </w:rPr>
            </w:pPr>
            <w:r w:rsidRPr="00DF612F">
              <w:fldChar w:fldCharType="begin"/>
            </w:r>
            <w:r w:rsidR="0054473A">
              <w:instrText>TOC \h \t "~SectionHeading,1,~SubHea</w:instrText>
            </w:r>
            <w:r w:rsidR="005963B1">
              <w:instrText>ding,2,~ExecSumHead,5,~AnxHead,7</w:instrText>
            </w:r>
            <w:r w:rsidR="0054473A">
              <w:instrText xml:space="preserve">" </w:instrText>
            </w:r>
            <w:r w:rsidRPr="00DF612F">
              <w:fldChar w:fldCharType="separate"/>
            </w:r>
            <w:hyperlink w:anchor="_Toc25828295" w:history="1">
              <w:r w:rsidR="008C7388" w:rsidRPr="00311430">
                <w:rPr>
                  <w:rStyle w:val="Hyperlink"/>
                </w:rPr>
                <w:t>Overview</w:t>
              </w:r>
              <w:r w:rsidR="008C7388">
                <w:tab/>
              </w:r>
              <w:r w:rsidR="008C7388">
                <w:fldChar w:fldCharType="begin"/>
              </w:r>
              <w:r w:rsidR="008C7388">
                <w:instrText xml:space="preserve"> PAGEREF _Toc25828295 \h </w:instrText>
              </w:r>
              <w:r w:rsidR="008C7388">
                <w:fldChar w:fldCharType="separate"/>
              </w:r>
              <w:r w:rsidR="008C7388">
                <w:t>4</w:t>
              </w:r>
              <w:r w:rsidR="008C7388">
                <w:fldChar w:fldCharType="end"/>
              </w:r>
            </w:hyperlink>
          </w:p>
          <w:p w14:paraId="748F020A" w14:textId="48B19EDB" w:rsidR="008C7388" w:rsidRDefault="008C7388">
            <w:pPr>
              <w:pStyle w:val="TOC1"/>
              <w:rPr>
                <w:rFonts w:asciiTheme="minorHAnsi" w:hAnsiTheme="minorHAnsi" w:cstheme="minorBidi"/>
                <w:color w:val="auto"/>
                <w:sz w:val="22"/>
                <w:szCs w:val="22"/>
              </w:rPr>
            </w:pPr>
            <w:hyperlink w:anchor="_Toc25828296" w:history="1">
              <w:r w:rsidRPr="00311430">
                <w:rPr>
                  <w:rStyle w:val="Hyperlink"/>
                </w:rPr>
                <w:t>Executive summary</w:t>
              </w:r>
              <w:r>
                <w:tab/>
              </w:r>
              <w:r>
                <w:fldChar w:fldCharType="begin"/>
              </w:r>
              <w:r>
                <w:instrText xml:space="preserve"> PAGEREF _Toc25828296 \h </w:instrText>
              </w:r>
              <w:r>
                <w:fldChar w:fldCharType="separate"/>
              </w:r>
              <w:r>
                <w:t>8</w:t>
              </w:r>
              <w:r>
                <w:fldChar w:fldCharType="end"/>
              </w:r>
            </w:hyperlink>
          </w:p>
          <w:p w14:paraId="2D4E4201" w14:textId="29006497" w:rsidR="008C7388" w:rsidRDefault="008C7388">
            <w:pPr>
              <w:pStyle w:val="TOC2"/>
              <w:rPr>
                <w:rFonts w:asciiTheme="minorHAnsi" w:hAnsiTheme="minorHAnsi" w:cstheme="minorBidi"/>
                <w:color w:val="auto"/>
                <w:sz w:val="22"/>
                <w:szCs w:val="22"/>
              </w:rPr>
            </w:pPr>
            <w:hyperlink w:anchor="_Toc25828297" w:history="1">
              <w:r w:rsidRPr="00311430">
                <w:rPr>
                  <w:rStyle w:val="Hyperlink"/>
                </w:rPr>
                <w:t>The Taylor Review Pilot</w:t>
              </w:r>
              <w:r>
                <w:tab/>
              </w:r>
              <w:r>
                <w:fldChar w:fldCharType="begin"/>
              </w:r>
              <w:r>
                <w:instrText xml:space="preserve"> PAGEREF _Toc25828297 \h </w:instrText>
              </w:r>
              <w:r>
                <w:fldChar w:fldCharType="separate"/>
              </w:r>
              <w:r>
                <w:t>8</w:t>
              </w:r>
              <w:r>
                <w:fldChar w:fldCharType="end"/>
              </w:r>
            </w:hyperlink>
          </w:p>
          <w:p w14:paraId="2E46EA52" w14:textId="68795946" w:rsidR="008C7388" w:rsidRDefault="008C7388">
            <w:pPr>
              <w:pStyle w:val="TOC2"/>
              <w:rPr>
                <w:rFonts w:asciiTheme="minorHAnsi" w:hAnsiTheme="minorHAnsi" w:cstheme="minorBidi"/>
                <w:color w:val="auto"/>
                <w:sz w:val="22"/>
                <w:szCs w:val="22"/>
              </w:rPr>
            </w:pPr>
            <w:hyperlink w:anchor="_Toc25828298" w:history="1">
              <w:r w:rsidRPr="00311430">
                <w:rPr>
                  <w:rStyle w:val="Hyperlink"/>
                </w:rPr>
                <w:t>Emerging monitoring evidence</w:t>
              </w:r>
              <w:r>
                <w:tab/>
              </w:r>
              <w:r>
                <w:fldChar w:fldCharType="begin"/>
              </w:r>
              <w:r>
                <w:instrText xml:space="preserve"> PAGEREF _Toc25828298 \h </w:instrText>
              </w:r>
              <w:r>
                <w:fldChar w:fldCharType="separate"/>
              </w:r>
              <w:r>
                <w:t>10</w:t>
              </w:r>
              <w:r>
                <w:fldChar w:fldCharType="end"/>
              </w:r>
            </w:hyperlink>
          </w:p>
          <w:p w14:paraId="719809FA" w14:textId="51B19ED6" w:rsidR="008C7388" w:rsidRDefault="008C7388">
            <w:pPr>
              <w:pStyle w:val="TOC1"/>
              <w:rPr>
                <w:rFonts w:asciiTheme="minorHAnsi" w:hAnsiTheme="minorHAnsi" w:cstheme="minorBidi"/>
                <w:color w:val="auto"/>
                <w:sz w:val="22"/>
                <w:szCs w:val="22"/>
              </w:rPr>
            </w:pPr>
            <w:hyperlink w:anchor="_Toc25828299" w:history="1">
              <w:r w:rsidRPr="00311430">
                <w:rPr>
                  <w:rStyle w:val="Hyperlink"/>
                </w:rPr>
                <w:t>1</w:t>
              </w:r>
              <w:r>
                <w:rPr>
                  <w:rFonts w:asciiTheme="minorHAnsi" w:hAnsiTheme="minorHAnsi" w:cstheme="minorBidi"/>
                  <w:color w:val="auto"/>
                  <w:sz w:val="22"/>
                  <w:szCs w:val="22"/>
                </w:rPr>
                <w:tab/>
              </w:r>
              <w:r w:rsidRPr="00311430">
                <w:rPr>
                  <w:rStyle w:val="Hyperlink"/>
                </w:rPr>
                <w:t>Emerging monitoring evidence</w:t>
              </w:r>
              <w:r>
                <w:tab/>
              </w:r>
              <w:r>
                <w:fldChar w:fldCharType="begin"/>
              </w:r>
              <w:r>
                <w:instrText xml:space="preserve"> PAGEREF _Toc25828299 \h </w:instrText>
              </w:r>
              <w:r>
                <w:fldChar w:fldCharType="separate"/>
              </w:r>
              <w:r>
                <w:t>17</w:t>
              </w:r>
              <w:r>
                <w:fldChar w:fldCharType="end"/>
              </w:r>
            </w:hyperlink>
          </w:p>
          <w:p w14:paraId="70C3B2E1" w14:textId="27736E6B" w:rsidR="008C7388" w:rsidRDefault="008C7388">
            <w:pPr>
              <w:pStyle w:val="TOC2"/>
              <w:rPr>
                <w:rFonts w:asciiTheme="minorHAnsi" w:hAnsiTheme="minorHAnsi" w:cstheme="minorBidi"/>
                <w:color w:val="auto"/>
                <w:sz w:val="22"/>
                <w:szCs w:val="22"/>
              </w:rPr>
            </w:pPr>
            <w:hyperlink w:anchor="_Toc25828300" w:history="1">
              <w:r w:rsidRPr="00311430">
                <w:rPr>
                  <w:rStyle w:val="Hyperlink"/>
                </w:rPr>
                <w:t>1.1</w:t>
              </w:r>
              <w:r>
                <w:rPr>
                  <w:rFonts w:asciiTheme="minorHAnsi" w:hAnsiTheme="minorHAnsi" w:cstheme="minorBidi"/>
                  <w:color w:val="auto"/>
                  <w:sz w:val="22"/>
                  <w:szCs w:val="22"/>
                </w:rPr>
                <w:tab/>
              </w:r>
              <w:r w:rsidRPr="00311430">
                <w:rPr>
                  <w:rStyle w:val="Hyperlink"/>
                </w:rPr>
                <w:t>The Taylor Review Pilot</w:t>
              </w:r>
              <w:r>
                <w:tab/>
              </w:r>
              <w:r>
                <w:fldChar w:fldCharType="begin"/>
              </w:r>
              <w:r>
                <w:instrText xml:space="preserve"> PAGEREF _Toc25828300 \h </w:instrText>
              </w:r>
              <w:r>
                <w:fldChar w:fldCharType="separate"/>
              </w:r>
              <w:r>
                <w:t>17</w:t>
              </w:r>
              <w:r>
                <w:fldChar w:fldCharType="end"/>
              </w:r>
            </w:hyperlink>
          </w:p>
          <w:p w14:paraId="1EB253B5" w14:textId="75914092" w:rsidR="008C7388" w:rsidRDefault="008C7388">
            <w:pPr>
              <w:pStyle w:val="TOC2"/>
              <w:rPr>
                <w:rFonts w:asciiTheme="minorHAnsi" w:hAnsiTheme="minorHAnsi" w:cstheme="minorBidi"/>
                <w:color w:val="auto"/>
                <w:sz w:val="22"/>
                <w:szCs w:val="22"/>
              </w:rPr>
            </w:pPr>
            <w:hyperlink w:anchor="_Toc25828301" w:history="1">
              <w:r w:rsidRPr="00311430">
                <w:rPr>
                  <w:rStyle w:val="Hyperlink"/>
                </w:rPr>
                <w:t>1.2</w:t>
              </w:r>
              <w:r>
                <w:rPr>
                  <w:rFonts w:asciiTheme="minorHAnsi" w:hAnsiTheme="minorHAnsi" w:cstheme="minorBidi"/>
                  <w:color w:val="auto"/>
                  <w:sz w:val="22"/>
                  <w:szCs w:val="22"/>
                </w:rPr>
                <w:tab/>
              </w:r>
              <w:r w:rsidRPr="00311430">
                <w:rPr>
                  <w:rStyle w:val="Hyperlink"/>
                </w:rPr>
                <w:t>The evaluation approach</w:t>
              </w:r>
              <w:r>
                <w:tab/>
              </w:r>
              <w:r>
                <w:fldChar w:fldCharType="begin"/>
              </w:r>
              <w:r>
                <w:instrText xml:space="preserve"> PAGEREF _Toc25828301 \h </w:instrText>
              </w:r>
              <w:r>
                <w:fldChar w:fldCharType="separate"/>
              </w:r>
              <w:r>
                <w:t>17</w:t>
              </w:r>
              <w:r>
                <w:fldChar w:fldCharType="end"/>
              </w:r>
            </w:hyperlink>
          </w:p>
          <w:p w14:paraId="3A4204DF" w14:textId="10F82DE9" w:rsidR="008C7388" w:rsidRDefault="008C7388">
            <w:pPr>
              <w:pStyle w:val="TOC1"/>
              <w:rPr>
                <w:rFonts w:asciiTheme="minorHAnsi" w:hAnsiTheme="minorHAnsi" w:cstheme="minorBidi"/>
                <w:color w:val="auto"/>
                <w:sz w:val="22"/>
                <w:szCs w:val="22"/>
              </w:rPr>
            </w:pPr>
            <w:hyperlink w:anchor="_Toc25828302" w:history="1">
              <w:r w:rsidRPr="00311430">
                <w:rPr>
                  <w:rStyle w:val="Hyperlink"/>
                </w:rPr>
                <w:t>2</w:t>
              </w:r>
              <w:r>
                <w:rPr>
                  <w:rFonts w:asciiTheme="minorHAnsi" w:hAnsiTheme="minorHAnsi" w:cstheme="minorBidi"/>
                  <w:color w:val="auto"/>
                  <w:sz w:val="22"/>
                  <w:szCs w:val="22"/>
                </w:rPr>
                <w:tab/>
              </w:r>
              <w:r w:rsidRPr="00311430">
                <w:rPr>
                  <w:rStyle w:val="Hyperlink"/>
                </w:rPr>
                <w:t>Emerging monitoring evidence – learning about the inputs, activities and outputs of the pilot</w:t>
              </w:r>
              <w:r>
                <w:tab/>
              </w:r>
              <w:r>
                <w:fldChar w:fldCharType="begin"/>
              </w:r>
              <w:r>
                <w:instrText xml:space="preserve"> PAGEREF _Toc25828302 \h </w:instrText>
              </w:r>
              <w:r>
                <w:fldChar w:fldCharType="separate"/>
              </w:r>
              <w:r>
                <w:t>23</w:t>
              </w:r>
              <w:r>
                <w:fldChar w:fldCharType="end"/>
              </w:r>
            </w:hyperlink>
          </w:p>
          <w:p w14:paraId="11C1A8BF" w14:textId="60C256A8" w:rsidR="008C7388" w:rsidRDefault="008C7388">
            <w:pPr>
              <w:pStyle w:val="TOC2"/>
              <w:rPr>
                <w:rFonts w:asciiTheme="minorHAnsi" w:hAnsiTheme="minorHAnsi" w:cstheme="minorBidi"/>
                <w:color w:val="auto"/>
                <w:sz w:val="22"/>
                <w:szCs w:val="22"/>
              </w:rPr>
            </w:pPr>
            <w:hyperlink w:anchor="_Toc25828303" w:history="1">
              <w:r w:rsidRPr="00311430">
                <w:rPr>
                  <w:rStyle w:val="Hyperlink"/>
                </w:rPr>
                <w:t>2.1</w:t>
              </w:r>
              <w:r>
                <w:rPr>
                  <w:rFonts w:asciiTheme="minorHAnsi" w:hAnsiTheme="minorHAnsi" w:cstheme="minorBidi"/>
                  <w:color w:val="auto"/>
                  <w:sz w:val="22"/>
                  <w:szCs w:val="22"/>
                </w:rPr>
                <w:tab/>
              </w:r>
              <w:r w:rsidRPr="00311430">
                <w:rPr>
                  <w:rStyle w:val="Hyperlink"/>
                </w:rPr>
                <w:t>Inputs</w:t>
              </w:r>
              <w:r>
                <w:tab/>
              </w:r>
              <w:r>
                <w:fldChar w:fldCharType="begin"/>
              </w:r>
              <w:r>
                <w:instrText xml:space="preserve"> PAGEREF _Toc25828303 \h </w:instrText>
              </w:r>
              <w:r>
                <w:fldChar w:fldCharType="separate"/>
              </w:r>
              <w:r>
                <w:t>23</w:t>
              </w:r>
              <w:r>
                <w:fldChar w:fldCharType="end"/>
              </w:r>
            </w:hyperlink>
          </w:p>
          <w:p w14:paraId="4D7350AC" w14:textId="418D9780" w:rsidR="008C7388" w:rsidRDefault="008C7388">
            <w:pPr>
              <w:pStyle w:val="TOC2"/>
              <w:rPr>
                <w:rFonts w:asciiTheme="minorHAnsi" w:hAnsiTheme="minorHAnsi" w:cstheme="minorBidi"/>
                <w:color w:val="auto"/>
                <w:sz w:val="22"/>
                <w:szCs w:val="22"/>
              </w:rPr>
            </w:pPr>
            <w:hyperlink w:anchor="_Toc25828304" w:history="1">
              <w:r w:rsidRPr="00311430">
                <w:rPr>
                  <w:rStyle w:val="Hyperlink"/>
                </w:rPr>
                <w:t>2.2</w:t>
              </w:r>
              <w:r>
                <w:rPr>
                  <w:rFonts w:asciiTheme="minorHAnsi" w:hAnsiTheme="minorHAnsi" w:cstheme="minorBidi"/>
                  <w:color w:val="auto"/>
                  <w:sz w:val="22"/>
                  <w:szCs w:val="22"/>
                </w:rPr>
                <w:tab/>
              </w:r>
              <w:r w:rsidRPr="00311430">
                <w:rPr>
                  <w:rStyle w:val="Hyperlink"/>
                </w:rPr>
                <w:t>Activities</w:t>
              </w:r>
              <w:r>
                <w:tab/>
              </w:r>
              <w:r>
                <w:fldChar w:fldCharType="begin"/>
              </w:r>
              <w:r>
                <w:instrText xml:space="preserve"> PAGEREF _Toc25828304 \h </w:instrText>
              </w:r>
              <w:r>
                <w:fldChar w:fldCharType="separate"/>
              </w:r>
              <w:r>
                <w:t>26</w:t>
              </w:r>
              <w:r>
                <w:fldChar w:fldCharType="end"/>
              </w:r>
            </w:hyperlink>
          </w:p>
          <w:p w14:paraId="5BEAB38B" w14:textId="66A40F69" w:rsidR="008C7388" w:rsidRDefault="008C7388">
            <w:pPr>
              <w:pStyle w:val="TOC2"/>
              <w:rPr>
                <w:rFonts w:asciiTheme="minorHAnsi" w:hAnsiTheme="minorHAnsi" w:cstheme="minorBidi"/>
                <w:color w:val="auto"/>
                <w:sz w:val="22"/>
                <w:szCs w:val="22"/>
              </w:rPr>
            </w:pPr>
            <w:hyperlink w:anchor="_Toc25828305" w:history="1">
              <w:r w:rsidRPr="00311430">
                <w:rPr>
                  <w:rStyle w:val="Hyperlink"/>
                </w:rPr>
                <w:t>2.3</w:t>
              </w:r>
              <w:r>
                <w:rPr>
                  <w:rFonts w:asciiTheme="minorHAnsi" w:hAnsiTheme="minorHAnsi" w:cstheme="minorBidi"/>
                  <w:color w:val="auto"/>
                  <w:sz w:val="22"/>
                  <w:szCs w:val="22"/>
                </w:rPr>
                <w:tab/>
              </w:r>
              <w:r w:rsidRPr="00311430">
                <w:rPr>
                  <w:rStyle w:val="Hyperlink"/>
                </w:rPr>
                <w:t>Outputs</w:t>
              </w:r>
              <w:r>
                <w:tab/>
              </w:r>
              <w:r>
                <w:fldChar w:fldCharType="begin"/>
              </w:r>
              <w:r>
                <w:instrText xml:space="preserve"> PAGEREF _Toc25828305 \h </w:instrText>
              </w:r>
              <w:r>
                <w:fldChar w:fldCharType="separate"/>
              </w:r>
              <w:r>
                <w:t>33</w:t>
              </w:r>
              <w:r>
                <w:fldChar w:fldCharType="end"/>
              </w:r>
            </w:hyperlink>
          </w:p>
          <w:p w14:paraId="55F6CC43" w14:textId="647DE8C4" w:rsidR="008C7388" w:rsidRDefault="008C7388">
            <w:pPr>
              <w:pStyle w:val="TOC1"/>
              <w:rPr>
                <w:rFonts w:asciiTheme="minorHAnsi" w:hAnsiTheme="minorHAnsi" w:cstheme="minorBidi"/>
                <w:color w:val="auto"/>
                <w:sz w:val="22"/>
                <w:szCs w:val="22"/>
              </w:rPr>
            </w:pPr>
            <w:hyperlink w:anchor="_Toc25828306" w:history="1">
              <w:r w:rsidRPr="00311430">
                <w:rPr>
                  <w:rStyle w:val="Hyperlink"/>
                </w:rPr>
                <w:t>3</w:t>
              </w:r>
              <w:r>
                <w:rPr>
                  <w:rFonts w:asciiTheme="minorHAnsi" w:hAnsiTheme="minorHAnsi" w:cstheme="minorBidi"/>
                  <w:color w:val="auto"/>
                  <w:sz w:val="22"/>
                  <w:szCs w:val="22"/>
                </w:rPr>
                <w:tab/>
              </w:r>
              <w:r w:rsidRPr="00311430">
                <w:rPr>
                  <w:rStyle w:val="Hyperlink"/>
                </w:rPr>
                <w:t>Interim summative evaluation – learning on outcomes and impacts from the pilot</w:t>
              </w:r>
              <w:r>
                <w:tab/>
              </w:r>
              <w:r>
                <w:fldChar w:fldCharType="begin"/>
              </w:r>
              <w:r>
                <w:instrText xml:space="preserve"> PAGEREF _Toc25828306 \h </w:instrText>
              </w:r>
              <w:r>
                <w:fldChar w:fldCharType="separate"/>
              </w:r>
              <w:r>
                <w:t>47</w:t>
              </w:r>
              <w:r>
                <w:fldChar w:fldCharType="end"/>
              </w:r>
            </w:hyperlink>
          </w:p>
          <w:p w14:paraId="78070E56" w14:textId="48151216" w:rsidR="008C7388" w:rsidRDefault="008C7388">
            <w:pPr>
              <w:pStyle w:val="TOC2"/>
              <w:rPr>
                <w:rFonts w:asciiTheme="minorHAnsi" w:hAnsiTheme="minorHAnsi" w:cstheme="minorBidi"/>
                <w:color w:val="auto"/>
                <w:sz w:val="22"/>
                <w:szCs w:val="22"/>
              </w:rPr>
            </w:pPr>
            <w:hyperlink w:anchor="_Toc25828307" w:history="1">
              <w:r w:rsidRPr="00311430">
                <w:rPr>
                  <w:rStyle w:val="Hyperlink"/>
                </w:rPr>
                <w:t>3.1</w:t>
              </w:r>
              <w:r>
                <w:rPr>
                  <w:rFonts w:asciiTheme="minorHAnsi" w:hAnsiTheme="minorHAnsi" w:cstheme="minorBidi"/>
                  <w:color w:val="auto"/>
                  <w:sz w:val="22"/>
                  <w:szCs w:val="22"/>
                </w:rPr>
                <w:tab/>
              </w:r>
              <w:r w:rsidRPr="00311430">
                <w:rPr>
                  <w:rStyle w:val="Hyperlink"/>
                </w:rPr>
                <w:t>Early indications of outcomes of the pilot</w:t>
              </w:r>
              <w:r>
                <w:tab/>
              </w:r>
              <w:r>
                <w:fldChar w:fldCharType="begin"/>
              </w:r>
              <w:r>
                <w:instrText xml:space="preserve"> PAGEREF _Toc25828307 \h </w:instrText>
              </w:r>
              <w:r>
                <w:fldChar w:fldCharType="separate"/>
              </w:r>
              <w:r>
                <w:t>47</w:t>
              </w:r>
              <w:r>
                <w:fldChar w:fldCharType="end"/>
              </w:r>
            </w:hyperlink>
          </w:p>
          <w:p w14:paraId="41BDFDF1" w14:textId="28AA4DBC" w:rsidR="008C7388" w:rsidRDefault="008C7388">
            <w:pPr>
              <w:pStyle w:val="TOC2"/>
              <w:rPr>
                <w:rFonts w:asciiTheme="minorHAnsi" w:hAnsiTheme="minorHAnsi" w:cstheme="minorBidi"/>
                <w:color w:val="auto"/>
                <w:sz w:val="22"/>
                <w:szCs w:val="22"/>
              </w:rPr>
            </w:pPr>
            <w:hyperlink w:anchor="_Toc25828308" w:history="1">
              <w:r w:rsidRPr="00311430">
                <w:rPr>
                  <w:rStyle w:val="Hyperlink"/>
                </w:rPr>
                <w:t>3.2</w:t>
              </w:r>
              <w:r>
                <w:rPr>
                  <w:rFonts w:asciiTheme="minorHAnsi" w:hAnsiTheme="minorHAnsi" w:cstheme="minorBidi"/>
                  <w:color w:val="auto"/>
                  <w:sz w:val="22"/>
                  <w:szCs w:val="22"/>
                </w:rPr>
                <w:tab/>
              </w:r>
              <w:r w:rsidRPr="00311430">
                <w:rPr>
                  <w:rStyle w:val="Hyperlink"/>
                </w:rPr>
                <w:t>Early indications of impacts of the pilot</w:t>
              </w:r>
              <w:r>
                <w:tab/>
              </w:r>
              <w:r>
                <w:fldChar w:fldCharType="begin"/>
              </w:r>
              <w:r>
                <w:instrText xml:space="preserve"> PAGEREF _Toc25828308 \h </w:instrText>
              </w:r>
              <w:r>
                <w:fldChar w:fldCharType="separate"/>
              </w:r>
              <w:r>
                <w:t>50</w:t>
              </w:r>
              <w:r>
                <w:fldChar w:fldCharType="end"/>
              </w:r>
            </w:hyperlink>
          </w:p>
          <w:p w14:paraId="30C3D467" w14:textId="09C165FF" w:rsidR="008C7388" w:rsidRDefault="008C7388">
            <w:pPr>
              <w:pStyle w:val="TOC1"/>
              <w:rPr>
                <w:rFonts w:asciiTheme="minorHAnsi" w:hAnsiTheme="minorHAnsi" w:cstheme="minorBidi"/>
                <w:color w:val="auto"/>
                <w:sz w:val="22"/>
                <w:szCs w:val="22"/>
              </w:rPr>
            </w:pPr>
            <w:hyperlink w:anchor="_Toc25828309" w:history="1">
              <w:r w:rsidRPr="00311430">
                <w:rPr>
                  <w:rStyle w:val="Hyperlink"/>
                </w:rPr>
                <w:t>4</w:t>
              </w:r>
              <w:r>
                <w:rPr>
                  <w:rFonts w:asciiTheme="minorHAnsi" w:hAnsiTheme="minorHAnsi" w:cstheme="minorBidi"/>
                  <w:color w:val="auto"/>
                  <w:sz w:val="22"/>
                  <w:szCs w:val="22"/>
                </w:rPr>
                <w:tab/>
              </w:r>
              <w:r w:rsidRPr="00311430">
                <w:rPr>
                  <w:rStyle w:val="Hyperlink"/>
                </w:rPr>
                <w:t>Further observations</w:t>
              </w:r>
              <w:r>
                <w:tab/>
              </w:r>
              <w:r>
                <w:fldChar w:fldCharType="begin"/>
              </w:r>
              <w:r>
                <w:instrText xml:space="preserve"> PAGEREF _Toc25828309 \h </w:instrText>
              </w:r>
              <w:r>
                <w:fldChar w:fldCharType="separate"/>
              </w:r>
              <w:r>
                <w:t>52</w:t>
              </w:r>
              <w:r>
                <w:fldChar w:fldCharType="end"/>
              </w:r>
            </w:hyperlink>
          </w:p>
          <w:p w14:paraId="63B842B1" w14:textId="6A7635EE" w:rsidR="008C7388" w:rsidRDefault="008C7388">
            <w:pPr>
              <w:pStyle w:val="TOC2"/>
              <w:rPr>
                <w:rFonts w:asciiTheme="minorHAnsi" w:hAnsiTheme="minorHAnsi" w:cstheme="minorBidi"/>
                <w:color w:val="auto"/>
                <w:sz w:val="22"/>
                <w:szCs w:val="22"/>
              </w:rPr>
            </w:pPr>
            <w:hyperlink w:anchor="_Toc25828310" w:history="1">
              <w:r w:rsidRPr="00311430">
                <w:rPr>
                  <w:rStyle w:val="Hyperlink"/>
                </w:rPr>
                <w:t>4.1</w:t>
              </w:r>
              <w:r>
                <w:rPr>
                  <w:rFonts w:asciiTheme="minorHAnsi" w:hAnsiTheme="minorHAnsi" w:cstheme="minorBidi"/>
                  <w:color w:val="auto"/>
                  <w:sz w:val="22"/>
                  <w:szCs w:val="22"/>
                </w:rPr>
                <w:tab/>
              </w:r>
              <w:r w:rsidRPr="00311430">
                <w:rPr>
                  <w:rStyle w:val="Hyperlink"/>
                </w:rPr>
                <w:t>Areas to explore further in the final evaluation</w:t>
              </w:r>
              <w:r>
                <w:tab/>
              </w:r>
              <w:r>
                <w:fldChar w:fldCharType="begin"/>
              </w:r>
              <w:r>
                <w:instrText xml:space="preserve"> PAGEREF _Toc25828310 \h </w:instrText>
              </w:r>
              <w:r>
                <w:fldChar w:fldCharType="separate"/>
              </w:r>
              <w:r>
                <w:t>52</w:t>
              </w:r>
              <w:r>
                <w:fldChar w:fldCharType="end"/>
              </w:r>
            </w:hyperlink>
          </w:p>
          <w:p w14:paraId="2EE360E2" w14:textId="4D002A33" w:rsidR="008C7388" w:rsidRDefault="008C7388">
            <w:pPr>
              <w:pStyle w:val="TOC7"/>
              <w:rPr>
                <w:rFonts w:asciiTheme="minorHAnsi" w:hAnsiTheme="minorHAnsi" w:cstheme="minorBidi"/>
                <w:color w:val="auto"/>
                <w:sz w:val="22"/>
                <w:szCs w:val="22"/>
              </w:rPr>
            </w:pPr>
            <w:hyperlink w:anchor="_Toc25828311" w:history="1">
              <w:r w:rsidRPr="00311430">
                <w:rPr>
                  <w:rStyle w:val="Hyperlink"/>
                  <w:b/>
                  <w:bCs/>
                </w:rPr>
                <w:t>Annex A</w:t>
              </w:r>
              <w:r>
                <w:rPr>
                  <w:rFonts w:asciiTheme="minorHAnsi" w:hAnsiTheme="minorHAnsi" w:cstheme="minorBidi"/>
                  <w:color w:val="auto"/>
                  <w:sz w:val="22"/>
                  <w:szCs w:val="22"/>
                </w:rPr>
                <w:tab/>
              </w:r>
              <w:r w:rsidRPr="00311430">
                <w:rPr>
                  <w:rStyle w:val="Hyperlink"/>
                </w:rPr>
                <w:t>Fabric Support Officer and Community Development Adviser activity data</w:t>
              </w:r>
              <w:r>
                <w:tab/>
              </w:r>
              <w:r>
                <w:fldChar w:fldCharType="begin"/>
              </w:r>
              <w:r>
                <w:instrText xml:space="preserve"> PAGEREF _Toc25828311 \h </w:instrText>
              </w:r>
              <w:r>
                <w:fldChar w:fldCharType="separate"/>
              </w:r>
              <w:r>
                <w:t>55</w:t>
              </w:r>
              <w:r>
                <w:fldChar w:fldCharType="end"/>
              </w:r>
            </w:hyperlink>
          </w:p>
          <w:p w14:paraId="64089D1C" w14:textId="6018D772" w:rsidR="008C7388" w:rsidRDefault="008C7388">
            <w:pPr>
              <w:pStyle w:val="TOC7"/>
              <w:rPr>
                <w:rFonts w:asciiTheme="minorHAnsi" w:hAnsiTheme="minorHAnsi" w:cstheme="minorBidi"/>
                <w:color w:val="auto"/>
                <w:sz w:val="22"/>
                <w:szCs w:val="22"/>
              </w:rPr>
            </w:pPr>
            <w:hyperlink w:anchor="_Toc25828312" w:history="1">
              <w:r w:rsidRPr="00311430">
                <w:rPr>
                  <w:rStyle w:val="Hyperlink"/>
                  <w:b/>
                  <w:bCs/>
                </w:rPr>
                <w:t>Annex B</w:t>
              </w:r>
              <w:r>
                <w:rPr>
                  <w:rFonts w:asciiTheme="minorHAnsi" w:hAnsiTheme="minorHAnsi" w:cstheme="minorBidi"/>
                  <w:color w:val="auto"/>
                  <w:sz w:val="22"/>
                  <w:szCs w:val="22"/>
                </w:rPr>
                <w:tab/>
              </w:r>
              <w:r w:rsidRPr="00311430">
                <w:rPr>
                  <w:rStyle w:val="Hyperlink"/>
                </w:rPr>
                <w:t>Listed places of worship experiences of the pilot</w:t>
              </w:r>
              <w:r>
                <w:tab/>
              </w:r>
              <w:r>
                <w:fldChar w:fldCharType="begin"/>
              </w:r>
              <w:r>
                <w:instrText xml:space="preserve"> PAGEREF _Toc25828312 \h </w:instrText>
              </w:r>
              <w:r>
                <w:fldChar w:fldCharType="separate"/>
              </w:r>
              <w:r>
                <w:t>59</w:t>
              </w:r>
              <w:r>
                <w:fldChar w:fldCharType="end"/>
              </w:r>
            </w:hyperlink>
          </w:p>
          <w:p w14:paraId="3980214D" w14:textId="6003BA13" w:rsidR="008C7388" w:rsidRDefault="008C7388">
            <w:pPr>
              <w:pStyle w:val="TOC7"/>
              <w:rPr>
                <w:rFonts w:asciiTheme="minorHAnsi" w:hAnsiTheme="minorHAnsi" w:cstheme="minorBidi"/>
                <w:color w:val="auto"/>
                <w:sz w:val="22"/>
                <w:szCs w:val="22"/>
              </w:rPr>
            </w:pPr>
            <w:hyperlink w:anchor="_Toc25828313" w:history="1">
              <w:r w:rsidRPr="00311430">
                <w:rPr>
                  <w:rStyle w:val="Hyperlink"/>
                  <w:b/>
                  <w:bCs/>
                </w:rPr>
                <w:t>Annex C</w:t>
              </w:r>
              <w:r>
                <w:rPr>
                  <w:rFonts w:asciiTheme="minorHAnsi" w:hAnsiTheme="minorHAnsi" w:cstheme="minorBidi"/>
                  <w:color w:val="auto"/>
                  <w:sz w:val="22"/>
                  <w:szCs w:val="22"/>
                </w:rPr>
                <w:tab/>
              </w:r>
              <w:r w:rsidRPr="00311430">
                <w:rPr>
                  <w:rStyle w:val="Hyperlink"/>
                </w:rPr>
                <w:t>Reflections on the evaluation design</w:t>
              </w:r>
              <w:r>
                <w:tab/>
              </w:r>
              <w:r>
                <w:fldChar w:fldCharType="begin"/>
              </w:r>
              <w:r>
                <w:instrText xml:space="preserve"> PAGEREF _Toc25828313 \h </w:instrText>
              </w:r>
              <w:r>
                <w:fldChar w:fldCharType="separate"/>
              </w:r>
              <w:r>
                <w:t>65</w:t>
              </w:r>
              <w:r>
                <w:fldChar w:fldCharType="end"/>
              </w:r>
            </w:hyperlink>
          </w:p>
          <w:p w14:paraId="3B5AA5EA" w14:textId="642CE741" w:rsidR="00CE2B46" w:rsidRPr="00DF612F" w:rsidRDefault="00CE2B46" w:rsidP="00F25DFA">
            <w:pPr>
              <w:pStyle w:val="Spacer"/>
            </w:pPr>
            <w:r w:rsidRPr="00DF612F">
              <w:fldChar w:fldCharType="end"/>
            </w:r>
          </w:p>
        </w:tc>
      </w:tr>
      <w:tr w:rsidR="005646E5" w:rsidRPr="00DF612F" w14:paraId="4DACF7C2" w14:textId="77777777" w:rsidTr="00DF612F">
        <w:tc>
          <w:tcPr>
            <w:tcW w:w="5000" w:type="pct"/>
            <w:tcMar>
              <w:top w:w="142" w:type="dxa"/>
            </w:tcMar>
          </w:tcPr>
          <w:p w14:paraId="362BE996" w14:textId="77777777" w:rsidR="005646E5" w:rsidRPr="005646E5" w:rsidRDefault="005646E5" w:rsidP="005646E5">
            <w:pPr>
              <w:pStyle w:val="Spacer"/>
            </w:pPr>
            <w:bookmarkStart w:id="13" w:name="BM_ToF" w:colFirst="0" w:colLast="0"/>
            <w:bookmarkEnd w:id="12"/>
          </w:p>
        </w:tc>
      </w:tr>
      <w:tr w:rsidR="005646E5" w:rsidRPr="00DF612F" w14:paraId="2A5C61E9" w14:textId="77777777" w:rsidTr="00DF612F">
        <w:tc>
          <w:tcPr>
            <w:tcW w:w="5000" w:type="pct"/>
            <w:tcMar>
              <w:top w:w="142" w:type="dxa"/>
            </w:tcMar>
          </w:tcPr>
          <w:p w14:paraId="7FA9A643" w14:textId="77777777" w:rsidR="005646E5" w:rsidRPr="005646E5" w:rsidRDefault="005646E5" w:rsidP="005646E5">
            <w:pPr>
              <w:pStyle w:val="Spacer"/>
            </w:pPr>
            <w:bookmarkStart w:id="14" w:name="BM_ToT" w:colFirst="0" w:colLast="0"/>
            <w:bookmarkEnd w:id="13"/>
          </w:p>
        </w:tc>
      </w:tr>
      <w:tr w:rsidR="00E17173" w:rsidRPr="00DF612F" w14:paraId="64CB6557" w14:textId="77777777" w:rsidTr="00DF612F">
        <w:tc>
          <w:tcPr>
            <w:tcW w:w="5000" w:type="pct"/>
            <w:tcMar>
              <w:top w:w="142" w:type="dxa"/>
            </w:tcMar>
          </w:tcPr>
          <w:p w14:paraId="3524EE01" w14:textId="77777777" w:rsidR="00E95922" w:rsidRPr="005646E5" w:rsidRDefault="00E95922" w:rsidP="005646E5">
            <w:pPr>
              <w:pStyle w:val="Spacer"/>
            </w:pPr>
            <w:bookmarkStart w:id="15" w:name="BM_Exhibits" w:colFirst="0" w:colLast="0"/>
            <w:bookmarkEnd w:id="14"/>
          </w:p>
        </w:tc>
      </w:tr>
    </w:tbl>
    <w:bookmarkEnd w:id="15" w:displacedByCustomXml="next"/>
    <w:bookmarkStart w:id="16" w:name="BM_SecBreakToC" w:displacedByCustomXml="next"/>
    <w:sdt>
      <w:sdtPr>
        <w:alias w:val="Locked Section Break"/>
        <w:tag w:val="Locked Section Break"/>
        <w:id w:val="618500258"/>
        <w:lock w:val="contentLocked"/>
        <w:placeholder>
          <w:docPart w:val="E163227D3FE44AC9B6983AF81B5DAE49"/>
        </w:placeholder>
        <w:showingPlcHdr/>
      </w:sdtPr>
      <w:sdtEndPr/>
      <w:sdtContent>
        <w:p w14:paraId="69FBB7A9" w14:textId="77777777" w:rsidR="00CE2B46" w:rsidRDefault="00CE2B46" w:rsidP="00CE2B46">
          <w:pPr>
            <w:sectPr w:rsidR="00CE2B46" w:rsidSect="00F0455F">
              <w:headerReference w:type="default" r:id="rId14"/>
              <w:footerReference w:type="default" r:id="rId15"/>
              <w:pgSz w:w="11906" w:h="16838" w:code="9"/>
              <w:pgMar w:top="1701" w:right="1985" w:bottom="1418" w:left="1985" w:header="709" w:footer="397" w:gutter="0"/>
              <w:cols w:space="708"/>
              <w:docGrid w:linePitch="360"/>
            </w:sectPr>
          </w:pPr>
          <w:r>
            <w:t xml:space="preserve"> </w:t>
          </w:r>
        </w:p>
      </w:sdtContent>
    </w:sdt>
    <w:p w14:paraId="78C1AE4D" w14:textId="7451D89F" w:rsidR="00DE48D6" w:rsidRPr="002957CD" w:rsidRDefault="008A5ABC" w:rsidP="00DE48D6">
      <w:pPr>
        <w:pStyle w:val="ExecSumHead"/>
      </w:pPr>
      <w:bookmarkStart w:id="17" w:name="_Hlk18596395"/>
      <w:bookmarkStart w:id="18" w:name="_Toc405820911"/>
      <w:bookmarkStart w:id="19" w:name="_Toc25828295"/>
      <w:bookmarkEnd w:id="16"/>
      <w:r>
        <w:lastRenderedPageBreak/>
        <w:t>Overview</w:t>
      </w:r>
      <w:bookmarkEnd w:id="19"/>
    </w:p>
    <w:p w14:paraId="3948ACFE" w14:textId="16FD3D93" w:rsidR="00117C4D" w:rsidRPr="001259A0" w:rsidRDefault="00117C4D" w:rsidP="00117C4D">
      <w:r>
        <w:t xml:space="preserve">Following an independent review </w:t>
      </w:r>
      <w:r w:rsidR="00054C34">
        <w:t>of</w:t>
      </w:r>
      <w:r w:rsidRPr="00F13EB6">
        <w:t xml:space="preserve"> the sustainability of Church of England </w:t>
      </w:r>
      <w:r w:rsidR="00054C34">
        <w:t>c</w:t>
      </w:r>
      <w:r w:rsidRPr="00F13EB6">
        <w:t xml:space="preserve">hurch and </w:t>
      </w:r>
      <w:r w:rsidR="00054C34">
        <w:t>c</w:t>
      </w:r>
      <w:r w:rsidRPr="00F13EB6">
        <w:t>athedral buildings</w:t>
      </w:r>
      <w:r>
        <w:t xml:space="preserve"> chaired by Bernard Taylor, a report was presented to </w:t>
      </w:r>
      <w:r w:rsidR="00054C34">
        <w:t xml:space="preserve">the Department </w:t>
      </w:r>
      <w:r w:rsidR="00054C34" w:rsidRPr="009C43C5">
        <w:t xml:space="preserve">for </w:t>
      </w:r>
      <w:r w:rsidRPr="009C43C5">
        <w:t>D</w:t>
      </w:r>
      <w:r w:rsidR="00054C34" w:rsidRPr="009C43C5">
        <w:t xml:space="preserve">igital, Culture, Media and </w:t>
      </w:r>
      <w:r w:rsidR="00054C34" w:rsidRPr="001259A0">
        <w:t xml:space="preserve">Sport (DCMS) </w:t>
      </w:r>
      <w:r w:rsidRPr="001259A0">
        <w:t xml:space="preserve">and published in 2017. This </w:t>
      </w:r>
      <w:r w:rsidR="003D5672">
        <w:t xml:space="preserve">influential report </w:t>
      </w:r>
      <w:r w:rsidRPr="001259A0">
        <w:t>made several recommendations that focus</w:t>
      </w:r>
      <w:r w:rsidR="003D5672">
        <w:t>ed</w:t>
      </w:r>
      <w:r w:rsidRPr="001259A0">
        <w:t xml:space="preserve"> on listed places of worship and were intended to address the challenges they face which have adversely affected their financial sustainability and fabric maintenance.</w:t>
      </w:r>
    </w:p>
    <w:p w14:paraId="34217134" w14:textId="0B47E7D1" w:rsidR="00117C4D" w:rsidRDefault="003D5672" w:rsidP="00117C4D">
      <w:r>
        <w:t>T</w:t>
      </w:r>
      <w:r w:rsidR="00117C4D" w:rsidRPr="001259A0">
        <w:t>he recommendations were intended to</w:t>
      </w:r>
      <w:r w:rsidR="009C43C5" w:rsidRPr="001259A0">
        <w:t xml:space="preserve"> </w:t>
      </w:r>
      <w:r w:rsidR="00117C4D" w:rsidRPr="001259A0">
        <w:t>increase the engagement of communities</w:t>
      </w:r>
      <w:r w:rsidR="009C43C5" w:rsidRPr="001259A0">
        <w:t>,</w:t>
      </w:r>
      <w:r w:rsidR="00117C4D" w:rsidRPr="001259A0">
        <w:t xml:space="preserve"> encourage a more strategic approach to the maintenance and repair of listed places of worship</w:t>
      </w:r>
      <w:r w:rsidR="009C43C5" w:rsidRPr="001259A0">
        <w:t>,</w:t>
      </w:r>
      <w:r w:rsidR="00117C4D" w:rsidRPr="001259A0">
        <w:t xml:space="preserve"> </w:t>
      </w:r>
      <w:r w:rsidR="009C43C5" w:rsidRPr="001259A0">
        <w:t xml:space="preserve">and </w:t>
      </w:r>
      <w:r w:rsidR="00117C4D" w:rsidRPr="001259A0">
        <w:t>address legal barriers to the wider use of and responsibility for listed places of worship</w:t>
      </w:r>
      <w:r w:rsidR="00054C34" w:rsidRPr="001259A0">
        <w:t xml:space="preserve"> (</w:t>
      </w:r>
      <w:r w:rsidR="00117C4D" w:rsidRPr="001259A0">
        <w:t>churches in particular</w:t>
      </w:r>
      <w:r w:rsidR="00054C34" w:rsidRPr="001259A0">
        <w:t>)</w:t>
      </w:r>
      <w:r w:rsidR="009C43C5" w:rsidRPr="001259A0">
        <w:t>.</w:t>
      </w:r>
      <w:r w:rsidR="00117C4D" w:rsidRPr="001259A0">
        <w:t xml:space="preserve"> </w:t>
      </w:r>
      <w:r w:rsidR="009C43C5" w:rsidRPr="001259A0">
        <w:t xml:space="preserve">The </w:t>
      </w:r>
      <w:r>
        <w:t xml:space="preserve">report </w:t>
      </w:r>
      <w:r w:rsidR="009C43C5" w:rsidRPr="001259A0">
        <w:t xml:space="preserve">also </w:t>
      </w:r>
      <w:r>
        <w:t>recommended</w:t>
      </w:r>
      <w:r w:rsidRPr="001259A0">
        <w:t xml:space="preserve"> </w:t>
      </w:r>
      <w:r w:rsidR="00117C4D" w:rsidRPr="001259A0">
        <w:t xml:space="preserve">a future funding model of specialist Community </w:t>
      </w:r>
      <w:r w:rsidR="008922B6" w:rsidRPr="001259A0">
        <w:t>Development</w:t>
      </w:r>
      <w:r w:rsidR="00117C4D" w:rsidRPr="001259A0">
        <w:t xml:space="preserve"> Advisers</w:t>
      </w:r>
      <w:r w:rsidR="00054C34" w:rsidRPr="001259A0">
        <w:t xml:space="preserve"> (</w:t>
      </w:r>
      <w:proofErr w:type="spellStart"/>
      <w:r w:rsidR="00054C34" w:rsidRPr="001259A0">
        <w:t>CDAs</w:t>
      </w:r>
      <w:proofErr w:type="spellEnd"/>
      <w:r w:rsidR="00054C34" w:rsidRPr="001259A0">
        <w:t>)</w:t>
      </w:r>
      <w:r w:rsidR="00117C4D" w:rsidRPr="001259A0">
        <w:t xml:space="preserve"> and Fabric Support Officers</w:t>
      </w:r>
      <w:r w:rsidR="00054C34" w:rsidRPr="001259A0">
        <w:t xml:space="preserve"> (</w:t>
      </w:r>
      <w:proofErr w:type="spellStart"/>
      <w:r w:rsidR="00054C34" w:rsidRPr="001259A0">
        <w:t>FSOs</w:t>
      </w:r>
      <w:proofErr w:type="spellEnd"/>
      <w:r w:rsidR="00054C34" w:rsidRPr="001259A0">
        <w:t>)</w:t>
      </w:r>
      <w:r w:rsidR="00117C4D" w:rsidRPr="001259A0">
        <w:t xml:space="preserve"> (DCMS, 2017</w:t>
      </w:r>
      <w:r w:rsidR="00176185" w:rsidRPr="006C7D5E">
        <w:rPr>
          <w:rStyle w:val="FootnoteReference"/>
        </w:rPr>
        <w:footnoteReference w:id="2"/>
      </w:r>
      <w:r w:rsidR="00117C4D" w:rsidRPr="00005910">
        <w:t>)</w:t>
      </w:r>
      <w:r w:rsidR="00117C4D" w:rsidRPr="001259A0">
        <w:t xml:space="preserve">. To test these recommendations and learn what works and under </w:t>
      </w:r>
      <w:r w:rsidR="006C7D5E">
        <w:t>which</w:t>
      </w:r>
      <w:r w:rsidR="00117C4D" w:rsidRPr="001259A0">
        <w:t xml:space="preserve"> conditions, the </w:t>
      </w:r>
      <w:r w:rsidR="00D706B6" w:rsidRPr="001259A0">
        <w:t>r</w:t>
      </w:r>
      <w:r w:rsidR="00117C4D" w:rsidRPr="001259A0">
        <w:t>eview also recommended that new appro</w:t>
      </w:r>
      <w:r w:rsidR="00117C4D">
        <w:t xml:space="preserve">aches </w:t>
      </w:r>
      <w:r w:rsidR="009C43C5">
        <w:t>should be</w:t>
      </w:r>
      <w:r w:rsidR="008922B6">
        <w:t xml:space="preserve"> </w:t>
      </w:r>
      <w:r w:rsidR="00117C4D">
        <w:t>piloted in urban and rural locations.</w:t>
      </w:r>
    </w:p>
    <w:p w14:paraId="0200A512" w14:textId="05B9A386" w:rsidR="003F1C6F" w:rsidRDefault="00117C4D" w:rsidP="00117C4D">
      <w:r>
        <w:t xml:space="preserve">In response to these recommendations, </w:t>
      </w:r>
      <w:r w:rsidR="00054C34">
        <w:t xml:space="preserve">DCMS </w:t>
      </w:r>
      <w:r>
        <w:t xml:space="preserve">and Historic England developed a pilot programme </w:t>
      </w:r>
      <w:r w:rsidR="009C43C5">
        <w:t>to run from</w:t>
      </w:r>
      <w:r>
        <w:t xml:space="preserve"> September 2018 until March 2020 in Greater Manchester (an urban area) and Suffolk (a rural area). </w:t>
      </w:r>
      <w:r w:rsidR="00564394" w:rsidRPr="00564394">
        <w:t xml:space="preserve">The pilot scheme </w:t>
      </w:r>
      <w:r w:rsidR="003D5672">
        <w:t xml:space="preserve">was </w:t>
      </w:r>
      <w:r w:rsidR="00564394" w:rsidRPr="00564394">
        <w:t>available to listed places of worship of all faiths and denominations in the pilot areas.</w:t>
      </w:r>
      <w:r w:rsidR="00564394">
        <w:t xml:space="preserve"> </w:t>
      </w:r>
      <w:r w:rsidR="003F1C6F">
        <w:t>Components of the pilot in each area are:</w:t>
      </w:r>
    </w:p>
    <w:p w14:paraId="6DC95A76" w14:textId="77777777" w:rsidR="003F1C6F" w:rsidRDefault="00233C15" w:rsidP="003F1C6F">
      <w:pPr>
        <w:pStyle w:val="ListBullet1"/>
      </w:pPr>
      <w:r>
        <w:t>S</w:t>
      </w:r>
      <w:r w:rsidR="003F1C6F">
        <w:t xml:space="preserve">upport and advice from a </w:t>
      </w:r>
      <w:proofErr w:type="spellStart"/>
      <w:r w:rsidR="003F1C6F">
        <w:t>CDA</w:t>
      </w:r>
      <w:proofErr w:type="spellEnd"/>
      <w:r w:rsidR="003F1C6F">
        <w:t>;</w:t>
      </w:r>
    </w:p>
    <w:p w14:paraId="60A0402D" w14:textId="77777777" w:rsidR="003F1C6F" w:rsidRDefault="00233C15" w:rsidP="003F1C6F">
      <w:pPr>
        <w:pStyle w:val="ListBullet1"/>
      </w:pPr>
      <w:r>
        <w:t>S</w:t>
      </w:r>
      <w:r w:rsidR="003F1C6F">
        <w:t>upport and advice from a</w:t>
      </w:r>
      <w:r w:rsidR="00054C34">
        <w:t>n</w:t>
      </w:r>
      <w:r w:rsidR="003F1C6F">
        <w:t xml:space="preserve"> </w:t>
      </w:r>
      <w:proofErr w:type="spellStart"/>
      <w:r w:rsidR="003F1C6F">
        <w:t>F</w:t>
      </w:r>
      <w:r w:rsidR="00054C34">
        <w:t>SO</w:t>
      </w:r>
      <w:proofErr w:type="spellEnd"/>
      <w:r w:rsidR="003F1C6F">
        <w:t>;</w:t>
      </w:r>
    </w:p>
    <w:p w14:paraId="7ECAF10F" w14:textId="13AFCE3A" w:rsidR="003F1C6F" w:rsidRDefault="00725640" w:rsidP="003F1C6F">
      <w:pPr>
        <w:pStyle w:val="ListBullet1"/>
      </w:pPr>
      <w:r>
        <w:t>Eight</w:t>
      </w:r>
      <w:r w:rsidR="003F1C6F">
        <w:t xml:space="preserve"> workshops in each region, focu</w:t>
      </w:r>
      <w:r w:rsidR="008922B6">
        <w:t>s</w:t>
      </w:r>
      <w:r w:rsidR="003F1C6F">
        <w:t xml:space="preserve">sing on four different topics: </w:t>
      </w:r>
      <w:r w:rsidR="00EA6A6D">
        <w:t xml:space="preserve">why fabric </w:t>
      </w:r>
      <w:r w:rsidR="003F1C6F">
        <w:t>maintenance</w:t>
      </w:r>
      <w:r w:rsidR="00EA6A6D">
        <w:t xml:space="preserve"> and minor repairs matter;</w:t>
      </w:r>
      <w:r w:rsidR="003F1C6F">
        <w:t xml:space="preserve"> </w:t>
      </w:r>
      <w:r w:rsidR="00EA6A6D">
        <w:t xml:space="preserve">how to consult and build strong local partnerships; </w:t>
      </w:r>
      <w:r w:rsidR="00054C34">
        <w:t>planning and managing change</w:t>
      </w:r>
      <w:r w:rsidR="00EA6A6D">
        <w:t xml:space="preserve"> using action planning; and planning and managing change through building capacity and support</w:t>
      </w:r>
      <w:r w:rsidR="003F1C6F">
        <w:t>; and</w:t>
      </w:r>
    </w:p>
    <w:p w14:paraId="4A8ED02C" w14:textId="45452FD9" w:rsidR="003F1C6F" w:rsidRDefault="00233C15" w:rsidP="003F1C6F">
      <w:pPr>
        <w:pStyle w:val="ListBullet1"/>
      </w:pPr>
      <w:r>
        <w:t>A</w:t>
      </w:r>
      <w:r w:rsidR="003F1C6F">
        <w:t xml:space="preserve"> </w:t>
      </w:r>
      <w:r w:rsidR="003F1C6F" w:rsidRPr="00233C15">
        <w:t xml:space="preserve">Minor Repair </w:t>
      </w:r>
      <w:r w:rsidR="00EA6A6D" w:rsidRPr="00233C15">
        <w:t xml:space="preserve">Grant </w:t>
      </w:r>
      <w:r w:rsidR="003F1C6F" w:rsidRPr="00233C15">
        <w:t>Fund</w:t>
      </w:r>
      <w:r w:rsidR="003F1C6F">
        <w:t xml:space="preserve"> for minor repairs or maintenance works, capped at £10,000 per grant towards projects with a total value of no more than £12,000</w:t>
      </w:r>
      <w:r w:rsidR="00D244F9">
        <w:t>. The total funding available is £1</w:t>
      </w:r>
      <w:r w:rsidR="00E74ECB">
        <w:t xml:space="preserve"> </w:t>
      </w:r>
      <w:r w:rsidR="00D244F9">
        <w:t>million over the course of the pilot.</w:t>
      </w:r>
    </w:p>
    <w:p w14:paraId="63D50E69" w14:textId="0D5C928E" w:rsidR="00117C4D" w:rsidRDefault="00117C4D" w:rsidP="00117C4D">
      <w:r>
        <w:t>Frontier Economics was appointed to evaluate the pilot in terms of what has and has not worked</w:t>
      </w:r>
      <w:r w:rsidR="00B33B97">
        <w:t xml:space="preserve"> and</w:t>
      </w:r>
      <w:r>
        <w:t xml:space="preserve">, under </w:t>
      </w:r>
      <w:r w:rsidR="006C7D5E">
        <w:t>which</w:t>
      </w:r>
      <w:r>
        <w:t xml:space="preserve"> conditions and for whom</w:t>
      </w:r>
      <w:r w:rsidR="00B33B97">
        <w:t xml:space="preserve">. It was also asked </w:t>
      </w:r>
      <w:r>
        <w:t>to provide DCMS with an evidence base to inform decisions about future support for listed places of worship.</w:t>
      </w:r>
    </w:p>
    <w:p w14:paraId="7F96B798" w14:textId="7500D33B" w:rsidR="00117C4D" w:rsidRPr="00F13EB6" w:rsidRDefault="00117C4D" w:rsidP="00117C4D">
      <w:pPr>
        <w:pStyle w:val="ListBullet1"/>
        <w:numPr>
          <w:ilvl w:val="0"/>
          <w:numId w:val="0"/>
        </w:numPr>
      </w:pPr>
      <w:r>
        <w:t xml:space="preserve">This report </w:t>
      </w:r>
      <w:r w:rsidR="006D6F18">
        <w:t>offers the</w:t>
      </w:r>
      <w:r w:rsidR="009E1F26">
        <w:t xml:space="preserve"> emerging monitoring and evaluation </w:t>
      </w:r>
      <w:r w:rsidR="006D6F18">
        <w:t xml:space="preserve">evidence available on the performance of the pilot </w:t>
      </w:r>
      <w:r w:rsidR="00817E49">
        <w:t xml:space="preserve">during its </w:t>
      </w:r>
      <w:r>
        <w:t xml:space="preserve">first seven months to the end of March 2019. </w:t>
      </w:r>
      <w:r w:rsidR="00B33B97">
        <w:t>It</w:t>
      </w:r>
      <w:r>
        <w:t xml:space="preserve"> report</w:t>
      </w:r>
      <w:r w:rsidR="00B33B97">
        <w:t>s</w:t>
      </w:r>
      <w:r>
        <w:t xml:space="preserve"> on </w:t>
      </w:r>
      <w:r w:rsidR="009C43C5">
        <w:t xml:space="preserve">the </w:t>
      </w:r>
      <w:r>
        <w:t xml:space="preserve">activities of the pilot teams and listed places of worship that have been observed, </w:t>
      </w:r>
      <w:r w:rsidR="009C43C5">
        <w:t>and</w:t>
      </w:r>
      <w:r>
        <w:t xml:space="preserve"> explor</w:t>
      </w:r>
      <w:r w:rsidR="009C43C5">
        <w:t>e</w:t>
      </w:r>
      <w:r w:rsidR="00B33B97">
        <w:t>s</w:t>
      </w:r>
      <w:r>
        <w:t xml:space="preserve"> the learning from how the various components of the pilot have been implemented</w:t>
      </w:r>
      <w:r w:rsidR="009A5539">
        <w:t xml:space="preserve"> to this point</w:t>
      </w:r>
      <w:r>
        <w:t xml:space="preserve">. </w:t>
      </w:r>
      <w:r w:rsidR="009E1F26">
        <w:t>At this early stage of the pilot i</w:t>
      </w:r>
      <w:r>
        <w:t xml:space="preserve">t is too </w:t>
      </w:r>
      <w:r w:rsidR="009E1F26">
        <w:lastRenderedPageBreak/>
        <w:t xml:space="preserve">soon </w:t>
      </w:r>
      <w:r>
        <w:t>to say what the outcomes of the pilo</w:t>
      </w:r>
      <w:r w:rsidRPr="009C43C5">
        <w:t>t</w:t>
      </w:r>
      <w:r>
        <w:t xml:space="preserve"> have been – this </w:t>
      </w:r>
      <w:r w:rsidR="009C43C5">
        <w:t xml:space="preserve">will </w:t>
      </w:r>
      <w:r>
        <w:t>be for a later stage of the evaluation.</w:t>
      </w:r>
      <w:r w:rsidR="00D244F9">
        <w:rPr>
          <w:rStyle w:val="FootnoteReference"/>
        </w:rPr>
        <w:footnoteReference w:id="3"/>
      </w:r>
    </w:p>
    <w:p w14:paraId="540E402C" w14:textId="77777777" w:rsidR="00117C4D" w:rsidRDefault="009C43C5" w:rsidP="00117C4D">
      <w:r>
        <w:t>Below is s</w:t>
      </w:r>
      <w:r w:rsidR="00117C4D">
        <w:t>ome important contextual information to help interpret the information presented:</w:t>
      </w:r>
    </w:p>
    <w:p w14:paraId="41C0BEDC" w14:textId="77777777" w:rsidR="00117C4D" w:rsidRDefault="00117C4D" w:rsidP="00117C4D">
      <w:pPr>
        <w:pStyle w:val="ParaBullet1"/>
      </w:pPr>
      <w:r>
        <w:t xml:space="preserve">In </w:t>
      </w:r>
      <w:r w:rsidR="00504FE0">
        <w:t xml:space="preserve">Greater </w:t>
      </w:r>
      <w:r>
        <w:t>Manchester, there are 331 listed places of worship</w:t>
      </w:r>
      <w:r w:rsidR="009C43C5">
        <w:t>,</w:t>
      </w:r>
      <w:r>
        <w:t xml:space="preserve"> 235 of which are Church of England</w:t>
      </w:r>
      <w:r w:rsidR="009C43C5">
        <w:t xml:space="preserve"> and</w:t>
      </w:r>
      <w:r>
        <w:t xml:space="preserve"> 20% of which are on the Heritage at Risk register. </w:t>
      </w:r>
    </w:p>
    <w:p w14:paraId="1A66E6D3" w14:textId="77777777" w:rsidR="00117C4D" w:rsidRDefault="00117C4D" w:rsidP="00117C4D">
      <w:pPr>
        <w:pStyle w:val="ParaBullet1"/>
      </w:pPr>
      <w:r>
        <w:t>In Suffolk, there are 535 listed places of worship</w:t>
      </w:r>
      <w:r w:rsidR="009C43C5">
        <w:t>,</w:t>
      </w:r>
      <w:r>
        <w:t xml:space="preserve"> 473 of which are Church of England</w:t>
      </w:r>
      <w:r w:rsidR="009C43C5">
        <w:t xml:space="preserve"> and</w:t>
      </w:r>
      <w:r>
        <w:t xml:space="preserve"> 4% of which are on the Heritage at Risk register.</w:t>
      </w:r>
    </w:p>
    <w:p w14:paraId="78B1EB84" w14:textId="7183C069" w:rsidR="00117C4D" w:rsidRDefault="00117C4D" w:rsidP="00117C4D">
      <w:r>
        <w:t xml:space="preserve">The </w:t>
      </w:r>
      <w:r w:rsidR="00E74ECB">
        <w:t xml:space="preserve">emerging monitoring </w:t>
      </w:r>
      <w:r w:rsidR="009E1F26">
        <w:t xml:space="preserve">and evaluation </w:t>
      </w:r>
      <w:r w:rsidR="00E74ECB">
        <w:t xml:space="preserve">evidence over the period September 2018 to March 2019 is </w:t>
      </w:r>
      <w:r w:rsidR="001842EA">
        <w:t>outlined below in relation to each component of the pilot</w:t>
      </w:r>
      <w:r w:rsidR="00D231F3">
        <w:t>. Overall</w:t>
      </w:r>
      <w:r w:rsidR="00817E49">
        <w:t xml:space="preserve">, this evidence </w:t>
      </w:r>
      <w:r w:rsidR="006D6F18">
        <w:t xml:space="preserve">suggests </w:t>
      </w:r>
      <w:r w:rsidR="00D231F3">
        <w:t xml:space="preserve">there are signs that investments made in the pilot and the activities delivered on the ground are feasibly delivering the anticipated outcomes to at least some degree. </w:t>
      </w:r>
      <w:r w:rsidR="00D231F3" w:rsidRPr="00A904B0">
        <w:t>Further evidence will be collected over the course of the pilot with a final evaluation to be published after the pilot has concluded in 2020</w:t>
      </w:r>
      <w:r w:rsidR="00D231F3">
        <w:t>.</w:t>
      </w:r>
      <w:r w:rsidR="00817E49">
        <w:t xml:space="preserve"> Some key highlights are offered below.</w:t>
      </w:r>
    </w:p>
    <w:p w14:paraId="3264E349" w14:textId="0A7E9841" w:rsidR="007E3DCD" w:rsidRDefault="001D6BF3" w:rsidP="000D62EF">
      <w:pPr>
        <w:pStyle w:val="Heading4"/>
      </w:pPr>
      <w:r>
        <w:t>Total n</w:t>
      </w:r>
      <w:r w:rsidR="009E1F26">
        <w:t>umber of places of worship engaged</w:t>
      </w:r>
    </w:p>
    <w:p w14:paraId="4BA389FA" w14:textId="55A8FD70" w:rsidR="00ED1CD9" w:rsidRDefault="00656FD3" w:rsidP="00ED1CD9">
      <w:pPr>
        <w:pStyle w:val="ParaBullet1"/>
      </w:pPr>
      <w:r>
        <w:t xml:space="preserve">The overall level of engagement </w:t>
      </w:r>
      <w:r w:rsidR="00817E49">
        <w:t>of</w:t>
      </w:r>
      <w:r>
        <w:t xml:space="preserve"> places of worship with the pilot has differed between the two pilot areas. In Suffolk, 197 listed places of worship</w:t>
      </w:r>
      <w:r w:rsidR="00817E49">
        <w:t xml:space="preserve"> (37%)</w:t>
      </w:r>
      <w:r>
        <w:t xml:space="preserve"> either made enquiries to</w:t>
      </w:r>
      <w:r w:rsidR="00817E49">
        <w:t>,</w:t>
      </w:r>
      <w:r>
        <w:t xml:space="preserve"> or were contacted by</w:t>
      </w:r>
      <w:r w:rsidR="00817E49">
        <w:t>,</w:t>
      </w:r>
      <w:r>
        <w:t xml:space="preserve"> the pilot team</w:t>
      </w:r>
      <w:r w:rsidR="009E1F26">
        <w:t>. This</w:t>
      </w:r>
      <w:r>
        <w:t xml:space="preserve"> compare</w:t>
      </w:r>
      <w:r w:rsidR="009E1F26">
        <w:t>s</w:t>
      </w:r>
      <w:r>
        <w:t xml:space="preserve"> with 97</w:t>
      </w:r>
      <w:r w:rsidR="009E1F26">
        <w:t xml:space="preserve"> listed places of worship </w:t>
      </w:r>
      <w:r w:rsidR="00817E49">
        <w:t>(29%)</w:t>
      </w:r>
      <w:r>
        <w:t xml:space="preserve"> in Greater Manchester. </w:t>
      </w:r>
    </w:p>
    <w:p w14:paraId="10484691" w14:textId="523E76DF" w:rsidR="007E3DCD" w:rsidRPr="007E3DCD" w:rsidRDefault="00656FD3" w:rsidP="00ED1CD9">
      <w:pPr>
        <w:pStyle w:val="ParaBullet1"/>
      </w:pPr>
      <w:r>
        <w:t xml:space="preserve">The </w:t>
      </w:r>
      <w:r w:rsidR="00817E49">
        <w:t xml:space="preserve">relatively </w:t>
      </w:r>
      <w:r>
        <w:t xml:space="preserve">higher number of total engagements in Suffolk </w:t>
      </w:r>
      <w:r w:rsidR="00817E49">
        <w:t xml:space="preserve">is likely to reflect the different levels of awareness of the pilot in the two areas. </w:t>
      </w:r>
      <w:r>
        <w:t>In Suffolk there was a high volume of enquiries received from the outset following promotion of the pilot by the Church of England Diocese of Ipswich and St Edmundsbury. This raised awareness of the pilot</w:t>
      </w:r>
      <w:r w:rsidR="00817E49">
        <w:t xml:space="preserve">. However, this also </w:t>
      </w:r>
      <w:r>
        <w:t xml:space="preserve">initially </w:t>
      </w:r>
      <w:r w:rsidRPr="00E26906">
        <w:t xml:space="preserve">limited opportunities </w:t>
      </w:r>
      <w:r>
        <w:t>for the pilot team to</w:t>
      </w:r>
      <w:r w:rsidRPr="00E26906">
        <w:t xml:space="preserve"> proactively seek out </w:t>
      </w:r>
      <w:r>
        <w:t xml:space="preserve">listed </w:t>
      </w:r>
      <w:r w:rsidRPr="00E26906">
        <w:t>places of worship that may need support</w:t>
      </w:r>
      <w:r w:rsidR="00817E49">
        <w:t xml:space="preserve"> due to time constraints. I</w:t>
      </w:r>
      <w:r>
        <w:t>n Greater Manchester</w:t>
      </w:r>
      <w:r w:rsidR="00817E49">
        <w:t>,</w:t>
      </w:r>
      <w:r>
        <w:t xml:space="preserve"> </w:t>
      </w:r>
      <w:r w:rsidR="00817E49">
        <w:t>less awareness</w:t>
      </w:r>
      <w:r w:rsidR="006C7D5E">
        <w:t>-</w:t>
      </w:r>
      <w:r w:rsidR="00817E49">
        <w:t xml:space="preserve">raising activity was undertaken in advance, and </w:t>
      </w:r>
      <w:r>
        <w:t xml:space="preserve">the pilot team were able to take a more targeted approach </w:t>
      </w:r>
      <w:r w:rsidR="00817E49">
        <w:t xml:space="preserve">to engaging listed places of worship. </w:t>
      </w:r>
    </w:p>
    <w:p w14:paraId="5CA51000" w14:textId="3FE2648C" w:rsidR="00BA4C34" w:rsidRPr="00853507" w:rsidRDefault="000D62EF" w:rsidP="000D62EF">
      <w:pPr>
        <w:pStyle w:val="Heading4"/>
      </w:pPr>
      <w:r w:rsidRPr="00853507">
        <w:t>Fabric Support Officer</w:t>
      </w:r>
      <w:r w:rsidR="00D244F9">
        <w:t>s</w:t>
      </w:r>
    </w:p>
    <w:p w14:paraId="4363C351" w14:textId="4400FBD8" w:rsidR="00184687" w:rsidRDefault="00184687" w:rsidP="000D62EF">
      <w:pPr>
        <w:pStyle w:val="ParaBullet1"/>
      </w:pPr>
      <w:proofErr w:type="spellStart"/>
      <w:r>
        <w:t>FSOs</w:t>
      </w:r>
      <w:proofErr w:type="spellEnd"/>
      <w:r>
        <w:t xml:space="preserve"> </w:t>
      </w:r>
      <w:r w:rsidR="0094778A">
        <w:t xml:space="preserve">have </w:t>
      </w:r>
      <w:r w:rsidR="007E3DCD">
        <w:t>provided support</w:t>
      </w:r>
      <w:r w:rsidR="007E3DCD">
        <w:rPr>
          <w:rStyle w:val="FootnoteReference"/>
        </w:rPr>
        <w:footnoteReference w:id="4"/>
      </w:r>
      <w:r w:rsidR="007E3DCD">
        <w:t xml:space="preserve"> to</w:t>
      </w:r>
      <w:r>
        <w:t xml:space="preserve"> 63 and 54 listed places of worship in Suffolk and </w:t>
      </w:r>
      <w:r w:rsidR="00504FE0">
        <w:t xml:space="preserve">Greater </w:t>
      </w:r>
      <w:r>
        <w:t xml:space="preserve">Manchester respectively. </w:t>
      </w:r>
      <w:r w:rsidR="00ED1CD9">
        <w:t xml:space="preserve">Most (78%) of </w:t>
      </w:r>
      <w:r w:rsidR="006D6F18">
        <w:t xml:space="preserve">the </w:t>
      </w:r>
      <w:proofErr w:type="spellStart"/>
      <w:r w:rsidR="00ED1CD9">
        <w:t>FSO</w:t>
      </w:r>
      <w:proofErr w:type="spellEnd"/>
      <w:r w:rsidR="00ED1CD9">
        <w:t xml:space="preserve"> engagements with Suffolk</w:t>
      </w:r>
      <w:r w:rsidR="00725640">
        <w:t>’s</w:t>
      </w:r>
      <w:r w:rsidR="00ED1CD9">
        <w:t xml:space="preserve"> listed places of worship have been ‘low’ level, while in Greater Manchester </w:t>
      </w:r>
      <w:r w:rsidR="003F4020">
        <w:t>more than</w:t>
      </w:r>
      <w:r w:rsidR="00ED1CD9">
        <w:t xml:space="preserve"> 90% of </w:t>
      </w:r>
      <w:r w:rsidR="003F4020">
        <w:t xml:space="preserve">the </w:t>
      </w:r>
      <w:r w:rsidR="00ED1CD9">
        <w:t xml:space="preserve">engagements were at a more sustained ‘medium’ or ‘high’ level. This appears to reflect that </w:t>
      </w:r>
      <w:r w:rsidR="00C75F56">
        <w:t xml:space="preserve">although </w:t>
      </w:r>
      <w:r w:rsidR="00ED1CD9">
        <w:t>more places of worship were engaged overall in Suffolk</w:t>
      </w:r>
      <w:r w:rsidR="00C75F56">
        <w:t>,</w:t>
      </w:r>
      <w:r w:rsidR="00ED1CD9">
        <w:t xml:space="preserve"> managing the high quantity of enquiries </w:t>
      </w:r>
      <w:r w:rsidR="00C75F56">
        <w:t xml:space="preserve">they </w:t>
      </w:r>
      <w:r w:rsidR="00ED1CD9">
        <w:t xml:space="preserve">received reduced the time available for the </w:t>
      </w:r>
      <w:proofErr w:type="spellStart"/>
      <w:r w:rsidR="00ED1CD9">
        <w:t>FSO</w:t>
      </w:r>
      <w:proofErr w:type="spellEnd"/>
      <w:r w:rsidR="00ED1CD9">
        <w:t xml:space="preserve"> to provide sustained support to </w:t>
      </w:r>
      <w:r w:rsidR="00C75F56">
        <w:t xml:space="preserve">listed </w:t>
      </w:r>
      <w:r w:rsidR="00ED1CD9">
        <w:t>places of worship.</w:t>
      </w:r>
    </w:p>
    <w:p w14:paraId="6548C2CE" w14:textId="4E235F90" w:rsidR="009C43C5" w:rsidRDefault="009C43C5" w:rsidP="009C43C5">
      <w:pPr>
        <w:pStyle w:val="ParaBullet1"/>
      </w:pPr>
      <w:r>
        <w:lastRenderedPageBreak/>
        <w:t xml:space="preserve">All stakeholders interviewed reported valuing the </w:t>
      </w:r>
      <w:r w:rsidR="009A5539">
        <w:t>face</w:t>
      </w:r>
      <w:r w:rsidR="00A65C6F">
        <w:t>-</w:t>
      </w:r>
      <w:r w:rsidR="009A5539">
        <w:t>to</w:t>
      </w:r>
      <w:r w:rsidR="00A65C6F">
        <w:t>-</w:t>
      </w:r>
      <w:r w:rsidR="009A5539">
        <w:t>face</w:t>
      </w:r>
      <w:r w:rsidR="001842EA">
        <w:t xml:space="preserve"> </w:t>
      </w:r>
      <w:r>
        <w:t xml:space="preserve">interactions they had with the </w:t>
      </w:r>
      <w:proofErr w:type="spellStart"/>
      <w:r>
        <w:t>FSOs</w:t>
      </w:r>
      <w:proofErr w:type="spellEnd"/>
      <w:r>
        <w:t>, particularly in relation to</w:t>
      </w:r>
      <w:r w:rsidR="000418CC">
        <w:t>:</w:t>
      </w:r>
      <w:r>
        <w:t xml:space="preserve"> understanding the minor repair works that were needed, how to apply for minor repair grants (</w:t>
      </w:r>
      <w:r w:rsidR="00504FE0">
        <w:t xml:space="preserve">the processing of which is supported by the </w:t>
      </w:r>
      <w:proofErr w:type="spellStart"/>
      <w:r w:rsidR="00504FE0">
        <w:t>FSOs</w:t>
      </w:r>
      <w:proofErr w:type="spellEnd"/>
      <w:r w:rsidR="002335AE">
        <w:t>)</w:t>
      </w:r>
      <w:r w:rsidR="00A65C6F">
        <w:t>,</w:t>
      </w:r>
      <w:r>
        <w:t xml:space="preserve"> the interdependency between minor repairs and major repairs, and developing sustainable multi-year maintenance plans.</w:t>
      </w:r>
    </w:p>
    <w:p w14:paraId="33664482" w14:textId="0A65FD33" w:rsidR="00734018" w:rsidRDefault="00734018" w:rsidP="000D62EF">
      <w:pPr>
        <w:pStyle w:val="ParaBullet1"/>
      </w:pPr>
      <w:r>
        <w:t>The focus on allocat</w:t>
      </w:r>
      <w:r w:rsidR="00564394">
        <w:t>ing</w:t>
      </w:r>
      <w:r>
        <w:t xml:space="preserve"> £</w:t>
      </w:r>
      <w:r w:rsidR="002335AE">
        <w:t>500</w:t>
      </w:r>
      <w:r>
        <w:t xml:space="preserve">,000 in </w:t>
      </w:r>
      <w:r w:rsidR="009C43C5" w:rsidRPr="00233C15">
        <w:t>M</w:t>
      </w:r>
      <w:r w:rsidRPr="00233C15">
        <w:t xml:space="preserve">inor </w:t>
      </w:r>
      <w:r w:rsidR="009C43C5" w:rsidRPr="00233C15">
        <w:t>R</w:t>
      </w:r>
      <w:r w:rsidRPr="00233C15">
        <w:t xml:space="preserve">epair </w:t>
      </w:r>
      <w:r w:rsidR="009C43C5" w:rsidRPr="00233C15">
        <w:t>G</w:t>
      </w:r>
      <w:r w:rsidRPr="00233C15">
        <w:t xml:space="preserve">rant </w:t>
      </w:r>
      <w:r w:rsidR="0094778A" w:rsidRPr="00233C15">
        <w:t>f</w:t>
      </w:r>
      <w:r w:rsidRPr="00233C15">
        <w:t>unding in</w:t>
      </w:r>
      <w:r>
        <w:t xml:space="preserve"> the first </w:t>
      </w:r>
      <w:r w:rsidR="009C43C5">
        <w:t>seven</w:t>
      </w:r>
      <w:r>
        <w:t xml:space="preserve"> months of the 18</w:t>
      </w:r>
      <w:r w:rsidR="00A7153C">
        <w:t>-</w:t>
      </w:r>
      <w:r>
        <w:t xml:space="preserve">month pilot appears to </w:t>
      </w:r>
      <w:r w:rsidR="009A5539">
        <w:t xml:space="preserve">mean that both </w:t>
      </w:r>
      <w:proofErr w:type="spellStart"/>
      <w:r w:rsidR="009A5539">
        <w:t>FSOs</w:t>
      </w:r>
      <w:proofErr w:type="spellEnd"/>
      <w:r w:rsidR="009A5539">
        <w:t xml:space="preserve"> needed to spend the majority of their time on </w:t>
      </w:r>
      <w:r>
        <w:t>grant-related support and grant processing</w:t>
      </w:r>
      <w:r w:rsidR="009A5539">
        <w:t xml:space="preserve">. This left </w:t>
      </w:r>
      <w:r w:rsidR="00E01364" w:rsidRPr="00E01364">
        <w:t xml:space="preserve">less opportunity to provide broader support to places of worship on </w:t>
      </w:r>
      <w:r w:rsidR="00B76FC0">
        <w:t>developing</w:t>
      </w:r>
      <w:r w:rsidR="00B76FC0" w:rsidRPr="00E01364">
        <w:t xml:space="preserve"> </w:t>
      </w:r>
      <w:r w:rsidR="00E01364" w:rsidRPr="00E01364">
        <w:t>maintenance plans or advice on potential funding routes for larger repair projects.</w:t>
      </w:r>
      <w:r w:rsidR="00853507">
        <w:t xml:space="preserve"> This will be monitored further for the final evaluation.</w:t>
      </w:r>
    </w:p>
    <w:p w14:paraId="755F09BD" w14:textId="05AF3BD6" w:rsidR="00DC2743" w:rsidRPr="00853507" w:rsidRDefault="00734018" w:rsidP="000D62EF">
      <w:pPr>
        <w:pStyle w:val="Heading4"/>
      </w:pPr>
      <w:r w:rsidRPr="00853507">
        <w:t>Community Development Advis</w:t>
      </w:r>
      <w:r w:rsidR="009C43C5">
        <w:t>e</w:t>
      </w:r>
      <w:r w:rsidRPr="00853507">
        <w:t>r</w:t>
      </w:r>
      <w:r w:rsidR="00D244F9">
        <w:t>s</w:t>
      </w:r>
    </w:p>
    <w:p w14:paraId="5A0581AF" w14:textId="18BD3896" w:rsidR="00A618B9" w:rsidRDefault="00A618B9" w:rsidP="00122E0E">
      <w:pPr>
        <w:pStyle w:val="ParaBullet1"/>
      </w:pPr>
      <w:r>
        <w:t>The evidence suggests that t</w:t>
      </w:r>
      <w:r w:rsidR="00122E0E">
        <w:t xml:space="preserve">he </w:t>
      </w:r>
      <w:proofErr w:type="spellStart"/>
      <w:r w:rsidR="00122E0E">
        <w:t>CDA</w:t>
      </w:r>
      <w:r w:rsidR="00A7153C">
        <w:t>s</w:t>
      </w:r>
      <w:proofErr w:type="spellEnd"/>
      <w:r w:rsidR="00122E0E">
        <w:t xml:space="preserve"> </w:t>
      </w:r>
      <w:r w:rsidR="00A7153C">
        <w:t xml:space="preserve">have </w:t>
      </w:r>
      <w:r>
        <w:t xml:space="preserve">needed to be flexible to apply </w:t>
      </w:r>
      <w:r w:rsidR="00122E0E">
        <w:t xml:space="preserve">very different approaches for different </w:t>
      </w:r>
      <w:r w:rsidR="008265D9">
        <w:t xml:space="preserve">listed </w:t>
      </w:r>
      <w:r w:rsidR="00122E0E">
        <w:t>places of worship. This reflects the characteristics of the local communities</w:t>
      </w:r>
      <w:r w:rsidR="00A65C6F">
        <w:t xml:space="preserve"> as well as the fact </w:t>
      </w:r>
      <w:r w:rsidR="00122E0E">
        <w:t xml:space="preserve">that </w:t>
      </w:r>
      <w:r w:rsidR="00E412B7">
        <w:t xml:space="preserve">the places </w:t>
      </w:r>
      <w:r w:rsidR="00122E0E">
        <w:t>start from different levels of existing engagement. For example, for some</w:t>
      </w:r>
      <w:r w:rsidR="008265D9">
        <w:t>,</w:t>
      </w:r>
      <w:r w:rsidR="00122E0E">
        <w:t xml:space="preserve"> opening outside of worship times is a major step, while others already have relatively high level</w:t>
      </w:r>
      <w:r w:rsidR="00A7153C">
        <w:t>s</w:t>
      </w:r>
      <w:r w:rsidR="00122E0E">
        <w:t xml:space="preserve"> of </w:t>
      </w:r>
      <w:r w:rsidR="008265D9">
        <w:t xml:space="preserve">community </w:t>
      </w:r>
      <w:r w:rsidR="00122E0E">
        <w:t>engagement and activities</w:t>
      </w:r>
      <w:r>
        <w:t>.</w:t>
      </w:r>
    </w:p>
    <w:p w14:paraId="204CF151" w14:textId="4F4C6FF5" w:rsidR="00122E0E" w:rsidRDefault="00122E0E" w:rsidP="00122E0E">
      <w:pPr>
        <w:pStyle w:val="ParaBullet1"/>
      </w:pPr>
      <w:r>
        <w:t xml:space="preserve">The interviews with the </w:t>
      </w:r>
      <w:proofErr w:type="spellStart"/>
      <w:r>
        <w:t>CDA</w:t>
      </w:r>
      <w:r w:rsidR="00A65C6F">
        <w:t>s</w:t>
      </w:r>
      <w:proofErr w:type="spellEnd"/>
      <w:r>
        <w:t xml:space="preserve"> and stakeholders in Greater Manchester identified some challenges with engaging </w:t>
      </w:r>
      <w:r w:rsidR="008265D9">
        <w:t xml:space="preserve">listed </w:t>
      </w:r>
      <w:r>
        <w:t xml:space="preserve">places of worship in this </w:t>
      </w:r>
      <w:r w:rsidR="00A618B9">
        <w:t xml:space="preserve">urban </w:t>
      </w:r>
      <w:r>
        <w:t>area. Four reasons for this were identified:</w:t>
      </w:r>
    </w:p>
    <w:p w14:paraId="42D262A1" w14:textId="4078B642" w:rsidR="00122E0E" w:rsidRDefault="00122E0E" w:rsidP="00A618B9">
      <w:pPr>
        <w:pStyle w:val="ListBullet2"/>
      </w:pPr>
      <w:r>
        <w:t xml:space="preserve">Some places of worship are already very active </w:t>
      </w:r>
      <w:r w:rsidR="00E412B7">
        <w:t xml:space="preserve">in </w:t>
      </w:r>
      <w:r>
        <w:t xml:space="preserve">their community and so did not see the need for further support, or wished to focus their attention on charitable outreach rather than activities that </w:t>
      </w:r>
      <w:r w:rsidR="009C43C5">
        <w:t xml:space="preserve">might </w:t>
      </w:r>
      <w:r>
        <w:t>raise income for the place of worship;</w:t>
      </w:r>
    </w:p>
    <w:p w14:paraId="1C1E88CA" w14:textId="71F4D093" w:rsidR="00122E0E" w:rsidRDefault="00122E0E" w:rsidP="001523C4">
      <w:pPr>
        <w:pStyle w:val="ListBullet2"/>
      </w:pPr>
      <w:r>
        <w:t xml:space="preserve">Some places of worship are located near several other community facilities and </w:t>
      </w:r>
      <w:r w:rsidR="002335AE">
        <w:t xml:space="preserve">congregations in this situation </w:t>
      </w:r>
      <w:r>
        <w:t xml:space="preserve">felt further community engagement would therefore prove challenging when faced with this competition; </w:t>
      </w:r>
    </w:p>
    <w:p w14:paraId="5A72801A" w14:textId="77777777" w:rsidR="00122E0E" w:rsidRDefault="001523C4" w:rsidP="001523C4">
      <w:pPr>
        <w:pStyle w:val="ListBullet2"/>
      </w:pPr>
      <w:r>
        <w:t xml:space="preserve">Where there is a </w:t>
      </w:r>
      <w:r w:rsidR="00122E0E">
        <w:t xml:space="preserve">high density of places of worship, </w:t>
      </w:r>
      <w:r>
        <w:t xml:space="preserve">this </w:t>
      </w:r>
      <w:r w:rsidR="00122E0E">
        <w:t xml:space="preserve">can create a challenge in finding a </w:t>
      </w:r>
      <w:r w:rsidR="002335AE">
        <w:t xml:space="preserve">distinctive </w:t>
      </w:r>
      <w:r w:rsidR="00122E0E">
        <w:t>role for each place of worship in engaging the community;</w:t>
      </w:r>
      <w:r w:rsidR="009C43C5">
        <w:t xml:space="preserve"> and</w:t>
      </w:r>
    </w:p>
    <w:p w14:paraId="75A953A9" w14:textId="77777777" w:rsidR="00122E0E" w:rsidRDefault="00122E0E" w:rsidP="001523C4">
      <w:pPr>
        <w:pStyle w:val="ListBullet2"/>
      </w:pPr>
      <w:r>
        <w:t>Turnover of volunteers ha</w:t>
      </w:r>
      <w:r w:rsidR="009C43C5">
        <w:t>s</w:t>
      </w:r>
      <w:r>
        <w:t xml:space="preserve"> disrupted progress in building connections with some places of worship for the pilot team.</w:t>
      </w:r>
    </w:p>
    <w:p w14:paraId="7BFB8203" w14:textId="77777777" w:rsidR="00AF27F8" w:rsidRDefault="00BE5120" w:rsidP="00BE5120">
      <w:pPr>
        <w:pStyle w:val="Heading4"/>
      </w:pPr>
      <w:r>
        <w:t>Minor Repair Grant Fund</w:t>
      </w:r>
    </w:p>
    <w:p w14:paraId="7AB7A499" w14:textId="57C43779" w:rsidR="001523C4" w:rsidRDefault="001523C4" w:rsidP="00E53DFA">
      <w:pPr>
        <w:pStyle w:val="ParaBullet1"/>
      </w:pPr>
      <w:r>
        <w:t>A target was set to allocate £250,000 of grants in each of the pilot areas before the end of March 2019</w:t>
      </w:r>
      <w:r w:rsidR="008265D9">
        <w:t>.</w:t>
      </w:r>
      <w:r w:rsidR="009A58F8">
        <w:t xml:space="preserve"> </w:t>
      </w:r>
      <w:r>
        <w:t xml:space="preserve">Greater Manchester </w:t>
      </w:r>
      <w:r w:rsidR="00D93E8C">
        <w:t>used</w:t>
      </w:r>
      <w:r>
        <w:t xml:space="preserve"> slightly more</w:t>
      </w:r>
      <w:r w:rsidR="00D93E8C">
        <w:t xml:space="preserve"> of their</w:t>
      </w:r>
      <w:r>
        <w:t xml:space="preserve"> grant funding</w:t>
      </w:r>
      <w:r w:rsidR="00D93E8C">
        <w:t xml:space="preserve"> allocation</w:t>
      </w:r>
      <w:r>
        <w:t xml:space="preserve"> than Suffolk (£229,041 compared with £212,479 respectively).</w:t>
      </w:r>
      <w:r w:rsidR="00E412B7">
        <w:t xml:space="preserve"> Despite significant efforts, particularly from the </w:t>
      </w:r>
      <w:proofErr w:type="spellStart"/>
      <w:r w:rsidR="00E412B7">
        <w:t>FSOs</w:t>
      </w:r>
      <w:proofErr w:type="spellEnd"/>
      <w:r w:rsidR="00E412B7">
        <w:t>, th</w:t>
      </w:r>
      <w:r w:rsidR="00D244F9">
        <w:t xml:space="preserve">e grant funding </w:t>
      </w:r>
      <w:r w:rsidR="00D93E8C">
        <w:t>used</w:t>
      </w:r>
      <w:r w:rsidR="00D244F9">
        <w:t xml:space="preserve"> in both areas</w:t>
      </w:r>
      <w:r w:rsidR="00E412B7">
        <w:t xml:space="preserve"> was under target.</w:t>
      </w:r>
    </w:p>
    <w:p w14:paraId="723276FE" w14:textId="79BAAFA2" w:rsidR="001523C4" w:rsidRDefault="00D244F9" w:rsidP="00BE5120">
      <w:pPr>
        <w:pStyle w:val="ParaBullet1"/>
      </w:pPr>
      <w:r>
        <w:t xml:space="preserve">A total of 54 grants were allocated in the period to March 2019, with 27 in each pilot area. </w:t>
      </w:r>
      <w:r w:rsidR="00601AA4">
        <w:t>This</w:t>
      </w:r>
      <w:r w:rsidR="001523C4">
        <w:t xml:space="preserve"> impl</w:t>
      </w:r>
      <w:r w:rsidR="009C43C5">
        <w:t>ies</w:t>
      </w:r>
      <w:r w:rsidR="001523C4">
        <w:t xml:space="preserve"> an average grant award per listed place of worship of £8,483 in Greater Manchester and £7,870 in Suffolk.</w:t>
      </w:r>
    </w:p>
    <w:p w14:paraId="150BE064" w14:textId="77777777" w:rsidR="001523C4" w:rsidRDefault="00BE5120" w:rsidP="00BE5120">
      <w:pPr>
        <w:pStyle w:val="ParaBullet1"/>
      </w:pPr>
      <w:r>
        <w:lastRenderedPageBreak/>
        <w:t xml:space="preserve">Grant applications were submitted by </w:t>
      </w:r>
      <w:r w:rsidR="009C43C5">
        <w:t xml:space="preserve">the </w:t>
      </w:r>
      <w:r>
        <w:t>Church of England, Roman Catholic and Unitarian listed places of worship in both Greater Manchester and Suffolk</w:t>
      </w:r>
      <w:r w:rsidR="00A7153C">
        <w:t>.</w:t>
      </w:r>
      <w:r>
        <w:t xml:space="preserve"> Jewish and Methodist listed places of worship also submitted grant applications in Greater Manchester</w:t>
      </w:r>
      <w:r w:rsidR="001523C4">
        <w:t xml:space="preserve"> (note that there are no minority faith listed places of worship in Suffolk)</w:t>
      </w:r>
      <w:r w:rsidR="00A7153C">
        <w:t>.</w:t>
      </w:r>
    </w:p>
    <w:p w14:paraId="03AC2862" w14:textId="77777777" w:rsidR="001523C4" w:rsidRDefault="00BE5120" w:rsidP="00BE5120">
      <w:pPr>
        <w:pStyle w:val="ParaBullet1"/>
      </w:pPr>
      <w:r>
        <w:t>The grant</w:t>
      </w:r>
      <w:r w:rsidR="001523C4">
        <w:t xml:space="preserve"> application</w:t>
      </w:r>
      <w:r w:rsidR="00A7153C">
        <w:t>s</w:t>
      </w:r>
      <w:r w:rsidR="001523C4">
        <w:t xml:space="preserve"> </w:t>
      </w:r>
      <w:r>
        <w:t xml:space="preserve">were for slightly different types of projects in each area. </w:t>
      </w:r>
      <w:r w:rsidR="001523C4">
        <w:t>I</w:t>
      </w:r>
      <w:r>
        <w:t>n Suffolk, roof</w:t>
      </w:r>
      <w:r w:rsidR="00A7153C">
        <w:t xml:space="preserve"> </w:t>
      </w:r>
      <w:r>
        <w:t>works and repair of external walls were the most common categories of works (accounting for 33% and 24% of the value of all grants awarded in Suffolk respectively). In Greater Manchester, roof</w:t>
      </w:r>
      <w:r w:rsidR="00A7153C">
        <w:t xml:space="preserve"> </w:t>
      </w:r>
      <w:r>
        <w:t>works and rainwater disposal were the most common categories of works (</w:t>
      </w:r>
      <w:r w:rsidR="00A7153C">
        <w:t xml:space="preserve">each </w:t>
      </w:r>
      <w:r>
        <w:t>accounting for around 24% of grants awarded in Greater Manchester, i.e. around half the total when taken together).</w:t>
      </w:r>
    </w:p>
    <w:p w14:paraId="7E95F916" w14:textId="2E749164" w:rsidR="00A85416" w:rsidRDefault="00A85416" w:rsidP="00BE5120">
      <w:pPr>
        <w:pStyle w:val="ParaBullet1"/>
      </w:pPr>
      <w:r>
        <w:t xml:space="preserve">Listed places of worship interviewed for this interim evaluation valued the speed with which grants </w:t>
      </w:r>
      <w:r w:rsidR="00D93E8C">
        <w:t>were</w:t>
      </w:r>
      <w:r>
        <w:t xml:space="preserve"> assessed and approved, with </w:t>
      </w:r>
      <w:r w:rsidR="00A7153C">
        <w:t xml:space="preserve">it taking </w:t>
      </w:r>
      <w:r>
        <w:t xml:space="preserve">less than three months from meeting the </w:t>
      </w:r>
      <w:proofErr w:type="spellStart"/>
      <w:r>
        <w:t>FSO</w:t>
      </w:r>
      <w:proofErr w:type="spellEnd"/>
      <w:r>
        <w:t xml:space="preserve"> to being awarded grants in some examples.</w:t>
      </w:r>
    </w:p>
    <w:p w14:paraId="5A81B7C1" w14:textId="77777777" w:rsidR="001D58EB" w:rsidRDefault="001D58EB" w:rsidP="001D58EB">
      <w:pPr>
        <w:pStyle w:val="Heading4"/>
      </w:pPr>
      <w:r>
        <w:t>Workshops</w:t>
      </w:r>
    </w:p>
    <w:p w14:paraId="3D733D35" w14:textId="15FB8108" w:rsidR="001523C4" w:rsidRPr="001259A0" w:rsidRDefault="001D58EB" w:rsidP="00122E0E">
      <w:pPr>
        <w:pStyle w:val="ParaBullet1"/>
      </w:pPr>
      <w:r>
        <w:t xml:space="preserve">Four workshops </w:t>
      </w:r>
      <w:r w:rsidR="001523C4">
        <w:t>were</w:t>
      </w:r>
      <w:r>
        <w:t xml:space="preserve"> hosted over the first </w:t>
      </w:r>
      <w:r w:rsidR="00A7153C">
        <w:t>seven</w:t>
      </w:r>
      <w:r>
        <w:t xml:space="preserve"> months of </w:t>
      </w:r>
      <w:r w:rsidRPr="001259A0">
        <w:t xml:space="preserve">the </w:t>
      </w:r>
      <w:r w:rsidR="00CB6EE4">
        <w:t>p</w:t>
      </w:r>
      <w:r w:rsidR="00A7153C" w:rsidRPr="001259A0">
        <w:t>ilot</w:t>
      </w:r>
      <w:r w:rsidRPr="001259A0">
        <w:t>. These included one Stitch in Time maintenan</w:t>
      </w:r>
      <w:r>
        <w:t xml:space="preserve">ce workshop </w:t>
      </w:r>
      <w:r w:rsidR="001523C4">
        <w:t xml:space="preserve">(on fabric maintenance) </w:t>
      </w:r>
      <w:r>
        <w:t xml:space="preserve">and one workshop on </w:t>
      </w:r>
      <w:r w:rsidR="00A7153C">
        <w:t>P</w:t>
      </w:r>
      <w:r>
        <w:t xml:space="preserve">laces of Worship and the Wider Community </w:t>
      </w:r>
      <w:r w:rsidR="001523C4">
        <w:t xml:space="preserve">(on community engagement) </w:t>
      </w:r>
      <w:r>
        <w:t xml:space="preserve">in each of Suffolk and Greater Manchester. These workshops were designed and </w:t>
      </w:r>
      <w:r w:rsidRPr="001259A0">
        <w:t>delivered by the Churches Conservation Trust</w:t>
      </w:r>
      <w:r w:rsidR="00980B05" w:rsidRPr="00980B05">
        <w:t xml:space="preserve"> </w:t>
      </w:r>
      <w:r w:rsidR="00980B05">
        <w:t>with extensive design input from the Historic England Taylor Review Pilot team</w:t>
      </w:r>
      <w:r w:rsidRPr="001259A0">
        <w:t>.</w:t>
      </w:r>
    </w:p>
    <w:p w14:paraId="5DC80407" w14:textId="21FBB498" w:rsidR="00AD5499" w:rsidRDefault="001523C4" w:rsidP="00122E0E">
      <w:pPr>
        <w:pStyle w:val="ParaBullet1"/>
      </w:pPr>
      <w:r>
        <w:t xml:space="preserve">Attendance was somewhat below the target of 30 attendees for three of the four workshops. </w:t>
      </w:r>
      <w:r w:rsidR="002B2ADF">
        <w:t>For Stitch in Time workshops, there were 17 attendees in Greater Manchester and 14 in Suffolk.</w:t>
      </w:r>
      <w:r w:rsidR="00AD5499" w:rsidRPr="00AD5499">
        <w:t xml:space="preserve"> </w:t>
      </w:r>
      <w:r w:rsidR="00AD5499">
        <w:t>For the Places of Worship and the Wider Community workshops, there were 20 attendees in Greater Manchester and 32 in Suffolk.</w:t>
      </w:r>
    </w:p>
    <w:p w14:paraId="08FFE8C8" w14:textId="3FA479B6" w:rsidR="001523C4" w:rsidRDefault="00AD5499" w:rsidP="00122E0E">
      <w:pPr>
        <w:pStyle w:val="ParaBullet1"/>
      </w:pPr>
      <w:r>
        <w:t xml:space="preserve">Feedback from workshop attendees was positive and suggested intentions to implement changes following the workshops. Following the Stitch in Time workshops, </w:t>
      </w:r>
      <w:r w:rsidR="002B2ADF">
        <w:t xml:space="preserve">75% of attendees </w:t>
      </w:r>
      <w:r>
        <w:t xml:space="preserve">surveyed </w:t>
      </w:r>
      <w:r w:rsidR="002B2ADF">
        <w:t>in Greater Manchester and around 85% in Suffolk intended to implement a maintenance plan after the workshop.</w:t>
      </w:r>
      <w:r>
        <w:t xml:space="preserve"> Following the Places of Worship and the Wider Community workshops, 100% of attendees surveyed in Greater Manchester and 90% in Suffolk said they were </w:t>
      </w:r>
      <w:r w:rsidRPr="00AD5499">
        <w:t xml:space="preserve">planning to work with others to develop new activities in </w:t>
      </w:r>
      <w:r w:rsidR="00D231F3">
        <w:t>their</w:t>
      </w:r>
      <w:r w:rsidRPr="00AD5499">
        <w:t xml:space="preserve"> communities</w:t>
      </w:r>
      <w:r>
        <w:t xml:space="preserve"> following the workshop. </w:t>
      </w:r>
      <w:r w:rsidR="002B2ADF">
        <w:t>What is not clear is whether they were intending to do this anyway</w:t>
      </w:r>
      <w:r w:rsidR="00E01364">
        <w:t xml:space="preserve"> prior to the workshop</w:t>
      </w:r>
      <w:r w:rsidR="001523C4">
        <w:t xml:space="preserve">, nor </w:t>
      </w:r>
      <w:r w:rsidR="009C43C5">
        <w:t xml:space="preserve">whether </w:t>
      </w:r>
      <w:r w:rsidR="001523C4">
        <w:t xml:space="preserve">this intention will be translated </w:t>
      </w:r>
      <w:r w:rsidR="009C43C5">
        <w:t>in</w:t>
      </w:r>
      <w:r w:rsidR="001523C4">
        <w:t>to action</w:t>
      </w:r>
      <w:r w:rsidR="002B2ADF">
        <w:t>.</w:t>
      </w:r>
      <w:r w:rsidR="00E01364">
        <w:t xml:space="preserve"> </w:t>
      </w:r>
      <w:r w:rsidR="00E01364" w:rsidRPr="00E01364">
        <w:t>Whether actions are taken following the workshops will be tested with follow-up questionnaires further into the pilot.</w:t>
      </w:r>
    </w:p>
    <w:p w14:paraId="6860763A" w14:textId="77638263" w:rsidR="00AF27F8" w:rsidRDefault="00AC5D4B" w:rsidP="00122E0E">
      <w:pPr>
        <w:pStyle w:val="ParaBullet1"/>
      </w:pPr>
      <w:r>
        <w:t>Stakeholders identified some of the p</w:t>
      </w:r>
      <w:r w:rsidR="001523C4">
        <w:t xml:space="preserve">otential barriers to attendance </w:t>
      </w:r>
      <w:r>
        <w:t>as:</w:t>
      </w:r>
      <w:r w:rsidR="001523C4">
        <w:t xml:space="preserve"> the distance to travel to reach </w:t>
      </w:r>
      <w:r>
        <w:t>the workshops;</w:t>
      </w:r>
      <w:r w:rsidR="001523C4">
        <w:t xml:space="preserve"> </w:t>
      </w:r>
      <w:r w:rsidR="002C040E">
        <w:t>lack of awareness of them</w:t>
      </w:r>
      <w:r>
        <w:t>;</w:t>
      </w:r>
      <w:r w:rsidR="002C040E">
        <w:t xml:space="preserve"> and </w:t>
      </w:r>
      <w:r>
        <w:t xml:space="preserve">the availability of </w:t>
      </w:r>
      <w:r w:rsidR="002C040E">
        <w:t>similar workshops/</w:t>
      </w:r>
      <w:r w:rsidR="008265D9">
        <w:t xml:space="preserve"> </w:t>
      </w:r>
      <w:r w:rsidR="002C040E">
        <w:t xml:space="preserve">events being run by </w:t>
      </w:r>
      <w:r w:rsidR="002335AE">
        <w:t>other</w:t>
      </w:r>
      <w:r w:rsidR="002C040E">
        <w:t xml:space="preserve"> organisations locally</w:t>
      </w:r>
      <w:r w:rsidR="002335AE">
        <w:t xml:space="preserve"> (including denominational training)</w:t>
      </w:r>
      <w:r w:rsidR="00A82764">
        <w:t>.</w:t>
      </w:r>
    </w:p>
    <w:bookmarkEnd w:id="17"/>
    <w:p w14:paraId="2652F09E" w14:textId="77777777" w:rsidR="00AF27F8" w:rsidRDefault="00AF27F8" w:rsidP="00AF27F8">
      <w:pPr>
        <w:pStyle w:val="KeyMsgText"/>
        <w:ind w:left="0"/>
      </w:pPr>
    </w:p>
    <w:p w14:paraId="56D67717" w14:textId="48C70B17" w:rsidR="00781CCA" w:rsidRDefault="009F09D8" w:rsidP="00A13D1A">
      <w:pPr>
        <w:pStyle w:val="Heading1"/>
        <w:numPr>
          <w:ilvl w:val="0"/>
          <w:numId w:val="0"/>
        </w:numPr>
      </w:pPr>
      <w:bookmarkStart w:id="20" w:name="_Hlk18596599"/>
      <w:bookmarkStart w:id="21" w:name="_Toc25828296"/>
      <w:r>
        <w:lastRenderedPageBreak/>
        <w:t xml:space="preserve">Executive </w:t>
      </w:r>
      <w:r w:rsidR="00AC68FC">
        <w:t>s</w:t>
      </w:r>
      <w:r w:rsidR="00781CCA">
        <w:t>ummary</w:t>
      </w:r>
      <w:bookmarkEnd w:id="21"/>
    </w:p>
    <w:p w14:paraId="7CA3A1B7" w14:textId="77777777" w:rsidR="00AF27F8" w:rsidRDefault="00AF27F8" w:rsidP="00AF27F8">
      <w:pPr>
        <w:pStyle w:val="Heading2"/>
        <w:numPr>
          <w:ilvl w:val="0"/>
          <w:numId w:val="0"/>
        </w:numPr>
      </w:pPr>
      <w:bookmarkStart w:id="22" w:name="_Toc25828297"/>
      <w:r>
        <w:t xml:space="preserve">The </w:t>
      </w:r>
      <w:r w:rsidRPr="009C43C5">
        <w:t xml:space="preserve">Taylor </w:t>
      </w:r>
      <w:r w:rsidRPr="00233C15">
        <w:t>Review Pilot</w:t>
      </w:r>
      <w:bookmarkEnd w:id="22"/>
    </w:p>
    <w:p w14:paraId="2C7FED0E" w14:textId="77777777" w:rsidR="00011885" w:rsidRPr="002978E4" w:rsidRDefault="00011885" w:rsidP="00011885">
      <w:r>
        <w:t>In recent years, listed places of worship</w:t>
      </w:r>
      <w:r>
        <w:rPr>
          <w:rStyle w:val="FootnoteReference"/>
        </w:rPr>
        <w:footnoteReference w:id="5"/>
      </w:r>
      <w:r>
        <w:t xml:space="preserve"> across England have faced increasing challenges in terms of their financial sustainability and fabric maintenance. These challenges have arisen because of declines in their congregations experienced by many; a lack of skilled assistance to help volunteers and communities make the best use of these buildings and keep up with their maintenance and repair; a scarcity of resources to fund the work; and a common lack of strategic approach to target resources effectively and in a timely manner (</w:t>
      </w:r>
      <w:r w:rsidRPr="009C43C5">
        <w:t>DCMS, 2017</w:t>
      </w:r>
      <w:r w:rsidR="00F01FE8">
        <w:rPr>
          <w:rStyle w:val="FootnoteReference"/>
        </w:rPr>
        <w:footnoteReference w:id="6"/>
      </w:r>
      <w:r w:rsidRPr="009C43C5">
        <w:t>). An</w:t>
      </w:r>
      <w:r>
        <w:t xml:space="preserve"> </w:t>
      </w:r>
      <w:r w:rsidRPr="00F13EB6">
        <w:t>independent review</w:t>
      </w:r>
      <w:r w:rsidR="009C43C5">
        <w:t xml:space="preserve">, chaired by Bernard Taylor, </w:t>
      </w:r>
      <w:bookmarkStart w:id="23" w:name="_Hlk17995446"/>
      <w:r w:rsidRPr="00F13EB6">
        <w:t xml:space="preserve">into the sustainability of Church of England </w:t>
      </w:r>
      <w:r w:rsidR="003807FC">
        <w:t>c</w:t>
      </w:r>
      <w:r w:rsidRPr="00F13EB6">
        <w:t xml:space="preserve">hurch and </w:t>
      </w:r>
      <w:r w:rsidR="003807FC">
        <w:t>c</w:t>
      </w:r>
      <w:r w:rsidRPr="00F13EB6">
        <w:t>athedral buildings</w:t>
      </w:r>
      <w:r>
        <w:t xml:space="preserve"> </w:t>
      </w:r>
      <w:bookmarkEnd w:id="23"/>
      <w:r>
        <w:t>was therefore undertaken</w:t>
      </w:r>
      <w:r w:rsidR="007832C4">
        <w:t>.</w:t>
      </w:r>
      <w:r>
        <w:t xml:space="preserve"> </w:t>
      </w:r>
      <w:r w:rsidR="007832C4">
        <w:t>T</w:t>
      </w:r>
      <w:r>
        <w:t>he final report</w:t>
      </w:r>
      <w:r w:rsidR="007832C4">
        <w:t>,</w:t>
      </w:r>
      <w:r>
        <w:t xml:space="preserve"> </w:t>
      </w:r>
      <w:r w:rsidR="009C43C5">
        <w:t>entitled ‘</w:t>
      </w:r>
      <w:r>
        <w:t>The Taylor Review: Sustainability of English Churches and Cathedrals</w:t>
      </w:r>
      <w:r w:rsidR="009C43C5">
        <w:t>’</w:t>
      </w:r>
      <w:r w:rsidR="007832C4">
        <w:t>,</w:t>
      </w:r>
      <w:r>
        <w:t xml:space="preserve"> </w:t>
      </w:r>
      <w:r w:rsidR="007832C4">
        <w:t>was published in 2017 (DCMS, 2017)</w:t>
      </w:r>
      <w:r w:rsidRPr="00F13EB6">
        <w:t>.</w:t>
      </w:r>
      <w:r>
        <w:t xml:space="preserve"> </w:t>
      </w:r>
      <w:r w:rsidR="009C43C5">
        <w:t xml:space="preserve">The report </w:t>
      </w:r>
      <w:r>
        <w:t xml:space="preserve">made several recommendations which </w:t>
      </w:r>
      <w:bookmarkStart w:id="24" w:name="_Hlk17995689"/>
      <w:r>
        <w:t>were intended to increase the engagement of communities</w:t>
      </w:r>
      <w:r w:rsidR="009C43C5">
        <w:t>,</w:t>
      </w:r>
      <w:r>
        <w:t xml:space="preserve"> encourage a more strategic approach to the maintenance and repair of listed places of worship</w:t>
      </w:r>
      <w:r w:rsidR="009C43C5">
        <w:t xml:space="preserve"> and</w:t>
      </w:r>
      <w:r>
        <w:t xml:space="preserve"> address legal barriers to the wider use of and responsibility for listed places of worship </w:t>
      </w:r>
      <w:r w:rsidR="009C43C5">
        <w:t>(</w:t>
      </w:r>
      <w:r>
        <w:t>churches in particular</w:t>
      </w:r>
      <w:r w:rsidR="009C43C5">
        <w:t>).</w:t>
      </w:r>
      <w:r>
        <w:t xml:space="preserve"> </w:t>
      </w:r>
      <w:r w:rsidR="009C43C5">
        <w:t xml:space="preserve">It also </w:t>
      </w:r>
      <w:r>
        <w:t xml:space="preserve">proposed a </w:t>
      </w:r>
      <w:r w:rsidRPr="005C6897">
        <w:t xml:space="preserve">future funding model of specialist Community </w:t>
      </w:r>
      <w:r w:rsidR="007832C4" w:rsidRPr="005C6897">
        <w:t xml:space="preserve">Development </w:t>
      </w:r>
      <w:r w:rsidRPr="005C6897">
        <w:t xml:space="preserve">Advisers </w:t>
      </w:r>
      <w:r w:rsidR="007832C4" w:rsidRPr="005C6897">
        <w:t>(</w:t>
      </w:r>
      <w:proofErr w:type="spellStart"/>
      <w:r w:rsidR="007832C4" w:rsidRPr="005C6897">
        <w:t>CDAs</w:t>
      </w:r>
      <w:proofErr w:type="spellEnd"/>
      <w:r w:rsidR="007832C4" w:rsidRPr="005C6897">
        <w:t xml:space="preserve">) </w:t>
      </w:r>
      <w:r w:rsidRPr="005C6897">
        <w:t>and Fabric Support Officers</w:t>
      </w:r>
      <w:bookmarkEnd w:id="24"/>
      <w:r w:rsidR="007832C4" w:rsidRPr="005C6897">
        <w:t xml:space="preserve"> (</w:t>
      </w:r>
      <w:proofErr w:type="spellStart"/>
      <w:r w:rsidR="007832C4" w:rsidRPr="005C6897">
        <w:t>FSOs</w:t>
      </w:r>
      <w:proofErr w:type="spellEnd"/>
      <w:r w:rsidR="007832C4" w:rsidRPr="005C6897">
        <w:t>)</w:t>
      </w:r>
      <w:r w:rsidRPr="005C6897">
        <w:t>.</w:t>
      </w:r>
      <w:r w:rsidRPr="002978E4">
        <w:t xml:space="preserve">  </w:t>
      </w:r>
    </w:p>
    <w:p w14:paraId="42B60A6D" w14:textId="2D15F905" w:rsidR="00011885" w:rsidRPr="002978E4" w:rsidRDefault="00011885" w:rsidP="00011885">
      <w:bookmarkStart w:id="25" w:name="_Hlk17995819"/>
      <w:r w:rsidRPr="002978E4">
        <w:t xml:space="preserve">To test these recommendations and learn what works and under </w:t>
      </w:r>
      <w:r w:rsidR="00490B75">
        <w:t>which</w:t>
      </w:r>
      <w:r w:rsidRPr="002978E4">
        <w:t xml:space="preserve"> conditions, the </w:t>
      </w:r>
      <w:r w:rsidR="007832C4" w:rsidRPr="002978E4">
        <w:t>r</w:t>
      </w:r>
      <w:r w:rsidRPr="002978E4">
        <w:t xml:space="preserve">eview also recommended that new approaches </w:t>
      </w:r>
      <w:r w:rsidR="009C43C5" w:rsidRPr="002978E4">
        <w:t>should be</w:t>
      </w:r>
      <w:r w:rsidR="007832C4" w:rsidRPr="002978E4">
        <w:t xml:space="preserve"> </w:t>
      </w:r>
      <w:r w:rsidRPr="002978E4">
        <w:t>piloted in urban and rural locations</w:t>
      </w:r>
      <w:bookmarkEnd w:id="25"/>
      <w:r w:rsidRPr="002978E4">
        <w:t>.</w:t>
      </w:r>
    </w:p>
    <w:p w14:paraId="5CBAD75B" w14:textId="77777777" w:rsidR="00011885" w:rsidRDefault="00011885" w:rsidP="00011885">
      <w:bookmarkStart w:id="26" w:name="_Hlk17995875"/>
      <w:r w:rsidRPr="002978E4">
        <w:t xml:space="preserve">In response to these recommendations, the Department for Digital, Culture, Media and Sport (DCMS) and Historic England developed a pilot programme </w:t>
      </w:r>
      <w:r w:rsidR="009C43C5" w:rsidRPr="002978E4">
        <w:t>to run from</w:t>
      </w:r>
      <w:r w:rsidRPr="002978E4">
        <w:t xml:space="preserve"> September 2018 until March 2020</w:t>
      </w:r>
      <w:r>
        <w:t xml:space="preserve"> in Greater Manchester (an urban area) and Suffolk (a rural area).</w:t>
      </w:r>
      <w:bookmarkEnd w:id="26"/>
      <w:r>
        <w:t xml:space="preserve"> The pilot programme has </w:t>
      </w:r>
      <w:r w:rsidR="00607977">
        <w:t>four</w:t>
      </w:r>
      <w:r>
        <w:t xml:space="preserve"> key strands within each of the two geographical areas:</w:t>
      </w:r>
    </w:p>
    <w:p w14:paraId="06E49D25" w14:textId="77777777" w:rsidR="00011885" w:rsidRDefault="00233C15" w:rsidP="00011885">
      <w:pPr>
        <w:pStyle w:val="ListBullet1"/>
      </w:pPr>
      <w:bookmarkStart w:id="27" w:name="_Hlk17997965"/>
      <w:r>
        <w:t>S</w:t>
      </w:r>
      <w:r w:rsidR="00011885">
        <w:t xml:space="preserve">upport and advice from a </w:t>
      </w:r>
      <w:proofErr w:type="spellStart"/>
      <w:r w:rsidR="00011885">
        <w:t>CDA</w:t>
      </w:r>
      <w:proofErr w:type="spellEnd"/>
      <w:r w:rsidR="00011885">
        <w:t>;</w:t>
      </w:r>
    </w:p>
    <w:p w14:paraId="0B6D5B2D" w14:textId="77777777" w:rsidR="00011885" w:rsidRDefault="00233C15" w:rsidP="00011885">
      <w:pPr>
        <w:pStyle w:val="ListBullet1"/>
      </w:pPr>
      <w:r>
        <w:t>S</w:t>
      </w:r>
      <w:r w:rsidR="00011885">
        <w:t>upport and advice from a</w:t>
      </w:r>
      <w:r w:rsidR="007832C4">
        <w:t>n</w:t>
      </w:r>
      <w:r w:rsidR="00011885">
        <w:t xml:space="preserve"> </w:t>
      </w:r>
      <w:proofErr w:type="spellStart"/>
      <w:r w:rsidR="00011885">
        <w:t>FSO</w:t>
      </w:r>
      <w:proofErr w:type="spellEnd"/>
      <w:r w:rsidR="00011885">
        <w:t>;</w:t>
      </w:r>
    </w:p>
    <w:p w14:paraId="7D4F92CE" w14:textId="5A8753F2" w:rsidR="00011885" w:rsidRDefault="00725640" w:rsidP="00011885">
      <w:pPr>
        <w:pStyle w:val="ListBullet1"/>
      </w:pPr>
      <w:r>
        <w:t>Eight</w:t>
      </w:r>
      <w:r w:rsidR="00EA6A6D">
        <w:t xml:space="preserve"> workshops in each region, focus</w:t>
      </w:r>
      <w:r w:rsidR="009C43C5">
        <w:t>sing</w:t>
      </w:r>
      <w:r w:rsidR="00EA6A6D">
        <w:t xml:space="preserve"> on four different topics: why fabric maintenance and minor repairs matter; how to consult and build strong local partnerships; planning and managing change using action planning; and planning and managing change through building capacity and support</w:t>
      </w:r>
      <w:r w:rsidR="00011885">
        <w:t>; and</w:t>
      </w:r>
    </w:p>
    <w:p w14:paraId="70BFD149" w14:textId="31ED19BB" w:rsidR="00011885" w:rsidRDefault="00233C15" w:rsidP="00011885">
      <w:pPr>
        <w:pStyle w:val="ListBullet1"/>
      </w:pPr>
      <w:r>
        <w:t>A</w:t>
      </w:r>
      <w:r w:rsidR="00011885">
        <w:t xml:space="preserve"> </w:t>
      </w:r>
      <w:r w:rsidR="00011885" w:rsidRPr="00233C15">
        <w:t xml:space="preserve">Minor Repair </w:t>
      </w:r>
      <w:r w:rsidR="00EA6A6D" w:rsidRPr="00233C15">
        <w:t xml:space="preserve">Grant </w:t>
      </w:r>
      <w:r w:rsidR="00011885" w:rsidRPr="00233C15">
        <w:t>Fund</w:t>
      </w:r>
      <w:r w:rsidR="00011885">
        <w:t xml:space="preserve"> for minor repairs or maintenance works, capped at £10,000 per grant towards projects with a total value of no more than £12,000</w:t>
      </w:r>
      <w:r w:rsidR="009F3252">
        <w:t>.</w:t>
      </w:r>
      <w:r w:rsidR="00EA6A6D">
        <w:t xml:space="preserve"> </w:t>
      </w:r>
      <w:r w:rsidR="009F3252">
        <w:t>The total funding available is £1 million over the course of the pilot.</w:t>
      </w:r>
      <w:bookmarkEnd w:id="27"/>
    </w:p>
    <w:p w14:paraId="09CCBF74" w14:textId="77777777" w:rsidR="00011885" w:rsidRDefault="00011885" w:rsidP="00011885">
      <w:pPr>
        <w:pStyle w:val="ListBullet1"/>
        <w:numPr>
          <w:ilvl w:val="0"/>
          <w:numId w:val="0"/>
        </w:numPr>
      </w:pPr>
      <w:r>
        <w:t>The support is open to all faith groups who manage listed places of worship in these areas.</w:t>
      </w:r>
    </w:p>
    <w:p w14:paraId="4A4AFC2C" w14:textId="13675ECA" w:rsidR="00011885" w:rsidRDefault="00011885" w:rsidP="00011885">
      <w:pPr>
        <w:pStyle w:val="ListBullet1"/>
        <w:numPr>
          <w:ilvl w:val="0"/>
          <w:numId w:val="0"/>
        </w:numPr>
      </w:pPr>
      <w:r>
        <w:lastRenderedPageBreak/>
        <w:t>Alongside the launch of the pilot programme, Frontier Economics was commissioned to undertake an independent and robust evaluation of the programme. This aims to understand what has and has</w:t>
      </w:r>
      <w:r w:rsidR="007832C4">
        <w:t xml:space="preserve"> not</w:t>
      </w:r>
      <w:r>
        <w:t xml:space="preserve"> worked, under </w:t>
      </w:r>
      <w:r w:rsidR="00490B75">
        <w:t>which</w:t>
      </w:r>
      <w:r>
        <w:t xml:space="preserve"> conditions and for whom, to provide DCMS with an evidence base to inform decisions about future support for listed places of worship. </w:t>
      </w:r>
    </w:p>
    <w:p w14:paraId="39B8F030" w14:textId="10B95CB8" w:rsidR="00011885" w:rsidRDefault="001D6BF3" w:rsidP="001D6BF3">
      <w:pPr>
        <w:pStyle w:val="ListBullet1"/>
        <w:numPr>
          <w:ilvl w:val="0"/>
          <w:numId w:val="0"/>
        </w:numPr>
      </w:pPr>
      <w:r>
        <w:t xml:space="preserve">This report offers the emerging monitoring and evaluation evidence available on the performance of the pilot during its first seven months to the end of March 2019. It reports on the activities of the pilot teams and listed places of worship that have been observed, and explores the learning from how the various components of the pilot have been implemented </w:t>
      </w:r>
      <w:r w:rsidR="00490B75">
        <w:t xml:space="preserve">up </w:t>
      </w:r>
      <w:r>
        <w:t>to this point. At this early stage of the pilot it is too soon to say what the outcomes of the pilo</w:t>
      </w:r>
      <w:r w:rsidRPr="009C43C5">
        <w:t>t</w:t>
      </w:r>
      <w:r>
        <w:t xml:space="preserve"> have been – this will be for a later stage of the evaluation.</w:t>
      </w:r>
      <w:r>
        <w:rPr>
          <w:rStyle w:val="FootnoteReference"/>
        </w:rPr>
        <w:footnoteReference w:id="7"/>
      </w:r>
      <w:r w:rsidR="009F3252">
        <w:t xml:space="preserve"> </w:t>
      </w:r>
      <w:r w:rsidR="00644C6D">
        <w:t>The final evaluation will be delivered after the pilot ends in March 2020.</w:t>
      </w:r>
    </w:p>
    <w:p w14:paraId="06E330DE" w14:textId="77777777" w:rsidR="00011885" w:rsidRDefault="00011885" w:rsidP="00011885">
      <w:pPr>
        <w:pStyle w:val="Heading3"/>
        <w:numPr>
          <w:ilvl w:val="0"/>
          <w:numId w:val="0"/>
        </w:numPr>
      </w:pPr>
      <w:r>
        <w:t>The evaluation</w:t>
      </w:r>
    </w:p>
    <w:p w14:paraId="54D65671" w14:textId="77777777" w:rsidR="00C256DC" w:rsidRDefault="003807FC" w:rsidP="00C256DC">
      <w:r>
        <w:t xml:space="preserve">The evaluation aims to generate two particular forms of evidence: </w:t>
      </w:r>
    </w:p>
    <w:p w14:paraId="3DBF03D1" w14:textId="77777777" w:rsidR="000059C8" w:rsidRDefault="000059C8" w:rsidP="00C256DC">
      <w:pPr>
        <w:pStyle w:val="ParaBullet1"/>
      </w:pPr>
      <w:r w:rsidRPr="007767A6">
        <w:rPr>
          <w:b/>
          <w:iCs/>
        </w:rPr>
        <w:t>Formative evaluation</w:t>
      </w:r>
      <w:r w:rsidR="00C256DC" w:rsidRPr="007767A6">
        <w:rPr>
          <w:b/>
          <w:iCs/>
        </w:rPr>
        <w:t xml:space="preserve"> </w:t>
      </w:r>
      <w:r w:rsidR="00C256DC" w:rsidRPr="00233C15">
        <w:rPr>
          <w:b/>
          <w:iCs/>
        </w:rPr>
        <w:t>evidence</w:t>
      </w:r>
      <w:r w:rsidRPr="00233C15">
        <w:rPr>
          <w:b/>
          <w:iCs/>
        </w:rPr>
        <w:t>:</w:t>
      </w:r>
      <w:r>
        <w:t xml:space="preserve"> offering evidence-based learning about the design and implementation </w:t>
      </w:r>
      <w:r w:rsidRPr="00233C15">
        <w:t xml:space="preserve">of the Taylor Review </w:t>
      </w:r>
      <w:r w:rsidR="00233C15">
        <w:t>P</w:t>
      </w:r>
      <w:r w:rsidRPr="00233C15">
        <w:t>ilot, undertaken</w:t>
      </w:r>
      <w:r w:rsidR="007832C4">
        <w:t xml:space="preserve"> in</w:t>
      </w:r>
      <w:r>
        <w:t xml:space="preserve"> real</w:t>
      </w:r>
      <w:r w:rsidR="007832C4">
        <w:t xml:space="preserve"> </w:t>
      </w:r>
      <w:r>
        <w:t>time so that improvements can be made to implementation on an on-going basis;</w:t>
      </w:r>
      <w:r w:rsidR="00C256DC">
        <w:t xml:space="preserve"> and</w:t>
      </w:r>
    </w:p>
    <w:p w14:paraId="64024FCD" w14:textId="05C2D951" w:rsidR="000059C8" w:rsidRDefault="000059C8" w:rsidP="009E1F26">
      <w:pPr>
        <w:pStyle w:val="ParaBullet1"/>
      </w:pPr>
      <w:r w:rsidRPr="00DC69D9">
        <w:rPr>
          <w:b/>
          <w:iCs/>
        </w:rPr>
        <w:t>Summative evaluation</w:t>
      </w:r>
      <w:r w:rsidR="00C256DC" w:rsidRPr="00DC69D9">
        <w:rPr>
          <w:b/>
          <w:iCs/>
        </w:rPr>
        <w:t xml:space="preserve"> evidence</w:t>
      </w:r>
      <w:r w:rsidRPr="00DC69D9">
        <w:rPr>
          <w:b/>
          <w:bCs/>
        </w:rPr>
        <w:t>:</w:t>
      </w:r>
      <w:r w:rsidRPr="007767A6">
        <w:t xml:space="preserve"> offerin</w:t>
      </w:r>
      <w:r>
        <w:t>g evidence-based learning about what has been delivered by the pilot and what outcomes it has led to</w:t>
      </w:r>
      <w:r w:rsidR="00C256DC">
        <w:t xml:space="preserve"> relative to what would have been expected absent the pilot interventions. </w:t>
      </w:r>
      <w:r w:rsidR="00AC5D4B" w:rsidRPr="00DC69D9">
        <w:rPr>
          <w:iCs/>
        </w:rPr>
        <w:t xml:space="preserve">The </w:t>
      </w:r>
      <w:r w:rsidR="00DC69D9">
        <w:rPr>
          <w:iCs/>
        </w:rPr>
        <w:t>s</w:t>
      </w:r>
      <w:r w:rsidR="00AC5D4B" w:rsidRPr="00DC69D9">
        <w:rPr>
          <w:iCs/>
        </w:rPr>
        <w:t>ummative evidence</w:t>
      </w:r>
      <w:r w:rsidR="00AC5D4B" w:rsidRPr="00DC69D9">
        <w:rPr>
          <w:b/>
          <w:iCs/>
        </w:rPr>
        <w:t xml:space="preserve"> </w:t>
      </w:r>
      <w:r w:rsidR="00C256DC">
        <w:t xml:space="preserve">also includes </w:t>
      </w:r>
      <w:r w:rsidR="00AC5D4B">
        <w:t xml:space="preserve">data from </w:t>
      </w:r>
      <w:r w:rsidR="00C256DC">
        <w:t xml:space="preserve">a comparison of how those outcomes </w:t>
      </w:r>
      <w:r>
        <w:t xml:space="preserve">differ across the two pilot </w:t>
      </w:r>
      <w:r w:rsidR="00C256DC">
        <w:t>areas (</w:t>
      </w:r>
      <w:r w:rsidR="00E01364">
        <w:t xml:space="preserve">Greater </w:t>
      </w:r>
      <w:r w:rsidR="00C256DC">
        <w:t>Manchester and Suffolk)</w:t>
      </w:r>
      <w:r>
        <w:t xml:space="preserve"> and </w:t>
      </w:r>
      <w:r w:rsidR="00C256DC">
        <w:t xml:space="preserve">an assessment of the value for money achieved with the resources invested in the pilot. </w:t>
      </w:r>
    </w:p>
    <w:p w14:paraId="47BC545F" w14:textId="72728E7A" w:rsidR="008034D7" w:rsidRDefault="00C256DC" w:rsidP="00C256DC">
      <w:r>
        <w:t xml:space="preserve">To undertake the evaluation, best practice principles have been applied from HM Treasury guidance for government appraisals and </w:t>
      </w:r>
      <w:r w:rsidRPr="009C43C5">
        <w:t>evaluation</w:t>
      </w:r>
      <w:r w:rsidR="00644C6D" w:rsidRPr="009C43C5">
        <w:t xml:space="preserve"> (HMT, 2018</w:t>
      </w:r>
      <w:r w:rsidR="00607977">
        <w:rPr>
          <w:rStyle w:val="FootnoteReference"/>
        </w:rPr>
        <w:footnoteReference w:id="8"/>
      </w:r>
      <w:r w:rsidR="00644C6D" w:rsidRPr="009C43C5">
        <w:t>)</w:t>
      </w:r>
      <w:r w:rsidRPr="009C43C5">
        <w:t>.</w:t>
      </w:r>
      <w:r>
        <w:t xml:space="preserve"> The starting point has therefore been to set out in a simple diagram the nature of the intervention and the logic that sits behind how what is invested in the pilot (people time, grant funding etc.</w:t>
      </w:r>
      <w:r w:rsidR="009C43C5">
        <w:t>,</w:t>
      </w:r>
      <w:r>
        <w:t xml:space="preserve"> which together can be called ‘inputs’) is translated into activities and </w:t>
      </w:r>
      <w:r w:rsidR="008034D7">
        <w:t>tangible deliverables on the ground (grants awarded or workshops delivered, for example, which together can be called ‘outputs’). The</w:t>
      </w:r>
      <w:r w:rsidR="00AC5D4B">
        <w:t xml:space="preserve"> diagram </w:t>
      </w:r>
      <w:r w:rsidR="008450C1">
        <w:t xml:space="preserve">then </w:t>
      </w:r>
      <w:r w:rsidR="008034D7">
        <w:t xml:space="preserve">maps what difference those outputs make to the behaviours of people responsible for looking after the fabric of the </w:t>
      </w:r>
      <w:r w:rsidR="00971A4D">
        <w:t>place of worship</w:t>
      </w:r>
      <w:r w:rsidR="009C43C5">
        <w:t>,</w:t>
      </w:r>
      <w:r w:rsidR="008034D7">
        <w:t xml:space="preserve"> or how well they are used</w:t>
      </w:r>
      <w:r w:rsidR="00971A4D">
        <w:t xml:space="preserve"> (also called ‘outcomes’). The ‘impacts’ then describe the long-term changes that result, such as a reduction in preventable major repair costs</w:t>
      </w:r>
      <w:r w:rsidR="008034D7">
        <w:t xml:space="preserve">. </w:t>
      </w:r>
    </w:p>
    <w:p w14:paraId="1EFDA5BE" w14:textId="481CC4A4" w:rsidR="008034D7" w:rsidRDefault="008034D7" w:rsidP="00C256DC">
      <w:r>
        <w:t xml:space="preserve">This simple diagram is known as a ‘logic model’ as shown in </w:t>
      </w:r>
      <w:r>
        <w:fldChar w:fldCharType="begin"/>
      </w:r>
      <w:r>
        <w:instrText xml:space="preserve"> REF _Ref18011214 \h </w:instrText>
      </w:r>
      <w:r>
        <w:fldChar w:fldCharType="separate"/>
      </w:r>
      <w:r w:rsidR="008C7388">
        <w:t xml:space="preserve">Figure </w:t>
      </w:r>
      <w:r w:rsidR="008C7388">
        <w:rPr>
          <w:noProof/>
        </w:rPr>
        <w:t>1</w:t>
      </w:r>
      <w:r>
        <w:fldChar w:fldCharType="end"/>
      </w:r>
      <w:r>
        <w:t xml:space="preserve"> below. </w:t>
      </w:r>
    </w:p>
    <w:tbl>
      <w:tblPr>
        <w:tblW w:w="7940" w:type="dxa"/>
        <w:tblLayout w:type="fixed"/>
        <w:tblCellMar>
          <w:left w:w="0" w:type="dxa"/>
          <w:right w:w="0" w:type="dxa"/>
        </w:tblCellMar>
        <w:tblLook w:val="04A0" w:firstRow="1" w:lastRow="0" w:firstColumn="1" w:lastColumn="0" w:noHBand="0" w:noVBand="1"/>
      </w:tblPr>
      <w:tblGrid>
        <w:gridCol w:w="7940"/>
      </w:tblGrid>
      <w:tr w:rsidR="008034D7" w14:paraId="4ADC0EEB" w14:textId="77777777" w:rsidTr="008034D7">
        <w:tc>
          <w:tcPr>
            <w:tcW w:w="5000" w:type="pct"/>
            <w:noWrap/>
          </w:tcPr>
          <w:p w14:paraId="03CC2CB7" w14:textId="2D9C1DCB" w:rsidR="008034D7" w:rsidRPr="00F52EB6" w:rsidRDefault="008034D7" w:rsidP="008034D7">
            <w:pPr>
              <w:pStyle w:val="Caption"/>
            </w:pPr>
            <w:bookmarkStart w:id="28" w:name="_Ref18011214"/>
            <w:r>
              <w:lastRenderedPageBreak/>
              <w:t xml:space="preserve">Figure </w:t>
            </w:r>
            <w:r>
              <w:rPr>
                <w:noProof/>
              </w:rPr>
              <w:fldChar w:fldCharType="begin"/>
            </w:r>
            <w:r>
              <w:rPr>
                <w:noProof/>
              </w:rPr>
              <w:instrText xml:space="preserve"> SEQ Figure </w:instrText>
            </w:r>
            <w:r>
              <w:rPr>
                <w:noProof/>
              </w:rPr>
              <w:fldChar w:fldCharType="separate"/>
            </w:r>
            <w:r w:rsidR="008C7388">
              <w:rPr>
                <w:noProof/>
              </w:rPr>
              <w:t>1</w:t>
            </w:r>
            <w:r>
              <w:rPr>
                <w:noProof/>
              </w:rPr>
              <w:fldChar w:fldCharType="end"/>
            </w:r>
            <w:bookmarkEnd w:id="28"/>
            <w:r>
              <w:tab/>
              <w:t>Overview of logic model approach</w:t>
            </w:r>
          </w:p>
        </w:tc>
      </w:tr>
      <w:tr w:rsidR="008034D7" w14:paraId="4E396843" w14:textId="77777777" w:rsidTr="008034D7">
        <w:tc>
          <w:tcPr>
            <w:tcW w:w="5000" w:type="pct"/>
            <w:noWrap/>
          </w:tcPr>
          <w:p w14:paraId="77352E2D" w14:textId="77777777" w:rsidR="008034D7" w:rsidRDefault="008034D7" w:rsidP="008034D7">
            <w:pPr>
              <w:pStyle w:val="GraphicLeft"/>
              <w:keepNext/>
            </w:pPr>
            <w:r>
              <w:rPr>
                <w:noProof/>
                <w:lang w:eastAsia="en-GB"/>
              </w:rPr>
              <w:drawing>
                <wp:inline distT="0" distB="0" distL="0" distR="0" wp14:anchorId="619000B2" wp14:editId="4659B9B1">
                  <wp:extent cx="4785995" cy="1626192"/>
                  <wp:effectExtent l="0" t="0" r="0" b="0"/>
                  <wp:docPr id="5" name="Picture 5" descr="Boxes containing text with an overview of the logic model approach showing example inputs, activities, outputs, outcomes and impacts for the Taylor Review Pi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0819" cy="1631229"/>
                          </a:xfrm>
                          <a:prstGeom prst="rect">
                            <a:avLst/>
                          </a:prstGeom>
                          <a:noFill/>
                        </pic:spPr>
                      </pic:pic>
                    </a:graphicData>
                  </a:graphic>
                </wp:inline>
              </w:drawing>
            </w:r>
          </w:p>
        </w:tc>
      </w:tr>
      <w:tr w:rsidR="008034D7" w14:paraId="3DF4B2FE" w14:textId="77777777" w:rsidTr="008034D7">
        <w:tc>
          <w:tcPr>
            <w:tcW w:w="5000" w:type="pct"/>
            <w:noWrap/>
          </w:tcPr>
          <w:p w14:paraId="0B61AC2F" w14:textId="77777777" w:rsidR="008034D7" w:rsidRPr="00570C0F" w:rsidRDefault="008034D7" w:rsidP="008034D7">
            <w:pPr>
              <w:pStyle w:val="Source"/>
            </w:pPr>
            <w:r>
              <w:t>Source</w:t>
            </w:r>
            <w:r w:rsidRPr="007C15CB">
              <w:t>:</w:t>
            </w:r>
            <w:r w:rsidRPr="007C15CB">
              <w:tab/>
            </w:r>
            <w:r>
              <w:t>Frontier Economics</w:t>
            </w:r>
          </w:p>
          <w:p w14:paraId="3D173262" w14:textId="64BF04B0" w:rsidR="008034D7" w:rsidRPr="00F078BE" w:rsidRDefault="008034D7" w:rsidP="008034D7">
            <w:pPr>
              <w:pStyle w:val="Source"/>
            </w:pPr>
            <w:r>
              <w:t xml:space="preserve">Note:      This overview is intended for illustrative purposes. The full logic model is </w:t>
            </w:r>
            <w:r w:rsidRPr="00233C15">
              <w:t xml:space="preserve">included in </w:t>
            </w:r>
            <w:r w:rsidR="00607977">
              <w:fldChar w:fldCharType="begin"/>
            </w:r>
            <w:r w:rsidR="00607977">
              <w:instrText xml:space="preserve"> REF _Ref18528294 \h </w:instrText>
            </w:r>
            <w:r w:rsidR="00607977">
              <w:fldChar w:fldCharType="separate"/>
            </w:r>
            <w:r w:rsidR="008C7388">
              <w:t xml:space="preserve">Figure </w:t>
            </w:r>
            <w:r w:rsidR="008C7388">
              <w:rPr>
                <w:noProof/>
              </w:rPr>
              <w:t>3</w:t>
            </w:r>
            <w:r w:rsidR="00607977">
              <w:fldChar w:fldCharType="end"/>
            </w:r>
            <w:r>
              <w:t>.</w:t>
            </w:r>
          </w:p>
        </w:tc>
      </w:tr>
      <w:tr w:rsidR="008034D7" w14:paraId="24186241" w14:textId="77777777" w:rsidTr="008034D7">
        <w:tc>
          <w:tcPr>
            <w:tcW w:w="5000" w:type="pct"/>
            <w:noWrap/>
          </w:tcPr>
          <w:p w14:paraId="6F83887F" w14:textId="77777777" w:rsidR="008034D7" w:rsidRDefault="008034D7" w:rsidP="008034D7">
            <w:pPr>
              <w:pStyle w:val="Source"/>
              <w:ind w:left="0" w:firstLine="0"/>
            </w:pPr>
          </w:p>
        </w:tc>
      </w:tr>
    </w:tbl>
    <w:p w14:paraId="566A9A83" w14:textId="6889C157" w:rsidR="00AC5D4B" w:rsidRDefault="00AC5D4B" w:rsidP="00C256DC">
      <w:r>
        <w:t xml:space="preserve">Within this </w:t>
      </w:r>
      <w:r w:rsidR="008034D7">
        <w:t>framework</w:t>
      </w:r>
      <w:r>
        <w:t>, the evaluation:</w:t>
      </w:r>
    </w:p>
    <w:p w14:paraId="3ECCAD01" w14:textId="60179AC8" w:rsidR="00572B49" w:rsidRDefault="008034D7" w:rsidP="00DC69D9">
      <w:pPr>
        <w:pStyle w:val="ParaBullet1"/>
      </w:pPr>
      <w:r>
        <w:t>focus</w:t>
      </w:r>
      <w:r w:rsidR="00AC5D4B">
        <w:t>es</w:t>
      </w:r>
      <w:r>
        <w:t xml:space="preserve"> on exploring what inputs have actually been </w:t>
      </w:r>
      <w:r w:rsidR="00607977">
        <w:t xml:space="preserve">invested </w:t>
      </w:r>
      <w:r>
        <w:t>in practice</w:t>
      </w:r>
      <w:r w:rsidR="009C43C5">
        <w:t>,</w:t>
      </w:r>
      <w:r>
        <w:t xml:space="preserve"> </w:t>
      </w:r>
      <w:r w:rsidR="00644C6D">
        <w:t xml:space="preserve">how they were utilised to undertake particular </w:t>
      </w:r>
      <w:r>
        <w:t>activities and what they delivered on the ground</w:t>
      </w:r>
      <w:r w:rsidR="00607977">
        <w:t xml:space="preserve">. </w:t>
      </w:r>
    </w:p>
    <w:p w14:paraId="2EA511B5" w14:textId="29EC71FE" w:rsidR="00B700E6" w:rsidRDefault="00607977" w:rsidP="00DC69D9">
      <w:pPr>
        <w:pStyle w:val="ParaBullet1"/>
      </w:pPr>
      <w:r>
        <w:t xml:space="preserve">explores </w:t>
      </w:r>
      <w:r w:rsidR="008034D7">
        <w:t xml:space="preserve">how effectively these </w:t>
      </w:r>
      <w:r>
        <w:t xml:space="preserve">activities </w:t>
      </w:r>
      <w:r w:rsidR="008034D7">
        <w:t>were carried out</w:t>
      </w:r>
      <w:r w:rsidR="00572B49">
        <w:t xml:space="preserve">; </w:t>
      </w:r>
      <w:r w:rsidR="008034D7">
        <w:t>by</w:t>
      </w:r>
      <w:r w:rsidR="00EB15BD">
        <w:t xml:space="preserve"> whom</w:t>
      </w:r>
      <w:r w:rsidR="00572B49">
        <w:t xml:space="preserve">; </w:t>
      </w:r>
      <w:r w:rsidR="00A236CF">
        <w:t>how they might have been</w:t>
      </w:r>
      <w:r w:rsidR="008034D7">
        <w:t xml:space="preserve"> facilitated or hindered</w:t>
      </w:r>
      <w:r w:rsidR="00572B49">
        <w:t>; how effectively they were carried out and what may be learned as a result.</w:t>
      </w:r>
      <w:r w:rsidR="008034D7">
        <w:t xml:space="preserve"> </w:t>
      </w:r>
    </w:p>
    <w:p w14:paraId="567E23AA" w14:textId="61759A32" w:rsidR="001C295D" w:rsidRDefault="00B700E6" w:rsidP="00DC69D9">
      <w:pPr>
        <w:pStyle w:val="ParaBullet1"/>
      </w:pPr>
      <w:r>
        <w:t>provides</w:t>
      </w:r>
      <w:r w:rsidR="00572B49">
        <w:t xml:space="preserve"> evidence of</w:t>
      </w:r>
      <w:r w:rsidR="001C295D">
        <w:t xml:space="preserve"> the extent to which the </w:t>
      </w:r>
      <w:r w:rsidR="00370D94">
        <w:t>anticipated changes</w:t>
      </w:r>
      <w:r w:rsidR="001C295D">
        <w:t xml:space="preserve"> </w:t>
      </w:r>
      <w:r w:rsidR="00370D94">
        <w:t>are realised in practice</w:t>
      </w:r>
      <w:r w:rsidR="001C295D">
        <w:t xml:space="preserve">, for whom </w:t>
      </w:r>
      <w:r w:rsidR="00DC69D9">
        <w:t xml:space="preserve">these arise </w:t>
      </w:r>
      <w:r w:rsidR="001C295D">
        <w:t xml:space="preserve">and under </w:t>
      </w:r>
      <w:r w:rsidR="00A236CF">
        <w:t>which</w:t>
      </w:r>
      <w:r w:rsidR="001C295D">
        <w:t xml:space="preserve"> conditions, and whether value for money has been achieved.</w:t>
      </w:r>
    </w:p>
    <w:p w14:paraId="402B189C" w14:textId="50C2C7EA" w:rsidR="008034D7" w:rsidRDefault="001C295D" w:rsidP="00C256DC">
      <w:r>
        <w:t>This is all valuable learning to inform if and how a roll-out to other geographical</w:t>
      </w:r>
      <w:r w:rsidR="006A1DE5">
        <w:t xml:space="preserve"> areas of the country </w:t>
      </w:r>
      <w:r w:rsidR="00A236CF">
        <w:t>might</w:t>
      </w:r>
      <w:r w:rsidR="006A1DE5">
        <w:t xml:space="preserve"> be justified. </w:t>
      </w:r>
      <w:r>
        <w:t xml:space="preserve">  </w:t>
      </w:r>
      <w:r w:rsidR="008034D7">
        <w:t xml:space="preserve">  </w:t>
      </w:r>
    </w:p>
    <w:p w14:paraId="505BE912" w14:textId="586D4672" w:rsidR="00C256DC" w:rsidRDefault="00B700E6" w:rsidP="009F3252">
      <w:r>
        <w:t xml:space="preserve">The focus of the evaluation activity in this report is the formative evaluation with some observational evidence about early outcomes. </w:t>
      </w:r>
      <w:r w:rsidR="006A1DE5">
        <w:t>At this early stage</w:t>
      </w:r>
      <w:r w:rsidR="009C43C5">
        <w:t>,</w:t>
      </w:r>
      <w:r w:rsidR="006A1DE5">
        <w:t xml:space="preserve"> i.e. just </w:t>
      </w:r>
      <w:r w:rsidR="00EB15BD">
        <w:t>seven</w:t>
      </w:r>
      <w:r w:rsidR="006A1DE5">
        <w:t xml:space="preserve"> months into the 18-month pilot, </w:t>
      </w:r>
      <w:r w:rsidR="00DC69D9">
        <w:t xml:space="preserve">most </w:t>
      </w:r>
      <w:r w:rsidR="006A1DE5">
        <w:t xml:space="preserve">outcomes </w:t>
      </w:r>
      <w:r w:rsidR="00644C6D">
        <w:t xml:space="preserve">or longer-term impacts </w:t>
      </w:r>
      <w:r w:rsidR="006A1DE5">
        <w:t>would not be expected to be observed</w:t>
      </w:r>
      <w:r w:rsidR="00644C6D">
        <w:t>.</w:t>
      </w:r>
      <w:r w:rsidR="006A1DE5">
        <w:t xml:space="preserve"> Evaluation activity will continue over the course of the pilot, </w:t>
      </w:r>
      <w:r w:rsidR="00A236CF">
        <w:t>which</w:t>
      </w:r>
      <w:r w:rsidR="006A1DE5">
        <w:t xml:space="preserve"> will have a greater emphasis on the summative aspects</w:t>
      </w:r>
      <w:r w:rsidR="00EB15BD">
        <w:t>,</w:t>
      </w:r>
      <w:r w:rsidR="006A1DE5">
        <w:t xml:space="preserve"> i.e. learning about outcomes, what worked well or less well and likely value for money. These latter aspects will be reported on in </w:t>
      </w:r>
      <w:r w:rsidR="00644C6D">
        <w:t xml:space="preserve">the </w:t>
      </w:r>
      <w:r w:rsidR="006A1DE5">
        <w:t xml:space="preserve">forthcoming </w:t>
      </w:r>
      <w:r w:rsidR="00644C6D">
        <w:t xml:space="preserve">final evaluation </w:t>
      </w:r>
      <w:r w:rsidR="006A1DE5">
        <w:t xml:space="preserve">report after the </w:t>
      </w:r>
      <w:r w:rsidR="00A236CF">
        <w:t xml:space="preserve">completion of the </w:t>
      </w:r>
      <w:r w:rsidR="006A1DE5">
        <w:t>pilot.</w:t>
      </w:r>
    </w:p>
    <w:p w14:paraId="71092D8E" w14:textId="64F2A14A" w:rsidR="00AB1AD4" w:rsidRDefault="00DC69D9" w:rsidP="00505FA8">
      <w:pPr>
        <w:pStyle w:val="Heading2"/>
        <w:numPr>
          <w:ilvl w:val="0"/>
          <w:numId w:val="0"/>
        </w:numPr>
      </w:pPr>
      <w:bookmarkStart w:id="29" w:name="_Toc25828298"/>
      <w:r>
        <w:t>Emerging monitoring evidence</w:t>
      </w:r>
      <w:bookmarkEnd w:id="29"/>
    </w:p>
    <w:p w14:paraId="08258E82" w14:textId="26D409CC" w:rsidR="00B14443" w:rsidRDefault="00DC69D9" w:rsidP="00781CCA">
      <w:r>
        <w:t xml:space="preserve">The emerging monitoring evidence </w:t>
      </w:r>
      <w:r w:rsidR="00644C6D">
        <w:t xml:space="preserve">is </w:t>
      </w:r>
      <w:r w:rsidR="00DC5FAC">
        <w:t xml:space="preserve">derived from several sources. These include </w:t>
      </w:r>
      <w:r w:rsidR="00644C6D">
        <w:t>Historic England data collected</w:t>
      </w:r>
      <w:r w:rsidR="00A708DA">
        <w:t xml:space="preserve"> over time</w:t>
      </w:r>
      <w:r w:rsidR="00644C6D">
        <w:t xml:space="preserve"> from the </w:t>
      </w:r>
      <w:proofErr w:type="spellStart"/>
      <w:r w:rsidR="00644C6D">
        <w:t>FSOs</w:t>
      </w:r>
      <w:proofErr w:type="spellEnd"/>
      <w:r w:rsidR="00644C6D">
        <w:t xml:space="preserve"> and </w:t>
      </w:r>
      <w:proofErr w:type="spellStart"/>
      <w:r w:rsidR="00644C6D">
        <w:t>CDAs</w:t>
      </w:r>
      <w:proofErr w:type="spellEnd"/>
      <w:r w:rsidR="00644C6D">
        <w:t xml:space="preserve"> about their activities and what has been delivered; data from DCMS and Historic England in relation to the grant applications and awards; </w:t>
      </w:r>
      <w:r w:rsidR="00A236CF">
        <w:t>as well as</w:t>
      </w:r>
      <w:r w:rsidR="00EB15BD">
        <w:t xml:space="preserve"> </w:t>
      </w:r>
      <w:r w:rsidR="00644C6D">
        <w:t>data from the teams leading the workshops in terms of what has been delivered, number of attendees and participant feedback forms. In addition</w:t>
      </w:r>
      <w:r w:rsidR="00EB15BD">
        <w:t>,</w:t>
      </w:r>
      <w:r w:rsidR="00644C6D">
        <w:t xml:space="preserve"> the evaluation team has held </w:t>
      </w:r>
      <w:r w:rsidR="00A904B0">
        <w:t>in-</w:t>
      </w:r>
      <w:r w:rsidR="00454C5D">
        <w:t xml:space="preserve">depth </w:t>
      </w:r>
      <w:r w:rsidR="00644C6D">
        <w:t>i</w:t>
      </w:r>
      <w:r w:rsidR="00781CCA">
        <w:t>nterviews with</w:t>
      </w:r>
      <w:r w:rsidR="00B14443">
        <w:t>:</w:t>
      </w:r>
    </w:p>
    <w:p w14:paraId="23D8D6B0" w14:textId="77777777" w:rsidR="00B14443" w:rsidRDefault="00B14443" w:rsidP="00B14443">
      <w:pPr>
        <w:pStyle w:val="ListBullet1"/>
      </w:pPr>
      <w:r>
        <w:lastRenderedPageBreak/>
        <w:t xml:space="preserve">Historic England staff, including the </w:t>
      </w:r>
      <w:proofErr w:type="spellStart"/>
      <w:r>
        <w:t>FSOs</w:t>
      </w:r>
      <w:proofErr w:type="spellEnd"/>
      <w:r>
        <w:t xml:space="preserve"> and </w:t>
      </w:r>
      <w:proofErr w:type="spellStart"/>
      <w:r>
        <w:t>CDAs</w:t>
      </w:r>
      <w:proofErr w:type="spellEnd"/>
      <w:r>
        <w:t xml:space="preserve">, Historic England surveyors, the pilot Project Manager and a representative of the Historic England </w:t>
      </w:r>
      <w:r w:rsidRPr="008D4909">
        <w:t>National Strategy Group</w:t>
      </w:r>
      <w:r>
        <w:t>; and</w:t>
      </w:r>
    </w:p>
    <w:p w14:paraId="50B0E006" w14:textId="6FC6A115" w:rsidR="00B14443" w:rsidRDefault="00B14443" w:rsidP="00B14443">
      <w:pPr>
        <w:pStyle w:val="ListBullet1"/>
      </w:pPr>
      <w:r>
        <w:t>Stakeholders in the pilot areas</w:t>
      </w:r>
      <w:r w:rsidR="00454C5D">
        <w:t xml:space="preserve"> including</w:t>
      </w:r>
      <w:r w:rsidR="00DE3EC3">
        <w:t xml:space="preserve"> </w:t>
      </w:r>
      <w:r w:rsidR="00454C5D">
        <w:t xml:space="preserve">listed places of worship in both Greater Manchester and Suffolk, </w:t>
      </w:r>
      <w:r>
        <w:t xml:space="preserve">Diocesan representatives from </w:t>
      </w:r>
      <w:r w:rsidR="00A708DA">
        <w:t xml:space="preserve">the </w:t>
      </w:r>
      <w:r>
        <w:t>Church of England and Roman Catholic church</w:t>
      </w:r>
      <w:r w:rsidR="003807FC">
        <w:t>es</w:t>
      </w:r>
      <w:r>
        <w:t>, and local architects.</w:t>
      </w:r>
      <w:r w:rsidR="009F3252">
        <w:t xml:space="preserve"> Insights from these interviews are included throughout this report, with further details on eight places of worship interviewed provided in Annex B.</w:t>
      </w:r>
    </w:p>
    <w:p w14:paraId="2C8F27F6" w14:textId="114CF2DA" w:rsidR="00B14443" w:rsidRDefault="00B14443" w:rsidP="00781CCA">
      <w:r>
        <w:t xml:space="preserve">The </w:t>
      </w:r>
      <w:r w:rsidR="00DC69D9">
        <w:t xml:space="preserve">emerging monitoring evidence </w:t>
      </w:r>
      <w:r>
        <w:t xml:space="preserve">on each of the four elements of the </w:t>
      </w:r>
      <w:r w:rsidR="006D3B8D">
        <w:t>pilot</w:t>
      </w:r>
      <w:r w:rsidR="00EB15BD">
        <w:t xml:space="preserve"> are summarised below</w:t>
      </w:r>
      <w:r>
        <w:t>.</w:t>
      </w:r>
      <w:r w:rsidR="00C47F83" w:rsidRPr="00C47F83">
        <w:t xml:space="preserve"> </w:t>
      </w:r>
      <w:r w:rsidR="00C47F83" w:rsidRPr="00A904B0">
        <w:t>Further evidence will be collected over the course of the pilot with a final evaluation to be published after the pilot has concluded in 2020</w:t>
      </w:r>
      <w:r w:rsidR="00C47F83">
        <w:t>.</w:t>
      </w:r>
    </w:p>
    <w:p w14:paraId="3046DBAA" w14:textId="77777777" w:rsidR="001D6BF3" w:rsidRDefault="001D6BF3" w:rsidP="001D6BF3">
      <w:pPr>
        <w:pStyle w:val="Heading4"/>
      </w:pPr>
      <w:r>
        <w:t>Total number of places of worship engaged</w:t>
      </w:r>
    </w:p>
    <w:p w14:paraId="2965E4B2" w14:textId="77777777" w:rsidR="001D6BF3" w:rsidRDefault="001D6BF3" w:rsidP="001D6BF3">
      <w:pPr>
        <w:pStyle w:val="ParaBullet1"/>
      </w:pPr>
      <w:r>
        <w:t xml:space="preserve">The overall level of engagement of places of worship with the pilot has differed between the two pilot areas. In Suffolk, 197 listed places of worship (37%) either made enquiries to, or were contacted by, the pilot team. This compares with 97 listed places of worship (29%) in Greater Manchester. </w:t>
      </w:r>
    </w:p>
    <w:p w14:paraId="450355A2" w14:textId="321E920C" w:rsidR="001D6BF3" w:rsidRPr="007E3DCD" w:rsidRDefault="001D6BF3" w:rsidP="001D6BF3">
      <w:pPr>
        <w:pStyle w:val="ParaBullet1"/>
      </w:pPr>
      <w:r>
        <w:t>The relatively higher number of total engagements in Suffolk is likely to reflect the different levels of awareness of the pilot in the two areas. In Suffolk there w</w:t>
      </w:r>
      <w:r w:rsidR="007535D0">
        <w:t>as</w:t>
      </w:r>
      <w:r>
        <w:t xml:space="preserve"> a high volume of enquiries received from the outset following promotion of the pilot by the Church of England Diocese of Ipswich and St Edmundsbury. This raised awareness of the pilot. However, this also initially </w:t>
      </w:r>
      <w:r w:rsidRPr="00E26906">
        <w:t xml:space="preserve">limited opportunities </w:t>
      </w:r>
      <w:r>
        <w:t>for the pilot team to</w:t>
      </w:r>
      <w:r w:rsidRPr="00E26906">
        <w:t xml:space="preserve"> proactively seek out </w:t>
      </w:r>
      <w:r>
        <w:t xml:space="preserve">listed </w:t>
      </w:r>
      <w:r w:rsidRPr="00E26906">
        <w:t>places of worship that may need support</w:t>
      </w:r>
      <w:r>
        <w:t xml:space="preserve"> due to time constraints. In Greater Manchester, less awareness</w:t>
      </w:r>
      <w:r w:rsidR="00A236CF">
        <w:t>-</w:t>
      </w:r>
      <w:r>
        <w:t xml:space="preserve">raising activity was undertaken in advance, and the pilot team were able to take a more targeted approach to engaging listed places of worship. </w:t>
      </w:r>
    </w:p>
    <w:p w14:paraId="0AFCE3C9" w14:textId="51AE945B" w:rsidR="003807FC" w:rsidRPr="00853507" w:rsidRDefault="003807FC" w:rsidP="003807FC">
      <w:pPr>
        <w:pStyle w:val="Heading4"/>
      </w:pPr>
      <w:r w:rsidRPr="0094778A">
        <w:t>Fabric Support Officer</w:t>
      </w:r>
      <w:r w:rsidR="00370D94">
        <w:t>s</w:t>
      </w:r>
    </w:p>
    <w:p w14:paraId="22BB3A36" w14:textId="7D0C0E3A" w:rsidR="003807FC" w:rsidRDefault="00ED1CD9" w:rsidP="00AA44CD">
      <w:pPr>
        <w:pStyle w:val="ParaBullet1"/>
      </w:pPr>
      <w:proofErr w:type="spellStart"/>
      <w:r>
        <w:t>FSOs</w:t>
      </w:r>
      <w:proofErr w:type="spellEnd"/>
      <w:r>
        <w:t xml:space="preserve"> have provided support</w:t>
      </w:r>
      <w:r>
        <w:rPr>
          <w:rStyle w:val="FootnoteReference"/>
        </w:rPr>
        <w:footnoteReference w:id="9"/>
      </w:r>
      <w:r>
        <w:t xml:space="preserve"> to 63 and 54 listed places of worship in Suffolk and Greater Manchester respectively. Most (78%) of </w:t>
      </w:r>
      <w:proofErr w:type="spellStart"/>
      <w:r>
        <w:t>FSO</w:t>
      </w:r>
      <w:proofErr w:type="spellEnd"/>
      <w:r>
        <w:t xml:space="preserve"> engagements with Suffolk</w:t>
      </w:r>
      <w:r w:rsidR="00725640">
        <w:t>’s</w:t>
      </w:r>
      <w:r>
        <w:t xml:space="preserve"> listed places of worship have been ‘low’ level, while in Greater Manchester </w:t>
      </w:r>
      <w:r w:rsidR="00DC69D9">
        <w:t>more than</w:t>
      </w:r>
      <w:r>
        <w:t xml:space="preserve"> 90% of engagements were at a more sustained ‘medium’ or ‘high’ level. </w:t>
      </w:r>
      <w:r w:rsidR="007535D0">
        <w:t xml:space="preserve">This appears to reflect that although more places of worship were engaged overall in Suffolk, managing the high quantity of enquiries they received reduced the time available for the </w:t>
      </w:r>
      <w:proofErr w:type="spellStart"/>
      <w:r w:rsidR="007535D0">
        <w:t>FSO</w:t>
      </w:r>
      <w:proofErr w:type="spellEnd"/>
      <w:r w:rsidR="007535D0">
        <w:t xml:space="preserve"> to provide sustained support to listed places of worship.</w:t>
      </w:r>
    </w:p>
    <w:p w14:paraId="03B4F932" w14:textId="323C4C78" w:rsidR="003807FC" w:rsidRDefault="003807FC" w:rsidP="003807FC">
      <w:pPr>
        <w:pStyle w:val="ParaBullet1"/>
      </w:pPr>
      <w:r>
        <w:t xml:space="preserve">All stakeholders interviewed reported valuing the </w:t>
      </w:r>
      <w:r w:rsidR="007535D0">
        <w:t>face-to-face interactions they had</w:t>
      </w:r>
      <w:r w:rsidR="007535D0" w:rsidDel="007535D0">
        <w:t xml:space="preserve"> </w:t>
      </w:r>
      <w:r>
        <w:t xml:space="preserve">with the </w:t>
      </w:r>
      <w:proofErr w:type="spellStart"/>
      <w:r>
        <w:t>FSOs</w:t>
      </w:r>
      <w:proofErr w:type="spellEnd"/>
      <w:r>
        <w:t>, particularly in relation to</w:t>
      </w:r>
      <w:r w:rsidR="007535D0">
        <w:t>:</w:t>
      </w:r>
      <w:r>
        <w:t xml:space="preserve"> understanding the minor repair works that were needed</w:t>
      </w:r>
      <w:r w:rsidR="009C43C5">
        <w:t>,</w:t>
      </w:r>
      <w:r>
        <w:t xml:space="preserve"> how to apply for minor repair grants </w:t>
      </w:r>
      <w:r w:rsidR="009C43C5">
        <w:t>(</w:t>
      </w:r>
      <w:r w:rsidR="00A82764">
        <w:t xml:space="preserve">the processing of which is supported by the </w:t>
      </w:r>
      <w:proofErr w:type="spellStart"/>
      <w:r w:rsidR="00A82764">
        <w:t>FSOs</w:t>
      </w:r>
      <w:proofErr w:type="spellEnd"/>
      <w:r w:rsidR="00A82764">
        <w:t>),</w:t>
      </w:r>
      <w:r>
        <w:t xml:space="preserve"> the interdependency between minor repairs and major repairs</w:t>
      </w:r>
      <w:r w:rsidR="009C43C5">
        <w:t>,</w:t>
      </w:r>
      <w:r>
        <w:t xml:space="preserve"> and developing sustainable multi-year maintenance plans.</w:t>
      </w:r>
    </w:p>
    <w:p w14:paraId="50C8A2E5" w14:textId="2DAADB69" w:rsidR="0060274F" w:rsidRDefault="003807FC" w:rsidP="0060274F">
      <w:pPr>
        <w:pStyle w:val="ParaBullet1"/>
      </w:pPr>
      <w:r>
        <w:lastRenderedPageBreak/>
        <w:t xml:space="preserve">The focus on </w:t>
      </w:r>
      <w:r w:rsidR="007535D0">
        <w:t xml:space="preserve">allocating £500,000 in </w:t>
      </w:r>
      <w:r w:rsidR="007535D0" w:rsidRPr="00233C15">
        <w:t>Minor Repair Grant funding in</w:t>
      </w:r>
      <w:r w:rsidR="007535D0">
        <w:t xml:space="preserve"> the first seven months of the 18-month pilot appears to mean that both </w:t>
      </w:r>
      <w:proofErr w:type="spellStart"/>
      <w:r w:rsidR="007535D0">
        <w:t>FSOs</w:t>
      </w:r>
      <w:proofErr w:type="spellEnd"/>
      <w:r w:rsidR="007535D0">
        <w:t xml:space="preserve"> needed to spend the majority of their time on grant-related support and grant processing. </w:t>
      </w:r>
      <w:r>
        <w:t xml:space="preserve"> </w:t>
      </w:r>
      <w:r w:rsidR="007535D0">
        <w:t xml:space="preserve">This </w:t>
      </w:r>
      <w:r>
        <w:t>activity account</w:t>
      </w:r>
      <w:r w:rsidR="007535D0">
        <w:t>ed</w:t>
      </w:r>
      <w:r>
        <w:t xml:space="preserve"> for a substantial share of the </w:t>
      </w:r>
      <w:proofErr w:type="spellStart"/>
      <w:r>
        <w:t>FSO’s</w:t>
      </w:r>
      <w:proofErr w:type="spellEnd"/>
      <w:r>
        <w:t xml:space="preserve"> time in Greater Manchester (52%) and around a quarter of the </w:t>
      </w:r>
      <w:proofErr w:type="spellStart"/>
      <w:r>
        <w:t>FSO</w:t>
      </w:r>
      <w:r w:rsidR="00EB15BD">
        <w:t>’s</w:t>
      </w:r>
      <w:proofErr w:type="spellEnd"/>
      <w:r>
        <w:t xml:space="preserve"> time in Suffolk</w:t>
      </w:r>
      <w:r w:rsidR="00EB15BD">
        <w:t>,</w:t>
      </w:r>
      <w:r>
        <w:t xml:space="preserve"> along with 26% of </w:t>
      </w:r>
      <w:proofErr w:type="spellStart"/>
      <w:r>
        <w:t>FSO</w:t>
      </w:r>
      <w:proofErr w:type="spellEnd"/>
      <w:r>
        <w:t xml:space="preserve"> casework time in Greater Manchester and 29% of </w:t>
      </w:r>
      <w:proofErr w:type="spellStart"/>
      <w:r>
        <w:t>FSO</w:t>
      </w:r>
      <w:proofErr w:type="spellEnd"/>
      <w:r>
        <w:t xml:space="preserve"> casework time in Suffolk. </w:t>
      </w:r>
      <w:r w:rsidR="000418CC">
        <w:t xml:space="preserve">This left </w:t>
      </w:r>
      <w:r w:rsidR="000418CC" w:rsidRPr="00E01364">
        <w:t xml:space="preserve">less opportunity to provide broader support to places of worship on </w:t>
      </w:r>
      <w:r w:rsidR="000418CC">
        <w:t>developing</w:t>
      </w:r>
      <w:r w:rsidR="000418CC" w:rsidRPr="00E01364">
        <w:t xml:space="preserve"> maintenance plans or advice on potential funding routes for larger repair projects.</w:t>
      </w:r>
      <w:r w:rsidR="000418CC">
        <w:t xml:space="preserve"> </w:t>
      </w:r>
      <w:r>
        <w:t>This will be monitored further for the final evaluation.</w:t>
      </w:r>
    </w:p>
    <w:p w14:paraId="3C1DF9B8" w14:textId="77777777" w:rsidR="0060274F" w:rsidRDefault="0060274F" w:rsidP="0060274F">
      <w:pPr>
        <w:pStyle w:val="ParaBullet1"/>
      </w:pPr>
      <w:r>
        <w:t xml:space="preserve">The </w:t>
      </w:r>
      <w:r w:rsidR="00A82764">
        <w:t xml:space="preserve">listed </w:t>
      </w:r>
      <w:r>
        <w:t xml:space="preserve">places of worship interviewed reported that the </w:t>
      </w:r>
      <w:r w:rsidR="00A82764">
        <w:t xml:space="preserve">grants from the Minor Repair Grant Fund </w:t>
      </w:r>
      <w:r>
        <w:t xml:space="preserve">and </w:t>
      </w:r>
      <w:proofErr w:type="spellStart"/>
      <w:r>
        <w:t>FSO</w:t>
      </w:r>
      <w:proofErr w:type="spellEnd"/>
      <w:r>
        <w:t xml:space="preserve"> support had</w:t>
      </w:r>
      <w:r w:rsidRPr="0060274F">
        <w:rPr>
          <w:b/>
        </w:rPr>
        <w:t xml:space="preserve"> </w:t>
      </w:r>
      <w:r>
        <w:t>meant they</w:t>
      </w:r>
      <w:r w:rsidRPr="0060274F">
        <w:rPr>
          <w:b/>
        </w:rPr>
        <w:t xml:space="preserve"> brought forward maintenance and repa</w:t>
      </w:r>
      <w:r w:rsidRPr="0094778A">
        <w:rPr>
          <w:b/>
        </w:rPr>
        <w:t>irs</w:t>
      </w:r>
      <w:r w:rsidRPr="0060274F">
        <w:rPr>
          <w:b/>
        </w:rPr>
        <w:t xml:space="preserve"> works that otherwise would not have happened until later </w:t>
      </w:r>
      <w:r>
        <w:rPr>
          <w:b/>
        </w:rPr>
        <w:t>(perhaps by 2-</w:t>
      </w:r>
      <w:r w:rsidR="00A82764">
        <w:rPr>
          <w:b/>
        </w:rPr>
        <w:t>7</w:t>
      </w:r>
      <w:r>
        <w:rPr>
          <w:b/>
        </w:rPr>
        <w:t xml:space="preserve"> years)</w:t>
      </w:r>
      <w:r w:rsidR="0094778A">
        <w:rPr>
          <w:b/>
        </w:rPr>
        <w:t>,</w:t>
      </w:r>
      <w:r>
        <w:rPr>
          <w:b/>
        </w:rPr>
        <w:t xml:space="preserve"> </w:t>
      </w:r>
      <w:r w:rsidRPr="0060274F">
        <w:rPr>
          <w:b/>
        </w:rPr>
        <w:t xml:space="preserve">if at all. </w:t>
      </w:r>
      <w:r>
        <w:t>The reasons given for this were that:</w:t>
      </w:r>
    </w:p>
    <w:p w14:paraId="6501C91B" w14:textId="24AA8440" w:rsidR="0060274F" w:rsidRDefault="0060274F" w:rsidP="0060274F">
      <w:pPr>
        <w:pStyle w:val="ParaBullet2"/>
      </w:pPr>
      <w:r>
        <w:t xml:space="preserve">The </w:t>
      </w:r>
      <w:r w:rsidR="00A82764">
        <w:t xml:space="preserve">grant </w:t>
      </w:r>
      <w:r>
        <w:t xml:space="preserve">allowed more works to be undertaken in one go, whereas this would not </w:t>
      </w:r>
      <w:r w:rsidR="00DC5426">
        <w:t xml:space="preserve">otherwise </w:t>
      </w:r>
      <w:r>
        <w:t>have been possible because of financial constraints;</w:t>
      </w:r>
    </w:p>
    <w:p w14:paraId="108CF2AB" w14:textId="77777777" w:rsidR="0060274F" w:rsidRDefault="0060274F" w:rsidP="0060274F">
      <w:pPr>
        <w:pStyle w:val="ParaBullet2"/>
      </w:pPr>
      <w:r>
        <w:t xml:space="preserve">The advice of the </w:t>
      </w:r>
      <w:proofErr w:type="spellStart"/>
      <w:r>
        <w:t>FSO</w:t>
      </w:r>
      <w:proofErr w:type="spellEnd"/>
      <w:r>
        <w:t xml:space="preserve"> </w:t>
      </w:r>
      <w:r w:rsidRPr="0094778A">
        <w:t>meant</w:t>
      </w:r>
      <w:r>
        <w:t xml:space="preserve"> a more systematic approach was used to decide on the required maintenance and repairs which would otherwise have been undertaken in a more ‘piecemeal’ approach over a number of years; </w:t>
      </w:r>
      <w:r w:rsidR="00233C15">
        <w:t>and</w:t>
      </w:r>
    </w:p>
    <w:p w14:paraId="0A464624" w14:textId="77777777" w:rsidR="0060274F" w:rsidRDefault="0060274F" w:rsidP="0060274F">
      <w:pPr>
        <w:pStyle w:val="ParaBullet2"/>
      </w:pPr>
      <w:r>
        <w:t xml:space="preserve">The minor repair fund and </w:t>
      </w:r>
      <w:proofErr w:type="spellStart"/>
      <w:r>
        <w:t>FSO</w:t>
      </w:r>
      <w:proofErr w:type="spellEnd"/>
      <w:r>
        <w:t xml:space="preserve"> advice meant more focus on maintenance and minor repairs, whereas the place of worship would previously have been focussed on major works projects instead</w:t>
      </w:r>
      <w:r w:rsidR="00233C15">
        <w:t>.</w:t>
      </w:r>
    </w:p>
    <w:p w14:paraId="44FD9983" w14:textId="59F6879D" w:rsidR="003807FC" w:rsidRPr="00853507" w:rsidRDefault="003807FC" w:rsidP="003807FC">
      <w:pPr>
        <w:pStyle w:val="Heading4"/>
      </w:pPr>
      <w:r w:rsidRPr="00853507">
        <w:t>Community Development Advis</w:t>
      </w:r>
      <w:r w:rsidR="009C43C5">
        <w:t>e</w:t>
      </w:r>
      <w:r w:rsidRPr="00853507">
        <w:t>r</w:t>
      </w:r>
      <w:r w:rsidR="00370D94">
        <w:t>s</w:t>
      </w:r>
    </w:p>
    <w:p w14:paraId="4FF7068A" w14:textId="74664BE8" w:rsidR="0060274F" w:rsidRDefault="003807FC" w:rsidP="0060274F">
      <w:pPr>
        <w:pStyle w:val="ParaBullet1"/>
      </w:pPr>
      <w:r>
        <w:t xml:space="preserve">The evidence suggests that the </w:t>
      </w:r>
      <w:proofErr w:type="spellStart"/>
      <w:r>
        <w:t>CDA</w:t>
      </w:r>
      <w:r w:rsidR="00EB15BD">
        <w:t>s</w:t>
      </w:r>
      <w:proofErr w:type="spellEnd"/>
      <w:r>
        <w:t xml:space="preserve"> </w:t>
      </w:r>
      <w:r w:rsidR="00EB15BD">
        <w:t>have</w:t>
      </w:r>
      <w:r>
        <w:t xml:space="preserve"> needed to be flexible to apply very different approaches for different places of worship. This reflects the characteristics of the local communities</w:t>
      </w:r>
      <w:r w:rsidR="00DC5426">
        <w:t xml:space="preserve">, </w:t>
      </w:r>
      <w:r>
        <w:t xml:space="preserve">and </w:t>
      </w:r>
      <w:r w:rsidR="00DC5426">
        <w:t xml:space="preserve">the fact </w:t>
      </w:r>
      <w:r>
        <w:t>that the</w:t>
      </w:r>
      <w:r w:rsidR="00980B05">
        <w:t xml:space="preserve"> places</w:t>
      </w:r>
      <w:r>
        <w:t xml:space="preserve"> start from different levels of existing engagement. For example, for some</w:t>
      </w:r>
      <w:r w:rsidR="00DC69D9">
        <w:t>,</w:t>
      </w:r>
      <w:r>
        <w:t xml:space="preserve"> opening outside of worship times is a major step, while others already have relatively high level</w:t>
      </w:r>
      <w:r w:rsidR="00EB15BD">
        <w:t>s</w:t>
      </w:r>
      <w:r>
        <w:t xml:space="preserve"> of engagement and activities.</w:t>
      </w:r>
    </w:p>
    <w:p w14:paraId="52C2AEB4" w14:textId="77777777" w:rsidR="0060274F" w:rsidRDefault="0060274F" w:rsidP="0060274F">
      <w:pPr>
        <w:pStyle w:val="ParaBullet1"/>
      </w:pPr>
      <w:r>
        <w:t xml:space="preserve">The qualitative research highlighted that new community engagement initiatives take time to develop and build momentum. At the time the qualitative research was undertaken in April, most places of worship interviewed were at the stage of developing new ideas. The key changes that </w:t>
      </w:r>
      <w:r w:rsidR="00EB15BD">
        <w:t>they</w:t>
      </w:r>
      <w:r>
        <w:t xml:space="preserve"> reported had come about as a result of the pilot were:</w:t>
      </w:r>
    </w:p>
    <w:p w14:paraId="11B50FAD" w14:textId="77777777" w:rsidR="0060274F" w:rsidRDefault="0060274F" w:rsidP="0060274F">
      <w:pPr>
        <w:pStyle w:val="ParaBullet2"/>
      </w:pPr>
      <w:r>
        <w:t>Developing new ideas to engage the wider community with the place of worship;</w:t>
      </w:r>
    </w:p>
    <w:p w14:paraId="6A2722FB" w14:textId="77777777" w:rsidR="0060274F" w:rsidRDefault="0060274F" w:rsidP="0060274F">
      <w:pPr>
        <w:pStyle w:val="ParaBullet2"/>
      </w:pPr>
      <w:r>
        <w:t>Fleshing out and bringing forward community engagement ideas that had already been considered but not taken forward previously; and</w:t>
      </w:r>
    </w:p>
    <w:p w14:paraId="7A75EDCB" w14:textId="77777777" w:rsidR="0060274F" w:rsidRDefault="0094778A" w:rsidP="0060274F">
      <w:pPr>
        <w:pStyle w:val="ParaBullet2"/>
      </w:pPr>
      <w:r>
        <w:t>Starting, i</w:t>
      </w:r>
      <w:r w:rsidR="0060274F">
        <w:t>n some cases, to implement the ideas developed.</w:t>
      </w:r>
    </w:p>
    <w:p w14:paraId="19307331" w14:textId="77777777" w:rsidR="003807FC" w:rsidRDefault="003807FC" w:rsidP="003807FC">
      <w:pPr>
        <w:pStyle w:val="ParaBullet1"/>
      </w:pPr>
      <w:r>
        <w:lastRenderedPageBreak/>
        <w:t xml:space="preserve">The interviews with the </w:t>
      </w:r>
      <w:proofErr w:type="spellStart"/>
      <w:r>
        <w:t>CDA</w:t>
      </w:r>
      <w:proofErr w:type="spellEnd"/>
      <w:r>
        <w:t xml:space="preserve"> and stakeholders in Greater Manchester identified some challenges with engaging places of worship in this urban area. Four reasons for this were identified:</w:t>
      </w:r>
    </w:p>
    <w:p w14:paraId="72BFEEBF" w14:textId="1E2EB692" w:rsidR="003807FC" w:rsidRDefault="003807FC" w:rsidP="003807FC">
      <w:pPr>
        <w:pStyle w:val="ListBullet2"/>
      </w:pPr>
      <w:r>
        <w:t xml:space="preserve">Some places of worship are already very active </w:t>
      </w:r>
      <w:r w:rsidR="00980B05">
        <w:t xml:space="preserve">in </w:t>
      </w:r>
      <w:r>
        <w:t xml:space="preserve">their community and so did not see the need for further support, or wished to focus their attention on charitable outreach rather than activities that </w:t>
      </w:r>
      <w:r w:rsidR="009C43C5">
        <w:t xml:space="preserve">might </w:t>
      </w:r>
      <w:r>
        <w:t>raise income for the place of worship;</w:t>
      </w:r>
    </w:p>
    <w:p w14:paraId="48370E52" w14:textId="011ED1FD" w:rsidR="003807FC" w:rsidRPr="00980B05" w:rsidRDefault="003807FC" w:rsidP="003807FC">
      <w:pPr>
        <w:pStyle w:val="ListBullet2"/>
      </w:pPr>
      <w:r w:rsidRPr="00980B05">
        <w:t xml:space="preserve">Some places of worship are located near several other community facilities and </w:t>
      </w:r>
      <w:r w:rsidR="00980B05" w:rsidRPr="00980B05">
        <w:t xml:space="preserve">congregations in this situation </w:t>
      </w:r>
      <w:r w:rsidRPr="00980B05">
        <w:t xml:space="preserve">felt further community engagement would therefore prove challenging when faced with this competition; </w:t>
      </w:r>
    </w:p>
    <w:p w14:paraId="032D403A" w14:textId="016B3AF0" w:rsidR="003807FC" w:rsidRPr="00980B05" w:rsidRDefault="003807FC" w:rsidP="003807FC">
      <w:pPr>
        <w:pStyle w:val="ListBullet2"/>
      </w:pPr>
      <w:r w:rsidRPr="00980B05">
        <w:t xml:space="preserve">Where there is a high density of places of worship, this can create a challenge in finding a </w:t>
      </w:r>
      <w:r w:rsidR="00980B05" w:rsidRPr="00980B05">
        <w:t xml:space="preserve">distinctive </w:t>
      </w:r>
      <w:r w:rsidRPr="00980B05">
        <w:t>role for each place of worship in engaging the community;</w:t>
      </w:r>
      <w:r w:rsidR="00EB15BD" w:rsidRPr="00980B05">
        <w:t xml:space="preserve"> and</w:t>
      </w:r>
    </w:p>
    <w:p w14:paraId="7A059BC7" w14:textId="77777777" w:rsidR="003807FC" w:rsidRDefault="003807FC" w:rsidP="003807FC">
      <w:pPr>
        <w:pStyle w:val="ListBullet2"/>
      </w:pPr>
      <w:r>
        <w:t>Turnover of volunteers ha</w:t>
      </w:r>
      <w:r w:rsidR="009C43C5">
        <w:t>s</w:t>
      </w:r>
      <w:r>
        <w:t xml:space="preserve"> disrupted progress in building connections with some places of worship for the pilot team.</w:t>
      </w:r>
    </w:p>
    <w:p w14:paraId="44360FAA" w14:textId="77777777" w:rsidR="003807FC" w:rsidRDefault="003807FC" w:rsidP="003807FC">
      <w:pPr>
        <w:pStyle w:val="Heading4"/>
      </w:pPr>
      <w:r>
        <w:t>Minor Repair Grant Fund</w:t>
      </w:r>
    </w:p>
    <w:p w14:paraId="6903CC97" w14:textId="7F3DD420" w:rsidR="003807FC" w:rsidRDefault="00DC5426" w:rsidP="0058361F">
      <w:pPr>
        <w:pStyle w:val="ParaBullet1"/>
      </w:pPr>
      <w:r>
        <w:t xml:space="preserve">A target was set to allocate £250,000 of grants in each of the pilot areas before the end of March 2019. </w:t>
      </w:r>
      <w:r w:rsidR="00565A70">
        <w:t xml:space="preserve">Greater Manchester used slightly more of their grant funding allocation than Suffolk (£229,041 compared with £212,479 respectively). </w:t>
      </w:r>
      <w:r w:rsidR="003807FC">
        <w:t xml:space="preserve">Despite significant efforts, particularly from the </w:t>
      </w:r>
      <w:proofErr w:type="spellStart"/>
      <w:r w:rsidR="003807FC">
        <w:t>FSOs</w:t>
      </w:r>
      <w:proofErr w:type="spellEnd"/>
      <w:r w:rsidR="003807FC">
        <w:t xml:space="preserve">, </w:t>
      </w:r>
      <w:r w:rsidR="009A58F8">
        <w:t>the grant funding used in both areas was under target</w:t>
      </w:r>
      <w:r w:rsidR="003807FC">
        <w:t xml:space="preserve">. </w:t>
      </w:r>
    </w:p>
    <w:p w14:paraId="4F460978" w14:textId="77777777" w:rsidR="009A58F8" w:rsidRDefault="009A58F8" w:rsidP="009A58F8">
      <w:pPr>
        <w:pStyle w:val="ParaBullet1"/>
      </w:pPr>
      <w:r>
        <w:t>A total of 54 grants were allocated in the period to March 2019, with 27 in each pilot area. This implies an average grant award per listed place of worship of £8,483 in Greater Manchester and £7,870 in Suffolk.</w:t>
      </w:r>
    </w:p>
    <w:p w14:paraId="65E6B7A8" w14:textId="77777777" w:rsidR="00DC5426" w:rsidRDefault="00DC5426" w:rsidP="00DC5426">
      <w:pPr>
        <w:pStyle w:val="ParaBullet1"/>
      </w:pPr>
      <w:r>
        <w:t>Grant applications were submitted by the Church of England, Roman Catholic and Unitarian listed places of worship in both Greater Manchester and Suffolk. Jewish and Methodist listed places of worship also submitted grant applications in Greater Manchester (note that there are no minority faith listed places of worship in Suffolk).</w:t>
      </w:r>
    </w:p>
    <w:p w14:paraId="299C449C" w14:textId="77777777" w:rsidR="00DC5426" w:rsidRDefault="00DC5426" w:rsidP="00DC5426">
      <w:pPr>
        <w:pStyle w:val="ParaBullet1"/>
      </w:pPr>
      <w:r>
        <w:t>The grant applications were for slightly different types of projects in each area. In Suffolk, roof works and repair of external walls were the most common categories of works (accounting for 33% and 24% of the value of all grants awarded in Suffolk respectively). In Greater Manchester, roof works and rainwater disposal were the most common categories of works (each accounting for around 24% of grants awarded in Greater Manchester, i.e. around half the total when taken together).</w:t>
      </w:r>
    </w:p>
    <w:p w14:paraId="5B4FEC91" w14:textId="1BE69333" w:rsidR="00DC5426" w:rsidRDefault="00DC5426" w:rsidP="00DC5426">
      <w:pPr>
        <w:pStyle w:val="ParaBullet1"/>
      </w:pPr>
      <w:r>
        <w:t xml:space="preserve">Listed places of worship interviewed for this interim evaluation valued the speed with which grants were assessed and approved, with it taking less than three months from meeting the </w:t>
      </w:r>
      <w:proofErr w:type="spellStart"/>
      <w:r>
        <w:t>FSO</w:t>
      </w:r>
      <w:proofErr w:type="spellEnd"/>
      <w:r>
        <w:t xml:space="preserve"> to being awarded grants in some examples.</w:t>
      </w:r>
    </w:p>
    <w:p w14:paraId="50A6152A" w14:textId="77777777" w:rsidR="003807FC" w:rsidRDefault="003807FC" w:rsidP="003807FC">
      <w:pPr>
        <w:pStyle w:val="Heading4"/>
      </w:pPr>
      <w:r>
        <w:t>Workshops</w:t>
      </w:r>
    </w:p>
    <w:p w14:paraId="5B94FD7E" w14:textId="6B9ADD4F" w:rsidR="00B40585" w:rsidRPr="001259A0" w:rsidRDefault="00B40585" w:rsidP="00B40585">
      <w:pPr>
        <w:pStyle w:val="ParaBullet1"/>
      </w:pPr>
      <w:r>
        <w:t xml:space="preserve">Four workshops were hosted over the first seven months of </w:t>
      </w:r>
      <w:r w:rsidRPr="001259A0">
        <w:t xml:space="preserve">the </w:t>
      </w:r>
      <w:r w:rsidR="00BD0D4F">
        <w:t>p</w:t>
      </w:r>
      <w:r w:rsidRPr="001259A0">
        <w:t>ilot. These included one Stitch in Time maintenan</w:t>
      </w:r>
      <w:r>
        <w:t xml:space="preserve">ce workshop (on fabric maintenance) </w:t>
      </w:r>
      <w:r>
        <w:lastRenderedPageBreak/>
        <w:t xml:space="preserve">and one workshop on Places of Worship and the Wider Community (on community engagement) in each of Suffolk and Greater Manchester. These workshops were designed and </w:t>
      </w:r>
      <w:r w:rsidRPr="001259A0">
        <w:t>delivered by the Churches Conservation Trust</w:t>
      </w:r>
      <w:r w:rsidRPr="00980B05">
        <w:t xml:space="preserve"> </w:t>
      </w:r>
      <w:r>
        <w:t>with extensive design input from the Historic England Taylor Review Pilot team</w:t>
      </w:r>
      <w:r w:rsidRPr="001259A0">
        <w:t>.</w:t>
      </w:r>
    </w:p>
    <w:p w14:paraId="7DCDB34C" w14:textId="77777777" w:rsidR="00B40585" w:rsidRDefault="00B40585" w:rsidP="00B40585">
      <w:pPr>
        <w:pStyle w:val="ParaBullet1"/>
      </w:pPr>
      <w:r>
        <w:t>Attendance was somewhat below the target of 30 attendees for three of the four workshops. For Stitch in Time workshops, there were 17 attendees in Greater Manchester and 14 in Suffolk.</w:t>
      </w:r>
      <w:r w:rsidRPr="00AD5499">
        <w:t xml:space="preserve"> </w:t>
      </w:r>
      <w:r>
        <w:t>For the Places of Worship and the Wider Community workshops, there were 20 attendees in Greater Manchester and 32 in Suffolk.</w:t>
      </w:r>
    </w:p>
    <w:p w14:paraId="5764535C" w14:textId="29574F3A" w:rsidR="00B40585" w:rsidRDefault="00B40585" w:rsidP="00B40585">
      <w:pPr>
        <w:pStyle w:val="ParaBullet1"/>
      </w:pPr>
      <w:r>
        <w:t xml:space="preserve">Feedback from workshop attendees was positive and suggested intentions to implement changes following the workshops. Following the Stitch in Time workshops, 75% of attendees surveyed in Greater Manchester and around 85% in Suffolk intended to implement a maintenance plan after the workshop. Following the Places of Worship and the Wider Community workshops, 100% of attendees surveyed in Greater Manchester and 90% in Suffolk said they were </w:t>
      </w:r>
      <w:r w:rsidRPr="00AD5499">
        <w:t xml:space="preserve">planning to work with others to develop new activities in </w:t>
      </w:r>
      <w:r>
        <w:t>their</w:t>
      </w:r>
      <w:r w:rsidRPr="00AD5499">
        <w:t xml:space="preserve"> communities</w:t>
      </w:r>
      <w:r>
        <w:t xml:space="preserve"> following the workshop. What is not clear is whether they were intending to do this anyway prior to the workshop, nor whether this intention will be translated into action. </w:t>
      </w:r>
      <w:r w:rsidRPr="00E01364">
        <w:t>Whether actions are taken following the workshops will be tested with follow-up questionnaires further into the pilot.</w:t>
      </w:r>
    </w:p>
    <w:p w14:paraId="3EDEC7DD" w14:textId="77777777" w:rsidR="00B40585" w:rsidRDefault="00B40585" w:rsidP="00B40585">
      <w:pPr>
        <w:pStyle w:val="ParaBullet1"/>
      </w:pPr>
      <w:r>
        <w:t>Stakeholders identified some of the potential barriers to attendance as: the distance to travel to reach the workshops; lack of awareness of them; and the availability of similar workshops/ events being run by other organisations locally (including denominational training).</w:t>
      </w:r>
    </w:p>
    <w:p w14:paraId="1BD879D3" w14:textId="77777777" w:rsidR="00A3177F" w:rsidRDefault="00802BC1" w:rsidP="00802BC1">
      <w:pPr>
        <w:pStyle w:val="Heading4"/>
      </w:pPr>
      <w:r>
        <w:t>Rapid action learning</w:t>
      </w:r>
    </w:p>
    <w:p w14:paraId="5AC641BB" w14:textId="278F33E6" w:rsidR="00802BC1" w:rsidRPr="00802BC1" w:rsidRDefault="00802BC1" w:rsidP="00802BC1">
      <w:r>
        <w:t xml:space="preserve">On the basis of these learnings and observations from the formative evaluation, </w:t>
      </w:r>
      <w:r w:rsidR="000D6FEE">
        <w:t xml:space="preserve">DCMS and Historic England have already made amendments to the implementation of the </w:t>
      </w:r>
      <w:r w:rsidR="006D3B8D">
        <w:t>pilot</w:t>
      </w:r>
      <w:r w:rsidR="00E01364">
        <w:t xml:space="preserve">. </w:t>
      </w:r>
      <w:r w:rsidR="00E01364" w:rsidRPr="00E01364">
        <w:t>This reflects an approach of seeking to respond to feedback during the pilot</w:t>
      </w:r>
      <w:r w:rsidR="000D6FEE">
        <w:t xml:space="preserve"> in order to address specific issues and enhance </w:t>
      </w:r>
      <w:r w:rsidR="00725640">
        <w:t xml:space="preserve">its </w:t>
      </w:r>
      <w:r w:rsidR="000D6FEE">
        <w:t xml:space="preserve">effectiveness. These are shown in </w:t>
      </w:r>
      <w:r w:rsidR="000D6FEE">
        <w:fldChar w:fldCharType="begin"/>
      </w:r>
      <w:r w:rsidR="000D6FEE">
        <w:instrText xml:space="preserve"> REF _Ref18163438 \h </w:instrText>
      </w:r>
      <w:r w:rsidR="000D6FEE">
        <w:fldChar w:fldCharType="separate"/>
      </w:r>
      <w:r w:rsidR="008C7388">
        <w:t xml:space="preserve">Figure </w:t>
      </w:r>
      <w:r w:rsidR="008C7388">
        <w:rPr>
          <w:noProof/>
        </w:rPr>
        <w:t>2</w:t>
      </w:r>
      <w:r w:rsidR="000D6FEE">
        <w:fldChar w:fldCharType="end"/>
      </w:r>
      <w:r w:rsidR="000D6FEE">
        <w:t>.</w:t>
      </w:r>
    </w:p>
    <w:p w14:paraId="02D497FA" w14:textId="15B134BC" w:rsidR="009027EF" w:rsidRDefault="009027EF" w:rsidP="000A5751">
      <w:pPr>
        <w:pStyle w:val="Caption"/>
      </w:pPr>
      <w:bookmarkStart w:id="30" w:name="_Ref18163438"/>
      <w:r>
        <w:lastRenderedPageBreak/>
        <w:t xml:space="preserve">Figure </w:t>
      </w:r>
      <w:r w:rsidR="00D04F67">
        <w:rPr>
          <w:noProof/>
        </w:rPr>
        <w:fldChar w:fldCharType="begin"/>
      </w:r>
      <w:r w:rsidR="00D04F67">
        <w:rPr>
          <w:noProof/>
        </w:rPr>
        <w:instrText xml:space="preserve"> SEQ Figure </w:instrText>
      </w:r>
      <w:r w:rsidR="00D04F67">
        <w:rPr>
          <w:noProof/>
        </w:rPr>
        <w:fldChar w:fldCharType="separate"/>
      </w:r>
      <w:r w:rsidR="008C7388">
        <w:rPr>
          <w:noProof/>
        </w:rPr>
        <w:t>2</w:t>
      </w:r>
      <w:r w:rsidR="00D04F67">
        <w:rPr>
          <w:noProof/>
        </w:rPr>
        <w:fldChar w:fldCharType="end"/>
      </w:r>
      <w:bookmarkEnd w:id="30"/>
      <w:r>
        <w:tab/>
      </w:r>
      <w:r w:rsidR="00947EB2">
        <w:t xml:space="preserve">Summary of observations on </w:t>
      </w:r>
      <w:r w:rsidR="00CE7744">
        <w:t xml:space="preserve">the </w:t>
      </w:r>
      <w:r w:rsidR="00947EB2">
        <w:t>delivery of the pilot so far</w:t>
      </w:r>
      <w:r w:rsidR="00F718F1">
        <w:t xml:space="preserve"> and </w:t>
      </w:r>
      <w:r w:rsidR="00A633B8">
        <w:t>actions</w:t>
      </w:r>
      <w:r w:rsidR="00F718F1">
        <w:t xml:space="preserve"> identified by Historic England and DCMS</w:t>
      </w:r>
    </w:p>
    <w:tbl>
      <w:tblPr>
        <w:tblStyle w:val="Frontier"/>
        <w:tblW w:w="7940" w:type="dxa"/>
        <w:tblLayout w:type="fixed"/>
        <w:tblLook w:val="0620" w:firstRow="1" w:lastRow="0" w:firstColumn="0" w:lastColumn="0" w:noHBand="1" w:noVBand="1"/>
      </w:tblPr>
      <w:tblGrid>
        <w:gridCol w:w="1700"/>
        <w:gridCol w:w="2978"/>
        <w:gridCol w:w="3262"/>
      </w:tblGrid>
      <w:tr w:rsidR="00E01364" w:rsidRPr="00263104" w14:paraId="6345B196" w14:textId="77777777" w:rsidTr="000A5751">
        <w:trPr>
          <w:cnfStyle w:val="100000000000" w:firstRow="1" w:lastRow="0" w:firstColumn="0" w:lastColumn="0" w:oddVBand="0" w:evenVBand="0" w:oddHBand="0" w:evenHBand="0" w:firstRowFirstColumn="0" w:firstRowLastColumn="0" w:lastRowFirstColumn="0" w:lastRowLastColumn="0"/>
          <w:trHeight w:val="20"/>
          <w:tblHeader/>
        </w:trPr>
        <w:tc>
          <w:tcPr>
            <w:tcW w:w="1071" w:type="pct"/>
          </w:tcPr>
          <w:p w14:paraId="30D6FAA8" w14:textId="77777777" w:rsidR="00E01364" w:rsidRPr="00263104" w:rsidRDefault="00E01364" w:rsidP="00E157CA">
            <w:pPr>
              <w:pStyle w:val="TableHeadingLeft"/>
            </w:pPr>
            <w:r>
              <w:t>Pilot activity area</w:t>
            </w:r>
          </w:p>
        </w:tc>
        <w:tc>
          <w:tcPr>
            <w:tcW w:w="1875" w:type="pct"/>
          </w:tcPr>
          <w:p w14:paraId="425AD8A6" w14:textId="77777777" w:rsidR="00E01364" w:rsidRPr="00263104" w:rsidRDefault="00E01364" w:rsidP="00E157CA">
            <w:pPr>
              <w:pStyle w:val="TableHeadingLeft"/>
            </w:pPr>
            <w:r>
              <w:t>Observation</w:t>
            </w:r>
          </w:p>
        </w:tc>
        <w:tc>
          <w:tcPr>
            <w:tcW w:w="2054" w:type="pct"/>
          </w:tcPr>
          <w:p w14:paraId="32362C13" w14:textId="77777777" w:rsidR="00E01364" w:rsidRPr="00263104" w:rsidRDefault="00E01364" w:rsidP="00E157CA">
            <w:pPr>
              <w:pStyle w:val="TableHeadingLeft"/>
            </w:pPr>
            <w:r>
              <w:t>Actions taken by Historic England and DCMS to apply the formative learning</w:t>
            </w:r>
          </w:p>
        </w:tc>
      </w:tr>
      <w:tr w:rsidR="00E01364" w:rsidRPr="007F007E" w14:paraId="382661D6" w14:textId="77777777" w:rsidTr="000A5751">
        <w:trPr>
          <w:trHeight w:val="20"/>
        </w:trPr>
        <w:tc>
          <w:tcPr>
            <w:tcW w:w="1071" w:type="pct"/>
          </w:tcPr>
          <w:p w14:paraId="03BABBC9" w14:textId="77777777" w:rsidR="00E01364" w:rsidRDefault="00E01364" w:rsidP="00E157CA">
            <w:pPr>
              <w:pStyle w:val="TableTextLeft"/>
            </w:pPr>
            <w:r>
              <w:t>Cross-cutting</w:t>
            </w:r>
          </w:p>
        </w:tc>
        <w:tc>
          <w:tcPr>
            <w:tcW w:w="1875" w:type="pct"/>
          </w:tcPr>
          <w:p w14:paraId="2DC2BDE6" w14:textId="3208EE46" w:rsidR="00E01364" w:rsidRDefault="00E01364" w:rsidP="00E157CA">
            <w:pPr>
              <w:pStyle w:val="TableTextLeft"/>
            </w:pPr>
            <w:r>
              <w:t>A high volume of enquiries received at the start of the pilot, particularly in Suffolk, has limited opportunities to proactively seek out vulnerable listed places of worship that may need support; and minority faith groups have been relatively hard to reach in Greater Manchester so far</w:t>
            </w:r>
            <w:r w:rsidR="005B66F2">
              <w:t>.</w:t>
            </w:r>
          </w:p>
        </w:tc>
        <w:tc>
          <w:tcPr>
            <w:tcW w:w="2054" w:type="pct"/>
          </w:tcPr>
          <w:p w14:paraId="22FBFD05" w14:textId="029EA7F2" w:rsidR="00E01364" w:rsidDel="003B4055" w:rsidRDefault="00C47F83" w:rsidP="00C9583A">
            <w:pPr>
              <w:pStyle w:val="TableTextLeft"/>
            </w:pPr>
            <w:r>
              <w:t>Once</w:t>
            </w:r>
            <w:r w:rsidR="00E01364">
              <w:t xml:space="preserve"> the initial high volume of enquiries received at the start of the pilot </w:t>
            </w:r>
            <w:r>
              <w:t>was</w:t>
            </w:r>
            <w:r w:rsidR="00E01364">
              <w:t xml:space="preserve"> </w:t>
            </w:r>
            <w:r w:rsidR="00326B58">
              <w:t>addressed</w:t>
            </w:r>
            <w:r w:rsidR="00E01364">
              <w:t xml:space="preserve">, a </w:t>
            </w:r>
            <w:r w:rsidR="00C9583A">
              <w:t xml:space="preserve">targeted </w:t>
            </w:r>
            <w:r w:rsidR="00E01364">
              <w:t xml:space="preserve">effort </w:t>
            </w:r>
            <w:r>
              <w:t>has been</w:t>
            </w:r>
            <w:r w:rsidR="00E01364">
              <w:t xml:space="preserve"> made to seek out vulnerable</w:t>
            </w:r>
            <w:r>
              <w:rPr>
                <w:rStyle w:val="FootnoteReference"/>
              </w:rPr>
              <w:footnoteReference w:id="10"/>
            </w:r>
            <w:r w:rsidR="00E01364">
              <w:t xml:space="preserve"> and minority faith group listed places of worship </w:t>
            </w:r>
            <w:r w:rsidRPr="00AE14C7">
              <w:t xml:space="preserve">that may be able to benefit from the </w:t>
            </w:r>
            <w:r w:rsidR="00D67828">
              <w:t>p</w:t>
            </w:r>
            <w:r w:rsidRPr="00AE14C7">
              <w:t>ilot but have not actively engaged for whatever reason</w:t>
            </w:r>
            <w:r w:rsidR="00E01364">
              <w:t>.</w:t>
            </w:r>
          </w:p>
        </w:tc>
      </w:tr>
      <w:tr w:rsidR="00E01364" w:rsidRPr="007F007E" w14:paraId="08261663" w14:textId="77777777" w:rsidTr="000A5751">
        <w:trPr>
          <w:trHeight w:val="20"/>
        </w:trPr>
        <w:tc>
          <w:tcPr>
            <w:tcW w:w="1071" w:type="pct"/>
          </w:tcPr>
          <w:p w14:paraId="33843159" w14:textId="77777777" w:rsidR="00E01364" w:rsidRPr="00D77DD0" w:rsidRDefault="00E01364" w:rsidP="00E157CA">
            <w:pPr>
              <w:pStyle w:val="TableTextLeft"/>
            </w:pPr>
            <w:r>
              <w:t>Minor Repair Grant Fund</w:t>
            </w:r>
          </w:p>
        </w:tc>
        <w:tc>
          <w:tcPr>
            <w:tcW w:w="1875" w:type="pct"/>
          </w:tcPr>
          <w:p w14:paraId="12B1022E" w14:textId="77777777" w:rsidR="00E01364" w:rsidRDefault="00E01364" w:rsidP="00E157CA">
            <w:pPr>
              <w:pStyle w:val="TableTextLeft"/>
            </w:pPr>
            <w:r>
              <w:t>Despite the high demand for grant funding, the target to distribute £250,000 in each area has not been met in either Greater Manchester or Suffolk (allocations have been around £2</w:t>
            </w:r>
            <w:r w:rsidR="004762F7">
              <w:t xml:space="preserve">29,000 </w:t>
            </w:r>
            <w:r>
              <w:t>in Greater Manchester and just over £2</w:t>
            </w:r>
            <w:r w:rsidR="004762F7">
              <w:t>12</w:t>
            </w:r>
            <w:r>
              <w:t xml:space="preserve">,000 in Suffolk). </w:t>
            </w:r>
          </w:p>
          <w:p w14:paraId="5F62F57E" w14:textId="77777777" w:rsidR="00073137" w:rsidRDefault="00073137" w:rsidP="00E157CA">
            <w:pPr>
              <w:pStyle w:val="TableTextLeft"/>
            </w:pPr>
          </w:p>
          <w:p w14:paraId="7165FEAB" w14:textId="51C14627" w:rsidR="00073137" w:rsidRPr="007F007E" w:rsidRDefault="00073137" w:rsidP="00E157CA">
            <w:pPr>
              <w:pStyle w:val="TableTextLeft"/>
            </w:pPr>
            <w:r>
              <w:t xml:space="preserve">Applications to the minor repair fund have required intensive input from </w:t>
            </w:r>
            <w:proofErr w:type="spellStart"/>
            <w:r>
              <w:t>FSOs</w:t>
            </w:r>
            <w:proofErr w:type="spellEnd"/>
            <w:r>
              <w:t xml:space="preserve"> and HE staff</w:t>
            </w:r>
            <w:r w:rsidR="00C04DFE">
              <w:t xml:space="preserve"> as part of the process to help congregations prioritise urgent works</w:t>
            </w:r>
            <w:r>
              <w:t xml:space="preserve">. This has resulted in a high success </w:t>
            </w:r>
            <w:r w:rsidR="00E53DFA">
              <w:t>rate,</w:t>
            </w:r>
            <w:r>
              <w:t xml:space="preserve"> but some applications had to be deferred beyond March 2019 because further information was needed to reach the point of approval.</w:t>
            </w:r>
          </w:p>
        </w:tc>
        <w:tc>
          <w:tcPr>
            <w:tcW w:w="2054" w:type="pct"/>
          </w:tcPr>
          <w:p w14:paraId="4A847D40" w14:textId="67C21F75" w:rsidR="00E01364" w:rsidRDefault="00E01364" w:rsidP="00E157CA">
            <w:pPr>
              <w:pStyle w:val="TableTextLeft"/>
            </w:pPr>
            <w:r>
              <w:t xml:space="preserve">In response to feedback from listed places of worship, the application form and supporting guidance have been refined to further streamline the requirements and provide greater clarity on the information needed. This aims to make the forms easier for listed places of worship to </w:t>
            </w:r>
            <w:r w:rsidR="00E53DFA">
              <w:t>complete and</w:t>
            </w:r>
            <w:r>
              <w:t xml:space="preserve"> reduce the need for </w:t>
            </w:r>
            <w:proofErr w:type="spellStart"/>
            <w:r>
              <w:t>FSOs</w:t>
            </w:r>
            <w:proofErr w:type="spellEnd"/>
            <w:r>
              <w:t xml:space="preserve"> to provide additional application support.</w:t>
            </w:r>
          </w:p>
          <w:p w14:paraId="0844DEA8" w14:textId="77777777" w:rsidR="00073137" w:rsidRDefault="00073137" w:rsidP="00E157CA">
            <w:pPr>
              <w:pStyle w:val="TableTextLeft"/>
            </w:pPr>
          </w:p>
          <w:p w14:paraId="70E7D011" w14:textId="3A3B1942" w:rsidR="00073137" w:rsidRPr="007F007E" w:rsidRDefault="00073137" w:rsidP="00E157CA">
            <w:pPr>
              <w:pStyle w:val="TableTextLeft"/>
            </w:pPr>
          </w:p>
        </w:tc>
      </w:tr>
      <w:tr w:rsidR="00E01364" w:rsidRPr="007F007E" w14:paraId="0ACD76E0" w14:textId="77777777" w:rsidTr="000A5751">
        <w:trPr>
          <w:trHeight w:val="20"/>
        </w:trPr>
        <w:tc>
          <w:tcPr>
            <w:tcW w:w="1071" w:type="pct"/>
          </w:tcPr>
          <w:p w14:paraId="38359155" w14:textId="6C5A11F9" w:rsidR="00E01364" w:rsidRPr="00D77DD0" w:rsidRDefault="00E01364" w:rsidP="00E157CA">
            <w:pPr>
              <w:pStyle w:val="TableTextLeft"/>
            </w:pPr>
            <w:r>
              <w:t xml:space="preserve">Fabric Support Officer </w:t>
            </w:r>
          </w:p>
        </w:tc>
        <w:tc>
          <w:tcPr>
            <w:tcW w:w="1875" w:type="pct"/>
          </w:tcPr>
          <w:p w14:paraId="628583A5" w14:textId="7ACEDFFB" w:rsidR="00E01364" w:rsidRPr="007F007E" w:rsidRDefault="00E01364" w:rsidP="000A5751">
            <w:pPr>
              <w:pStyle w:val="TableTextLeft"/>
            </w:pPr>
            <w:r>
              <w:t xml:space="preserve">The target of distributing £250,000 of grant funding in each area has inevitably led to a need for </w:t>
            </w:r>
            <w:proofErr w:type="spellStart"/>
            <w:r>
              <w:t>FSOs</w:t>
            </w:r>
            <w:proofErr w:type="spellEnd"/>
            <w:r>
              <w:t xml:space="preserve"> to focus their time on supporting grant applications when working with listed places of worship.</w:t>
            </w:r>
          </w:p>
        </w:tc>
        <w:tc>
          <w:tcPr>
            <w:tcW w:w="2054" w:type="pct"/>
          </w:tcPr>
          <w:p w14:paraId="39303E29" w14:textId="7F940CF7" w:rsidR="00E01364" w:rsidRPr="007F007E" w:rsidRDefault="00E01364" w:rsidP="000A5751">
            <w:pPr>
              <w:pStyle w:val="TableTextLeft"/>
            </w:pPr>
            <w:r>
              <w:t xml:space="preserve">With a longer period of time for the next tranche of grant funding to be distributed, this will </w:t>
            </w:r>
            <w:r w:rsidR="00C9583A">
              <w:t xml:space="preserve">reduce </w:t>
            </w:r>
            <w:r>
              <w:t xml:space="preserve">the need to focus on grants and free up time for the other aspects of the </w:t>
            </w:r>
            <w:proofErr w:type="spellStart"/>
            <w:r>
              <w:t>FSO</w:t>
            </w:r>
            <w:proofErr w:type="spellEnd"/>
            <w:r>
              <w:t xml:space="preserve"> role such as maintenance planning. A new maintenance checklist is being developed to support this.</w:t>
            </w:r>
          </w:p>
        </w:tc>
      </w:tr>
    </w:tbl>
    <w:p w14:paraId="0970A1DA" w14:textId="77777777" w:rsidR="009027EF" w:rsidRPr="001631D3" w:rsidRDefault="009027EF" w:rsidP="009027EF">
      <w:pPr>
        <w:pStyle w:val="Source"/>
      </w:pPr>
      <w:r>
        <w:t>Source</w:t>
      </w:r>
      <w:r w:rsidRPr="001631D3">
        <w:t xml:space="preserve">: </w:t>
      </w:r>
      <w:r>
        <w:tab/>
      </w:r>
      <w:r w:rsidR="00947EB2">
        <w:t>Frontier Economics</w:t>
      </w:r>
    </w:p>
    <w:p w14:paraId="248F5469" w14:textId="77777777" w:rsidR="009027EF" w:rsidRDefault="009027EF" w:rsidP="009027EF">
      <w:pPr>
        <w:pStyle w:val="ListBullet1"/>
        <w:numPr>
          <w:ilvl w:val="0"/>
          <w:numId w:val="0"/>
        </w:numPr>
        <w:ind w:left="340"/>
      </w:pPr>
    </w:p>
    <w:tbl>
      <w:tblPr>
        <w:tblStyle w:val="Frontier"/>
        <w:tblW w:w="7940" w:type="dxa"/>
        <w:tblLayout w:type="fixed"/>
        <w:tblLook w:val="0620" w:firstRow="1" w:lastRow="0" w:firstColumn="0" w:lastColumn="0" w:noHBand="1" w:noVBand="1"/>
      </w:tblPr>
      <w:tblGrid>
        <w:gridCol w:w="1700"/>
        <w:gridCol w:w="2978"/>
        <w:gridCol w:w="3262"/>
      </w:tblGrid>
      <w:tr w:rsidR="000A5751" w:rsidRPr="00263104" w14:paraId="45530368" w14:textId="77777777" w:rsidTr="00005910">
        <w:trPr>
          <w:cnfStyle w:val="100000000000" w:firstRow="1" w:lastRow="0" w:firstColumn="0" w:lastColumn="0" w:oddVBand="0" w:evenVBand="0" w:oddHBand="0" w:evenHBand="0" w:firstRowFirstColumn="0" w:firstRowLastColumn="0" w:lastRowFirstColumn="0" w:lastRowLastColumn="0"/>
          <w:trHeight w:val="20"/>
          <w:tblHeader/>
        </w:trPr>
        <w:tc>
          <w:tcPr>
            <w:tcW w:w="1071" w:type="pct"/>
          </w:tcPr>
          <w:p w14:paraId="082349A7" w14:textId="77777777" w:rsidR="000A5751" w:rsidRPr="00263104" w:rsidRDefault="000A5751" w:rsidP="00005910">
            <w:pPr>
              <w:pStyle w:val="TableHeadingLeft"/>
            </w:pPr>
            <w:r>
              <w:lastRenderedPageBreak/>
              <w:t>Pilot activity area</w:t>
            </w:r>
          </w:p>
        </w:tc>
        <w:tc>
          <w:tcPr>
            <w:tcW w:w="1875" w:type="pct"/>
          </w:tcPr>
          <w:p w14:paraId="4CCD3747" w14:textId="77777777" w:rsidR="000A5751" w:rsidRPr="00263104" w:rsidRDefault="000A5751" w:rsidP="00005910">
            <w:pPr>
              <w:pStyle w:val="TableHeadingLeft"/>
            </w:pPr>
            <w:r>
              <w:t>Observation</w:t>
            </w:r>
          </w:p>
        </w:tc>
        <w:tc>
          <w:tcPr>
            <w:tcW w:w="2054" w:type="pct"/>
          </w:tcPr>
          <w:p w14:paraId="77CE6DB0" w14:textId="77777777" w:rsidR="000A5751" w:rsidRPr="00263104" w:rsidRDefault="000A5751" w:rsidP="00005910">
            <w:pPr>
              <w:pStyle w:val="TableHeadingLeft"/>
            </w:pPr>
            <w:r>
              <w:t>Actions taken by Historic England and DCMS to apply the formative learning</w:t>
            </w:r>
          </w:p>
        </w:tc>
      </w:tr>
      <w:tr w:rsidR="000A5751" w:rsidRPr="007F007E" w14:paraId="0B18E04A" w14:textId="77777777" w:rsidTr="00005910">
        <w:trPr>
          <w:trHeight w:val="20"/>
        </w:trPr>
        <w:tc>
          <w:tcPr>
            <w:tcW w:w="1071" w:type="pct"/>
          </w:tcPr>
          <w:p w14:paraId="45C17A11" w14:textId="77777777" w:rsidR="000A5751" w:rsidRPr="00D77DD0" w:rsidRDefault="000A5751" w:rsidP="00005910">
            <w:pPr>
              <w:pStyle w:val="TableTextLeft"/>
            </w:pPr>
            <w:r>
              <w:t xml:space="preserve">Community Development Adviser </w:t>
            </w:r>
          </w:p>
        </w:tc>
        <w:tc>
          <w:tcPr>
            <w:tcW w:w="1875" w:type="pct"/>
          </w:tcPr>
          <w:p w14:paraId="2A74C880" w14:textId="77777777" w:rsidR="000A5751" w:rsidRPr="007F007E" w:rsidRDefault="000A5751" w:rsidP="00005910">
            <w:pPr>
              <w:pStyle w:val="TableTextLeft"/>
            </w:pPr>
            <w:r>
              <w:t xml:space="preserve">The ability of the </w:t>
            </w:r>
            <w:proofErr w:type="spellStart"/>
            <w:r>
              <w:t>CDA</w:t>
            </w:r>
            <w:proofErr w:type="spellEnd"/>
            <w:r>
              <w:t xml:space="preserve"> to positively impact on listed places of worship is affected by local contextual factors, primarily the extent of choice of other facilities available for members of the community to use other than the listed places of worship. </w:t>
            </w:r>
          </w:p>
        </w:tc>
        <w:tc>
          <w:tcPr>
            <w:tcW w:w="2054" w:type="pct"/>
          </w:tcPr>
          <w:p w14:paraId="5D3CA6AC" w14:textId="77777777" w:rsidR="000A5751" w:rsidRDefault="000A5751" w:rsidP="00005910">
            <w:pPr>
              <w:pStyle w:val="TableTextLeft"/>
            </w:pPr>
            <w:r>
              <w:t xml:space="preserve">An exercise has been undertaken to seek views on the </w:t>
            </w:r>
            <w:proofErr w:type="spellStart"/>
            <w:r>
              <w:t>CDA</w:t>
            </w:r>
            <w:proofErr w:type="spellEnd"/>
            <w:r>
              <w:t xml:space="preserve"> role from those experienced in similar roles in other areas, and the </w:t>
            </w:r>
            <w:proofErr w:type="spellStart"/>
            <w:r>
              <w:t>CDA</w:t>
            </w:r>
            <w:proofErr w:type="spellEnd"/>
            <w:r>
              <w:t xml:space="preserve"> job description has been refined in light of this. </w:t>
            </w:r>
          </w:p>
          <w:p w14:paraId="7AD2FBF5" w14:textId="68EE9C7C" w:rsidR="000A5751" w:rsidRPr="007F007E" w:rsidRDefault="00725640" w:rsidP="00005910">
            <w:pPr>
              <w:pStyle w:val="TableTextLeft"/>
            </w:pPr>
            <w:r>
              <w:t>Peer-to-peer</w:t>
            </w:r>
            <w:r w:rsidR="000A5751">
              <w:t xml:space="preserve"> learning has been undertaken between the </w:t>
            </w:r>
            <w:proofErr w:type="spellStart"/>
            <w:r w:rsidR="000A5751">
              <w:t>CDAs</w:t>
            </w:r>
            <w:proofErr w:type="spellEnd"/>
            <w:r w:rsidR="000A5751">
              <w:t xml:space="preserve"> to learn from the approaches used in both pilot areas.</w:t>
            </w:r>
          </w:p>
        </w:tc>
      </w:tr>
      <w:tr w:rsidR="000A5751" w:rsidRPr="007F007E" w14:paraId="01EF5A77" w14:textId="77777777" w:rsidTr="00005910">
        <w:trPr>
          <w:trHeight w:val="20"/>
        </w:trPr>
        <w:tc>
          <w:tcPr>
            <w:tcW w:w="1071" w:type="pct"/>
          </w:tcPr>
          <w:p w14:paraId="54613B24" w14:textId="77777777" w:rsidR="000A5751" w:rsidRDefault="000A5751" w:rsidP="00005910">
            <w:pPr>
              <w:pStyle w:val="TableTextLeft"/>
            </w:pPr>
            <w:r>
              <w:t>Workshops</w:t>
            </w:r>
          </w:p>
        </w:tc>
        <w:tc>
          <w:tcPr>
            <w:tcW w:w="1875" w:type="pct"/>
          </w:tcPr>
          <w:p w14:paraId="3126C020" w14:textId="77777777" w:rsidR="000A5751" w:rsidRDefault="000A5751" w:rsidP="00005910">
            <w:pPr>
              <w:pStyle w:val="TableTextLeft"/>
            </w:pPr>
            <w:r>
              <w:t>Attendance was lower than anticipated at three out of the four workshops hosted.</w:t>
            </w:r>
          </w:p>
        </w:tc>
        <w:tc>
          <w:tcPr>
            <w:tcW w:w="2054" w:type="pct"/>
          </w:tcPr>
          <w:p w14:paraId="36A5629E" w14:textId="77777777" w:rsidR="000A5751" w:rsidRDefault="000A5751" w:rsidP="00005910">
            <w:pPr>
              <w:pStyle w:val="TableTextLeft"/>
            </w:pPr>
            <w:r>
              <w:t>The targeting for the next phase of workshops has been broadened, with more marketing undertaken and information sent to all listed places of worship in the pilot areas.</w:t>
            </w:r>
          </w:p>
          <w:p w14:paraId="01C51CD2" w14:textId="77777777" w:rsidR="000A5751" w:rsidRDefault="000A5751" w:rsidP="00005910">
            <w:pPr>
              <w:pStyle w:val="TableTextLeft"/>
            </w:pPr>
            <w:r>
              <w:t>The criteria for attending the workshops have also been relaxed, such as removing a limit of one attendee per place of worship. Monitoring of attendance and impact will continue.</w:t>
            </w:r>
          </w:p>
        </w:tc>
      </w:tr>
    </w:tbl>
    <w:p w14:paraId="6050278C" w14:textId="77777777" w:rsidR="0069709D" w:rsidRDefault="0069709D" w:rsidP="0069709D">
      <w:pPr>
        <w:pStyle w:val="ListBullet1"/>
        <w:numPr>
          <w:ilvl w:val="0"/>
          <w:numId w:val="0"/>
        </w:numPr>
        <w:ind w:left="340" w:hanging="340"/>
      </w:pPr>
    </w:p>
    <w:p w14:paraId="7E0A050D" w14:textId="1EB70F80" w:rsidR="0069709D" w:rsidRDefault="00C04DFE" w:rsidP="00A13D1A">
      <w:pPr>
        <w:pStyle w:val="Heading1"/>
        <w:numPr>
          <w:ilvl w:val="0"/>
          <w:numId w:val="37"/>
        </w:numPr>
      </w:pPr>
      <w:bookmarkStart w:id="31" w:name="_Hlk18597007"/>
      <w:bookmarkStart w:id="32" w:name="_Toc25828299"/>
      <w:bookmarkEnd w:id="20"/>
      <w:r>
        <w:lastRenderedPageBreak/>
        <w:t>Emerging monitoring evidence</w:t>
      </w:r>
      <w:bookmarkEnd w:id="32"/>
    </w:p>
    <w:p w14:paraId="6170CE7D" w14:textId="77777777" w:rsidR="00AA64F1" w:rsidRPr="0094778A" w:rsidRDefault="00AA64F1" w:rsidP="00AA64F1">
      <w:pPr>
        <w:pStyle w:val="Heading2"/>
      </w:pPr>
      <w:bookmarkStart w:id="33" w:name="_Toc25828300"/>
      <w:r>
        <w:t xml:space="preserve">The </w:t>
      </w:r>
      <w:r w:rsidRPr="0094778A">
        <w:t>Taylor Review Pilot</w:t>
      </w:r>
      <w:bookmarkEnd w:id="33"/>
    </w:p>
    <w:p w14:paraId="3FAE7A89" w14:textId="24F62082" w:rsidR="00792BED" w:rsidRDefault="004A2FFD" w:rsidP="00792BED">
      <w:r>
        <w:t xml:space="preserve">The </w:t>
      </w:r>
      <w:r w:rsidRPr="002978E4">
        <w:t>Taylor Review Pilot</w:t>
      </w:r>
      <w:r>
        <w:t xml:space="preserve"> was launched by the Department for </w:t>
      </w:r>
      <w:r w:rsidRPr="002978E4">
        <w:t>Digital, Culture, Media and Sport (DCMS)</w:t>
      </w:r>
      <w:r>
        <w:t xml:space="preserve"> and </w:t>
      </w:r>
      <w:r w:rsidRPr="002978E4">
        <w:t>Historic England on</w:t>
      </w:r>
      <w:r>
        <w:t xml:space="preserve"> 3 September 2018. </w:t>
      </w:r>
      <w:r w:rsidR="00792BED">
        <w:t xml:space="preserve">This interim evaluation report focuses on the first </w:t>
      </w:r>
      <w:r w:rsidR="002D67E4">
        <w:t>seven</w:t>
      </w:r>
      <w:r w:rsidR="00792BED">
        <w:t xml:space="preserve"> months</w:t>
      </w:r>
      <w:r>
        <w:t xml:space="preserve"> of the 18-month duration of the </w:t>
      </w:r>
      <w:r w:rsidR="004762F7">
        <w:t>pilot</w:t>
      </w:r>
      <w:r>
        <w:t>. A</w:t>
      </w:r>
      <w:r w:rsidR="009A2483">
        <w:t>t</w:t>
      </w:r>
      <w:r>
        <w:t xml:space="preserve"> this early stage, the primary focus of the evaluative work is two-fold:</w:t>
      </w:r>
    </w:p>
    <w:p w14:paraId="239FAD8B" w14:textId="3BF4F478" w:rsidR="004A2FFD" w:rsidRDefault="004A2FFD" w:rsidP="004A2FFD">
      <w:pPr>
        <w:pStyle w:val="ParaBullet1"/>
      </w:pPr>
      <w:r w:rsidRPr="0094778A">
        <w:rPr>
          <w:b/>
          <w:bCs/>
        </w:rPr>
        <w:t>Formative evaluation evidence:</w:t>
      </w:r>
      <w:r>
        <w:t xml:space="preserve"> to report the information and learning gathered as part of the evaluation in relation to the design of the </w:t>
      </w:r>
      <w:r w:rsidR="004762F7">
        <w:t>pilot</w:t>
      </w:r>
      <w:r>
        <w:t xml:space="preserve"> and how it has been implemented in the two geographical areas of </w:t>
      </w:r>
      <w:r w:rsidR="00E01364">
        <w:t xml:space="preserve">Greater </w:t>
      </w:r>
      <w:r>
        <w:t xml:space="preserve">Manchester and Suffolk. Collating and sharing learning at this stage and on an on-going basis is valuable because it provides the opportunity for DCMS and </w:t>
      </w:r>
      <w:r w:rsidR="002978E4">
        <w:t>Historic England</w:t>
      </w:r>
      <w:r>
        <w:t xml:space="preserve"> to adapt the elements of the </w:t>
      </w:r>
      <w:r w:rsidR="004762F7">
        <w:t>pilot</w:t>
      </w:r>
      <w:r>
        <w:t xml:space="preserve"> </w:t>
      </w:r>
      <w:r w:rsidR="00EA6A6D">
        <w:t xml:space="preserve">to maximise </w:t>
      </w:r>
      <w:r>
        <w:t>effectiveness</w:t>
      </w:r>
      <w:r w:rsidR="00233C15">
        <w:t>.</w:t>
      </w:r>
      <w:r>
        <w:t xml:space="preserve"> </w:t>
      </w:r>
    </w:p>
    <w:p w14:paraId="3FD163D2" w14:textId="0EA7010A" w:rsidR="00B07583" w:rsidRDefault="004A2FFD" w:rsidP="00C14878">
      <w:pPr>
        <w:pStyle w:val="ListBullet1"/>
      </w:pPr>
      <w:r w:rsidRPr="0094778A">
        <w:rPr>
          <w:b/>
          <w:bCs/>
        </w:rPr>
        <w:t>Summative evaluation evidence:</w:t>
      </w:r>
      <w:r>
        <w:t xml:space="preserve"> </w:t>
      </w:r>
      <w:r w:rsidR="00B07583">
        <w:t xml:space="preserve">this </w:t>
      </w:r>
      <w:r w:rsidR="00EB388A">
        <w:t xml:space="preserve">evidences what has been </w:t>
      </w:r>
      <w:r w:rsidR="00EA6A6D">
        <w:t xml:space="preserve">achieved by the </w:t>
      </w:r>
      <w:r w:rsidR="004762F7">
        <w:t xml:space="preserve">pilot </w:t>
      </w:r>
      <w:r w:rsidR="00EA6A6D">
        <w:t xml:space="preserve">in terms of its outcomes and impacts on the ground, and considers the conditions under which effectiveness is more likely to be enhanced, along with exploring value for money. </w:t>
      </w:r>
      <w:r w:rsidR="00EB388A">
        <w:t xml:space="preserve">At this early stage of the evaluation, the intention </w:t>
      </w:r>
      <w:r w:rsidR="00C449A6">
        <w:t>of</w:t>
      </w:r>
      <w:r w:rsidR="00EB388A">
        <w:t xml:space="preserve"> this report is to </w:t>
      </w:r>
      <w:r w:rsidR="00EA6A6D">
        <w:t xml:space="preserve">present </w:t>
      </w:r>
      <w:r w:rsidR="00EB388A">
        <w:t>what has been invested in the intervention</w:t>
      </w:r>
      <w:r w:rsidR="00EA6A6D">
        <w:t xml:space="preserve">, how those resources have been utilised to undertake different activities and </w:t>
      </w:r>
      <w:r w:rsidR="00EB388A">
        <w:t xml:space="preserve">what has been delivered </w:t>
      </w:r>
      <w:r w:rsidR="00EA6A6D">
        <w:t xml:space="preserve">on the ground as a result of those activities. </w:t>
      </w:r>
      <w:r w:rsidR="00EB388A">
        <w:t xml:space="preserve">It </w:t>
      </w:r>
      <w:r w:rsidR="00EA6A6D">
        <w:t>is</w:t>
      </w:r>
      <w:r w:rsidR="00EB388A">
        <w:t xml:space="preserve"> too early to report </w:t>
      </w:r>
      <w:r w:rsidR="00EA6A6D">
        <w:t xml:space="preserve">at this stage </w:t>
      </w:r>
      <w:r w:rsidR="00EB388A">
        <w:t xml:space="preserve">on the </w:t>
      </w:r>
      <w:r w:rsidR="00EA6A6D">
        <w:t xml:space="preserve">outcomes or longer-term impacts of what has been delivered, </w:t>
      </w:r>
      <w:r w:rsidR="00EB388A">
        <w:t xml:space="preserve">or </w:t>
      </w:r>
      <w:r w:rsidR="00EA6A6D">
        <w:t xml:space="preserve">to consider </w:t>
      </w:r>
      <w:r w:rsidR="002D67E4">
        <w:t xml:space="preserve">the </w:t>
      </w:r>
      <w:r w:rsidR="00EA6A6D">
        <w:t xml:space="preserve">value for money or </w:t>
      </w:r>
      <w:r w:rsidR="00EB388A">
        <w:t xml:space="preserve">cost-effectiveness of the </w:t>
      </w:r>
      <w:r w:rsidR="004762F7">
        <w:t>pilot</w:t>
      </w:r>
      <w:r w:rsidR="00EB388A">
        <w:t xml:space="preserve">. </w:t>
      </w:r>
      <w:r w:rsidR="00EA6A6D">
        <w:t>The final evaluation will present evidence on outcomes, impacts and value for money (or cost</w:t>
      </w:r>
      <w:r w:rsidR="002D67E4">
        <w:t>-</w:t>
      </w:r>
      <w:r w:rsidR="00EA6A6D">
        <w:t xml:space="preserve">effectiveness). </w:t>
      </w:r>
      <w:r w:rsidR="00EB388A">
        <w:t xml:space="preserve">The evaluation approach is explained further in the </w:t>
      </w:r>
      <w:r w:rsidR="0094778A">
        <w:t xml:space="preserve">next </w:t>
      </w:r>
      <w:r w:rsidR="00EB388A">
        <w:t xml:space="preserve">section. </w:t>
      </w:r>
    </w:p>
    <w:p w14:paraId="5EEF3D37" w14:textId="77777777" w:rsidR="00B07583" w:rsidRDefault="00AA64F1" w:rsidP="00AA64F1">
      <w:pPr>
        <w:pStyle w:val="Heading2"/>
      </w:pPr>
      <w:bookmarkStart w:id="34" w:name="_Toc25828301"/>
      <w:r>
        <w:t xml:space="preserve">The evaluation </w:t>
      </w:r>
      <w:r w:rsidR="00B07583">
        <w:t>approach</w:t>
      </w:r>
      <w:bookmarkEnd w:id="34"/>
    </w:p>
    <w:p w14:paraId="1B0C3D3A" w14:textId="77777777" w:rsidR="001C6902" w:rsidRDefault="00206BBA" w:rsidP="00B07583">
      <w:pPr>
        <w:pStyle w:val="ListBullet1"/>
        <w:numPr>
          <w:ilvl w:val="0"/>
          <w:numId w:val="0"/>
        </w:numPr>
      </w:pPr>
      <w:r>
        <w:t xml:space="preserve">The </w:t>
      </w:r>
      <w:r w:rsidR="004762F7">
        <w:t xml:space="preserve">pilot </w:t>
      </w:r>
      <w:r>
        <w:t>is complex to evaluate</w:t>
      </w:r>
      <w:r w:rsidR="00B20C31">
        <w:t>. T</w:t>
      </w:r>
      <w:r>
        <w:t xml:space="preserve">o determine </w:t>
      </w:r>
      <w:r w:rsidR="0094778A">
        <w:t xml:space="preserve">its </w:t>
      </w:r>
      <w:r>
        <w:t>impact</w:t>
      </w:r>
      <w:r w:rsidR="00B20C31">
        <w:t xml:space="preserve">, one </w:t>
      </w:r>
      <w:r>
        <w:t xml:space="preserve">would ideally compare the two areas in the </w:t>
      </w:r>
      <w:r w:rsidR="004762F7">
        <w:t xml:space="preserve">pilot </w:t>
      </w:r>
      <w:r w:rsidR="00EA6A6D">
        <w:t xml:space="preserve">(Greater Manchester and Suffolk) </w:t>
      </w:r>
      <w:r>
        <w:t xml:space="preserve">with other areas of the country </w:t>
      </w:r>
      <w:r w:rsidR="00EB388A">
        <w:t>that share</w:t>
      </w:r>
      <w:r>
        <w:t xml:space="preserve"> similar characteristics </w:t>
      </w:r>
      <w:r w:rsidR="007F3A68">
        <w:t xml:space="preserve">but </w:t>
      </w:r>
      <w:r w:rsidR="00EB388A">
        <w:t xml:space="preserve">do not have the </w:t>
      </w:r>
      <w:r w:rsidR="004762F7">
        <w:t xml:space="preserve">pilot </w:t>
      </w:r>
      <w:r w:rsidR="007F3A68">
        <w:t>interventions</w:t>
      </w:r>
      <w:r w:rsidR="001C6902">
        <w:t>.</w:t>
      </w:r>
      <w:r w:rsidR="00D524CD">
        <w:t xml:space="preserve"> However, despite investigations into the data and discussions with various stakeholders </w:t>
      </w:r>
      <w:r w:rsidR="00D524CD" w:rsidRPr="002978E4">
        <w:t>including Historic England, DCMS and</w:t>
      </w:r>
      <w:r w:rsidR="00D524CD">
        <w:t xml:space="preserve"> various faith groups, it is clear that such credible comparators do not exist. Therefore, this approach cannot be robustly undertaken. </w:t>
      </w:r>
    </w:p>
    <w:p w14:paraId="3F95902B" w14:textId="5899EBEA" w:rsidR="0079689E" w:rsidRDefault="0094778A" w:rsidP="00B07583">
      <w:pPr>
        <w:pStyle w:val="ListBullet1"/>
        <w:numPr>
          <w:ilvl w:val="0"/>
          <w:numId w:val="0"/>
        </w:numPr>
      </w:pPr>
      <w:r>
        <w:t>T</w:t>
      </w:r>
      <w:r w:rsidR="00EB388A">
        <w:t xml:space="preserve">he approach used to evaluate the </w:t>
      </w:r>
      <w:r w:rsidR="004762F7">
        <w:t xml:space="preserve">pilot </w:t>
      </w:r>
      <w:r>
        <w:t xml:space="preserve">therefore </w:t>
      </w:r>
      <w:r w:rsidR="00EB388A">
        <w:t xml:space="preserve">must be more theory-based by comparing what we believe </w:t>
      </w:r>
      <w:r w:rsidR="00EB388A" w:rsidRPr="00EB388A">
        <w:rPr>
          <w:i/>
        </w:rPr>
        <w:t>should</w:t>
      </w:r>
      <w:r w:rsidR="00EB388A">
        <w:t xml:space="preserve"> be observed if certain resources are invested (‘inputs’) and certain activities are undertaken using those resources, such that particular ‘outputs’ can be delivered on the ground</w:t>
      </w:r>
      <w:r w:rsidR="00940E46">
        <w:t>. These predicted ‘outputs’</w:t>
      </w:r>
      <w:r w:rsidR="00EB388A">
        <w:t xml:space="preserve"> can in turn lead to improved ‘outcomes’ </w:t>
      </w:r>
      <w:r w:rsidR="00D524CD">
        <w:t xml:space="preserve">and longer-term </w:t>
      </w:r>
      <w:r>
        <w:t>‘</w:t>
      </w:r>
      <w:r w:rsidR="00D524CD">
        <w:t>impacts</w:t>
      </w:r>
      <w:r>
        <w:t>’</w:t>
      </w:r>
      <w:r w:rsidR="00D524CD">
        <w:t xml:space="preserve"> </w:t>
      </w:r>
      <w:r w:rsidR="00EB388A">
        <w:t>for listed places of worship</w:t>
      </w:r>
      <w:r w:rsidR="00D524CD">
        <w:t xml:space="preserve"> along with those who are responsible for them and their wider communities.</w:t>
      </w:r>
    </w:p>
    <w:p w14:paraId="67C8A101" w14:textId="27F0E876" w:rsidR="00C1118D" w:rsidRDefault="0079689E" w:rsidP="00B07583">
      <w:pPr>
        <w:pStyle w:val="ListBullet1"/>
        <w:numPr>
          <w:ilvl w:val="0"/>
          <w:numId w:val="0"/>
        </w:numPr>
      </w:pPr>
      <w:r>
        <w:t xml:space="preserve">This </w:t>
      </w:r>
      <w:r w:rsidR="00D524CD">
        <w:t xml:space="preserve">form of evaluation </w:t>
      </w:r>
      <w:r>
        <w:t xml:space="preserve">begins with a clear framework which </w:t>
      </w:r>
      <w:r w:rsidR="00E01364">
        <w:t>is</w:t>
      </w:r>
      <w:r>
        <w:t xml:space="preserve"> call</w:t>
      </w:r>
      <w:r w:rsidR="00E01364">
        <w:t>ed</w:t>
      </w:r>
      <w:r>
        <w:t xml:space="preserve"> a </w:t>
      </w:r>
      <w:r w:rsidR="00EB388A">
        <w:t>‘logic model’</w:t>
      </w:r>
      <w:r w:rsidR="00940E46">
        <w:t xml:space="preserve">, which </w:t>
      </w:r>
      <w:r w:rsidR="00EB388A">
        <w:t xml:space="preserve">maps a ‘theory of change’. </w:t>
      </w:r>
      <w:r w:rsidR="00940E46">
        <w:t>A logic model is read from left to right, beginning on the left by</w:t>
      </w:r>
      <w:r w:rsidR="00EB388A">
        <w:t xml:space="preserve"> </w:t>
      </w:r>
      <w:r w:rsidR="00D524CD">
        <w:t xml:space="preserve">mapping </w:t>
      </w:r>
      <w:r w:rsidR="00EB388A">
        <w:t xml:space="preserve">what has been invested in the </w:t>
      </w:r>
      <w:r w:rsidR="004762F7">
        <w:t xml:space="preserve">pilot </w:t>
      </w:r>
      <w:r w:rsidR="00EB388A">
        <w:t>intervention (the ‘inputs’)</w:t>
      </w:r>
      <w:r w:rsidR="001B33D2">
        <w:t xml:space="preserve">. We then </w:t>
      </w:r>
      <w:r w:rsidR="001B33D2" w:rsidRPr="001B33D2">
        <w:rPr>
          <w:i/>
        </w:rPr>
        <w:t>theorise</w:t>
      </w:r>
      <w:r w:rsidR="001B33D2">
        <w:t xml:space="preserve"> how these inputs </w:t>
      </w:r>
      <w:r w:rsidR="00EB388A">
        <w:t xml:space="preserve">would be utilised in such a way </w:t>
      </w:r>
      <w:r w:rsidR="00EB388A">
        <w:lastRenderedPageBreak/>
        <w:t xml:space="preserve">that they deliver tangible ‘outputs’ </w:t>
      </w:r>
      <w:r w:rsidR="00D524CD">
        <w:t>(</w:t>
      </w:r>
      <w:r w:rsidR="00EB388A">
        <w:t>which might be workshops or grants offered to listed places of worship</w:t>
      </w:r>
      <w:r w:rsidR="00D524CD">
        <w:t>)</w:t>
      </w:r>
      <w:r w:rsidR="00EB388A">
        <w:t xml:space="preserve">. These outputs are then, </w:t>
      </w:r>
      <w:r w:rsidR="00EB388A" w:rsidRPr="00C1118D">
        <w:rPr>
          <w:i/>
        </w:rPr>
        <w:t>in theory</w:t>
      </w:r>
      <w:r w:rsidR="00EB388A">
        <w:t xml:space="preserve">, able to deliver a change in </w:t>
      </w:r>
      <w:r w:rsidR="002D67E4">
        <w:t xml:space="preserve">the </w:t>
      </w:r>
      <w:r w:rsidR="00EB388A">
        <w:t>‘outcomes’ we observe</w:t>
      </w:r>
      <w:r w:rsidR="008A0B9E">
        <w:t>. These ‘outcomes’ could</w:t>
      </w:r>
      <w:r w:rsidR="00EB388A">
        <w:t xml:space="preserve"> be, for example</w:t>
      </w:r>
      <w:r w:rsidR="002D67E4">
        <w:t>,</w:t>
      </w:r>
      <w:r w:rsidR="00EB388A">
        <w:t xml:space="preserve"> attendees </w:t>
      </w:r>
      <w:r w:rsidR="0094778A">
        <w:t xml:space="preserve">at </w:t>
      </w:r>
      <w:r w:rsidR="00EB388A">
        <w:t>workshops feeling more informed about how to maintain the fabric of their listed places of worship</w:t>
      </w:r>
      <w:r w:rsidR="001B33D2">
        <w:t>,</w:t>
      </w:r>
      <w:r w:rsidR="00EB388A">
        <w:t xml:space="preserve"> or minor repairs having been carried out such that the listed places of worship can be more intensively used for worship or other community activities. Over time, these ‘outcomes’ are</w:t>
      </w:r>
      <w:r w:rsidR="002D67E4">
        <w:t>,</w:t>
      </w:r>
      <w:r w:rsidR="00EB388A">
        <w:t xml:space="preserve"> </w:t>
      </w:r>
      <w:r w:rsidR="00EB388A" w:rsidRPr="00C1118D">
        <w:rPr>
          <w:i/>
        </w:rPr>
        <w:t>in theory</w:t>
      </w:r>
      <w:r w:rsidR="00EB388A">
        <w:t>, able to deliver changes in the longer-term impacts on listed places of worship</w:t>
      </w:r>
      <w:r w:rsidR="008A0B9E">
        <w:t>. These ‘impacts’ could include, for example,</w:t>
      </w:r>
      <w:r w:rsidR="00EB388A">
        <w:t xml:space="preserve"> </w:t>
      </w:r>
      <w:r w:rsidR="00D524CD">
        <w:t xml:space="preserve">enhanced </w:t>
      </w:r>
      <w:r w:rsidR="00EB388A">
        <w:t>financial sustainability or better maintained fabric</w:t>
      </w:r>
      <w:r w:rsidR="008A0B9E">
        <w:t xml:space="preserve"> of the building</w:t>
      </w:r>
      <w:r w:rsidR="00EB388A">
        <w:t>.</w:t>
      </w:r>
      <w:r w:rsidR="00D524CD">
        <w:t xml:space="preserve"> This theory of change is tested by gathering evidence at each stage of the logic model (qualitative and quantitative) and inferring whether </w:t>
      </w:r>
      <w:r w:rsidR="007A69C7">
        <w:t xml:space="preserve">short-term </w:t>
      </w:r>
      <w:r w:rsidR="00D524CD">
        <w:t>outcomes and longer-term impacts have been caused by</w:t>
      </w:r>
      <w:r w:rsidR="001B33D2">
        <w:t xml:space="preserve">, </w:t>
      </w:r>
      <w:r w:rsidR="00D524CD">
        <w:t>or can be attributed to</w:t>
      </w:r>
      <w:r w:rsidR="001B33D2">
        <w:t>,</w:t>
      </w:r>
      <w:r w:rsidR="00D524CD">
        <w:t xml:space="preserve"> the inputs invested and the activities and outputs that followed.</w:t>
      </w:r>
    </w:p>
    <w:p w14:paraId="16D585F9" w14:textId="5CA55DC3" w:rsidR="00C1118D" w:rsidRDefault="00C1118D" w:rsidP="00B07583">
      <w:pPr>
        <w:pStyle w:val="ListBullet1"/>
        <w:numPr>
          <w:ilvl w:val="0"/>
          <w:numId w:val="0"/>
        </w:numPr>
      </w:pPr>
      <w:r>
        <w:t xml:space="preserve">The evaluation gathers evidence </w:t>
      </w:r>
      <w:r w:rsidR="00D524CD">
        <w:t xml:space="preserve">from a </w:t>
      </w:r>
      <w:r>
        <w:t>range of sources such as quantitative operational data</w:t>
      </w:r>
      <w:r w:rsidR="002D67E4">
        <w:t>,</w:t>
      </w:r>
      <w:r>
        <w:t xml:space="preserve"> financial data and qualitative data from interviews or workshop feedback forms. </w:t>
      </w:r>
      <w:r w:rsidR="00D524CD">
        <w:t xml:space="preserve">This data allows us to see what has been observed such that we can </w:t>
      </w:r>
      <w:r w:rsidR="002D67E4">
        <w:t xml:space="preserve">put </w:t>
      </w:r>
      <w:r w:rsidR="00D524CD">
        <w:t xml:space="preserve">the ‘theory of change’ to the test, while also being mindful of potential unintended consequences that may arise </w:t>
      </w:r>
      <w:r w:rsidR="001B33D2">
        <w:t>which</w:t>
      </w:r>
      <w:r w:rsidR="00D524CD">
        <w:t xml:space="preserve"> </w:t>
      </w:r>
      <w:r w:rsidR="00877B27">
        <w:t xml:space="preserve">might not have been anticipated. </w:t>
      </w:r>
    </w:p>
    <w:p w14:paraId="1881566F" w14:textId="0FAD3140" w:rsidR="00C1118D" w:rsidRDefault="00C1118D" w:rsidP="00B07583">
      <w:pPr>
        <w:pStyle w:val="ListBullet1"/>
        <w:numPr>
          <w:ilvl w:val="0"/>
          <w:numId w:val="0"/>
        </w:numPr>
      </w:pPr>
      <w:r>
        <w:t>This evidence-based approach is useful because piecing this information together</w:t>
      </w:r>
      <w:r w:rsidR="00BF16A4">
        <w:t xml:space="preserve"> </w:t>
      </w:r>
      <w:r>
        <w:t xml:space="preserve">– both quantitative and qualitative – </w:t>
      </w:r>
      <w:r w:rsidR="001B33D2">
        <w:t>allows us to</w:t>
      </w:r>
      <w:r>
        <w:t xml:space="preserve"> generate evidence </w:t>
      </w:r>
      <w:r w:rsidR="001B33D2">
        <w:t>on</w:t>
      </w:r>
      <w:r>
        <w:t xml:space="preserve"> whether the theory of change holds, and the conditions under which this is more</w:t>
      </w:r>
      <w:r w:rsidR="001B33D2">
        <w:t xml:space="preserve"> (or less)</w:t>
      </w:r>
      <w:r>
        <w:t xml:space="preserve"> likely to be the case. </w:t>
      </w:r>
      <w:r w:rsidR="001B33D2">
        <w:t>P</w:t>
      </w:r>
      <w:r>
        <w:t>olicy</w:t>
      </w:r>
      <w:r w:rsidR="002D67E4">
        <w:t xml:space="preserve"> </w:t>
      </w:r>
      <w:r>
        <w:t>makers can</w:t>
      </w:r>
      <w:r w:rsidR="001B33D2">
        <w:t xml:space="preserve"> therefore</w:t>
      </w:r>
      <w:r>
        <w:t xml:space="preserve"> be informed about whether roll-out of the interventions would be justified, and how this can be done to greatest effect.</w:t>
      </w:r>
    </w:p>
    <w:p w14:paraId="34DDA3E9" w14:textId="2D866495" w:rsidR="00D27600" w:rsidRDefault="00D27600" w:rsidP="00D27600">
      <w:pPr>
        <w:pStyle w:val="ListBullet1"/>
        <w:numPr>
          <w:ilvl w:val="0"/>
          <w:numId w:val="0"/>
        </w:numPr>
      </w:pPr>
      <w:r>
        <w:t xml:space="preserve">To complement the logic model ‘theory-based’ evaluation approach, the evaluation </w:t>
      </w:r>
      <w:r w:rsidRPr="0094778A">
        <w:t>a</w:t>
      </w:r>
      <w:r>
        <w:t xml:space="preserve">lso </w:t>
      </w:r>
      <w:r w:rsidR="00BF16A4">
        <w:t>investigate</w:t>
      </w:r>
      <w:r w:rsidR="0094778A">
        <w:t>s</w:t>
      </w:r>
      <w:r w:rsidR="00BF16A4">
        <w:t xml:space="preserve"> the potential effectiveness of the </w:t>
      </w:r>
      <w:r w:rsidR="004762F7">
        <w:t xml:space="preserve">pilot </w:t>
      </w:r>
      <w:r>
        <w:t>using several other approaches</w:t>
      </w:r>
      <w:r w:rsidR="00BF16A4">
        <w:t>,</w:t>
      </w:r>
      <w:r>
        <w:t xml:space="preserve"> namely </w:t>
      </w:r>
      <w:r w:rsidR="00BF16A4">
        <w:t xml:space="preserve">by </w:t>
      </w:r>
      <w:r>
        <w:t xml:space="preserve">comparing what is observed in the areas before </w:t>
      </w:r>
      <w:r w:rsidR="00BF16A4">
        <w:t xml:space="preserve">(or at the start of) </w:t>
      </w:r>
      <w:r>
        <w:t xml:space="preserve">the </w:t>
      </w:r>
      <w:r w:rsidR="004762F7">
        <w:t>pilot</w:t>
      </w:r>
      <w:r w:rsidR="001B33D2">
        <w:t>,</w:t>
      </w:r>
      <w:r w:rsidR="004762F7">
        <w:t xml:space="preserve"> </w:t>
      </w:r>
      <w:r>
        <w:t>and what is observed during and after</w:t>
      </w:r>
      <w:r w:rsidR="002D67E4">
        <w:t>.</w:t>
      </w:r>
      <w:r>
        <w:t xml:space="preserve"> </w:t>
      </w:r>
      <w:r w:rsidR="002D67E4">
        <w:t>S</w:t>
      </w:r>
      <w:r>
        <w:t>econdary analysis of published data and statistics</w:t>
      </w:r>
      <w:r w:rsidR="002D67E4">
        <w:t xml:space="preserve"> is also undertaken</w:t>
      </w:r>
      <w:r w:rsidR="001B33D2">
        <w:t>,</w:t>
      </w:r>
      <w:r>
        <w:t xml:space="preserve"> so that what is observed in the </w:t>
      </w:r>
      <w:r w:rsidR="004762F7">
        <w:t xml:space="preserve">pilot </w:t>
      </w:r>
      <w:r>
        <w:t>areas can be compared in a high-level way with national or regional averages and trends.</w:t>
      </w:r>
    </w:p>
    <w:p w14:paraId="35E5F557" w14:textId="77777777" w:rsidR="00511499" w:rsidRDefault="00511499" w:rsidP="00511499">
      <w:pPr>
        <w:pStyle w:val="Heading4"/>
      </w:pPr>
      <w:r>
        <w:t xml:space="preserve">Assessing whether the </w:t>
      </w:r>
      <w:r w:rsidR="004762F7">
        <w:t xml:space="preserve">pilot </w:t>
      </w:r>
      <w:r>
        <w:t>has caused better outcomes to be realised (‘causality’)</w:t>
      </w:r>
    </w:p>
    <w:p w14:paraId="28FD48E3" w14:textId="16351A42" w:rsidR="00A26716" w:rsidRDefault="00AB1978" w:rsidP="00AB1978">
      <w:pPr>
        <w:pStyle w:val="ListBullet1"/>
        <w:numPr>
          <w:ilvl w:val="0"/>
          <w:numId w:val="0"/>
        </w:numPr>
      </w:pPr>
      <w:r>
        <w:t>Important to any evaluation is the consideration of ‘causality’</w:t>
      </w:r>
      <w:r w:rsidR="005D6590">
        <w:t>. In other words</w:t>
      </w:r>
      <w:r w:rsidR="00D97F95">
        <w:t>,</w:t>
      </w:r>
      <w:r>
        <w:t xml:space="preserve"> although we may observe particular inputs</w:t>
      </w:r>
      <w:r w:rsidR="005D6590">
        <w:t xml:space="preserve">, </w:t>
      </w:r>
      <w:r>
        <w:t>activities, outputs and outcomes</w:t>
      </w:r>
      <w:r w:rsidR="00D97F95">
        <w:t>,</w:t>
      </w:r>
      <w:r>
        <w:t xml:space="preserve"> </w:t>
      </w:r>
      <w:r w:rsidR="005D6590">
        <w:t xml:space="preserve">we cannot often be certain that the outputs were </w:t>
      </w:r>
      <w:r w:rsidR="005D6590">
        <w:rPr>
          <w:i/>
        </w:rPr>
        <w:t xml:space="preserve">caused </w:t>
      </w:r>
      <w:r w:rsidR="005D6590">
        <w:t xml:space="preserve">by specific </w:t>
      </w:r>
      <w:r>
        <w:t>inputs and activities</w:t>
      </w:r>
      <w:r w:rsidR="0094778A">
        <w:t>,</w:t>
      </w:r>
      <w:r>
        <w:t xml:space="preserve"> and in turn </w:t>
      </w:r>
      <w:r w:rsidR="005D6590">
        <w:t xml:space="preserve">that these outputs </w:t>
      </w:r>
      <w:r>
        <w:rPr>
          <w:i/>
        </w:rPr>
        <w:t>cause</w:t>
      </w:r>
      <w:r w:rsidR="005D6590">
        <w:rPr>
          <w:i/>
        </w:rPr>
        <w:t>d</w:t>
      </w:r>
      <w:r>
        <w:t xml:space="preserve"> the outcomes </w:t>
      </w:r>
      <w:r w:rsidR="005D6590">
        <w:t xml:space="preserve">that </w:t>
      </w:r>
      <w:r>
        <w:t xml:space="preserve">we </w:t>
      </w:r>
      <w:r w:rsidR="005D6590">
        <w:t>finally observ</w:t>
      </w:r>
      <w:r w:rsidRPr="0094778A">
        <w:t>e</w:t>
      </w:r>
      <w:r w:rsidR="005D6590">
        <w:t>.</w:t>
      </w:r>
      <w:r>
        <w:t xml:space="preserve"> The assessment of </w:t>
      </w:r>
      <w:r>
        <w:rPr>
          <w:i/>
        </w:rPr>
        <w:t>causality</w:t>
      </w:r>
      <w:r>
        <w:t xml:space="preserve"> </w:t>
      </w:r>
      <w:r w:rsidR="0094778A">
        <w:t>is</w:t>
      </w:r>
      <w:r>
        <w:t xml:space="preserve"> assessed through ‘contribution analysis’. This involves two aspects</w:t>
      </w:r>
      <w:r w:rsidR="00A26716">
        <w:t>:</w:t>
      </w:r>
    </w:p>
    <w:p w14:paraId="301F8C31" w14:textId="15081C15" w:rsidR="00A26716" w:rsidRDefault="00D97F95" w:rsidP="00A26716">
      <w:pPr>
        <w:pStyle w:val="ListBullet1"/>
      </w:pPr>
      <w:r>
        <w:t>F</w:t>
      </w:r>
      <w:r w:rsidR="00AB1978">
        <w:t>irstly, quantitative data</w:t>
      </w:r>
      <w:r w:rsidR="00BF16A4">
        <w:t xml:space="preserve"> </w:t>
      </w:r>
      <w:r w:rsidR="0094778A">
        <w:t xml:space="preserve">is used </w:t>
      </w:r>
      <w:r w:rsidR="00BF16A4">
        <w:t xml:space="preserve">to consider what </w:t>
      </w:r>
      <w:r w:rsidR="0094778A">
        <w:t xml:space="preserve">has </w:t>
      </w:r>
      <w:r w:rsidR="00BF16A4">
        <w:t xml:space="preserve">changed over time and whether it is likely that factors </w:t>
      </w:r>
      <w:r>
        <w:t xml:space="preserve">other than the </w:t>
      </w:r>
      <w:r w:rsidR="004762F7">
        <w:t xml:space="preserve">pilot </w:t>
      </w:r>
      <w:r w:rsidR="00BF16A4">
        <w:t>could have caused that change</w:t>
      </w:r>
      <w:r w:rsidR="00AB1978">
        <w:t xml:space="preserve">. This </w:t>
      </w:r>
      <w:r w:rsidR="00BF16A4">
        <w:t>draw</w:t>
      </w:r>
      <w:r w:rsidR="0094778A">
        <w:t>s</w:t>
      </w:r>
      <w:r w:rsidR="00BF16A4">
        <w:t xml:space="preserve"> on </w:t>
      </w:r>
      <w:r w:rsidR="00FE12FE">
        <w:t xml:space="preserve">available secondary </w:t>
      </w:r>
      <w:r w:rsidR="00BF16A4">
        <w:t xml:space="preserve">data in other </w:t>
      </w:r>
      <w:r w:rsidR="005D6590">
        <w:t>locations</w:t>
      </w:r>
      <w:r w:rsidR="00BF16A4">
        <w:t xml:space="preserve"> to compare </w:t>
      </w:r>
      <w:r w:rsidR="00FE12FE">
        <w:t>the trends observed in those areas</w:t>
      </w:r>
      <w:r w:rsidR="00BF16A4">
        <w:t xml:space="preserve"> in an indicative way with what is observed in the </w:t>
      </w:r>
      <w:r w:rsidR="004762F7">
        <w:t xml:space="preserve">pilot </w:t>
      </w:r>
      <w:r w:rsidR="00BF16A4">
        <w:t>areas.</w:t>
      </w:r>
    </w:p>
    <w:p w14:paraId="5201E053" w14:textId="64E4D864" w:rsidR="00AB1978" w:rsidRPr="00AB1978" w:rsidRDefault="003C5D8F" w:rsidP="00A26716">
      <w:pPr>
        <w:pStyle w:val="ListBullet1"/>
      </w:pPr>
      <w:r>
        <w:t xml:space="preserve">Secondly, causality </w:t>
      </w:r>
      <w:r w:rsidR="0094778A">
        <w:t>is</w:t>
      </w:r>
      <w:r>
        <w:t xml:space="preserve"> assessed</w:t>
      </w:r>
      <w:r w:rsidR="00FE12FE">
        <w:t xml:space="preserve"> using the perspectives</w:t>
      </w:r>
      <w:r w:rsidR="003041F1">
        <w:t xml:space="preserve"> of</w:t>
      </w:r>
      <w:r w:rsidR="00FE12FE">
        <w:t xml:space="preserve"> </w:t>
      </w:r>
      <w:r w:rsidR="00AB1978">
        <w:t xml:space="preserve">those responsible for the </w:t>
      </w:r>
      <w:r w:rsidR="004762F7">
        <w:t>pilot</w:t>
      </w:r>
      <w:r w:rsidR="00D97F95">
        <w:t>,</w:t>
      </w:r>
      <w:r w:rsidR="00AB1978">
        <w:t xml:space="preserve"> listed places of worship</w:t>
      </w:r>
      <w:r w:rsidR="00BF16A4">
        <w:t xml:space="preserve"> representatives</w:t>
      </w:r>
      <w:r w:rsidR="00D97F95">
        <w:t xml:space="preserve"> and</w:t>
      </w:r>
      <w:r w:rsidR="00AB1978">
        <w:t xml:space="preserve"> other stakeholders who have been involved in or affected by the </w:t>
      </w:r>
      <w:r w:rsidR="004762F7">
        <w:t>pilot</w:t>
      </w:r>
      <w:r w:rsidR="00BF16A4">
        <w:t xml:space="preserve">. They </w:t>
      </w:r>
      <w:r w:rsidR="0094778A">
        <w:t>are</w:t>
      </w:r>
      <w:r w:rsidR="00BF16A4">
        <w:t xml:space="preserve"> invited to offer </w:t>
      </w:r>
      <w:r w:rsidR="00AB1978">
        <w:t xml:space="preserve">views </w:t>
      </w:r>
      <w:r w:rsidR="00FE12FE">
        <w:lastRenderedPageBreak/>
        <w:t xml:space="preserve">(via a workshop and interviews) </w:t>
      </w:r>
      <w:r>
        <w:t>about the</w:t>
      </w:r>
      <w:r w:rsidR="00D97F95">
        <w:t xml:space="preserve"> </w:t>
      </w:r>
      <w:r>
        <w:t xml:space="preserve">extent to which they have reason to believe that the </w:t>
      </w:r>
      <w:r w:rsidR="004762F7">
        <w:t xml:space="preserve">pilot </w:t>
      </w:r>
      <w:r>
        <w:t>has delivered outcomes that look different to what might otherwise have been observed</w:t>
      </w:r>
      <w:r w:rsidR="00BF16A4">
        <w:t xml:space="preserve"> absent the </w:t>
      </w:r>
      <w:r w:rsidR="004762F7">
        <w:t>pilot</w:t>
      </w:r>
      <w:r>
        <w:t xml:space="preserve">, and why. </w:t>
      </w:r>
      <w:r w:rsidR="00BF16A4">
        <w:t xml:space="preserve">Piecing this information together </w:t>
      </w:r>
      <w:r>
        <w:t>allow</w:t>
      </w:r>
      <w:r w:rsidR="0094778A">
        <w:t>s</w:t>
      </w:r>
      <w:r>
        <w:t xml:space="preserve"> a more confident assessment about </w:t>
      </w:r>
      <w:r w:rsidR="00BF16A4">
        <w:t xml:space="preserve">whether </w:t>
      </w:r>
      <w:r>
        <w:t xml:space="preserve">the outcomes delivered </w:t>
      </w:r>
      <w:r w:rsidR="00BF16A4">
        <w:t xml:space="preserve">are </w:t>
      </w:r>
      <w:r>
        <w:t xml:space="preserve">a result of </w:t>
      </w:r>
      <w:r w:rsidR="00FE12FE">
        <w:t xml:space="preserve">each of </w:t>
      </w:r>
      <w:r>
        <w:t xml:space="preserve">the elements of the </w:t>
      </w:r>
      <w:r w:rsidR="004762F7">
        <w:t>pilot</w:t>
      </w:r>
      <w:r>
        <w:t>.</w:t>
      </w:r>
    </w:p>
    <w:p w14:paraId="2D07A233" w14:textId="0168DF03" w:rsidR="00D27600" w:rsidRDefault="00D27600" w:rsidP="00D27600">
      <w:pPr>
        <w:pStyle w:val="ListBullet1"/>
        <w:numPr>
          <w:ilvl w:val="0"/>
          <w:numId w:val="0"/>
        </w:numPr>
      </w:pPr>
      <w:r>
        <w:t>This approach was developed following discussions with DCMS</w:t>
      </w:r>
      <w:r w:rsidRPr="002978E4">
        <w:t>, Historic England</w:t>
      </w:r>
      <w:r>
        <w:t xml:space="preserve"> and the Taylor Review Advisory Board</w:t>
      </w:r>
      <w:r w:rsidR="00FE12FE">
        <w:t>, as well as</w:t>
      </w:r>
      <w:r>
        <w:t xml:space="preserve"> consideration of best practice approaches for this type of policy intervention.</w:t>
      </w:r>
      <w:r>
        <w:rPr>
          <w:rStyle w:val="FootnoteReference"/>
        </w:rPr>
        <w:footnoteReference w:id="11"/>
      </w:r>
    </w:p>
    <w:p w14:paraId="18E65466" w14:textId="77777777" w:rsidR="00D27600" w:rsidRDefault="00D27600" w:rsidP="00D27600">
      <w:pPr>
        <w:pStyle w:val="ListBullet1"/>
        <w:numPr>
          <w:ilvl w:val="0"/>
          <w:numId w:val="0"/>
        </w:numPr>
      </w:pPr>
      <w:r>
        <w:t xml:space="preserve">By the end of the </w:t>
      </w:r>
      <w:r w:rsidR="004762F7">
        <w:t xml:space="preserve">pilot </w:t>
      </w:r>
      <w:r>
        <w:t>period</w:t>
      </w:r>
      <w:r w:rsidR="00BF16A4">
        <w:t xml:space="preserve"> (Ma</w:t>
      </w:r>
      <w:r w:rsidR="00D97F95">
        <w:t>r</w:t>
      </w:r>
      <w:r w:rsidR="00BF16A4">
        <w:t>ch 2020)</w:t>
      </w:r>
      <w:r>
        <w:t xml:space="preserve">, the evaluation activity aims to be able to address several evaluation questions, as shown in the box below. </w:t>
      </w:r>
    </w:p>
    <w:tbl>
      <w:tblPr>
        <w:tblW w:w="5000" w:type="pct"/>
        <w:shd w:val="clear" w:color="auto" w:fill="CCCCCC"/>
        <w:tblCellMar>
          <w:left w:w="0" w:type="dxa"/>
          <w:right w:w="0" w:type="dxa"/>
        </w:tblCellMar>
        <w:tblLook w:val="04A0" w:firstRow="1" w:lastRow="0" w:firstColumn="1" w:lastColumn="0" w:noHBand="0" w:noVBand="1"/>
      </w:tblPr>
      <w:tblGrid>
        <w:gridCol w:w="7936"/>
      </w:tblGrid>
      <w:tr w:rsidR="00D27600" w:rsidRPr="00B466D8" w14:paraId="617B6879" w14:textId="77777777" w:rsidTr="00D27600">
        <w:trPr>
          <w:cantSplit/>
          <w:trHeight w:val="20"/>
        </w:trPr>
        <w:tc>
          <w:tcPr>
            <w:tcW w:w="5000" w:type="pct"/>
            <w:tcBorders>
              <w:bottom w:val="single" w:sz="4" w:space="0" w:color="007B87" w:themeColor="accent3"/>
            </w:tcBorders>
            <w:shd w:val="clear" w:color="auto" w:fill="auto"/>
            <w:hideMark/>
          </w:tcPr>
          <w:p w14:paraId="574086AC" w14:textId="77777777" w:rsidR="00D27600" w:rsidRPr="0065472B" w:rsidRDefault="00D27600" w:rsidP="00D27600">
            <w:pPr>
              <w:pStyle w:val="KeyMsgHead"/>
            </w:pPr>
            <w:r>
              <w:t>Overarching evaluation questions</w:t>
            </w:r>
          </w:p>
        </w:tc>
      </w:tr>
      <w:tr w:rsidR="00D27600" w14:paraId="452D5611" w14:textId="77777777" w:rsidTr="00D27600">
        <w:trPr>
          <w:cantSplit/>
          <w:trHeight w:val="20"/>
        </w:trPr>
        <w:tc>
          <w:tcPr>
            <w:tcW w:w="5000" w:type="pct"/>
            <w:tcBorders>
              <w:top w:val="single" w:sz="4" w:space="0" w:color="007B87" w:themeColor="accent3"/>
              <w:bottom w:val="single" w:sz="4" w:space="0" w:color="007B87" w:themeColor="accent3"/>
            </w:tcBorders>
            <w:shd w:val="clear" w:color="auto" w:fill="E2E2E3" w:themeFill="text2" w:themeFillTint="33"/>
            <w:tcMar>
              <w:top w:w="0" w:type="dxa"/>
              <w:left w:w="0" w:type="dxa"/>
              <w:bottom w:w="57" w:type="dxa"/>
              <w:right w:w="0" w:type="dxa"/>
            </w:tcMar>
          </w:tcPr>
          <w:p w14:paraId="5663CAB0" w14:textId="77777777" w:rsidR="00D27600" w:rsidRPr="003B3F62" w:rsidRDefault="00D27600" w:rsidP="00D27600">
            <w:pPr>
              <w:pStyle w:val="ListNumBullet1"/>
              <w:numPr>
                <w:ilvl w:val="0"/>
                <w:numId w:val="28"/>
              </w:numPr>
              <w:ind w:left="340"/>
              <w:rPr>
                <w:sz w:val="20"/>
              </w:rPr>
            </w:pPr>
            <w:r w:rsidRPr="003B3F62">
              <w:rPr>
                <w:sz w:val="20"/>
              </w:rPr>
              <w:t>To what extent, and how, does the pilot help improve the knowledge, skills and capability o</w:t>
            </w:r>
            <w:r>
              <w:rPr>
                <w:sz w:val="20"/>
              </w:rPr>
              <w:t>f those responsible for</w:t>
            </w:r>
            <w:r w:rsidRPr="003B3F62">
              <w:rPr>
                <w:sz w:val="20"/>
              </w:rPr>
              <w:t xml:space="preserve"> listed places of worship to understand the importance of maintenance of their buildings and implement appropriate multi-year maintenance plans</w:t>
            </w:r>
            <w:r w:rsidR="00D97F95">
              <w:rPr>
                <w:sz w:val="20"/>
              </w:rPr>
              <w:t>?</w:t>
            </w:r>
            <w:r>
              <w:rPr>
                <w:rStyle w:val="FootnoteReference"/>
                <w:sz w:val="20"/>
              </w:rPr>
              <w:footnoteReference w:id="12"/>
            </w:r>
            <w:r w:rsidRPr="003B3F62">
              <w:rPr>
                <w:sz w:val="20"/>
              </w:rPr>
              <w:t xml:space="preserve"> </w:t>
            </w:r>
          </w:p>
          <w:p w14:paraId="4D63AEE2" w14:textId="381F6937" w:rsidR="00D27600" w:rsidRPr="003B3F62" w:rsidRDefault="00D27600" w:rsidP="00D27600">
            <w:pPr>
              <w:pStyle w:val="ListNumBullet1"/>
              <w:numPr>
                <w:ilvl w:val="0"/>
                <w:numId w:val="28"/>
              </w:numPr>
              <w:ind w:left="340"/>
              <w:rPr>
                <w:sz w:val="20"/>
              </w:rPr>
            </w:pPr>
            <w:r w:rsidRPr="003B3F62">
              <w:rPr>
                <w:sz w:val="20"/>
              </w:rPr>
              <w:t xml:space="preserve">To what extent, and how, does the pilot help improve the knowledge, skills and capability of </w:t>
            </w:r>
            <w:r>
              <w:rPr>
                <w:sz w:val="20"/>
              </w:rPr>
              <w:t xml:space="preserve">those responsible for </w:t>
            </w:r>
            <w:r w:rsidR="00A26716">
              <w:rPr>
                <w:sz w:val="20"/>
              </w:rPr>
              <w:t xml:space="preserve">places of </w:t>
            </w:r>
            <w:r w:rsidRPr="003B3F62">
              <w:rPr>
                <w:sz w:val="20"/>
              </w:rPr>
              <w:t>worship to better engage with their communities to increase appropriate utilisation of their buildings and enhance their financial sustainability?</w:t>
            </w:r>
          </w:p>
          <w:p w14:paraId="0438F1FE" w14:textId="77777777" w:rsidR="00D27600" w:rsidRDefault="00D27600" w:rsidP="00D27600">
            <w:pPr>
              <w:pStyle w:val="ListNumBullet1"/>
              <w:numPr>
                <w:ilvl w:val="0"/>
                <w:numId w:val="28"/>
              </w:numPr>
              <w:ind w:left="340"/>
              <w:rPr>
                <w:sz w:val="20"/>
              </w:rPr>
            </w:pPr>
            <w:r w:rsidRPr="003B3F62">
              <w:rPr>
                <w:sz w:val="20"/>
              </w:rPr>
              <w:t xml:space="preserve">How effective </w:t>
            </w:r>
            <w:r>
              <w:rPr>
                <w:sz w:val="20"/>
              </w:rPr>
              <w:t>is</w:t>
            </w:r>
            <w:r w:rsidRPr="003B3F62">
              <w:rPr>
                <w:sz w:val="20"/>
              </w:rPr>
              <w:t xml:space="preserve"> the </w:t>
            </w:r>
            <w:r w:rsidR="00BF16A4">
              <w:rPr>
                <w:sz w:val="20"/>
              </w:rPr>
              <w:t>M</w:t>
            </w:r>
            <w:r w:rsidRPr="003B3F62">
              <w:rPr>
                <w:sz w:val="20"/>
              </w:rPr>
              <w:t xml:space="preserve">inor </w:t>
            </w:r>
            <w:r w:rsidR="00BF16A4">
              <w:rPr>
                <w:sz w:val="20"/>
              </w:rPr>
              <w:t>R</w:t>
            </w:r>
            <w:r w:rsidRPr="003B3F62">
              <w:rPr>
                <w:sz w:val="20"/>
              </w:rPr>
              <w:t xml:space="preserve">epair </w:t>
            </w:r>
            <w:r w:rsidR="00BF16A4">
              <w:rPr>
                <w:sz w:val="20"/>
              </w:rPr>
              <w:t>G</w:t>
            </w:r>
            <w:r w:rsidRPr="003B3F62">
              <w:rPr>
                <w:sz w:val="20"/>
              </w:rPr>
              <w:t xml:space="preserve">rant </w:t>
            </w:r>
            <w:r w:rsidR="00BF16A4">
              <w:rPr>
                <w:sz w:val="20"/>
              </w:rPr>
              <w:t xml:space="preserve">Fund </w:t>
            </w:r>
            <w:r w:rsidRPr="003B3F62">
              <w:rPr>
                <w:sz w:val="20"/>
              </w:rPr>
              <w:t xml:space="preserve">in delivering cost-effective maintenance and </w:t>
            </w:r>
            <w:r>
              <w:rPr>
                <w:sz w:val="20"/>
              </w:rPr>
              <w:t xml:space="preserve">minor </w:t>
            </w:r>
            <w:r w:rsidRPr="003B3F62">
              <w:rPr>
                <w:sz w:val="20"/>
              </w:rPr>
              <w:t>repair</w:t>
            </w:r>
            <w:r w:rsidR="00BF16A4">
              <w:rPr>
                <w:sz w:val="20"/>
              </w:rPr>
              <w:t>s</w:t>
            </w:r>
            <w:r w:rsidRPr="003B3F62">
              <w:rPr>
                <w:sz w:val="20"/>
              </w:rPr>
              <w:t xml:space="preserve"> that would not otherwise have been possible?</w:t>
            </w:r>
          </w:p>
          <w:p w14:paraId="17A8413E" w14:textId="77777777" w:rsidR="00D27600" w:rsidRPr="003B3F62" w:rsidRDefault="00D27600" w:rsidP="00D27600">
            <w:pPr>
              <w:pStyle w:val="ListNumBullet1"/>
              <w:numPr>
                <w:ilvl w:val="0"/>
                <w:numId w:val="28"/>
              </w:numPr>
              <w:ind w:left="340"/>
              <w:rPr>
                <w:sz w:val="20"/>
              </w:rPr>
            </w:pPr>
            <w:r>
              <w:rPr>
                <w:sz w:val="20"/>
              </w:rPr>
              <w:t xml:space="preserve">Have modifications to the design of the pilot been required over the course of its duration?  If so, what are they and why? </w:t>
            </w:r>
          </w:p>
          <w:p w14:paraId="2CDBA232" w14:textId="77777777" w:rsidR="00D27600" w:rsidRPr="003B3F62" w:rsidRDefault="00D27600" w:rsidP="00D27600">
            <w:pPr>
              <w:pStyle w:val="ListNumBullet1"/>
              <w:numPr>
                <w:ilvl w:val="0"/>
                <w:numId w:val="28"/>
              </w:numPr>
              <w:ind w:left="340"/>
              <w:rPr>
                <w:sz w:val="20"/>
              </w:rPr>
            </w:pPr>
            <w:r w:rsidRPr="003B3F62">
              <w:rPr>
                <w:sz w:val="20"/>
              </w:rPr>
              <w:t xml:space="preserve">What are the conditions under which the </w:t>
            </w:r>
            <w:r w:rsidR="004762F7">
              <w:t>pilot</w:t>
            </w:r>
            <w:r w:rsidR="004762F7" w:rsidRPr="003B3F62">
              <w:rPr>
                <w:sz w:val="20"/>
              </w:rPr>
              <w:t xml:space="preserve"> </w:t>
            </w:r>
            <w:r w:rsidRPr="003B3F62">
              <w:rPr>
                <w:sz w:val="20"/>
              </w:rPr>
              <w:t>approach is more, or less, effective in delivering well</w:t>
            </w:r>
            <w:r>
              <w:rPr>
                <w:sz w:val="20"/>
              </w:rPr>
              <w:t>-</w:t>
            </w:r>
            <w:r w:rsidRPr="003B3F62">
              <w:rPr>
                <w:sz w:val="20"/>
              </w:rPr>
              <w:t>utilised buildings which have cost-effective multi-year maintenance programmes? (</w:t>
            </w:r>
            <w:r w:rsidR="00D97F95">
              <w:rPr>
                <w:sz w:val="20"/>
              </w:rPr>
              <w:t>F</w:t>
            </w:r>
            <w:r>
              <w:rPr>
                <w:sz w:val="20"/>
              </w:rPr>
              <w:t>or example</w:t>
            </w:r>
            <w:r w:rsidR="00D97F95">
              <w:rPr>
                <w:sz w:val="20"/>
              </w:rPr>
              <w:t>,</w:t>
            </w:r>
            <w:r w:rsidRPr="003B3F62">
              <w:rPr>
                <w:sz w:val="20"/>
              </w:rPr>
              <w:t xml:space="preserve"> how does ‘what works’ vary across rural/urban, by local area characteristics, for different faiths/denominations</w:t>
            </w:r>
            <w:r>
              <w:rPr>
                <w:sz w:val="20"/>
              </w:rPr>
              <w:t>?</w:t>
            </w:r>
            <w:r w:rsidRPr="003B3F62">
              <w:rPr>
                <w:sz w:val="20"/>
              </w:rPr>
              <w:t>)</w:t>
            </w:r>
          </w:p>
          <w:p w14:paraId="00EA1443" w14:textId="77777777" w:rsidR="00D27600" w:rsidRPr="003B3F62" w:rsidRDefault="00D27600" w:rsidP="00D27600">
            <w:pPr>
              <w:pStyle w:val="ListNumBullet1"/>
              <w:numPr>
                <w:ilvl w:val="0"/>
                <w:numId w:val="28"/>
              </w:numPr>
              <w:ind w:left="340"/>
              <w:rPr>
                <w:sz w:val="20"/>
              </w:rPr>
            </w:pPr>
            <w:r w:rsidRPr="003B3F62">
              <w:rPr>
                <w:sz w:val="20"/>
              </w:rPr>
              <w:t xml:space="preserve">To what extent are there gaps in the support provided through the </w:t>
            </w:r>
            <w:r w:rsidR="004762F7">
              <w:t>pilot</w:t>
            </w:r>
            <w:r w:rsidR="004762F7" w:rsidRPr="003B3F62">
              <w:rPr>
                <w:sz w:val="20"/>
              </w:rPr>
              <w:t xml:space="preserve"> </w:t>
            </w:r>
            <w:r w:rsidRPr="003B3F62">
              <w:rPr>
                <w:sz w:val="20"/>
              </w:rPr>
              <w:t xml:space="preserve">where places of worship need additional help? What is the nature of </w:t>
            </w:r>
            <w:r w:rsidR="00D97F95">
              <w:rPr>
                <w:sz w:val="20"/>
              </w:rPr>
              <w:t xml:space="preserve">the </w:t>
            </w:r>
            <w:r w:rsidRPr="003B3F62">
              <w:rPr>
                <w:sz w:val="20"/>
              </w:rPr>
              <w:t>additional needs identified?</w:t>
            </w:r>
          </w:p>
          <w:p w14:paraId="2F17F561" w14:textId="77777777" w:rsidR="00D27600" w:rsidRPr="009F1D56" w:rsidRDefault="00D27600" w:rsidP="00D27600">
            <w:pPr>
              <w:pStyle w:val="ListNumBullet1"/>
              <w:numPr>
                <w:ilvl w:val="0"/>
                <w:numId w:val="28"/>
              </w:numPr>
              <w:ind w:left="340"/>
              <w:rPr>
                <w:sz w:val="20"/>
              </w:rPr>
            </w:pPr>
            <w:r>
              <w:rPr>
                <w:rFonts w:ascii="Arial" w:hAnsi="Arial"/>
                <w:sz w:val="20"/>
              </w:rPr>
              <w:t xml:space="preserve">Is there a case for rolling out the </w:t>
            </w:r>
            <w:r w:rsidR="004762F7">
              <w:t xml:space="preserve">pilot’s </w:t>
            </w:r>
            <w:r>
              <w:rPr>
                <w:rFonts w:ascii="Arial" w:hAnsi="Arial"/>
                <w:sz w:val="20"/>
              </w:rPr>
              <w:t xml:space="preserve">interventions to other geographical areas of the country, and if this were to be done, what can we learn from this pilot to inform the design of those interventions? </w:t>
            </w:r>
          </w:p>
        </w:tc>
      </w:tr>
    </w:tbl>
    <w:p w14:paraId="3E1AE4F0" w14:textId="77777777" w:rsidR="00B04A88" w:rsidRDefault="00B04A88" w:rsidP="00D27600">
      <w:pPr>
        <w:pStyle w:val="ListBullet1"/>
        <w:numPr>
          <w:ilvl w:val="0"/>
          <w:numId w:val="0"/>
        </w:numPr>
      </w:pPr>
    </w:p>
    <w:p w14:paraId="774BA89F" w14:textId="60948E10" w:rsidR="00D27600" w:rsidRDefault="00B04A88" w:rsidP="00D27600">
      <w:pPr>
        <w:pStyle w:val="ListBullet1"/>
        <w:numPr>
          <w:ilvl w:val="0"/>
          <w:numId w:val="0"/>
        </w:numPr>
      </w:pPr>
      <w:r>
        <w:t>This report offers the emerging monitoring and evaluation evidence available on the performance of the pilot during its first seven months to the end of March 2019. It reports on the activities of the pilot teams and listed places of worship that have been observed, and explores the learning from how the various components of the pilot have been implemented to this point. At this early stage of the pilot it is too soon to say what the outcomes of the pilo</w:t>
      </w:r>
      <w:r w:rsidRPr="009C43C5">
        <w:t>t</w:t>
      </w:r>
      <w:r>
        <w:t xml:space="preserve"> have been – this will be for a later stage </w:t>
      </w:r>
      <w:r>
        <w:lastRenderedPageBreak/>
        <w:t>of the evaluation.</w:t>
      </w:r>
      <w:r>
        <w:rPr>
          <w:rStyle w:val="FootnoteReference"/>
        </w:rPr>
        <w:footnoteReference w:id="13"/>
      </w:r>
      <w:r w:rsidR="00BF16A4">
        <w:t xml:space="preserve">The final evaluation evidence will be reported in 2020 after the </w:t>
      </w:r>
      <w:r w:rsidR="004762F7">
        <w:t xml:space="preserve">pilot </w:t>
      </w:r>
      <w:r w:rsidR="00BF16A4">
        <w:t>has ceased.</w:t>
      </w:r>
    </w:p>
    <w:p w14:paraId="2C90C736" w14:textId="77777777" w:rsidR="00D27600" w:rsidRDefault="00D27600" w:rsidP="00C1118D">
      <w:pPr>
        <w:pStyle w:val="Heading3"/>
      </w:pPr>
      <w:r>
        <w:t>The logic model</w:t>
      </w:r>
    </w:p>
    <w:p w14:paraId="49372860" w14:textId="77777777" w:rsidR="00D27600" w:rsidRDefault="00AA6DB8" w:rsidP="00D27600">
      <w:r>
        <w:t>The logic model that underpins this evaluation is shown below. As is clear from this logic model, there are various indicators and metrics that can be investigated.</w:t>
      </w:r>
    </w:p>
    <w:p w14:paraId="6414C8D5" w14:textId="220F38A4" w:rsidR="00AA6DB8" w:rsidRDefault="00AA6DB8" w:rsidP="00D27600">
      <w:r>
        <w:t xml:space="preserve">Not all metrics and indicators are possible to report on in this </w:t>
      </w:r>
      <w:r w:rsidR="006F05FB">
        <w:t>interim evaluation</w:t>
      </w:r>
      <w:r>
        <w:t>. Most outcomes and impacts will only be feasible to report on in the final evaluation report in 2020.</w:t>
      </w:r>
    </w:p>
    <w:p w14:paraId="0C698B0B" w14:textId="52AD884C" w:rsidR="00CD6FE8" w:rsidRDefault="00CD6FE8" w:rsidP="00D27600">
      <w:r>
        <w:t xml:space="preserve">The logic model for the </w:t>
      </w:r>
      <w:r w:rsidR="004762F7">
        <w:t xml:space="preserve">pilot </w:t>
      </w:r>
      <w:r>
        <w:t>is shown in</w:t>
      </w:r>
      <w:r w:rsidR="00054C34">
        <w:t xml:space="preserve"> </w:t>
      </w:r>
      <w:r w:rsidR="00054C34">
        <w:fldChar w:fldCharType="begin"/>
      </w:r>
      <w:r w:rsidR="00054C34">
        <w:instrText xml:space="preserve"> REF _Ref18528294 \h </w:instrText>
      </w:r>
      <w:r w:rsidR="00054C34">
        <w:fldChar w:fldCharType="separate"/>
      </w:r>
      <w:r w:rsidR="008C7388">
        <w:t xml:space="preserve">Figure </w:t>
      </w:r>
      <w:r w:rsidR="008C7388">
        <w:rPr>
          <w:noProof/>
        </w:rPr>
        <w:t>3</w:t>
      </w:r>
      <w:r w:rsidR="00054C34">
        <w:fldChar w:fldCharType="end"/>
      </w:r>
      <w:r w:rsidR="00054C34">
        <w:t>.</w:t>
      </w:r>
    </w:p>
    <w:p w14:paraId="4807DB8B" w14:textId="77777777" w:rsidR="0007034C" w:rsidRDefault="0007034C" w:rsidP="00AC7773">
      <w:pPr>
        <w:pStyle w:val="Caption"/>
        <w:ind w:left="0" w:firstLine="0"/>
        <w:sectPr w:rsidR="0007034C" w:rsidSect="00F0455F">
          <w:headerReference w:type="default" r:id="rId17"/>
          <w:footerReference w:type="default" r:id="rId18"/>
          <w:pgSz w:w="11906" w:h="16838" w:code="9"/>
          <w:pgMar w:top="1701" w:right="1985" w:bottom="1418" w:left="1985" w:header="709" w:footer="397" w:gutter="0"/>
          <w:cols w:space="708"/>
          <w:docGrid w:linePitch="360"/>
        </w:sectPr>
      </w:pPr>
      <w:bookmarkStart w:id="35" w:name="_Ref18251832"/>
    </w:p>
    <w:tbl>
      <w:tblPr>
        <w:tblW w:w="5000" w:type="pct"/>
        <w:tblCellMar>
          <w:left w:w="0" w:type="dxa"/>
          <w:right w:w="0" w:type="dxa"/>
        </w:tblCellMar>
        <w:tblLook w:val="04A0" w:firstRow="1" w:lastRow="0" w:firstColumn="1" w:lastColumn="0" w:noHBand="0" w:noVBand="1"/>
      </w:tblPr>
      <w:tblGrid>
        <w:gridCol w:w="15704"/>
      </w:tblGrid>
      <w:tr w:rsidR="00CD6FE8" w14:paraId="375CCE65" w14:textId="77777777" w:rsidTr="0007034C">
        <w:tc>
          <w:tcPr>
            <w:tcW w:w="5000" w:type="pct"/>
            <w:noWrap/>
          </w:tcPr>
          <w:p w14:paraId="707E4653" w14:textId="3194F540" w:rsidR="00CD6FE8" w:rsidRPr="00F52EB6" w:rsidRDefault="00CD6FE8" w:rsidP="00957D58">
            <w:pPr>
              <w:pStyle w:val="Caption"/>
            </w:pPr>
            <w:bookmarkStart w:id="36" w:name="_Ref18528294"/>
            <w:r>
              <w:lastRenderedPageBreak/>
              <w:t xml:space="preserve">Figure </w:t>
            </w:r>
            <w:r w:rsidR="00BB3D69">
              <w:rPr>
                <w:noProof/>
              </w:rPr>
              <w:fldChar w:fldCharType="begin"/>
            </w:r>
            <w:r w:rsidR="00BB3D69">
              <w:rPr>
                <w:noProof/>
              </w:rPr>
              <w:instrText xml:space="preserve"> SEQ Figure </w:instrText>
            </w:r>
            <w:r w:rsidR="00BB3D69">
              <w:rPr>
                <w:noProof/>
              </w:rPr>
              <w:fldChar w:fldCharType="separate"/>
            </w:r>
            <w:r w:rsidR="008C7388">
              <w:rPr>
                <w:noProof/>
              </w:rPr>
              <w:t>3</w:t>
            </w:r>
            <w:r w:rsidR="00BB3D69">
              <w:rPr>
                <w:noProof/>
              </w:rPr>
              <w:fldChar w:fldCharType="end"/>
            </w:r>
            <w:bookmarkEnd w:id="35"/>
            <w:bookmarkEnd w:id="36"/>
            <w:r>
              <w:tab/>
              <w:t xml:space="preserve">The </w:t>
            </w:r>
            <w:r w:rsidR="004762F7">
              <w:t xml:space="preserve">pilot </w:t>
            </w:r>
            <w:r>
              <w:t>logic model</w:t>
            </w:r>
          </w:p>
        </w:tc>
      </w:tr>
      <w:tr w:rsidR="00CD6FE8" w14:paraId="4A3CF65A" w14:textId="77777777" w:rsidTr="0007034C">
        <w:tc>
          <w:tcPr>
            <w:tcW w:w="5000" w:type="pct"/>
            <w:noWrap/>
          </w:tcPr>
          <w:p w14:paraId="7E66D66C" w14:textId="7DBA592F" w:rsidR="00CD6FE8" w:rsidRDefault="00A4783D" w:rsidP="00957D58">
            <w:pPr>
              <w:pStyle w:val="GraphicLeft"/>
              <w:keepNext/>
            </w:pPr>
            <w:r>
              <w:rPr>
                <w:noProof/>
              </w:rPr>
              <w:drawing>
                <wp:inline distT="0" distB="0" distL="0" distR="0" wp14:anchorId="379F8448" wp14:editId="6919C1E0">
                  <wp:extent cx="8686800" cy="5345968"/>
                  <wp:effectExtent l="0" t="0" r="0" b="7620"/>
                  <wp:docPr id="25" name="Picture 25" descr="Boxes containing text of the pilot logic model showing inputs, activities, outputs, outcomes and impacts for each aspects of the Taylor Review Pi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05240" cy="5357316"/>
                          </a:xfrm>
                          <a:prstGeom prst="rect">
                            <a:avLst/>
                          </a:prstGeom>
                          <a:noFill/>
                        </pic:spPr>
                      </pic:pic>
                    </a:graphicData>
                  </a:graphic>
                </wp:inline>
              </w:drawing>
            </w:r>
          </w:p>
        </w:tc>
      </w:tr>
      <w:tr w:rsidR="00CD6FE8" w14:paraId="3B337AB3" w14:textId="77777777" w:rsidTr="0007034C">
        <w:tc>
          <w:tcPr>
            <w:tcW w:w="5000" w:type="pct"/>
            <w:noWrap/>
          </w:tcPr>
          <w:p w14:paraId="1FC3C41F" w14:textId="77777777" w:rsidR="00CD6FE8" w:rsidRDefault="00CD6FE8" w:rsidP="00957D58">
            <w:pPr>
              <w:pStyle w:val="Source"/>
            </w:pPr>
            <w:r>
              <w:t>Source</w:t>
            </w:r>
            <w:r w:rsidRPr="007C15CB">
              <w:t>:</w:t>
            </w:r>
            <w:r w:rsidRPr="007C15CB">
              <w:tab/>
            </w:r>
            <w:r>
              <w:t>Frontier Economics</w:t>
            </w:r>
          </w:p>
          <w:p w14:paraId="3447A28B" w14:textId="77777777" w:rsidR="00CD6FE8" w:rsidRPr="00F078BE" w:rsidRDefault="00CD6FE8" w:rsidP="00957D58">
            <w:pPr>
              <w:pStyle w:val="Source"/>
            </w:pPr>
            <w:r>
              <w:t>Note:</w:t>
            </w:r>
            <w:r>
              <w:tab/>
              <w:t>Not all of the measures are possible to report on in this interim evaluation</w:t>
            </w:r>
            <w:r w:rsidR="007767A6">
              <w:t>.</w:t>
            </w:r>
          </w:p>
        </w:tc>
      </w:tr>
    </w:tbl>
    <w:p w14:paraId="40F6F474" w14:textId="77777777" w:rsidR="0007034C" w:rsidRDefault="0007034C" w:rsidP="00D27600">
      <w:pPr>
        <w:sectPr w:rsidR="0007034C" w:rsidSect="00A4783D">
          <w:pgSz w:w="16838" w:h="11906" w:orient="landscape" w:code="9"/>
          <w:pgMar w:top="567" w:right="567" w:bottom="567" w:left="567" w:header="709" w:footer="397" w:gutter="0"/>
          <w:cols w:space="708"/>
          <w:docGrid w:linePitch="360"/>
        </w:sectPr>
      </w:pPr>
    </w:p>
    <w:p w14:paraId="4F531060" w14:textId="77777777" w:rsidR="00206BBA" w:rsidRDefault="00511499" w:rsidP="00511499">
      <w:pPr>
        <w:pStyle w:val="Heading3"/>
      </w:pPr>
      <w:r>
        <w:lastRenderedPageBreak/>
        <w:t>Structure of this report</w:t>
      </w:r>
    </w:p>
    <w:p w14:paraId="40A819C0" w14:textId="77777777" w:rsidR="00A3527E" w:rsidRDefault="007F3A68" w:rsidP="00C14878">
      <w:pPr>
        <w:pStyle w:val="ListBullet1"/>
        <w:numPr>
          <w:ilvl w:val="0"/>
          <w:numId w:val="0"/>
        </w:numPr>
      </w:pPr>
      <w:r>
        <w:t>This report is structured as follows:</w:t>
      </w:r>
    </w:p>
    <w:p w14:paraId="0BF0C3A7" w14:textId="77777777" w:rsidR="00AA64F1" w:rsidRPr="0094778A" w:rsidRDefault="00AA64F1" w:rsidP="00AA64F1">
      <w:pPr>
        <w:pStyle w:val="ParaBullet1"/>
        <w:rPr>
          <w:iCs/>
        </w:rPr>
      </w:pPr>
      <w:r>
        <w:t xml:space="preserve">Section 3 looks at the formative evaluation learning, drawing on data and evidence gathered on </w:t>
      </w:r>
      <w:r w:rsidRPr="0094778A">
        <w:t xml:space="preserve">the </w:t>
      </w:r>
      <w:r w:rsidRPr="0094778A">
        <w:rPr>
          <w:iCs/>
        </w:rPr>
        <w:t xml:space="preserve">inputs and activities of the </w:t>
      </w:r>
      <w:r w:rsidR="004762F7">
        <w:t>pilot</w:t>
      </w:r>
      <w:r w:rsidR="004762F7" w:rsidRPr="0094778A">
        <w:rPr>
          <w:iCs/>
        </w:rPr>
        <w:t xml:space="preserve"> </w:t>
      </w:r>
      <w:r w:rsidRPr="0094778A">
        <w:rPr>
          <w:iCs/>
        </w:rPr>
        <w:t>learning, along with relevant outputs.</w:t>
      </w:r>
    </w:p>
    <w:p w14:paraId="2E8E9C89" w14:textId="77777777" w:rsidR="00AA64F1" w:rsidRDefault="00AA64F1" w:rsidP="00AA64F1">
      <w:pPr>
        <w:pStyle w:val="ParaBullet1"/>
      </w:pPr>
      <w:r>
        <w:t>Section 4 looks at the summative evaluation learning,</w:t>
      </w:r>
      <w:r w:rsidR="00511499">
        <w:t xml:space="preserve"> drawing on emerging data and evidence on </w:t>
      </w:r>
      <w:r w:rsidR="00511499" w:rsidRPr="0094778A">
        <w:rPr>
          <w:iCs/>
        </w:rPr>
        <w:t>outcomes</w:t>
      </w:r>
      <w:r w:rsidR="001B2E9E" w:rsidRPr="0094778A">
        <w:rPr>
          <w:iCs/>
        </w:rPr>
        <w:t xml:space="preserve"> and impacts</w:t>
      </w:r>
      <w:r w:rsidR="00511499">
        <w:t xml:space="preserve">. This is more limited given that this is an interim evaluation with much more evaluation activity and data </w:t>
      </w:r>
      <w:r w:rsidR="003041F1">
        <w:t xml:space="preserve">collection </w:t>
      </w:r>
      <w:r w:rsidR="00511499">
        <w:t>yet to be carried out over time. This will be reported on in the final evaluation report in 2020.</w:t>
      </w:r>
    </w:p>
    <w:p w14:paraId="3017F675" w14:textId="59E745E7" w:rsidR="00511499" w:rsidRDefault="00511499" w:rsidP="00AA64F1">
      <w:pPr>
        <w:pStyle w:val="ParaBullet1"/>
      </w:pPr>
      <w:r>
        <w:t xml:space="preserve">Section 5 </w:t>
      </w:r>
      <w:r w:rsidR="003041F1">
        <w:t xml:space="preserve">provides an overview of what has been learned and </w:t>
      </w:r>
      <w:r>
        <w:t>the evaluation activity that will be continued</w:t>
      </w:r>
      <w:r w:rsidR="003041F1">
        <w:t xml:space="preserve">, along with </w:t>
      </w:r>
      <w:r>
        <w:t>what will be</w:t>
      </w:r>
      <w:r w:rsidR="00926589">
        <w:t xml:space="preserve"> reflected</w:t>
      </w:r>
      <w:r>
        <w:t xml:space="preserve"> on in the final </w:t>
      </w:r>
      <w:r w:rsidR="00D001D0">
        <w:t xml:space="preserve">evaluation </w:t>
      </w:r>
      <w:r>
        <w:t>report.</w:t>
      </w:r>
    </w:p>
    <w:p w14:paraId="2256B34F" w14:textId="1006623E" w:rsidR="00505FA8" w:rsidRDefault="00C04DFE" w:rsidP="00A3527E">
      <w:pPr>
        <w:pStyle w:val="Heading1"/>
      </w:pPr>
      <w:bookmarkStart w:id="37" w:name="_Hlk18597499"/>
      <w:bookmarkStart w:id="38" w:name="_Toc25828302"/>
      <w:bookmarkEnd w:id="31"/>
      <w:r>
        <w:lastRenderedPageBreak/>
        <w:t xml:space="preserve">Emerging monitoring evidence </w:t>
      </w:r>
      <w:r w:rsidR="00AC3C4F">
        <w:t xml:space="preserve">– </w:t>
      </w:r>
      <w:r w:rsidR="00CE7744">
        <w:t>l</w:t>
      </w:r>
      <w:r w:rsidR="00AC3C4F">
        <w:t xml:space="preserve">earning </w:t>
      </w:r>
      <w:r w:rsidR="00BB3D69">
        <w:t>about the inputs, activ</w:t>
      </w:r>
      <w:r w:rsidR="0094778A">
        <w:t>i</w:t>
      </w:r>
      <w:r w:rsidR="00BB3D69">
        <w:t>ties and outputs</w:t>
      </w:r>
      <w:r w:rsidR="004272F1">
        <w:t xml:space="preserve"> </w:t>
      </w:r>
      <w:r w:rsidR="00F20DD0">
        <w:t xml:space="preserve">of the </w:t>
      </w:r>
      <w:r w:rsidR="002978E4">
        <w:t>p</w:t>
      </w:r>
      <w:r w:rsidR="00F20DD0">
        <w:t>ilot</w:t>
      </w:r>
      <w:bookmarkEnd w:id="38"/>
    </w:p>
    <w:p w14:paraId="73299824" w14:textId="77777777" w:rsidR="00A3527E" w:rsidRDefault="00A3527E" w:rsidP="00C14878">
      <w:pPr>
        <w:pStyle w:val="ListBullet1"/>
        <w:numPr>
          <w:ilvl w:val="0"/>
          <w:numId w:val="0"/>
        </w:numPr>
      </w:pPr>
      <w:r>
        <w:t>This section summarise</w:t>
      </w:r>
      <w:r w:rsidR="00AA64F1">
        <w:t>s</w:t>
      </w:r>
      <w:r>
        <w:t xml:space="preserve"> evidence</w:t>
      </w:r>
      <w:r w:rsidR="00BE7CCE">
        <w:t xml:space="preserve"> of</w:t>
      </w:r>
      <w:r>
        <w:t xml:space="preserve"> </w:t>
      </w:r>
      <w:r w:rsidR="00BE7CCE">
        <w:t xml:space="preserve">the </w:t>
      </w:r>
      <w:r w:rsidR="00AC3C4F">
        <w:t>implementation of the pilot</w:t>
      </w:r>
      <w:r w:rsidR="00F83D93">
        <w:t xml:space="preserve"> </w:t>
      </w:r>
      <w:r w:rsidR="001B2E9E">
        <w:t xml:space="preserve">over the seven-month period </w:t>
      </w:r>
      <w:r w:rsidR="00832114">
        <w:t xml:space="preserve">from </w:t>
      </w:r>
      <w:r w:rsidR="001B2E9E">
        <w:t xml:space="preserve">September 2018 </w:t>
      </w:r>
      <w:r w:rsidR="00F83D93">
        <w:t>to March 2019</w:t>
      </w:r>
      <w:r w:rsidR="001B2E9E">
        <w:t>,</w:t>
      </w:r>
      <w:r w:rsidR="00AC3C4F">
        <w:t xml:space="preserve"> covering </w:t>
      </w:r>
      <w:r w:rsidR="00F83D93">
        <w:t>what has been invested (</w:t>
      </w:r>
      <w:r w:rsidR="001372DA">
        <w:t>inputs</w:t>
      </w:r>
      <w:r w:rsidR="00F83D93">
        <w:t>)</w:t>
      </w:r>
      <w:r w:rsidR="004272F1">
        <w:t>,</w:t>
      </w:r>
      <w:r w:rsidR="001372DA">
        <w:t xml:space="preserve"> </w:t>
      </w:r>
      <w:r w:rsidR="00296F2F">
        <w:t xml:space="preserve">what was done to utilise those invested resources (activities) and what </w:t>
      </w:r>
      <w:r w:rsidR="00F83D93">
        <w:t xml:space="preserve">has been delivered </w:t>
      </w:r>
      <w:r w:rsidR="00296F2F">
        <w:t>on the ground (outputs)</w:t>
      </w:r>
      <w:r w:rsidR="00BE7CCE">
        <w:t xml:space="preserve">. </w:t>
      </w:r>
      <w:r w:rsidR="008014CB">
        <w:t>T</w:t>
      </w:r>
      <w:r w:rsidR="00BE7CCE">
        <w:t xml:space="preserve">his </w:t>
      </w:r>
      <w:r w:rsidR="001B2E9E">
        <w:t xml:space="preserve">section </w:t>
      </w:r>
      <w:r w:rsidR="00BE7CCE">
        <w:t>cover</w:t>
      </w:r>
      <w:r w:rsidR="0094778A">
        <w:t>s</w:t>
      </w:r>
      <w:r w:rsidR="00BE7CCE">
        <w:t xml:space="preserve"> each </w:t>
      </w:r>
      <w:r w:rsidR="001B2E9E">
        <w:t xml:space="preserve">of the four </w:t>
      </w:r>
      <w:r w:rsidR="00BE7CCE">
        <w:t>strand</w:t>
      </w:r>
      <w:r w:rsidR="001B2E9E">
        <w:t>s</w:t>
      </w:r>
      <w:r w:rsidR="00BE7CCE">
        <w:t xml:space="preserve"> of the pilot (</w:t>
      </w:r>
      <w:r w:rsidR="00296F2F">
        <w:t xml:space="preserve">the </w:t>
      </w:r>
      <w:r w:rsidR="002978E4">
        <w:t xml:space="preserve">Fabric Support </w:t>
      </w:r>
      <w:r w:rsidR="002978E4" w:rsidRPr="005C6897">
        <w:t>Officers (</w:t>
      </w:r>
      <w:proofErr w:type="spellStart"/>
      <w:r w:rsidR="00BE7CCE" w:rsidRPr="005C6897">
        <w:t>FSO</w:t>
      </w:r>
      <w:r w:rsidR="00296F2F" w:rsidRPr="005C6897">
        <w:t>s</w:t>
      </w:r>
      <w:proofErr w:type="spellEnd"/>
      <w:r w:rsidR="002978E4" w:rsidRPr="005C6897">
        <w:t>)</w:t>
      </w:r>
      <w:r w:rsidR="00BE7CCE" w:rsidRPr="005C6897">
        <w:t xml:space="preserve">, </w:t>
      </w:r>
      <w:r w:rsidR="002978E4" w:rsidRPr="005C6897">
        <w:t>Community Development Advisers (</w:t>
      </w:r>
      <w:proofErr w:type="spellStart"/>
      <w:r w:rsidR="00BE7CCE" w:rsidRPr="005C6897">
        <w:t>CDA</w:t>
      </w:r>
      <w:r w:rsidR="00296F2F" w:rsidRPr="005C6897">
        <w:t>s</w:t>
      </w:r>
      <w:proofErr w:type="spellEnd"/>
      <w:r w:rsidR="002978E4" w:rsidRPr="005C6897">
        <w:t>)</w:t>
      </w:r>
      <w:r w:rsidR="00BE7CCE" w:rsidRPr="005C6897">
        <w:t xml:space="preserve">, </w:t>
      </w:r>
      <w:r w:rsidR="00296F2F" w:rsidRPr="005C6897">
        <w:t xml:space="preserve">the </w:t>
      </w:r>
      <w:r w:rsidR="00C545B0" w:rsidRPr="005C6897">
        <w:t>M</w:t>
      </w:r>
      <w:r w:rsidR="00296F2F" w:rsidRPr="005C6897">
        <w:t xml:space="preserve">inor </w:t>
      </w:r>
      <w:r w:rsidR="00C545B0" w:rsidRPr="005C6897">
        <w:t>R</w:t>
      </w:r>
      <w:r w:rsidR="00296F2F" w:rsidRPr="005C6897">
        <w:t xml:space="preserve">epair </w:t>
      </w:r>
      <w:r w:rsidR="00C545B0" w:rsidRPr="005C6897">
        <w:t>G</w:t>
      </w:r>
      <w:r w:rsidR="00296F2F" w:rsidRPr="005C6897">
        <w:t xml:space="preserve">rant </w:t>
      </w:r>
      <w:r w:rsidR="00C545B0" w:rsidRPr="005C6897">
        <w:t>F</w:t>
      </w:r>
      <w:r w:rsidR="00296F2F" w:rsidRPr="005C6897">
        <w:t xml:space="preserve">und and the </w:t>
      </w:r>
      <w:r w:rsidR="00BE7CCE" w:rsidRPr="005C6897">
        <w:t>workshops)</w:t>
      </w:r>
      <w:r w:rsidR="008014CB" w:rsidRPr="005C6897">
        <w:t>, with interpretation, comparison across the two pilot areas</w:t>
      </w:r>
      <w:r w:rsidR="008014CB">
        <w:t xml:space="preserve"> and discussion of reasons for the differences</w:t>
      </w:r>
      <w:r w:rsidR="001B2E9E">
        <w:t xml:space="preserve"> where at all possible</w:t>
      </w:r>
      <w:r w:rsidR="004272F1">
        <w:t>.</w:t>
      </w:r>
    </w:p>
    <w:p w14:paraId="1DBE90FF" w14:textId="3BD5BFF5" w:rsidR="00A3527E" w:rsidRDefault="00A3527E" w:rsidP="00A3527E">
      <w:pPr>
        <w:pStyle w:val="Heading2"/>
      </w:pPr>
      <w:bookmarkStart w:id="39" w:name="_Toc25828303"/>
      <w:r>
        <w:t>Inputs</w:t>
      </w:r>
      <w:bookmarkEnd w:id="39"/>
    </w:p>
    <w:tbl>
      <w:tblPr>
        <w:tblW w:w="7940" w:type="dxa"/>
        <w:tblLayout w:type="fixed"/>
        <w:tblCellMar>
          <w:left w:w="0" w:type="dxa"/>
          <w:right w:w="0" w:type="dxa"/>
        </w:tblCellMar>
        <w:tblLook w:val="04A0" w:firstRow="1" w:lastRow="0" w:firstColumn="1" w:lastColumn="0" w:noHBand="0" w:noVBand="1"/>
      </w:tblPr>
      <w:tblGrid>
        <w:gridCol w:w="7940"/>
      </w:tblGrid>
      <w:tr w:rsidR="000F7614" w14:paraId="4B978E3D" w14:textId="77777777" w:rsidTr="000F7614">
        <w:tc>
          <w:tcPr>
            <w:tcW w:w="5000" w:type="pct"/>
            <w:noWrap/>
          </w:tcPr>
          <w:p w14:paraId="5096FDE8" w14:textId="76182D73" w:rsidR="000F7614" w:rsidRPr="00F52EB6" w:rsidRDefault="000F7614" w:rsidP="00B04A88">
            <w:pPr>
              <w:pStyle w:val="Caption"/>
            </w:pPr>
            <w:r>
              <w:t xml:space="preserve">Figure </w:t>
            </w:r>
            <w:r w:rsidR="008C7388">
              <w:fldChar w:fldCharType="begin"/>
            </w:r>
            <w:r w:rsidR="008C7388">
              <w:instrText xml:space="preserve"> SEQ Figure </w:instrText>
            </w:r>
            <w:r w:rsidR="008C7388">
              <w:fldChar w:fldCharType="separate"/>
            </w:r>
            <w:r w:rsidR="008C7388">
              <w:rPr>
                <w:noProof/>
              </w:rPr>
              <w:t>4</w:t>
            </w:r>
            <w:r w:rsidR="008C7388">
              <w:rPr>
                <w:noProof/>
              </w:rPr>
              <w:fldChar w:fldCharType="end"/>
            </w:r>
            <w:r>
              <w:tab/>
              <w:t xml:space="preserve">Inputs flow chart </w:t>
            </w:r>
          </w:p>
        </w:tc>
      </w:tr>
      <w:tr w:rsidR="000F7614" w14:paraId="65D1D2D3" w14:textId="77777777" w:rsidTr="000F7614">
        <w:tc>
          <w:tcPr>
            <w:tcW w:w="5000" w:type="pct"/>
            <w:noWrap/>
          </w:tcPr>
          <w:p w14:paraId="103895A7" w14:textId="70A64D6B" w:rsidR="000F7614" w:rsidRDefault="000F7614" w:rsidP="00B04A88">
            <w:pPr>
              <w:pStyle w:val="GraphicLeft"/>
              <w:keepNext/>
            </w:pPr>
            <w:r w:rsidRPr="00C50DA0">
              <w:rPr>
                <w:noProof/>
              </w:rPr>
              <w:drawing>
                <wp:inline distT="0" distB="0" distL="0" distR="0" wp14:anchorId="36F4F08B" wp14:editId="5D039731">
                  <wp:extent cx="5039360" cy="907415"/>
                  <wp:effectExtent l="0" t="0" r="8890" b="6985"/>
                  <wp:docPr id="3768" name="Picture 3768" descr="The word ‘inputs’ highlighted in a box, next to boxes containing the words activities, outputs, outcomes and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9360" cy="907415"/>
                          </a:xfrm>
                          <a:prstGeom prst="rect">
                            <a:avLst/>
                          </a:prstGeom>
                          <a:noFill/>
                          <a:ln>
                            <a:noFill/>
                          </a:ln>
                        </pic:spPr>
                      </pic:pic>
                    </a:graphicData>
                  </a:graphic>
                </wp:inline>
              </w:drawing>
            </w:r>
          </w:p>
        </w:tc>
      </w:tr>
      <w:tr w:rsidR="000F7614" w14:paraId="33E3A4D1" w14:textId="77777777" w:rsidTr="000F7614">
        <w:tc>
          <w:tcPr>
            <w:tcW w:w="5000" w:type="pct"/>
            <w:noWrap/>
          </w:tcPr>
          <w:p w14:paraId="3D91DA78" w14:textId="687BCA12" w:rsidR="000F7614" w:rsidRDefault="000F7614" w:rsidP="00B04A88">
            <w:pPr>
              <w:pStyle w:val="Source"/>
            </w:pPr>
            <w:r>
              <w:t>Source</w:t>
            </w:r>
            <w:r w:rsidRPr="007C15CB">
              <w:t>:</w:t>
            </w:r>
            <w:r w:rsidRPr="007C15CB">
              <w:tab/>
            </w:r>
            <w:r>
              <w:t>Frontier Economics</w:t>
            </w:r>
          </w:p>
          <w:p w14:paraId="1F770410" w14:textId="09179225" w:rsidR="000F7614" w:rsidRPr="00F078BE" w:rsidRDefault="000F7614" w:rsidP="00B04A88">
            <w:pPr>
              <w:pStyle w:val="Source"/>
            </w:pPr>
          </w:p>
        </w:tc>
      </w:tr>
    </w:tbl>
    <w:p w14:paraId="32CD3A1D" w14:textId="20CFF604" w:rsidR="005D4185" w:rsidRDefault="00C50DA0" w:rsidP="00BB726F">
      <w:r>
        <w:t xml:space="preserve">Inputs describe the funding, time and resources of the </w:t>
      </w:r>
      <w:r w:rsidR="00D67828">
        <w:t>p</w:t>
      </w:r>
      <w:r>
        <w:t xml:space="preserve">ilot. </w:t>
      </w:r>
      <w:r w:rsidR="00296F2F">
        <w:t>Various investments were made in terms of the design and implementation of the T</w:t>
      </w:r>
      <w:r w:rsidR="002978E4">
        <w:t xml:space="preserve">aylor </w:t>
      </w:r>
      <w:r w:rsidR="00296F2F">
        <w:t>R</w:t>
      </w:r>
      <w:r w:rsidR="002978E4">
        <w:t xml:space="preserve">eview </w:t>
      </w:r>
      <w:r w:rsidR="00296F2F">
        <w:t>P</w:t>
      </w:r>
      <w:r w:rsidR="002978E4">
        <w:t>ilot</w:t>
      </w:r>
      <w:r w:rsidR="00296F2F">
        <w:t>.</w:t>
      </w:r>
      <w:r w:rsidR="005D4185">
        <w:t xml:space="preserve"> This section draws on both quantitative and qualitative data and evidence collected for the interim evaluation to provide </w:t>
      </w:r>
      <w:r w:rsidR="00DD5DDC">
        <w:t>evidence of the inputs relating to t</w:t>
      </w:r>
      <w:r w:rsidR="00F76E57">
        <w:t xml:space="preserve">he </w:t>
      </w:r>
      <w:proofErr w:type="spellStart"/>
      <w:r w:rsidR="00F76E57">
        <w:t>FSOs</w:t>
      </w:r>
      <w:proofErr w:type="spellEnd"/>
      <w:r w:rsidR="00832114">
        <w:t>,</w:t>
      </w:r>
      <w:r w:rsidR="00F76E57">
        <w:t xml:space="preserve"> the </w:t>
      </w:r>
      <w:proofErr w:type="spellStart"/>
      <w:r w:rsidR="00F76E57">
        <w:t>CDAs</w:t>
      </w:r>
      <w:proofErr w:type="spellEnd"/>
      <w:r w:rsidR="00832114">
        <w:t>,</w:t>
      </w:r>
      <w:r w:rsidR="00F76E57">
        <w:t xml:space="preserve"> the Minor Repair Grant Fund and the workshops.</w:t>
      </w:r>
      <w:r w:rsidR="00D67828">
        <w:rPr>
          <w:rStyle w:val="FootnoteReference"/>
        </w:rPr>
        <w:footnoteReference w:id="14"/>
      </w:r>
    </w:p>
    <w:p w14:paraId="19DFD338" w14:textId="77777777" w:rsidR="005D4185" w:rsidRPr="002978E4" w:rsidRDefault="00BB726F" w:rsidP="005D4185">
      <w:pPr>
        <w:pStyle w:val="Heading3"/>
      </w:pPr>
      <w:r w:rsidRPr="002978E4">
        <w:t xml:space="preserve">Fabric </w:t>
      </w:r>
      <w:r w:rsidR="00DD5DDC" w:rsidRPr="002978E4">
        <w:t>S</w:t>
      </w:r>
      <w:r w:rsidRPr="002978E4">
        <w:t xml:space="preserve">upport </w:t>
      </w:r>
      <w:r w:rsidR="00DD5DDC" w:rsidRPr="002978E4">
        <w:t>O</w:t>
      </w:r>
      <w:r w:rsidRPr="002978E4">
        <w:t>fficers</w:t>
      </w:r>
    </w:p>
    <w:p w14:paraId="3AB6C8C9" w14:textId="0A57E78A" w:rsidR="00BB726F" w:rsidRDefault="005D4185" w:rsidP="005D4185">
      <w:r>
        <w:t>Th</w:t>
      </w:r>
      <w:r w:rsidR="00BB726F">
        <w:t xml:space="preserve">ere are two full-time </w:t>
      </w:r>
      <w:proofErr w:type="spellStart"/>
      <w:r w:rsidR="00BB726F">
        <w:t>FSOs</w:t>
      </w:r>
      <w:proofErr w:type="spellEnd"/>
      <w:r w:rsidR="00DD5DDC">
        <w:t xml:space="preserve"> involved in</w:t>
      </w:r>
      <w:r w:rsidR="009A2483">
        <w:t xml:space="preserve"> the</w:t>
      </w:r>
      <w:r w:rsidR="00DD5DDC">
        <w:t xml:space="preserve"> </w:t>
      </w:r>
      <w:r w:rsidR="004762F7">
        <w:t>pilot</w:t>
      </w:r>
      <w:r w:rsidR="00BB726F">
        <w:t>, one in each pilot area</w:t>
      </w:r>
      <w:r w:rsidR="00296F2F">
        <w:t xml:space="preserve"> of Greater Manchester and Suffolk</w:t>
      </w:r>
      <w:r w:rsidR="00BB726F">
        <w:t xml:space="preserve">. The </w:t>
      </w:r>
      <w:proofErr w:type="spellStart"/>
      <w:r w:rsidR="00BB726F">
        <w:t>FSO</w:t>
      </w:r>
      <w:proofErr w:type="spellEnd"/>
      <w:r w:rsidR="00BB726F">
        <w:t xml:space="preserve"> roles involve </w:t>
      </w:r>
      <w:r w:rsidR="00BB726F" w:rsidRPr="00C45465">
        <w:t>support</w:t>
      </w:r>
      <w:r w:rsidR="00BB726F">
        <w:t>ing</w:t>
      </w:r>
      <w:r w:rsidR="00BB726F" w:rsidRPr="00C45465">
        <w:t xml:space="preserve"> those responsible for listed places of worship </w:t>
      </w:r>
      <w:r w:rsidR="00DD5DDC">
        <w:t>to be</w:t>
      </w:r>
      <w:r w:rsidR="00296F2F">
        <w:t xml:space="preserve"> able to identify, co</w:t>
      </w:r>
      <w:r w:rsidR="009C43C5">
        <w:t>ordinate</w:t>
      </w:r>
      <w:r w:rsidR="00296F2F">
        <w:t xml:space="preserve"> and deliver minor repairs and associated on-going maintenance </w:t>
      </w:r>
      <w:r w:rsidR="00BB726F" w:rsidRPr="00C45465">
        <w:t xml:space="preserve">effectively </w:t>
      </w:r>
      <w:r w:rsidR="00296F2F">
        <w:t xml:space="preserve">and in a timely way. Specific responsibilities of the </w:t>
      </w:r>
      <w:proofErr w:type="spellStart"/>
      <w:r w:rsidR="00296F2F">
        <w:t>FSOs</w:t>
      </w:r>
      <w:proofErr w:type="spellEnd"/>
      <w:r w:rsidR="00296F2F">
        <w:t xml:space="preserve"> include</w:t>
      </w:r>
      <w:r w:rsidR="00BB726F">
        <w:t>:</w:t>
      </w:r>
      <w:r w:rsidR="00BB726F">
        <w:rPr>
          <w:rStyle w:val="FootnoteReference"/>
        </w:rPr>
        <w:footnoteReference w:id="15"/>
      </w:r>
    </w:p>
    <w:p w14:paraId="11419EC4" w14:textId="77777777" w:rsidR="00BB726F" w:rsidRDefault="00832114" w:rsidP="005D4185">
      <w:pPr>
        <w:pStyle w:val="ParaBullet1"/>
      </w:pPr>
      <w:r>
        <w:t>V</w:t>
      </w:r>
      <w:r w:rsidR="00BB726F">
        <w:t>isit</w:t>
      </w:r>
      <w:r>
        <w:t>ing</w:t>
      </w:r>
      <w:r w:rsidR="00BB726F">
        <w:t xml:space="preserve"> </w:t>
      </w:r>
      <w:r w:rsidR="00296F2F">
        <w:t xml:space="preserve">listed </w:t>
      </w:r>
      <w:r w:rsidR="00BB726F">
        <w:t xml:space="preserve">places of worship participating in the </w:t>
      </w:r>
      <w:r w:rsidR="004762F7">
        <w:t>pilot</w:t>
      </w:r>
      <w:r w:rsidR="00BB726F">
        <w:t>, assess</w:t>
      </w:r>
      <w:r>
        <w:t>ing</w:t>
      </w:r>
      <w:r w:rsidR="00BB726F">
        <w:t xml:space="preserve"> progress against the most recent fabric inspection </w:t>
      </w:r>
      <w:r w:rsidR="00BB726F" w:rsidRPr="0094778A">
        <w:t xml:space="preserve">report </w:t>
      </w:r>
      <w:r w:rsidR="00DD5DDC" w:rsidRPr="0094778A">
        <w:t>(Quinquennial Inspection)</w:t>
      </w:r>
      <w:r w:rsidR="00DD5DDC">
        <w:t xml:space="preserve"> </w:t>
      </w:r>
      <w:r w:rsidR="00BB726F">
        <w:t xml:space="preserve">and </w:t>
      </w:r>
      <w:r w:rsidR="00296F2F">
        <w:t>support</w:t>
      </w:r>
      <w:r>
        <w:t>ing</w:t>
      </w:r>
      <w:r w:rsidR="00296F2F">
        <w:t xml:space="preserve"> the development of </w:t>
      </w:r>
      <w:r w:rsidR="00BB726F">
        <w:t>a maintenance and minor repairs plan;</w:t>
      </w:r>
    </w:p>
    <w:p w14:paraId="1D746D38" w14:textId="77777777" w:rsidR="00BB726F" w:rsidRDefault="00832114" w:rsidP="005D4185">
      <w:pPr>
        <w:pStyle w:val="ParaBullet1"/>
      </w:pPr>
      <w:r>
        <w:lastRenderedPageBreak/>
        <w:t>I</w:t>
      </w:r>
      <w:r w:rsidR="00BB726F">
        <w:t>dentify</w:t>
      </w:r>
      <w:r w:rsidR="0094778A">
        <w:t>i</w:t>
      </w:r>
      <w:r>
        <w:t>ng</w:t>
      </w:r>
      <w:r w:rsidR="00BB726F">
        <w:t xml:space="preserve"> how the plan and repairs can be implemented using materials and contractors or volunteers that will ensure work is to a high standard and appropriate for the building’s needs;</w:t>
      </w:r>
    </w:p>
    <w:p w14:paraId="168EB0AC" w14:textId="77777777" w:rsidR="00BB726F" w:rsidRDefault="00832114" w:rsidP="005D4185">
      <w:pPr>
        <w:pStyle w:val="ParaBullet1"/>
      </w:pPr>
      <w:r>
        <w:t>A</w:t>
      </w:r>
      <w:r w:rsidR="00BB726F">
        <w:t>ssist</w:t>
      </w:r>
      <w:r>
        <w:t>ing</w:t>
      </w:r>
      <w:r w:rsidR="00BB726F">
        <w:t xml:space="preserve"> those responsible for the fabric </w:t>
      </w:r>
      <w:r w:rsidR="00296F2F">
        <w:t xml:space="preserve">of listed places of worship </w:t>
      </w:r>
      <w:r w:rsidR="00BB726F">
        <w:t xml:space="preserve">to plan major repairs within the next </w:t>
      </w:r>
      <w:r>
        <w:t>five</w:t>
      </w:r>
      <w:r w:rsidR="00BB726F" w:rsidRPr="00F240B2">
        <w:t xml:space="preserve"> years,</w:t>
      </w:r>
      <w:r w:rsidR="00BB726F" w:rsidRPr="005D5E9B">
        <w:t xml:space="preserve"> </w:t>
      </w:r>
      <w:r w:rsidR="00BB726F">
        <w:t>including identifying potential funding streams; and</w:t>
      </w:r>
    </w:p>
    <w:p w14:paraId="7B1C7A37" w14:textId="77777777" w:rsidR="00BB726F" w:rsidRDefault="00832114" w:rsidP="005D4185">
      <w:pPr>
        <w:pStyle w:val="ParaBullet1"/>
      </w:pPr>
      <w:r>
        <w:t>E</w:t>
      </w:r>
      <w:r w:rsidR="00BB726F">
        <w:t>ncourag</w:t>
      </w:r>
      <w:r>
        <w:t>ing</w:t>
      </w:r>
      <w:r w:rsidR="00BB726F">
        <w:t xml:space="preserve"> </w:t>
      </w:r>
      <w:r w:rsidR="00C545B0">
        <w:t>and provid</w:t>
      </w:r>
      <w:r>
        <w:t>ing</w:t>
      </w:r>
      <w:r w:rsidR="00C545B0">
        <w:t xml:space="preserve"> appropriate support to staff and volunteers responsible for eligible listed places of worship to submit well-evidenced and deliverable </w:t>
      </w:r>
      <w:r w:rsidR="00BB726F">
        <w:t xml:space="preserve">applications to the Minor Repair Grant Fund. </w:t>
      </w:r>
    </w:p>
    <w:p w14:paraId="0E8997FB" w14:textId="77777777" w:rsidR="005D4185" w:rsidRPr="002978E4" w:rsidRDefault="00BB726F" w:rsidP="005D4185">
      <w:pPr>
        <w:pStyle w:val="Heading3"/>
      </w:pPr>
      <w:r w:rsidRPr="002978E4">
        <w:t>Community Development Advisers</w:t>
      </w:r>
    </w:p>
    <w:p w14:paraId="4F981F5F" w14:textId="77777777" w:rsidR="00BB726F" w:rsidRDefault="005D4185" w:rsidP="005D4185">
      <w:pPr>
        <w:pStyle w:val="ListBullet1"/>
        <w:numPr>
          <w:ilvl w:val="0"/>
          <w:numId w:val="0"/>
        </w:numPr>
      </w:pPr>
      <w:r>
        <w:t>T</w:t>
      </w:r>
      <w:r w:rsidR="00BB726F">
        <w:t xml:space="preserve">here are two full-time </w:t>
      </w:r>
      <w:proofErr w:type="spellStart"/>
      <w:r w:rsidR="00BB726F">
        <w:t>CDAs</w:t>
      </w:r>
      <w:proofErr w:type="spellEnd"/>
      <w:r w:rsidR="00BB726F">
        <w:t xml:space="preserve">, one in each pilot area. The </w:t>
      </w:r>
      <w:proofErr w:type="spellStart"/>
      <w:r w:rsidR="00BB726F">
        <w:t>CDA</w:t>
      </w:r>
      <w:proofErr w:type="spellEnd"/>
      <w:r w:rsidR="00BB726F">
        <w:t xml:space="preserve"> roles</w:t>
      </w:r>
      <w:r w:rsidR="00BB726F" w:rsidRPr="00F00337">
        <w:t xml:space="preserve"> </w:t>
      </w:r>
      <w:r w:rsidR="00BB726F">
        <w:t xml:space="preserve">involve </w:t>
      </w:r>
      <w:r w:rsidR="00BB726F" w:rsidRPr="00F00337">
        <w:t>work</w:t>
      </w:r>
      <w:r w:rsidR="00BB726F">
        <w:t>ing</w:t>
      </w:r>
      <w:r w:rsidR="00BB726F" w:rsidRPr="00F00337">
        <w:t xml:space="preserve"> with those responsible for listed places of worship</w:t>
      </w:r>
      <w:r w:rsidR="00BB726F">
        <w:t xml:space="preserve"> to further community engagement, including to:</w:t>
      </w:r>
      <w:r w:rsidR="00BB726F">
        <w:rPr>
          <w:rStyle w:val="FootnoteReference"/>
        </w:rPr>
        <w:footnoteReference w:id="16"/>
      </w:r>
    </w:p>
    <w:p w14:paraId="19F85947" w14:textId="77777777" w:rsidR="00BB726F" w:rsidRDefault="00C545B0" w:rsidP="00BB726F">
      <w:pPr>
        <w:pStyle w:val="ListBullet2"/>
      </w:pPr>
      <w:r>
        <w:t xml:space="preserve">Support the development of </w:t>
      </w:r>
      <w:r w:rsidR="00BB726F" w:rsidRPr="00F00337">
        <w:t>appropriate new partnerships in the wider community</w:t>
      </w:r>
      <w:r w:rsidR="00BB726F">
        <w:t>;</w:t>
      </w:r>
    </w:p>
    <w:p w14:paraId="6785C37F" w14:textId="77777777" w:rsidR="00BB726F" w:rsidRDefault="00C545B0" w:rsidP="00BB726F">
      <w:pPr>
        <w:pStyle w:val="ListBullet2"/>
      </w:pPr>
      <w:r>
        <w:t>Work with listed places of worship to i</w:t>
      </w:r>
      <w:r w:rsidR="00BB726F" w:rsidRPr="00F00337">
        <w:t>dentify appropriate opportunities for use of the building and other activities</w:t>
      </w:r>
      <w:r w:rsidR="00BB726F">
        <w:t>; and</w:t>
      </w:r>
    </w:p>
    <w:p w14:paraId="11A9BCA6" w14:textId="77777777" w:rsidR="00BB726F" w:rsidRDefault="00C545B0" w:rsidP="00BB726F">
      <w:pPr>
        <w:pStyle w:val="ListBullet2"/>
      </w:pPr>
      <w:r>
        <w:t xml:space="preserve">Work with the listed places of worship to identify future </w:t>
      </w:r>
      <w:r w:rsidR="00BB726F" w:rsidRPr="00F00337">
        <w:t xml:space="preserve">income streams </w:t>
      </w:r>
      <w:r>
        <w:t xml:space="preserve">that could </w:t>
      </w:r>
      <w:r w:rsidR="00BB726F" w:rsidRPr="00F00337">
        <w:t>underpin repair and maintenance.</w:t>
      </w:r>
    </w:p>
    <w:p w14:paraId="37B6FA28" w14:textId="77777777" w:rsidR="005D4185" w:rsidRPr="005D4185" w:rsidRDefault="00BB726F" w:rsidP="005D4185">
      <w:pPr>
        <w:pStyle w:val="Heading3"/>
      </w:pPr>
      <w:r w:rsidRPr="005D4185">
        <w:t xml:space="preserve">Minor </w:t>
      </w:r>
      <w:r w:rsidR="00C545B0" w:rsidRPr="005D4185">
        <w:t>R</w:t>
      </w:r>
      <w:r w:rsidRPr="005D4185">
        <w:t>epair</w:t>
      </w:r>
      <w:r w:rsidR="00C545B0" w:rsidRPr="005D4185">
        <w:t xml:space="preserve"> Grant F</w:t>
      </w:r>
      <w:r w:rsidRPr="005D4185">
        <w:t>und</w:t>
      </w:r>
    </w:p>
    <w:p w14:paraId="01A79FCF" w14:textId="77777777" w:rsidR="00BB726F" w:rsidRDefault="005D4185" w:rsidP="005D4185">
      <w:pPr>
        <w:pStyle w:val="ListBullet1"/>
        <w:numPr>
          <w:ilvl w:val="0"/>
          <w:numId w:val="0"/>
        </w:numPr>
      </w:pPr>
      <w:r>
        <w:t xml:space="preserve">A </w:t>
      </w:r>
      <w:r w:rsidR="00BB726F">
        <w:t>total of £1</w:t>
      </w:r>
      <w:r w:rsidR="00DD5DDC">
        <w:t xml:space="preserve"> </w:t>
      </w:r>
      <w:r w:rsidR="00BB726F">
        <w:t xml:space="preserve">million of funding has been assigned to the </w:t>
      </w:r>
      <w:r w:rsidR="00C545B0">
        <w:t>M</w:t>
      </w:r>
      <w:r w:rsidR="00BB726F">
        <w:t xml:space="preserve">inor </w:t>
      </w:r>
      <w:r w:rsidR="00C545B0">
        <w:t>R</w:t>
      </w:r>
      <w:r w:rsidR="00BB726F">
        <w:t xml:space="preserve">epair </w:t>
      </w:r>
      <w:r w:rsidR="00C545B0">
        <w:t>Grant F</w:t>
      </w:r>
      <w:r w:rsidR="00BB726F">
        <w:t xml:space="preserve">und, with £500,000 </w:t>
      </w:r>
      <w:r w:rsidR="00C545B0">
        <w:t xml:space="preserve">assigned for allocation </w:t>
      </w:r>
      <w:r w:rsidR="00BB726F">
        <w:t xml:space="preserve">in each of the </w:t>
      </w:r>
      <w:r w:rsidR="00C545B0">
        <w:t xml:space="preserve">two </w:t>
      </w:r>
      <w:r w:rsidR="00BB726F">
        <w:t xml:space="preserve">financial years </w:t>
      </w:r>
      <w:r w:rsidR="00DD5DDC">
        <w:t xml:space="preserve">spanned by the </w:t>
      </w:r>
      <w:r w:rsidR="004762F7">
        <w:t xml:space="preserve">pilot </w:t>
      </w:r>
      <w:r w:rsidR="00BB726F">
        <w:t xml:space="preserve">(2018/19 and 2019/20). The funding is </w:t>
      </w:r>
      <w:r w:rsidR="00C545B0">
        <w:t xml:space="preserve">intended to be </w:t>
      </w:r>
      <w:r w:rsidR="00BB726F">
        <w:t>split equally between the two pilot areas</w:t>
      </w:r>
      <w:r w:rsidR="00C545B0">
        <w:t xml:space="preserve"> of Greater Manchester and Suffolk</w:t>
      </w:r>
      <w:r w:rsidR="00BB726F">
        <w:t xml:space="preserve">. Grants from the </w:t>
      </w:r>
      <w:r w:rsidR="0094778A">
        <w:t>f</w:t>
      </w:r>
      <w:r w:rsidR="00BB726F" w:rsidRPr="0094778A">
        <w:t>und will be</w:t>
      </w:r>
      <w:r w:rsidR="00BB726F">
        <w:t xml:space="preserve"> capped at £10,000 per </w:t>
      </w:r>
      <w:r w:rsidR="00C545B0">
        <w:t xml:space="preserve">listed </w:t>
      </w:r>
      <w:r w:rsidR="00BB726F">
        <w:t xml:space="preserve">place of worship and will be at a maximum of 90% of the financial costs of </w:t>
      </w:r>
      <w:r w:rsidR="00C545B0">
        <w:t>minor repairs at each listed place of worship (i.e. some level of match funding will be required in every case)</w:t>
      </w:r>
      <w:r w:rsidR="00BB726F">
        <w:t>.</w:t>
      </w:r>
    </w:p>
    <w:p w14:paraId="16AA826C" w14:textId="77777777" w:rsidR="005D4185" w:rsidRDefault="005D4185" w:rsidP="005D4185">
      <w:pPr>
        <w:pStyle w:val="Heading4"/>
      </w:pPr>
      <w:r>
        <w:t xml:space="preserve">The size of the minor repair </w:t>
      </w:r>
      <w:r w:rsidR="00A8628E">
        <w:t>grant</w:t>
      </w:r>
    </w:p>
    <w:p w14:paraId="265A21E2" w14:textId="5A26DE39" w:rsidR="005D4185" w:rsidRPr="002978E4" w:rsidRDefault="00C9583A" w:rsidP="005D4185">
      <w:r>
        <w:t xml:space="preserve">Understandable enthusiasm and confusing media coverage of the announcement </w:t>
      </w:r>
      <w:r w:rsidR="007A1F6D">
        <w:t xml:space="preserve">of </w:t>
      </w:r>
      <w:r w:rsidR="005D4185">
        <w:t xml:space="preserve">the pilot </w:t>
      </w:r>
      <w:r>
        <w:t xml:space="preserve">meant </w:t>
      </w:r>
      <w:r w:rsidR="005D4185">
        <w:t xml:space="preserve">there was some disappointment among stakeholders that the </w:t>
      </w:r>
      <w:r w:rsidR="007A1F6D">
        <w:t>total</w:t>
      </w:r>
      <w:r w:rsidR="005D4185">
        <w:t xml:space="preserve"> project </w:t>
      </w:r>
      <w:r w:rsidR="007A1F6D">
        <w:t xml:space="preserve">cost </w:t>
      </w:r>
      <w:r w:rsidR="005D4185">
        <w:t xml:space="preserve">was </w:t>
      </w:r>
      <w:r>
        <w:t>initially limited to</w:t>
      </w:r>
      <w:r w:rsidR="005D4185">
        <w:t xml:space="preserve"> £1</w:t>
      </w:r>
      <w:r>
        <w:t>5</w:t>
      </w:r>
      <w:r w:rsidR="005D4185">
        <w:t xml:space="preserve">,000, of which the grant funding was capped at £10,000. This </w:t>
      </w:r>
      <w:r>
        <w:t>was increased by an expectation</w:t>
      </w:r>
      <w:r w:rsidR="005D4185">
        <w:t xml:space="preserve"> in both pilot areas </w:t>
      </w:r>
      <w:r>
        <w:t xml:space="preserve">that successful applications would be able </w:t>
      </w:r>
      <w:r w:rsidR="005D4185">
        <w:t xml:space="preserve">to seek out match funding </w:t>
      </w:r>
      <w:r>
        <w:t xml:space="preserve">so </w:t>
      </w:r>
      <w:r w:rsidR="005D4185">
        <w:t>that</w:t>
      </w:r>
      <w:r w:rsidR="00DD5DDC">
        <w:t xml:space="preserve"> larger </w:t>
      </w:r>
      <w:r w:rsidR="005D4185">
        <w:t>projects could be undertaken</w:t>
      </w:r>
      <w:r w:rsidR="00DD5DDC">
        <w:t xml:space="preserve"> (</w:t>
      </w:r>
      <w:r>
        <w:t>around</w:t>
      </w:r>
      <w:r w:rsidR="00DD5DDC">
        <w:t xml:space="preserve"> £20,000)</w:t>
      </w:r>
      <w:r w:rsidR="005D4185">
        <w:t xml:space="preserve">, with 50% provided by the </w:t>
      </w:r>
      <w:r w:rsidR="005D4185" w:rsidRPr="0094778A">
        <w:t>minor repair grant.</w:t>
      </w:r>
      <w:r w:rsidR="005D4185">
        <w:t xml:space="preserve"> As a result, </w:t>
      </w:r>
      <w:r>
        <w:t xml:space="preserve">initial </w:t>
      </w:r>
      <w:r w:rsidR="005D4185">
        <w:t xml:space="preserve">applications in Suffolk in particular were for </w:t>
      </w:r>
      <w:r>
        <w:t>projects with a total project cost that was over £15,000</w:t>
      </w:r>
      <w:r w:rsidR="005D4185" w:rsidRPr="002978E4">
        <w:t xml:space="preserve">. Historic England </w:t>
      </w:r>
      <w:r>
        <w:t xml:space="preserve">was concerned that this did not reflect the Taylor Review recommendation that small grants should be available to top up congregational funding </w:t>
      </w:r>
      <w:r w:rsidR="00730E95">
        <w:t xml:space="preserve">in order </w:t>
      </w:r>
      <w:r>
        <w:t>to enable urgent</w:t>
      </w:r>
      <w:r w:rsidR="005D4185" w:rsidRPr="002978E4">
        <w:t xml:space="preserve"> ‘minor repairs’ </w:t>
      </w:r>
      <w:r>
        <w:t>to be done quickly</w:t>
      </w:r>
      <w:r w:rsidR="00730E95">
        <w:t xml:space="preserve">. For this reason, </w:t>
      </w:r>
      <w:r w:rsidR="005D4185" w:rsidRPr="002978E4">
        <w:t xml:space="preserve">the £12,000 limit was </w:t>
      </w:r>
      <w:r w:rsidR="00DD5DDC" w:rsidRPr="002978E4">
        <w:t>applied</w:t>
      </w:r>
      <w:r w:rsidR="00E01364">
        <w:t xml:space="preserve"> </w:t>
      </w:r>
      <w:r w:rsidR="007A1F6D">
        <w:t xml:space="preserve">very </w:t>
      </w:r>
      <w:r w:rsidR="00E01364">
        <w:t>shortly after the start of the pilot</w:t>
      </w:r>
      <w:r w:rsidR="007A1F6D">
        <w:t>, with a maximum grant level of £10</w:t>
      </w:r>
      <w:r w:rsidR="00DC7F84">
        <w:t>,000</w:t>
      </w:r>
      <w:r w:rsidR="005D4185" w:rsidRPr="002978E4">
        <w:t xml:space="preserve">. </w:t>
      </w:r>
      <w:r w:rsidR="00730E95">
        <w:lastRenderedPageBreak/>
        <w:t>A</w:t>
      </w:r>
      <w:r w:rsidR="007A1F6D">
        <w:t xml:space="preserve">pplications from any congregations that had applied in good faith before the revised caps were implemented were accepted. </w:t>
      </w:r>
      <w:r w:rsidR="005D4185" w:rsidRPr="002978E4">
        <w:t xml:space="preserve">This highlights the importance of </w:t>
      </w:r>
      <w:r w:rsidR="00730E95">
        <w:t xml:space="preserve">the </w:t>
      </w:r>
      <w:r w:rsidR="005D4185" w:rsidRPr="002978E4">
        <w:t>clarity of messaging for a</w:t>
      </w:r>
      <w:r w:rsidR="00730E95">
        <w:t>ny</w:t>
      </w:r>
      <w:r w:rsidR="005D4185" w:rsidRPr="002978E4">
        <w:t xml:space="preserve"> new initiative</w:t>
      </w:r>
      <w:r w:rsidR="00730E95">
        <w:t>s in managing</w:t>
      </w:r>
      <w:r w:rsidR="00E467D8" w:rsidRPr="002978E4">
        <w:t xml:space="preserve"> expectations</w:t>
      </w:r>
      <w:r w:rsidR="005D4185" w:rsidRPr="002978E4">
        <w:t>.</w:t>
      </w:r>
    </w:p>
    <w:p w14:paraId="6AD2A65D" w14:textId="75766D19" w:rsidR="005D4185" w:rsidRDefault="005D4185" w:rsidP="00CD6FE8">
      <w:r w:rsidRPr="002978E4">
        <w:t xml:space="preserve">Access costs for undertaking works, such as to access roofs and gutters, were also highlighted by </w:t>
      </w:r>
      <w:r w:rsidR="00E467D8" w:rsidRPr="002978E4">
        <w:t xml:space="preserve">several </w:t>
      </w:r>
      <w:r w:rsidR="007C6F6B">
        <w:t>interviewees</w:t>
      </w:r>
      <w:r w:rsidR="00E467D8" w:rsidRPr="002978E4">
        <w:t xml:space="preserve"> for this interim evaluation </w:t>
      </w:r>
      <w:r w:rsidRPr="002978E4">
        <w:t xml:space="preserve">as a challenge within the size of the grant and project limits. </w:t>
      </w:r>
      <w:r w:rsidR="00E467D8" w:rsidRPr="002978E4">
        <w:t>This is because a</w:t>
      </w:r>
      <w:r w:rsidRPr="002978E4">
        <w:t xml:space="preserve">ccess can be costly for large places of worship, even for types of maintenance and repairs that </w:t>
      </w:r>
      <w:r w:rsidR="007C6F6B">
        <w:t>a</w:t>
      </w:r>
      <w:r w:rsidRPr="002978E4">
        <w:t xml:space="preserve">re </w:t>
      </w:r>
      <w:r w:rsidR="00832114" w:rsidRPr="002978E4">
        <w:t>considered</w:t>
      </w:r>
      <w:r w:rsidRPr="002978E4">
        <w:t xml:space="preserve"> ‘minor’. This was seen as a particular issue in Greater Manchester due to the </w:t>
      </w:r>
      <w:r w:rsidR="00E467D8" w:rsidRPr="002978E4">
        <w:t xml:space="preserve">presence of </w:t>
      </w:r>
      <w:r w:rsidRPr="002978E4">
        <w:t xml:space="preserve">large Victorian </w:t>
      </w:r>
      <w:r w:rsidR="00E53DFA" w:rsidRPr="002978E4">
        <w:t>churches</w:t>
      </w:r>
      <w:r w:rsidR="00E53DFA">
        <w:t xml:space="preserve"> but</w:t>
      </w:r>
      <w:r w:rsidRPr="002978E4">
        <w:t xml:space="preserve"> was also recognised as a challenge in Suffolk. For example, replacing dislodged roof slates or repairing gutters often requires scaffolding for larger places of worship, which can cost thousands of pounds. One suggest</w:t>
      </w:r>
      <w:r w:rsidR="00E467D8" w:rsidRPr="002978E4">
        <w:t xml:space="preserve">ion offered by a stakeholder for consideration was for </w:t>
      </w:r>
      <w:r w:rsidR="002978E4">
        <w:t xml:space="preserve">Department </w:t>
      </w:r>
      <w:r w:rsidR="002978E4" w:rsidRPr="009C43C5">
        <w:t xml:space="preserve">for Digital, Culture, Media and </w:t>
      </w:r>
      <w:r w:rsidR="002978E4" w:rsidRPr="001259A0">
        <w:t xml:space="preserve">Sport </w:t>
      </w:r>
      <w:r w:rsidR="002978E4">
        <w:t>(</w:t>
      </w:r>
      <w:r w:rsidR="00E467D8" w:rsidRPr="002978E4">
        <w:t>DCMS</w:t>
      </w:r>
      <w:r w:rsidR="002978E4">
        <w:t>)</w:t>
      </w:r>
      <w:r w:rsidR="00E467D8" w:rsidRPr="002978E4">
        <w:t xml:space="preserve"> and Historic England to imple</w:t>
      </w:r>
      <w:r w:rsidR="00E467D8">
        <w:t xml:space="preserve">ment </w:t>
      </w:r>
      <w:r>
        <w:t xml:space="preserve">a separate budget for access costs, such that the £10,000 grant </w:t>
      </w:r>
      <w:r w:rsidR="00E467D8">
        <w:t xml:space="preserve">could </w:t>
      </w:r>
      <w:r>
        <w:t>then be fully allocated to undertaking the minor repairs and maintenance.</w:t>
      </w:r>
    </w:p>
    <w:p w14:paraId="2E453C61" w14:textId="77777777" w:rsidR="005D4185" w:rsidRPr="005D4185" w:rsidRDefault="00BB726F" w:rsidP="005D4185">
      <w:pPr>
        <w:pStyle w:val="Heading3"/>
      </w:pPr>
      <w:r w:rsidRPr="005D4185">
        <w:t>Workshops</w:t>
      </w:r>
    </w:p>
    <w:p w14:paraId="312A1767" w14:textId="77777777" w:rsidR="00BB726F" w:rsidRDefault="005D4185" w:rsidP="005D4185">
      <w:pPr>
        <w:pStyle w:val="ListBullet1"/>
        <w:numPr>
          <w:ilvl w:val="0"/>
          <w:numId w:val="0"/>
        </w:numPr>
      </w:pPr>
      <w:r>
        <w:t>A</w:t>
      </w:r>
      <w:r w:rsidR="00BB726F">
        <w:t xml:space="preserve"> total of 16 workshops </w:t>
      </w:r>
      <w:r w:rsidR="00E467D8">
        <w:t xml:space="preserve">were anticipated </w:t>
      </w:r>
      <w:r w:rsidR="00C545B0">
        <w:t xml:space="preserve">over the two years of the </w:t>
      </w:r>
      <w:r w:rsidR="004762F7">
        <w:t>pilot</w:t>
      </w:r>
      <w:r w:rsidR="00BB726F">
        <w:t xml:space="preserve">, </w:t>
      </w:r>
      <w:r w:rsidR="00C545B0">
        <w:t xml:space="preserve">comprising </w:t>
      </w:r>
      <w:r w:rsidR="00832114">
        <w:t>eight</w:t>
      </w:r>
      <w:r w:rsidR="00BB726F">
        <w:t xml:space="preserve"> in each pilot area. After public tendering</w:t>
      </w:r>
      <w:r w:rsidR="00C545B0">
        <w:t>,</w:t>
      </w:r>
      <w:r w:rsidR="00BB726F">
        <w:t xml:space="preserve"> Historic England contracted the </w:t>
      </w:r>
      <w:r w:rsidR="00BB726F" w:rsidRPr="002978E4">
        <w:t>Churches Conservation Trust to</w:t>
      </w:r>
      <w:r w:rsidR="00BB726F">
        <w:t xml:space="preserve"> deliver the </w:t>
      </w:r>
      <w:r w:rsidR="00C545B0">
        <w:t xml:space="preserve">following </w:t>
      </w:r>
      <w:r w:rsidR="00BB726F">
        <w:t>workshops:</w:t>
      </w:r>
    </w:p>
    <w:p w14:paraId="36D08CCE" w14:textId="77777777" w:rsidR="00BB726F" w:rsidRDefault="00BB726F" w:rsidP="005D4185">
      <w:pPr>
        <w:pStyle w:val="ParaBullet1"/>
      </w:pPr>
      <w:r>
        <w:t>A Stitch in Time: Why maintenance and small repairs really matter (to be run three times in each pilot area)</w:t>
      </w:r>
      <w:r w:rsidR="00E467D8">
        <w:t>;</w:t>
      </w:r>
    </w:p>
    <w:p w14:paraId="79B69220" w14:textId="77777777" w:rsidR="00BB726F" w:rsidRPr="00F240B2" w:rsidRDefault="00BB726F" w:rsidP="005D4185">
      <w:pPr>
        <w:pStyle w:val="ParaBullet1"/>
      </w:pPr>
      <w:r>
        <w:t xml:space="preserve">Places of Worship and the Wider Community: How to consult and build </w:t>
      </w:r>
      <w:r w:rsidRPr="00F240B2">
        <w:t>strong local partnerships (to be run three times in each pilot area)</w:t>
      </w:r>
      <w:r w:rsidR="00E467D8">
        <w:t>;</w:t>
      </w:r>
    </w:p>
    <w:p w14:paraId="6C10C6EA" w14:textId="77777777" w:rsidR="00BB726F" w:rsidRPr="00F240B2" w:rsidRDefault="00BB726F" w:rsidP="005D4185">
      <w:pPr>
        <w:pStyle w:val="ParaBullet1"/>
      </w:pPr>
      <w:r w:rsidRPr="00F240B2">
        <w:t xml:space="preserve">Planning and Managing Change 1: </w:t>
      </w:r>
      <w:r w:rsidR="00832114">
        <w:t>T</w:t>
      </w:r>
      <w:r w:rsidRPr="00F240B2">
        <w:t>urning your vision into a plan of action (to be run once in each pilot area)</w:t>
      </w:r>
      <w:r w:rsidR="00E467D8">
        <w:t>; and</w:t>
      </w:r>
    </w:p>
    <w:p w14:paraId="5AABF16C" w14:textId="77777777" w:rsidR="00BB726F" w:rsidRDefault="00BB726F" w:rsidP="005D4185">
      <w:pPr>
        <w:pStyle w:val="ParaBullet1"/>
      </w:pPr>
      <w:r w:rsidRPr="00F240B2">
        <w:t xml:space="preserve">Planning and Managing Change 2: </w:t>
      </w:r>
      <w:r w:rsidR="00832114">
        <w:t>B</w:t>
      </w:r>
      <w:r w:rsidRPr="00F240B2">
        <w:t>uilding capacity and support to deliver change (to be run once in each pilot area)</w:t>
      </w:r>
      <w:r w:rsidR="00C545B0">
        <w:t>.</w:t>
      </w:r>
    </w:p>
    <w:p w14:paraId="1159A42A" w14:textId="77777777" w:rsidR="005D4185" w:rsidRDefault="005D4185" w:rsidP="005D4185">
      <w:pPr>
        <w:pStyle w:val="Heading3"/>
      </w:pPr>
      <w:r>
        <w:t>Supporting resources</w:t>
      </w:r>
    </w:p>
    <w:p w14:paraId="36FB9043" w14:textId="77777777" w:rsidR="00C545B0" w:rsidRDefault="00C545B0" w:rsidP="00C545B0">
      <w:r>
        <w:t xml:space="preserve">As at April 2019, resources </w:t>
      </w:r>
      <w:r w:rsidR="00591868">
        <w:t xml:space="preserve">had </w:t>
      </w:r>
      <w:r>
        <w:t xml:space="preserve">been mobilised to deliver on each of the above elements of the </w:t>
      </w:r>
      <w:r w:rsidR="004762F7">
        <w:t>pilot</w:t>
      </w:r>
      <w:r>
        <w:t xml:space="preserve">. </w:t>
      </w:r>
      <w:r w:rsidR="00BE3173">
        <w:t>Firstly, t</w:t>
      </w:r>
      <w:r w:rsidR="00A35C2C">
        <w:t xml:space="preserve">he </w:t>
      </w:r>
      <w:proofErr w:type="spellStart"/>
      <w:r w:rsidR="00A35C2C">
        <w:t>FSOs</w:t>
      </w:r>
      <w:proofErr w:type="spellEnd"/>
      <w:r w:rsidR="00A35C2C">
        <w:t xml:space="preserve"> and </w:t>
      </w:r>
      <w:proofErr w:type="spellStart"/>
      <w:r w:rsidR="00A35C2C">
        <w:t>CDAs</w:t>
      </w:r>
      <w:proofErr w:type="spellEnd"/>
      <w:r w:rsidR="00A35C2C">
        <w:t xml:space="preserve"> </w:t>
      </w:r>
      <w:r w:rsidR="0094778A">
        <w:t xml:space="preserve">had been </w:t>
      </w:r>
      <w:r w:rsidR="00A35C2C">
        <w:t xml:space="preserve">recruited and </w:t>
      </w:r>
      <w:r w:rsidR="0094778A">
        <w:t xml:space="preserve">were </w:t>
      </w:r>
      <w:r w:rsidR="00A35C2C">
        <w:t>in</w:t>
      </w:r>
      <w:r w:rsidR="00591868">
        <w:t xml:space="preserve"> </w:t>
      </w:r>
      <w:r w:rsidR="00A35C2C">
        <w:t>post</w:t>
      </w:r>
      <w:r w:rsidR="0094778A">
        <w:t>,</w:t>
      </w:r>
      <w:r w:rsidR="00A35C2C">
        <w:t xml:space="preserve"> ready to begin their work on the launch date of 3 September 2018</w:t>
      </w:r>
      <w:r w:rsidR="00BE3173">
        <w:t xml:space="preserve">. Secondly, </w:t>
      </w:r>
      <w:r w:rsidR="00A35C2C">
        <w:t xml:space="preserve">the Minor Repair Grant Fund was </w:t>
      </w:r>
      <w:r w:rsidR="00BE3173">
        <w:t xml:space="preserve">available </w:t>
      </w:r>
      <w:r w:rsidR="00E467D8">
        <w:t>shortly after launch</w:t>
      </w:r>
      <w:r w:rsidR="0094778A">
        <w:t>,</w:t>
      </w:r>
      <w:r w:rsidR="00E467D8">
        <w:t xml:space="preserve"> with </w:t>
      </w:r>
      <w:r w:rsidR="00BE3173">
        <w:t xml:space="preserve">eligibility criteria </w:t>
      </w:r>
      <w:r w:rsidR="00E467D8">
        <w:t xml:space="preserve">and </w:t>
      </w:r>
      <w:r w:rsidR="00591868">
        <w:t xml:space="preserve">the </w:t>
      </w:r>
      <w:r w:rsidR="00BE3173">
        <w:t xml:space="preserve">associated application process rapidly agreed with the </w:t>
      </w:r>
      <w:r w:rsidR="004762F7">
        <w:t xml:space="preserve">pilot </w:t>
      </w:r>
      <w:r w:rsidR="00BE3173">
        <w:t>Programme Board</w:t>
      </w:r>
      <w:r w:rsidR="00591868">
        <w:t xml:space="preserve"> and</w:t>
      </w:r>
      <w:r w:rsidR="00BE3173">
        <w:t xml:space="preserve"> ready to invite applications from </w:t>
      </w:r>
      <w:r w:rsidR="00E467D8">
        <w:t xml:space="preserve">the </w:t>
      </w:r>
      <w:r w:rsidR="00591868">
        <w:t>a</w:t>
      </w:r>
      <w:r w:rsidR="00E467D8">
        <w:t>utumn of</w:t>
      </w:r>
      <w:r w:rsidR="00BE3173">
        <w:t xml:space="preserve"> 2018. Thirdly, the </w:t>
      </w:r>
      <w:r w:rsidR="00591868">
        <w:t>w</w:t>
      </w:r>
      <w:r w:rsidR="00BE3173">
        <w:t xml:space="preserve">orkshops </w:t>
      </w:r>
      <w:r w:rsidR="0094778A">
        <w:t xml:space="preserve">had been </w:t>
      </w:r>
      <w:r w:rsidR="00BE3173">
        <w:t>sub-contracted, ready to begin marketing and delivery from October 2018.</w:t>
      </w:r>
    </w:p>
    <w:p w14:paraId="6BDA2C3C" w14:textId="49C984AF" w:rsidR="00BE3173" w:rsidRPr="00F240B2" w:rsidRDefault="00871DDA" w:rsidP="00C545B0">
      <w:r>
        <w:t xml:space="preserve">To support </w:t>
      </w:r>
      <w:r w:rsidR="00BE3173">
        <w:t xml:space="preserve">delivery of the </w:t>
      </w:r>
      <w:r w:rsidR="004762F7">
        <w:t>pilot</w:t>
      </w:r>
      <w:r w:rsidR="00BE3173">
        <w:t xml:space="preserve">, </w:t>
      </w:r>
      <w:r w:rsidR="00E467D8">
        <w:t xml:space="preserve">most </w:t>
      </w:r>
      <w:r w:rsidR="00BE3173">
        <w:t xml:space="preserve">staff from both DCMS and Historic England </w:t>
      </w:r>
      <w:r w:rsidR="00E467D8">
        <w:t>were</w:t>
      </w:r>
      <w:r w:rsidR="00BE3173">
        <w:t xml:space="preserve"> in post </w:t>
      </w:r>
      <w:r w:rsidR="00D67828">
        <w:t>from the launch date of the pilot</w:t>
      </w:r>
      <w:r w:rsidR="00BE3173">
        <w:t>. A Project Manager based in Historic England has been appointed</w:t>
      </w:r>
      <w:r w:rsidR="00C0117E">
        <w:t>,</w:t>
      </w:r>
      <w:r w:rsidR="00BE3173">
        <w:t xml:space="preserve"> and other officials in both DCMS and Historic England ensure that the </w:t>
      </w:r>
      <w:r w:rsidR="004762F7">
        <w:t xml:space="preserve">pilot </w:t>
      </w:r>
      <w:r w:rsidR="00BE3173">
        <w:t>is operating effectively</w:t>
      </w:r>
      <w:r w:rsidR="00C0117E">
        <w:t>. This is</w:t>
      </w:r>
      <w:r w:rsidR="00BE3173">
        <w:t xml:space="preserve"> overseen by a </w:t>
      </w:r>
      <w:r w:rsidR="007A1F6D">
        <w:t>DCMS Advisory Group and at an operation</w:t>
      </w:r>
      <w:r w:rsidR="002C34A8">
        <w:t>al</w:t>
      </w:r>
      <w:r w:rsidR="007A1F6D">
        <w:t xml:space="preserve"> level by a </w:t>
      </w:r>
      <w:r w:rsidR="00BE3173">
        <w:t>P</w:t>
      </w:r>
      <w:r w:rsidR="007A1F6D">
        <w:t>roject</w:t>
      </w:r>
      <w:r w:rsidR="00BE3173">
        <w:t xml:space="preserve"> Board</w:t>
      </w:r>
      <w:r w:rsidR="007A1F6D">
        <w:t xml:space="preserve"> within H</w:t>
      </w:r>
      <w:r w:rsidR="00D67828">
        <w:t>istoric England</w:t>
      </w:r>
      <w:r w:rsidR="00BE3173">
        <w:t>.</w:t>
      </w:r>
    </w:p>
    <w:p w14:paraId="2BDFE818" w14:textId="18CC817A" w:rsidR="00A3527E" w:rsidRDefault="00A3527E" w:rsidP="00A3527E">
      <w:pPr>
        <w:pStyle w:val="Heading2"/>
      </w:pPr>
      <w:bookmarkStart w:id="40" w:name="_Toc25828304"/>
      <w:r w:rsidRPr="00AB1978">
        <w:lastRenderedPageBreak/>
        <w:t>Activities</w:t>
      </w:r>
      <w:bookmarkEnd w:id="40"/>
    </w:p>
    <w:tbl>
      <w:tblPr>
        <w:tblW w:w="7940" w:type="dxa"/>
        <w:tblLayout w:type="fixed"/>
        <w:tblCellMar>
          <w:left w:w="0" w:type="dxa"/>
          <w:right w:w="0" w:type="dxa"/>
        </w:tblCellMar>
        <w:tblLook w:val="04A0" w:firstRow="1" w:lastRow="0" w:firstColumn="1" w:lastColumn="0" w:noHBand="0" w:noVBand="1"/>
      </w:tblPr>
      <w:tblGrid>
        <w:gridCol w:w="7940"/>
      </w:tblGrid>
      <w:tr w:rsidR="000F7614" w14:paraId="1CC6750A" w14:textId="77777777" w:rsidTr="000F7614">
        <w:tc>
          <w:tcPr>
            <w:tcW w:w="5000" w:type="pct"/>
            <w:noWrap/>
          </w:tcPr>
          <w:p w14:paraId="42FA70CE" w14:textId="17AB4CEE" w:rsidR="000F7614" w:rsidRPr="00F52EB6" w:rsidRDefault="000F7614" w:rsidP="00B04A88">
            <w:pPr>
              <w:pStyle w:val="Caption"/>
            </w:pPr>
            <w:r>
              <w:t xml:space="preserve">Figure </w:t>
            </w:r>
            <w:r w:rsidR="008C7388">
              <w:fldChar w:fldCharType="begin"/>
            </w:r>
            <w:r w:rsidR="008C7388">
              <w:instrText xml:space="preserve"> SEQ Figure </w:instrText>
            </w:r>
            <w:r w:rsidR="008C7388">
              <w:fldChar w:fldCharType="separate"/>
            </w:r>
            <w:r w:rsidR="008C7388">
              <w:rPr>
                <w:noProof/>
              </w:rPr>
              <w:t>5</w:t>
            </w:r>
            <w:r w:rsidR="008C7388">
              <w:rPr>
                <w:noProof/>
              </w:rPr>
              <w:fldChar w:fldCharType="end"/>
            </w:r>
            <w:r>
              <w:tab/>
              <w:t>Activities flow chart</w:t>
            </w:r>
          </w:p>
        </w:tc>
      </w:tr>
      <w:tr w:rsidR="000F7614" w14:paraId="7659B5AA" w14:textId="77777777" w:rsidTr="000F7614">
        <w:tc>
          <w:tcPr>
            <w:tcW w:w="5000" w:type="pct"/>
            <w:noWrap/>
          </w:tcPr>
          <w:p w14:paraId="0484D12F" w14:textId="5F03FADE" w:rsidR="000F7614" w:rsidRDefault="000F7614" w:rsidP="00B04A88">
            <w:pPr>
              <w:pStyle w:val="GraphicLeft"/>
              <w:keepNext/>
            </w:pPr>
            <w:r w:rsidRPr="00D67828">
              <w:rPr>
                <w:noProof/>
              </w:rPr>
              <w:drawing>
                <wp:inline distT="0" distB="0" distL="0" distR="0" wp14:anchorId="36BC0E9C" wp14:editId="698C4513">
                  <wp:extent cx="5039360" cy="934085"/>
                  <wp:effectExtent l="0" t="0" r="8890" b="0"/>
                  <wp:docPr id="3774" name="Picture 3774" descr="The word ‘activities’ highlighted in a box, next to boxes containing the words inputs, outputs, outcomes and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9360" cy="934085"/>
                          </a:xfrm>
                          <a:prstGeom prst="rect">
                            <a:avLst/>
                          </a:prstGeom>
                          <a:noFill/>
                          <a:ln>
                            <a:noFill/>
                          </a:ln>
                        </pic:spPr>
                      </pic:pic>
                    </a:graphicData>
                  </a:graphic>
                </wp:inline>
              </w:drawing>
            </w:r>
          </w:p>
        </w:tc>
      </w:tr>
      <w:tr w:rsidR="000F7614" w14:paraId="726BE898" w14:textId="77777777" w:rsidTr="000F7614">
        <w:tc>
          <w:tcPr>
            <w:tcW w:w="5000" w:type="pct"/>
            <w:noWrap/>
          </w:tcPr>
          <w:p w14:paraId="6A9B206F" w14:textId="2FCF7E5B" w:rsidR="000F7614" w:rsidRDefault="000F7614" w:rsidP="00B04A88">
            <w:pPr>
              <w:pStyle w:val="Source"/>
            </w:pPr>
            <w:r>
              <w:t>Source</w:t>
            </w:r>
            <w:r w:rsidRPr="007C15CB">
              <w:t>:</w:t>
            </w:r>
            <w:r w:rsidRPr="007C15CB">
              <w:tab/>
            </w:r>
            <w:r>
              <w:t>Frontier Economics</w:t>
            </w:r>
          </w:p>
          <w:p w14:paraId="5C382EE5" w14:textId="0C42D048" w:rsidR="000F7614" w:rsidRPr="00F078BE" w:rsidRDefault="000F7614" w:rsidP="00B04A88">
            <w:pPr>
              <w:pStyle w:val="Source"/>
            </w:pPr>
          </w:p>
        </w:tc>
      </w:tr>
    </w:tbl>
    <w:p w14:paraId="47D7A295" w14:textId="76EDC2F8" w:rsidR="00184687" w:rsidRDefault="0064487B" w:rsidP="00184687">
      <w:r>
        <w:t>This section reports on activities</w:t>
      </w:r>
      <w:r w:rsidR="00911130">
        <w:t xml:space="preserve">. </w:t>
      </w:r>
      <w:r w:rsidR="00CD6FE8">
        <w:t>As with the inputs, this section draws together qualitative and quantitative data</w:t>
      </w:r>
      <w:r w:rsidR="00274193">
        <w:t>, as well as</w:t>
      </w:r>
      <w:r w:rsidR="00CD6FE8">
        <w:t xml:space="preserve"> evidence that has been collated for this interim evaluation</w:t>
      </w:r>
      <w:r w:rsidR="00911130">
        <w:t xml:space="preserve"> by Historic England and </w:t>
      </w:r>
      <w:r w:rsidR="009A2483">
        <w:t>in-depth</w:t>
      </w:r>
      <w:r w:rsidR="00911130">
        <w:t xml:space="preserve"> interviews undertaken </w:t>
      </w:r>
      <w:r w:rsidR="00274193">
        <w:t xml:space="preserve">by Frontier Economics </w:t>
      </w:r>
      <w:r w:rsidR="00911130">
        <w:t>for this interim evaluation</w:t>
      </w:r>
      <w:r w:rsidR="00CD6FE8">
        <w:t>. Activities are shown in the context of the logic model in</w:t>
      </w:r>
      <w:r w:rsidR="000F7614">
        <w:t xml:space="preserve"> </w:t>
      </w:r>
      <w:r w:rsidR="000F7614">
        <w:fldChar w:fldCharType="begin"/>
      </w:r>
      <w:r w:rsidR="000F7614">
        <w:instrText xml:space="preserve"> REF _Ref18528294 \h </w:instrText>
      </w:r>
      <w:r w:rsidR="000F7614">
        <w:fldChar w:fldCharType="separate"/>
      </w:r>
      <w:r w:rsidR="008C7388">
        <w:t xml:space="preserve">Figure </w:t>
      </w:r>
      <w:r w:rsidR="008C7388">
        <w:rPr>
          <w:noProof/>
        </w:rPr>
        <w:t>3</w:t>
      </w:r>
      <w:r w:rsidR="000F7614">
        <w:fldChar w:fldCharType="end"/>
      </w:r>
      <w:r w:rsidR="00184687">
        <w:t>.</w:t>
      </w:r>
    </w:p>
    <w:p w14:paraId="3684FB02" w14:textId="5910AFB2" w:rsidR="00184687" w:rsidRDefault="00184687" w:rsidP="00184687">
      <w:r>
        <w:t xml:space="preserve">Evidence on activities observed </w:t>
      </w:r>
      <w:r w:rsidR="009A2483">
        <w:t xml:space="preserve">is </w:t>
      </w:r>
      <w:r>
        <w:t>described below for:</w:t>
      </w:r>
      <w:r w:rsidR="00D67828">
        <w:rPr>
          <w:rStyle w:val="FootnoteReference"/>
        </w:rPr>
        <w:footnoteReference w:id="17"/>
      </w:r>
    </w:p>
    <w:p w14:paraId="269E3D24" w14:textId="77777777" w:rsidR="00184687" w:rsidRDefault="00CC3889" w:rsidP="00184687">
      <w:pPr>
        <w:pStyle w:val="ParaBullet1"/>
      </w:pPr>
      <w:r>
        <w:t xml:space="preserve">Pilot team </w:t>
      </w:r>
      <w:r w:rsidR="00911130">
        <w:t xml:space="preserve">(combined) </w:t>
      </w:r>
      <w:r w:rsidR="00184687">
        <w:t>engagement activity;</w:t>
      </w:r>
    </w:p>
    <w:p w14:paraId="1F9C5783" w14:textId="77777777" w:rsidR="00184687" w:rsidRPr="0094778A" w:rsidRDefault="0094778A" w:rsidP="00184687">
      <w:pPr>
        <w:pStyle w:val="ParaBullet1"/>
      </w:pPr>
      <w:proofErr w:type="spellStart"/>
      <w:r>
        <w:t>FSOs</w:t>
      </w:r>
      <w:proofErr w:type="spellEnd"/>
      <w:r w:rsidR="00184687" w:rsidRPr="0094778A">
        <w:t>;</w:t>
      </w:r>
    </w:p>
    <w:p w14:paraId="4BD5F05D" w14:textId="77777777" w:rsidR="00184687" w:rsidRDefault="0094778A" w:rsidP="00184687">
      <w:pPr>
        <w:pStyle w:val="ParaBullet1"/>
      </w:pPr>
      <w:proofErr w:type="spellStart"/>
      <w:r>
        <w:t>CDAs</w:t>
      </w:r>
      <w:proofErr w:type="spellEnd"/>
      <w:r w:rsidR="00184687">
        <w:t>;</w:t>
      </w:r>
    </w:p>
    <w:p w14:paraId="69730D54" w14:textId="77777777" w:rsidR="00184687" w:rsidRDefault="00184687" w:rsidP="00184687">
      <w:pPr>
        <w:pStyle w:val="ParaBullet1"/>
      </w:pPr>
      <w:r>
        <w:t>Minor Repair Grant Fund; and</w:t>
      </w:r>
    </w:p>
    <w:p w14:paraId="7DD33EC8" w14:textId="77777777" w:rsidR="00184687" w:rsidRDefault="00184687" w:rsidP="00184687">
      <w:pPr>
        <w:pStyle w:val="ParaBullet1"/>
      </w:pPr>
      <w:r>
        <w:t>Workshops.</w:t>
      </w:r>
    </w:p>
    <w:p w14:paraId="4EE8F1CA" w14:textId="71CFE249" w:rsidR="007E6871" w:rsidRDefault="007E6871" w:rsidP="007E6871">
      <w:r>
        <w:t xml:space="preserve">To help interpret the data collected below, </w:t>
      </w:r>
      <w:r w:rsidRPr="0094778A">
        <w:t>contextual data on</w:t>
      </w:r>
      <w:r>
        <w:t xml:space="preserve"> the number of listed places of worship by each </w:t>
      </w:r>
      <w:r w:rsidRPr="0094778A">
        <w:t xml:space="preserve">denomination </w:t>
      </w:r>
      <w:r w:rsidR="007E7690" w:rsidRPr="0094778A">
        <w:t xml:space="preserve">is </w:t>
      </w:r>
      <w:r w:rsidRPr="0094778A">
        <w:t>shown</w:t>
      </w:r>
      <w:r>
        <w:t xml:space="preserve"> in </w:t>
      </w:r>
      <w:r w:rsidR="00477829">
        <w:fldChar w:fldCharType="begin"/>
      </w:r>
      <w:r w:rsidR="00477829">
        <w:instrText xml:space="preserve"> REF _Ref18248802 \h </w:instrText>
      </w:r>
      <w:r w:rsidR="00477829">
        <w:fldChar w:fldCharType="separate"/>
      </w:r>
      <w:r w:rsidR="008C7388">
        <w:t xml:space="preserve">Figure </w:t>
      </w:r>
      <w:r w:rsidR="008C7388">
        <w:rPr>
          <w:noProof/>
        </w:rPr>
        <w:t>6</w:t>
      </w:r>
      <w:r w:rsidR="00477829">
        <w:fldChar w:fldCharType="end"/>
      </w:r>
      <w:r w:rsidR="00477829">
        <w:t>.</w:t>
      </w:r>
    </w:p>
    <w:tbl>
      <w:tblPr>
        <w:tblW w:w="7940" w:type="dxa"/>
        <w:tblLayout w:type="fixed"/>
        <w:tblCellMar>
          <w:left w:w="0" w:type="dxa"/>
          <w:right w:w="0" w:type="dxa"/>
        </w:tblCellMar>
        <w:tblLook w:val="04A0" w:firstRow="1" w:lastRow="0" w:firstColumn="1" w:lastColumn="0" w:noHBand="0" w:noVBand="1"/>
      </w:tblPr>
      <w:tblGrid>
        <w:gridCol w:w="7940"/>
      </w:tblGrid>
      <w:tr w:rsidR="007E6871" w14:paraId="1C826B86" w14:textId="77777777" w:rsidTr="007E6871">
        <w:tc>
          <w:tcPr>
            <w:tcW w:w="5000" w:type="pct"/>
            <w:noWrap/>
          </w:tcPr>
          <w:p w14:paraId="5990A122" w14:textId="6BE8C9D0" w:rsidR="007E6871" w:rsidRPr="00F52EB6" w:rsidRDefault="007E6871" w:rsidP="00477829">
            <w:pPr>
              <w:pStyle w:val="Caption"/>
            </w:pPr>
            <w:bookmarkStart w:id="41" w:name="_Ref18248802"/>
            <w:r>
              <w:t xml:space="preserve">Figure </w:t>
            </w:r>
            <w:r w:rsidR="00BB3D69">
              <w:rPr>
                <w:noProof/>
              </w:rPr>
              <w:fldChar w:fldCharType="begin"/>
            </w:r>
            <w:r w:rsidR="00BB3D69">
              <w:rPr>
                <w:noProof/>
              </w:rPr>
              <w:instrText xml:space="preserve"> SEQ Figure </w:instrText>
            </w:r>
            <w:r w:rsidR="00BB3D69">
              <w:rPr>
                <w:noProof/>
              </w:rPr>
              <w:fldChar w:fldCharType="separate"/>
            </w:r>
            <w:r w:rsidR="008C7388">
              <w:rPr>
                <w:noProof/>
              </w:rPr>
              <w:t>6</w:t>
            </w:r>
            <w:r w:rsidR="00BB3D69">
              <w:rPr>
                <w:noProof/>
              </w:rPr>
              <w:fldChar w:fldCharType="end"/>
            </w:r>
            <w:bookmarkEnd w:id="41"/>
            <w:r>
              <w:tab/>
              <w:t xml:space="preserve">Listed places of worship by area of the </w:t>
            </w:r>
            <w:r w:rsidR="004762F7">
              <w:t>pilot</w:t>
            </w:r>
          </w:p>
        </w:tc>
      </w:tr>
      <w:tr w:rsidR="007E6871" w14:paraId="5369C2B4" w14:textId="77777777" w:rsidTr="007E6871">
        <w:tc>
          <w:tcPr>
            <w:tcW w:w="5000" w:type="pct"/>
            <w:noWrap/>
          </w:tcPr>
          <w:p w14:paraId="5263A2CF" w14:textId="77777777" w:rsidR="007E6871" w:rsidRDefault="00477829" w:rsidP="00477829">
            <w:pPr>
              <w:pStyle w:val="GraphicLeft"/>
              <w:keepNext/>
            </w:pPr>
            <w:r w:rsidRPr="00477829">
              <w:rPr>
                <w:noProof/>
                <w:lang w:eastAsia="en-GB"/>
              </w:rPr>
              <w:drawing>
                <wp:inline distT="0" distB="0" distL="0" distR="0" wp14:anchorId="533C4BF3" wp14:editId="10B684F8">
                  <wp:extent cx="5041903" cy="1746325"/>
                  <wp:effectExtent l="0" t="0" r="6350" b="6350"/>
                  <wp:docPr id="40" name="Picture 40" descr="Table of numbers of listed places of worship by denomination in each area of the pilot. There are 535 listed places of worship in Suffolk of which 473 are Church of England. There are 331 listed places of worship in Greater Manchester of which 235 are Church of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1903" cy="1746325"/>
                          </a:xfrm>
                          <a:prstGeom prst="rect">
                            <a:avLst/>
                          </a:prstGeom>
                          <a:noFill/>
                          <a:ln>
                            <a:noFill/>
                          </a:ln>
                        </pic:spPr>
                      </pic:pic>
                    </a:graphicData>
                  </a:graphic>
                </wp:inline>
              </w:drawing>
            </w:r>
          </w:p>
        </w:tc>
      </w:tr>
      <w:tr w:rsidR="007E6871" w14:paraId="348012F4" w14:textId="77777777" w:rsidTr="007E6871">
        <w:tc>
          <w:tcPr>
            <w:tcW w:w="5000" w:type="pct"/>
            <w:noWrap/>
          </w:tcPr>
          <w:p w14:paraId="1B5F55A0" w14:textId="77777777" w:rsidR="007E6871" w:rsidRDefault="007E6871" w:rsidP="00477829">
            <w:pPr>
              <w:pStyle w:val="Source"/>
            </w:pPr>
            <w:r>
              <w:t>Source</w:t>
            </w:r>
            <w:r w:rsidRPr="007C15CB">
              <w:t>:</w:t>
            </w:r>
            <w:r w:rsidRPr="007C15CB">
              <w:tab/>
            </w:r>
            <w:r>
              <w:t xml:space="preserve">Historic England Heritage Asset </w:t>
            </w:r>
            <w:r w:rsidRPr="0094778A">
              <w:t>Management (HAM)</w:t>
            </w:r>
            <w:r>
              <w:t xml:space="preserve"> Database</w:t>
            </w:r>
          </w:p>
          <w:p w14:paraId="3364939F" w14:textId="77777777" w:rsidR="007E6871" w:rsidRPr="00F078BE" w:rsidRDefault="007E6871" w:rsidP="00477829">
            <w:pPr>
              <w:pStyle w:val="Source"/>
            </w:pPr>
            <w:r>
              <w:t>Note:</w:t>
            </w:r>
            <w:r>
              <w:tab/>
              <w:t xml:space="preserve">Data collated at January 2019. Updates are regularly made to the database so there may be minor differences in the classifications over time. </w:t>
            </w:r>
          </w:p>
        </w:tc>
      </w:tr>
    </w:tbl>
    <w:p w14:paraId="3063EC77" w14:textId="77777777" w:rsidR="007E6871" w:rsidRPr="0064487B" w:rsidRDefault="007E6871" w:rsidP="007E6871"/>
    <w:p w14:paraId="04735232" w14:textId="77777777" w:rsidR="00260A07" w:rsidRDefault="00CC3889" w:rsidP="00260A07">
      <w:pPr>
        <w:pStyle w:val="Heading3"/>
      </w:pPr>
      <w:r>
        <w:lastRenderedPageBreak/>
        <w:t>Pilot team</w:t>
      </w:r>
      <w:r w:rsidR="00BB3D69">
        <w:t xml:space="preserve"> engagement activity</w:t>
      </w:r>
    </w:p>
    <w:p w14:paraId="57250E25" w14:textId="700600F0" w:rsidR="00260A07" w:rsidRDefault="0064487B" w:rsidP="00260A07">
      <w:r>
        <w:fldChar w:fldCharType="begin"/>
      </w:r>
      <w:r>
        <w:instrText xml:space="preserve"> REF _Ref18246809 \h </w:instrText>
      </w:r>
      <w:r>
        <w:fldChar w:fldCharType="separate"/>
      </w:r>
      <w:r w:rsidR="008C7388">
        <w:t xml:space="preserve">Figure </w:t>
      </w:r>
      <w:r w:rsidR="008C7388">
        <w:rPr>
          <w:noProof/>
        </w:rPr>
        <w:t>7</w:t>
      </w:r>
      <w:r>
        <w:fldChar w:fldCharType="end"/>
      </w:r>
      <w:r>
        <w:t xml:space="preserve"> and </w:t>
      </w:r>
      <w:r>
        <w:fldChar w:fldCharType="begin"/>
      </w:r>
      <w:r>
        <w:instrText xml:space="preserve"> REF _Ref18246811 \h </w:instrText>
      </w:r>
      <w:r>
        <w:fldChar w:fldCharType="separate"/>
      </w:r>
      <w:r w:rsidR="008C7388">
        <w:t xml:space="preserve">Figure </w:t>
      </w:r>
      <w:r w:rsidR="008C7388">
        <w:rPr>
          <w:noProof/>
        </w:rPr>
        <w:t>8</w:t>
      </w:r>
      <w:r>
        <w:fldChar w:fldCharType="end"/>
      </w:r>
      <w:r>
        <w:t xml:space="preserve"> show the total number of engagements with listed places of worship by the </w:t>
      </w:r>
      <w:r w:rsidR="00CC3889">
        <w:t>pilot team (</w:t>
      </w:r>
      <w:proofErr w:type="spellStart"/>
      <w:r>
        <w:t>FSOs</w:t>
      </w:r>
      <w:proofErr w:type="spellEnd"/>
      <w:r w:rsidR="00CC3889">
        <w:t xml:space="preserve">, </w:t>
      </w:r>
      <w:proofErr w:type="spellStart"/>
      <w:r>
        <w:t>CDAs</w:t>
      </w:r>
      <w:proofErr w:type="spellEnd"/>
      <w:r>
        <w:t xml:space="preserve"> </w:t>
      </w:r>
      <w:r w:rsidR="00CC3889">
        <w:t xml:space="preserve">or other team members) </w:t>
      </w:r>
      <w:r>
        <w:t xml:space="preserve">over the </w:t>
      </w:r>
      <w:r w:rsidR="007E7690">
        <w:t>seven</w:t>
      </w:r>
      <w:r w:rsidR="00A918E8">
        <w:t>-</w:t>
      </w:r>
      <w:r>
        <w:t xml:space="preserve">month period </w:t>
      </w:r>
      <w:r w:rsidR="007E7690">
        <w:t>from</w:t>
      </w:r>
      <w:r>
        <w:t xml:space="preserve"> September 2018 to March 2019.</w:t>
      </w:r>
      <w:r w:rsidR="00690F4B">
        <w:t xml:space="preserve"> This captures all places of worship that the pilot teams received enquiries from or reached out to make contact with over this period.</w:t>
      </w:r>
      <w:r>
        <w:t xml:space="preserve"> </w:t>
      </w:r>
      <w:r w:rsidR="003A7548">
        <w:t>This is shown separately for Suffolk (</w:t>
      </w:r>
      <w:r w:rsidR="003A7548">
        <w:fldChar w:fldCharType="begin"/>
      </w:r>
      <w:r w:rsidR="003A7548">
        <w:instrText xml:space="preserve"> REF _Ref18246809 \h </w:instrText>
      </w:r>
      <w:r w:rsidR="003A7548">
        <w:fldChar w:fldCharType="separate"/>
      </w:r>
      <w:r w:rsidR="008C7388">
        <w:t xml:space="preserve">Figure </w:t>
      </w:r>
      <w:r w:rsidR="008C7388">
        <w:rPr>
          <w:noProof/>
        </w:rPr>
        <w:t>7</w:t>
      </w:r>
      <w:r w:rsidR="003A7548">
        <w:fldChar w:fldCharType="end"/>
      </w:r>
      <w:r w:rsidR="003A7548">
        <w:t>) and Greater Manchester (</w:t>
      </w:r>
      <w:r w:rsidR="003A7548">
        <w:fldChar w:fldCharType="begin"/>
      </w:r>
      <w:r w:rsidR="003A7548">
        <w:instrText xml:space="preserve"> REF _Ref18246811 \h </w:instrText>
      </w:r>
      <w:r w:rsidR="003A7548">
        <w:fldChar w:fldCharType="separate"/>
      </w:r>
      <w:r w:rsidR="008C7388">
        <w:t xml:space="preserve">Figure </w:t>
      </w:r>
      <w:r w:rsidR="008C7388">
        <w:rPr>
          <w:noProof/>
        </w:rPr>
        <w:t>8</w:t>
      </w:r>
      <w:r w:rsidR="003A7548">
        <w:fldChar w:fldCharType="end"/>
      </w:r>
      <w:r w:rsidR="003A7548">
        <w:t>).</w:t>
      </w:r>
    </w:p>
    <w:p w14:paraId="439C944E" w14:textId="71E710FB" w:rsidR="003A7548" w:rsidRPr="00260A07" w:rsidRDefault="003A7548" w:rsidP="00260A07">
      <w:r>
        <w:t>The charts show that there has been a substantial difference in the level of engagement with listed places of worship in each area: in Suffolk, 197 listed places of worship were engaged, compared with 97 in Greater Manchester. For context, there are 535 listed places of worship in Suffolk and 331 listed places of worship in Greater Manchester. Therefore</w:t>
      </w:r>
      <w:r w:rsidRPr="0094778A">
        <w:t>, the data translate</w:t>
      </w:r>
      <w:r w:rsidR="0094778A" w:rsidRPr="0094778A">
        <w:t>s</w:t>
      </w:r>
      <w:r>
        <w:t xml:space="preserve"> to 37% of listed places of worship being engaged in some way in Suffolk</w:t>
      </w:r>
      <w:r w:rsidR="00323C77">
        <w:t>,</w:t>
      </w:r>
      <w:r>
        <w:t xml:space="preserve"> compared with 29% in Greater Manchester.</w:t>
      </w:r>
      <w:r w:rsidR="007167DB">
        <w:t xml:space="preserve"> </w:t>
      </w:r>
      <w:r w:rsidR="007167DB" w:rsidRPr="007167DB">
        <w:t xml:space="preserve"> </w:t>
      </w:r>
      <w:r w:rsidR="007167DB">
        <w:t>The higher number of total engagements in Suffolk reflects different approaches from local partners in the two pilot areas. In Suffolk</w:t>
      </w:r>
      <w:r w:rsidR="00323C77">
        <w:t>,</w:t>
      </w:r>
      <w:r w:rsidR="007167DB">
        <w:t xml:space="preserve"> there was a high volume of enquiries received from the outset following promotion of the pilot by the Church of England Diocese</w:t>
      </w:r>
      <w:r w:rsidR="00656FD3">
        <w:t xml:space="preserve"> of Ipswich and St Edmundsbury</w:t>
      </w:r>
      <w:r w:rsidR="007167DB">
        <w:t>. This raised awareness of the pilot</w:t>
      </w:r>
      <w:r w:rsidR="00323C77">
        <w:t>,</w:t>
      </w:r>
      <w:r w:rsidR="007167DB">
        <w:t xml:space="preserve"> but </w:t>
      </w:r>
      <w:r w:rsidR="00DC4B2A">
        <w:t xml:space="preserve">the need to manage incoming enquiries </w:t>
      </w:r>
      <w:r w:rsidR="007167DB">
        <w:t xml:space="preserve">initially </w:t>
      </w:r>
      <w:r w:rsidR="007167DB" w:rsidRPr="00E26906">
        <w:t xml:space="preserve">limited opportunities </w:t>
      </w:r>
      <w:r w:rsidR="007167DB">
        <w:t>for the pilot team to</w:t>
      </w:r>
      <w:r w:rsidR="007167DB" w:rsidRPr="00E26906">
        <w:t xml:space="preserve"> proactively seek out </w:t>
      </w:r>
      <w:r w:rsidR="007167DB">
        <w:t xml:space="preserve">listed </w:t>
      </w:r>
      <w:r w:rsidR="007167DB" w:rsidRPr="00E26906">
        <w:t>places of worship that may need support</w:t>
      </w:r>
      <w:r w:rsidR="00323C77">
        <w:t>. On the other hand, i</w:t>
      </w:r>
      <w:r w:rsidR="007167DB">
        <w:t>n Greater Manchester</w:t>
      </w:r>
      <w:r w:rsidR="00323C77">
        <w:t xml:space="preserve"> </w:t>
      </w:r>
      <w:r w:rsidR="007167DB">
        <w:t>the pilot team were able to take a more targeted approach from the start.</w:t>
      </w:r>
    </w:p>
    <w:p w14:paraId="68F25FA2" w14:textId="77777777" w:rsidR="003A7548" w:rsidRDefault="003A7548" w:rsidP="003A7548">
      <w:r w:rsidRPr="003A7548">
        <w:t>In terms</w:t>
      </w:r>
      <w:r>
        <w:t xml:space="preserve"> of the denominations of the listed places of worship that have been engaged, the patterns reflect the presence of the denominations in each of the areas. </w:t>
      </w:r>
      <w:r w:rsidR="00120BBC">
        <w:t xml:space="preserve">In terms of context, in Suffolk 473 of the 535 listed places of worship (88%) are Church of England, and in Greater Manchester 235 of the 331 listed places of worship (71%) are Church of England. Therefore, it naturally follows that </w:t>
      </w:r>
      <w:r>
        <w:t xml:space="preserve">Church of England </w:t>
      </w:r>
      <w:r w:rsidR="00120BBC">
        <w:t xml:space="preserve">listed places of worship </w:t>
      </w:r>
      <w:r>
        <w:t>ha</w:t>
      </w:r>
      <w:r w:rsidR="00120BBC">
        <w:t>ve</w:t>
      </w:r>
      <w:r>
        <w:t xml:space="preserve"> the highest number of engagements in both pilot areas, followed by Roman Catholic </w:t>
      </w:r>
      <w:r w:rsidR="001806D9">
        <w:t xml:space="preserve">listed </w:t>
      </w:r>
      <w:r>
        <w:t>places of worship.</w:t>
      </w:r>
      <w:r w:rsidR="00120BBC">
        <w:t xml:space="preserve"> Indeed, the number of engagements match very closely the distribution of </w:t>
      </w:r>
      <w:r w:rsidR="00A918E8">
        <w:t>church denominations</w:t>
      </w:r>
      <w:r w:rsidR="0094778A">
        <w:t>,</w:t>
      </w:r>
      <w:r w:rsidR="00120BBC">
        <w:t xml:space="preserve"> </w:t>
      </w:r>
      <w:r w:rsidR="00A918E8">
        <w:t xml:space="preserve">as </w:t>
      </w:r>
      <w:r w:rsidR="00120BBC">
        <w:t xml:space="preserve">86% of engagements in Suffolk </w:t>
      </w:r>
      <w:r w:rsidR="00A918E8">
        <w:t xml:space="preserve">were with </w:t>
      </w:r>
      <w:r w:rsidR="00120BBC">
        <w:t xml:space="preserve">Church of England </w:t>
      </w:r>
      <w:r w:rsidR="00A918E8">
        <w:t>churches (which account for 88% of listed places of worship in the area)</w:t>
      </w:r>
      <w:r w:rsidR="007E7690">
        <w:t>,</w:t>
      </w:r>
      <w:r w:rsidR="00120BBC">
        <w:t xml:space="preserve"> and 72% of engagements in Greater Manchester are with Church of England listed places of worship (which account for 71% of all listed places of worship in the area).</w:t>
      </w:r>
    </w:p>
    <w:p w14:paraId="354BA7E3" w14:textId="77777777" w:rsidR="00ED01BB" w:rsidRPr="00D90511" w:rsidRDefault="003A7548" w:rsidP="003A7548">
      <w:pPr>
        <w:rPr>
          <w:highlight w:val="cyan"/>
        </w:rPr>
      </w:pPr>
      <w:r>
        <w:t>Suffolk ha</w:t>
      </w:r>
      <w:r w:rsidR="00120BBC">
        <w:t>d</w:t>
      </w:r>
      <w:r>
        <w:t xml:space="preserve"> no minority faith group engagements pre-April 2019, while </w:t>
      </w:r>
      <w:r w:rsidR="001806D9">
        <w:t xml:space="preserve">Greater </w:t>
      </w:r>
      <w:r>
        <w:t>Manchester ha</w:t>
      </w:r>
      <w:r w:rsidR="007E7690">
        <w:t>d</w:t>
      </w:r>
      <w:r>
        <w:t xml:space="preserve"> one engagement with a Jewish place of worship.</w:t>
      </w:r>
      <w:r w:rsidR="00A918E8">
        <w:t xml:space="preserve"> Importantly, there are no minority faith group listed places of worship in Suffolk and only six in Greater Manchester.</w:t>
      </w:r>
    </w:p>
    <w:tbl>
      <w:tblPr>
        <w:tblW w:w="7940" w:type="dxa"/>
        <w:tblLayout w:type="fixed"/>
        <w:tblCellMar>
          <w:left w:w="0" w:type="dxa"/>
          <w:right w:w="0" w:type="dxa"/>
        </w:tblCellMar>
        <w:tblLook w:val="04A0" w:firstRow="1" w:lastRow="0" w:firstColumn="1" w:lastColumn="0" w:noHBand="0" w:noVBand="1"/>
      </w:tblPr>
      <w:tblGrid>
        <w:gridCol w:w="7940"/>
      </w:tblGrid>
      <w:tr w:rsidR="00D90511" w14:paraId="3B87E9B9" w14:textId="77777777" w:rsidTr="00D90511">
        <w:tc>
          <w:tcPr>
            <w:tcW w:w="5000" w:type="pct"/>
            <w:noWrap/>
          </w:tcPr>
          <w:p w14:paraId="327487BB" w14:textId="11F42CB8" w:rsidR="00D90511" w:rsidRPr="00F52EB6" w:rsidRDefault="00D90511" w:rsidP="000469CF">
            <w:pPr>
              <w:pStyle w:val="Caption"/>
            </w:pPr>
            <w:bookmarkStart w:id="42" w:name="_Ref18246809"/>
            <w:r>
              <w:lastRenderedPageBreak/>
              <w:t xml:space="preserve">Figure </w:t>
            </w:r>
            <w:r w:rsidR="00296F2F">
              <w:rPr>
                <w:noProof/>
              </w:rPr>
              <w:fldChar w:fldCharType="begin"/>
            </w:r>
            <w:r w:rsidR="00296F2F">
              <w:rPr>
                <w:noProof/>
              </w:rPr>
              <w:instrText xml:space="preserve"> SEQ Figure </w:instrText>
            </w:r>
            <w:r w:rsidR="00296F2F">
              <w:rPr>
                <w:noProof/>
              </w:rPr>
              <w:fldChar w:fldCharType="separate"/>
            </w:r>
            <w:r w:rsidR="008C7388">
              <w:rPr>
                <w:noProof/>
              </w:rPr>
              <w:t>7</w:t>
            </w:r>
            <w:r w:rsidR="00296F2F">
              <w:rPr>
                <w:noProof/>
              </w:rPr>
              <w:fldChar w:fldCharType="end"/>
            </w:r>
            <w:bookmarkEnd w:id="42"/>
            <w:r>
              <w:tab/>
              <w:t xml:space="preserve">Suffolk – breakdown of total engagements </w:t>
            </w:r>
            <w:r w:rsidR="0006230B">
              <w:t xml:space="preserve">with pilot teams </w:t>
            </w:r>
            <w:r>
              <w:t>by denomination/faith group pre-April 2019</w:t>
            </w:r>
          </w:p>
        </w:tc>
      </w:tr>
      <w:tr w:rsidR="00D90511" w14:paraId="6BC045DD" w14:textId="77777777" w:rsidTr="00D90511">
        <w:tc>
          <w:tcPr>
            <w:tcW w:w="5000" w:type="pct"/>
            <w:noWrap/>
          </w:tcPr>
          <w:p w14:paraId="681E4169" w14:textId="45D7ECD1" w:rsidR="00D90511" w:rsidRDefault="002E2BB8" w:rsidP="000469CF">
            <w:pPr>
              <w:pStyle w:val="GraphicLeft"/>
              <w:keepNext/>
            </w:pPr>
            <w:r>
              <w:rPr>
                <w:noProof/>
              </w:rPr>
              <w:t xml:space="preserve"> </w:t>
            </w:r>
            <w:r>
              <w:rPr>
                <w:noProof/>
              </w:rPr>
              <w:drawing>
                <wp:inline distT="0" distB="0" distL="0" distR="0" wp14:anchorId="6F04E366" wp14:editId="7B0873E1">
                  <wp:extent cx="4362450" cy="2628900"/>
                  <wp:effectExtent l="0" t="0" r="0" b="0"/>
                  <wp:docPr id="1" name="Picture 1" descr="Graph of Suffolk breakdown of total engagements with pilot teams by denomination/faith group pre-April 2019. 86% of places of worship engaged are from the Church of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62450" cy="2628900"/>
                          </a:xfrm>
                          <a:prstGeom prst="rect">
                            <a:avLst/>
                          </a:prstGeom>
                        </pic:spPr>
                      </pic:pic>
                    </a:graphicData>
                  </a:graphic>
                </wp:inline>
              </w:drawing>
            </w:r>
          </w:p>
        </w:tc>
      </w:tr>
      <w:tr w:rsidR="00D90511" w14:paraId="2D9BCD5D" w14:textId="77777777" w:rsidTr="00D90511">
        <w:tc>
          <w:tcPr>
            <w:tcW w:w="5000" w:type="pct"/>
            <w:noWrap/>
          </w:tcPr>
          <w:p w14:paraId="4A451EA1" w14:textId="6E8A4113" w:rsidR="00D90511" w:rsidRDefault="00D90511" w:rsidP="000469CF">
            <w:pPr>
              <w:pStyle w:val="Source"/>
            </w:pPr>
            <w:r>
              <w:t>Source</w:t>
            </w:r>
            <w:r w:rsidRPr="007C15CB">
              <w:t>:</w:t>
            </w:r>
            <w:r w:rsidRPr="007C15CB">
              <w:tab/>
            </w:r>
            <w:r w:rsidR="00C053AA">
              <w:t>H</w:t>
            </w:r>
            <w:r w:rsidR="002978E4">
              <w:t xml:space="preserve">istoric </w:t>
            </w:r>
            <w:r w:rsidR="00C053AA">
              <w:t>E</w:t>
            </w:r>
            <w:r w:rsidR="002978E4">
              <w:t>ngland</w:t>
            </w:r>
            <w:r w:rsidR="00C053AA">
              <w:t xml:space="preserve"> data (July</w:t>
            </w:r>
            <w:r w:rsidR="000F7614">
              <w:t xml:space="preserve"> 2019</w:t>
            </w:r>
            <w:r w:rsidR="00C053AA">
              <w:t>)</w:t>
            </w:r>
          </w:p>
          <w:p w14:paraId="58B4DD54" w14:textId="28B76400" w:rsidR="00D90511" w:rsidRPr="00F078BE" w:rsidRDefault="00D90511" w:rsidP="000469CF">
            <w:pPr>
              <w:pStyle w:val="Source"/>
            </w:pPr>
            <w:r>
              <w:t>Note:</w:t>
            </w:r>
            <w:r>
              <w:tab/>
            </w:r>
            <w:r w:rsidR="002E2BB8">
              <w:t xml:space="preserve">Other relates to: </w:t>
            </w:r>
            <w:r>
              <w:t xml:space="preserve">Unitarian, </w:t>
            </w:r>
            <w:proofErr w:type="spellStart"/>
            <w:r>
              <w:t>Elim</w:t>
            </w:r>
            <w:proofErr w:type="spellEnd"/>
            <w:r>
              <w:t xml:space="preserve"> Pent</w:t>
            </w:r>
            <w:r w:rsidR="00C603B4">
              <w:t>e</w:t>
            </w:r>
            <w:r>
              <w:t>costal, Baptist</w:t>
            </w:r>
            <w:r w:rsidR="00D75E80">
              <w:t>, Quaker</w:t>
            </w:r>
            <w:r w:rsidR="002E2BB8">
              <w:t>.</w:t>
            </w:r>
            <w:r>
              <w:t xml:space="preserve"> Bethe</w:t>
            </w:r>
            <w:r w:rsidR="00C603B4">
              <w:t>s</w:t>
            </w:r>
            <w:r>
              <w:t>da</w:t>
            </w:r>
            <w:r w:rsidR="002E2BB8">
              <w:t xml:space="preserve"> and ‘unknown’</w:t>
            </w:r>
            <w:r w:rsidR="00D75E80">
              <w:t xml:space="preserve"> </w:t>
            </w:r>
            <w:r w:rsidR="00477829">
              <w:t xml:space="preserve">listed </w:t>
            </w:r>
            <w:r w:rsidR="00D75E80">
              <w:t>places of wors</w:t>
            </w:r>
            <w:r w:rsidR="00477829">
              <w:t>h</w:t>
            </w:r>
            <w:r w:rsidR="00D75E80">
              <w:t>ip</w:t>
            </w:r>
            <w:r>
              <w:t xml:space="preserve"> </w:t>
            </w:r>
          </w:p>
        </w:tc>
      </w:tr>
      <w:tr w:rsidR="00D75E80" w14:paraId="3246B522" w14:textId="77777777" w:rsidTr="00D75E80">
        <w:tc>
          <w:tcPr>
            <w:tcW w:w="5000" w:type="pct"/>
            <w:noWrap/>
          </w:tcPr>
          <w:p w14:paraId="4D222733" w14:textId="26A41AB1" w:rsidR="00D75E80" w:rsidRPr="00F52EB6" w:rsidRDefault="00D75E80" w:rsidP="000469CF">
            <w:pPr>
              <w:pStyle w:val="Caption"/>
            </w:pPr>
            <w:bookmarkStart w:id="43" w:name="_Ref18246811"/>
            <w:r>
              <w:t xml:space="preserve">Figure </w:t>
            </w:r>
            <w:r w:rsidR="00296F2F">
              <w:rPr>
                <w:noProof/>
              </w:rPr>
              <w:fldChar w:fldCharType="begin"/>
            </w:r>
            <w:r w:rsidR="00296F2F">
              <w:rPr>
                <w:noProof/>
              </w:rPr>
              <w:instrText xml:space="preserve"> SEQ Figure </w:instrText>
            </w:r>
            <w:r w:rsidR="00296F2F">
              <w:rPr>
                <w:noProof/>
              </w:rPr>
              <w:fldChar w:fldCharType="separate"/>
            </w:r>
            <w:r w:rsidR="008C7388">
              <w:rPr>
                <w:noProof/>
              </w:rPr>
              <w:t>8</w:t>
            </w:r>
            <w:r w:rsidR="00296F2F">
              <w:rPr>
                <w:noProof/>
              </w:rPr>
              <w:fldChar w:fldCharType="end"/>
            </w:r>
            <w:bookmarkEnd w:id="43"/>
            <w:r>
              <w:tab/>
            </w:r>
            <w:r w:rsidR="002A2ED0">
              <w:t xml:space="preserve">Greater </w:t>
            </w:r>
            <w:r>
              <w:t>Manchester</w:t>
            </w:r>
            <w:r w:rsidR="00A918E8">
              <w:t xml:space="preserve"> </w:t>
            </w:r>
            <w:r>
              <w:t xml:space="preserve">– breakdown of total engagements </w:t>
            </w:r>
            <w:r w:rsidR="0006230B">
              <w:t xml:space="preserve">with pilot teams </w:t>
            </w:r>
            <w:r>
              <w:t>by denomination/faith group pre-April 2019</w:t>
            </w:r>
          </w:p>
        </w:tc>
      </w:tr>
      <w:tr w:rsidR="00D75E80" w14:paraId="4EAADE83" w14:textId="77777777" w:rsidTr="002E2BB8">
        <w:tblPrEx>
          <w:tblCellMar>
            <w:left w:w="108" w:type="dxa"/>
            <w:right w:w="108" w:type="dxa"/>
          </w:tblCellMar>
        </w:tblPrEx>
        <w:tc>
          <w:tcPr>
            <w:tcW w:w="5000" w:type="pct"/>
            <w:noWrap/>
          </w:tcPr>
          <w:p w14:paraId="5D9F9884" w14:textId="33EA9B5E" w:rsidR="00D75E80" w:rsidRDefault="002E2BB8" w:rsidP="000469CF">
            <w:pPr>
              <w:pStyle w:val="GraphicLeft"/>
              <w:keepNext/>
            </w:pPr>
            <w:r>
              <w:rPr>
                <w:noProof/>
              </w:rPr>
              <w:drawing>
                <wp:inline distT="0" distB="0" distL="0" distR="0" wp14:anchorId="4A573BFD" wp14:editId="03319F41">
                  <wp:extent cx="4652010" cy="2864169"/>
                  <wp:effectExtent l="0" t="0" r="0" b="0"/>
                  <wp:docPr id="3775" name="Chart 3775" descr="Graph of Greater Manchester breakdown of total engagements with pilot teams by denomination/faith group pre-April 2019. 72% of listed places of worship engaged are from the Church of England and 19% are Roman Catholic.">
                    <a:extLst xmlns:a="http://schemas.openxmlformats.org/drawingml/2006/main">
                      <a:ext uri="{FF2B5EF4-FFF2-40B4-BE49-F238E27FC236}">
                        <a16:creationId xmlns:a16="http://schemas.microsoft.com/office/drawing/2014/main" id="{E302D029-F1A2-4D9A-91B7-1CF81FCAAC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D75E80" w14:paraId="2FC2D157" w14:textId="77777777" w:rsidTr="00D75E80">
        <w:tc>
          <w:tcPr>
            <w:tcW w:w="5000" w:type="pct"/>
            <w:noWrap/>
          </w:tcPr>
          <w:p w14:paraId="0C272A46" w14:textId="7760D02D" w:rsidR="00D75E80" w:rsidRDefault="00D75E80" w:rsidP="000469CF">
            <w:pPr>
              <w:pStyle w:val="Source"/>
            </w:pPr>
            <w:r>
              <w:t>Source</w:t>
            </w:r>
            <w:r w:rsidRPr="007C15CB">
              <w:t>:</w:t>
            </w:r>
            <w:r w:rsidRPr="007C15CB">
              <w:tab/>
            </w:r>
            <w:r w:rsidR="00C053AA">
              <w:t>H</w:t>
            </w:r>
            <w:r w:rsidR="002978E4">
              <w:t xml:space="preserve">istoric </w:t>
            </w:r>
            <w:r w:rsidR="00C053AA">
              <w:t>E</w:t>
            </w:r>
            <w:r w:rsidR="002978E4">
              <w:t>ngland</w:t>
            </w:r>
            <w:r w:rsidR="00C053AA">
              <w:t xml:space="preserve"> data (July</w:t>
            </w:r>
            <w:r w:rsidR="000F7614">
              <w:t xml:space="preserve"> 2019</w:t>
            </w:r>
            <w:r w:rsidR="00C053AA">
              <w:t>)</w:t>
            </w:r>
          </w:p>
          <w:p w14:paraId="558D7B5F" w14:textId="51F13A07" w:rsidR="00D75E80" w:rsidRPr="00F078BE" w:rsidRDefault="00D75E80" w:rsidP="000469CF">
            <w:pPr>
              <w:pStyle w:val="Source"/>
            </w:pPr>
            <w:r>
              <w:t>Note:</w:t>
            </w:r>
            <w:r>
              <w:tab/>
            </w:r>
            <w:r w:rsidR="002E2BB8">
              <w:t xml:space="preserve">Other relates to: </w:t>
            </w:r>
            <w:r>
              <w:t>Unitarian and Jewish places of worship</w:t>
            </w:r>
          </w:p>
        </w:tc>
      </w:tr>
    </w:tbl>
    <w:p w14:paraId="5FE5CAAC" w14:textId="77777777" w:rsidR="00120BBC" w:rsidRDefault="00120BBC" w:rsidP="00120BBC">
      <w:pPr>
        <w:pStyle w:val="ListBullet1"/>
        <w:numPr>
          <w:ilvl w:val="0"/>
          <w:numId w:val="0"/>
        </w:numPr>
        <w:ind w:left="340" w:hanging="340"/>
        <w:rPr>
          <w:highlight w:val="cyan"/>
        </w:rPr>
      </w:pPr>
    </w:p>
    <w:p w14:paraId="0D9D210C" w14:textId="3884F05E" w:rsidR="00477829" w:rsidRDefault="00120BBC" w:rsidP="00477829">
      <w:r w:rsidRPr="0094778A">
        <w:t>HE data was</w:t>
      </w:r>
      <w:r w:rsidRPr="00120BBC">
        <w:t xml:space="preserve"> also collected on </w:t>
      </w:r>
      <w:r w:rsidR="00477829">
        <w:t xml:space="preserve">the topics about which listed places of worship submitted enquiries to the </w:t>
      </w:r>
      <w:proofErr w:type="spellStart"/>
      <w:r w:rsidR="00477829">
        <w:t>FSOs</w:t>
      </w:r>
      <w:proofErr w:type="spellEnd"/>
      <w:r w:rsidR="00477829">
        <w:t xml:space="preserve"> and </w:t>
      </w:r>
      <w:proofErr w:type="spellStart"/>
      <w:r w:rsidR="00477829">
        <w:t>CDAs</w:t>
      </w:r>
      <w:proofErr w:type="spellEnd"/>
      <w:r w:rsidR="00477829">
        <w:t xml:space="preserve">. This is shown in </w:t>
      </w:r>
      <w:r w:rsidR="00477829">
        <w:fldChar w:fldCharType="begin"/>
      </w:r>
      <w:r w:rsidR="00477829">
        <w:instrText xml:space="preserve"> REF _Ref18248942 \h </w:instrText>
      </w:r>
      <w:r w:rsidR="00477829">
        <w:fldChar w:fldCharType="separate"/>
      </w:r>
      <w:r w:rsidR="008C7388">
        <w:t xml:space="preserve">Figure </w:t>
      </w:r>
      <w:r w:rsidR="008C7388">
        <w:rPr>
          <w:noProof/>
        </w:rPr>
        <w:t>9</w:t>
      </w:r>
      <w:r w:rsidR="00477829">
        <w:fldChar w:fldCharType="end"/>
      </w:r>
      <w:r w:rsidR="00477829">
        <w:t>.</w:t>
      </w:r>
    </w:p>
    <w:p w14:paraId="600986CD" w14:textId="3060B4B3" w:rsidR="00AF735A" w:rsidRDefault="00AF735A" w:rsidP="00AF735A">
      <w:r>
        <w:fldChar w:fldCharType="begin"/>
      </w:r>
      <w:r>
        <w:instrText xml:space="preserve"> REF _Ref18248942 \h </w:instrText>
      </w:r>
      <w:r>
        <w:fldChar w:fldCharType="separate"/>
      </w:r>
      <w:r w:rsidR="008C7388">
        <w:t xml:space="preserve">Figure </w:t>
      </w:r>
      <w:r w:rsidR="008C7388">
        <w:rPr>
          <w:noProof/>
        </w:rPr>
        <w:t>9</w:t>
      </w:r>
      <w:r>
        <w:fldChar w:fldCharType="end"/>
      </w:r>
      <w:r>
        <w:t xml:space="preserve"> shows that in both pilot areas, the greatest share of enquiries related to </w:t>
      </w:r>
      <w:r w:rsidRPr="0094778A">
        <w:t>‘request</w:t>
      </w:r>
      <w:r>
        <w:t xml:space="preserve"> for funds’, and the smallest share of enquiries related to the workshops. In absolute terms, there were more enquiries in Suffolk than in Greater Manchester – this </w:t>
      </w:r>
      <w:r w:rsidR="00486FF7">
        <w:t xml:space="preserve">might be as </w:t>
      </w:r>
      <w:r>
        <w:t xml:space="preserve">expected given that there are 535 listed places of worship in </w:t>
      </w:r>
      <w:r>
        <w:lastRenderedPageBreak/>
        <w:t xml:space="preserve">Suffolk </w:t>
      </w:r>
      <w:r w:rsidR="00323C77">
        <w:t>versus only</w:t>
      </w:r>
      <w:r>
        <w:t xml:space="preserve"> 331 listed places of worship in Greater Manchester (as shown in </w:t>
      </w:r>
      <w:r>
        <w:fldChar w:fldCharType="begin"/>
      </w:r>
      <w:r>
        <w:instrText xml:space="preserve"> REF _Ref18248802 \h </w:instrText>
      </w:r>
      <w:r>
        <w:fldChar w:fldCharType="separate"/>
      </w:r>
      <w:r w:rsidR="008C7388">
        <w:t xml:space="preserve">Figure </w:t>
      </w:r>
      <w:r w:rsidR="008C7388">
        <w:rPr>
          <w:noProof/>
        </w:rPr>
        <w:t>6</w:t>
      </w:r>
      <w:r>
        <w:fldChar w:fldCharType="end"/>
      </w:r>
      <w:r>
        <w:t>).</w:t>
      </w:r>
      <w:r w:rsidR="00A918E8">
        <w:t xml:space="preserve"> In addition, the Church of England </w:t>
      </w:r>
      <w:r w:rsidR="00983452">
        <w:t>Diocese of St Edmundsbury and Ipswich</w:t>
      </w:r>
      <w:r w:rsidR="00C20188">
        <w:t xml:space="preserve"> </w:t>
      </w:r>
      <w:r w:rsidR="00A918E8">
        <w:t xml:space="preserve">promoted the </w:t>
      </w:r>
      <w:r w:rsidR="004762F7">
        <w:t xml:space="preserve">pilot </w:t>
      </w:r>
      <w:r w:rsidR="00A918E8">
        <w:t>before launch</w:t>
      </w:r>
      <w:r w:rsidR="007E7690">
        <w:t>,</w:t>
      </w:r>
      <w:r w:rsidR="00A918E8">
        <w:t xml:space="preserve"> which generated interest </w:t>
      </w:r>
      <w:r w:rsidR="00C20188">
        <w:t xml:space="preserve">among listed places of worship, many of whom were proactive in their approaches to the Suffolk </w:t>
      </w:r>
      <w:proofErr w:type="spellStart"/>
      <w:r w:rsidR="00C20188">
        <w:t>FSO</w:t>
      </w:r>
      <w:proofErr w:type="spellEnd"/>
      <w:r w:rsidR="00C20188">
        <w:t xml:space="preserve"> and </w:t>
      </w:r>
      <w:proofErr w:type="spellStart"/>
      <w:r w:rsidR="00C20188">
        <w:t>CDA</w:t>
      </w:r>
      <w:proofErr w:type="spellEnd"/>
      <w:r w:rsidR="00983452">
        <w:t xml:space="preserve">, whereas in Greater Manchester the </w:t>
      </w:r>
      <w:r w:rsidR="00315037">
        <w:t>p</w:t>
      </w:r>
      <w:r w:rsidR="00983452">
        <w:t xml:space="preserve">ilot </w:t>
      </w:r>
      <w:r w:rsidR="00315037">
        <w:t>t</w:t>
      </w:r>
      <w:r w:rsidR="00983452">
        <w:t>eam were tasked with seeking out priority places of worship to work with</w:t>
      </w:r>
      <w:r w:rsidR="00C20188">
        <w:t>.</w:t>
      </w:r>
    </w:p>
    <w:p w14:paraId="68853E36" w14:textId="7F4BE4FF" w:rsidR="00AF735A" w:rsidRDefault="00AF735A" w:rsidP="00AF735A">
      <w:r>
        <w:t xml:space="preserve">It is apparent </w:t>
      </w:r>
      <w:r w:rsidR="00323C77">
        <w:t>from</w:t>
      </w:r>
      <w:r>
        <w:t xml:space="preserve"> </w:t>
      </w:r>
      <w:r>
        <w:fldChar w:fldCharType="begin"/>
      </w:r>
      <w:r>
        <w:instrText xml:space="preserve"> REF _Ref18248942 \h </w:instrText>
      </w:r>
      <w:r>
        <w:fldChar w:fldCharType="separate"/>
      </w:r>
      <w:r w:rsidR="008C7388">
        <w:t xml:space="preserve">Figure </w:t>
      </w:r>
      <w:r w:rsidR="008C7388">
        <w:rPr>
          <w:noProof/>
        </w:rPr>
        <w:t>9</w:t>
      </w:r>
      <w:r>
        <w:fldChar w:fldCharType="end"/>
      </w:r>
      <w:r>
        <w:t xml:space="preserve"> that enquiries about community support </w:t>
      </w:r>
      <w:r w:rsidR="00DC4B2A">
        <w:t xml:space="preserve">were </w:t>
      </w:r>
      <w:r>
        <w:t xml:space="preserve">particularly low in </w:t>
      </w:r>
      <w:r w:rsidR="001806D9">
        <w:t xml:space="preserve">Greater </w:t>
      </w:r>
      <w:r>
        <w:t>Manchester relative to Suffolk and relative to other areas of enquiry. This is interesting</w:t>
      </w:r>
      <w:r w:rsidR="007E7690">
        <w:t>,</w:t>
      </w:r>
      <w:r>
        <w:t xml:space="preserve"> </w:t>
      </w:r>
      <w:r w:rsidR="00C20188">
        <w:t xml:space="preserve">and interviews have indicated that this could be </w:t>
      </w:r>
      <w:r>
        <w:t>because the urban setting</w:t>
      </w:r>
      <w:r w:rsidR="007E7690">
        <w:t>s</w:t>
      </w:r>
      <w:r>
        <w:t xml:space="preserve"> of listed places of worship in Greater Manchester typically have more facilities with which they effectively compete when offering their facilities for community use</w:t>
      </w:r>
      <w:r w:rsidR="00C20188">
        <w:t xml:space="preserve">, so find it hard to see how to gain value from working with the </w:t>
      </w:r>
      <w:proofErr w:type="spellStart"/>
      <w:r w:rsidR="00C20188">
        <w:t>CDA</w:t>
      </w:r>
      <w:proofErr w:type="spellEnd"/>
      <w:r>
        <w:t>.</w:t>
      </w:r>
      <w:r w:rsidR="00BB54D7">
        <w:t xml:space="preserve"> This ‘competition’ with nearby facilities did not feature as strongly in interviews in Suffolk</w:t>
      </w:r>
      <w:r w:rsidR="0058361F">
        <w:t>,</w:t>
      </w:r>
      <w:r w:rsidR="00BB54D7">
        <w:t xml:space="preserve"> but was also raised by one interviewee, and is an issue that will be explored further in both pilot areas over the remainder of the evaluation.</w:t>
      </w:r>
    </w:p>
    <w:tbl>
      <w:tblPr>
        <w:tblW w:w="7940" w:type="dxa"/>
        <w:tblLayout w:type="fixed"/>
        <w:tblCellMar>
          <w:left w:w="0" w:type="dxa"/>
          <w:right w:w="0" w:type="dxa"/>
        </w:tblCellMar>
        <w:tblLook w:val="04A0" w:firstRow="1" w:lastRow="0" w:firstColumn="1" w:lastColumn="0" w:noHBand="0" w:noVBand="1"/>
      </w:tblPr>
      <w:tblGrid>
        <w:gridCol w:w="7940"/>
      </w:tblGrid>
      <w:tr w:rsidR="000469CF" w14:paraId="42EB86BF" w14:textId="77777777" w:rsidTr="000469CF">
        <w:tc>
          <w:tcPr>
            <w:tcW w:w="5000" w:type="pct"/>
            <w:noWrap/>
          </w:tcPr>
          <w:p w14:paraId="5AB0925B" w14:textId="333D712D" w:rsidR="000469CF" w:rsidRPr="00F52EB6" w:rsidRDefault="000469CF" w:rsidP="000469CF">
            <w:pPr>
              <w:pStyle w:val="Caption"/>
            </w:pPr>
            <w:bookmarkStart w:id="44" w:name="_Ref18248942"/>
            <w:r>
              <w:t xml:space="preserve">Figure </w:t>
            </w:r>
            <w:r w:rsidR="00296F2F">
              <w:rPr>
                <w:noProof/>
              </w:rPr>
              <w:fldChar w:fldCharType="begin"/>
            </w:r>
            <w:r w:rsidR="00296F2F">
              <w:rPr>
                <w:noProof/>
              </w:rPr>
              <w:instrText xml:space="preserve"> SEQ Figure </w:instrText>
            </w:r>
            <w:r w:rsidR="00296F2F">
              <w:rPr>
                <w:noProof/>
              </w:rPr>
              <w:fldChar w:fldCharType="separate"/>
            </w:r>
            <w:r w:rsidR="008C7388">
              <w:rPr>
                <w:noProof/>
              </w:rPr>
              <w:t>9</w:t>
            </w:r>
            <w:r w:rsidR="00296F2F">
              <w:rPr>
                <w:noProof/>
              </w:rPr>
              <w:fldChar w:fldCharType="end"/>
            </w:r>
            <w:bookmarkEnd w:id="44"/>
            <w:r>
              <w:tab/>
            </w:r>
            <w:r w:rsidR="0055344A">
              <w:t>Topics</w:t>
            </w:r>
            <w:r>
              <w:t xml:space="preserve"> of</w:t>
            </w:r>
            <w:r w:rsidR="002A2ED0">
              <w:t xml:space="preserve"> pilot area</w:t>
            </w:r>
            <w:r>
              <w:t xml:space="preserve"> enquiries </w:t>
            </w:r>
            <w:r w:rsidR="002A2ED0">
              <w:t>pre-April 2019</w:t>
            </w:r>
          </w:p>
        </w:tc>
      </w:tr>
      <w:tr w:rsidR="000469CF" w14:paraId="0A6671AF" w14:textId="77777777" w:rsidTr="000469CF">
        <w:tc>
          <w:tcPr>
            <w:tcW w:w="5000" w:type="pct"/>
            <w:noWrap/>
          </w:tcPr>
          <w:p w14:paraId="609D377C" w14:textId="77777777" w:rsidR="000469CF" w:rsidRDefault="00A8628E" w:rsidP="000469CF">
            <w:pPr>
              <w:pStyle w:val="GraphicLeft"/>
              <w:keepNext/>
            </w:pPr>
            <w:r w:rsidRPr="00A8628E">
              <w:rPr>
                <w:noProof/>
                <w:lang w:eastAsia="en-GB"/>
              </w:rPr>
              <w:drawing>
                <wp:inline distT="0" distB="0" distL="0" distR="0" wp14:anchorId="6B12B663" wp14:editId="7C385B73">
                  <wp:extent cx="5019675" cy="2943225"/>
                  <wp:effectExtent l="0" t="0" r="0" b="0"/>
                  <wp:docPr id="3753" name="Picture 3753" descr="Graph of topics of pilot area enquiries pre-April 2019. More enquiries were received in Suffolk than Greater Manchester overall. ‘Request for funds’ was the most common enquiry in both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9675" cy="2943225"/>
                          </a:xfrm>
                          <a:prstGeom prst="rect">
                            <a:avLst/>
                          </a:prstGeom>
                          <a:noFill/>
                          <a:ln>
                            <a:noFill/>
                          </a:ln>
                        </pic:spPr>
                      </pic:pic>
                    </a:graphicData>
                  </a:graphic>
                </wp:inline>
              </w:drawing>
            </w:r>
          </w:p>
        </w:tc>
      </w:tr>
      <w:tr w:rsidR="000469CF" w14:paraId="4E003A1F" w14:textId="77777777" w:rsidTr="000469CF">
        <w:tc>
          <w:tcPr>
            <w:tcW w:w="5000" w:type="pct"/>
            <w:noWrap/>
          </w:tcPr>
          <w:p w14:paraId="1723EDB1" w14:textId="5A061BD3" w:rsidR="000469CF" w:rsidRDefault="000469CF" w:rsidP="000469CF">
            <w:pPr>
              <w:pStyle w:val="Source"/>
            </w:pPr>
            <w:r>
              <w:t>Source</w:t>
            </w:r>
            <w:r w:rsidRPr="007C15CB">
              <w:t>:</w:t>
            </w:r>
            <w:r w:rsidRPr="007C15CB">
              <w:tab/>
            </w:r>
            <w:r w:rsidR="00C053AA">
              <w:t>H</w:t>
            </w:r>
            <w:r w:rsidR="002978E4">
              <w:t xml:space="preserve">istoric </w:t>
            </w:r>
            <w:r w:rsidR="00C053AA">
              <w:t>E</w:t>
            </w:r>
            <w:r w:rsidR="002978E4">
              <w:t>ngland</w:t>
            </w:r>
            <w:r w:rsidR="00C053AA">
              <w:t xml:space="preserve"> data (July</w:t>
            </w:r>
            <w:r w:rsidR="005C2CC0">
              <w:t xml:space="preserve"> 2019</w:t>
            </w:r>
            <w:r w:rsidR="00C053AA">
              <w:t>)</w:t>
            </w:r>
          </w:p>
          <w:p w14:paraId="58624BBB" w14:textId="77777777" w:rsidR="000469CF" w:rsidRPr="00F078BE" w:rsidRDefault="000469CF" w:rsidP="000469CF">
            <w:pPr>
              <w:pStyle w:val="Source"/>
            </w:pPr>
            <w:r>
              <w:t>Note:</w:t>
            </w:r>
            <w:r>
              <w:tab/>
            </w:r>
            <w:r w:rsidR="002A2ED0">
              <w:t xml:space="preserve">The number of enquiries presented here do not </w:t>
            </w:r>
            <w:r w:rsidR="00AF735A">
              <w:t>sum</w:t>
            </w:r>
            <w:r w:rsidR="002A2ED0">
              <w:t xml:space="preserve"> to the total number of enquiries above because a place of worship could enquire about more than one </w:t>
            </w:r>
            <w:r w:rsidR="00AF735A">
              <w:t>topic</w:t>
            </w:r>
            <w:r w:rsidR="002A2ED0">
              <w:t>.</w:t>
            </w:r>
          </w:p>
        </w:tc>
      </w:tr>
    </w:tbl>
    <w:p w14:paraId="79C29465" w14:textId="77777777" w:rsidR="00E065D0" w:rsidRPr="002978E4" w:rsidRDefault="00BA6D53" w:rsidP="00260A07">
      <w:pPr>
        <w:pStyle w:val="Heading3"/>
      </w:pPr>
      <w:r w:rsidRPr="002978E4">
        <w:t>Fabric Support Officers</w:t>
      </w:r>
    </w:p>
    <w:p w14:paraId="38C3DE6D" w14:textId="77777777" w:rsidR="00BA6D53" w:rsidRDefault="00BA6D53" w:rsidP="00BA6D53">
      <w:pPr>
        <w:pStyle w:val="ParaBullet1"/>
        <w:numPr>
          <w:ilvl w:val="0"/>
          <w:numId w:val="0"/>
        </w:numPr>
        <w:tabs>
          <w:tab w:val="left" w:pos="720"/>
        </w:tabs>
      </w:pPr>
      <w:r>
        <w:t xml:space="preserve">The places of worship interviewed in both pilot areas reported that the </w:t>
      </w:r>
      <w:proofErr w:type="spellStart"/>
      <w:r>
        <w:t>FSO</w:t>
      </w:r>
      <w:proofErr w:type="spellEnd"/>
      <w:r>
        <w:t xml:space="preserve"> engagement with them had been very positive. The following aspects of support were identified as particularly valued by</w:t>
      </w:r>
      <w:r w:rsidR="00C20188">
        <w:t xml:space="preserve"> listed</w:t>
      </w:r>
      <w:r>
        <w:t xml:space="preserve"> places of worship in both </w:t>
      </w:r>
      <w:r w:rsidR="004762F7">
        <w:t xml:space="preserve">pilot </w:t>
      </w:r>
      <w:r>
        <w:t>areas:</w:t>
      </w:r>
    </w:p>
    <w:p w14:paraId="4D38DFA0" w14:textId="4CA38806" w:rsidR="00BA6D53" w:rsidRDefault="00BA6D53" w:rsidP="00BA6D53">
      <w:pPr>
        <w:pStyle w:val="ListBullet1"/>
        <w:numPr>
          <w:ilvl w:val="0"/>
          <w:numId w:val="31"/>
        </w:numPr>
      </w:pPr>
      <w:r>
        <w:t xml:space="preserve">The </w:t>
      </w:r>
      <w:r>
        <w:rPr>
          <w:b/>
        </w:rPr>
        <w:t>knowledge and expertise</w:t>
      </w:r>
      <w:r>
        <w:t xml:space="preserve"> of the </w:t>
      </w:r>
      <w:proofErr w:type="spellStart"/>
      <w:r>
        <w:t>FSOs</w:t>
      </w:r>
      <w:proofErr w:type="spellEnd"/>
      <w:r>
        <w:t xml:space="preserve"> </w:t>
      </w:r>
      <w:r w:rsidR="007E7690">
        <w:t xml:space="preserve">have </w:t>
      </w:r>
      <w:r>
        <w:t xml:space="preserve">helped places of worship to prioritise which works </w:t>
      </w:r>
      <w:r w:rsidR="00C603B4">
        <w:t xml:space="preserve">they </w:t>
      </w:r>
      <w:r>
        <w:t xml:space="preserve">need to focus on and the best way to tackle their maintenance and repair concerns. It was reported that the </w:t>
      </w:r>
      <w:proofErr w:type="spellStart"/>
      <w:r>
        <w:t>FSOs</w:t>
      </w:r>
      <w:proofErr w:type="spellEnd"/>
      <w:r>
        <w:t xml:space="preserve"> have helped identify necessary repair and maintenance works and specified which works could be eligible for potential </w:t>
      </w:r>
      <w:r w:rsidR="00C20188">
        <w:t>M</w:t>
      </w:r>
      <w:r>
        <w:t xml:space="preserve">inor </w:t>
      </w:r>
      <w:r w:rsidR="00C20188">
        <w:t>R</w:t>
      </w:r>
      <w:r>
        <w:t xml:space="preserve">epair </w:t>
      </w:r>
      <w:r w:rsidR="00C20188">
        <w:t>G</w:t>
      </w:r>
      <w:r>
        <w:t>rant</w:t>
      </w:r>
      <w:r w:rsidR="00C20188">
        <w:t xml:space="preserve"> funding</w:t>
      </w:r>
      <w:r>
        <w:t>.</w:t>
      </w:r>
    </w:p>
    <w:p w14:paraId="19E7E9C6" w14:textId="77777777" w:rsidR="00BA6D53" w:rsidRDefault="00BA6D53" w:rsidP="00BA6D53">
      <w:pPr>
        <w:pStyle w:val="ListBullet1"/>
        <w:numPr>
          <w:ilvl w:val="0"/>
          <w:numId w:val="31"/>
        </w:numPr>
      </w:pPr>
      <w:r>
        <w:lastRenderedPageBreak/>
        <w:t xml:space="preserve">The </w:t>
      </w:r>
      <w:r w:rsidRPr="0094778A">
        <w:t>‘</w:t>
      </w:r>
      <w:r w:rsidRPr="0094778A">
        <w:rPr>
          <w:bCs/>
        </w:rPr>
        <w:t>human element’</w:t>
      </w:r>
      <w:r>
        <w:t xml:space="preserve"> of the </w:t>
      </w:r>
      <w:proofErr w:type="spellStart"/>
      <w:r>
        <w:t>FSO</w:t>
      </w:r>
      <w:proofErr w:type="spellEnd"/>
      <w:r>
        <w:t xml:space="preserve"> role has been greatly appreciated, with places of worship valuing </w:t>
      </w:r>
      <w:r w:rsidR="005935AD">
        <w:t xml:space="preserve">the </w:t>
      </w:r>
      <w:r w:rsidR="0094778A">
        <w:t xml:space="preserve">time taken by the </w:t>
      </w:r>
      <w:r>
        <w:t>expert</w:t>
      </w:r>
      <w:r w:rsidR="0094778A">
        <w:t xml:space="preserve"> </w:t>
      </w:r>
      <w:r>
        <w:t>to visit them to discuss their maintenance and repair issues and identify ways to help. This was seen as giving places of worship confidence to apply for funding and prioritise works which they otherwise might have neglected.</w:t>
      </w:r>
    </w:p>
    <w:p w14:paraId="710012F0" w14:textId="7849EFA5" w:rsidR="00BA6D53" w:rsidRPr="0094778A" w:rsidRDefault="00BA6D53" w:rsidP="00BA6D53">
      <w:pPr>
        <w:pStyle w:val="ListBullet1"/>
        <w:numPr>
          <w:ilvl w:val="0"/>
          <w:numId w:val="31"/>
        </w:numPr>
      </w:pPr>
      <w:r>
        <w:t xml:space="preserve">The </w:t>
      </w:r>
      <w:proofErr w:type="spellStart"/>
      <w:r>
        <w:t>FSO</w:t>
      </w:r>
      <w:proofErr w:type="spellEnd"/>
      <w:r>
        <w:t xml:space="preserve"> interactions appear to have been a </w:t>
      </w:r>
      <w:r w:rsidR="0094778A">
        <w:t>‘</w:t>
      </w:r>
      <w:r w:rsidRPr="0094778A">
        <w:rPr>
          <w:bCs/>
        </w:rPr>
        <w:t>catalyst for prioritising maintenance</w:t>
      </w:r>
      <w:r>
        <w:t xml:space="preserve"> concerns</w:t>
      </w:r>
      <w:r w:rsidR="0094778A">
        <w:t>’</w:t>
      </w:r>
      <w:r>
        <w:t xml:space="preserve"> more broadly. </w:t>
      </w:r>
      <w:r w:rsidR="005935AD">
        <w:t>Listed p</w:t>
      </w:r>
      <w:r>
        <w:t xml:space="preserve">laces of worship </w:t>
      </w:r>
      <w:r w:rsidR="005935AD">
        <w:t xml:space="preserve">interviewed </w:t>
      </w:r>
      <w:r>
        <w:t xml:space="preserve">reported that engagement with the </w:t>
      </w:r>
      <w:proofErr w:type="spellStart"/>
      <w:r>
        <w:t>FSOs</w:t>
      </w:r>
      <w:proofErr w:type="spellEnd"/>
      <w:r>
        <w:t xml:space="preserve"> had generated a greater willingness and desire to act on these concerns, both through </w:t>
      </w:r>
      <w:r w:rsidRPr="0094778A">
        <w:t xml:space="preserve">the </w:t>
      </w:r>
      <w:r w:rsidR="0094778A">
        <w:t>M</w:t>
      </w:r>
      <w:r w:rsidRPr="0094778A">
        <w:t xml:space="preserve">inor </w:t>
      </w:r>
      <w:r w:rsidR="0094778A">
        <w:t>R</w:t>
      </w:r>
      <w:r w:rsidRPr="0094778A">
        <w:t xml:space="preserve">epair </w:t>
      </w:r>
      <w:r w:rsidR="0094778A">
        <w:t>Grant F</w:t>
      </w:r>
      <w:r w:rsidRPr="0094778A">
        <w:t>und and more broadly.</w:t>
      </w:r>
    </w:p>
    <w:p w14:paraId="2AE3825E" w14:textId="6596932A" w:rsidR="00A32535" w:rsidRDefault="00A32535" w:rsidP="00BA6D53">
      <w:r>
        <w:t xml:space="preserve">As shown in the logic model, one of the activities of the </w:t>
      </w:r>
      <w:proofErr w:type="spellStart"/>
      <w:r>
        <w:t>FSOs</w:t>
      </w:r>
      <w:proofErr w:type="spellEnd"/>
      <w:r>
        <w:t xml:space="preserve"> is to </w:t>
      </w:r>
      <w:r w:rsidR="007E7690">
        <w:t xml:space="preserve">provide </w:t>
      </w:r>
      <w:r>
        <w:t xml:space="preserve">support </w:t>
      </w:r>
      <w:r w:rsidR="007E7690">
        <w:t>by</w:t>
      </w:r>
      <w:r>
        <w:t xml:space="preserve"> us</w:t>
      </w:r>
      <w:r w:rsidR="007E7690">
        <w:t>ing</w:t>
      </w:r>
      <w:r>
        <w:t xml:space="preserve"> fabric condition information available to them to be able to develop maintenance plans. At this early stage of the evaluation, </w:t>
      </w:r>
      <w:r w:rsidRPr="0094778A">
        <w:t xml:space="preserve">data was collected from each listed place of worship that the </w:t>
      </w:r>
      <w:proofErr w:type="spellStart"/>
      <w:r w:rsidRPr="0094778A">
        <w:t>FSOs</w:t>
      </w:r>
      <w:proofErr w:type="spellEnd"/>
      <w:r w:rsidRPr="0094778A">
        <w:t xml:space="preserve"> engaged with about whether they already had formalised maintenance plans in place. The collated</w:t>
      </w:r>
      <w:r>
        <w:t xml:space="preserve"> data is shown in </w:t>
      </w:r>
      <w:r>
        <w:fldChar w:fldCharType="begin"/>
      </w:r>
      <w:r>
        <w:instrText xml:space="preserve"> REF _Ref18254862 \h </w:instrText>
      </w:r>
      <w:r>
        <w:fldChar w:fldCharType="separate"/>
      </w:r>
      <w:r w:rsidR="008C7388">
        <w:t xml:space="preserve">Figure </w:t>
      </w:r>
      <w:r w:rsidR="008C7388">
        <w:rPr>
          <w:noProof/>
        </w:rPr>
        <w:t>10</w:t>
      </w:r>
      <w:r>
        <w:fldChar w:fldCharType="end"/>
      </w:r>
      <w:r>
        <w:t>.</w:t>
      </w:r>
    </w:p>
    <w:tbl>
      <w:tblPr>
        <w:tblW w:w="7940" w:type="dxa"/>
        <w:tblLayout w:type="fixed"/>
        <w:tblCellMar>
          <w:left w:w="0" w:type="dxa"/>
          <w:right w:w="0" w:type="dxa"/>
        </w:tblCellMar>
        <w:tblLook w:val="04A0" w:firstRow="1" w:lastRow="0" w:firstColumn="1" w:lastColumn="0" w:noHBand="0" w:noVBand="1"/>
      </w:tblPr>
      <w:tblGrid>
        <w:gridCol w:w="7940"/>
      </w:tblGrid>
      <w:tr w:rsidR="00A32535" w14:paraId="102B58F9" w14:textId="77777777" w:rsidTr="00016C51">
        <w:tc>
          <w:tcPr>
            <w:tcW w:w="5000" w:type="pct"/>
            <w:noWrap/>
          </w:tcPr>
          <w:p w14:paraId="750D0951" w14:textId="3E4DB80E" w:rsidR="00A32535" w:rsidRPr="00F52EB6" w:rsidRDefault="00A32535" w:rsidP="00016C51">
            <w:pPr>
              <w:pStyle w:val="Caption"/>
            </w:pPr>
            <w:bookmarkStart w:id="45" w:name="_Ref18254862"/>
            <w:r>
              <w:t xml:space="preserve">Figure </w:t>
            </w:r>
            <w:r>
              <w:rPr>
                <w:noProof/>
              </w:rPr>
              <w:fldChar w:fldCharType="begin"/>
            </w:r>
            <w:r>
              <w:rPr>
                <w:noProof/>
              </w:rPr>
              <w:instrText xml:space="preserve"> SEQ Figure </w:instrText>
            </w:r>
            <w:r>
              <w:rPr>
                <w:noProof/>
              </w:rPr>
              <w:fldChar w:fldCharType="separate"/>
            </w:r>
            <w:r w:rsidR="008C7388">
              <w:rPr>
                <w:noProof/>
              </w:rPr>
              <w:t>10</w:t>
            </w:r>
            <w:r>
              <w:rPr>
                <w:noProof/>
              </w:rPr>
              <w:fldChar w:fldCharType="end"/>
            </w:r>
            <w:bookmarkEnd w:id="45"/>
            <w:r>
              <w:tab/>
              <w:t xml:space="preserve">Places of worship in each pilot area with a maintenance plan in place at the first point of contact with </w:t>
            </w:r>
            <w:proofErr w:type="spellStart"/>
            <w:r>
              <w:t>FSO</w:t>
            </w:r>
            <w:proofErr w:type="spellEnd"/>
          </w:p>
        </w:tc>
      </w:tr>
      <w:tr w:rsidR="00A32535" w14:paraId="41D0DCE0" w14:textId="77777777" w:rsidTr="00016C51">
        <w:tc>
          <w:tcPr>
            <w:tcW w:w="5000" w:type="pct"/>
            <w:noWrap/>
          </w:tcPr>
          <w:p w14:paraId="6A00F556" w14:textId="12D6834E" w:rsidR="00A32535" w:rsidRDefault="00BC1055" w:rsidP="00016C51">
            <w:pPr>
              <w:pStyle w:val="GraphicLeft"/>
              <w:keepNext/>
            </w:pPr>
            <w:r w:rsidRPr="00BC1055">
              <w:rPr>
                <w:noProof/>
                <w:lang w:eastAsia="en-GB"/>
              </w:rPr>
              <w:drawing>
                <wp:inline distT="0" distB="0" distL="0" distR="0" wp14:anchorId="22B53182" wp14:editId="34504789">
                  <wp:extent cx="5029200" cy="2886075"/>
                  <wp:effectExtent l="0" t="0" r="0" b="0"/>
                  <wp:docPr id="41" name="Picture 41" descr="Graph of places of worship in each pilot area with a maintenance plan in place at the first point of contact with FSO. In Manchester most places of worship did not have a maintenance plan. In Suffolk it was unknown whether a maintenance plan was in place for most places of 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2886075"/>
                          </a:xfrm>
                          <a:prstGeom prst="rect">
                            <a:avLst/>
                          </a:prstGeom>
                          <a:noFill/>
                          <a:ln>
                            <a:noFill/>
                          </a:ln>
                        </pic:spPr>
                      </pic:pic>
                    </a:graphicData>
                  </a:graphic>
                </wp:inline>
              </w:drawing>
            </w:r>
          </w:p>
        </w:tc>
      </w:tr>
      <w:tr w:rsidR="00A32535" w14:paraId="26951D59" w14:textId="77777777" w:rsidTr="00016C51">
        <w:tc>
          <w:tcPr>
            <w:tcW w:w="5000" w:type="pct"/>
            <w:noWrap/>
          </w:tcPr>
          <w:p w14:paraId="04B66827" w14:textId="122F6AC7" w:rsidR="00A32535" w:rsidRDefault="00A32535" w:rsidP="00016C51">
            <w:pPr>
              <w:pStyle w:val="Source"/>
            </w:pPr>
            <w:r>
              <w:t>Source</w:t>
            </w:r>
            <w:r w:rsidRPr="007C15CB">
              <w:t>:</w:t>
            </w:r>
            <w:r w:rsidRPr="007C15CB">
              <w:tab/>
            </w:r>
            <w:r>
              <w:t>H</w:t>
            </w:r>
            <w:r w:rsidR="002978E4">
              <w:t xml:space="preserve">istoric </w:t>
            </w:r>
            <w:r>
              <w:t>E</w:t>
            </w:r>
            <w:r w:rsidR="002978E4">
              <w:t>ngland</w:t>
            </w:r>
            <w:r>
              <w:t xml:space="preserve"> data (</w:t>
            </w:r>
            <w:r w:rsidR="005C2CC0">
              <w:t>July 2019</w:t>
            </w:r>
            <w:r>
              <w:t>)</w:t>
            </w:r>
          </w:p>
          <w:p w14:paraId="64C64D6C" w14:textId="77777777" w:rsidR="00A32535" w:rsidRPr="00F078BE" w:rsidRDefault="00A32535" w:rsidP="00016C51">
            <w:pPr>
              <w:pStyle w:val="Source"/>
            </w:pPr>
          </w:p>
        </w:tc>
      </w:tr>
    </w:tbl>
    <w:p w14:paraId="4193B580" w14:textId="07630202" w:rsidR="00016C51" w:rsidRDefault="00016C51" w:rsidP="00016C51">
      <w:r>
        <w:t xml:space="preserve">Figure 10 shows that </w:t>
      </w:r>
      <w:r w:rsidR="005935AD">
        <w:t xml:space="preserve">five listed </w:t>
      </w:r>
      <w:r>
        <w:t>places of worship in each pilot area had a complete and up</w:t>
      </w:r>
      <w:r w:rsidR="007E7690">
        <w:t>-</w:t>
      </w:r>
      <w:r>
        <w:t>to</w:t>
      </w:r>
      <w:r w:rsidR="007E7690">
        <w:t>-d</w:t>
      </w:r>
      <w:r>
        <w:t xml:space="preserve">ate maintenance plan in place. </w:t>
      </w:r>
      <w:r w:rsidR="00B96103">
        <w:t xml:space="preserve">In addition, </w:t>
      </w:r>
      <w:r w:rsidR="007E7690">
        <w:t>four</w:t>
      </w:r>
      <w:r>
        <w:t xml:space="preserve"> and </w:t>
      </w:r>
      <w:r w:rsidR="007E7690">
        <w:t>ten</w:t>
      </w:r>
      <w:r>
        <w:t xml:space="preserve"> places of worship in Suffolk and </w:t>
      </w:r>
      <w:r w:rsidR="001806D9">
        <w:t xml:space="preserve">Greater </w:t>
      </w:r>
      <w:r>
        <w:t>Manchester respectively had a maintenance plan which needed updating.</w:t>
      </w:r>
      <w:r w:rsidR="00B96103">
        <w:t xml:space="preserve"> Also, </w:t>
      </w:r>
      <w:r>
        <w:t xml:space="preserve">17 and 28 places of worship in Suffolk and </w:t>
      </w:r>
      <w:r w:rsidR="001806D9">
        <w:t xml:space="preserve">Greater </w:t>
      </w:r>
      <w:r>
        <w:t>Manchester</w:t>
      </w:r>
      <w:r w:rsidR="007E7690">
        <w:t>,</w:t>
      </w:r>
      <w:r>
        <w:t xml:space="preserve"> respectively, had no maintenance plans in place</w:t>
      </w:r>
      <w:r w:rsidR="007E7690">
        <w:t>.</w:t>
      </w:r>
      <w:r w:rsidR="00B96103">
        <w:rPr>
          <w:rStyle w:val="FootnoteReference"/>
        </w:rPr>
        <w:footnoteReference w:id="18"/>
      </w:r>
    </w:p>
    <w:p w14:paraId="5AA6C4FE" w14:textId="360CA47E" w:rsidR="00BA6D53" w:rsidRDefault="00BA6D53" w:rsidP="00BA6D53">
      <w:r>
        <w:t xml:space="preserve">Most of the places of worship interviewed had not yet </w:t>
      </w:r>
      <w:r w:rsidR="005649F3">
        <w:t>received</w:t>
      </w:r>
      <w:r>
        <w:t xml:space="preserve"> detailed support from the </w:t>
      </w:r>
      <w:proofErr w:type="spellStart"/>
      <w:r>
        <w:t>FSOs</w:t>
      </w:r>
      <w:proofErr w:type="spellEnd"/>
      <w:r>
        <w:t xml:space="preserve"> in relation to </w:t>
      </w:r>
      <w:r w:rsidR="0094778A">
        <w:t>‘</w:t>
      </w:r>
      <w:r w:rsidRPr="0094778A">
        <w:rPr>
          <w:bCs/>
        </w:rPr>
        <w:t>maintenance planning</w:t>
      </w:r>
      <w:r w:rsidR="00E53DFA">
        <w:rPr>
          <w:bCs/>
        </w:rPr>
        <w:t>’ but</w:t>
      </w:r>
      <w:r>
        <w:t xml:space="preserve"> indicated they would be receptive to this in future. This appears to reflect the focus </w:t>
      </w:r>
      <w:r w:rsidR="005935AD">
        <w:t xml:space="preserve">of the </w:t>
      </w:r>
      <w:proofErr w:type="spellStart"/>
      <w:r w:rsidR="005935AD">
        <w:t>FSOs</w:t>
      </w:r>
      <w:proofErr w:type="spellEnd"/>
      <w:r w:rsidR="005935AD">
        <w:t xml:space="preserve"> largely </w:t>
      </w:r>
      <w:r>
        <w:t xml:space="preserve">on </w:t>
      </w:r>
      <w:r>
        <w:lastRenderedPageBreak/>
        <w:t xml:space="preserve">delivery of </w:t>
      </w:r>
      <w:r w:rsidRPr="0094778A">
        <w:t xml:space="preserve">the </w:t>
      </w:r>
      <w:r w:rsidR="005935AD" w:rsidRPr="0094778A">
        <w:t>M</w:t>
      </w:r>
      <w:r w:rsidRPr="0094778A">
        <w:t xml:space="preserve">inor </w:t>
      </w:r>
      <w:r w:rsidR="005935AD" w:rsidRPr="0094778A">
        <w:t>R</w:t>
      </w:r>
      <w:r w:rsidRPr="0094778A">
        <w:t xml:space="preserve">epair </w:t>
      </w:r>
      <w:r w:rsidR="005935AD" w:rsidRPr="0094778A">
        <w:t>Grant F</w:t>
      </w:r>
      <w:r w:rsidRPr="0094778A">
        <w:t>und</w:t>
      </w:r>
      <w:r>
        <w:t xml:space="preserve"> during the </w:t>
      </w:r>
      <w:r w:rsidR="005935AD">
        <w:t>period to the end of March 2019</w:t>
      </w:r>
      <w:r>
        <w:t xml:space="preserve">. The </w:t>
      </w:r>
      <w:proofErr w:type="spellStart"/>
      <w:r>
        <w:t>FSOs</w:t>
      </w:r>
      <w:proofErr w:type="spellEnd"/>
      <w:r>
        <w:t xml:space="preserve"> in both pilot areas highlighted that a considerable amount of their time had been needed to support minor repair grant applications</w:t>
      </w:r>
      <w:r w:rsidR="005935AD">
        <w:t xml:space="preserve"> (</w:t>
      </w:r>
      <w:r w:rsidR="001806D9">
        <w:t xml:space="preserve">for example, </w:t>
      </w:r>
      <w:r w:rsidR="005935AD">
        <w:t xml:space="preserve">52% </w:t>
      </w:r>
      <w:r w:rsidR="001806D9">
        <w:t xml:space="preserve">of </w:t>
      </w:r>
      <w:proofErr w:type="spellStart"/>
      <w:r w:rsidR="001806D9">
        <w:t>FSO</w:t>
      </w:r>
      <w:proofErr w:type="spellEnd"/>
      <w:r w:rsidR="001806D9">
        <w:t xml:space="preserve"> time spent on delivering advice </w:t>
      </w:r>
      <w:r w:rsidR="005935AD">
        <w:t xml:space="preserve">in Greater Manchester and around a quarter </w:t>
      </w:r>
      <w:r w:rsidR="001806D9">
        <w:t xml:space="preserve">of such time </w:t>
      </w:r>
      <w:r w:rsidR="005935AD">
        <w:t>in Suffolk</w:t>
      </w:r>
      <w:r w:rsidR="001806D9">
        <w:t xml:space="preserve">. Further detail is in </w:t>
      </w:r>
      <w:r w:rsidR="005935AD" w:rsidRPr="00233C15">
        <w:t>Annex</w:t>
      </w:r>
      <w:r w:rsidR="00A8628E">
        <w:t xml:space="preserve"> A</w:t>
      </w:r>
      <w:r w:rsidR="005935AD" w:rsidRPr="00233C15">
        <w:t>)</w:t>
      </w:r>
      <w:r w:rsidR="001806D9">
        <w:t xml:space="preserve">. This </w:t>
      </w:r>
      <w:r>
        <w:t>limited the time available to support maintenance planning</w:t>
      </w:r>
      <w:r w:rsidR="004B0335">
        <w:t>.</w:t>
      </w:r>
    </w:p>
    <w:p w14:paraId="4AE027C7" w14:textId="77777777" w:rsidR="00BA6D53" w:rsidRPr="002978E4" w:rsidRDefault="00BA6D53" w:rsidP="00AC68FC">
      <w:pPr>
        <w:pStyle w:val="Heading3"/>
      </w:pPr>
      <w:r w:rsidRPr="002978E4">
        <w:t>Community Development Advisers</w:t>
      </w:r>
    </w:p>
    <w:p w14:paraId="1462DF87" w14:textId="658C37EF" w:rsidR="00BA6D53" w:rsidRDefault="00BA6D53" w:rsidP="00BA6D53">
      <w:r>
        <w:t xml:space="preserve">The places of worship interviewed </w:t>
      </w:r>
      <w:r w:rsidR="003E2131">
        <w:t>which</w:t>
      </w:r>
      <w:r>
        <w:t xml:space="preserve"> had received support from the </w:t>
      </w:r>
      <w:proofErr w:type="spellStart"/>
      <w:r>
        <w:t>CDAs</w:t>
      </w:r>
      <w:proofErr w:type="spellEnd"/>
      <w:r>
        <w:t xml:space="preserve"> were very positive about the </w:t>
      </w:r>
      <w:proofErr w:type="spellStart"/>
      <w:r>
        <w:t>CDA</w:t>
      </w:r>
      <w:proofErr w:type="spellEnd"/>
      <w:r>
        <w:t xml:space="preserve"> roles. Three themes were identified </w:t>
      </w:r>
      <w:r w:rsidR="005935AD">
        <w:t xml:space="preserve">from the interviews with listed places of worship </w:t>
      </w:r>
      <w:r>
        <w:t>in both pilot areas:</w:t>
      </w:r>
    </w:p>
    <w:p w14:paraId="3025F68A" w14:textId="77777777" w:rsidR="00BA6D53" w:rsidRDefault="00BA6D53" w:rsidP="00BA6D53">
      <w:pPr>
        <w:pStyle w:val="ListBullet1"/>
        <w:numPr>
          <w:ilvl w:val="0"/>
          <w:numId w:val="31"/>
        </w:numPr>
      </w:pPr>
      <w:r>
        <w:rPr>
          <w:b/>
        </w:rPr>
        <w:t>Providing expertise, experience and insight</w:t>
      </w:r>
      <w:r w:rsidRPr="00233C15">
        <w:rPr>
          <w:b/>
          <w:bCs/>
        </w:rPr>
        <w:t>:</w:t>
      </w:r>
      <w:r>
        <w:t xml:space="preserve"> the experience of the </w:t>
      </w:r>
      <w:proofErr w:type="spellStart"/>
      <w:r>
        <w:t>CDAs</w:t>
      </w:r>
      <w:proofErr w:type="spellEnd"/>
      <w:r>
        <w:t xml:space="preserve"> from working with other places of worship was seen as very valuable. </w:t>
      </w:r>
      <w:r w:rsidR="002F50B6">
        <w:t xml:space="preserve">This allowed listed places of worship to </w:t>
      </w:r>
      <w:r>
        <w:t xml:space="preserve">learn from the </w:t>
      </w:r>
      <w:proofErr w:type="spellStart"/>
      <w:r>
        <w:t>CDAs</w:t>
      </w:r>
      <w:proofErr w:type="spellEnd"/>
      <w:r>
        <w:t>’ experience</w:t>
      </w:r>
      <w:r w:rsidR="002F50B6">
        <w:t xml:space="preserve"> of</w:t>
      </w:r>
      <w:r>
        <w:t xml:space="preserve"> what had worked elsewhere, together with advice on how </w:t>
      </w:r>
      <w:r w:rsidR="002F50B6">
        <w:t xml:space="preserve">an </w:t>
      </w:r>
      <w:r>
        <w:t xml:space="preserve">approach </w:t>
      </w:r>
      <w:r w:rsidR="007E7690">
        <w:t xml:space="preserve">could </w:t>
      </w:r>
      <w:r>
        <w:t xml:space="preserve">be applied in their local </w:t>
      </w:r>
      <w:r w:rsidR="009C43C5">
        <w:t>circumstances.</w:t>
      </w:r>
    </w:p>
    <w:p w14:paraId="3B6FE453" w14:textId="6E44E4EE" w:rsidR="00BA6D53" w:rsidRDefault="00BA6D53" w:rsidP="00BA6D53">
      <w:pPr>
        <w:pStyle w:val="ListBullet1"/>
        <w:numPr>
          <w:ilvl w:val="0"/>
          <w:numId w:val="31"/>
        </w:numPr>
      </w:pPr>
      <w:r>
        <w:rPr>
          <w:b/>
        </w:rPr>
        <w:t xml:space="preserve">Providing confidence and assurance: </w:t>
      </w:r>
      <w:r>
        <w:t xml:space="preserve">the places of worship interviewed highlighted that discussions with the </w:t>
      </w:r>
      <w:proofErr w:type="spellStart"/>
      <w:r>
        <w:t>CDAs</w:t>
      </w:r>
      <w:proofErr w:type="spellEnd"/>
      <w:r>
        <w:t xml:space="preserve"> had </w:t>
      </w:r>
      <w:r w:rsidR="003E2131">
        <w:t>encouraged them</w:t>
      </w:r>
      <w:r>
        <w:t xml:space="preserve"> to overcome challenges and </w:t>
      </w:r>
      <w:r w:rsidR="003E2131">
        <w:t xml:space="preserve">given an </w:t>
      </w:r>
      <w:r>
        <w:t xml:space="preserve">impetus for starting to develop their ideas and carry out engagement work. For example, some places of worship highlighted how they had felt less isolated after meeting with the </w:t>
      </w:r>
      <w:proofErr w:type="spellStart"/>
      <w:r>
        <w:t>CDA</w:t>
      </w:r>
      <w:proofErr w:type="spellEnd"/>
      <w:r>
        <w:t xml:space="preserve"> and more confident to reach out to work with others.</w:t>
      </w:r>
    </w:p>
    <w:p w14:paraId="4E9715F9" w14:textId="725159C5" w:rsidR="00BA6D53" w:rsidRDefault="00BA6D53" w:rsidP="00BA6D53">
      <w:pPr>
        <w:pStyle w:val="ListBullet1"/>
        <w:numPr>
          <w:ilvl w:val="0"/>
          <w:numId w:val="31"/>
        </w:numPr>
      </w:pPr>
      <w:r>
        <w:rPr>
          <w:b/>
        </w:rPr>
        <w:t>Changing perceptions:</w:t>
      </w:r>
      <w:r>
        <w:t xml:space="preserve"> places of worship reported that their perceptions of what </w:t>
      </w:r>
      <w:r w:rsidR="007E7690">
        <w:t xml:space="preserve">was </w:t>
      </w:r>
      <w:r>
        <w:t xml:space="preserve">meant by ‘community’ had changed as a result of engaging with the </w:t>
      </w:r>
      <w:proofErr w:type="spellStart"/>
      <w:r w:rsidR="00E53DFA">
        <w:t>CDA</w:t>
      </w:r>
      <w:proofErr w:type="spellEnd"/>
      <w:r w:rsidR="00E53DFA">
        <w:t xml:space="preserve"> and</w:t>
      </w:r>
      <w:r w:rsidR="00034D94">
        <w:t xml:space="preserve"> had</w:t>
      </w:r>
      <w:r>
        <w:t xml:space="preserve"> broaden</w:t>
      </w:r>
      <w:r w:rsidR="00034D94">
        <w:t>ed</w:t>
      </w:r>
      <w:r>
        <w:t xml:space="preserve"> their outlooks on engagement possibilities. For example, they had started to consider how to attract new groups to visit the place of worship or broader community activities that they could organise. </w:t>
      </w:r>
    </w:p>
    <w:p w14:paraId="1532D8C9" w14:textId="3FCAA402" w:rsidR="00BA6D53" w:rsidRDefault="00BA6D53" w:rsidP="00BA6D53">
      <w:r>
        <w:t xml:space="preserve">The </w:t>
      </w:r>
      <w:proofErr w:type="spellStart"/>
      <w:r>
        <w:t>CDA</w:t>
      </w:r>
      <w:proofErr w:type="spellEnd"/>
      <w:r>
        <w:t xml:space="preserve"> in Suffolk highlighted that very different approaches ha</w:t>
      </w:r>
      <w:r w:rsidR="00034D94">
        <w:t>d</w:t>
      </w:r>
      <w:r>
        <w:t xml:space="preserve"> been needed for different </w:t>
      </w:r>
      <w:r w:rsidR="004512DD">
        <w:t xml:space="preserve">listed </w:t>
      </w:r>
      <w:r>
        <w:t>places of worship. This reflects the characteristics of the local communities</w:t>
      </w:r>
      <w:r w:rsidR="003E2131">
        <w:t>,</w:t>
      </w:r>
      <w:r>
        <w:t xml:space="preserve"> and </w:t>
      </w:r>
      <w:r w:rsidR="003E2131">
        <w:t xml:space="preserve">the fact </w:t>
      </w:r>
      <w:r>
        <w:t>that they start from different levels of existing engagement. For example, for some places of worship</w:t>
      </w:r>
      <w:r w:rsidR="0094778A">
        <w:t>,</w:t>
      </w:r>
      <w:r>
        <w:t xml:space="preserve"> opening outside of worship times is a major step, while others already </w:t>
      </w:r>
      <w:r w:rsidR="004512DD">
        <w:t xml:space="preserve">do this to some degree and already </w:t>
      </w:r>
      <w:r>
        <w:t>have relatively high level</w:t>
      </w:r>
      <w:r w:rsidR="004512DD">
        <w:t>s</w:t>
      </w:r>
      <w:r>
        <w:t xml:space="preserve"> of </w:t>
      </w:r>
      <w:r w:rsidR="004512DD">
        <w:t xml:space="preserve">community </w:t>
      </w:r>
      <w:r>
        <w:t xml:space="preserve">engagement. This highlights the </w:t>
      </w:r>
      <w:r w:rsidR="004512DD">
        <w:t xml:space="preserve">importance of </w:t>
      </w:r>
      <w:r>
        <w:t xml:space="preserve">flexibility in the </w:t>
      </w:r>
      <w:proofErr w:type="spellStart"/>
      <w:r>
        <w:t>CDA</w:t>
      </w:r>
      <w:proofErr w:type="spellEnd"/>
      <w:r>
        <w:t xml:space="preserve"> role</w:t>
      </w:r>
      <w:r w:rsidR="003E2131">
        <w:t>,</w:t>
      </w:r>
      <w:r>
        <w:t xml:space="preserve"> and that there is not a set pathway that </w:t>
      </w:r>
      <w:r w:rsidR="00122E0E">
        <w:t xml:space="preserve">listed </w:t>
      </w:r>
      <w:r>
        <w:t xml:space="preserve">places of worship follow. The </w:t>
      </w:r>
      <w:proofErr w:type="spellStart"/>
      <w:r>
        <w:t>CDA</w:t>
      </w:r>
      <w:proofErr w:type="spellEnd"/>
      <w:r>
        <w:t xml:space="preserve"> also highlighted the high volume of enquiries for the Suffolk team</w:t>
      </w:r>
      <w:r w:rsidR="00034D94">
        <w:t>,</w:t>
      </w:r>
      <w:r>
        <w:t xml:space="preserve"> which made it challenging to respond quickly to places of worship.</w:t>
      </w:r>
    </w:p>
    <w:p w14:paraId="5AB35D00" w14:textId="77777777" w:rsidR="00BA6D53" w:rsidRDefault="00BA6D53" w:rsidP="00BA6D53">
      <w:r>
        <w:t xml:space="preserve">The interviews with the </w:t>
      </w:r>
      <w:proofErr w:type="spellStart"/>
      <w:r>
        <w:t>CDA</w:t>
      </w:r>
      <w:proofErr w:type="spellEnd"/>
      <w:r>
        <w:t xml:space="preserve"> and stakeholders in Greater Manchester identified some challenges with engaging places of worship in this pilot area. Four reasons for this were identified:</w:t>
      </w:r>
    </w:p>
    <w:p w14:paraId="2E03BBDE" w14:textId="77777777" w:rsidR="00BA6D53" w:rsidRDefault="00BA6D53" w:rsidP="00BA6D53">
      <w:pPr>
        <w:pStyle w:val="ListBullet1"/>
        <w:numPr>
          <w:ilvl w:val="0"/>
          <w:numId w:val="31"/>
        </w:numPr>
      </w:pPr>
      <w:r>
        <w:t xml:space="preserve">Some places of worship are already very active with their community and so did not see the need for further support or wished to focus their attention on charitable outreach rather than activities that </w:t>
      </w:r>
      <w:r w:rsidR="0094778A">
        <w:t>might</w:t>
      </w:r>
      <w:r>
        <w:t xml:space="preserve"> raise income for the </w:t>
      </w:r>
      <w:r w:rsidR="004512DD">
        <w:t xml:space="preserve">listed </w:t>
      </w:r>
      <w:r>
        <w:t>place of worship</w:t>
      </w:r>
      <w:r w:rsidR="00233C15">
        <w:t>.</w:t>
      </w:r>
    </w:p>
    <w:p w14:paraId="604AF895" w14:textId="77777777" w:rsidR="00BA6D53" w:rsidRDefault="00BA6D53" w:rsidP="00BA6D53">
      <w:pPr>
        <w:pStyle w:val="ListBullet1"/>
        <w:numPr>
          <w:ilvl w:val="0"/>
          <w:numId w:val="31"/>
        </w:numPr>
      </w:pPr>
      <w:r>
        <w:lastRenderedPageBreak/>
        <w:t>Some places of worship are located near several other community facilities and felt further community engagement would therefore prove challenging when faced with this competition</w:t>
      </w:r>
      <w:r w:rsidR="00233C15">
        <w:t>.</w:t>
      </w:r>
      <w:r>
        <w:t xml:space="preserve"> </w:t>
      </w:r>
    </w:p>
    <w:p w14:paraId="372F4A2A" w14:textId="77777777" w:rsidR="00BA6D53" w:rsidRDefault="00BA6D53" w:rsidP="00BA6D53">
      <w:pPr>
        <w:pStyle w:val="ListBullet1"/>
        <w:numPr>
          <w:ilvl w:val="0"/>
          <w:numId w:val="31"/>
        </w:numPr>
      </w:pPr>
      <w:r>
        <w:t xml:space="preserve">There is often a high density of </w:t>
      </w:r>
      <w:r w:rsidR="004512DD">
        <w:t xml:space="preserve">listed </w:t>
      </w:r>
      <w:r>
        <w:t xml:space="preserve">places of worship, which can create a challenge in finding a role for each </w:t>
      </w:r>
      <w:r w:rsidR="004512DD">
        <w:t xml:space="preserve">listed </w:t>
      </w:r>
      <w:r>
        <w:t>place of worship in engaging the community</w:t>
      </w:r>
      <w:r w:rsidR="00233C15">
        <w:t>.</w:t>
      </w:r>
    </w:p>
    <w:p w14:paraId="2C3D0586" w14:textId="77777777" w:rsidR="00BA6D53" w:rsidRDefault="00BA6D53" w:rsidP="00BA6D53">
      <w:pPr>
        <w:pStyle w:val="ListBullet1"/>
        <w:numPr>
          <w:ilvl w:val="0"/>
          <w:numId w:val="31"/>
        </w:numPr>
      </w:pPr>
      <w:r>
        <w:t>Turnover of volunteers ha</w:t>
      </w:r>
      <w:r w:rsidR="0094778A">
        <w:t>s</w:t>
      </w:r>
      <w:r>
        <w:t xml:space="preserve"> disrupted progress in building connections </w:t>
      </w:r>
      <w:r w:rsidR="004512DD">
        <w:t xml:space="preserve">of the </w:t>
      </w:r>
      <w:proofErr w:type="spellStart"/>
      <w:r w:rsidR="004512DD">
        <w:t>CDA</w:t>
      </w:r>
      <w:proofErr w:type="spellEnd"/>
      <w:r w:rsidR="004512DD">
        <w:t xml:space="preserve"> </w:t>
      </w:r>
      <w:r>
        <w:t xml:space="preserve">with some </w:t>
      </w:r>
      <w:r w:rsidR="004512DD">
        <w:t xml:space="preserve">listed </w:t>
      </w:r>
      <w:r>
        <w:t>places of worship.</w:t>
      </w:r>
    </w:p>
    <w:p w14:paraId="3C09BE78" w14:textId="77777777" w:rsidR="00BA6D53" w:rsidRPr="00BA6D53" w:rsidRDefault="00BA6D53" w:rsidP="00BA6D53">
      <w:r>
        <w:t>The pilot is still at an early stage for community engagement and so the extent to which these reported barriers persist is an area to monitor further as the pilot continues.</w:t>
      </w:r>
    </w:p>
    <w:p w14:paraId="5CDCE4CC" w14:textId="77777777" w:rsidR="00F51566" w:rsidRDefault="00F51566" w:rsidP="00260A07">
      <w:pPr>
        <w:pStyle w:val="Heading3"/>
      </w:pPr>
      <w:r>
        <w:t>Minor Repair Grant Fund</w:t>
      </w:r>
    </w:p>
    <w:p w14:paraId="214252D5" w14:textId="77777777" w:rsidR="00F51566" w:rsidRDefault="00F51566" w:rsidP="00F51566">
      <w:r>
        <w:t xml:space="preserve">The application forms and application process of the </w:t>
      </w:r>
      <w:r w:rsidR="004512DD">
        <w:t>M</w:t>
      </w:r>
      <w:r>
        <w:t xml:space="preserve">inor </w:t>
      </w:r>
      <w:r w:rsidR="004512DD">
        <w:t>R</w:t>
      </w:r>
      <w:r>
        <w:t xml:space="preserve">epair </w:t>
      </w:r>
      <w:r w:rsidR="004512DD">
        <w:t>G</w:t>
      </w:r>
      <w:r>
        <w:t xml:space="preserve">rant </w:t>
      </w:r>
      <w:r w:rsidR="004512DD">
        <w:t xml:space="preserve">Fund </w:t>
      </w:r>
      <w:r>
        <w:t>have generally been very well received by the</w:t>
      </w:r>
      <w:r w:rsidR="004512DD">
        <w:t xml:space="preserve"> listed</w:t>
      </w:r>
      <w:r>
        <w:t xml:space="preserve"> places of worship and stakeholders interviewed for the interim evaluation. There were three common themes from the qualitative evidence: </w:t>
      </w:r>
    </w:p>
    <w:p w14:paraId="08707E5D" w14:textId="77777777" w:rsidR="00F51566" w:rsidRDefault="00F51566" w:rsidP="00F51566">
      <w:pPr>
        <w:pStyle w:val="ListBullet1"/>
        <w:numPr>
          <w:ilvl w:val="0"/>
          <w:numId w:val="31"/>
        </w:numPr>
      </w:pPr>
      <w:proofErr w:type="spellStart"/>
      <w:r>
        <w:rPr>
          <w:b/>
        </w:rPr>
        <w:t>FSO</w:t>
      </w:r>
      <w:proofErr w:type="spellEnd"/>
      <w:r>
        <w:rPr>
          <w:b/>
        </w:rPr>
        <w:t xml:space="preserve"> guidance</w:t>
      </w:r>
      <w:r w:rsidRPr="00233C15">
        <w:rPr>
          <w:b/>
          <w:bCs/>
        </w:rPr>
        <w:t>:</w:t>
      </w:r>
      <w:r>
        <w:t xml:space="preserve"> the guidance of the </w:t>
      </w:r>
      <w:proofErr w:type="spellStart"/>
      <w:r>
        <w:t>FSOs</w:t>
      </w:r>
      <w:proofErr w:type="spellEnd"/>
      <w:r>
        <w:t xml:space="preserve"> on the application process was highlighted as very valuable in both pilot areas. This was particularly in terms of helping </w:t>
      </w:r>
      <w:r w:rsidR="004512DD">
        <w:t xml:space="preserve">listed </w:t>
      </w:r>
      <w:r>
        <w:t xml:space="preserve">places of worship to understand what types of works would and would not be </w:t>
      </w:r>
      <w:r w:rsidR="004512DD">
        <w:t>eligible</w:t>
      </w:r>
      <w:r>
        <w:t>. This provided clarity early on</w:t>
      </w:r>
      <w:r w:rsidR="0094778A">
        <w:t>,</w:t>
      </w:r>
      <w:r>
        <w:t xml:space="preserve"> rather than places of worship having to spend a long time trying to work this out for themselves or submitting applications for works that would not meet the </w:t>
      </w:r>
      <w:r w:rsidR="00034D94">
        <w:t>f</w:t>
      </w:r>
      <w:r>
        <w:t>und</w:t>
      </w:r>
      <w:r w:rsidR="004512DD">
        <w:t>’s</w:t>
      </w:r>
      <w:r>
        <w:t xml:space="preserve"> criteria.</w:t>
      </w:r>
    </w:p>
    <w:p w14:paraId="5EAC661D" w14:textId="035BDF6C" w:rsidR="00F51566" w:rsidRDefault="00F51566" w:rsidP="00F51566">
      <w:pPr>
        <w:pStyle w:val="ListBullet1"/>
        <w:numPr>
          <w:ilvl w:val="0"/>
          <w:numId w:val="31"/>
        </w:numPr>
      </w:pPr>
      <w:r>
        <w:rPr>
          <w:b/>
        </w:rPr>
        <w:t>Application form</w:t>
      </w:r>
      <w:r w:rsidRPr="00233C15">
        <w:rPr>
          <w:b/>
          <w:bCs/>
        </w:rPr>
        <w:t>:</w:t>
      </w:r>
      <w:r>
        <w:t xml:space="preserve"> the application form was generally seen by places of worship </w:t>
      </w:r>
      <w:r w:rsidR="001806D9">
        <w:t xml:space="preserve">interviewed </w:t>
      </w:r>
      <w:r>
        <w:t>as straightforward and streamlined compared to applications for larger grant funds</w:t>
      </w:r>
      <w:r w:rsidR="001806D9" w:rsidRPr="001806D9">
        <w:t xml:space="preserve">, although the </w:t>
      </w:r>
      <w:proofErr w:type="spellStart"/>
      <w:r w:rsidR="001806D9" w:rsidRPr="001806D9">
        <w:t>FSOs</w:t>
      </w:r>
      <w:proofErr w:type="spellEnd"/>
      <w:r w:rsidR="001806D9" w:rsidRPr="001806D9">
        <w:t xml:space="preserve"> reported that significant support to complete the form was still required for many </w:t>
      </w:r>
      <w:r w:rsidR="001806D9">
        <w:t xml:space="preserve">listed </w:t>
      </w:r>
      <w:r w:rsidR="001806D9" w:rsidRPr="001806D9">
        <w:t>places of worship</w:t>
      </w:r>
      <w:r>
        <w:t xml:space="preserve">. Combined with the support from the </w:t>
      </w:r>
      <w:proofErr w:type="spellStart"/>
      <w:r>
        <w:t>FSOs</w:t>
      </w:r>
      <w:proofErr w:type="spellEnd"/>
      <w:r>
        <w:t xml:space="preserve">, this was seen as helping to provide a quick and smooth application process. Some minor improvements were suggested for the applications form, such as </w:t>
      </w:r>
      <w:r w:rsidR="008A0B9E">
        <w:t xml:space="preserve">providing more clarity on what supporting information is required for the application form, </w:t>
      </w:r>
      <w:r>
        <w:t xml:space="preserve">to reduce the need for follow-up queries with the </w:t>
      </w:r>
      <w:proofErr w:type="spellStart"/>
      <w:r>
        <w:t>FSO</w:t>
      </w:r>
      <w:proofErr w:type="spellEnd"/>
      <w:r>
        <w:t>.</w:t>
      </w:r>
    </w:p>
    <w:p w14:paraId="16D64672" w14:textId="77777777" w:rsidR="00F51566" w:rsidRDefault="00F51566" w:rsidP="00F51566">
      <w:pPr>
        <w:pStyle w:val="ListBullet1"/>
        <w:numPr>
          <w:ilvl w:val="0"/>
          <w:numId w:val="31"/>
        </w:numPr>
      </w:pPr>
      <w:r>
        <w:rPr>
          <w:b/>
        </w:rPr>
        <w:t>Quotation requirements</w:t>
      </w:r>
      <w:r w:rsidRPr="00233C15">
        <w:rPr>
          <w:b/>
          <w:bCs/>
        </w:rPr>
        <w:t>:</w:t>
      </w:r>
      <w:r>
        <w:t xml:space="preserve"> the requirement to approach three contractors for quotations for works is designed to ensure value for money. However, some stakeholders</w:t>
      </w:r>
      <w:r w:rsidR="00034D94">
        <w:t xml:space="preserve">, particularly </w:t>
      </w:r>
      <w:r w:rsidR="0094778A">
        <w:t>those</w:t>
      </w:r>
      <w:r w:rsidR="00034D94">
        <w:t xml:space="preserve"> interviewed in Greater Manchester,</w:t>
      </w:r>
      <w:r>
        <w:t xml:space="preserve"> felt this requirement was burdensome and not necessarily proportionate to the size of the grants. Three consequences of this were identified from the interviews:</w:t>
      </w:r>
    </w:p>
    <w:p w14:paraId="35594A13" w14:textId="32755A09" w:rsidR="00F51566" w:rsidRDefault="00F51566" w:rsidP="00F51566">
      <w:pPr>
        <w:pStyle w:val="ListBullet2"/>
        <w:numPr>
          <w:ilvl w:val="1"/>
          <w:numId w:val="31"/>
        </w:numPr>
      </w:pPr>
      <w:r>
        <w:t>Contractors were having to provide a high volume of quotes for small works, but with only a one</w:t>
      </w:r>
      <w:r w:rsidR="004512DD">
        <w:t>-</w:t>
      </w:r>
      <w:r>
        <w:t>in</w:t>
      </w:r>
      <w:r w:rsidR="004512DD">
        <w:t>-</w:t>
      </w:r>
      <w:r>
        <w:t xml:space="preserve">three chance of being successful. It was felt that these costs </w:t>
      </w:r>
      <w:r w:rsidR="00EA407B">
        <w:t>we</w:t>
      </w:r>
      <w:r>
        <w:t xml:space="preserve">re ultimately likely to be passed on to </w:t>
      </w:r>
      <w:r w:rsidR="004512DD">
        <w:t xml:space="preserve">listed </w:t>
      </w:r>
      <w:r>
        <w:t>places of worship</w:t>
      </w:r>
      <w:r w:rsidR="001806D9">
        <w:t>;</w:t>
      </w:r>
    </w:p>
    <w:p w14:paraId="3D7B7965" w14:textId="77777777" w:rsidR="00F51566" w:rsidRDefault="00F51566" w:rsidP="00F51566">
      <w:pPr>
        <w:pStyle w:val="ListBullet2"/>
        <w:numPr>
          <w:ilvl w:val="1"/>
          <w:numId w:val="31"/>
        </w:numPr>
      </w:pPr>
      <w:r>
        <w:t xml:space="preserve">Architects involved in supporting </w:t>
      </w:r>
      <w:r w:rsidR="004512DD">
        <w:t>M</w:t>
      </w:r>
      <w:r>
        <w:t xml:space="preserve">inor </w:t>
      </w:r>
      <w:r w:rsidR="004512DD">
        <w:t>R</w:t>
      </w:r>
      <w:r>
        <w:t xml:space="preserve">epair </w:t>
      </w:r>
      <w:r w:rsidR="004512DD">
        <w:t>G</w:t>
      </w:r>
      <w:r>
        <w:t xml:space="preserve">rant </w:t>
      </w:r>
      <w:r w:rsidR="004512DD">
        <w:t xml:space="preserve">Fund </w:t>
      </w:r>
      <w:r>
        <w:t>applications incur costs that some felt were difficult to recover on small projects. The extent of this issue appears to vary between architects</w:t>
      </w:r>
      <w:r w:rsidR="001806D9">
        <w:t>; and</w:t>
      </w:r>
    </w:p>
    <w:p w14:paraId="44ECDDE6" w14:textId="5B3FF243" w:rsidR="001806D9" w:rsidRDefault="001806D9" w:rsidP="00F51566">
      <w:pPr>
        <w:pStyle w:val="ListBullet2"/>
        <w:numPr>
          <w:ilvl w:val="1"/>
          <w:numId w:val="31"/>
        </w:numPr>
      </w:pPr>
      <w:r w:rsidRPr="001806D9">
        <w:t xml:space="preserve">There was a concern that some places of worship may struggle to find three </w:t>
      </w:r>
      <w:r w:rsidR="00E53DFA" w:rsidRPr="001806D9">
        <w:t>quotes or</w:t>
      </w:r>
      <w:r w:rsidRPr="001806D9">
        <w:t xml:space="preserve"> find th</w:t>
      </w:r>
      <w:r w:rsidR="008A0B9E">
        <w:t>e</w:t>
      </w:r>
      <w:r w:rsidRPr="001806D9">
        <w:t xml:space="preserve"> process </w:t>
      </w:r>
      <w:r w:rsidR="008A0B9E">
        <w:t>time consuming</w:t>
      </w:r>
      <w:r>
        <w:t>.</w:t>
      </w:r>
    </w:p>
    <w:p w14:paraId="4E09A1F6" w14:textId="77777777" w:rsidR="00F51566" w:rsidRPr="00F51566" w:rsidRDefault="00F51566" w:rsidP="00F51566"/>
    <w:p w14:paraId="6297394D" w14:textId="77777777" w:rsidR="00260A07" w:rsidRDefault="00260A07" w:rsidP="00260A07">
      <w:pPr>
        <w:pStyle w:val="Heading3"/>
      </w:pPr>
      <w:r>
        <w:t>Workshops</w:t>
      </w:r>
    </w:p>
    <w:p w14:paraId="5E7E1E21" w14:textId="77777777" w:rsidR="00C12C0B" w:rsidRDefault="00CA462F" w:rsidP="00CA462F">
      <w:r>
        <w:t xml:space="preserve">When designing the workshops, the aims were to provide the opportunity </w:t>
      </w:r>
      <w:r w:rsidR="00C12C0B">
        <w:t xml:space="preserve">for listed places of worship to come along and learn about different topics related to </w:t>
      </w:r>
      <w:r w:rsidR="00E31186" w:rsidRPr="00E31186">
        <w:t>maintaining their listed places of worship and engaging with their wider communities</w:t>
      </w:r>
      <w:r w:rsidR="00C12C0B">
        <w:t>. The secondary aim of the workshops was to provide a forum in which representatives of listed places of worship could engage with other listed places of worship also attending the workshops.</w:t>
      </w:r>
    </w:p>
    <w:p w14:paraId="2756CC0E" w14:textId="69966C63" w:rsidR="00CA462F" w:rsidRPr="00CA462F" w:rsidRDefault="00C12C0B" w:rsidP="00CA462F">
      <w:r>
        <w:t>These aims remain sound. However, activities undertaken to realise these aims have been reflected upon, including the process of marketing, and th</w:t>
      </w:r>
      <w:r w:rsidR="00CE48B7">
        <w:t>e</w:t>
      </w:r>
      <w:r>
        <w:t>s</w:t>
      </w:r>
      <w:r w:rsidR="00CE48B7">
        <w:t>e</w:t>
      </w:r>
      <w:r>
        <w:t xml:space="preserve"> will be amended in the future (this is considered further under the discussion of outputs).</w:t>
      </w:r>
    </w:p>
    <w:p w14:paraId="47DEF66C" w14:textId="1E253A36" w:rsidR="00260A07" w:rsidRDefault="00260A07" w:rsidP="00260A07">
      <w:pPr>
        <w:pStyle w:val="Heading2"/>
      </w:pPr>
      <w:bookmarkStart w:id="46" w:name="_Toc25828305"/>
      <w:r>
        <w:t>Outputs</w:t>
      </w:r>
      <w:bookmarkEnd w:id="46"/>
    </w:p>
    <w:tbl>
      <w:tblPr>
        <w:tblW w:w="7940" w:type="dxa"/>
        <w:tblLayout w:type="fixed"/>
        <w:tblCellMar>
          <w:left w:w="0" w:type="dxa"/>
          <w:right w:w="0" w:type="dxa"/>
        </w:tblCellMar>
        <w:tblLook w:val="04A0" w:firstRow="1" w:lastRow="0" w:firstColumn="1" w:lastColumn="0" w:noHBand="0" w:noVBand="1"/>
      </w:tblPr>
      <w:tblGrid>
        <w:gridCol w:w="7940"/>
      </w:tblGrid>
      <w:tr w:rsidR="000F7614" w14:paraId="5B6A0752" w14:textId="77777777" w:rsidTr="000F7614">
        <w:tc>
          <w:tcPr>
            <w:tcW w:w="5000" w:type="pct"/>
            <w:noWrap/>
          </w:tcPr>
          <w:p w14:paraId="55132B1E" w14:textId="3987AD5E" w:rsidR="000F7614" w:rsidRPr="00F52EB6" w:rsidRDefault="000F7614" w:rsidP="00B04A88">
            <w:pPr>
              <w:pStyle w:val="Caption"/>
            </w:pPr>
            <w:r>
              <w:t xml:space="preserve">Figure </w:t>
            </w:r>
            <w:r w:rsidR="008C7388">
              <w:fldChar w:fldCharType="begin"/>
            </w:r>
            <w:r w:rsidR="008C7388">
              <w:instrText xml:space="preserve"> SEQ Figure </w:instrText>
            </w:r>
            <w:r w:rsidR="008C7388">
              <w:fldChar w:fldCharType="separate"/>
            </w:r>
            <w:r w:rsidR="008C7388">
              <w:rPr>
                <w:noProof/>
              </w:rPr>
              <w:t>11</w:t>
            </w:r>
            <w:r w:rsidR="008C7388">
              <w:rPr>
                <w:noProof/>
              </w:rPr>
              <w:fldChar w:fldCharType="end"/>
            </w:r>
            <w:r>
              <w:tab/>
              <w:t>Outputs flow chart</w:t>
            </w:r>
          </w:p>
        </w:tc>
      </w:tr>
      <w:tr w:rsidR="000F7614" w14:paraId="7827A286" w14:textId="77777777" w:rsidTr="000F7614">
        <w:tc>
          <w:tcPr>
            <w:tcW w:w="5000" w:type="pct"/>
            <w:noWrap/>
          </w:tcPr>
          <w:p w14:paraId="0DA7C470" w14:textId="4C93207C" w:rsidR="000F7614" w:rsidRDefault="000F7614" w:rsidP="00B04A88">
            <w:pPr>
              <w:pStyle w:val="GraphicLeft"/>
              <w:keepNext/>
            </w:pPr>
            <w:r w:rsidRPr="00493941">
              <w:rPr>
                <w:noProof/>
              </w:rPr>
              <w:drawing>
                <wp:inline distT="0" distB="0" distL="0" distR="0" wp14:anchorId="43521C13" wp14:editId="56998253">
                  <wp:extent cx="5039360" cy="929640"/>
                  <wp:effectExtent l="0" t="0" r="8890" b="3810"/>
                  <wp:docPr id="1024" name="Picture 1024" descr="The word ‘outputs’ highlighted in a box, next to boxes containing the words inputs, activities, outcomes and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9360" cy="929640"/>
                          </a:xfrm>
                          <a:prstGeom prst="rect">
                            <a:avLst/>
                          </a:prstGeom>
                          <a:noFill/>
                          <a:ln>
                            <a:noFill/>
                          </a:ln>
                        </pic:spPr>
                      </pic:pic>
                    </a:graphicData>
                  </a:graphic>
                </wp:inline>
              </w:drawing>
            </w:r>
          </w:p>
        </w:tc>
      </w:tr>
      <w:tr w:rsidR="000F7614" w14:paraId="02F17785" w14:textId="77777777" w:rsidTr="000F7614">
        <w:tc>
          <w:tcPr>
            <w:tcW w:w="5000" w:type="pct"/>
            <w:noWrap/>
          </w:tcPr>
          <w:p w14:paraId="2392E478" w14:textId="2288747E" w:rsidR="000F7614" w:rsidRDefault="000F7614" w:rsidP="00B04A88">
            <w:pPr>
              <w:pStyle w:val="Source"/>
            </w:pPr>
            <w:r>
              <w:t>Source</w:t>
            </w:r>
            <w:r w:rsidRPr="007C15CB">
              <w:t>:</w:t>
            </w:r>
            <w:r w:rsidRPr="007C15CB">
              <w:tab/>
            </w:r>
            <w:r>
              <w:t>Frontier Economics</w:t>
            </w:r>
          </w:p>
          <w:p w14:paraId="555397C0" w14:textId="7698D762" w:rsidR="000F7614" w:rsidRPr="00F078BE" w:rsidRDefault="000F7614" w:rsidP="00B04A88">
            <w:pPr>
              <w:pStyle w:val="Source"/>
            </w:pPr>
          </w:p>
        </w:tc>
      </w:tr>
    </w:tbl>
    <w:p w14:paraId="4FA0760F" w14:textId="506E9193" w:rsidR="00184687" w:rsidRDefault="00C12C0B" w:rsidP="00184687">
      <w:r>
        <w:t xml:space="preserve">This section reports the evidence on outputs over the period </w:t>
      </w:r>
      <w:r w:rsidR="00034D94">
        <w:t xml:space="preserve">from </w:t>
      </w:r>
      <w:r>
        <w:t>September 2018 to end-March 2019. As with the inputs, this section draws together qualitative and quantitative data</w:t>
      </w:r>
      <w:r w:rsidR="00CE48B7">
        <w:t xml:space="preserve">, as well as </w:t>
      </w:r>
      <w:r>
        <w:t>evidence that has been collated for this interim evaluation. Outputs are shown in the context of the logic model in</w:t>
      </w:r>
      <w:r w:rsidR="005C2CC0">
        <w:t xml:space="preserve"> </w:t>
      </w:r>
      <w:r w:rsidR="005C2CC0">
        <w:fldChar w:fldCharType="begin"/>
      </w:r>
      <w:r w:rsidR="005C2CC0">
        <w:instrText xml:space="preserve"> REF _Ref18528294 \h </w:instrText>
      </w:r>
      <w:r w:rsidR="005C2CC0">
        <w:fldChar w:fldCharType="separate"/>
      </w:r>
      <w:r w:rsidR="008C7388">
        <w:t xml:space="preserve">Figure </w:t>
      </w:r>
      <w:r w:rsidR="008C7388">
        <w:rPr>
          <w:noProof/>
        </w:rPr>
        <w:t>3</w:t>
      </w:r>
      <w:r w:rsidR="005C2CC0">
        <w:fldChar w:fldCharType="end"/>
      </w:r>
      <w:r w:rsidR="00184687">
        <w:t>.</w:t>
      </w:r>
    </w:p>
    <w:p w14:paraId="59DDFBB5" w14:textId="60737BA8" w:rsidR="00184687" w:rsidRDefault="00184687" w:rsidP="00184687">
      <w:r>
        <w:t xml:space="preserve">Evidence on outputs observed </w:t>
      </w:r>
      <w:r w:rsidR="00034D94">
        <w:t xml:space="preserve">is </w:t>
      </w:r>
      <w:r>
        <w:t>described below for:</w:t>
      </w:r>
      <w:r w:rsidR="00493941">
        <w:rPr>
          <w:rStyle w:val="FootnoteReference"/>
        </w:rPr>
        <w:footnoteReference w:id="19"/>
      </w:r>
    </w:p>
    <w:p w14:paraId="340E3BED" w14:textId="77777777" w:rsidR="00184687" w:rsidRPr="0094778A" w:rsidRDefault="0094778A" w:rsidP="00184687">
      <w:pPr>
        <w:pStyle w:val="ParaBullet1"/>
      </w:pPr>
      <w:proofErr w:type="spellStart"/>
      <w:r>
        <w:t>FSOs</w:t>
      </w:r>
      <w:proofErr w:type="spellEnd"/>
      <w:r w:rsidR="00184687" w:rsidRPr="0094778A">
        <w:t>;</w:t>
      </w:r>
    </w:p>
    <w:p w14:paraId="211DBF87" w14:textId="77777777" w:rsidR="00184687" w:rsidRPr="0094778A" w:rsidRDefault="0094778A" w:rsidP="00184687">
      <w:pPr>
        <w:pStyle w:val="ParaBullet1"/>
      </w:pPr>
      <w:proofErr w:type="spellStart"/>
      <w:r>
        <w:t>CDAs</w:t>
      </w:r>
      <w:proofErr w:type="spellEnd"/>
      <w:r w:rsidR="00184687" w:rsidRPr="0094778A">
        <w:t>;</w:t>
      </w:r>
    </w:p>
    <w:p w14:paraId="0D495C03" w14:textId="77777777" w:rsidR="00CD23AD" w:rsidRDefault="00184687" w:rsidP="00CD23AD">
      <w:pPr>
        <w:pStyle w:val="ParaBullet1"/>
      </w:pPr>
      <w:r>
        <w:t>Minor Repair Grant Fund; and</w:t>
      </w:r>
    </w:p>
    <w:p w14:paraId="525B9AE2" w14:textId="77777777" w:rsidR="00CD23AD" w:rsidRDefault="00184687" w:rsidP="00CD23AD">
      <w:pPr>
        <w:pStyle w:val="ParaBullet1"/>
      </w:pPr>
      <w:r>
        <w:t>Workshops.</w:t>
      </w:r>
      <w:bookmarkStart w:id="47" w:name="_Ref18253635"/>
      <w:r w:rsidR="00CD23AD">
        <w:t xml:space="preserve"> </w:t>
      </w:r>
    </w:p>
    <w:bookmarkEnd w:id="47"/>
    <w:p w14:paraId="42F01457" w14:textId="77777777" w:rsidR="00200778" w:rsidRPr="0094778A" w:rsidRDefault="00200778" w:rsidP="00733847">
      <w:pPr>
        <w:pStyle w:val="Heading3"/>
      </w:pPr>
      <w:r w:rsidRPr="0094778A">
        <w:t xml:space="preserve">Fabric </w:t>
      </w:r>
      <w:r w:rsidR="00CD23AD" w:rsidRPr="0094778A">
        <w:t>S</w:t>
      </w:r>
      <w:r w:rsidRPr="0094778A">
        <w:t xml:space="preserve">upport </w:t>
      </w:r>
      <w:r w:rsidR="00CD23AD" w:rsidRPr="0094778A">
        <w:t>O</w:t>
      </w:r>
      <w:r w:rsidRPr="0094778A">
        <w:t>fficers</w:t>
      </w:r>
    </w:p>
    <w:p w14:paraId="0F4921C1" w14:textId="77777777" w:rsidR="00200778" w:rsidRDefault="00200778" w:rsidP="00200778">
      <w:r>
        <w:t xml:space="preserve">As the logic model indicates, it is anticipated that the activities of the </w:t>
      </w:r>
      <w:proofErr w:type="spellStart"/>
      <w:r>
        <w:t>FSOs</w:t>
      </w:r>
      <w:proofErr w:type="spellEnd"/>
      <w:r>
        <w:t xml:space="preserve"> will lead to </w:t>
      </w:r>
      <w:r w:rsidR="00043CA9">
        <w:t xml:space="preserve">the outputs of </w:t>
      </w:r>
      <w:r>
        <w:t xml:space="preserve">positive and sustained contact with listed places of worship; </w:t>
      </w:r>
      <w:proofErr w:type="spellStart"/>
      <w:r>
        <w:t>FSOs</w:t>
      </w:r>
      <w:proofErr w:type="spellEnd"/>
      <w:r>
        <w:t xml:space="preserve"> support</w:t>
      </w:r>
      <w:r w:rsidR="00043CA9">
        <w:t>ing</w:t>
      </w:r>
      <w:r>
        <w:t xml:space="preserve"> listed places of worship in identifying other potential sources of funding to fulfil their minor repair and maintenance needs; and the </w:t>
      </w:r>
      <w:proofErr w:type="spellStart"/>
      <w:r>
        <w:t>FSOs</w:t>
      </w:r>
      <w:proofErr w:type="spellEnd"/>
      <w:r>
        <w:t xml:space="preserve"> support</w:t>
      </w:r>
      <w:r w:rsidR="00034D94">
        <w:t>ing</w:t>
      </w:r>
      <w:r>
        <w:t xml:space="preserve"> listed places of worship in making applications to the Minor </w:t>
      </w:r>
      <w:r w:rsidR="00375980">
        <w:t>R</w:t>
      </w:r>
      <w:r>
        <w:t>epair Grant Fund.</w:t>
      </w:r>
    </w:p>
    <w:p w14:paraId="03A09BEB" w14:textId="450EBE13" w:rsidR="00CB7D74" w:rsidRDefault="00200778" w:rsidP="00200778">
      <w:r>
        <w:t xml:space="preserve">On the first </w:t>
      </w:r>
      <w:r w:rsidR="00CB7D74">
        <w:t>–</w:t>
      </w:r>
      <w:r>
        <w:t xml:space="preserve"> </w:t>
      </w:r>
      <w:r w:rsidR="00CB7D74">
        <w:t>positive and sustained contact with listed places of worship – H</w:t>
      </w:r>
      <w:r w:rsidR="002978E4">
        <w:t xml:space="preserve">istoric </w:t>
      </w:r>
      <w:r w:rsidR="00CB7D74">
        <w:t>E</w:t>
      </w:r>
      <w:r w:rsidR="002978E4">
        <w:t>ngland</w:t>
      </w:r>
      <w:r w:rsidR="00CB7D74">
        <w:t xml:space="preserve"> data collated for the evaluation indicates the level of engagement of the </w:t>
      </w:r>
      <w:proofErr w:type="spellStart"/>
      <w:r w:rsidR="00CB7D74">
        <w:lastRenderedPageBreak/>
        <w:t>FSOs</w:t>
      </w:r>
      <w:proofErr w:type="spellEnd"/>
      <w:r w:rsidR="00CB7D74">
        <w:t xml:space="preserve"> with listed places of worship where it takes place. This is shown in </w:t>
      </w:r>
      <w:r w:rsidR="00CB7D74">
        <w:fldChar w:fldCharType="begin"/>
      </w:r>
      <w:r w:rsidR="00CB7D74">
        <w:instrText xml:space="preserve"> REF _Ref18254404 \h </w:instrText>
      </w:r>
      <w:r w:rsidR="00CB7D74">
        <w:fldChar w:fldCharType="separate"/>
      </w:r>
      <w:r w:rsidR="008C7388">
        <w:t xml:space="preserve">Figure </w:t>
      </w:r>
      <w:r w:rsidR="008C7388">
        <w:rPr>
          <w:noProof/>
        </w:rPr>
        <w:t>12</w:t>
      </w:r>
      <w:r w:rsidR="00CB7D74">
        <w:fldChar w:fldCharType="end"/>
      </w:r>
      <w:r w:rsidR="00CB7D74">
        <w:t xml:space="preserve"> as being low, medium or high engagement as assessed by the </w:t>
      </w:r>
      <w:proofErr w:type="spellStart"/>
      <w:r w:rsidR="00CB7D74">
        <w:t>FSOs</w:t>
      </w:r>
      <w:proofErr w:type="spellEnd"/>
      <w:r w:rsidR="00CB7D74">
        <w:t xml:space="preserve"> </w:t>
      </w:r>
      <w:r w:rsidR="00DB369E">
        <w:t xml:space="preserve">using a set of criteria </w:t>
      </w:r>
      <w:r w:rsidR="00E157CA">
        <w:t>on the nature of the engagement</w:t>
      </w:r>
      <w:r w:rsidR="00DB369E">
        <w:rPr>
          <w:rStyle w:val="FootnoteReference"/>
        </w:rPr>
        <w:footnoteReference w:id="20"/>
      </w:r>
      <w:r w:rsidR="00CB7D74">
        <w:t>.</w:t>
      </w:r>
    </w:p>
    <w:p w14:paraId="438A3FB1" w14:textId="7F51F9FF" w:rsidR="00CB7D74" w:rsidRDefault="00CB7D74" w:rsidP="00200778">
      <w:r>
        <w:t xml:space="preserve">Note that </w:t>
      </w:r>
      <w:r w:rsidR="00375980">
        <w:t xml:space="preserve">whereas </w:t>
      </w:r>
      <w:r>
        <w:fldChar w:fldCharType="begin"/>
      </w:r>
      <w:r>
        <w:instrText xml:space="preserve"> REF _Ref18246809 \h </w:instrText>
      </w:r>
      <w:r>
        <w:fldChar w:fldCharType="separate"/>
      </w:r>
      <w:r w:rsidR="008C7388">
        <w:t xml:space="preserve">Figure </w:t>
      </w:r>
      <w:r w:rsidR="008C7388">
        <w:rPr>
          <w:noProof/>
        </w:rPr>
        <w:t>7</w:t>
      </w:r>
      <w:r>
        <w:fldChar w:fldCharType="end"/>
      </w:r>
      <w:r w:rsidR="00CE09C6">
        <w:t xml:space="preserve"> </w:t>
      </w:r>
      <w:r>
        <w:t xml:space="preserve">and </w:t>
      </w:r>
      <w:r>
        <w:fldChar w:fldCharType="begin"/>
      </w:r>
      <w:r>
        <w:instrText xml:space="preserve"> REF _Ref18246811 \h </w:instrText>
      </w:r>
      <w:r>
        <w:fldChar w:fldCharType="separate"/>
      </w:r>
      <w:r w:rsidR="008C7388">
        <w:t xml:space="preserve">Figure </w:t>
      </w:r>
      <w:r w:rsidR="008C7388">
        <w:rPr>
          <w:noProof/>
        </w:rPr>
        <w:t>8</w:t>
      </w:r>
      <w:r>
        <w:fldChar w:fldCharType="end"/>
      </w:r>
      <w:r>
        <w:t xml:space="preserve"> report</w:t>
      </w:r>
      <w:r w:rsidR="00375980">
        <w:t>ed</w:t>
      </w:r>
      <w:r>
        <w:t xml:space="preserve"> total engagement by both </w:t>
      </w:r>
      <w:proofErr w:type="spellStart"/>
      <w:r>
        <w:t>FSOs</w:t>
      </w:r>
      <w:proofErr w:type="spellEnd"/>
      <w:r>
        <w:t xml:space="preserve"> and </w:t>
      </w:r>
      <w:proofErr w:type="spellStart"/>
      <w:r>
        <w:t>CDAs</w:t>
      </w:r>
      <w:proofErr w:type="spellEnd"/>
      <w:r>
        <w:t xml:space="preserve"> combined, here the focus is on </w:t>
      </w:r>
      <w:proofErr w:type="spellStart"/>
      <w:r>
        <w:t>FSOs</w:t>
      </w:r>
      <w:proofErr w:type="spellEnd"/>
      <w:r>
        <w:t xml:space="preserve"> only</w:t>
      </w:r>
      <w:r w:rsidR="00DB369E">
        <w:t xml:space="preserve"> and where support is sustained to at least a ‘low’ level</w:t>
      </w:r>
      <w:r>
        <w:t xml:space="preserve">. </w:t>
      </w:r>
    </w:p>
    <w:tbl>
      <w:tblPr>
        <w:tblW w:w="7940" w:type="dxa"/>
        <w:tblLayout w:type="fixed"/>
        <w:tblCellMar>
          <w:left w:w="0" w:type="dxa"/>
          <w:right w:w="0" w:type="dxa"/>
        </w:tblCellMar>
        <w:tblLook w:val="04A0" w:firstRow="1" w:lastRow="0" w:firstColumn="1" w:lastColumn="0" w:noHBand="0" w:noVBand="1"/>
      </w:tblPr>
      <w:tblGrid>
        <w:gridCol w:w="7940"/>
      </w:tblGrid>
      <w:tr w:rsidR="00200778" w14:paraId="696C70B9" w14:textId="77777777" w:rsidTr="00016C51">
        <w:tc>
          <w:tcPr>
            <w:tcW w:w="5000" w:type="pct"/>
            <w:noWrap/>
          </w:tcPr>
          <w:p w14:paraId="29BA416B" w14:textId="5C4B085E" w:rsidR="00200778" w:rsidRPr="00F52EB6" w:rsidRDefault="00200778" w:rsidP="00016C51">
            <w:pPr>
              <w:pStyle w:val="Caption"/>
            </w:pPr>
            <w:bookmarkStart w:id="48" w:name="_Ref18254404"/>
            <w:r>
              <w:t xml:space="preserve">Figure </w:t>
            </w:r>
            <w:r>
              <w:rPr>
                <w:noProof/>
              </w:rPr>
              <w:fldChar w:fldCharType="begin"/>
            </w:r>
            <w:r>
              <w:rPr>
                <w:noProof/>
              </w:rPr>
              <w:instrText xml:space="preserve"> SEQ Figure </w:instrText>
            </w:r>
            <w:r>
              <w:rPr>
                <w:noProof/>
              </w:rPr>
              <w:fldChar w:fldCharType="separate"/>
            </w:r>
            <w:r w:rsidR="008C7388">
              <w:rPr>
                <w:noProof/>
              </w:rPr>
              <w:t>12</w:t>
            </w:r>
            <w:r>
              <w:rPr>
                <w:noProof/>
              </w:rPr>
              <w:fldChar w:fldCharType="end"/>
            </w:r>
            <w:bookmarkEnd w:id="48"/>
            <w:r>
              <w:tab/>
              <w:t xml:space="preserve">Level of </w:t>
            </w:r>
            <w:proofErr w:type="spellStart"/>
            <w:r>
              <w:t>FSO</w:t>
            </w:r>
            <w:proofErr w:type="spellEnd"/>
            <w:r>
              <w:t xml:space="preserve"> support in both pilot areas pre-April 2019</w:t>
            </w:r>
          </w:p>
        </w:tc>
      </w:tr>
      <w:tr w:rsidR="00200778" w14:paraId="661576A3" w14:textId="77777777" w:rsidTr="00016C51">
        <w:tc>
          <w:tcPr>
            <w:tcW w:w="5000" w:type="pct"/>
            <w:noWrap/>
          </w:tcPr>
          <w:p w14:paraId="002D54A9" w14:textId="37D19D58" w:rsidR="00200778" w:rsidRDefault="00B660BF" w:rsidP="00016C51">
            <w:pPr>
              <w:pStyle w:val="GraphicLeft"/>
              <w:keepNext/>
            </w:pPr>
            <w:r w:rsidRPr="00B660BF">
              <w:rPr>
                <w:noProof/>
                <w:lang w:eastAsia="en-GB"/>
              </w:rPr>
              <w:drawing>
                <wp:inline distT="0" distB="0" distL="0" distR="0" wp14:anchorId="3FF06249" wp14:editId="61925FE3">
                  <wp:extent cx="5029200" cy="2933700"/>
                  <wp:effectExtent l="0" t="0" r="0" b="0"/>
                  <wp:docPr id="6" name="Picture 6" descr="Graph of level of FSO support in both pilot areas pre-April 2019. Most places of worship supported in Suffolk received a low level of support. In Manchester most places of worship supported received either a medium or high level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2933700"/>
                          </a:xfrm>
                          <a:prstGeom prst="rect">
                            <a:avLst/>
                          </a:prstGeom>
                          <a:noFill/>
                          <a:ln>
                            <a:noFill/>
                          </a:ln>
                        </pic:spPr>
                      </pic:pic>
                    </a:graphicData>
                  </a:graphic>
                </wp:inline>
              </w:drawing>
            </w:r>
          </w:p>
        </w:tc>
      </w:tr>
      <w:tr w:rsidR="00200778" w14:paraId="1A8F7A61" w14:textId="77777777" w:rsidTr="00016C51">
        <w:tc>
          <w:tcPr>
            <w:tcW w:w="5000" w:type="pct"/>
            <w:noWrap/>
          </w:tcPr>
          <w:p w14:paraId="6075419A" w14:textId="19456093" w:rsidR="00200778" w:rsidRDefault="00200778" w:rsidP="00016C51">
            <w:pPr>
              <w:pStyle w:val="Source"/>
            </w:pPr>
            <w:r>
              <w:t>Source</w:t>
            </w:r>
            <w:r w:rsidRPr="007C15CB">
              <w:t>:</w:t>
            </w:r>
            <w:r w:rsidRPr="007C15CB">
              <w:tab/>
            </w:r>
            <w:r>
              <w:t>H</w:t>
            </w:r>
            <w:r w:rsidR="002978E4">
              <w:t xml:space="preserve">istoric </w:t>
            </w:r>
            <w:r>
              <w:t>E</w:t>
            </w:r>
            <w:r w:rsidR="002978E4">
              <w:t>ngland</w:t>
            </w:r>
            <w:r>
              <w:t xml:space="preserve"> data (July</w:t>
            </w:r>
            <w:r w:rsidR="005C2CC0">
              <w:t xml:space="preserve"> 2019</w:t>
            </w:r>
            <w:r>
              <w:t>)</w:t>
            </w:r>
          </w:p>
          <w:p w14:paraId="0D6298E0" w14:textId="2C5AF430" w:rsidR="00200778" w:rsidRPr="00F078BE" w:rsidRDefault="00200778" w:rsidP="00016C51">
            <w:pPr>
              <w:pStyle w:val="Source"/>
            </w:pPr>
          </w:p>
        </w:tc>
      </w:tr>
    </w:tbl>
    <w:p w14:paraId="513CDFA5" w14:textId="421A3AAD" w:rsidR="00043CA9" w:rsidRDefault="00043CA9" w:rsidP="00043CA9">
      <w:r>
        <w:fldChar w:fldCharType="begin"/>
      </w:r>
      <w:r>
        <w:instrText xml:space="preserve"> REF _Ref18254404 \h </w:instrText>
      </w:r>
      <w:r>
        <w:fldChar w:fldCharType="separate"/>
      </w:r>
      <w:r w:rsidR="008C7388">
        <w:t xml:space="preserve">Figure </w:t>
      </w:r>
      <w:r w:rsidR="008C7388">
        <w:rPr>
          <w:noProof/>
        </w:rPr>
        <w:t>12</w:t>
      </w:r>
      <w:r>
        <w:fldChar w:fldCharType="end"/>
      </w:r>
      <w:r>
        <w:t xml:space="preserve"> shows that </w:t>
      </w:r>
      <w:proofErr w:type="spellStart"/>
      <w:r>
        <w:t>FSOs</w:t>
      </w:r>
      <w:proofErr w:type="spellEnd"/>
      <w:r>
        <w:t xml:space="preserve"> engaged with 63 and 54 listed places of worship in Suffolk and </w:t>
      </w:r>
      <w:r w:rsidR="00A8628E">
        <w:t xml:space="preserve">Greater </w:t>
      </w:r>
      <w:r>
        <w:t xml:space="preserve">Manchester respectively. Most (78%) of </w:t>
      </w:r>
      <w:proofErr w:type="spellStart"/>
      <w:r>
        <w:t>FSO</w:t>
      </w:r>
      <w:proofErr w:type="spellEnd"/>
      <w:r>
        <w:t xml:space="preserve"> engagements with Suffolk listed places of worship have been </w:t>
      </w:r>
      <w:r w:rsidR="00CE09C6">
        <w:t>‘</w:t>
      </w:r>
      <w:r>
        <w:t>low</w:t>
      </w:r>
      <w:r w:rsidR="00CE09C6">
        <w:t>’</w:t>
      </w:r>
      <w:r>
        <w:t xml:space="preserve"> level, </w:t>
      </w:r>
      <w:r w:rsidR="00CE09C6">
        <w:t xml:space="preserve">compared with </w:t>
      </w:r>
      <w:r>
        <w:t xml:space="preserve">only 5% of </w:t>
      </w:r>
      <w:proofErr w:type="spellStart"/>
      <w:r>
        <w:t>FSO</w:t>
      </w:r>
      <w:proofErr w:type="spellEnd"/>
      <w:r>
        <w:t xml:space="preserve"> engagements with </w:t>
      </w:r>
      <w:r w:rsidR="00375980">
        <w:t xml:space="preserve">listed </w:t>
      </w:r>
      <w:r>
        <w:t xml:space="preserve">places of worship </w:t>
      </w:r>
      <w:r w:rsidR="00375980">
        <w:t xml:space="preserve">in </w:t>
      </w:r>
      <w:r w:rsidR="00E157CA">
        <w:t xml:space="preserve">Greater </w:t>
      </w:r>
      <w:r w:rsidR="00375980">
        <w:t xml:space="preserve">Manchester </w:t>
      </w:r>
      <w:r>
        <w:t xml:space="preserve">at this level. In addition, while 50% of </w:t>
      </w:r>
      <w:proofErr w:type="spellStart"/>
      <w:r>
        <w:t>FSO</w:t>
      </w:r>
      <w:proofErr w:type="spellEnd"/>
      <w:r>
        <w:t xml:space="preserve"> engagements with </w:t>
      </w:r>
      <w:r w:rsidR="000400DA">
        <w:t xml:space="preserve">Greater </w:t>
      </w:r>
      <w:r>
        <w:t xml:space="preserve">Manchester listed places of worship were at a </w:t>
      </w:r>
      <w:r w:rsidR="00CE09C6">
        <w:t>‘</w:t>
      </w:r>
      <w:r>
        <w:t>high</w:t>
      </w:r>
      <w:r w:rsidR="00CE09C6">
        <w:t>’</w:t>
      </w:r>
      <w:r>
        <w:t xml:space="preserve"> level, just 2% of </w:t>
      </w:r>
      <w:proofErr w:type="spellStart"/>
      <w:r>
        <w:t>FSO</w:t>
      </w:r>
      <w:proofErr w:type="spellEnd"/>
      <w:r>
        <w:t xml:space="preserve"> engagements with Suffolk places of worship have been at this level. This is a substantial difference in the level of engagement</w:t>
      </w:r>
      <w:r w:rsidR="00B73269">
        <w:t>,</w:t>
      </w:r>
      <w:r w:rsidR="00CE09C6">
        <w:t xml:space="preserve"> with </w:t>
      </w:r>
      <w:r w:rsidR="00E157CA">
        <w:t xml:space="preserve">Greater </w:t>
      </w:r>
      <w:r w:rsidR="00CE09C6">
        <w:t>Manchester appearing to provide much more intense support for the listed places of worship</w:t>
      </w:r>
      <w:r w:rsidR="00EB21F8">
        <w:t>. This</w:t>
      </w:r>
      <w:r w:rsidR="00CE09C6">
        <w:t xml:space="preserve"> </w:t>
      </w:r>
      <w:r>
        <w:t>needs to be investigated further over the course of the evaluation</w:t>
      </w:r>
      <w:r w:rsidR="00B73269">
        <w:t xml:space="preserve">, although this could </w:t>
      </w:r>
      <w:r w:rsidR="00375980">
        <w:t xml:space="preserve">reflect to some extent the fact </w:t>
      </w:r>
      <w:r w:rsidR="00375980" w:rsidRPr="00034D94">
        <w:t xml:space="preserve">that the Suffolk </w:t>
      </w:r>
      <w:proofErr w:type="spellStart"/>
      <w:r w:rsidR="00375980" w:rsidRPr="00034D94">
        <w:t>FSO</w:t>
      </w:r>
      <w:proofErr w:type="spellEnd"/>
      <w:r w:rsidR="00375980" w:rsidRPr="00034D94">
        <w:t xml:space="preserve"> had more engagements with listed places of worship (63) than in </w:t>
      </w:r>
      <w:r w:rsidR="00A8628E">
        <w:t>Greater Manchester</w:t>
      </w:r>
      <w:r w:rsidR="00375980" w:rsidRPr="00034D94">
        <w:t xml:space="preserve"> (54).</w:t>
      </w:r>
    </w:p>
    <w:p w14:paraId="275CA52B" w14:textId="58ECDE67" w:rsidR="00184687" w:rsidRDefault="00AA7CF1" w:rsidP="00043CA9">
      <w:r>
        <w:lastRenderedPageBreak/>
        <w:t xml:space="preserve">A potential reason for this difference in the level of engagement with the listed places of worship </w:t>
      </w:r>
      <w:r w:rsidR="000E6141">
        <w:t xml:space="preserve">can be inferred from the </w:t>
      </w:r>
      <w:r w:rsidR="009A2483">
        <w:t>in-depth</w:t>
      </w:r>
      <w:r w:rsidR="000E6141">
        <w:t xml:space="preserve"> interviews with stakeholders. This revealed that in Suffolk there was a very high level of </w:t>
      </w:r>
      <w:r w:rsidR="00FA5A3E">
        <w:t xml:space="preserve">proactive </w:t>
      </w:r>
      <w:r w:rsidR="000E6141">
        <w:t xml:space="preserve">enquiries from </w:t>
      </w:r>
      <w:r w:rsidR="00CE09C6">
        <w:t>listed places of worship</w:t>
      </w:r>
      <w:r w:rsidR="000E6141">
        <w:t xml:space="preserve">, partly reflecting promotion of the pilot from the Church of England Diocese. This meant the Suffolk </w:t>
      </w:r>
      <w:proofErr w:type="spellStart"/>
      <w:r w:rsidR="00375980">
        <w:t>FSO</w:t>
      </w:r>
      <w:proofErr w:type="spellEnd"/>
      <w:r w:rsidR="000E6141">
        <w:t xml:space="preserve"> was very busy reacting to enquiries from the outset</w:t>
      </w:r>
      <w:r w:rsidR="005A4274">
        <w:t>,</w:t>
      </w:r>
      <w:r w:rsidR="008466CA">
        <w:t xml:space="preserve"> </w:t>
      </w:r>
      <w:r w:rsidR="00E157CA">
        <w:t xml:space="preserve">with less opportunity to take </w:t>
      </w:r>
      <w:r w:rsidR="008466CA">
        <w:t xml:space="preserve">a proactive approach to </w:t>
      </w:r>
      <w:r w:rsidR="00E157CA">
        <w:t>the</w:t>
      </w:r>
      <w:r w:rsidR="008466CA">
        <w:t xml:space="preserve"> engagement with listed places of worship</w:t>
      </w:r>
      <w:r w:rsidR="00CE09C6">
        <w:t>, as was more feasible in Greater Manchester</w:t>
      </w:r>
      <w:r w:rsidR="000E6141">
        <w:t xml:space="preserve">. </w:t>
      </w:r>
    </w:p>
    <w:p w14:paraId="28392F80" w14:textId="414B3927" w:rsidR="000E6141" w:rsidRDefault="000E6141" w:rsidP="00043CA9">
      <w:r>
        <w:t>In Greater Manchester</w:t>
      </w:r>
      <w:r w:rsidRPr="00D41EF1">
        <w:t xml:space="preserve"> there was less proactive publicity </w:t>
      </w:r>
      <w:r w:rsidR="00CE09C6">
        <w:t xml:space="preserve">of the pilot </w:t>
      </w:r>
      <w:r w:rsidRPr="00D41EF1">
        <w:t>and as a result</w:t>
      </w:r>
      <w:r>
        <w:t xml:space="preserve"> there were fewer immediate enquiries</w:t>
      </w:r>
      <w:r w:rsidR="00CE09C6">
        <w:t xml:space="preserve"> coming into </w:t>
      </w:r>
      <w:r w:rsidR="00E157CA">
        <w:t>the pilot team</w:t>
      </w:r>
      <w:r w:rsidR="00CE09C6">
        <w:t xml:space="preserve"> from listed places of worship</w:t>
      </w:r>
      <w:r w:rsidR="005A4274">
        <w:t>. The</w:t>
      </w:r>
      <w:r>
        <w:t xml:space="preserve"> pilot team </w:t>
      </w:r>
      <w:r w:rsidR="005A4274">
        <w:t>was therefore</w:t>
      </w:r>
      <w:r>
        <w:t xml:space="preserve"> able to identify suitable projects using a more proactive approach</w:t>
      </w:r>
      <w:r w:rsidR="008466CA">
        <w:t xml:space="preserve">. </w:t>
      </w:r>
      <w:r w:rsidR="00184687">
        <w:t>Listed p</w:t>
      </w:r>
      <w:r w:rsidR="008466CA">
        <w:t xml:space="preserve">laces of worship from faiths and denominations without central contacts available to coordinate with the pilot teams have generally been harder to reach. Both pilot teams have proactively sought out individual places of worship from </w:t>
      </w:r>
      <w:r w:rsidR="00034D94">
        <w:t xml:space="preserve">those </w:t>
      </w:r>
      <w:r w:rsidR="008466CA">
        <w:t>faiths/denominations</w:t>
      </w:r>
      <w:r w:rsidR="008466CA" w:rsidRPr="00D41EF1">
        <w:t xml:space="preserve"> that are not managed under the Ecclesiastical Exemption Order 2010</w:t>
      </w:r>
      <w:r w:rsidR="008466CA">
        <w:t>. Minority faith groups appear to have been harder to reach despite these attempts, although there have been examples of reaching Jewish listed places of worship in Greater Manchester</w:t>
      </w:r>
      <w:r w:rsidR="00CE09C6">
        <w:t xml:space="preserve"> (note, however, that there are no minority faith group listed places of worship in Suffolk, and only a handful in Greater Manchester)</w:t>
      </w:r>
      <w:r w:rsidR="008466CA">
        <w:t>.</w:t>
      </w:r>
    </w:p>
    <w:p w14:paraId="34E002EA" w14:textId="77777777" w:rsidR="00043CA9" w:rsidRDefault="00AA7CF1" w:rsidP="00043CA9">
      <w:r>
        <w:t>Th</w:t>
      </w:r>
      <w:r w:rsidR="008466CA">
        <w:t xml:space="preserve">e level of engagement </w:t>
      </w:r>
      <w:r>
        <w:t>will be explored further over the course of the evaluation.</w:t>
      </w:r>
    </w:p>
    <w:p w14:paraId="10DC9471" w14:textId="77777777" w:rsidR="00BA5F6D" w:rsidRDefault="00AA7CF1" w:rsidP="00043CA9">
      <w:r>
        <w:t xml:space="preserve">The second output listed in the logic model for the </w:t>
      </w:r>
      <w:proofErr w:type="spellStart"/>
      <w:r>
        <w:t>FSOs</w:t>
      </w:r>
      <w:proofErr w:type="spellEnd"/>
      <w:r>
        <w:t xml:space="preserve"> is that the </w:t>
      </w:r>
      <w:proofErr w:type="spellStart"/>
      <w:r>
        <w:t>FSOs</w:t>
      </w:r>
      <w:proofErr w:type="spellEnd"/>
      <w:r>
        <w:t xml:space="preserve"> would be supporting the identification of other grants and funding options where applicable.</w:t>
      </w:r>
      <w:r w:rsidR="00184687">
        <w:t xml:space="preserve"> This data is being collected and will be reported upon in the final evaluation.</w:t>
      </w:r>
    </w:p>
    <w:p w14:paraId="793766D3" w14:textId="6FBE31DE" w:rsidR="00A27197" w:rsidRDefault="00A27197" w:rsidP="00BA5F6D">
      <w:r>
        <w:t xml:space="preserve">In practice, </w:t>
      </w:r>
      <w:r w:rsidR="00375980">
        <w:t xml:space="preserve">however, interviews have revealed that discussions about funding typically overlap between the </w:t>
      </w:r>
      <w:proofErr w:type="spellStart"/>
      <w:r w:rsidR="00375980">
        <w:t>FSO</w:t>
      </w:r>
      <w:proofErr w:type="spellEnd"/>
      <w:r w:rsidR="00375980">
        <w:t xml:space="preserve"> and </w:t>
      </w:r>
      <w:proofErr w:type="spellStart"/>
      <w:r w:rsidR="00375980">
        <w:t>CDA</w:t>
      </w:r>
      <w:proofErr w:type="spellEnd"/>
      <w:r>
        <w:t xml:space="preserve">. Indeed, in Suffolk, the </w:t>
      </w:r>
      <w:proofErr w:type="spellStart"/>
      <w:r>
        <w:t>FSO</w:t>
      </w:r>
      <w:proofErr w:type="spellEnd"/>
      <w:r>
        <w:t xml:space="preserve"> and </w:t>
      </w:r>
      <w:proofErr w:type="spellStart"/>
      <w:r>
        <w:t>CDA</w:t>
      </w:r>
      <w:proofErr w:type="spellEnd"/>
      <w:r>
        <w:t xml:space="preserve"> undert</w:t>
      </w:r>
      <w:r w:rsidR="00E157CA">
        <w:t>ook</w:t>
      </w:r>
      <w:r>
        <w:t xml:space="preserve"> </w:t>
      </w:r>
      <w:r w:rsidR="00E157CA">
        <w:t xml:space="preserve">initial </w:t>
      </w:r>
      <w:r>
        <w:t xml:space="preserve">site visits </w:t>
      </w:r>
      <w:r w:rsidR="00034D94">
        <w:t xml:space="preserve">together </w:t>
      </w:r>
      <w:r>
        <w:t>to listed places of worship</w:t>
      </w:r>
      <w:r w:rsidR="00034D94">
        <w:t>,</w:t>
      </w:r>
      <w:r>
        <w:t xml:space="preserve"> in many cases so </w:t>
      </w:r>
      <w:r w:rsidR="007866AE">
        <w:t xml:space="preserve">that </w:t>
      </w:r>
      <w:r>
        <w:t xml:space="preserve">they </w:t>
      </w:r>
      <w:r w:rsidR="00E157CA">
        <w:t>were</w:t>
      </w:r>
      <w:r>
        <w:t xml:space="preserve"> both party to the information.</w:t>
      </w:r>
    </w:p>
    <w:p w14:paraId="5D709A32" w14:textId="77777777" w:rsidR="00E54D45" w:rsidRDefault="00E54D45" w:rsidP="00BA5F6D">
      <w:r>
        <w:t xml:space="preserve">The third output identified in the </w:t>
      </w:r>
      <w:r w:rsidR="00DF2541">
        <w:t>logic model relates to support for listed places of worship in applying for grants from the Minor Repair Grant Fund.</w:t>
      </w:r>
    </w:p>
    <w:p w14:paraId="43D85F95" w14:textId="4EE4C2E9" w:rsidR="00A27197" w:rsidRDefault="00A27197" w:rsidP="00BA5F6D">
      <w:r w:rsidRPr="00A27197">
        <w:t>Demand created by the grant scheme and the amount of help</w:t>
      </w:r>
      <w:r w:rsidR="00BB67FF">
        <w:t xml:space="preserve"> that</w:t>
      </w:r>
      <w:r w:rsidRPr="00A27197">
        <w:t xml:space="preserve"> congregations required to understand what work they needed to do </w:t>
      </w:r>
      <w:r w:rsidR="00034D94">
        <w:t>have</w:t>
      </w:r>
      <w:r w:rsidR="00034D94" w:rsidRPr="00A27197">
        <w:t xml:space="preserve"> </w:t>
      </w:r>
      <w:r w:rsidRPr="00A27197">
        <w:t xml:space="preserve">consumed more </w:t>
      </w:r>
      <w:proofErr w:type="spellStart"/>
      <w:r w:rsidRPr="00A27197">
        <w:t>FSO</w:t>
      </w:r>
      <w:proofErr w:type="spellEnd"/>
      <w:r w:rsidRPr="00A27197">
        <w:t xml:space="preserve"> time than </w:t>
      </w:r>
      <w:r w:rsidR="00375980">
        <w:t xml:space="preserve">was </w:t>
      </w:r>
      <w:r w:rsidRPr="00A27197">
        <w:t>expected</w:t>
      </w:r>
      <w:r w:rsidR="00375980">
        <w:t xml:space="preserve"> at the time of pilot design</w:t>
      </w:r>
      <w:r w:rsidRPr="00A27197">
        <w:t xml:space="preserve">. Many congregations have found even this light-touch application process daunting and </w:t>
      </w:r>
      <w:proofErr w:type="spellStart"/>
      <w:r w:rsidRPr="00A27197">
        <w:t>FSOs</w:t>
      </w:r>
      <w:proofErr w:type="spellEnd"/>
      <w:r w:rsidRPr="00A27197">
        <w:t xml:space="preserve"> have been building capacity in these areas</w:t>
      </w:r>
      <w:r w:rsidR="007866AE">
        <w:t>,</w:t>
      </w:r>
      <w:r w:rsidRPr="00A27197">
        <w:t xml:space="preserve"> so have not had time to finalise maintenance plans. This will be a priority for the remaining phase of the </w:t>
      </w:r>
      <w:r w:rsidR="007740E1">
        <w:t>p</w:t>
      </w:r>
      <w:r w:rsidRPr="00A27197">
        <w:t>ilot</w:t>
      </w:r>
      <w:r>
        <w:t>.</w:t>
      </w:r>
    </w:p>
    <w:p w14:paraId="5ED7B4CA" w14:textId="77777777" w:rsidR="00A27197" w:rsidRDefault="00BA5F6D" w:rsidP="00BA5F6D">
      <w:r>
        <w:t xml:space="preserve">The administration of the minor repair grant in both pilot areas has required a large proportion of </w:t>
      </w:r>
      <w:proofErr w:type="spellStart"/>
      <w:r>
        <w:t>FSO</w:t>
      </w:r>
      <w:proofErr w:type="spellEnd"/>
      <w:r>
        <w:t xml:space="preserve"> time. </w:t>
      </w:r>
      <w:r w:rsidR="00A27197">
        <w:t xml:space="preserve">Timesheet data from the </w:t>
      </w:r>
      <w:proofErr w:type="spellStart"/>
      <w:r w:rsidR="00A27197">
        <w:t>FSOs</w:t>
      </w:r>
      <w:proofErr w:type="spellEnd"/>
      <w:r w:rsidR="00A27197">
        <w:t xml:space="preserve"> </w:t>
      </w:r>
      <w:r w:rsidR="00ED2F81">
        <w:t xml:space="preserve">(shown </w:t>
      </w:r>
      <w:r w:rsidR="00ED2F81" w:rsidRPr="00233C15">
        <w:t>in the Annex</w:t>
      </w:r>
      <w:r w:rsidR="00233C15">
        <w:t xml:space="preserve"> A</w:t>
      </w:r>
      <w:r w:rsidR="00ED2F81" w:rsidRPr="00233C15">
        <w:t>)</w:t>
      </w:r>
      <w:r w:rsidR="00ED2F81">
        <w:t xml:space="preserve"> </w:t>
      </w:r>
      <w:r w:rsidR="00A27197">
        <w:t xml:space="preserve">suggests that in Greater Manchester, </w:t>
      </w:r>
      <w:r w:rsidR="00ED2F81">
        <w:t xml:space="preserve">grants </w:t>
      </w:r>
      <w:r w:rsidR="00E157CA">
        <w:t xml:space="preserve">advice </w:t>
      </w:r>
      <w:r w:rsidR="00ED2F81">
        <w:t xml:space="preserve">accounted for 52% of the time the </w:t>
      </w:r>
      <w:proofErr w:type="spellStart"/>
      <w:r w:rsidR="00ED2F81">
        <w:t>FSO</w:t>
      </w:r>
      <w:proofErr w:type="spellEnd"/>
      <w:r w:rsidR="00ED2F81">
        <w:t xml:space="preserve"> spent on providing advice</w:t>
      </w:r>
      <w:r w:rsidR="007740E1">
        <w:t>,</w:t>
      </w:r>
      <w:r w:rsidR="00ED2F81">
        <w:t xml:space="preserve"> and grant processing accounted for 26% of casework time. In Suffolk, grants </w:t>
      </w:r>
      <w:r w:rsidR="00E157CA">
        <w:t xml:space="preserve">advice </w:t>
      </w:r>
      <w:r w:rsidR="00ED2F81">
        <w:t xml:space="preserve">accounted for 25% of time spent on delivering advice and grant processing accounted for 29% of casework time. This </w:t>
      </w:r>
      <w:r w:rsidR="00CC3889">
        <w:t>m</w:t>
      </w:r>
      <w:r w:rsidR="00ED2F81">
        <w:t xml:space="preserve">ay be expected to change over time as </w:t>
      </w:r>
      <w:proofErr w:type="spellStart"/>
      <w:r w:rsidR="00CC3889">
        <w:t>FSOs</w:t>
      </w:r>
      <w:proofErr w:type="spellEnd"/>
      <w:r w:rsidR="007740E1">
        <w:t>’</w:t>
      </w:r>
      <w:r w:rsidR="00CC3889">
        <w:t xml:space="preserve"> attention moves towards supporting the development of maintenance plans.</w:t>
      </w:r>
    </w:p>
    <w:p w14:paraId="143F852C" w14:textId="3856A17E" w:rsidR="00BA5F6D" w:rsidRDefault="00BA5F6D" w:rsidP="00BA5F6D">
      <w:r>
        <w:lastRenderedPageBreak/>
        <w:t>This</w:t>
      </w:r>
      <w:r w:rsidR="00907A5B">
        <w:t xml:space="preserve"> focus</w:t>
      </w:r>
      <w:r>
        <w:t xml:space="preserve"> appears to have resulted in part from the</w:t>
      </w:r>
      <w:r w:rsidR="00DF36F4">
        <w:t xml:space="preserve"> pilot</w:t>
      </w:r>
      <w:r>
        <w:t xml:space="preserve"> aim to allocate half of the total </w:t>
      </w:r>
      <w:r w:rsidR="0094778A">
        <w:t>M</w:t>
      </w:r>
      <w:r>
        <w:t xml:space="preserve">inor </w:t>
      </w:r>
      <w:r w:rsidR="0094778A">
        <w:t>R</w:t>
      </w:r>
      <w:r>
        <w:t xml:space="preserve">epair </w:t>
      </w:r>
      <w:r w:rsidR="0094778A">
        <w:t>Grant F</w:t>
      </w:r>
      <w:r>
        <w:t>und budget over the first seven months of the pilot (</w:t>
      </w:r>
      <w:r w:rsidR="00907A5B">
        <w:t xml:space="preserve">i.e. £250,000 in each area over </w:t>
      </w:r>
      <w:r>
        <w:t xml:space="preserve">September 2018 to March 2019). Both </w:t>
      </w:r>
      <w:proofErr w:type="spellStart"/>
      <w:r>
        <w:t>FSOs</w:t>
      </w:r>
      <w:proofErr w:type="spellEnd"/>
      <w:r>
        <w:t xml:space="preserve"> described that this had meant an intensive focus on the </w:t>
      </w:r>
      <w:r w:rsidR="00233C15">
        <w:t>M</w:t>
      </w:r>
      <w:r>
        <w:t xml:space="preserve">inor </w:t>
      </w:r>
      <w:r w:rsidR="00233C15">
        <w:t>R</w:t>
      </w:r>
      <w:r>
        <w:t>epair</w:t>
      </w:r>
      <w:r w:rsidR="00233C15">
        <w:t xml:space="preserve"> Grant</w:t>
      </w:r>
      <w:r>
        <w:t xml:space="preserve"> </w:t>
      </w:r>
      <w:r w:rsidR="00233C15">
        <w:t>F</w:t>
      </w:r>
      <w:r>
        <w:t>und from the outset so that the budget could be spent within the allocated financial year.</w:t>
      </w:r>
    </w:p>
    <w:p w14:paraId="63E4B004" w14:textId="77777777" w:rsidR="0041220C" w:rsidRPr="002978E4" w:rsidRDefault="0041220C" w:rsidP="00733847">
      <w:pPr>
        <w:pStyle w:val="Heading3"/>
      </w:pPr>
      <w:r w:rsidRPr="002978E4">
        <w:t>Community Development Advisers</w:t>
      </w:r>
    </w:p>
    <w:p w14:paraId="57416AC9" w14:textId="77777777" w:rsidR="009A1AAB" w:rsidRDefault="009A1AAB" w:rsidP="009A1AAB">
      <w:r>
        <w:t xml:space="preserve">As the logic model indicates, it is anticipated that the activities of the </w:t>
      </w:r>
      <w:proofErr w:type="spellStart"/>
      <w:r>
        <w:t>CDAs</w:t>
      </w:r>
      <w:proofErr w:type="spellEnd"/>
      <w:r>
        <w:t xml:space="preserve"> will lead to the outputs of p</w:t>
      </w:r>
      <w:r w:rsidRPr="009A1AAB">
        <w:t xml:space="preserve">ositive and sustained contact between </w:t>
      </w:r>
      <w:proofErr w:type="spellStart"/>
      <w:r w:rsidRPr="009A1AAB">
        <w:t>CDAs</w:t>
      </w:r>
      <w:proofErr w:type="spellEnd"/>
      <w:r w:rsidRPr="009A1AAB">
        <w:t xml:space="preserve"> and listed</w:t>
      </w:r>
      <w:r w:rsidR="0094778A">
        <w:t xml:space="preserve"> places of worship</w:t>
      </w:r>
      <w:r w:rsidRPr="0094778A">
        <w:t>;</w:t>
      </w:r>
      <w:r>
        <w:t xml:space="preserve"> c</w:t>
      </w:r>
      <w:r w:rsidRPr="009A1AAB">
        <w:t xml:space="preserve">ommunity engagement and support options considered by </w:t>
      </w:r>
      <w:r>
        <w:t xml:space="preserve">listed </w:t>
      </w:r>
      <w:r w:rsidR="0094778A">
        <w:t>places of worship</w:t>
      </w:r>
      <w:r>
        <w:t>; n</w:t>
      </w:r>
      <w:r w:rsidRPr="009A1AAB">
        <w:t xml:space="preserve">ew income sources considered by listed </w:t>
      </w:r>
      <w:r w:rsidR="0094778A">
        <w:t>places of worship</w:t>
      </w:r>
      <w:r>
        <w:t>; and l</w:t>
      </w:r>
      <w:r w:rsidRPr="009A1AAB">
        <w:t xml:space="preserve">isted </w:t>
      </w:r>
      <w:r w:rsidR="0094778A">
        <w:t>places of worship</w:t>
      </w:r>
      <w:r w:rsidRPr="009A1AAB">
        <w:t xml:space="preserve"> consider</w:t>
      </w:r>
      <w:r w:rsidR="0094778A">
        <w:t>ing</w:t>
      </w:r>
      <w:r w:rsidRPr="009A1AAB">
        <w:t xml:space="preserve"> staying open for more days/hours outside of worship times</w:t>
      </w:r>
      <w:r>
        <w:t>.</w:t>
      </w:r>
    </w:p>
    <w:p w14:paraId="03AA78FD" w14:textId="6008388E" w:rsidR="009A1AAB" w:rsidRPr="009A1AAB" w:rsidRDefault="009A1AAB" w:rsidP="009A1AAB">
      <w:r w:rsidRPr="009A1AAB">
        <w:t>On the</w:t>
      </w:r>
      <w:r>
        <w:t xml:space="preserve"> first </w:t>
      </w:r>
      <w:r w:rsidR="007740E1">
        <w:t>–</w:t>
      </w:r>
      <w:r>
        <w:t xml:space="preserve"> p</w:t>
      </w:r>
      <w:r w:rsidRPr="009A1AAB">
        <w:t xml:space="preserve">ositive and sustained contact between </w:t>
      </w:r>
      <w:proofErr w:type="spellStart"/>
      <w:r w:rsidRPr="009A1AAB">
        <w:t>CDAs</w:t>
      </w:r>
      <w:proofErr w:type="spellEnd"/>
      <w:r w:rsidRPr="009A1AAB">
        <w:t xml:space="preserve"> and listed </w:t>
      </w:r>
      <w:r w:rsidR="0094778A">
        <w:t>places of worship</w:t>
      </w:r>
      <w:r>
        <w:t xml:space="preserve"> – data and evidence on the engagement of </w:t>
      </w:r>
      <w:proofErr w:type="spellStart"/>
      <w:r>
        <w:t>CDAs</w:t>
      </w:r>
      <w:proofErr w:type="spellEnd"/>
      <w:r>
        <w:t xml:space="preserve"> with listed places of worship have been investigated. </w:t>
      </w:r>
      <w:r>
        <w:fldChar w:fldCharType="begin"/>
      </w:r>
      <w:r>
        <w:instrText xml:space="preserve"> REF _Ref18346588 \h </w:instrText>
      </w:r>
      <w:r>
        <w:fldChar w:fldCharType="separate"/>
      </w:r>
      <w:r w:rsidR="008C7388">
        <w:t xml:space="preserve">Figure </w:t>
      </w:r>
      <w:r w:rsidR="008C7388">
        <w:rPr>
          <w:noProof/>
        </w:rPr>
        <w:t>13</w:t>
      </w:r>
      <w:r>
        <w:fldChar w:fldCharType="end"/>
      </w:r>
      <w:r>
        <w:t xml:space="preserve"> shows the level of engagement that </w:t>
      </w:r>
      <w:proofErr w:type="spellStart"/>
      <w:r>
        <w:t>CDAs</w:t>
      </w:r>
      <w:proofErr w:type="spellEnd"/>
      <w:r>
        <w:t xml:space="preserve"> have had </w:t>
      </w:r>
      <w:r w:rsidR="00783735">
        <w:t xml:space="preserve">split by </w:t>
      </w:r>
      <w:r w:rsidR="00253CDC">
        <w:t xml:space="preserve">light touch, </w:t>
      </w:r>
      <w:r>
        <w:t>low, medium or high</w:t>
      </w:r>
      <w:r w:rsidR="00D67BB3">
        <w:t xml:space="preserve"> based on an assessment by the </w:t>
      </w:r>
      <w:proofErr w:type="spellStart"/>
      <w:r w:rsidR="00D67BB3">
        <w:t>CDAs</w:t>
      </w:r>
      <w:proofErr w:type="spellEnd"/>
      <w:r w:rsidR="00D67BB3">
        <w:t xml:space="preserve"> using a set of criteria on the nature of the engagement</w:t>
      </w:r>
      <w:r w:rsidR="007740E1">
        <w:t>.</w:t>
      </w:r>
      <w:r w:rsidR="006F777D">
        <w:rPr>
          <w:rStyle w:val="FootnoteReference"/>
        </w:rPr>
        <w:footnoteReference w:id="21"/>
      </w:r>
    </w:p>
    <w:tbl>
      <w:tblPr>
        <w:tblW w:w="7940" w:type="dxa"/>
        <w:tblLayout w:type="fixed"/>
        <w:tblCellMar>
          <w:left w:w="0" w:type="dxa"/>
          <w:right w:w="0" w:type="dxa"/>
        </w:tblCellMar>
        <w:tblLook w:val="04A0" w:firstRow="1" w:lastRow="0" w:firstColumn="1" w:lastColumn="0" w:noHBand="0" w:noVBand="1"/>
      </w:tblPr>
      <w:tblGrid>
        <w:gridCol w:w="7940"/>
      </w:tblGrid>
      <w:tr w:rsidR="0041220C" w14:paraId="44A71857" w14:textId="77777777" w:rsidTr="00644C6D">
        <w:tc>
          <w:tcPr>
            <w:tcW w:w="5000" w:type="pct"/>
            <w:noWrap/>
          </w:tcPr>
          <w:p w14:paraId="3DF03ED4" w14:textId="4710390A" w:rsidR="0041220C" w:rsidRPr="00F52EB6" w:rsidRDefault="0041220C" w:rsidP="00644C6D">
            <w:pPr>
              <w:pStyle w:val="Caption"/>
            </w:pPr>
            <w:bookmarkStart w:id="49" w:name="_Ref18346588"/>
            <w:r>
              <w:t xml:space="preserve">Figure </w:t>
            </w:r>
            <w:r>
              <w:rPr>
                <w:noProof/>
              </w:rPr>
              <w:fldChar w:fldCharType="begin"/>
            </w:r>
            <w:r>
              <w:rPr>
                <w:noProof/>
              </w:rPr>
              <w:instrText xml:space="preserve"> SEQ Figure </w:instrText>
            </w:r>
            <w:r>
              <w:rPr>
                <w:noProof/>
              </w:rPr>
              <w:fldChar w:fldCharType="separate"/>
            </w:r>
            <w:r w:rsidR="008C7388">
              <w:rPr>
                <w:noProof/>
              </w:rPr>
              <w:t>13</w:t>
            </w:r>
            <w:r>
              <w:rPr>
                <w:noProof/>
              </w:rPr>
              <w:fldChar w:fldCharType="end"/>
            </w:r>
            <w:bookmarkEnd w:id="49"/>
            <w:r>
              <w:tab/>
              <w:t xml:space="preserve">Level of </w:t>
            </w:r>
            <w:proofErr w:type="spellStart"/>
            <w:r>
              <w:t>CDA</w:t>
            </w:r>
            <w:proofErr w:type="spellEnd"/>
            <w:r>
              <w:t xml:space="preserve"> support in both pilot areas pre-April 2019</w:t>
            </w:r>
          </w:p>
        </w:tc>
      </w:tr>
      <w:tr w:rsidR="0041220C" w14:paraId="79BC1814" w14:textId="77777777" w:rsidTr="00644C6D">
        <w:tc>
          <w:tcPr>
            <w:tcW w:w="5000" w:type="pct"/>
            <w:noWrap/>
          </w:tcPr>
          <w:p w14:paraId="595DACD4" w14:textId="77777777" w:rsidR="0041220C" w:rsidRDefault="0041220C" w:rsidP="00644C6D">
            <w:pPr>
              <w:pStyle w:val="GraphicLeft"/>
              <w:keepNext/>
            </w:pPr>
            <w:r>
              <w:rPr>
                <w:noProof/>
                <w:lang w:eastAsia="en-GB"/>
              </w:rPr>
              <w:drawing>
                <wp:inline distT="0" distB="0" distL="0" distR="0" wp14:anchorId="091E7A15" wp14:editId="3AE542B9">
                  <wp:extent cx="5041900" cy="2390775"/>
                  <wp:effectExtent l="0" t="0" r="0" b="0"/>
                  <wp:docPr id="39" name="Chart 39" descr="Graph of level of CDA support in both pilot areas pre-April 2019. In Suffolk most places of worship supported received a low level of support. In Manchester, light tough and low were the most common levels of support, where ‘light touch’ is less than ‘low’.">
                    <a:extLst xmlns:a="http://schemas.openxmlformats.org/drawingml/2006/main">
                      <a:ext uri="{FF2B5EF4-FFF2-40B4-BE49-F238E27FC236}">
                        <a16:creationId xmlns:a16="http://schemas.microsoft.com/office/drawing/2014/main" id="{E3EE6E58-A42B-4E8D-9658-36DCBBCE15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41220C" w14:paraId="18512240" w14:textId="77777777" w:rsidTr="00644C6D">
        <w:tc>
          <w:tcPr>
            <w:tcW w:w="5000" w:type="pct"/>
            <w:noWrap/>
          </w:tcPr>
          <w:p w14:paraId="3FF4BA04" w14:textId="3C5F90B6" w:rsidR="0041220C" w:rsidRDefault="0041220C" w:rsidP="00644C6D">
            <w:pPr>
              <w:pStyle w:val="Source"/>
            </w:pPr>
            <w:r>
              <w:t>Source</w:t>
            </w:r>
            <w:r w:rsidRPr="007C15CB">
              <w:t>:</w:t>
            </w:r>
            <w:r w:rsidRPr="007C15CB">
              <w:tab/>
            </w:r>
            <w:r>
              <w:t>H</w:t>
            </w:r>
            <w:r w:rsidR="002978E4">
              <w:t xml:space="preserve">istoric </w:t>
            </w:r>
            <w:r>
              <w:t>E</w:t>
            </w:r>
            <w:r w:rsidR="002978E4">
              <w:t>ngland</w:t>
            </w:r>
            <w:r>
              <w:t xml:space="preserve"> data (</w:t>
            </w:r>
            <w:r w:rsidR="005C2CC0">
              <w:t>July 2019</w:t>
            </w:r>
            <w:r>
              <w:t>)</w:t>
            </w:r>
          </w:p>
          <w:p w14:paraId="2A9103F2" w14:textId="3FEBE877" w:rsidR="0041220C" w:rsidRPr="00F078BE" w:rsidRDefault="0041220C" w:rsidP="00644C6D">
            <w:pPr>
              <w:pStyle w:val="Source"/>
            </w:pPr>
            <w:r>
              <w:t>Note:</w:t>
            </w:r>
            <w:r>
              <w:tab/>
              <w:t xml:space="preserve">One </w:t>
            </w:r>
            <w:r w:rsidR="00E157CA">
              <w:t xml:space="preserve">Greater </w:t>
            </w:r>
            <w:r>
              <w:t xml:space="preserve">Manchester </w:t>
            </w:r>
            <w:r w:rsidR="00E157CA">
              <w:t xml:space="preserve">listed </w:t>
            </w:r>
            <w:r>
              <w:t xml:space="preserve">place of worship had ‘medium/high’ as its level of </w:t>
            </w:r>
            <w:r w:rsidR="00E53DFA">
              <w:t>engagement and</w:t>
            </w:r>
            <w:r>
              <w:t xml:space="preserve"> has been recoded to medium</w:t>
            </w:r>
            <w:r w:rsidR="007767A6">
              <w:t>.</w:t>
            </w:r>
            <w:r>
              <w:t xml:space="preserve"> </w:t>
            </w:r>
          </w:p>
        </w:tc>
      </w:tr>
    </w:tbl>
    <w:p w14:paraId="7B9BA1BA" w14:textId="7B0B6AAE" w:rsidR="003417A1" w:rsidRDefault="009A1AAB" w:rsidP="003417A1">
      <w:r w:rsidRPr="009A1AAB">
        <w:fldChar w:fldCharType="begin"/>
      </w:r>
      <w:r w:rsidRPr="009A1AAB">
        <w:instrText xml:space="preserve"> REF _Ref18346588 \h </w:instrText>
      </w:r>
      <w:r>
        <w:instrText xml:space="preserve"> \* MERGEFORMAT </w:instrText>
      </w:r>
      <w:r w:rsidRPr="009A1AAB">
        <w:fldChar w:fldCharType="separate"/>
      </w:r>
      <w:r w:rsidR="008C7388">
        <w:t xml:space="preserve">Figure </w:t>
      </w:r>
      <w:r w:rsidR="008C7388">
        <w:rPr>
          <w:noProof/>
        </w:rPr>
        <w:t>13</w:t>
      </w:r>
      <w:r w:rsidRPr="009A1AAB">
        <w:fldChar w:fldCharType="end"/>
      </w:r>
      <w:r w:rsidRPr="009A1AAB">
        <w:t xml:space="preserve"> </w:t>
      </w:r>
      <w:r>
        <w:t xml:space="preserve">shows that over the period </w:t>
      </w:r>
      <w:r w:rsidR="007740E1">
        <w:t xml:space="preserve">from </w:t>
      </w:r>
      <w:r>
        <w:t xml:space="preserve">September 2018 to the end of March 2019, </w:t>
      </w:r>
      <w:proofErr w:type="spellStart"/>
      <w:r w:rsidR="0041220C" w:rsidRPr="009A1AAB">
        <w:t>CDAs</w:t>
      </w:r>
      <w:proofErr w:type="spellEnd"/>
      <w:r w:rsidR="0041220C" w:rsidRPr="009A1AAB">
        <w:t xml:space="preserve"> engaged with 85 and 56 places of worship in Suffolk and </w:t>
      </w:r>
      <w:r w:rsidR="00253CDC">
        <w:t xml:space="preserve">Greater </w:t>
      </w:r>
      <w:r w:rsidR="0041220C" w:rsidRPr="009A1AAB">
        <w:t>Manchester respectively.</w:t>
      </w:r>
      <w:r w:rsidR="003417A1">
        <w:t xml:space="preserve"> The higher number of engagements in Suffolk is likely to </w:t>
      </w:r>
      <w:r w:rsidR="003417A1">
        <w:lastRenderedPageBreak/>
        <w:t xml:space="preserve">reflect the fact that there are more listed places of worship in Suffolk than in Greater Manchester, but also that listed places of worship were more proactive in approaching the </w:t>
      </w:r>
      <w:proofErr w:type="spellStart"/>
      <w:r w:rsidR="003417A1">
        <w:t>FSOs</w:t>
      </w:r>
      <w:proofErr w:type="spellEnd"/>
      <w:r w:rsidR="003417A1">
        <w:t xml:space="preserve"> and </w:t>
      </w:r>
      <w:proofErr w:type="spellStart"/>
      <w:r w:rsidR="003417A1">
        <w:t>CDAs</w:t>
      </w:r>
      <w:proofErr w:type="spellEnd"/>
      <w:r w:rsidR="003417A1">
        <w:t xml:space="preserve"> given the pre-launch promotion of the </w:t>
      </w:r>
      <w:r w:rsidR="004762F7">
        <w:t>pilot</w:t>
      </w:r>
      <w:r w:rsidR="00253CDC">
        <w:t xml:space="preserve">, as well as the </w:t>
      </w:r>
      <w:proofErr w:type="spellStart"/>
      <w:r w:rsidR="00253CDC">
        <w:t>CDAs</w:t>
      </w:r>
      <w:proofErr w:type="spellEnd"/>
      <w:r w:rsidR="00253CDC">
        <w:t xml:space="preserve"> approaching listed places of worship</w:t>
      </w:r>
      <w:r w:rsidR="003417A1">
        <w:t>.</w:t>
      </w:r>
      <w:r w:rsidR="00D67BB3">
        <w:t xml:space="preserve"> The higher number of places of worship receiving ‘low’ support in Suffolk also reflects that the </w:t>
      </w:r>
      <w:proofErr w:type="spellStart"/>
      <w:r w:rsidR="00D67BB3">
        <w:t>CDA</w:t>
      </w:r>
      <w:proofErr w:type="spellEnd"/>
      <w:r w:rsidR="00D67BB3">
        <w:t xml:space="preserve"> attended a number of group meetings with the Church of England Diocese where the </w:t>
      </w:r>
      <w:proofErr w:type="spellStart"/>
      <w:r w:rsidR="00D67BB3">
        <w:t>CDA</w:t>
      </w:r>
      <w:proofErr w:type="spellEnd"/>
      <w:r w:rsidR="00D67BB3">
        <w:t xml:space="preserve"> was able to provide advice and answer questions to several places of worship at once.  </w:t>
      </w:r>
    </w:p>
    <w:p w14:paraId="1C984A6B" w14:textId="77777777" w:rsidR="0041220C" w:rsidRPr="009A1AAB" w:rsidRDefault="003417A1" w:rsidP="003417A1">
      <w:r w:rsidRPr="00253CDC">
        <w:t>Of these</w:t>
      </w:r>
      <w:r w:rsidR="00253CDC" w:rsidRPr="00253CDC">
        <w:t>,</w:t>
      </w:r>
      <w:r w:rsidRPr="00253CDC">
        <w:t xml:space="preserve"> </w:t>
      </w:r>
      <w:r w:rsidR="0041220C" w:rsidRPr="00253CDC">
        <w:t xml:space="preserve">86% of </w:t>
      </w:r>
      <w:proofErr w:type="spellStart"/>
      <w:r w:rsidR="0041220C" w:rsidRPr="00253CDC">
        <w:t>CDA</w:t>
      </w:r>
      <w:proofErr w:type="spellEnd"/>
      <w:r w:rsidR="0041220C" w:rsidRPr="00253CDC">
        <w:t xml:space="preserve"> engagements with Suffolk </w:t>
      </w:r>
      <w:r w:rsidRPr="00253CDC">
        <w:t xml:space="preserve">listed </w:t>
      </w:r>
      <w:r w:rsidR="0041220C" w:rsidRPr="00253CDC">
        <w:t xml:space="preserve">places of worship have been light touch or low level, </w:t>
      </w:r>
      <w:r w:rsidR="00253CDC" w:rsidRPr="00253CDC">
        <w:t>compared with</w:t>
      </w:r>
      <w:r w:rsidR="0041220C" w:rsidRPr="00253CDC">
        <w:t xml:space="preserve"> 75% of </w:t>
      </w:r>
      <w:proofErr w:type="spellStart"/>
      <w:r w:rsidR="0041220C" w:rsidRPr="00253CDC">
        <w:t>CDA</w:t>
      </w:r>
      <w:proofErr w:type="spellEnd"/>
      <w:r w:rsidR="0041220C" w:rsidRPr="00253CDC">
        <w:t xml:space="preserve"> engagements with </w:t>
      </w:r>
      <w:r w:rsidR="00E26906">
        <w:t xml:space="preserve">Greater </w:t>
      </w:r>
      <w:r w:rsidR="0041220C" w:rsidRPr="00253CDC">
        <w:t xml:space="preserve">Manchester </w:t>
      </w:r>
      <w:r w:rsidR="00253CDC" w:rsidRPr="00253CDC">
        <w:t xml:space="preserve">listed </w:t>
      </w:r>
      <w:r w:rsidR="0041220C" w:rsidRPr="00253CDC">
        <w:t>places of worship.</w:t>
      </w:r>
      <w:r w:rsidRPr="00253CDC">
        <w:t xml:space="preserve"> </w:t>
      </w:r>
      <w:r w:rsidR="0041220C" w:rsidRPr="00253CDC">
        <w:t xml:space="preserve">At this stage of the </w:t>
      </w:r>
      <w:r w:rsidR="004762F7">
        <w:t>pilot</w:t>
      </w:r>
      <w:r w:rsidR="00253CDC" w:rsidRPr="00253CDC">
        <w:t>,</w:t>
      </w:r>
      <w:r w:rsidR="0041220C" w:rsidRPr="00253CDC">
        <w:t xml:space="preserve"> there </w:t>
      </w:r>
      <w:r w:rsidR="007740E1">
        <w:t>have</w:t>
      </w:r>
      <w:r w:rsidR="007740E1" w:rsidRPr="00253CDC">
        <w:t xml:space="preserve"> </w:t>
      </w:r>
      <w:r w:rsidR="0041220C" w:rsidRPr="00253CDC">
        <w:t xml:space="preserve">been very </w:t>
      </w:r>
      <w:r w:rsidR="00253CDC" w:rsidRPr="00253CDC">
        <w:t xml:space="preserve">few </w:t>
      </w:r>
      <w:r w:rsidR="0041220C" w:rsidRPr="00253CDC">
        <w:t>high</w:t>
      </w:r>
      <w:r w:rsidR="007740E1">
        <w:t>-</w:t>
      </w:r>
      <w:r w:rsidR="0041220C" w:rsidRPr="00253CDC">
        <w:t>level engagement</w:t>
      </w:r>
      <w:r w:rsidR="00253CDC" w:rsidRPr="00253CDC">
        <w:t>s</w:t>
      </w:r>
      <w:r w:rsidR="0041220C" w:rsidRPr="00253CDC">
        <w:t xml:space="preserve"> between </w:t>
      </w:r>
      <w:proofErr w:type="spellStart"/>
      <w:r w:rsidR="0041220C" w:rsidRPr="00253CDC">
        <w:t>CDAs</w:t>
      </w:r>
      <w:proofErr w:type="spellEnd"/>
      <w:r w:rsidR="0041220C" w:rsidRPr="00253CDC">
        <w:t xml:space="preserve"> and </w:t>
      </w:r>
      <w:r w:rsidRPr="00253CDC">
        <w:t xml:space="preserve">listed </w:t>
      </w:r>
      <w:r w:rsidR="0041220C" w:rsidRPr="00253CDC">
        <w:t>places of worship</w:t>
      </w:r>
      <w:r w:rsidR="00253CDC" w:rsidRPr="00253CDC">
        <w:t xml:space="preserve"> in either area</w:t>
      </w:r>
      <w:r w:rsidR="0041220C" w:rsidRPr="00253CDC">
        <w:t xml:space="preserve">. </w:t>
      </w:r>
      <w:r w:rsidR="00253CDC">
        <w:t xml:space="preserve">This would be expected to </w:t>
      </w:r>
      <w:r w:rsidR="0041220C" w:rsidRPr="00253CDC">
        <w:t>increase going forward.</w:t>
      </w:r>
    </w:p>
    <w:p w14:paraId="196BA970" w14:textId="77777777" w:rsidR="0041220C" w:rsidRDefault="001224FB" w:rsidP="0041220C">
      <w:r>
        <w:t>It is too early in the evaluation to report on the other outputs listed but these will be carefully monitored over the remaining period of the evaluation.</w:t>
      </w:r>
    </w:p>
    <w:p w14:paraId="524FFADD" w14:textId="77777777" w:rsidR="00733847" w:rsidRPr="00733847" w:rsidRDefault="00733847" w:rsidP="00733847">
      <w:pPr>
        <w:pStyle w:val="Heading3"/>
      </w:pPr>
      <w:r>
        <w:t xml:space="preserve">Minor </w:t>
      </w:r>
      <w:r w:rsidR="00907A5B">
        <w:t>R</w:t>
      </w:r>
      <w:r>
        <w:t xml:space="preserve">epair </w:t>
      </w:r>
      <w:r w:rsidR="00907A5B">
        <w:t>G</w:t>
      </w:r>
      <w:r>
        <w:t>rant</w:t>
      </w:r>
      <w:r w:rsidR="00907A5B">
        <w:t xml:space="preserve"> Fund</w:t>
      </w:r>
    </w:p>
    <w:p w14:paraId="6157CD92" w14:textId="77777777" w:rsidR="00907A5B" w:rsidRDefault="00907A5B" w:rsidP="00907A5B">
      <w:r>
        <w:t xml:space="preserve">The aim was to allocate £250,000 to each of Greater Manchester and Suffolk to successful grant applicants over the first </w:t>
      </w:r>
      <w:r w:rsidR="007740E1">
        <w:t>seven</w:t>
      </w:r>
      <w:r>
        <w:t xml:space="preserve"> months of the </w:t>
      </w:r>
      <w:r w:rsidR="004762F7">
        <w:t>pilot</w:t>
      </w:r>
      <w:r>
        <w:t xml:space="preserve">, leaving a further £250,000 to be allocated in each of the two areas over the remaining months of the </w:t>
      </w:r>
      <w:r w:rsidR="004762F7">
        <w:t xml:space="preserve">pilot </w:t>
      </w:r>
      <w:r>
        <w:t>(to March 2020).</w:t>
      </w:r>
    </w:p>
    <w:p w14:paraId="0076395A" w14:textId="77777777" w:rsidR="00907A5B" w:rsidRDefault="00907A5B" w:rsidP="00907A5B">
      <w:r>
        <w:t>The logic model lists four particular outputs associated with the Minor Repair Grant Fu</w:t>
      </w:r>
      <w:r w:rsidR="001224FB">
        <w:t>n</w:t>
      </w:r>
      <w:r>
        <w:t>d: interest from listed places of worship in the grants; applications received by H</w:t>
      </w:r>
      <w:r w:rsidR="002978E4">
        <w:t xml:space="preserve">istoric </w:t>
      </w:r>
      <w:r>
        <w:t>E</w:t>
      </w:r>
      <w:r w:rsidR="002978E4">
        <w:t>ngland</w:t>
      </w:r>
      <w:r>
        <w:t xml:space="preserve"> and DCMS for grant funding; recording of successful grants awarded; and budget allocated.</w:t>
      </w:r>
    </w:p>
    <w:p w14:paraId="5282E6F8" w14:textId="77777777" w:rsidR="00907A5B" w:rsidRDefault="00907A5B" w:rsidP="00907A5B">
      <w:r>
        <w:t xml:space="preserve">On the first – interest from listed places of worship – this has been indicated above, particularly in Suffolk where the listed places of worship in the area were </w:t>
      </w:r>
      <w:r w:rsidR="0094778A">
        <w:t xml:space="preserve">especially </w:t>
      </w:r>
      <w:r>
        <w:t xml:space="preserve">keen to find out more, having had the </w:t>
      </w:r>
      <w:r w:rsidR="004762F7">
        <w:t xml:space="preserve">pilot </w:t>
      </w:r>
      <w:r>
        <w:t>promoted to them before launch.</w:t>
      </w:r>
      <w:r w:rsidR="005D6EA4">
        <w:t xml:space="preserve"> There are no other measures of interest to report on at this stage.</w:t>
      </w:r>
    </w:p>
    <w:p w14:paraId="02E3978F" w14:textId="5D82BA7E" w:rsidR="0067454A" w:rsidRDefault="00907A5B" w:rsidP="0067454A">
      <w:r>
        <w:t xml:space="preserve">On the second – grant applications </w:t>
      </w:r>
      <w:r w:rsidR="0067454A">
        <w:t>from listed places of worship in each area –</w:t>
      </w:r>
      <w:r>
        <w:t xml:space="preserve"> </w:t>
      </w:r>
      <w:r w:rsidR="0067454A">
        <w:t xml:space="preserve">as </w:t>
      </w:r>
      <w:r w:rsidR="0067454A">
        <w:fldChar w:fldCharType="begin"/>
      </w:r>
      <w:r w:rsidR="0067454A">
        <w:instrText xml:space="preserve"> REF _Ref18268297 \h </w:instrText>
      </w:r>
      <w:r w:rsidR="0067454A">
        <w:fldChar w:fldCharType="separate"/>
      </w:r>
      <w:r w:rsidR="008C7388">
        <w:t xml:space="preserve">Figure </w:t>
      </w:r>
      <w:r w:rsidR="008C7388">
        <w:rPr>
          <w:noProof/>
        </w:rPr>
        <w:t>14</w:t>
      </w:r>
      <w:r w:rsidR="0067454A">
        <w:fldChar w:fldCharType="end"/>
      </w:r>
      <w:r w:rsidR="0067454A">
        <w:t xml:space="preserve"> shows, there were </w:t>
      </w:r>
      <w:r w:rsidR="0067454A" w:rsidRPr="0067454A">
        <w:t xml:space="preserve">27 and 39 grant applications made in Suffolk and Greater Manchester respectively </w:t>
      </w:r>
      <w:r w:rsidR="0067454A">
        <w:t xml:space="preserve">over September 2018 to March 2019 (inclusive). This </w:t>
      </w:r>
      <w:r w:rsidR="00983452">
        <w:t xml:space="preserve">indicates </w:t>
      </w:r>
      <w:r w:rsidR="0067454A">
        <w:t xml:space="preserve">that despite Suffolk having had more engagements between the listed places of worship and the </w:t>
      </w:r>
      <w:proofErr w:type="spellStart"/>
      <w:r w:rsidR="0067454A">
        <w:t>FSOs</w:t>
      </w:r>
      <w:proofErr w:type="spellEnd"/>
      <w:r w:rsidR="0067454A">
        <w:t xml:space="preserve"> and there being more listed places of worship overall than in Greater Manchester, Greater Manchester listed places of worship </w:t>
      </w:r>
      <w:r w:rsidR="0067454A" w:rsidRPr="0094778A">
        <w:t>submitted more grant</w:t>
      </w:r>
      <w:r w:rsidR="0067454A">
        <w:t xml:space="preserve"> applications than Suffolk.  </w:t>
      </w:r>
    </w:p>
    <w:p w14:paraId="7039F142" w14:textId="77777777" w:rsidR="0067454A" w:rsidRDefault="0067454A" w:rsidP="0067454A">
      <w:r>
        <w:t>Grant applications were submitted by Church of England, Roman Catholic and Unitarian listed places of worship in both Greater Manchester and Suffolk; Jewish and Methodist listed places of worship also submitted grant applications in Greater Manchester.</w:t>
      </w:r>
    </w:p>
    <w:p w14:paraId="79E9668A" w14:textId="7B7B03FD" w:rsidR="002A2ED0" w:rsidRDefault="0067454A" w:rsidP="0067454A">
      <w:r>
        <w:t xml:space="preserve">The relatively higher number of Roman Catholic listed places of worship that submitted a grant application in Greater Manchester </w:t>
      </w:r>
      <w:r w:rsidR="00D16DE2">
        <w:t xml:space="preserve">compared to Suffolk is likely to reflect the fact that there are 33 Roman Catholic listed places of worship in Greater Manchester compared to just </w:t>
      </w:r>
      <w:r w:rsidR="00466B66">
        <w:t xml:space="preserve">10 </w:t>
      </w:r>
      <w:r w:rsidR="00D16DE2">
        <w:t xml:space="preserve">in Suffolk. </w:t>
      </w:r>
      <w:r w:rsidR="006C236B">
        <w:t xml:space="preserve">It may also reflect the very </w:t>
      </w:r>
      <w:r w:rsidR="006C236B">
        <w:lastRenderedPageBreak/>
        <w:t xml:space="preserve">active </w:t>
      </w:r>
      <w:r w:rsidR="008A6E20">
        <w:t>engagement</w:t>
      </w:r>
      <w:r w:rsidR="006C236B">
        <w:t xml:space="preserve"> of the Roman Catholic Diocesan Property teams who attended the project launch and encouraged congregations to apply.</w:t>
      </w:r>
    </w:p>
    <w:p w14:paraId="0A0FACC1" w14:textId="77777777" w:rsidR="00D16DE2" w:rsidRDefault="00D16DE2" w:rsidP="0067454A">
      <w:r>
        <w:t>As might be expected, most grant applications in both areas were received from Church of England listed places of worship, reflecting that this denomination accounts for the majority of overall listed places of worship in each area.</w:t>
      </w:r>
    </w:p>
    <w:tbl>
      <w:tblPr>
        <w:tblW w:w="7940" w:type="dxa"/>
        <w:tblLayout w:type="fixed"/>
        <w:tblCellMar>
          <w:left w:w="0" w:type="dxa"/>
          <w:right w:w="0" w:type="dxa"/>
        </w:tblCellMar>
        <w:tblLook w:val="04A0" w:firstRow="1" w:lastRow="0" w:firstColumn="1" w:lastColumn="0" w:noHBand="0" w:noVBand="1"/>
      </w:tblPr>
      <w:tblGrid>
        <w:gridCol w:w="7940"/>
      </w:tblGrid>
      <w:tr w:rsidR="00502404" w14:paraId="7331C102" w14:textId="77777777" w:rsidTr="00502404">
        <w:tc>
          <w:tcPr>
            <w:tcW w:w="5000" w:type="pct"/>
            <w:noWrap/>
          </w:tcPr>
          <w:p w14:paraId="16631BE4" w14:textId="5D8827B0" w:rsidR="00502404" w:rsidRPr="00F52EB6" w:rsidRDefault="00502404" w:rsidP="00200982">
            <w:pPr>
              <w:pStyle w:val="Caption"/>
            </w:pPr>
            <w:bookmarkStart w:id="50" w:name="_Ref18268297"/>
            <w:r>
              <w:t xml:space="preserve">Figure </w:t>
            </w:r>
            <w:r w:rsidR="00296F2F">
              <w:rPr>
                <w:noProof/>
              </w:rPr>
              <w:fldChar w:fldCharType="begin"/>
            </w:r>
            <w:r w:rsidR="00296F2F">
              <w:rPr>
                <w:noProof/>
              </w:rPr>
              <w:instrText xml:space="preserve"> SEQ Figure </w:instrText>
            </w:r>
            <w:r w:rsidR="00296F2F">
              <w:rPr>
                <w:noProof/>
              </w:rPr>
              <w:fldChar w:fldCharType="separate"/>
            </w:r>
            <w:r w:rsidR="008C7388">
              <w:rPr>
                <w:noProof/>
              </w:rPr>
              <w:t>14</w:t>
            </w:r>
            <w:r w:rsidR="00296F2F">
              <w:rPr>
                <w:noProof/>
              </w:rPr>
              <w:fldChar w:fldCharType="end"/>
            </w:r>
            <w:bookmarkEnd w:id="50"/>
            <w:r>
              <w:tab/>
              <w:t xml:space="preserve">Total grant </w:t>
            </w:r>
            <w:r w:rsidR="0067454A">
              <w:t>applications</w:t>
            </w:r>
            <w:r>
              <w:t xml:space="preserve"> broken down by denomination/faith group, in each pilot area pre-April 2019</w:t>
            </w:r>
          </w:p>
        </w:tc>
      </w:tr>
      <w:tr w:rsidR="00502404" w14:paraId="1250FE70" w14:textId="77777777" w:rsidTr="00502404">
        <w:tc>
          <w:tcPr>
            <w:tcW w:w="5000" w:type="pct"/>
            <w:noWrap/>
          </w:tcPr>
          <w:p w14:paraId="56C658FE" w14:textId="77777777" w:rsidR="00502404" w:rsidRDefault="00502404" w:rsidP="00200982">
            <w:pPr>
              <w:pStyle w:val="GraphicLeft"/>
              <w:keepNext/>
            </w:pPr>
            <w:r>
              <w:rPr>
                <w:noProof/>
                <w:lang w:eastAsia="en-GB"/>
              </w:rPr>
              <w:drawing>
                <wp:inline distT="0" distB="0" distL="0" distR="0" wp14:anchorId="7AE2C723" wp14:editId="5395135D">
                  <wp:extent cx="5033010" cy="2947988"/>
                  <wp:effectExtent l="0" t="0" r="0" b="0"/>
                  <wp:docPr id="7" name="Chart 7" descr="Graph of total grant applications broken down by denomination/faith group, in each pilot area pre-April 2019. In Suffolk most grant applications were received from the Church of England, followed by Roman Catholic and Unitarian. In Manchester most applications were received from the Church of England, followed by Roman Catholic, Methodist, Jewish and Unitarian places of worship.">
                    <a:extLst xmlns:a="http://schemas.openxmlformats.org/drawingml/2006/main">
                      <a:ext uri="{FF2B5EF4-FFF2-40B4-BE49-F238E27FC236}">
                        <a16:creationId xmlns:a16="http://schemas.microsoft.com/office/drawing/2014/main" id="{DD196AEB-8719-4E75-8C0B-C801301BE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502404" w14:paraId="06E0D951" w14:textId="77777777" w:rsidTr="00502404">
        <w:tc>
          <w:tcPr>
            <w:tcW w:w="5000" w:type="pct"/>
            <w:noWrap/>
          </w:tcPr>
          <w:p w14:paraId="483DD352" w14:textId="2CF607E8" w:rsidR="00502404" w:rsidRPr="00F078BE" w:rsidRDefault="00502404" w:rsidP="00502404">
            <w:pPr>
              <w:pStyle w:val="Source"/>
            </w:pPr>
            <w:r>
              <w:t>Source</w:t>
            </w:r>
            <w:r w:rsidRPr="007C15CB">
              <w:t>:</w:t>
            </w:r>
            <w:r w:rsidRPr="007C15CB">
              <w:tab/>
            </w:r>
            <w:r w:rsidR="00C053AA">
              <w:t>H</w:t>
            </w:r>
            <w:r w:rsidR="002978E4">
              <w:t xml:space="preserve">istoric </w:t>
            </w:r>
            <w:r w:rsidR="00C053AA">
              <w:t>E</w:t>
            </w:r>
            <w:r w:rsidR="002978E4">
              <w:t>ngland</w:t>
            </w:r>
            <w:r w:rsidR="00C053AA">
              <w:t xml:space="preserve"> data (</w:t>
            </w:r>
            <w:r w:rsidR="005C2CC0">
              <w:t>July 2019</w:t>
            </w:r>
            <w:r w:rsidR="00C053AA">
              <w:t>)</w:t>
            </w:r>
            <w:r w:rsidR="007767A6">
              <w:t>.</w:t>
            </w:r>
          </w:p>
        </w:tc>
      </w:tr>
    </w:tbl>
    <w:p w14:paraId="7AFDBACF" w14:textId="387EB3B1" w:rsidR="00F05870" w:rsidRPr="00544DE3" w:rsidRDefault="00AB13C4" w:rsidP="00544DE3">
      <w:pPr>
        <w:pStyle w:val="ListBullet1"/>
        <w:numPr>
          <w:ilvl w:val="0"/>
          <w:numId w:val="0"/>
        </w:numPr>
      </w:pPr>
      <w:r>
        <w:t xml:space="preserve">On the third output – record of </w:t>
      </w:r>
      <w:r w:rsidR="00D16DE2">
        <w:t>the degree of success of the grant applications submitted</w:t>
      </w:r>
      <w:r>
        <w:t xml:space="preserve"> </w:t>
      </w:r>
      <w:r w:rsidR="007740E1">
        <w:t>–</w:t>
      </w:r>
      <w:r>
        <w:t xml:space="preserve"> </w:t>
      </w:r>
      <w:r w:rsidR="00544DE3">
        <w:fldChar w:fldCharType="begin"/>
      </w:r>
      <w:r w:rsidR="00544DE3">
        <w:instrText xml:space="preserve"> REF _Ref18269001 \h </w:instrText>
      </w:r>
      <w:r w:rsidR="00544DE3">
        <w:fldChar w:fldCharType="separate"/>
      </w:r>
      <w:r w:rsidR="008C7388">
        <w:t xml:space="preserve">Figure </w:t>
      </w:r>
      <w:r w:rsidR="008C7388">
        <w:rPr>
          <w:noProof/>
        </w:rPr>
        <w:t>15</w:t>
      </w:r>
      <w:r w:rsidR="00544DE3">
        <w:fldChar w:fldCharType="end"/>
      </w:r>
      <w:r w:rsidR="00544DE3">
        <w:t xml:space="preserve"> shows the number of grant applications received by H</w:t>
      </w:r>
      <w:r w:rsidR="002978E4">
        <w:t xml:space="preserve">istoric </w:t>
      </w:r>
      <w:r w:rsidR="00544DE3">
        <w:t>E</w:t>
      </w:r>
      <w:r w:rsidR="002978E4">
        <w:t>ngland</w:t>
      </w:r>
      <w:r w:rsidR="00544DE3">
        <w:t xml:space="preserve"> and DCMS</w:t>
      </w:r>
      <w:r w:rsidR="007740E1">
        <w:t>,</w:t>
      </w:r>
      <w:r w:rsidR="00544DE3">
        <w:t xml:space="preserve"> the number of grant applications that were successful and awarded funding</w:t>
      </w:r>
      <w:r w:rsidR="007740E1">
        <w:t>,</w:t>
      </w:r>
      <w:r w:rsidR="00544DE3">
        <w:t xml:space="preserve"> and the number of grant applications that were </w:t>
      </w:r>
      <w:r w:rsidR="00466B66">
        <w:t xml:space="preserve">initially </w:t>
      </w:r>
      <w:r w:rsidR="00544DE3">
        <w:t>declined</w:t>
      </w:r>
      <w:r w:rsidR="00466B66">
        <w:t xml:space="preserve"> or deferred</w:t>
      </w:r>
      <w:r w:rsidR="00544DE3">
        <w:t xml:space="preserve">. </w:t>
      </w:r>
      <w:r w:rsidR="0012749E">
        <w:t>A total of 54 grants were approved up to March 2019, split equally between the two pilot areas</w:t>
      </w:r>
      <w:r w:rsidR="00466B66">
        <w:t>.</w:t>
      </w:r>
      <w:r w:rsidR="0012749E">
        <w:t xml:space="preserve"> I</w:t>
      </w:r>
      <w:r w:rsidR="00544DE3">
        <w:t>n Suffolk, all applications were successful</w:t>
      </w:r>
      <w:r w:rsidR="007740E1">
        <w:t>.</w:t>
      </w:r>
      <w:r w:rsidR="00073137">
        <w:t xml:space="preserve"> I</w:t>
      </w:r>
      <w:r w:rsidR="00544DE3">
        <w:t xml:space="preserve">n Greater Manchester </w:t>
      </w:r>
      <w:r w:rsidR="007740E1">
        <w:t>five</w:t>
      </w:r>
      <w:r w:rsidR="00544DE3">
        <w:t xml:space="preserve"> were </w:t>
      </w:r>
      <w:r w:rsidR="00466B66">
        <w:t xml:space="preserve">initially </w:t>
      </w:r>
      <w:r w:rsidR="00544DE3">
        <w:t>declined</w:t>
      </w:r>
      <w:r w:rsidR="00073137">
        <w:t xml:space="preserve"> or deferred pending further information</w:t>
      </w:r>
      <w:r w:rsidR="0012749E">
        <w:t xml:space="preserve"> to progress their applications</w:t>
      </w:r>
      <w:r w:rsidR="00544DE3">
        <w:t xml:space="preserve">. </w:t>
      </w:r>
      <w:r w:rsidR="00073137">
        <w:t>The high application success rates</w:t>
      </w:r>
      <w:r w:rsidR="00F00EDD">
        <w:t xml:space="preserve"> in both pilot areas</w:t>
      </w:r>
      <w:r w:rsidR="00073137">
        <w:t xml:space="preserve"> reflect intensive input from </w:t>
      </w:r>
      <w:proofErr w:type="spellStart"/>
      <w:r w:rsidR="00073137">
        <w:t>FSOs</w:t>
      </w:r>
      <w:proofErr w:type="spellEnd"/>
      <w:r w:rsidR="00073137">
        <w:t xml:space="preserve"> and H</w:t>
      </w:r>
      <w:r w:rsidR="00F00EDD">
        <w:t>istoric England</w:t>
      </w:r>
      <w:r w:rsidR="00073137">
        <w:t xml:space="preserve"> staff to support those responsible for places of worship </w:t>
      </w:r>
      <w:r w:rsidR="00C47F83">
        <w:t>to prioritise suitable works</w:t>
      </w:r>
      <w:r w:rsidR="00073137">
        <w:t xml:space="preserve"> and prepa</w:t>
      </w:r>
      <w:r w:rsidR="00C47F83">
        <w:t>re</w:t>
      </w:r>
      <w:r w:rsidR="00073137">
        <w:t xml:space="preserve"> their applications. </w:t>
      </w:r>
    </w:p>
    <w:p w14:paraId="72F494DA" w14:textId="5ABCBF01" w:rsidR="003253D2" w:rsidRDefault="003253D2" w:rsidP="003253D2">
      <w:pPr>
        <w:pStyle w:val="Caption"/>
      </w:pPr>
      <w:bookmarkStart w:id="51" w:name="_Ref18269001"/>
      <w:r>
        <w:t xml:space="preserve">Figure </w:t>
      </w:r>
      <w:r w:rsidR="00296F2F">
        <w:rPr>
          <w:noProof/>
        </w:rPr>
        <w:fldChar w:fldCharType="begin"/>
      </w:r>
      <w:r w:rsidR="00296F2F">
        <w:rPr>
          <w:noProof/>
        </w:rPr>
        <w:instrText xml:space="preserve"> SEQ Figure </w:instrText>
      </w:r>
      <w:r w:rsidR="00296F2F">
        <w:rPr>
          <w:noProof/>
        </w:rPr>
        <w:fldChar w:fldCharType="separate"/>
      </w:r>
      <w:r w:rsidR="008C7388">
        <w:rPr>
          <w:noProof/>
        </w:rPr>
        <w:t>15</w:t>
      </w:r>
      <w:r w:rsidR="00296F2F">
        <w:rPr>
          <w:noProof/>
        </w:rPr>
        <w:fldChar w:fldCharType="end"/>
      </w:r>
      <w:bookmarkEnd w:id="51"/>
      <w:r>
        <w:tab/>
        <w:t>Table of pre-April 2019 grant application outcomes for each of the pilot areas</w:t>
      </w:r>
    </w:p>
    <w:tbl>
      <w:tblPr>
        <w:tblStyle w:val="Frontier"/>
        <w:tblW w:w="7465" w:type="dxa"/>
        <w:tblLayout w:type="fixed"/>
        <w:tblLook w:val="0420" w:firstRow="1" w:lastRow="0" w:firstColumn="0" w:lastColumn="0" w:noHBand="0" w:noVBand="1"/>
      </w:tblPr>
      <w:tblGrid>
        <w:gridCol w:w="1703"/>
        <w:gridCol w:w="1921"/>
        <w:gridCol w:w="1921"/>
        <w:gridCol w:w="1920"/>
      </w:tblGrid>
      <w:tr w:rsidR="003253D2" w:rsidRPr="00263104" w14:paraId="6456081C" w14:textId="77777777" w:rsidTr="003253D2">
        <w:trPr>
          <w:cnfStyle w:val="100000000000" w:firstRow="1" w:lastRow="0" w:firstColumn="0" w:lastColumn="0" w:oddVBand="0" w:evenVBand="0" w:oddHBand="0" w:evenHBand="0" w:firstRowFirstColumn="0" w:firstRowLastColumn="0" w:lastRowFirstColumn="0" w:lastRowLastColumn="0"/>
          <w:trHeight w:val="20"/>
          <w:tblHeader/>
        </w:trPr>
        <w:tc>
          <w:tcPr>
            <w:tcW w:w="1140" w:type="pct"/>
          </w:tcPr>
          <w:p w14:paraId="2BFF6090" w14:textId="77777777" w:rsidR="003253D2" w:rsidRPr="00263104" w:rsidRDefault="003253D2" w:rsidP="00200982">
            <w:pPr>
              <w:pStyle w:val="TableHeadingLeft"/>
            </w:pPr>
          </w:p>
        </w:tc>
        <w:tc>
          <w:tcPr>
            <w:tcW w:w="1287" w:type="pct"/>
            <w:vAlign w:val="center"/>
          </w:tcPr>
          <w:p w14:paraId="7F284768" w14:textId="77777777" w:rsidR="003253D2" w:rsidRPr="00263104" w:rsidRDefault="003253D2" w:rsidP="003253D2">
            <w:pPr>
              <w:pStyle w:val="TableHeadingRight"/>
              <w:jc w:val="center"/>
            </w:pPr>
            <w:r>
              <w:t>Applications</w:t>
            </w:r>
          </w:p>
        </w:tc>
        <w:tc>
          <w:tcPr>
            <w:tcW w:w="1287" w:type="pct"/>
            <w:vAlign w:val="center"/>
          </w:tcPr>
          <w:p w14:paraId="47484B7B" w14:textId="77777777" w:rsidR="003253D2" w:rsidRPr="00263104" w:rsidRDefault="003253D2" w:rsidP="003253D2">
            <w:pPr>
              <w:pStyle w:val="TableHeadingRight"/>
              <w:jc w:val="center"/>
            </w:pPr>
            <w:r>
              <w:t>Grants awarded</w:t>
            </w:r>
          </w:p>
        </w:tc>
        <w:tc>
          <w:tcPr>
            <w:tcW w:w="1287" w:type="pct"/>
            <w:vAlign w:val="center"/>
          </w:tcPr>
          <w:p w14:paraId="3B847A56" w14:textId="0EF33A7A" w:rsidR="003253D2" w:rsidRPr="00263104" w:rsidRDefault="003253D2" w:rsidP="003253D2">
            <w:pPr>
              <w:pStyle w:val="TableHeadingRight"/>
              <w:jc w:val="center"/>
            </w:pPr>
            <w:r>
              <w:t xml:space="preserve">Grants </w:t>
            </w:r>
            <w:r w:rsidR="003E0DCC">
              <w:t xml:space="preserve">initially </w:t>
            </w:r>
            <w:r>
              <w:t>declined</w:t>
            </w:r>
            <w:r w:rsidR="00073137">
              <w:t>/deferred</w:t>
            </w:r>
          </w:p>
        </w:tc>
      </w:tr>
      <w:tr w:rsidR="003253D2" w:rsidRPr="007F007E" w14:paraId="3C3B0926" w14:textId="77777777" w:rsidTr="003253D2">
        <w:trPr>
          <w:cnfStyle w:val="000000100000" w:firstRow="0" w:lastRow="0" w:firstColumn="0" w:lastColumn="0" w:oddVBand="0" w:evenVBand="0" w:oddHBand="1" w:evenHBand="0" w:firstRowFirstColumn="0" w:firstRowLastColumn="0" w:lastRowFirstColumn="0" w:lastRowLastColumn="0"/>
          <w:trHeight w:val="20"/>
        </w:trPr>
        <w:tc>
          <w:tcPr>
            <w:tcW w:w="1140" w:type="pct"/>
          </w:tcPr>
          <w:p w14:paraId="53821654" w14:textId="77777777" w:rsidR="003253D2" w:rsidRPr="00D77DD0" w:rsidRDefault="003253D2" w:rsidP="003253D2">
            <w:pPr>
              <w:pStyle w:val="TableHeadingRight"/>
              <w:jc w:val="left"/>
            </w:pPr>
            <w:r>
              <w:t>Suffolk</w:t>
            </w:r>
          </w:p>
        </w:tc>
        <w:tc>
          <w:tcPr>
            <w:tcW w:w="1287" w:type="pct"/>
            <w:vAlign w:val="center"/>
          </w:tcPr>
          <w:p w14:paraId="409F6D88" w14:textId="77777777" w:rsidR="003253D2" w:rsidRPr="007F007E" w:rsidRDefault="003253D2" w:rsidP="003253D2">
            <w:pPr>
              <w:pStyle w:val="TableTextRight"/>
              <w:jc w:val="center"/>
            </w:pPr>
            <w:r>
              <w:t>27</w:t>
            </w:r>
          </w:p>
        </w:tc>
        <w:tc>
          <w:tcPr>
            <w:tcW w:w="1287" w:type="pct"/>
            <w:vAlign w:val="center"/>
          </w:tcPr>
          <w:p w14:paraId="3F39CC27" w14:textId="77777777" w:rsidR="003253D2" w:rsidRPr="007F007E" w:rsidRDefault="003253D2" w:rsidP="003253D2">
            <w:pPr>
              <w:pStyle w:val="TableTextRight"/>
              <w:jc w:val="center"/>
            </w:pPr>
            <w:r>
              <w:t>27</w:t>
            </w:r>
          </w:p>
        </w:tc>
        <w:tc>
          <w:tcPr>
            <w:tcW w:w="1287" w:type="pct"/>
            <w:vAlign w:val="center"/>
          </w:tcPr>
          <w:p w14:paraId="2759D487" w14:textId="77777777" w:rsidR="003253D2" w:rsidRPr="007F007E" w:rsidRDefault="003253D2" w:rsidP="003253D2">
            <w:pPr>
              <w:pStyle w:val="TableTextRight"/>
              <w:jc w:val="center"/>
            </w:pPr>
            <w:r>
              <w:t>0</w:t>
            </w:r>
          </w:p>
        </w:tc>
      </w:tr>
      <w:tr w:rsidR="003253D2" w:rsidRPr="007F007E" w14:paraId="6E1113E0" w14:textId="77777777" w:rsidTr="003253D2">
        <w:trPr>
          <w:trHeight w:val="20"/>
        </w:trPr>
        <w:tc>
          <w:tcPr>
            <w:tcW w:w="1140" w:type="pct"/>
          </w:tcPr>
          <w:p w14:paraId="3FDAC2EF" w14:textId="77777777" w:rsidR="003253D2" w:rsidRPr="00D77DD0" w:rsidRDefault="003253D2" w:rsidP="003253D2">
            <w:pPr>
              <w:pStyle w:val="TableHeadingRight"/>
              <w:jc w:val="left"/>
            </w:pPr>
            <w:r>
              <w:t>Greater Manchester</w:t>
            </w:r>
          </w:p>
        </w:tc>
        <w:tc>
          <w:tcPr>
            <w:tcW w:w="1287" w:type="pct"/>
            <w:vAlign w:val="center"/>
          </w:tcPr>
          <w:p w14:paraId="46751348" w14:textId="77777777" w:rsidR="003253D2" w:rsidRPr="007F007E" w:rsidRDefault="003253D2" w:rsidP="003253D2">
            <w:pPr>
              <w:pStyle w:val="TableTextRight"/>
              <w:jc w:val="center"/>
            </w:pPr>
            <w:r>
              <w:t>39</w:t>
            </w:r>
          </w:p>
        </w:tc>
        <w:tc>
          <w:tcPr>
            <w:tcW w:w="1287" w:type="pct"/>
            <w:vAlign w:val="center"/>
          </w:tcPr>
          <w:p w14:paraId="14717D70" w14:textId="77777777" w:rsidR="003253D2" w:rsidRPr="007F007E" w:rsidRDefault="003253D2" w:rsidP="003253D2">
            <w:pPr>
              <w:pStyle w:val="TableTextRight"/>
              <w:jc w:val="center"/>
            </w:pPr>
            <w:r>
              <w:t>27</w:t>
            </w:r>
          </w:p>
        </w:tc>
        <w:tc>
          <w:tcPr>
            <w:tcW w:w="1287" w:type="pct"/>
            <w:vAlign w:val="center"/>
          </w:tcPr>
          <w:p w14:paraId="60E5E1B7" w14:textId="77777777" w:rsidR="003253D2" w:rsidRPr="007F007E" w:rsidRDefault="003253D2" w:rsidP="003253D2">
            <w:pPr>
              <w:pStyle w:val="TableTextRight"/>
              <w:jc w:val="center"/>
            </w:pPr>
            <w:r>
              <w:t>5</w:t>
            </w:r>
          </w:p>
        </w:tc>
      </w:tr>
      <w:tr w:rsidR="003253D2" w:rsidRPr="00263104" w14:paraId="58DC5272" w14:textId="77777777" w:rsidTr="003253D2">
        <w:trPr>
          <w:cnfStyle w:val="000000100000" w:firstRow="0" w:lastRow="0" w:firstColumn="0" w:lastColumn="0" w:oddVBand="0" w:evenVBand="0" w:oddHBand="1" w:evenHBand="0" w:firstRowFirstColumn="0" w:firstRowLastColumn="0" w:lastRowFirstColumn="0" w:lastRowLastColumn="0"/>
          <w:trHeight w:val="20"/>
        </w:trPr>
        <w:tc>
          <w:tcPr>
            <w:tcW w:w="1140" w:type="pct"/>
          </w:tcPr>
          <w:p w14:paraId="203475E2" w14:textId="77777777" w:rsidR="003253D2" w:rsidRPr="009D0573" w:rsidRDefault="003253D2" w:rsidP="003253D2">
            <w:pPr>
              <w:pStyle w:val="TableHeadingRight"/>
              <w:jc w:val="left"/>
            </w:pPr>
            <w:r>
              <w:t>Total</w:t>
            </w:r>
          </w:p>
        </w:tc>
        <w:tc>
          <w:tcPr>
            <w:tcW w:w="1287" w:type="pct"/>
            <w:vAlign w:val="center"/>
          </w:tcPr>
          <w:p w14:paraId="179B1C2C" w14:textId="77777777" w:rsidR="003253D2" w:rsidRPr="00263104" w:rsidRDefault="003253D2" w:rsidP="003253D2">
            <w:pPr>
              <w:pStyle w:val="TableTextRight"/>
              <w:jc w:val="center"/>
            </w:pPr>
            <w:r>
              <w:t>66</w:t>
            </w:r>
          </w:p>
        </w:tc>
        <w:tc>
          <w:tcPr>
            <w:tcW w:w="1287" w:type="pct"/>
            <w:vAlign w:val="center"/>
          </w:tcPr>
          <w:p w14:paraId="349478E3" w14:textId="77777777" w:rsidR="003253D2" w:rsidRPr="00263104" w:rsidRDefault="003253D2" w:rsidP="003253D2">
            <w:pPr>
              <w:pStyle w:val="TableTextRight"/>
              <w:jc w:val="center"/>
            </w:pPr>
            <w:r>
              <w:t>54</w:t>
            </w:r>
          </w:p>
        </w:tc>
        <w:tc>
          <w:tcPr>
            <w:tcW w:w="1287" w:type="pct"/>
            <w:vAlign w:val="center"/>
          </w:tcPr>
          <w:p w14:paraId="3EEE5915" w14:textId="77777777" w:rsidR="003253D2" w:rsidRPr="00263104" w:rsidRDefault="003253D2" w:rsidP="003253D2">
            <w:pPr>
              <w:pStyle w:val="TableTextRight"/>
              <w:jc w:val="center"/>
            </w:pPr>
            <w:r>
              <w:t>5</w:t>
            </w:r>
          </w:p>
        </w:tc>
      </w:tr>
    </w:tbl>
    <w:p w14:paraId="1753B4C3" w14:textId="22632B54" w:rsidR="003253D2" w:rsidRPr="001631D3" w:rsidRDefault="003253D2" w:rsidP="00200982">
      <w:pPr>
        <w:pStyle w:val="Source"/>
      </w:pPr>
      <w:r>
        <w:t>Source</w:t>
      </w:r>
      <w:r w:rsidRPr="001631D3">
        <w:t xml:space="preserve">: </w:t>
      </w:r>
      <w:r>
        <w:tab/>
      </w:r>
      <w:r w:rsidR="00C053AA">
        <w:t>H</w:t>
      </w:r>
      <w:r w:rsidR="002978E4">
        <w:t xml:space="preserve">istoric </w:t>
      </w:r>
      <w:r w:rsidR="00C053AA">
        <w:t>E</w:t>
      </w:r>
      <w:r w:rsidR="002978E4">
        <w:t>ngland</w:t>
      </w:r>
      <w:r w:rsidR="00C053AA">
        <w:t xml:space="preserve"> data (</w:t>
      </w:r>
      <w:r w:rsidR="005C2CC0">
        <w:t>July 2019</w:t>
      </w:r>
      <w:r w:rsidR="00C053AA">
        <w:t>)</w:t>
      </w:r>
    </w:p>
    <w:p w14:paraId="014A4C0C" w14:textId="77777777" w:rsidR="003253D2" w:rsidRDefault="003253D2" w:rsidP="00200982">
      <w:pPr>
        <w:pStyle w:val="Source"/>
      </w:pPr>
      <w:r>
        <w:t>Note:</w:t>
      </w:r>
      <w:r>
        <w:tab/>
        <w:t>7 grants were awarded in April 2019, to places of worship which applied in Greater Manchester pre</w:t>
      </w:r>
      <w:r w:rsidR="0094778A">
        <w:t>-</w:t>
      </w:r>
      <w:r>
        <w:t>April</w:t>
      </w:r>
      <w:r w:rsidR="009C43C5">
        <w:t xml:space="preserve"> </w:t>
      </w:r>
      <w:r>
        <w:t>2019. These have not been included in the table above.</w:t>
      </w:r>
    </w:p>
    <w:p w14:paraId="1A542C79" w14:textId="77777777" w:rsidR="00544DE3" w:rsidRDefault="00544DE3" w:rsidP="003253D2">
      <w:pPr>
        <w:pStyle w:val="ListBullet1"/>
        <w:numPr>
          <w:ilvl w:val="0"/>
          <w:numId w:val="0"/>
        </w:numPr>
        <w:ind w:left="340" w:hanging="340"/>
      </w:pPr>
    </w:p>
    <w:p w14:paraId="2A3AD5B5" w14:textId="08B90403" w:rsidR="003253D2" w:rsidRDefault="00544DE3" w:rsidP="00544DE3">
      <w:r>
        <w:t xml:space="preserve">The distribution of successful grant awards across the denominations is shown in </w:t>
      </w:r>
      <w:r>
        <w:fldChar w:fldCharType="begin"/>
      </w:r>
      <w:r>
        <w:instrText xml:space="preserve"> REF _Ref18269260 \h </w:instrText>
      </w:r>
      <w:r>
        <w:fldChar w:fldCharType="separate"/>
      </w:r>
      <w:r w:rsidR="008C7388">
        <w:t xml:space="preserve">Figure </w:t>
      </w:r>
      <w:r w:rsidR="008C7388">
        <w:rPr>
          <w:noProof/>
        </w:rPr>
        <w:t>16</w:t>
      </w:r>
      <w:r>
        <w:fldChar w:fldCharType="end"/>
      </w:r>
      <w:r>
        <w:t>.</w:t>
      </w:r>
      <w:r w:rsidR="005515C0">
        <w:t xml:space="preserve"> The data suggest</w:t>
      </w:r>
      <w:r w:rsidR="007740E1">
        <w:t>s</w:t>
      </w:r>
      <w:r w:rsidR="005515C0">
        <w:t xml:space="preserve"> that the grant applications </w:t>
      </w:r>
      <w:r w:rsidR="00466B66">
        <w:t xml:space="preserve">initially </w:t>
      </w:r>
      <w:r w:rsidR="005515C0">
        <w:t>declined</w:t>
      </w:r>
      <w:r w:rsidR="00466B66">
        <w:t xml:space="preserve"> or deferred</w:t>
      </w:r>
      <w:r w:rsidR="005515C0">
        <w:t xml:space="preserve"> in Greater Manchester were from the Jewish listed place of worship and the remainder were Church of England. In line with the applications received, grant awards were made to more Roman Catholic listed places of worship in Greater Manchester than in Suffolk.</w:t>
      </w:r>
    </w:p>
    <w:tbl>
      <w:tblPr>
        <w:tblW w:w="7940" w:type="dxa"/>
        <w:tblLayout w:type="fixed"/>
        <w:tblCellMar>
          <w:left w:w="0" w:type="dxa"/>
          <w:right w:w="0" w:type="dxa"/>
        </w:tblCellMar>
        <w:tblLook w:val="04A0" w:firstRow="1" w:lastRow="0" w:firstColumn="1" w:lastColumn="0" w:noHBand="0" w:noVBand="1"/>
      </w:tblPr>
      <w:tblGrid>
        <w:gridCol w:w="7940"/>
      </w:tblGrid>
      <w:tr w:rsidR="00F05870" w14:paraId="66D9BFF1" w14:textId="77777777" w:rsidTr="00F05870">
        <w:tc>
          <w:tcPr>
            <w:tcW w:w="5000" w:type="pct"/>
            <w:noWrap/>
          </w:tcPr>
          <w:p w14:paraId="2E254521" w14:textId="767B229E" w:rsidR="00F05870" w:rsidRPr="00F52EB6" w:rsidRDefault="00F05870" w:rsidP="00200982">
            <w:pPr>
              <w:pStyle w:val="Caption"/>
            </w:pPr>
            <w:bookmarkStart w:id="52" w:name="_Ref18269260"/>
            <w:r>
              <w:t xml:space="preserve">Figure </w:t>
            </w:r>
            <w:r w:rsidR="00296F2F">
              <w:rPr>
                <w:noProof/>
              </w:rPr>
              <w:fldChar w:fldCharType="begin"/>
            </w:r>
            <w:r w:rsidR="00296F2F">
              <w:rPr>
                <w:noProof/>
              </w:rPr>
              <w:instrText xml:space="preserve"> SEQ Figure </w:instrText>
            </w:r>
            <w:r w:rsidR="00296F2F">
              <w:rPr>
                <w:noProof/>
              </w:rPr>
              <w:fldChar w:fldCharType="separate"/>
            </w:r>
            <w:r w:rsidR="008C7388">
              <w:rPr>
                <w:noProof/>
              </w:rPr>
              <w:t>16</w:t>
            </w:r>
            <w:r w:rsidR="00296F2F">
              <w:rPr>
                <w:noProof/>
              </w:rPr>
              <w:fldChar w:fldCharType="end"/>
            </w:r>
            <w:bookmarkEnd w:id="52"/>
            <w:r>
              <w:tab/>
              <w:t>Total grant</w:t>
            </w:r>
            <w:r w:rsidR="005D6EA4">
              <w:t>s</w:t>
            </w:r>
            <w:r>
              <w:t xml:space="preserve"> awarded by denomination/faith group, in each pilot area pre-April 2019</w:t>
            </w:r>
          </w:p>
        </w:tc>
      </w:tr>
      <w:tr w:rsidR="00F05870" w14:paraId="460EFE84" w14:textId="77777777" w:rsidTr="00F05870">
        <w:tc>
          <w:tcPr>
            <w:tcW w:w="5000" w:type="pct"/>
            <w:noWrap/>
          </w:tcPr>
          <w:p w14:paraId="4AA5648B" w14:textId="77777777" w:rsidR="00F05870" w:rsidRDefault="00F05870" w:rsidP="00200982">
            <w:pPr>
              <w:pStyle w:val="GraphicLeft"/>
              <w:keepNext/>
            </w:pPr>
            <w:r>
              <w:rPr>
                <w:noProof/>
                <w:lang w:eastAsia="en-GB"/>
              </w:rPr>
              <w:drawing>
                <wp:inline distT="0" distB="0" distL="0" distR="0" wp14:anchorId="0984BC88" wp14:editId="5AA63DEA">
                  <wp:extent cx="5033010" cy="2947988"/>
                  <wp:effectExtent l="0" t="0" r="0" b="0"/>
                  <wp:docPr id="8" name="Chart 8" descr="Graph of total grants awarded by denomination/faith group, in each pilot area pre-April 2019. In Suffolk the faith group with the highest number of grants awarded was the Church of England. In Manchester Roman Catholic places of worship received the highest number of grants awarded. ">
                    <a:extLst xmlns:a="http://schemas.openxmlformats.org/drawingml/2006/main">
                      <a:ext uri="{FF2B5EF4-FFF2-40B4-BE49-F238E27FC236}">
                        <a16:creationId xmlns:a16="http://schemas.microsoft.com/office/drawing/2014/main" id="{C6A9FC6B-BDE6-49CC-9C0A-96C4EFB18A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F05870" w14:paraId="103AE918" w14:textId="77777777" w:rsidTr="00F05870">
        <w:tc>
          <w:tcPr>
            <w:tcW w:w="5000" w:type="pct"/>
            <w:noWrap/>
          </w:tcPr>
          <w:p w14:paraId="4846D582" w14:textId="5181F654" w:rsidR="00F05870" w:rsidRDefault="00F05870" w:rsidP="00200982">
            <w:pPr>
              <w:pStyle w:val="Source"/>
            </w:pPr>
            <w:r>
              <w:t>Source</w:t>
            </w:r>
            <w:r w:rsidRPr="007C15CB">
              <w:t>:</w:t>
            </w:r>
            <w:r w:rsidRPr="007C15CB">
              <w:tab/>
            </w:r>
            <w:r w:rsidR="00C053AA">
              <w:t>H</w:t>
            </w:r>
            <w:r w:rsidR="002978E4">
              <w:t xml:space="preserve">istoric </w:t>
            </w:r>
            <w:r w:rsidR="00C053AA">
              <w:t>E</w:t>
            </w:r>
            <w:r w:rsidR="002978E4">
              <w:t>ngland</w:t>
            </w:r>
            <w:r w:rsidR="00C053AA">
              <w:t xml:space="preserve"> data (</w:t>
            </w:r>
            <w:r w:rsidR="005C2CC0">
              <w:t>July 2019</w:t>
            </w:r>
            <w:r w:rsidR="00C053AA">
              <w:t>)</w:t>
            </w:r>
          </w:p>
          <w:p w14:paraId="6079C7F9" w14:textId="77777777" w:rsidR="00F05870" w:rsidRDefault="00F05870" w:rsidP="00200982">
            <w:pPr>
              <w:pStyle w:val="Source"/>
            </w:pPr>
            <w:r>
              <w:t>Note:</w:t>
            </w:r>
            <w:r>
              <w:tab/>
              <w:t>7 grants were awarded in April 2019, to places of worship which applied in Greater Manchester pre</w:t>
            </w:r>
            <w:r w:rsidR="0094778A">
              <w:t>-</w:t>
            </w:r>
            <w:r>
              <w:t>April</w:t>
            </w:r>
            <w:r w:rsidR="009C43C5">
              <w:t xml:space="preserve"> </w:t>
            </w:r>
            <w:r>
              <w:t>2019. These have not been included in the chart above.</w:t>
            </w:r>
          </w:p>
          <w:p w14:paraId="3AF97CF0" w14:textId="77777777" w:rsidR="004A5367" w:rsidRPr="00F05870" w:rsidRDefault="004A5367" w:rsidP="005515C0">
            <w:pPr>
              <w:pStyle w:val="TableTextLeft"/>
              <w:rPr>
                <w:highlight w:val="cyan"/>
              </w:rPr>
            </w:pPr>
          </w:p>
        </w:tc>
      </w:tr>
    </w:tbl>
    <w:p w14:paraId="3F0CF265" w14:textId="6BFED44D" w:rsidR="00B44724" w:rsidRPr="001631D3" w:rsidRDefault="00AB13C4" w:rsidP="005515C0">
      <w:r>
        <w:t xml:space="preserve">On the fourth output – value of budget allocated to each area </w:t>
      </w:r>
      <w:r w:rsidR="007740E1">
        <w:t>–</w:t>
      </w:r>
      <w:r>
        <w:t xml:space="preserve"> t</w:t>
      </w:r>
      <w:r w:rsidR="005515C0">
        <w:t xml:space="preserve">he value of grants awarded is shown in </w:t>
      </w:r>
      <w:r w:rsidR="005515C0">
        <w:fldChar w:fldCharType="begin"/>
      </w:r>
      <w:r w:rsidR="005515C0">
        <w:instrText xml:space="preserve"> REF _Ref18269586 \h </w:instrText>
      </w:r>
      <w:r w:rsidR="005515C0">
        <w:fldChar w:fldCharType="separate"/>
      </w:r>
      <w:r w:rsidR="008C7388">
        <w:t xml:space="preserve">Figure </w:t>
      </w:r>
      <w:r w:rsidR="008C7388">
        <w:rPr>
          <w:noProof/>
        </w:rPr>
        <w:t>17</w:t>
      </w:r>
      <w:r w:rsidR="005515C0">
        <w:fldChar w:fldCharType="end"/>
      </w:r>
      <w:r w:rsidR="005515C0">
        <w:t>. This shows that despite exactly the same number of grants being awarded in each of the areas, Greater Manchester received slightly more grant funding than Suffolk (£229,041 compared with £212,479 respectively). This implies an average grant award per listed place of worship of £8,483 in Greater Manchester and £7,870 in Suffolk.</w:t>
      </w:r>
    </w:p>
    <w:tbl>
      <w:tblPr>
        <w:tblW w:w="7940" w:type="dxa"/>
        <w:tblLayout w:type="fixed"/>
        <w:tblCellMar>
          <w:left w:w="0" w:type="dxa"/>
          <w:right w:w="0" w:type="dxa"/>
        </w:tblCellMar>
        <w:tblLook w:val="04A0" w:firstRow="1" w:lastRow="0" w:firstColumn="1" w:lastColumn="0" w:noHBand="0" w:noVBand="1"/>
      </w:tblPr>
      <w:tblGrid>
        <w:gridCol w:w="7940"/>
      </w:tblGrid>
      <w:tr w:rsidR="00B44724" w14:paraId="37C47562" w14:textId="77777777" w:rsidTr="00B44724">
        <w:tc>
          <w:tcPr>
            <w:tcW w:w="5000" w:type="pct"/>
            <w:noWrap/>
          </w:tcPr>
          <w:p w14:paraId="6EBBDAC4" w14:textId="3570D62E" w:rsidR="00B44724" w:rsidRPr="00F52EB6" w:rsidRDefault="00B44724" w:rsidP="00200982">
            <w:pPr>
              <w:pStyle w:val="Caption"/>
            </w:pPr>
            <w:bookmarkStart w:id="53" w:name="_Ref18269586"/>
            <w:r>
              <w:t xml:space="preserve">Figure </w:t>
            </w:r>
            <w:r w:rsidR="00296F2F">
              <w:rPr>
                <w:noProof/>
              </w:rPr>
              <w:fldChar w:fldCharType="begin"/>
            </w:r>
            <w:r w:rsidR="00296F2F">
              <w:rPr>
                <w:noProof/>
              </w:rPr>
              <w:instrText xml:space="preserve"> SEQ Figure </w:instrText>
            </w:r>
            <w:r w:rsidR="00296F2F">
              <w:rPr>
                <w:noProof/>
              </w:rPr>
              <w:fldChar w:fldCharType="separate"/>
            </w:r>
            <w:r w:rsidR="008C7388">
              <w:rPr>
                <w:noProof/>
              </w:rPr>
              <w:t>17</w:t>
            </w:r>
            <w:r w:rsidR="00296F2F">
              <w:rPr>
                <w:noProof/>
              </w:rPr>
              <w:fldChar w:fldCharType="end"/>
            </w:r>
            <w:bookmarkEnd w:id="53"/>
            <w:r>
              <w:tab/>
              <w:t>Value of all grants awarded pre-April 2019 across pilot areas and denomination/faith groups</w:t>
            </w:r>
          </w:p>
        </w:tc>
      </w:tr>
      <w:tr w:rsidR="00B44724" w14:paraId="7FA88741" w14:textId="77777777" w:rsidTr="00B44724">
        <w:tc>
          <w:tcPr>
            <w:tcW w:w="5000" w:type="pct"/>
            <w:noWrap/>
          </w:tcPr>
          <w:tbl>
            <w:tblPr>
              <w:tblStyle w:val="Frontier"/>
              <w:tblW w:w="7940" w:type="dxa"/>
              <w:tblLayout w:type="fixed"/>
              <w:tblLook w:val="0420" w:firstRow="1" w:lastRow="0" w:firstColumn="0" w:lastColumn="0" w:noHBand="0" w:noVBand="1"/>
            </w:tblPr>
            <w:tblGrid>
              <w:gridCol w:w="1417"/>
              <w:gridCol w:w="1304"/>
              <w:gridCol w:w="1305"/>
              <w:gridCol w:w="1304"/>
              <w:gridCol w:w="1305"/>
              <w:gridCol w:w="1305"/>
            </w:tblGrid>
            <w:tr w:rsidR="00B44724" w:rsidRPr="00263104" w14:paraId="441D51DA" w14:textId="77777777" w:rsidTr="00B44724">
              <w:trPr>
                <w:cnfStyle w:val="100000000000" w:firstRow="1" w:lastRow="0" w:firstColumn="0" w:lastColumn="0" w:oddVBand="0" w:evenVBand="0" w:oddHBand="0" w:evenHBand="0" w:firstRowFirstColumn="0" w:firstRowLastColumn="0" w:lastRowFirstColumn="0" w:lastRowLastColumn="0"/>
                <w:trHeight w:val="20"/>
                <w:tblHeader/>
              </w:trPr>
              <w:tc>
                <w:tcPr>
                  <w:tcW w:w="892" w:type="pct"/>
                </w:tcPr>
                <w:p w14:paraId="06D804E6" w14:textId="77777777" w:rsidR="00B44724" w:rsidRPr="00263104" w:rsidRDefault="00B44724" w:rsidP="00B44724">
                  <w:pPr>
                    <w:pStyle w:val="TableHeadingLeft"/>
                  </w:pPr>
                </w:p>
              </w:tc>
              <w:tc>
                <w:tcPr>
                  <w:tcW w:w="821" w:type="pct"/>
                  <w:vAlign w:val="center"/>
                </w:tcPr>
                <w:p w14:paraId="2840AC4B" w14:textId="28404F1A" w:rsidR="00B44724" w:rsidRPr="00263104" w:rsidRDefault="00B44724" w:rsidP="00B44724">
                  <w:pPr>
                    <w:pStyle w:val="TableHeadingRight"/>
                    <w:jc w:val="left"/>
                  </w:pPr>
                  <w:r>
                    <w:t>C</w:t>
                  </w:r>
                  <w:r w:rsidR="00E53DFA">
                    <w:t xml:space="preserve">hurch of </w:t>
                  </w:r>
                  <w:r>
                    <w:t>E</w:t>
                  </w:r>
                  <w:r w:rsidR="00E53DFA">
                    <w:t>ngland</w:t>
                  </w:r>
                </w:p>
              </w:tc>
              <w:tc>
                <w:tcPr>
                  <w:tcW w:w="822" w:type="pct"/>
                  <w:vAlign w:val="center"/>
                </w:tcPr>
                <w:p w14:paraId="541E90B0" w14:textId="6585E174" w:rsidR="00B44724" w:rsidRPr="00263104" w:rsidRDefault="00B44724" w:rsidP="00B44724">
                  <w:pPr>
                    <w:pStyle w:val="TableHeadingRight"/>
                    <w:jc w:val="left"/>
                  </w:pPr>
                  <w:r>
                    <w:t>R</w:t>
                  </w:r>
                  <w:r w:rsidR="00E53DFA">
                    <w:t xml:space="preserve">oman </w:t>
                  </w:r>
                  <w:r>
                    <w:t>C</w:t>
                  </w:r>
                  <w:r w:rsidR="00E53DFA">
                    <w:t>atholic</w:t>
                  </w:r>
                </w:p>
              </w:tc>
              <w:tc>
                <w:tcPr>
                  <w:tcW w:w="821" w:type="pct"/>
                  <w:vAlign w:val="center"/>
                </w:tcPr>
                <w:p w14:paraId="33A188CE" w14:textId="77777777" w:rsidR="00B44724" w:rsidRPr="00263104" w:rsidRDefault="00B44724" w:rsidP="00B44724">
                  <w:pPr>
                    <w:pStyle w:val="TableHeadingRight"/>
                    <w:jc w:val="left"/>
                  </w:pPr>
                  <w:r>
                    <w:t>Unitarian</w:t>
                  </w:r>
                </w:p>
              </w:tc>
              <w:tc>
                <w:tcPr>
                  <w:tcW w:w="822" w:type="pct"/>
                  <w:vAlign w:val="center"/>
                </w:tcPr>
                <w:p w14:paraId="570A0AA5" w14:textId="77777777" w:rsidR="00B44724" w:rsidRDefault="00B44724" w:rsidP="00B44724">
                  <w:pPr>
                    <w:pStyle w:val="TableHeadingRight"/>
                    <w:jc w:val="left"/>
                  </w:pPr>
                  <w:r>
                    <w:t>Methodist</w:t>
                  </w:r>
                </w:p>
              </w:tc>
              <w:tc>
                <w:tcPr>
                  <w:tcW w:w="822" w:type="pct"/>
                  <w:vAlign w:val="center"/>
                </w:tcPr>
                <w:p w14:paraId="3747448B" w14:textId="77777777" w:rsidR="00B44724" w:rsidRDefault="00B44724" w:rsidP="00B44724">
                  <w:pPr>
                    <w:pStyle w:val="TableHeadingRight"/>
                    <w:jc w:val="left"/>
                  </w:pPr>
                  <w:r>
                    <w:t>Total</w:t>
                  </w:r>
                </w:p>
              </w:tc>
            </w:tr>
            <w:tr w:rsidR="00B44724" w:rsidRPr="007F007E" w14:paraId="71392D73" w14:textId="77777777" w:rsidTr="00B44724">
              <w:trPr>
                <w:cnfStyle w:val="000000100000" w:firstRow="0" w:lastRow="0" w:firstColumn="0" w:lastColumn="0" w:oddVBand="0" w:evenVBand="0" w:oddHBand="1" w:evenHBand="0" w:firstRowFirstColumn="0" w:firstRowLastColumn="0" w:lastRowFirstColumn="0" w:lastRowLastColumn="0"/>
                <w:trHeight w:val="20"/>
              </w:trPr>
              <w:tc>
                <w:tcPr>
                  <w:tcW w:w="892" w:type="pct"/>
                </w:tcPr>
                <w:p w14:paraId="33D9EB5E" w14:textId="77777777" w:rsidR="00B44724" w:rsidRPr="00D77DD0" w:rsidRDefault="00B44724" w:rsidP="00B44724">
                  <w:pPr>
                    <w:pStyle w:val="TableHeadingRight"/>
                    <w:jc w:val="left"/>
                  </w:pPr>
                  <w:r>
                    <w:t>Suffolk</w:t>
                  </w:r>
                </w:p>
              </w:tc>
              <w:tc>
                <w:tcPr>
                  <w:tcW w:w="821" w:type="pct"/>
                  <w:vAlign w:val="center"/>
                </w:tcPr>
                <w:p w14:paraId="4A274073" w14:textId="77777777" w:rsidR="00B44724" w:rsidRPr="007F007E" w:rsidRDefault="00B44724" w:rsidP="00B44724">
                  <w:pPr>
                    <w:pStyle w:val="TableTextRight"/>
                    <w:jc w:val="left"/>
                  </w:pPr>
                  <w:r>
                    <w:t>£184,896</w:t>
                  </w:r>
                </w:p>
              </w:tc>
              <w:tc>
                <w:tcPr>
                  <w:tcW w:w="822" w:type="pct"/>
                  <w:vAlign w:val="center"/>
                </w:tcPr>
                <w:p w14:paraId="5EE06AAB" w14:textId="77777777" w:rsidR="00B44724" w:rsidRPr="007F007E" w:rsidRDefault="00B44724" w:rsidP="00B44724">
                  <w:pPr>
                    <w:pStyle w:val="TableTextRight"/>
                    <w:jc w:val="left"/>
                  </w:pPr>
                  <w:r>
                    <w:t>£18,966</w:t>
                  </w:r>
                </w:p>
              </w:tc>
              <w:tc>
                <w:tcPr>
                  <w:tcW w:w="821" w:type="pct"/>
                  <w:vAlign w:val="center"/>
                </w:tcPr>
                <w:p w14:paraId="62691BBA" w14:textId="77777777" w:rsidR="00B44724" w:rsidRPr="007F007E" w:rsidRDefault="00B44724" w:rsidP="00B44724">
                  <w:pPr>
                    <w:pStyle w:val="TableTextRight"/>
                    <w:jc w:val="left"/>
                  </w:pPr>
                  <w:r>
                    <w:t>£8,617</w:t>
                  </w:r>
                </w:p>
              </w:tc>
              <w:tc>
                <w:tcPr>
                  <w:tcW w:w="822" w:type="pct"/>
                  <w:vAlign w:val="center"/>
                </w:tcPr>
                <w:p w14:paraId="7559A734" w14:textId="77777777" w:rsidR="00B44724" w:rsidRPr="007F007E" w:rsidRDefault="00B44724" w:rsidP="00B44724">
                  <w:pPr>
                    <w:pStyle w:val="TableTextRight"/>
                    <w:jc w:val="left"/>
                  </w:pPr>
                  <w:r>
                    <w:t>£0</w:t>
                  </w:r>
                </w:p>
              </w:tc>
              <w:tc>
                <w:tcPr>
                  <w:tcW w:w="822" w:type="pct"/>
                  <w:vAlign w:val="center"/>
                </w:tcPr>
                <w:p w14:paraId="0B7060AB" w14:textId="77777777" w:rsidR="00B44724" w:rsidRDefault="00B44724" w:rsidP="00B44724">
                  <w:pPr>
                    <w:pStyle w:val="TableTextRight"/>
                    <w:jc w:val="left"/>
                  </w:pPr>
                  <w:r>
                    <w:t>£212,479</w:t>
                  </w:r>
                </w:p>
              </w:tc>
            </w:tr>
            <w:tr w:rsidR="00B44724" w:rsidRPr="007F007E" w14:paraId="0D083C57" w14:textId="77777777" w:rsidTr="00B44724">
              <w:trPr>
                <w:trHeight w:val="20"/>
              </w:trPr>
              <w:tc>
                <w:tcPr>
                  <w:tcW w:w="892" w:type="pct"/>
                </w:tcPr>
                <w:p w14:paraId="399190DC" w14:textId="77777777" w:rsidR="00B44724" w:rsidRPr="00D77DD0" w:rsidRDefault="00B44724" w:rsidP="00B44724">
                  <w:pPr>
                    <w:pStyle w:val="TableHeadingRight"/>
                    <w:jc w:val="left"/>
                  </w:pPr>
                  <w:r>
                    <w:t>Greater Manchester</w:t>
                  </w:r>
                </w:p>
              </w:tc>
              <w:tc>
                <w:tcPr>
                  <w:tcW w:w="821" w:type="pct"/>
                  <w:vAlign w:val="center"/>
                </w:tcPr>
                <w:p w14:paraId="206F19F8" w14:textId="77777777" w:rsidR="00B44724" w:rsidRPr="007F007E" w:rsidRDefault="00B44724" w:rsidP="00B44724">
                  <w:pPr>
                    <w:pStyle w:val="TableTextRight"/>
                    <w:jc w:val="left"/>
                  </w:pPr>
                  <w:r>
                    <w:t>£87,373</w:t>
                  </w:r>
                </w:p>
              </w:tc>
              <w:tc>
                <w:tcPr>
                  <w:tcW w:w="822" w:type="pct"/>
                  <w:vAlign w:val="center"/>
                </w:tcPr>
                <w:p w14:paraId="614414F6" w14:textId="77777777" w:rsidR="00B44724" w:rsidRPr="007F007E" w:rsidRDefault="00B44724" w:rsidP="00B44724">
                  <w:pPr>
                    <w:pStyle w:val="TableTextRight"/>
                    <w:jc w:val="left"/>
                  </w:pPr>
                  <w:r>
                    <w:t>£129,414</w:t>
                  </w:r>
                </w:p>
              </w:tc>
              <w:tc>
                <w:tcPr>
                  <w:tcW w:w="821" w:type="pct"/>
                  <w:vAlign w:val="center"/>
                </w:tcPr>
                <w:p w14:paraId="0BE5015B" w14:textId="77777777" w:rsidR="00B44724" w:rsidRPr="007F007E" w:rsidRDefault="00B44724" w:rsidP="00B44724">
                  <w:pPr>
                    <w:pStyle w:val="TableTextRight"/>
                    <w:jc w:val="left"/>
                  </w:pPr>
                  <w:r>
                    <w:t>£3,532</w:t>
                  </w:r>
                </w:p>
              </w:tc>
              <w:tc>
                <w:tcPr>
                  <w:tcW w:w="822" w:type="pct"/>
                  <w:vAlign w:val="center"/>
                </w:tcPr>
                <w:p w14:paraId="6B71A752" w14:textId="77777777" w:rsidR="00B44724" w:rsidRPr="007F007E" w:rsidRDefault="00B44724" w:rsidP="00B44724">
                  <w:pPr>
                    <w:pStyle w:val="TableTextRight"/>
                    <w:jc w:val="left"/>
                  </w:pPr>
                  <w:r>
                    <w:t>£8,722</w:t>
                  </w:r>
                </w:p>
              </w:tc>
              <w:tc>
                <w:tcPr>
                  <w:tcW w:w="822" w:type="pct"/>
                  <w:vAlign w:val="center"/>
                </w:tcPr>
                <w:p w14:paraId="022CD587" w14:textId="77777777" w:rsidR="00B44724" w:rsidRDefault="00B44724" w:rsidP="00B44724">
                  <w:pPr>
                    <w:pStyle w:val="TableTextRight"/>
                    <w:jc w:val="left"/>
                  </w:pPr>
                  <w:r>
                    <w:t>£229,041</w:t>
                  </w:r>
                </w:p>
              </w:tc>
            </w:tr>
            <w:tr w:rsidR="00B44724" w:rsidRPr="00263104" w14:paraId="44BF38BC" w14:textId="77777777" w:rsidTr="00B44724">
              <w:trPr>
                <w:cnfStyle w:val="000000100000" w:firstRow="0" w:lastRow="0" w:firstColumn="0" w:lastColumn="0" w:oddVBand="0" w:evenVBand="0" w:oddHBand="1" w:evenHBand="0" w:firstRowFirstColumn="0" w:firstRowLastColumn="0" w:lastRowFirstColumn="0" w:lastRowLastColumn="0"/>
                <w:trHeight w:val="20"/>
              </w:trPr>
              <w:tc>
                <w:tcPr>
                  <w:tcW w:w="892" w:type="pct"/>
                </w:tcPr>
                <w:p w14:paraId="0FFF941A" w14:textId="77777777" w:rsidR="00B44724" w:rsidRPr="009D0573" w:rsidRDefault="00B44724" w:rsidP="00B44724">
                  <w:pPr>
                    <w:pStyle w:val="TableHeadingRight"/>
                    <w:jc w:val="left"/>
                  </w:pPr>
                  <w:r>
                    <w:t>Total</w:t>
                  </w:r>
                </w:p>
              </w:tc>
              <w:tc>
                <w:tcPr>
                  <w:tcW w:w="821" w:type="pct"/>
                  <w:vAlign w:val="center"/>
                </w:tcPr>
                <w:p w14:paraId="5AE16048" w14:textId="77777777" w:rsidR="00B44724" w:rsidRPr="00263104" w:rsidRDefault="00B44724" w:rsidP="00B44724">
                  <w:pPr>
                    <w:pStyle w:val="TableTextRight"/>
                    <w:jc w:val="left"/>
                  </w:pPr>
                  <w:r>
                    <w:t>£272,269</w:t>
                  </w:r>
                </w:p>
              </w:tc>
              <w:tc>
                <w:tcPr>
                  <w:tcW w:w="822" w:type="pct"/>
                  <w:vAlign w:val="center"/>
                </w:tcPr>
                <w:p w14:paraId="1337999D" w14:textId="77777777" w:rsidR="00B44724" w:rsidRPr="00263104" w:rsidRDefault="00B44724" w:rsidP="00B44724">
                  <w:pPr>
                    <w:pStyle w:val="TableTextRight"/>
                    <w:jc w:val="left"/>
                  </w:pPr>
                  <w:r>
                    <w:t>£148,380</w:t>
                  </w:r>
                </w:p>
              </w:tc>
              <w:tc>
                <w:tcPr>
                  <w:tcW w:w="821" w:type="pct"/>
                  <w:vAlign w:val="center"/>
                </w:tcPr>
                <w:p w14:paraId="570CE9F6" w14:textId="77777777" w:rsidR="00B44724" w:rsidRPr="00263104" w:rsidRDefault="00B44724" w:rsidP="00B44724">
                  <w:pPr>
                    <w:pStyle w:val="TableTextRight"/>
                    <w:jc w:val="left"/>
                  </w:pPr>
                  <w:r>
                    <w:t>£12,149</w:t>
                  </w:r>
                </w:p>
              </w:tc>
              <w:tc>
                <w:tcPr>
                  <w:tcW w:w="822" w:type="pct"/>
                  <w:vAlign w:val="center"/>
                </w:tcPr>
                <w:p w14:paraId="2578589D" w14:textId="77777777" w:rsidR="00B44724" w:rsidRPr="00263104" w:rsidRDefault="00B44724" w:rsidP="00B44724">
                  <w:pPr>
                    <w:pStyle w:val="TableTextRight"/>
                    <w:jc w:val="left"/>
                  </w:pPr>
                  <w:r>
                    <w:t>£8,722</w:t>
                  </w:r>
                </w:p>
              </w:tc>
              <w:tc>
                <w:tcPr>
                  <w:tcW w:w="822" w:type="pct"/>
                  <w:vAlign w:val="center"/>
                </w:tcPr>
                <w:p w14:paraId="14EC3523" w14:textId="77777777" w:rsidR="00B44724" w:rsidRPr="00263104" w:rsidRDefault="00B44724" w:rsidP="00B44724">
                  <w:pPr>
                    <w:pStyle w:val="TableTextRight"/>
                    <w:jc w:val="left"/>
                  </w:pPr>
                  <w:r>
                    <w:t>£441,520</w:t>
                  </w:r>
                </w:p>
              </w:tc>
            </w:tr>
          </w:tbl>
          <w:p w14:paraId="76F066E6" w14:textId="77777777" w:rsidR="00B44724" w:rsidRDefault="00B44724" w:rsidP="00200982">
            <w:pPr>
              <w:pStyle w:val="GraphicLeft"/>
              <w:keepNext/>
            </w:pPr>
          </w:p>
        </w:tc>
      </w:tr>
      <w:tr w:rsidR="00B44724" w14:paraId="041CF649" w14:textId="77777777" w:rsidTr="00B44724">
        <w:tc>
          <w:tcPr>
            <w:tcW w:w="5000" w:type="pct"/>
            <w:noWrap/>
          </w:tcPr>
          <w:p w14:paraId="7F59B2A2" w14:textId="77777777" w:rsidR="00B44724" w:rsidRDefault="00B44724" w:rsidP="00200982">
            <w:pPr>
              <w:pStyle w:val="Source"/>
            </w:pPr>
            <w:r>
              <w:t>Source</w:t>
            </w:r>
            <w:r w:rsidRPr="007C15CB">
              <w:t>:</w:t>
            </w:r>
            <w:r w:rsidRPr="007C15CB">
              <w:tab/>
            </w:r>
            <w:r>
              <w:t>H</w:t>
            </w:r>
            <w:r w:rsidR="002978E4">
              <w:t xml:space="preserve">istoric </w:t>
            </w:r>
            <w:r>
              <w:t>E</w:t>
            </w:r>
            <w:r w:rsidR="002978E4">
              <w:t>ngland</w:t>
            </w:r>
            <w:r>
              <w:t xml:space="preserve"> logging spreadsheet</w:t>
            </w:r>
          </w:p>
          <w:p w14:paraId="2F26F1F4" w14:textId="275D3109" w:rsidR="00B44724" w:rsidRPr="00F078BE" w:rsidRDefault="00B44724" w:rsidP="00200982">
            <w:pPr>
              <w:pStyle w:val="Source"/>
            </w:pPr>
            <w:r>
              <w:t>Note:</w:t>
            </w:r>
            <w:r>
              <w:tab/>
              <w:t>Data relates to all 54 grants awarded pre-April 2019</w:t>
            </w:r>
            <w:r w:rsidR="007767A6">
              <w:t>.</w:t>
            </w:r>
          </w:p>
        </w:tc>
      </w:tr>
    </w:tbl>
    <w:p w14:paraId="6620FD6C" w14:textId="54D84182" w:rsidR="00F05870" w:rsidRDefault="008B284B" w:rsidP="00F05870">
      <w:pPr>
        <w:pStyle w:val="ParaBullet1"/>
        <w:numPr>
          <w:ilvl w:val="0"/>
          <w:numId w:val="0"/>
        </w:numPr>
      </w:pPr>
      <w:r>
        <w:lastRenderedPageBreak/>
        <w:t xml:space="preserve">The grants were used for slightly different types of projects in each area. As shown in </w:t>
      </w:r>
      <w:r>
        <w:fldChar w:fldCharType="begin"/>
      </w:r>
      <w:r>
        <w:instrText xml:space="preserve"> REF _Ref18270034 \h </w:instrText>
      </w:r>
      <w:r>
        <w:fldChar w:fldCharType="separate"/>
      </w:r>
      <w:r w:rsidR="008C7388">
        <w:t xml:space="preserve">Figure </w:t>
      </w:r>
      <w:r w:rsidR="008C7388">
        <w:rPr>
          <w:noProof/>
        </w:rPr>
        <w:t>18</w:t>
      </w:r>
      <w:r>
        <w:fldChar w:fldCharType="end"/>
      </w:r>
      <w:r>
        <w:t>, in Suffolk, roof</w:t>
      </w:r>
      <w:r w:rsidR="007740E1">
        <w:t xml:space="preserve"> </w:t>
      </w:r>
      <w:r>
        <w:t>works and repair of external walls were the most common categories of works (accounting for 33% and 24% of the value of all grants awarded in Suffolk respectively). In Greater Manchester, roof</w:t>
      </w:r>
      <w:r w:rsidR="007740E1">
        <w:t xml:space="preserve"> </w:t>
      </w:r>
      <w:r>
        <w:t>works and rainwater disposal were the most common categories of works (</w:t>
      </w:r>
      <w:r w:rsidR="007740E1">
        <w:t xml:space="preserve">each </w:t>
      </w:r>
      <w:r>
        <w:t xml:space="preserve">accounting for around 24% of grants awarded in Greater Manchester, i.e. around half the total when taken together). </w:t>
      </w:r>
    </w:p>
    <w:tbl>
      <w:tblPr>
        <w:tblW w:w="7940" w:type="dxa"/>
        <w:tblLayout w:type="fixed"/>
        <w:tblCellMar>
          <w:left w:w="0" w:type="dxa"/>
          <w:right w:w="0" w:type="dxa"/>
        </w:tblCellMar>
        <w:tblLook w:val="04A0" w:firstRow="1" w:lastRow="0" w:firstColumn="1" w:lastColumn="0" w:noHBand="0" w:noVBand="1"/>
      </w:tblPr>
      <w:tblGrid>
        <w:gridCol w:w="7940"/>
      </w:tblGrid>
      <w:tr w:rsidR="00F05870" w14:paraId="15B225C3" w14:textId="77777777" w:rsidTr="00F05870">
        <w:tc>
          <w:tcPr>
            <w:tcW w:w="5000" w:type="pct"/>
            <w:noWrap/>
          </w:tcPr>
          <w:p w14:paraId="1AA70D33" w14:textId="4AD918C2" w:rsidR="00F05870" w:rsidRPr="00F52EB6" w:rsidRDefault="00F05870" w:rsidP="00200982">
            <w:pPr>
              <w:pStyle w:val="Caption"/>
            </w:pPr>
            <w:bookmarkStart w:id="54" w:name="_Ref18270034"/>
            <w:r>
              <w:t xml:space="preserve">Figure </w:t>
            </w:r>
            <w:r w:rsidR="00296F2F">
              <w:rPr>
                <w:noProof/>
              </w:rPr>
              <w:fldChar w:fldCharType="begin"/>
            </w:r>
            <w:r w:rsidR="00296F2F">
              <w:rPr>
                <w:noProof/>
              </w:rPr>
              <w:instrText xml:space="preserve"> SEQ Figure </w:instrText>
            </w:r>
            <w:r w:rsidR="00296F2F">
              <w:rPr>
                <w:noProof/>
              </w:rPr>
              <w:fldChar w:fldCharType="separate"/>
            </w:r>
            <w:r w:rsidR="008C7388">
              <w:rPr>
                <w:noProof/>
              </w:rPr>
              <w:t>18</w:t>
            </w:r>
            <w:r w:rsidR="00296F2F">
              <w:rPr>
                <w:noProof/>
              </w:rPr>
              <w:fldChar w:fldCharType="end"/>
            </w:r>
            <w:bookmarkEnd w:id="54"/>
            <w:r>
              <w:tab/>
            </w:r>
            <w:r w:rsidR="008B284B">
              <w:t xml:space="preserve">Types of </w:t>
            </w:r>
            <w:r>
              <w:t xml:space="preserve">works for which grants approved pre-April 2019 </w:t>
            </w:r>
          </w:p>
        </w:tc>
      </w:tr>
      <w:tr w:rsidR="00F05870" w14:paraId="5C21375F" w14:textId="77777777" w:rsidTr="00F05870">
        <w:tc>
          <w:tcPr>
            <w:tcW w:w="5000" w:type="pct"/>
            <w:noWrap/>
          </w:tcPr>
          <w:p w14:paraId="6E5F6136" w14:textId="77777777" w:rsidR="00F05870" w:rsidRDefault="00F05870" w:rsidP="00200982">
            <w:pPr>
              <w:pStyle w:val="GraphicLeft"/>
              <w:keepNext/>
            </w:pPr>
            <w:r>
              <w:rPr>
                <w:noProof/>
                <w:lang w:eastAsia="en-GB"/>
              </w:rPr>
              <w:drawing>
                <wp:inline distT="0" distB="0" distL="0" distR="0" wp14:anchorId="1E678AA9" wp14:editId="112B8A5D">
                  <wp:extent cx="5033010" cy="2947988"/>
                  <wp:effectExtent l="0" t="0" r="0" b="0"/>
                  <wp:docPr id="36" name="Chart 36" descr="Graph of  types of works for which grants approved pre-April 2019. In both areas the nature of works funded by grants is split fairly evenly between: roofs, rainwater disposal, external walls, windows/doors and other maintenance.">
                    <a:extLst xmlns:a="http://schemas.openxmlformats.org/drawingml/2006/main">
                      <a:ext uri="{FF2B5EF4-FFF2-40B4-BE49-F238E27FC236}">
                        <a16:creationId xmlns:a16="http://schemas.microsoft.com/office/drawing/2014/main" id="{62377B8A-763F-4226-858A-B9B359B03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F05870" w14:paraId="3A93A7CC" w14:textId="77777777" w:rsidTr="00F05870">
        <w:tc>
          <w:tcPr>
            <w:tcW w:w="5000" w:type="pct"/>
            <w:noWrap/>
          </w:tcPr>
          <w:p w14:paraId="015620F1" w14:textId="77777777" w:rsidR="00F05870" w:rsidRDefault="00F05870" w:rsidP="00200982">
            <w:pPr>
              <w:pStyle w:val="Source"/>
            </w:pPr>
            <w:r>
              <w:t>Source</w:t>
            </w:r>
            <w:r w:rsidRPr="007C15CB">
              <w:t>:</w:t>
            </w:r>
            <w:r w:rsidRPr="007C15CB">
              <w:tab/>
            </w:r>
            <w:r>
              <w:t>H</w:t>
            </w:r>
            <w:r w:rsidR="002978E4">
              <w:t xml:space="preserve">istoric </w:t>
            </w:r>
            <w:r>
              <w:t>E</w:t>
            </w:r>
            <w:r w:rsidR="002978E4">
              <w:t>ngland</w:t>
            </w:r>
            <w:r>
              <w:t xml:space="preserve"> data report</w:t>
            </w:r>
          </w:p>
          <w:p w14:paraId="603A6077" w14:textId="72EBF6BF" w:rsidR="00F05870" w:rsidRPr="00F078BE" w:rsidRDefault="00F05870" w:rsidP="00200982">
            <w:pPr>
              <w:pStyle w:val="Source"/>
            </w:pPr>
            <w:r>
              <w:t>Note:</w:t>
            </w:r>
            <w:r>
              <w:tab/>
            </w:r>
            <w:r w:rsidR="004A5367">
              <w:t>Data relates to</w:t>
            </w:r>
            <w:r w:rsidR="00883949">
              <w:t xml:space="preserve"> all 27 approved Suffolk applications, and </w:t>
            </w:r>
            <w:r w:rsidR="004A5367" w:rsidRPr="004A5367">
              <w:t xml:space="preserve">24 of the 27 approved </w:t>
            </w:r>
            <w:r w:rsidR="00E26906">
              <w:t xml:space="preserve">Greater </w:t>
            </w:r>
            <w:r w:rsidR="004A5367">
              <w:t xml:space="preserve">Manchester </w:t>
            </w:r>
            <w:r w:rsidR="004A5367" w:rsidRPr="004A5367">
              <w:t>applications</w:t>
            </w:r>
            <w:r w:rsidR="004A5367">
              <w:t xml:space="preserve">. </w:t>
            </w:r>
            <w:r w:rsidR="006773AC">
              <w:t xml:space="preserve">The </w:t>
            </w:r>
            <w:r w:rsidR="004A5367">
              <w:t>3</w:t>
            </w:r>
            <w:r w:rsidR="0060386E">
              <w:t xml:space="preserve"> </w:t>
            </w:r>
            <w:r w:rsidR="006773AC">
              <w:t xml:space="preserve">further </w:t>
            </w:r>
            <w:r w:rsidR="00E26906">
              <w:t xml:space="preserve">Greater </w:t>
            </w:r>
            <w:r w:rsidR="0060386E">
              <w:t>Manchester</w:t>
            </w:r>
            <w:r w:rsidR="004A5367">
              <w:t xml:space="preserve"> application</w:t>
            </w:r>
            <w:r w:rsidR="006773AC">
              <w:t>s were approved but subject to minor adjustment and so data was not available at the time of reporting</w:t>
            </w:r>
            <w:r w:rsidR="007767A6">
              <w:t>.</w:t>
            </w:r>
            <w:r w:rsidR="004A5367">
              <w:t xml:space="preserve"> </w:t>
            </w:r>
          </w:p>
        </w:tc>
      </w:tr>
    </w:tbl>
    <w:p w14:paraId="4D9917FF" w14:textId="77777777" w:rsidR="00AA64F1" w:rsidRDefault="00AA64F1" w:rsidP="00AC68FC">
      <w:pPr>
        <w:pStyle w:val="Heading3"/>
      </w:pPr>
      <w:r w:rsidRPr="00AC68FC">
        <w:t>Workshops</w:t>
      </w:r>
    </w:p>
    <w:p w14:paraId="053A7824" w14:textId="57B1B8DC" w:rsidR="004E66D9" w:rsidRDefault="00783735" w:rsidP="004E66D9">
      <w:r>
        <w:t>T</w:t>
      </w:r>
      <w:r w:rsidR="004E66D9">
        <w:t>here are several outputs that are being monitored</w:t>
      </w:r>
      <w:r>
        <w:t xml:space="preserve"> in line with the logic model</w:t>
      </w:r>
      <w:r w:rsidR="004E66D9">
        <w:t>. These are</w:t>
      </w:r>
      <w:r w:rsidR="00130176">
        <w:t>:</w:t>
      </w:r>
      <w:r w:rsidR="004E66D9">
        <w:t xml:space="preserve"> the number of w</w:t>
      </w:r>
      <w:r w:rsidR="004E66D9" w:rsidRPr="004E66D9">
        <w:t>orkshops hosted and attended</w:t>
      </w:r>
      <w:r w:rsidR="004E66D9">
        <w:t xml:space="preserve">; </w:t>
      </w:r>
      <w:r w:rsidR="00683ADA">
        <w:t xml:space="preserve">attendees </w:t>
      </w:r>
      <w:r w:rsidR="004E66D9" w:rsidRPr="004E66D9">
        <w:t>engage at workshops</w:t>
      </w:r>
      <w:r w:rsidR="004E66D9">
        <w:t xml:space="preserve">; the listed places of worship gaining an </w:t>
      </w:r>
      <w:r w:rsidR="004E66D9" w:rsidRPr="004E66D9">
        <w:t>improved understanding of how to manage their buildings</w:t>
      </w:r>
      <w:r w:rsidR="004E66D9">
        <w:t xml:space="preserve">; and listed places of worship generating an </w:t>
      </w:r>
      <w:r w:rsidR="004E66D9" w:rsidRPr="004E66D9">
        <w:t>improved understanding about how to engage their communities</w:t>
      </w:r>
      <w:r w:rsidR="004E66D9">
        <w:t>.</w:t>
      </w:r>
    </w:p>
    <w:p w14:paraId="2F1FC323" w14:textId="4F5CB685" w:rsidR="008B284B" w:rsidRDefault="004E66D9" w:rsidP="004E66D9">
      <w:r>
        <w:t xml:space="preserve">On the first of these measures </w:t>
      </w:r>
      <w:r w:rsidR="00130176">
        <w:t>–</w:t>
      </w:r>
      <w:r>
        <w:t xml:space="preserve"> the number of w</w:t>
      </w:r>
      <w:r w:rsidRPr="004E66D9">
        <w:t>orkshops hosted and attended</w:t>
      </w:r>
      <w:r>
        <w:t xml:space="preserve"> – four workshops </w:t>
      </w:r>
      <w:r w:rsidR="0094778A">
        <w:t>were</w:t>
      </w:r>
      <w:r>
        <w:t xml:space="preserve"> hosted over the first </w:t>
      </w:r>
      <w:r w:rsidR="00130176">
        <w:t>seven</w:t>
      </w:r>
      <w:r>
        <w:t xml:space="preserve"> months of the </w:t>
      </w:r>
      <w:r w:rsidR="004762F7">
        <w:t>pilot</w:t>
      </w:r>
      <w:r>
        <w:t xml:space="preserve">. These included </w:t>
      </w:r>
      <w:r w:rsidR="008B284B">
        <w:t>one Stitch</w:t>
      </w:r>
      <w:r>
        <w:t xml:space="preserve"> </w:t>
      </w:r>
      <w:r w:rsidR="008B284B">
        <w:t>in</w:t>
      </w:r>
      <w:r>
        <w:t xml:space="preserve"> </w:t>
      </w:r>
      <w:r w:rsidR="008B284B">
        <w:t xml:space="preserve">Time maintenance workshop and one Places of Worship and </w:t>
      </w:r>
      <w:r w:rsidR="008B284B" w:rsidRPr="002978E4">
        <w:t>the Wider Community</w:t>
      </w:r>
      <w:r w:rsidRPr="002978E4">
        <w:t xml:space="preserve"> </w:t>
      </w:r>
      <w:r w:rsidR="005D6EA4" w:rsidRPr="002978E4">
        <w:t xml:space="preserve">workshop </w:t>
      </w:r>
      <w:r w:rsidRPr="002978E4">
        <w:t xml:space="preserve">in each of Suffolk and Greater Manchester. These workshops were designed and delivered by the </w:t>
      </w:r>
      <w:r w:rsidR="008B284B" w:rsidRPr="002978E4">
        <w:t>Churches Conservation Trust</w:t>
      </w:r>
      <w:r w:rsidR="00113AC6" w:rsidRPr="00113AC6">
        <w:t xml:space="preserve"> </w:t>
      </w:r>
      <w:r w:rsidR="00113AC6">
        <w:t>with extensive design input from the Historic England Taylor Review Pilot team</w:t>
      </w:r>
      <w:r w:rsidR="008B284B" w:rsidRPr="002978E4">
        <w:t>.</w:t>
      </w:r>
    </w:p>
    <w:p w14:paraId="708DE92F" w14:textId="77777777" w:rsidR="00641AEA" w:rsidRDefault="004E66D9" w:rsidP="008B284B">
      <w:r>
        <w:t>In terms of attendance at the Stitch in Time workshops</w:t>
      </w:r>
      <w:r w:rsidR="00683ADA">
        <w:t>,</w:t>
      </w:r>
      <w:r>
        <w:t xml:space="preserve"> </w:t>
      </w:r>
      <w:r w:rsidR="00275622">
        <w:t xml:space="preserve">there were </w:t>
      </w:r>
      <w:r>
        <w:t xml:space="preserve">17 attendees at the workshop in Greater Manchester and 14 in Suffolk. This compares to a target of 30 places at the two venues respectively. Therefore, </w:t>
      </w:r>
      <w:r w:rsidR="00641AEA">
        <w:t xml:space="preserve">neither workshop was able to attract the target number of attendees. </w:t>
      </w:r>
    </w:p>
    <w:p w14:paraId="0F379741" w14:textId="77777777" w:rsidR="004E66D9" w:rsidRDefault="004E66D9" w:rsidP="008B284B">
      <w:r>
        <w:lastRenderedPageBreak/>
        <w:t xml:space="preserve">For the Places of Worship and the Wider Community workshops, there were 20 attendees at the Greater Manchester workshop and 32 in Suffolk. The target attendances </w:t>
      </w:r>
      <w:r w:rsidR="00130176">
        <w:t xml:space="preserve">were </w:t>
      </w:r>
      <w:r>
        <w:t>again 30 attendees at each</w:t>
      </w:r>
      <w:r w:rsidR="00641AEA">
        <w:t>; therefore</w:t>
      </w:r>
      <w:r w:rsidR="00130176">
        <w:t>,</w:t>
      </w:r>
      <w:r w:rsidR="00641AEA">
        <w:t xml:space="preserve"> the only workshop to have exceeded its target for attendances was Suffolk</w:t>
      </w:r>
      <w:r>
        <w:t>.</w:t>
      </w:r>
      <w:r w:rsidR="00641AEA">
        <w:t xml:space="preserve"> </w:t>
      </w:r>
    </w:p>
    <w:p w14:paraId="62B250BC" w14:textId="412B49C2" w:rsidR="00683ADA" w:rsidRDefault="00275622" w:rsidP="00683ADA">
      <w:r>
        <w:t xml:space="preserve">For the </w:t>
      </w:r>
      <w:r w:rsidR="00683ADA">
        <w:t xml:space="preserve">second measure – attendees engage at workshops – data collected from feedback surveys completed by all attendees provides some valuable insights. Engagement resulting from the Stitch in Time workshops can be inferred by attendees’ intentions to implement the learnings from the workshop. This is shown </w:t>
      </w:r>
      <w:r w:rsidR="00683ADA" w:rsidRPr="007767A6">
        <w:t xml:space="preserve">in </w:t>
      </w:r>
      <w:r w:rsidR="00683ADA" w:rsidRPr="007767A6">
        <w:rPr>
          <w:bCs/>
        </w:rPr>
        <w:fldChar w:fldCharType="begin"/>
      </w:r>
      <w:r w:rsidR="00683ADA" w:rsidRPr="007767A6">
        <w:rPr>
          <w:bCs/>
        </w:rPr>
        <w:instrText xml:space="preserve"> REF _Ref8567114 \h  \* MERGEFORMAT </w:instrText>
      </w:r>
      <w:r w:rsidR="00683ADA" w:rsidRPr="007767A6">
        <w:rPr>
          <w:bCs/>
        </w:rPr>
      </w:r>
      <w:r w:rsidR="00683ADA" w:rsidRPr="007767A6">
        <w:rPr>
          <w:bCs/>
        </w:rPr>
        <w:fldChar w:fldCharType="separate"/>
      </w:r>
      <w:r w:rsidR="008C7388" w:rsidRPr="008C7388">
        <w:rPr>
          <w:bCs/>
        </w:rPr>
        <w:t xml:space="preserve">Figure </w:t>
      </w:r>
      <w:r w:rsidR="008C7388" w:rsidRPr="008C7388">
        <w:rPr>
          <w:bCs/>
          <w:noProof/>
        </w:rPr>
        <w:t>19</w:t>
      </w:r>
      <w:r w:rsidR="00683ADA" w:rsidRPr="007767A6">
        <w:rPr>
          <w:bCs/>
        </w:rPr>
        <w:fldChar w:fldCharType="end"/>
      </w:r>
      <w:r w:rsidR="00683ADA" w:rsidRPr="007767A6">
        <w:rPr>
          <w:bCs/>
        </w:rPr>
        <w:t xml:space="preserve"> f</w:t>
      </w:r>
      <w:r w:rsidR="00683ADA" w:rsidRPr="007767A6">
        <w:t xml:space="preserve">or Greater Manchester and </w:t>
      </w:r>
      <w:r w:rsidR="00683ADA" w:rsidRPr="007767A6">
        <w:rPr>
          <w:bCs/>
        </w:rPr>
        <w:fldChar w:fldCharType="begin"/>
      </w:r>
      <w:r w:rsidR="00683ADA" w:rsidRPr="007767A6">
        <w:rPr>
          <w:bCs/>
        </w:rPr>
        <w:instrText xml:space="preserve"> REF _Ref8567115 \h  \* MERGEFORMAT </w:instrText>
      </w:r>
      <w:r w:rsidR="00683ADA" w:rsidRPr="007767A6">
        <w:rPr>
          <w:bCs/>
        </w:rPr>
      </w:r>
      <w:r w:rsidR="00683ADA" w:rsidRPr="007767A6">
        <w:rPr>
          <w:bCs/>
        </w:rPr>
        <w:fldChar w:fldCharType="separate"/>
      </w:r>
      <w:r w:rsidR="008C7388" w:rsidRPr="008C7388">
        <w:rPr>
          <w:bCs/>
        </w:rPr>
        <w:t xml:space="preserve">Figure </w:t>
      </w:r>
      <w:r w:rsidR="008C7388" w:rsidRPr="008C7388">
        <w:rPr>
          <w:bCs/>
          <w:noProof/>
        </w:rPr>
        <w:t>20</w:t>
      </w:r>
      <w:r w:rsidR="00683ADA" w:rsidRPr="007767A6">
        <w:rPr>
          <w:bCs/>
        </w:rPr>
        <w:fldChar w:fldCharType="end"/>
      </w:r>
      <w:r w:rsidR="00683ADA" w:rsidRPr="007767A6">
        <w:rPr>
          <w:bCs/>
        </w:rPr>
        <w:t xml:space="preserve"> for Suffol</w:t>
      </w:r>
      <w:r w:rsidR="00683ADA">
        <w:t>k. The results show that:</w:t>
      </w:r>
    </w:p>
    <w:p w14:paraId="6DD01802" w14:textId="77777777" w:rsidR="00683ADA" w:rsidRDefault="00683ADA" w:rsidP="00683ADA">
      <w:pPr>
        <w:pStyle w:val="ListBullet1"/>
      </w:pPr>
      <w:r>
        <w:t>More than 60% of attendees in Greater Manchester and more than 90% in Suffolk intended to find others to work with them on maintenance and repair after the workshop</w:t>
      </w:r>
      <w:r w:rsidR="00233C15">
        <w:t>.</w:t>
      </w:r>
    </w:p>
    <w:p w14:paraId="6335EB27" w14:textId="77777777" w:rsidR="00683ADA" w:rsidRDefault="00683ADA" w:rsidP="00683ADA">
      <w:pPr>
        <w:pStyle w:val="ListBullet1"/>
      </w:pPr>
      <w:r>
        <w:t>Around 75% of attendees in Greater Manchester and around 85% in Suffolk intended to implement a maintenance plan after the workshop. The remainder replied either ‘maybe’ or ‘not applicable’ in both locations.</w:t>
      </w:r>
    </w:p>
    <w:p w14:paraId="268B1CB3" w14:textId="3BA4810A" w:rsidR="00683ADA" w:rsidRDefault="00683ADA" w:rsidP="00683ADA">
      <w:pPr>
        <w:pStyle w:val="ListBullet1"/>
        <w:numPr>
          <w:ilvl w:val="0"/>
          <w:numId w:val="0"/>
        </w:numPr>
      </w:pPr>
      <w:r>
        <w:t xml:space="preserve">This feedback suggests positive engagement from the workshops in both areas, </w:t>
      </w:r>
      <w:r w:rsidR="00F10AE1">
        <w:t xml:space="preserve">but more so </w:t>
      </w:r>
      <w:r>
        <w:t>in Suffolk.</w:t>
      </w:r>
      <w:r w:rsidR="008F0328">
        <w:t xml:space="preserve"> However, this does not provide any indication of the extent to which they had these intentions prior to the workshops</w:t>
      </w:r>
      <w:r w:rsidR="00130176">
        <w:t>,</w:t>
      </w:r>
      <w:r w:rsidR="00262585">
        <w:t xml:space="preserve"> nor whether the intentions will be acted upon in practice.</w:t>
      </w:r>
      <w:r w:rsidR="00113AC6">
        <w:t xml:space="preserve"> </w:t>
      </w:r>
    </w:p>
    <w:tbl>
      <w:tblPr>
        <w:tblW w:w="7940" w:type="dxa"/>
        <w:tblLayout w:type="fixed"/>
        <w:tblCellMar>
          <w:left w:w="0" w:type="dxa"/>
          <w:right w:w="0" w:type="dxa"/>
        </w:tblCellMar>
        <w:tblLook w:val="04A0" w:firstRow="1" w:lastRow="0" w:firstColumn="1" w:lastColumn="0" w:noHBand="0" w:noVBand="1"/>
      </w:tblPr>
      <w:tblGrid>
        <w:gridCol w:w="7940"/>
      </w:tblGrid>
      <w:tr w:rsidR="00683ADA" w14:paraId="31F9E864" w14:textId="77777777" w:rsidTr="000047E4">
        <w:tc>
          <w:tcPr>
            <w:tcW w:w="5000" w:type="pct"/>
            <w:noWrap/>
          </w:tcPr>
          <w:p w14:paraId="41D8B739" w14:textId="283F29CD" w:rsidR="00683ADA" w:rsidRPr="00F52EB6" w:rsidRDefault="00683ADA" w:rsidP="000047E4">
            <w:pPr>
              <w:pStyle w:val="Caption"/>
            </w:pPr>
            <w:bookmarkStart w:id="55" w:name="_Ref8567114"/>
            <w:r>
              <w:t xml:space="preserve">Figure </w:t>
            </w:r>
            <w:r>
              <w:rPr>
                <w:noProof/>
              </w:rPr>
              <w:fldChar w:fldCharType="begin"/>
            </w:r>
            <w:r>
              <w:rPr>
                <w:noProof/>
              </w:rPr>
              <w:instrText xml:space="preserve"> SEQ Figure </w:instrText>
            </w:r>
            <w:r>
              <w:rPr>
                <w:noProof/>
              </w:rPr>
              <w:fldChar w:fldCharType="separate"/>
            </w:r>
            <w:r w:rsidR="008C7388">
              <w:rPr>
                <w:noProof/>
              </w:rPr>
              <w:t>19</w:t>
            </w:r>
            <w:r>
              <w:rPr>
                <w:noProof/>
              </w:rPr>
              <w:fldChar w:fldCharType="end"/>
            </w:r>
            <w:bookmarkEnd w:id="55"/>
            <w:r>
              <w:tab/>
              <w:t xml:space="preserve">Motivation to implement learnings from the Greater Manchester Stitch in Time workshop </w:t>
            </w:r>
          </w:p>
        </w:tc>
      </w:tr>
      <w:tr w:rsidR="00683ADA" w14:paraId="66F83CE4" w14:textId="77777777" w:rsidTr="000047E4">
        <w:tc>
          <w:tcPr>
            <w:tcW w:w="5000" w:type="pct"/>
            <w:noWrap/>
          </w:tcPr>
          <w:p w14:paraId="5B550045" w14:textId="77777777" w:rsidR="00683ADA" w:rsidRDefault="00683ADA" w:rsidP="000047E4">
            <w:pPr>
              <w:pStyle w:val="GraphicLeft"/>
              <w:keepNext/>
            </w:pPr>
            <w:r w:rsidRPr="00621CF6">
              <w:rPr>
                <w:noProof/>
                <w:lang w:eastAsia="en-GB"/>
              </w:rPr>
              <w:drawing>
                <wp:inline distT="0" distB="0" distL="0" distR="0" wp14:anchorId="63F89A35" wp14:editId="591F4AF2">
                  <wp:extent cx="4564380" cy="2735580"/>
                  <wp:effectExtent l="0" t="0" r="0" b="0"/>
                  <wp:docPr id="3767" name="Picture 3767" descr="Graph of motivation to implement learnings from the Greater Manchester Stitch in Time workshop. More than 60% of attendees in Greater Manchester intended to find others to work with them on maintenance and repair after the workshop. Around 75% of attendees intended to implement a maintenance plan after the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4380" cy="2735580"/>
                          </a:xfrm>
                          <a:prstGeom prst="rect">
                            <a:avLst/>
                          </a:prstGeom>
                          <a:noFill/>
                          <a:ln>
                            <a:noFill/>
                          </a:ln>
                        </pic:spPr>
                      </pic:pic>
                    </a:graphicData>
                  </a:graphic>
                </wp:inline>
              </w:drawing>
            </w:r>
          </w:p>
        </w:tc>
      </w:tr>
      <w:tr w:rsidR="00683ADA" w14:paraId="7E259092" w14:textId="77777777" w:rsidTr="000047E4">
        <w:tc>
          <w:tcPr>
            <w:tcW w:w="5000" w:type="pct"/>
            <w:noWrap/>
          </w:tcPr>
          <w:p w14:paraId="5C44F142" w14:textId="77777777" w:rsidR="00683ADA" w:rsidRDefault="00683ADA" w:rsidP="000047E4">
            <w:pPr>
              <w:pStyle w:val="Source"/>
            </w:pPr>
            <w:r>
              <w:t>Source</w:t>
            </w:r>
            <w:r w:rsidRPr="007C15CB">
              <w:t>:</w:t>
            </w:r>
            <w:r w:rsidRPr="007C15CB">
              <w:tab/>
            </w:r>
            <w:r>
              <w:t xml:space="preserve">Frontier Economics analysis </w:t>
            </w:r>
            <w:r w:rsidRPr="0094778A">
              <w:t>of Churches Conservation Trust</w:t>
            </w:r>
            <w:r>
              <w:t xml:space="preserve"> feedback survey</w:t>
            </w:r>
          </w:p>
          <w:p w14:paraId="5BE86989" w14:textId="77777777" w:rsidR="00683ADA" w:rsidRPr="00F078BE" w:rsidRDefault="00683ADA" w:rsidP="000047E4">
            <w:pPr>
              <w:pStyle w:val="Source"/>
            </w:pPr>
            <w:r>
              <w:t>Notes: Sample size</w:t>
            </w:r>
            <w:r w:rsidR="00F20DD0">
              <w:t xml:space="preserve"> was </w:t>
            </w:r>
            <w:r>
              <w:t>17 attendees in Greater Manchester (all completed feedback surveys).</w:t>
            </w:r>
          </w:p>
        </w:tc>
      </w:tr>
      <w:tr w:rsidR="00683ADA" w14:paraId="5AA56CE4" w14:textId="77777777" w:rsidTr="000047E4">
        <w:tc>
          <w:tcPr>
            <w:tcW w:w="5000" w:type="pct"/>
            <w:noWrap/>
          </w:tcPr>
          <w:p w14:paraId="02282F26" w14:textId="43698A40" w:rsidR="00683ADA" w:rsidRPr="00F52EB6" w:rsidRDefault="00683ADA" w:rsidP="000047E4">
            <w:pPr>
              <w:pStyle w:val="Caption"/>
            </w:pPr>
            <w:bookmarkStart w:id="56" w:name="_Ref8567115"/>
            <w:r>
              <w:lastRenderedPageBreak/>
              <w:t xml:space="preserve">Figure </w:t>
            </w:r>
            <w:r>
              <w:rPr>
                <w:noProof/>
              </w:rPr>
              <w:fldChar w:fldCharType="begin"/>
            </w:r>
            <w:r>
              <w:rPr>
                <w:noProof/>
              </w:rPr>
              <w:instrText xml:space="preserve"> SEQ Figure </w:instrText>
            </w:r>
            <w:r>
              <w:rPr>
                <w:noProof/>
              </w:rPr>
              <w:fldChar w:fldCharType="separate"/>
            </w:r>
            <w:r w:rsidR="008C7388">
              <w:rPr>
                <w:noProof/>
              </w:rPr>
              <w:t>20</w:t>
            </w:r>
            <w:r>
              <w:rPr>
                <w:noProof/>
              </w:rPr>
              <w:fldChar w:fldCharType="end"/>
            </w:r>
            <w:bookmarkEnd w:id="56"/>
            <w:r>
              <w:tab/>
              <w:t>Motivation to implement learnings from the Suffolk Stitch in Time workshop</w:t>
            </w:r>
          </w:p>
        </w:tc>
      </w:tr>
      <w:tr w:rsidR="00683ADA" w14:paraId="57765D07" w14:textId="77777777" w:rsidTr="000047E4">
        <w:tc>
          <w:tcPr>
            <w:tcW w:w="5000" w:type="pct"/>
            <w:noWrap/>
          </w:tcPr>
          <w:p w14:paraId="174F477E" w14:textId="77777777" w:rsidR="00683ADA" w:rsidRDefault="00683ADA" w:rsidP="000047E4">
            <w:pPr>
              <w:pStyle w:val="GraphicLeft"/>
              <w:keepNext/>
            </w:pPr>
            <w:r w:rsidRPr="00A16AF0">
              <w:rPr>
                <w:noProof/>
                <w:lang w:eastAsia="en-GB"/>
              </w:rPr>
              <w:drawing>
                <wp:inline distT="0" distB="0" distL="0" distR="0" wp14:anchorId="7749A060" wp14:editId="2E83D29F">
                  <wp:extent cx="4564380" cy="2735580"/>
                  <wp:effectExtent l="0" t="0" r="7620" b="0"/>
                  <wp:docPr id="3769" name="Picture 3769" descr="Graph of motivation to implement learnings from the Suffolk Stitch in Time workshop. More than 90% in Suffolk intended to find others to work with them on maintenance and repair after the workshop. Around 85% intended to implement a maintenance plan after the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4380" cy="2735580"/>
                          </a:xfrm>
                          <a:prstGeom prst="rect">
                            <a:avLst/>
                          </a:prstGeom>
                          <a:noFill/>
                          <a:ln>
                            <a:noFill/>
                          </a:ln>
                        </pic:spPr>
                      </pic:pic>
                    </a:graphicData>
                  </a:graphic>
                </wp:inline>
              </w:drawing>
            </w:r>
          </w:p>
        </w:tc>
      </w:tr>
      <w:tr w:rsidR="00683ADA" w14:paraId="4D9DA448" w14:textId="77777777" w:rsidTr="000047E4">
        <w:tc>
          <w:tcPr>
            <w:tcW w:w="5000" w:type="pct"/>
            <w:noWrap/>
          </w:tcPr>
          <w:p w14:paraId="72DBAE7B" w14:textId="77777777" w:rsidR="00683ADA" w:rsidRDefault="00683ADA" w:rsidP="000047E4">
            <w:pPr>
              <w:pStyle w:val="Source"/>
            </w:pPr>
            <w:r>
              <w:t>Source</w:t>
            </w:r>
            <w:r w:rsidRPr="007C15CB">
              <w:t>:</w:t>
            </w:r>
            <w:r w:rsidRPr="007C15CB">
              <w:tab/>
            </w:r>
            <w:r>
              <w:t>Frontier Economics analysis of Churches Conservation Trust feedback survey</w:t>
            </w:r>
          </w:p>
          <w:p w14:paraId="70C195D3" w14:textId="77777777" w:rsidR="00683ADA" w:rsidRPr="00F078BE" w:rsidRDefault="00683ADA" w:rsidP="000047E4">
            <w:pPr>
              <w:pStyle w:val="Source"/>
            </w:pPr>
            <w:r>
              <w:t xml:space="preserve">Notes: Sample size </w:t>
            </w:r>
            <w:r w:rsidR="00F20DD0">
              <w:t xml:space="preserve">was </w:t>
            </w:r>
            <w:r>
              <w:t xml:space="preserve">14 </w:t>
            </w:r>
            <w:r w:rsidR="00F20DD0">
              <w:t xml:space="preserve">attendees </w:t>
            </w:r>
            <w:r>
              <w:t>in Suffolk (all completed feedback surveys)</w:t>
            </w:r>
            <w:r w:rsidR="007767A6">
              <w:t>.</w:t>
            </w:r>
          </w:p>
        </w:tc>
      </w:tr>
      <w:tr w:rsidR="00683ADA" w14:paraId="238486EF" w14:textId="77777777" w:rsidTr="000047E4">
        <w:tc>
          <w:tcPr>
            <w:tcW w:w="5000" w:type="pct"/>
            <w:noWrap/>
          </w:tcPr>
          <w:p w14:paraId="33B435E6" w14:textId="77777777" w:rsidR="00683ADA" w:rsidRDefault="00683ADA" w:rsidP="00683ADA">
            <w:pPr>
              <w:pStyle w:val="Source"/>
              <w:ind w:left="0" w:firstLine="0"/>
            </w:pPr>
          </w:p>
        </w:tc>
      </w:tr>
    </w:tbl>
    <w:p w14:paraId="2E393227" w14:textId="77777777" w:rsidR="00683ADA" w:rsidRDefault="00F10AE1" w:rsidP="008B284B">
      <w:r>
        <w:t xml:space="preserve">In terms of engagement at the Places of Worship and the Wider Community workshops, </w:t>
      </w:r>
      <w:r w:rsidR="000047E4">
        <w:t xml:space="preserve">insights can be inferred from the feedback forms </w:t>
      </w:r>
      <w:r>
        <w:t xml:space="preserve">completed by </w:t>
      </w:r>
      <w:r w:rsidR="000047E4">
        <w:t xml:space="preserve">18 of the 20 </w:t>
      </w:r>
      <w:r>
        <w:t>attendees</w:t>
      </w:r>
      <w:r w:rsidR="000047E4">
        <w:t xml:space="preserve"> in Greater Manchester</w:t>
      </w:r>
      <w:r>
        <w:t xml:space="preserve"> </w:t>
      </w:r>
      <w:r w:rsidR="000047E4">
        <w:t xml:space="preserve">and 30 of the 32 attendees in Suffolk. </w:t>
      </w:r>
    </w:p>
    <w:p w14:paraId="6345C5E7" w14:textId="77777777" w:rsidR="000047E4" w:rsidRDefault="000047E4" w:rsidP="008B284B">
      <w:r>
        <w:t>The feedback suggests:</w:t>
      </w:r>
    </w:p>
    <w:p w14:paraId="06C6108E" w14:textId="6F19A780" w:rsidR="000047E4" w:rsidRDefault="000047E4" w:rsidP="000047E4">
      <w:pPr>
        <w:pStyle w:val="ListBullet1"/>
      </w:pPr>
      <w:r>
        <w:t xml:space="preserve">All respondents to the feedback survey in Greater Manchester and </w:t>
      </w:r>
      <w:r w:rsidR="00797F38">
        <w:t>9</w:t>
      </w:r>
      <w:r>
        <w:t>0% in Suffolk planned to work with others to develop new community ideas after the workshop</w:t>
      </w:r>
      <w:r w:rsidR="00B74402">
        <w:t xml:space="preserve"> (see </w:t>
      </w:r>
      <w:r w:rsidR="00B74402">
        <w:fldChar w:fldCharType="begin"/>
      </w:r>
      <w:r w:rsidR="00B74402">
        <w:instrText xml:space="preserve"> REF _Ref18663936 \h </w:instrText>
      </w:r>
      <w:r w:rsidR="00B74402">
        <w:fldChar w:fldCharType="separate"/>
      </w:r>
      <w:r w:rsidR="008C7388">
        <w:t xml:space="preserve">Figure </w:t>
      </w:r>
      <w:r w:rsidR="008C7388">
        <w:rPr>
          <w:noProof/>
        </w:rPr>
        <w:t>21</w:t>
      </w:r>
      <w:r w:rsidR="00B74402">
        <w:fldChar w:fldCharType="end"/>
      </w:r>
      <w:r w:rsidR="00B74402">
        <w:t xml:space="preserve"> and </w:t>
      </w:r>
      <w:r w:rsidR="00B74402">
        <w:fldChar w:fldCharType="begin"/>
      </w:r>
      <w:r w:rsidR="00B74402">
        <w:instrText xml:space="preserve"> REF _Ref18663968 \h </w:instrText>
      </w:r>
      <w:r w:rsidR="00B74402">
        <w:fldChar w:fldCharType="separate"/>
      </w:r>
      <w:r w:rsidR="008C7388">
        <w:t xml:space="preserve">Figure </w:t>
      </w:r>
      <w:r w:rsidR="008C7388">
        <w:rPr>
          <w:noProof/>
        </w:rPr>
        <w:t>22</w:t>
      </w:r>
      <w:r w:rsidR="00B74402">
        <w:fldChar w:fldCharType="end"/>
      </w:r>
      <w:r w:rsidR="00B74402">
        <w:t>); and</w:t>
      </w:r>
    </w:p>
    <w:p w14:paraId="7775BEB2" w14:textId="03B0DD30" w:rsidR="000047E4" w:rsidRDefault="000047E4" w:rsidP="000047E4">
      <w:pPr>
        <w:pStyle w:val="ListBullet1"/>
      </w:pPr>
      <w:r>
        <w:t>Around 90% of respondents in both areas were planning to identi</w:t>
      </w:r>
      <w:r w:rsidR="002F1491">
        <w:t>f</w:t>
      </w:r>
      <w:r>
        <w:t>y other community groups/individuals to consult with following the workshop in both areas</w:t>
      </w:r>
      <w:r w:rsidR="00B74402">
        <w:t xml:space="preserve"> (see </w:t>
      </w:r>
      <w:r w:rsidR="00B74402">
        <w:fldChar w:fldCharType="begin"/>
      </w:r>
      <w:r w:rsidR="00B74402">
        <w:instrText xml:space="preserve"> REF _Ref18663936 \h </w:instrText>
      </w:r>
      <w:r w:rsidR="00B74402">
        <w:fldChar w:fldCharType="separate"/>
      </w:r>
      <w:r w:rsidR="008C7388">
        <w:t xml:space="preserve">Figure </w:t>
      </w:r>
      <w:r w:rsidR="008C7388">
        <w:rPr>
          <w:noProof/>
        </w:rPr>
        <w:t>21</w:t>
      </w:r>
      <w:r w:rsidR="00B74402">
        <w:fldChar w:fldCharType="end"/>
      </w:r>
      <w:r w:rsidR="00B74402">
        <w:t xml:space="preserve"> and </w:t>
      </w:r>
      <w:r w:rsidR="00B74402">
        <w:fldChar w:fldCharType="begin"/>
      </w:r>
      <w:r w:rsidR="00B74402">
        <w:instrText xml:space="preserve"> REF _Ref18663968 \h </w:instrText>
      </w:r>
      <w:r w:rsidR="00B74402">
        <w:fldChar w:fldCharType="separate"/>
      </w:r>
      <w:r w:rsidR="008C7388">
        <w:t xml:space="preserve">Figure </w:t>
      </w:r>
      <w:r w:rsidR="008C7388">
        <w:rPr>
          <w:noProof/>
        </w:rPr>
        <w:t>22</w:t>
      </w:r>
      <w:r w:rsidR="00B74402">
        <w:fldChar w:fldCharType="end"/>
      </w:r>
      <w:r w:rsidR="00B74402">
        <w:t>)</w:t>
      </w:r>
      <w:r>
        <w:t>.</w:t>
      </w:r>
    </w:p>
    <w:p w14:paraId="7B21ABD2" w14:textId="0055C440" w:rsidR="000047E4" w:rsidRDefault="000047E4" w:rsidP="000047E4">
      <w:r>
        <w:t>These findings suggest that although attendance was lower than target in Greater Manchester, the level of engagement and motivation to take further action following the workshops was high in both areas.</w:t>
      </w:r>
      <w:r w:rsidR="002B2ADF">
        <w:t xml:space="preserve"> This does not, however, indicate the extent to which these intentions differ from what they would have otherwise been intending before or absent the workshop</w:t>
      </w:r>
      <w:r w:rsidR="00130176">
        <w:t>,</w:t>
      </w:r>
      <w:r w:rsidR="00262585">
        <w:t xml:space="preserve"> nor whether they will actually be implemented in practice. The final evaluation will explore this further</w:t>
      </w:r>
      <w:r w:rsidR="00E26906">
        <w:t xml:space="preserve"> </w:t>
      </w:r>
      <w:r w:rsidR="00E26906" w:rsidRPr="00E26906">
        <w:t>with follow-up questionnaires to workshop attendees on what actions they have taken since the workshops</w:t>
      </w:r>
      <w:r w:rsidR="002B2ADF">
        <w:t>.</w:t>
      </w:r>
    </w:p>
    <w:tbl>
      <w:tblPr>
        <w:tblW w:w="7940" w:type="dxa"/>
        <w:tblLayout w:type="fixed"/>
        <w:tblCellMar>
          <w:left w:w="0" w:type="dxa"/>
          <w:right w:w="0" w:type="dxa"/>
        </w:tblCellMar>
        <w:tblLook w:val="04A0" w:firstRow="1" w:lastRow="0" w:firstColumn="1" w:lastColumn="0" w:noHBand="0" w:noVBand="1"/>
      </w:tblPr>
      <w:tblGrid>
        <w:gridCol w:w="7940"/>
      </w:tblGrid>
      <w:tr w:rsidR="000047E4" w14:paraId="3021E167" w14:textId="77777777" w:rsidTr="000047E4">
        <w:tc>
          <w:tcPr>
            <w:tcW w:w="5000" w:type="pct"/>
            <w:noWrap/>
          </w:tcPr>
          <w:p w14:paraId="55C98C8D" w14:textId="1823CF5B" w:rsidR="000047E4" w:rsidRPr="00F52EB6" w:rsidRDefault="000047E4" w:rsidP="000047E4">
            <w:pPr>
              <w:pStyle w:val="Caption"/>
            </w:pPr>
            <w:bookmarkStart w:id="57" w:name="_Ref18663936"/>
            <w:r>
              <w:lastRenderedPageBreak/>
              <w:t xml:space="preserve">Figure </w:t>
            </w:r>
            <w:r>
              <w:rPr>
                <w:noProof/>
              </w:rPr>
              <w:fldChar w:fldCharType="begin"/>
            </w:r>
            <w:r>
              <w:rPr>
                <w:noProof/>
              </w:rPr>
              <w:instrText xml:space="preserve"> SEQ Figure </w:instrText>
            </w:r>
            <w:r>
              <w:rPr>
                <w:noProof/>
              </w:rPr>
              <w:fldChar w:fldCharType="separate"/>
            </w:r>
            <w:r w:rsidR="008C7388">
              <w:rPr>
                <w:noProof/>
              </w:rPr>
              <w:t>21</w:t>
            </w:r>
            <w:r>
              <w:rPr>
                <w:noProof/>
              </w:rPr>
              <w:fldChar w:fldCharType="end"/>
            </w:r>
            <w:bookmarkEnd w:id="57"/>
            <w:r>
              <w:tab/>
              <w:t>Motivation to implement learnings from the Greater Manchester community engagement workshop</w:t>
            </w:r>
          </w:p>
        </w:tc>
      </w:tr>
      <w:tr w:rsidR="000047E4" w14:paraId="53124D59" w14:textId="77777777" w:rsidTr="000047E4">
        <w:tc>
          <w:tcPr>
            <w:tcW w:w="5000" w:type="pct"/>
            <w:noWrap/>
          </w:tcPr>
          <w:p w14:paraId="1ED100A4" w14:textId="77777777" w:rsidR="000047E4" w:rsidRDefault="000047E4" w:rsidP="000047E4">
            <w:pPr>
              <w:pStyle w:val="GraphicLeft"/>
              <w:keepNext/>
            </w:pPr>
            <w:r w:rsidRPr="00785018">
              <w:rPr>
                <w:noProof/>
                <w:lang w:eastAsia="en-GB"/>
              </w:rPr>
              <w:drawing>
                <wp:inline distT="0" distB="0" distL="0" distR="0" wp14:anchorId="69C5BAE0" wp14:editId="1B9E6D8A">
                  <wp:extent cx="4564380" cy="2735580"/>
                  <wp:effectExtent l="0" t="0" r="0" b="0"/>
                  <wp:docPr id="3762" name="Picture 3762" descr="Graph of motivation to implement learnings from the Greater Manchester community engagement workshop. All respondents to the feedback survey in Greater Manchester planned to work with others to develop new community ideas after the workshop. Around 90% of respondents were planning to identity other community groups/individuals to consult with following the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64380" cy="2735580"/>
                          </a:xfrm>
                          <a:prstGeom prst="rect">
                            <a:avLst/>
                          </a:prstGeom>
                          <a:noFill/>
                          <a:ln>
                            <a:noFill/>
                          </a:ln>
                        </pic:spPr>
                      </pic:pic>
                    </a:graphicData>
                  </a:graphic>
                </wp:inline>
              </w:drawing>
            </w:r>
          </w:p>
        </w:tc>
      </w:tr>
      <w:tr w:rsidR="000047E4" w14:paraId="325DAC7F" w14:textId="77777777" w:rsidTr="000047E4">
        <w:tc>
          <w:tcPr>
            <w:tcW w:w="5000" w:type="pct"/>
            <w:noWrap/>
          </w:tcPr>
          <w:p w14:paraId="002E2AE6" w14:textId="77777777" w:rsidR="000047E4" w:rsidRDefault="000047E4" w:rsidP="000047E4">
            <w:pPr>
              <w:pStyle w:val="Source"/>
            </w:pPr>
            <w:r>
              <w:t>Source</w:t>
            </w:r>
            <w:r w:rsidRPr="007C15CB">
              <w:t>:</w:t>
            </w:r>
            <w:r w:rsidRPr="007C15CB">
              <w:tab/>
            </w:r>
            <w:r>
              <w:t>Frontier Economics analysis of Churches Conservation Trust feedback survey</w:t>
            </w:r>
          </w:p>
          <w:p w14:paraId="06306BB0" w14:textId="77777777" w:rsidR="000047E4" w:rsidRDefault="000047E4" w:rsidP="000047E4">
            <w:pPr>
              <w:pStyle w:val="Source"/>
            </w:pPr>
            <w:r>
              <w:t>Notes: Feedback was provided by 18 of the 20 attendees in Greater Manchester</w:t>
            </w:r>
            <w:r w:rsidR="007767A6">
              <w:t>.</w:t>
            </w:r>
          </w:p>
          <w:p w14:paraId="0A9FDFE9" w14:textId="77777777" w:rsidR="000047E4" w:rsidRPr="00F078BE" w:rsidRDefault="000047E4" w:rsidP="000047E4">
            <w:pPr>
              <w:pStyle w:val="Source"/>
            </w:pPr>
          </w:p>
        </w:tc>
      </w:tr>
    </w:tbl>
    <w:p w14:paraId="4EAF564C" w14:textId="77777777" w:rsidR="000047E4" w:rsidRDefault="000047E4" w:rsidP="000047E4"/>
    <w:tbl>
      <w:tblPr>
        <w:tblW w:w="7940" w:type="dxa"/>
        <w:tblLayout w:type="fixed"/>
        <w:tblCellMar>
          <w:left w:w="0" w:type="dxa"/>
          <w:right w:w="0" w:type="dxa"/>
        </w:tblCellMar>
        <w:tblLook w:val="04A0" w:firstRow="1" w:lastRow="0" w:firstColumn="1" w:lastColumn="0" w:noHBand="0" w:noVBand="1"/>
      </w:tblPr>
      <w:tblGrid>
        <w:gridCol w:w="7940"/>
      </w:tblGrid>
      <w:tr w:rsidR="000047E4" w14:paraId="6E3B8254" w14:textId="77777777" w:rsidTr="000047E4">
        <w:tc>
          <w:tcPr>
            <w:tcW w:w="5000" w:type="pct"/>
            <w:noWrap/>
          </w:tcPr>
          <w:p w14:paraId="378E6EC0" w14:textId="31671E71" w:rsidR="000047E4" w:rsidRPr="00F52EB6" w:rsidRDefault="000047E4" w:rsidP="000047E4">
            <w:pPr>
              <w:pStyle w:val="Caption"/>
            </w:pPr>
            <w:bookmarkStart w:id="58" w:name="_Ref18663968"/>
            <w:r>
              <w:t xml:space="preserve">Figure </w:t>
            </w:r>
            <w:r>
              <w:rPr>
                <w:noProof/>
              </w:rPr>
              <w:fldChar w:fldCharType="begin"/>
            </w:r>
            <w:r>
              <w:rPr>
                <w:noProof/>
              </w:rPr>
              <w:instrText xml:space="preserve"> SEQ Figure </w:instrText>
            </w:r>
            <w:r>
              <w:rPr>
                <w:noProof/>
              </w:rPr>
              <w:fldChar w:fldCharType="separate"/>
            </w:r>
            <w:r w:rsidR="008C7388">
              <w:rPr>
                <w:noProof/>
              </w:rPr>
              <w:t>22</w:t>
            </w:r>
            <w:r>
              <w:rPr>
                <w:noProof/>
              </w:rPr>
              <w:fldChar w:fldCharType="end"/>
            </w:r>
            <w:bookmarkEnd w:id="58"/>
            <w:r>
              <w:tab/>
              <w:t>Motivation to implement learnings from the Suffolk community engagement workshop</w:t>
            </w:r>
          </w:p>
        </w:tc>
      </w:tr>
      <w:tr w:rsidR="000047E4" w14:paraId="3A062D9C" w14:textId="77777777" w:rsidTr="000047E4">
        <w:tc>
          <w:tcPr>
            <w:tcW w:w="5000" w:type="pct"/>
            <w:noWrap/>
          </w:tcPr>
          <w:p w14:paraId="7C03D4C3" w14:textId="77777777" w:rsidR="000047E4" w:rsidRDefault="000047E4" w:rsidP="000047E4">
            <w:pPr>
              <w:pStyle w:val="GraphicLeft"/>
              <w:keepNext/>
            </w:pPr>
            <w:r w:rsidRPr="007D6D7D">
              <w:rPr>
                <w:noProof/>
                <w:lang w:eastAsia="en-GB"/>
              </w:rPr>
              <w:drawing>
                <wp:inline distT="0" distB="0" distL="0" distR="0" wp14:anchorId="2C310F79" wp14:editId="0450F779">
                  <wp:extent cx="4564380" cy="2735580"/>
                  <wp:effectExtent l="0" t="0" r="0" b="0"/>
                  <wp:docPr id="3766" name="Picture 3766" descr="Graph of motivation to implement learnings from the Suffolk community engagement workshop. 90% of respondents to the feedback survey in Suffolk planned to work with others to develop new community ideas after the workshop. Around 90% of respondents were planning to identity other community groups/individuals to consult with following the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4380" cy="2735580"/>
                          </a:xfrm>
                          <a:prstGeom prst="rect">
                            <a:avLst/>
                          </a:prstGeom>
                          <a:noFill/>
                          <a:ln>
                            <a:noFill/>
                          </a:ln>
                        </pic:spPr>
                      </pic:pic>
                    </a:graphicData>
                  </a:graphic>
                </wp:inline>
              </w:drawing>
            </w:r>
          </w:p>
        </w:tc>
      </w:tr>
      <w:tr w:rsidR="000047E4" w14:paraId="72EBE4EF" w14:textId="77777777" w:rsidTr="000047E4">
        <w:tc>
          <w:tcPr>
            <w:tcW w:w="5000" w:type="pct"/>
            <w:noWrap/>
          </w:tcPr>
          <w:p w14:paraId="1A107B63" w14:textId="77777777" w:rsidR="000047E4" w:rsidRDefault="000047E4" w:rsidP="000047E4">
            <w:pPr>
              <w:pStyle w:val="Source"/>
            </w:pPr>
            <w:r>
              <w:t>Source</w:t>
            </w:r>
            <w:r w:rsidRPr="007C15CB">
              <w:t>:</w:t>
            </w:r>
            <w:r w:rsidRPr="007C15CB">
              <w:tab/>
            </w:r>
            <w:r>
              <w:t>Frontier Economics analysis of Churches Conservation Trust feedback survey</w:t>
            </w:r>
          </w:p>
          <w:p w14:paraId="055A43E9" w14:textId="77777777" w:rsidR="000047E4" w:rsidRPr="00F078BE" w:rsidRDefault="000047E4" w:rsidP="000047E4">
            <w:pPr>
              <w:pStyle w:val="Source"/>
            </w:pPr>
            <w:r>
              <w:t>Notes: Feedback was provided by 30 of the 32 attendees in Suffolk</w:t>
            </w:r>
            <w:r w:rsidR="007767A6">
              <w:t>.</w:t>
            </w:r>
          </w:p>
        </w:tc>
      </w:tr>
    </w:tbl>
    <w:p w14:paraId="5EBA93DE" w14:textId="77777777" w:rsidR="00683ADA" w:rsidRDefault="00683ADA" w:rsidP="008B284B"/>
    <w:p w14:paraId="36C78CFB" w14:textId="77777777" w:rsidR="004E66D9" w:rsidRDefault="000047E4" w:rsidP="008B284B">
      <w:r>
        <w:t xml:space="preserve">The </w:t>
      </w:r>
      <w:r w:rsidR="00275622">
        <w:t>third measure – attendees gained an understanding of how to better manage their buildings (from the Sti</w:t>
      </w:r>
      <w:r w:rsidR="00262585">
        <w:t>t</w:t>
      </w:r>
      <w:r w:rsidR="00275622">
        <w:t xml:space="preserve">ch in Time workshops) </w:t>
      </w:r>
      <w:r>
        <w:t>–</w:t>
      </w:r>
      <w:r w:rsidR="00275622">
        <w:t xml:space="preserve"> </w:t>
      </w:r>
      <w:r>
        <w:t xml:space="preserve">can also be explored using data from the workshop attendees. </w:t>
      </w:r>
    </w:p>
    <w:p w14:paraId="20785127" w14:textId="51F01164" w:rsidR="008B284B" w:rsidRDefault="008B284B" w:rsidP="008B284B">
      <w:r>
        <w:lastRenderedPageBreak/>
        <w:t xml:space="preserve">Responses to questions on improving understanding from the Stitch in Time workshops are shown below for Greater </w:t>
      </w:r>
      <w:r w:rsidRPr="007767A6">
        <w:t>Manchester (</w:t>
      </w:r>
      <w:r w:rsidRPr="007767A6">
        <w:fldChar w:fldCharType="begin"/>
      </w:r>
      <w:r w:rsidRPr="007767A6">
        <w:instrText xml:space="preserve"> REF _Ref8568414 \h </w:instrText>
      </w:r>
      <w:r w:rsidR="00130176" w:rsidRPr="007767A6">
        <w:instrText xml:space="preserve"> \* MERGEFORMAT </w:instrText>
      </w:r>
      <w:r w:rsidRPr="007767A6">
        <w:fldChar w:fldCharType="separate"/>
      </w:r>
      <w:r w:rsidR="008C7388">
        <w:t xml:space="preserve">Figure </w:t>
      </w:r>
      <w:r w:rsidR="008C7388">
        <w:rPr>
          <w:noProof/>
        </w:rPr>
        <w:t>23</w:t>
      </w:r>
      <w:r w:rsidRPr="007767A6">
        <w:fldChar w:fldCharType="end"/>
      </w:r>
      <w:r>
        <w:t>) and Suffolk (</w:t>
      </w:r>
      <w:r>
        <w:fldChar w:fldCharType="begin"/>
      </w:r>
      <w:r>
        <w:instrText xml:space="preserve"> REF _Ref8568423 \h </w:instrText>
      </w:r>
      <w:r>
        <w:fldChar w:fldCharType="separate"/>
      </w:r>
      <w:r w:rsidR="008C7388">
        <w:t xml:space="preserve">Figure </w:t>
      </w:r>
      <w:r w:rsidR="008C7388">
        <w:rPr>
          <w:noProof/>
        </w:rPr>
        <w:t>24</w:t>
      </w:r>
      <w:r>
        <w:fldChar w:fldCharType="end"/>
      </w:r>
      <w:r>
        <w:t xml:space="preserve">). Attendees were asked about their level of confidence in terms of understanding various maintenance issues. This was graded in terms of </w:t>
      </w:r>
      <w:r w:rsidR="00130176">
        <w:t>‘</w:t>
      </w:r>
      <w:r>
        <w:t>much more confident</w:t>
      </w:r>
      <w:r w:rsidR="00130176">
        <w:t>’</w:t>
      </w:r>
      <w:r>
        <w:t xml:space="preserve">, </w:t>
      </w:r>
      <w:r w:rsidR="00130176">
        <w:t>‘</w:t>
      </w:r>
      <w:r>
        <w:t>a bit more confident</w:t>
      </w:r>
      <w:r w:rsidR="00130176">
        <w:t>’</w:t>
      </w:r>
      <w:r>
        <w:t xml:space="preserve">, </w:t>
      </w:r>
      <w:r w:rsidR="00130176">
        <w:t>‘</w:t>
      </w:r>
      <w:r>
        <w:t>about the same</w:t>
      </w:r>
      <w:r w:rsidR="00130176">
        <w:t>’</w:t>
      </w:r>
      <w:r>
        <w:t xml:space="preserve">, </w:t>
      </w:r>
      <w:r w:rsidR="00130176">
        <w:t>‘</w:t>
      </w:r>
      <w:r>
        <w:t>a bit less confident</w:t>
      </w:r>
      <w:r w:rsidR="00130176">
        <w:t>’</w:t>
      </w:r>
      <w:r>
        <w:t xml:space="preserve"> or </w:t>
      </w:r>
      <w:r w:rsidR="00130176">
        <w:t>‘</w:t>
      </w:r>
      <w:r>
        <w:t>much less confident</w:t>
      </w:r>
      <w:r w:rsidR="00130176">
        <w:t>’</w:t>
      </w:r>
      <w:r>
        <w:t>.</w:t>
      </w:r>
    </w:p>
    <w:p w14:paraId="42CE0216" w14:textId="0558541F" w:rsidR="008B284B" w:rsidRDefault="008B284B" w:rsidP="008B284B">
      <w:r>
        <w:t xml:space="preserve">The results </w:t>
      </w:r>
      <w:r w:rsidR="00B74402">
        <w:t xml:space="preserve">for </w:t>
      </w:r>
      <w:r>
        <w:t xml:space="preserve">Greater Manchester </w:t>
      </w:r>
      <w:r w:rsidR="00B74402">
        <w:t xml:space="preserve">in </w:t>
      </w:r>
      <w:r w:rsidR="00B74402">
        <w:fldChar w:fldCharType="begin"/>
      </w:r>
      <w:r w:rsidR="00B74402">
        <w:instrText xml:space="preserve"> REF _Ref8568414 \h </w:instrText>
      </w:r>
      <w:r w:rsidR="00B74402">
        <w:fldChar w:fldCharType="separate"/>
      </w:r>
      <w:r w:rsidR="008C7388">
        <w:t xml:space="preserve">Figure </w:t>
      </w:r>
      <w:r w:rsidR="008C7388">
        <w:rPr>
          <w:noProof/>
        </w:rPr>
        <w:t>23</w:t>
      </w:r>
      <w:r w:rsidR="00B74402">
        <w:fldChar w:fldCharType="end"/>
      </w:r>
      <w:r w:rsidR="00B74402">
        <w:t xml:space="preserve"> show</w:t>
      </w:r>
      <w:r>
        <w:t>:</w:t>
      </w:r>
    </w:p>
    <w:p w14:paraId="7432D351" w14:textId="77777777" w:rsidR="008B284B" w:rsidRDefault="008B284B" w:rsidP="008B284B">
      <w:pPr>
        <w:pStyle w:val="ListBullet1"/>
      </w:pPr>
      <w:r>
        <w:t xml:space="preserve">75% or more of attendees felt </w:t>
      </w:r>
      <w:r w:rsidR="00262585">
        <w:t>‘</w:t>
      </w:r>
      <w:r>
        <w:t>a bit</w:t>
      </w:r>
      <w:r w:rsidR="00262585">
        <w:t>’</w:t>
      </w:r>
      <w:r>
        <w:t xml:space="preserve"> or </w:t>
      </w:r>
      <w:r w:rsidR="00262585">
        <w:t>‘</w:t>
      </w:r>
      <w:r>
        <w:t>much more</w:t>
      </w:r>
      <w:r w:rsidR="00262585">
        <w:t>’</w:t>
      </w:r>
      <w:r>
        <w:t xml:space="preserve"> confident in all categories.</w:t>
      </w:r>
    </w:p>
    <w:p w14:paraId="5CE1B5A6" w14:textId="77777777" w:rsidR="008B284B" w:rsidRDefault="008B284B" w:rsidP="008B284B">
      <w:pPr>
        <w:pStyle w:val="ListBullet1"/>
      </w:pPr>
      <w:r>
        <w:t xml:space="preserve">The issues about which </w:t>
      </w:r>
      <w:r w:rsidR="0004413A">
        <w:t xml:space="preserve">the majority (50% or more) of </w:t>
      </w:r>
      <w:r>
        <w:t xml:space="preserve">attendees reported feeling ‘much more confident’ were </w:t>
      </w:r>
      <w:r w:rsidR="0094778A">
        <w:t>‘</w:t>
      </w:r>
      <w:r>
        <w:t>understanding what maintenance items a contractor might need to undertake</w:t>
      </w:r>
      <w:r w:rsidR="0094778A">
        <w:t>’</w:t>
      </w:r>
      <w:r>
        <w:t xml:space="preserve">, </w:t>
      </w:r>
      <w:r w:rsidR="0094778A">
        <w:t>‘</w:t>
      </w:r>
      <w:r>
        <w:t>how to plan maintenance</w:t>
      </w:r>
      <w:r w:rsidR="0094778A">
        <w:t>’</w:t>
      </w:r>
      <w:r>
        <w:t xml:space="preserve">, and </w:t>
      </w:r>
      <w:r w:rsidR="0094778A">
        <w:t>‘</w:t>
      </w:r>
      <w:r>
        <w:t>the difference between maintenance and repair</w:t>
      </w:r>
      <w:r w:rsidR="0094778A">
        <w:t>’</w:t>
      </w:r>
      <w:r>
        <w:t xml:space="preserve">. </w:t>
      </w:r>
    </w:p>
    <w:p w14:paraId="5A027872" w14:textId="77777777" w:rsidR="008B284B" w:rsidRDefault="008B284B" w:rsidP="008B284B">
      <w:pPr>
        <w:pStyle w:val="ListBullet1"/>
      </w:pPr>
      <w:r>
        <w:t xml:space="preserve">No attendees felt less confident, but two (13%) felt about the same </w:t>
      </w:r>
      <w:r w:rsidR="0004413A">
        <w:t xml:space="preserve">level of </w:t>
      </w:r>
      <w:r>
        <w:t>confidence for each area.</w:t>
      </w:r>
    </w:p>
    <w:p w14:paraId="2BD390C5" w14:textId="241A216D" w:rsidR="008B284B" w:rsidRDefault="008B284B" w:rsidP="008B284B">
      <w:pPr>
        <w:pStyle w:val="ListBullet1"/>
        <w:numPr>
          <w:ilvl w:val="0"/>
          <w:numId w:val="0"/>
        </w:numPr>
        <w:ind w:left="340" w:hanging="340"/>
      </w:pPr>
      <w:r>
        <w:t xml:space="preserve">The results </w:t>
      </w:r>
      <w:r w:rsidR="00B74402">
        <w:t>for</w:t>
      </w:r>
      <w:r>
        <w:t xml:space="preserve"> Suffolk </w:t>
      </w:r>
      <w:r w:rsidR="00B74402">
        <w:t xml:space="preserve">in </w:t>
      </w:r>
      <w:r w:rsidR="00B74402">
        <w:fldChar w:fldCharType="begin"/>
      </w:r>
      <w:r w:rsidR="00B74402">
        <w:instrText xml:space="preserve"> REF _Ref8568423 \h </w:instrText>
      </w:r>
      <w:r w:rsidR="00B74402">
        <w:fldChar w:fldCharType="separate"/>
      </w:r>
      <w:r w:rsidR="008C7388">
        <w:t xml:space="preserve">Figure </w:t>
      </w:r>
      <w:r w:rsidR="008C7388">
        <w:rPr>
          <w:noProof/>
        </w:rPr>
        <w:t>24</w:t>
      </w:r>
      <w:r w:rsidR="00B74402">
        <w:fldChar w:fldCharType="end"/>
      </w:r>
      <w:r w:rsidR="00B74402">
        <w:t xml:space="preserve"> </w:t>
      </w:r>
      <w:r>
        <w:t>show:</w:t>
      </w:r>
    </w:p>
    <w:p w14:paraId="6E65A9DC" w14:textId="77777777" w:rsidR="008B284B" w:rsidRDefault="008B284B" w:rsidP="008B284B">
      <w:pPr>
        <w:pStyle w:val="ListBullet1"/>
      </w:pPr>
      <w:r>
        <w:t>90% or more of attendees felt ‘a bit’ or ‘much more confident’ in all categories, apart from ‘understanding why listed buildings are important’</w:t>
      </w:r>
      <w:r w:rsidR="0094778A">
        <w:t>,</w:t>
      </w:r>
      <w:r>
        <w:t xml:space="preserve"> where this was around 70%.</w:t>
      </w:r>
    </w:p>
    <w:p w14:paraId="4D324406" w14:textId="77777777" w:rsidR="008B284B" w:rsidRDefault="008B284B" w:rsidP="008B284B">
      <w:pPr>
        <w:pStyle w:val="ListBullet1"/>
      </w:pPr>
      <w:r>
        <w:t xml:space="preserve">There were four areas where 50% or more of attendees felt much more confident. These related to </w:t>
      </w:r>
      <w:r w:rsidR="00130176">
        <w:t>‘</w:t>
      </w:r>
      <w:r>
        <w:t>understanding what maintenance my group can undertake on its own</w:t>
      </w:r>
      <w:r w:rsidR="00130176">
        <w:t>’</w:t>
      </w:r>
      <w:r>
        <w:t xml:space="preserve">, </w:t>
      </w:r>
      <w:r w:rsidR="00130176">
        <w:t>‘</w:t>
      </w:r>
      <w:r>
        <w:t>how to plan maintenance</w:t>
      </w:r>
      <w:r w:rsidR="00130176">
        <w:t>’</w:t>
      </w:r>
      <w:r>
        <w:t xml:space="preserve">, </w:t>
      </w:r>
      <w:r w:rsidR="00130176">
        <w:t>‘</w:t>
      </w:r>
      <w:r>
        <w:t>the difference between maintenance and repair</w:t>
      </w:r>
      <w:r w:rsidR="00130176">
        <w:t>’</w:t>
      </w:r>
      <w:r>
        <w:t xml:space="preserve">, and </w:t>
      </w:r>
      <w:r w:rsidR="00130176">
        <w:t>‘</w:t>
      </w:r>
      <w:r>
        <w:t>why listed buildings are important</w:t>
      </w:r>
      <w:r w:rsidR="00130176">
        <w:t>’</w:t>
      </w:r>
      <w:r>
        <w:t xml:space="preserve">. </w:t>
      </w:r>
    </w:p>
    <w:p w14:paraId="1C6871A0" w14:textId="77777777" w:rsidR="008B284B" w:rsidRDefault="008B284B" w:rsidP="008B284B">
      <w:pPr>
        <w:pStyle w:val="ListBullet1"/>
      </w:pPr>
      <w:r>
        <w:t>No attendees felt less confident in any of the areas.</w:t>
      </w:r>
    </w:p>
    <w:tbl>
      <w:tblPr>
        <w:tblW w:w="10200" w:type="dxa"/>
        <w:tblInd w:w="-1134" w:type="dxa"/>
        <w:tblLayout w:type="fixed"/>
        <w:tblCellMar>
          <w:left w:w="0" w:type="dxa"/>
          <w:right w:w="0" w:type="dxa"/>
        </w:tblCellMar>
        <w:tblLook w:val="04A0" w:firstRow="1" w:lastRow="0" w:firstColumn="1" w:lastColumn="0" w:noHBand="0" w:noVBand="1"/>
      </w:tblPr>
      <w:tblGrid>
        <w:gridCol w:w="10200"/>
      </w:tblGrid>
      <w:tr w:rsidR="008B284B" w14:paraId="216D194D" w14:textId="77777777" w:rsidTr="008B284B">
        <w:tc>
          <w:tcPr>
            <w:tcW w:w="5000" w:type="pct"/>
            <w:noWrap/>
          </w:tcPr>
          <w:p w14:paraId="6DDBB9A0" w14:textId="2DBBF347" w:rsidR="008B284B" w:rsidRPr="00F52EB6" w:rsidRDefault="008B284B" w:rsidP="008B284B">
            <w:pPr>
              <w:pStyle w:val="Caption"/>
            </w:pPr>
            <w:bookmarkStart w:id="59" w:name="_Ref8568414"/>
            <w:r>
              <w:t xml:space="preserve">Figure </w:t>
            </w:r>
            <w:r>
              <w:rPr>
                <w:noProof/>
              </w:rPr>
              <w:fldChar w:fldCharType="begin"/>
            </w:r>
            <w:r>
              <w:rPr>
                <w:noProof/>
              </w:rPr>
              <w:instrText xml:space="preserve"> SEQ Figure </w:instrText>
            </w:r>
            <w:r>
              <w:rPr>
                <w:noProof/>
              </w:rPr>
              <w:fldChar w:fldCharType="separate"/>
            </w:r>
            <w:r w:rsidR="008C7388">
              <w:rPr>
                <w:noProof/>
              </w:rPr>
              <w:t>23</w:t>
            </w:r>
            <w:r>
              <w:rPr>
                <w:noProof/>
              </w:rPr>
              <w:fldChar w:fldCharType="end"/>
            </w:r>
            <w:bookmarkEnd w:id="59"/>
            <w:r>
              <w:tab/>
              <w:t>Improving understanding from the Greater Manchester Stitch in Time workshop</w:t>
            </w:r>
          </w:p>
        </w:tc>
      </w:tr>
      <w:tr w:rsidR="008B284B" w14:paraId="7F50FDD7" w14:textId="77777777" w:rsidTr="008B284B">
        <w:tc>
          <w:tcPr>
            <w:tcW w:w="5000" w:type="pct"/>
            <w:noWrap/>
          </w:tcPr>
          <w:p w14:paraId="71706148" w14:textId="77777777" w:rsidR="008B284B" w:rsidRDefault="008B284B" w:rsidP="008B284B">
            <w:pPr>
              <w:pStyle w:val="GraphicLeft"/>
              <w:keepNext/>
            </w:pPr>
            <w:r w:rsidRPr="002E3993">
              <w:rPr>
                <w:noProof/>
                <w:lang w:eastAsia="en-GB"/>
              </w:rPr>
              <w:drawing>
                <wp:inline distT="0" distB="0" distL="0" distR="0" wp14:anchorId="269A6413" wp14:editId="166FFA70">
                  <wp:extent cx="6469380" cy="1866900"/>
                  <wp:effectExtent l="0" t="0" r="0" b="0"/>
                  <wp:docPr id="3770" name="Picture 3770" descr="Graph of improving understanding from the Greater Manchester Stitch in Time workshop. 75% or more of attendees felt ‘a bit’ or ‘much more’ confident in all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69380" cy="1866900"/>
                          </a:xfrm>
                          <a:prstGeom prst="rect">
                            <a:avLst/>
                          </a:prstGeom>
                          <a:noFill/>
                          <a:ln>
                            <a:noFill/>
                          </a:ln>
                        </pic:spPr>
                      </pic:pic>
                    </a:graphicData>
                  </a:graphic>
                </wp:inline>
              </w:drawing>
            </w:r>
          </w:p>
        </w:tc>
      </w:tr>
      <w:tr w:rsidR="008B284B" w14:paraId="5E7D5684" w14:textId="77777777" w:rsidTr="008B284B">
        <w:tc>
          <w:tcPr>
            <w:tcW w:w="5000" w:type="pct"/>
            <w:noWrap/>
          </w:tcPr>
          <w:p w14:paraId="61271684" w14:textId="77777777" w:rsidR="008B284B" w:rsidRDefault="008B284B" w:rsidP="008B284B">
            <w:pPr>
              <w:pStyle w:val="Source"/>
            </w:pPr>
            <w:r>
              <w:t>Source</w:t>
            </w:r>
            <w:r w:rsidRPr="007C15CB">
              <w:t>:</w:t>
            </w:r>
            <w:r w:rsidRPr="007C15CB">
              <w:tab/>
            </w:r>
            <w:r>
              <w:t>Frontier Economics analysis of Churches Conservation Trust feedback survey</w:t>
            </w:r>
          </w:p>
          <w:p w14:paraId="3397B812" w14:textId="77777777" w:rsidR="008B284B" w:rsidRPr="00F078BE" w:rsidRDefault="000047E4" w:rsidP="008B284B">
            <w:pPr>
              <w:pStyle w:val="Source"/>
            </w:pPr>
            <w:r>
              <w:t>Notes: Sample size</w:t>
            </w:r>
            <w:r w:rsidR="00F20DD0">
              <w:t xml:space="preserve"> was </w:t>
            </w:r>
            <w:r>
              <w:t>17 attendees in Greater Manchester (all completed feedback surveys)</w:t>
            </w:r>
            <w:r w:rsidR="007767A6">
              <w:t>.</w:t>
            </w:r>
          </w:p>
        </w:tc>
      </w:tr>
      <w:tr w:rsidR="008B284B" w14:paraId="31E07443" w14:textId="77777777" w:rsidTr="008B284B">
        <w:tc>
          <w:tcPr>
            <w:tcW w:w="5000" w:type="pct"/>
            <w:noWrap/>
          </w:tcPr>
          <w:p w14:paraId="096CE6D7" w14:textId="6517E4D6" w:rsidR="008B284B" w:rsidRPr="00F52EB6" w:rsidRDefault="008B284B" w:rsidP="008B284B">
            <w:pPr>
              <w:pStyle w:val="Caption"/>
            </w:pPr>
            <w:bookmarkStart w:id="60" w:name="_Ref8568423"/>
            <w:r>
              <w:lastRenderedPageBreak/>
              <w:t xml:space="preserve">Figure </w:t>
            </w:r>
            <w:r>
              <w:rPr>
                <w:noProof/>
              </w:rPr>
              <w:fldChar w:fldCharType="begin"/>
            </w:r>
            <w:r>
              <w:rPr>
                <w:noProof/>
              </w:rPr>
              <w:instrText xml:space="preserve"> SEQ Figure </w:instrText>
            </w:r>
            <w:r>
              <w:rPr>
                <w:noProof/>
              </w:rPr>
              <w:fldChar w:fldCharType="separate"/>
            </w:r>
            <w:r w:rsidR="008C7388">
              <w:rPr>
                <w:noProof/>
              </w:rPr>
              <w:t>24</w:t>
            </w:r>
            <w:r>
              <w:rPr>
                <w:noProof/>
              </w:rPr>
              <w:fldChar w:fldCharType="end"/>
            </w:r>
            <w:bookmarkEnd w:id="60"/>
            <w:r>
              <w:tab/>
              <w:t>Improving understanding from the Suffolk Stitch in Time workshop</w:t>
            </w:r>
          </w:p>
        </w:tc>
      </w:tr>
      <w:tr w:rsidR="008B284B" w14:paraId="427AA5A0" w14:textId="77777777" w:rsidTr="008B284B">
        <w:tc>
          <w:tcPr>
            <w:tcW w:w="5000" w:type="pct"/>
            <w:noWrap/>
          </w:tcPr>
          <w:p w14:paraId="0AD903FD" w14:textId="77777777" w:rsidR="008B284B" w:rsidRDefault="008B284B" w:rsidP="008B284B">
            <w:pPr>
              <w:pStyle w:val="GraphicLeft"/>
              <w:keepNext/>
            </w:pPr>
            <w:r w:rsidRPr="002E3993">
              <w:rPr>
                <w:noProof/>
                <w:lang w:eastAsia="en-GB"/>
              </w:rPr>
              <w:drawing>
                <wp:inline distT="0" distB="0" distL="0" distR="0" wp14:anchorId="26423327" wp14:editId="32A3FDC9">
                  <wp:extent cx="6469380" cy="1866900"/>
                  <wp:effectExtent l="0" t="0" r="0" b="0"/>
                  <wp:docPr id="3771" name="Picture 3771" descr="Graph of improving understanding from the Suffolk Stitch in Time workshop. 90% or more of attendees felt ‘a bit’ or ‘much more confident’ in all categories, apart from ‘understanding why listed buildings are important’, where this was aroun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69380" cy="1866900"/>
                          </a:xfrm>
                          <a:prstGeom prst="rect">
                            <a:avLst/>
                          </a:prstGeom>
                          <a:noFill/>
                          <a:ln>
                            <a:noFill/>
                          </a:ln>
                        </pic:spPr>
                      </pic:pic>
                    </a:graphicData>
                  </a:graphic>
                </wp:inline>
              </w:drawing>
            </w:r>
          </w:p>
        </w:tc>
      </w:tr>
      <w:tr w:rsidR="008B284B" w14:paraId="475F6197" w14:textId="77777777" w:rsidTr="008B284B">
        <w:tc>
          <w:tcPr>
            <w:tcW w:w="5000" w:type="pct"/>
            <w:noWrap/>
          </w:tcPr>
          <w:p w14:paraId="7630C51C" w14:textId="77777777" w:rsidR="008B284B" w:rsidRDefault="008B284B" w:rsidP="008B284B">
            <w:pPr>
              <w:pStyle w:val="Source"/>
            </w:pPr>
            <w:r>
              <w:t>Source</w:t>
            </w:r>
            <w:r w:rsidRPr="007C15CB">
              <w:t>:</w:t>
            </w:r>
            <w:r w:rsidRPr="007C15CB">
              <w:tab/>
            </w:r>
            <w:r>
              <w:t>Frontier Economics analysis of Churches Conservation Trust feedback survey</w:t>
            </w:r>
          </w:p>
          <w:p w14:paraId="4806C925" w14:textId="77777777" w:rsidR="008B284B" w:rsidRPr="00F078BE" w:rsidRDefault="000047E4" w:rsidP="008B284B">
            <w:pPr>
              <w:pStyle w:val="Source"/>
            </w:pPr>
            <w:r>
              <w:t xml:space="preserve">Notes: Sample size </w:t>
            </w:r>
            <w:r w:rsidR="00F20DD0">
              <w:t xml:space="preserve">was </w:t>
            </w:r>
            <w:r>
              <w:t>14 in Suffolk (all completed feedback surveys)</w:t>
            </w:r>
            <w:r w:rsidR="007767A6">
              <w:t>.</w:t>
            </w:r>
          </w:p>
        </w:tc>
      </w:tr>
    </w:tbl>
    <w:p w14:paraId="312FACD5" w14:textId="77777777" w:rsidR="008B284B" w:rsidRDefault="0004413A" w:rsidP="008B284B">
      <w:r>
        <w:t>For the Places of Worship and the Wider Community workshops, t</w:t>
      </w:r>
      <w:r w:rsidR="008B284B">
        <w:t xml:space="preserve">he feedback responses </w:t>
      </w:r>
      <w:r w:rsidR="00F20DD0">
        <w:t>relating to</w:t>
      </w:r>
      <w:r w:rsidR="008B284B">
        <w:t xml:space="preserve"> improved understanding show that:</w:t>
      </w:r>
    </w:p>
    <w:p w14:paraId="0D062C17" w14:textId="6A5BF324" w:rsidR="008B284B" w:rsidRDefault="008B284B" w:rsidP="008B284B">
      <w:pPr>
        <w:pStyle w:val="ListBullet1"/>
      </w:pPr>
      <w:r>
        <w:t xml:space="preserve">Roughly 80% of respondents in Greater Manchester felt </w:t>
      </w:r>
      <w:r w:rsidR="0004413A">
        <w:t>‘</w:t>
      </w:r>
      <w:r>
        <w:t>much more</w:t>
      </w:r>
      <w:r w:rsidR="0004413A">
        <w:t>’</w:t>
      </w:r>
      <w:r>
        <w:t xml:space="preserve"> or </w:t>
      </w:r>
      <w:r w:rsidR="0004413A">
        <w:t>‘</w:t>
      </w:r>
      <w:r>
        <w:t>a bit more</w:t>
      </w:r>
      <w:r w:rsidR="0004413A">
        <w:t>’</w:t>
      </w:r>
      <w:r>
        <w:t xml:space="preserve"> confident about most topics covered by the workshop. This figure was around 90% for ‘discussing informal and formal partnerships with your wider community’</w:t>
      </w:r>
      <w:r w:rsidR="00B74402">
        <w:t xml:space="preserve"> (see </w:t>
      </w:r>
      <w:r w:rsidR="00B74402">
        <w:fldChar w:fldCharType="begin"/>
      </w:r>
      <w:r w:rsidR="00B74402">
        <w:instrText xml:space="preserve"> REF _Ref18664251 \h </w:instrText>
      </w:r>
      <w:r w:rsidR="00B74402">
        <w:fldChar w:fldCharType="separate"/>
      </w:r>
      <w:r w:rsidR="008C7388">
        <w:t xml:space="preserve">Figure </w:t>
      </w:r>
      <w:r w:rsidR="008C7388">
        <w:rPr>
          <w:noProof/>
        </w:rPr>
        <w:t>25</w:t>
      </w:r>
      <w:r w:rsidR="00B74402">
        <w:fldChar w:fldCharType="end"/>
      </w:r>
      <w:r w:rsidR="00B74402">
        <w:t>)</w:t>
      </w:r>
      <w:r>
        <w:t>.</w:t>
      </w:r>
    </w:p>
    <w:p w14:paraId="40D6377C" w14:textId="15213A7F" w:rsidR="008B284B" w:rsidRPr="00D66FC0" w:rsidRDefault="008B284B" w:rsidP="008B284B">
      <w:pPr>
        <w:pStyle w:val="ListBullet1"/>
      </w:pPr>
      <w:r>
        <w:t xml:space="preserve">The results in Suffolk show that </w:t>
      </w:r>
      <w:r w:rsidR="0004413A">
        <w:t>more than</w:t>
      </w:r>
      <w:r>
        <w:t xml:space="preserve"> 80% of respondents felt </w:t>
      </w:r>
      <w:r w:rsidR="00F20DD0">
        <w:t>‘</w:t>
      </w:r>
      <w:r>
        <w:t>much more</w:t>
      </w:r>
      <w:r w:rsidR="00F20DD0">
        <w:t>’</w:t>
      </w:r>
      <w:r>
        <w:t xml:space="preserve"> or </w:t>
      </w:r>
      <w:r w:rsidR="00F20DD0">
        <w:t>‘</w:t>
      </w:r>
      <w:r>
        <w:t>a bit more</w:t>
      </w:r>
      <w:r w:rsidR="00F20DD0">
        <w:t>’</w:t>
      </w:r>
      <w:r>
        <w:t xml:space="preserve"> confident about most topics covered by the workshop. The topic about which most respondents (90%) felt ‘much more’ or ‘a bit more confident’ was </w:t>
      </w:r>
      <w:r w:rsidR="0094778A">
        <w:t>‘</w:t>
      </w:r>
      <w:r>
        <w:t>using the tools and knowledge of the workshop to develop plans for community engagement</w:t>
      </w:r>
      <w:r w:rsidR="0094778A">
        <w:t>’</w:t>
      </w:r>
      <w:r w:rsidR="00B74402">
        <w:t xml:space="preserve"> (see </w:t>
      </w:r>
      <w:r w:rsidR="00B74402">
        <w:fldChar w:fldCharType="begin"/>
      </w:r>
      <w:r w:rsidR="00B74402">
        <w:instrText xml:space="preserve"> REF _Ref18664297 \h </w:instrText>
      </w:r>
      <w:r w:rsidR="00B74402">
        <w:fldChar w:fldCharType="separate"/>
      </w:r>
      <w:r w:rsidR="008C7388">
        <w:t xml:space="preserve">Figure </w:t>
      </w:r>
      <w:r w:rsidR="008C7388">
        <w:rPr>
          <w:noProof/>
        </w:rPr>
        <w:t>26</w:t>
      </w:r>
      <w:r w:rsidR="00B74402">
        <w:fldChar w:fldCharType="end"/>
      </w:r>
      <w:r w:rsidR="00B74402">
        <w:t>)</w:t>
      </w:r>
      <w:r>
        <w:t>.</w:t>
      </w:r>
    </w:p>
    <w:tbl>
      <w:tblPr>
        <w:tblW w:w="10200" w:type="dxa"/>
        <w:tblInd w:w="-1134" w:type="dxa"/>
        <w:tblLayout w:type="fixed"/>
        <w:tblCellMar>
          <w:left w:w="0" w:type="dxa"/>
          <w:right w:w="0" w:type="dxa"/>
        </w:tblCellMar>
        <w:tblLook w:val="04A0" w:firstRow="1" w:lastRow="0" w:firstColumn="1" w:lastColumn="0" w:noHBand="0" w:noVBand="1"/>
      </w:tblPr>
      <w:tblGrid>
        <w:gridCol w:w="10200"/>
      </w:tblGrid>
      <w:tr w:rsidR="008B284B" w14:paraId="3957E884" w14:textId="77777777" w:rsidTr="008B284B">
        <w:tc>
          <w:tcPr>
            <w:tcW w:w="5000" w:type="pct"/>
            <w:noWrap/>
          </w:tcPr>
          <w:p w14:paraId="751B74AC" w14:textId="457ABCA5" w:rsidR="008B284B" w:rsidRPr="00F52EB6" w:rsidRDefault="008B284B" w:rsidP="008B284B">
            <w:pPr>
              <w:pStyle w:val="Caption"/>
            </w:pPr>
            <w:bookmarkStart w:id="61" w:name="_Ref18664251"/>
            <w:r>
              <w:t xml:space="preserve">Figure </w:t>
            </w:r>
            <w:r>
              <w:rPr>
                <w:noProof/>
              </w:rPr>
              <w:fldChar w:fldCharType="begin"/>
            </w:r>
            <w:r>
              <w:rPr>
                <w:noProof/>
              </w:rPr>
              <w:instrText xml:space="preserve"> SEQ Figure </w:instrText>
            </w:r>
            <w:r>
              <w:rPr>
                <w:noProof/>
              </w:rPr>
              <w:fldChar w:fldCharType="separate"/>
            </w:r>
            <w:r w:rsidR="008C7388">
              <w:rPr>
                <w:noProof/>
              </w:rPr>
              <w:t>25</w:t>
            </w:r>
            <w:r>
              <w:rPr>
                <w:noProof/>
              </w:rPr>
              <w:fldChar w:fldCharType="end"/>
            </w:r>
            <w:bookmarkEnd w:id="61"/>
            <w:r>
              <w:tab/>
              <w:t>Improving understanding from the Greater Manchester community engagement workshop</w:t>
            </w:r>
          </w:p>
        </w:tc>
      </w:tr>
      <w:tr w:rsidR="008B284B" w14:paraId="4F7B81F9" w14:textId="77777777" w:rsidTr="008B284B">
        <w:tc>
          <w:tcPr>
            <w:tcW w:w="5000" w:type="pct"/>
            <w:noWrap/>
          </w:tcPr>
          <w:p w14:paraId="7C7FD782" w14:textId="77777777" w:rsidR="008B284B" w:rsidRDefault="008B284B" w:rsidP="008B284B">
            <w:pPr>
              <w:pStyle w:val="GraphicLeft"/>
              <w:keepNext/>
            </w:pPr>
            <w:r w:rsidRPr="007D6D7D">
              <w:rPr>
                <w:noProof/>
                <w:lang w:eastAsia="en-GB"/>
              </w:rPr>
              <w:drawing>
                <wp:inline distT="0" distB="0" distL="0" distR="0" wp14:anchorId="2B4431AA" wp14:editId="1A83BAE8">
                  <wp:extent cx="6652260" cy="2089667"/>
                  <wp:effectExtent l="0" t="0" r="0" b="0"/>
                  <wp:docPr id="3772" name="Picture 3772" descr="Graph of improving understanding from the Greater Manchester community engagement workshop. Roughly 80% of respondents in Greater Manchester felt ‘much more’ or ‘a bit more’ confident about most topics covered by the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l="14134"/>
                          <a:stretch/>
                        </pic:blipFill>
                        <pic:spPr bwMode="auto">
                          <a:xfrm>
                            <a:off x="0" y="0"/>
                            <a:ext cx="6658463" cy="20916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284B" w14:paraId="0793552D" w14:textId="77777777" w:rsidTr="008B284B">
        <w:tc>
          <w:tcPr>
            <w:tcW w:w="5000" w:type="pct"/>
            <w:noWrap/>
          </w:tcPr>
          <w:p w14:paraId="50360F17" w14:textId="77777777" w:rsidR="008B284B" w:rsidRDefault="008B284B" w:rsidP="008B284B">
            <w:pPr>
              <w:pStyle w:val="Source"/>
            </w:pPr>
            <w:r>
              <w:t>Source</w:t>
            </w:r>
            <w:r w:rsidRPr="007C15CB">
              <w:t>:</w:t>
            </w:r>
            <w:r w:rsidRPr="007C15CB">
              <w:tab/>
            </w:r>
            <w:r>
              <w:t>Frontier Economics analysis of Churches Conservation Trust feedback survey</w:t>
            </w:r>
          </w:p>
          <w:p w14:paraId="44EDB2D5" w14:textId="77777777" w:rsidR="0004413A" w:rsidRPr="0004413A" w:rsidRDefault="0004413A" w:rsidP="0004413A">
            <w:pPr>
              <w:rPr>
                <w:i/>
              </w:rPr>
            </w:pPr>
            <w:r w:rsidRPr="0004413A">
              <w:rPr>
                <w:i/>
                <w:sz w:val="16"/>
              </w:rPr>
              <w:t>Notes:</w:t>
            </w:r>
            <w:r>
              <w:rPr>
                <w:i/>
              </w:rPr>
              <w:t xml:space="preserve"> </w:t>
            </w:r>
            <w:r w:rsidRPr="0004413A">
              <w:rPr>
                <w:i/>
                <w:sz w:val="16"/>
              </w:rPr>
              <w:t>Feedback was provided by 18 of the 20 attendees in Greater Manchester</w:t>
            </w:r>
            <w:r w:rsidR="007767A6">
              <w:rPr>
                <w:i/>
                <w:sz w:val="16"/>
              </w:rPr>
              <w:t>.</w:t>
            </w:r>
            <w:r w:rsidRPr="0004413A">
              <w:rPr>
                <w:i/>
              </w:rPr>
              <w:t xml:space="preserve"> </w:t>
            </w:r>
          </w:p>
          <w:p w14:paraId="6DF2682C" w14:textId="77777777" w:rsidR="008B284B" w:rsidRPr="00F078BE" w:rsidRDefault="008B284B" w:rsidP="008B284B">
            <w:pPr>
              <w:pStyle w:val="Source"/>
            </w:pPr>
          </w:p>
        </w:tc>
      </w:tr>
      <w:tr w:rsidR="008B284B" w14:paraId="77EFB4A1" w14:textId="77777777" w:rsidTr="008B284B">
        <w:tc>
          <w:tcPr>
            <w:tcW w:w="5000" w:type="pct"/>
            <w:noWrap/>
          </w:tcPr>
          <w:p w14:paraId="3A37561F" w14:textId="792BD491" w:rsidR="008B284B" w:rsidRPr="00F52EB6" w:rsidRDefault="008B284B" w:rsidP="008B284B">
            <w:pPr>
              <w:pStyle w:val="Caption"/>
            </w:pPr>
            <w:bookmarkStart w:id="62" w:name="_Ref18664297"/>
            <w:r>
              <w:lastRenderedPageBreak/>
              <w:t xml:space="preserve">Figure </w:t>
            </w:r>
            <w:r>
              <w:rPr>
                <w:noProof/>
              </w:rPr>
              <w:fldChar w:fldCharType="begin"/>
            </w:r>
            <w:r>
              <w:rPr>
                <w:noProof/>
              </w:rPr>
              <w:instrText xml:space="preserve"> SEQ Figure </w:instrText>
            </w:r>
            <w:r>
              <w:rPr>
                <w:noProof/>
              </w:rPr>
              <w:fldChar w:fldCharType="separate"/>
            </w:r>
            <w:r w:rsidR="008C7388">
              <w:rPr>
                <w:noProof/>
              </w:rPr>
              <w:t>26</w:t>
            </w:r>
            <w:r>
              <w:rPr>
                <w:noProof/>
              </w:rPr>
              <w:fldChar w:fldCharType="end"/>
            </w:r>
            <w:bookmarkEnd w:id="62"/>
            <w:r>
              <w:tab/>
              <w:t>Improving understanding from the Suffolk community engagement workshop</w:t>
            </w:r>
          </w:p>
        </w:tc>
      </w:tr>
      <w:tr w:rsidR="008B284B" w14:paraId="6AFD7AB7" w14:textId="77777777" w:rsidTr="008B284B">
        <w:tc>
          <w:tcPr>
            <w:tcW w:w="5000" w:type="pct"/>
            <w:noWrap/>
          </w:tcPr>
          <w:p w14:paraId="41F18EBB" w14:textId="77777777" w:rsidR="008B284B" w:rsidRDefault="008B284B" w:rsidP="008B284B">
            <w:pPr>
              <w:pStyle w:val="GraphicLeft"/>
              <w:keepNext/>
            </w:pPr>
            <w:r w:rsidRPr="007D6D7D">
              <w:rPr>
                <w:noProof/>
                <w:lang w:eastAsia="en-GB"/>
              </w:rPr>
              <w:drawing>
                <wp:inline distT="0" distB="0" distL="0" distR="0" wp14:anchorId="03119932" wp14:editId="35D31147">
                  <wp:extent cx="6545613" cy="2042160"/>
                  <wp:effectExtent l="0" t="0" r="0" b="0"/>
                  <wp:docPr id="3773" name="Picture 3773" descr="Graph of improving understanding from the Suffolk community engagement workshop. Over 80% of respondents felt ‘much more’ or ‘a bit more’ confident about most topics covered by the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l="13546"/>
                          <a:stretch/>
                        </pic:blipFill>
                        <pic:spPr bwMode="auto">
                          <a:xfrm>
                            <a:off x="0" y="0"/>
                            <a:ext cx="6549470" cy="20433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284B" w14:paraId="2501E5DA" w14:textId="77777777" w:rsidTr="008B284B">
        <w:tc>
          <w:tcPr>
            <w:tcW w:w="5000" w:type="pct"/>
            <w:noWrap/>
          </w:tcPr>
          <w:p w14:paraId="1959B612" w14:textId="77777777" w:rsidR="008B284B" w:rsidRDefault="008B284B" w:rsidP="008B284B">
            <w:pPr>
              <w:pStyle w:val="Source"/>
            </w:pPr>
            <w:r>
              <w:t>Source</w:t>
            </w:r>
            <w:r w:rsidRPr="007C15CB">
              <w:t>:</w:t>
            </w:r>
            <w:r w:rsidRPr="007C15CB">
              <w:tab/>
            </w:r>
            <w:r>
              <w:t>Frontier Economics analysis of Churches Conservation Trust feedback survey</w:t>
            </w:r>
          </w:p>
          <w:p w14:paraId="21AA801F" w14:textId="77777777" w:rsidR="008B284B" w:rsidRPr="00F078BE" w:rsidRDefault="0004413A" w:rsidP="008B284B">
            <w:pPr>
              <w:pStyle w:val="Source"/>
            </w:pPr>
            <w:r>
              <w:t xml:space="preserve">Notes: </w:t>
            </w:r>
            <w:r w:rsidRPr="0004413A">
              <w:t>Feedback was provided by 30 of the 32 attendees in Suffolk</w:t>
            </w:r>
            <w:r w:rsidR="007767A6">
              <w:t>.</w:t>
            </w:r>
          </w:p>
        </w:tc>
      </w:tr>
    </w:tbl>
    <w:p w14:paraId="54DBA5B3" w14:textId="62924380" w:rsidR="008B284B" w:rsidRDefault="0004413A" w:rsidP="0004413A">
      <w:r>
        <w:t xml:space="preserve">Therefore, the workshops do appear to have increased the confidence of those that attended in </w:t>
      </w:r>
      <w:r w:rsidR="00F20DD0">
        <w:t xml:space="preserve">relation to </w:t>
      </w:r>
      <w:r>
        <w:t>engag</w:t>
      </w:r>
      <w:r w:rsidR="00F20DD0">
        <w:t>ing</w:t>
      </w:r>
      <w:r>
        <w:t xml:space="preserve"> their local communities.</w:t>
      </w:r>
      <w:r w:rsidR="00262585">
        <w:t xml:space="preserve"> Again, this does not however indicate the extent to which the confidence will be translated </w:t>
      </w:r>
      <w:r w:rsidR="00130176">
        <w:t>in</w:t>
      </w:r>
      <w:r w:rsidR="00262585">
        <w:t>to action in practice. This will be explored in the final evaluation.</w:t>
      </w:r>
    </w:p>
    <w:p w14:paraId="0970A523" w14:textId="0DCABF44" w:rsidR="008B284B" w:rsidRDefault="0004413A" w:rsidP="00AA64F1">
      <w:r>
        <w:t xml:space="preserve">The overriding learning from the evaluation of workshop outputs is that although those who </w:t>
      </w:r>
      <w:r w:rsidR="00B50EA3">
        <w:t xml:space="preserve">did </w:t>
      </w:r>
      <w:r>
        <w:t>attend appear to have gained value from the workshops in terms of enhancing their understanding and confidence on core topic</w:t>
      </w:r>
      <w:r w:rsidR="00F20DD0">
        <w:t>s</w:t>
      </w:r>
      <w:r>
        <w:t xml:space="preserve"> related to fabric care and community engagement, the number of attendees has been lower than anticipated for </w:t>
      </w:r>
      <w:r w:rsidR="00130176">
        <w:t>three</w:t>
      </w:r>
      <w:r>
        <w:t xml:space="preserve"> of the </w:t>
      </w:r>
      <w:r w:rsidR="00130176">
        <w:t>four</w:t>
      </w:r>
      <w:r>
        <w:t xml:space="preserve"> workshops. </w:t>
      </w:r>
    </w:p>
    <w:p w14:paraId="417BF2C7" w14:textId="77777777" w:rsidR="00AA64F1" w:rsidRDefault="00AA64F1" w:rsidP="00AA64F1">
      <w:r>
        <w:t xml:space="preserve">Some </w:t>
      </w:r>
      <w:r w:rsidR="0004413A">
        <w:t xml:space="preserve">listed </w:t>
      </w:r>
      <w:r>
        <w:t xml:space="preserve">places of worship </w:t>
      </w:r>
      <w:r w:rsidR="0004413A">
        <w:t xml:space="preserve">interviewed for the interim evaluation </w:t>
      </w:r>
      <w:r>
        <w:t xml:space="preserve">indicated that travelling to the workshops </w:t>
      </w:r>
      <w:r w:rsidR="0094778A">
        <w:t xml:space="preserve">was </w:t>
      </w:r>
      <w:r>
        <w:t xml:space="preserve">seen as a barrier to attendance and that events held closer to places of worship could </w:t>
      </w:r>
      <w:r w:rsidR="0004413A">
        <w:t>prompt m</w:t>
      </w:r>
      <w:r>
        <w:t xml:space="preserve">ore people to attend. For example, one of the </w:t>
      </w:r>
      <w:r w:rsidR="0004413A">
        <w:t xml:space="preserve">listed </w:t>
      </w:r>
      <w:r>
        <w:t xml:space="preserve">places of worship in Suffolk explained how they had attended a drop-in ‘surgery’ held by the </w:t>
      </w:r>
      <w:proofErr w:type="spellStart"/>
      <w:r>
        <w:t>CDA</w:t>
      </w:r>
      <w:proofErr w:type="spellEnd"/>
      <w:r>
        <w:t xml:space="preserve"> and the Church of England Diocese</w:t>
      </w:r>
      <w:r w:rsidR="00090118">
        <w:t xml:space="preserve"> of St Edmundsbury and Ipswich</w:t>
      </w:r>
      <w:r>
        <w:t>. They felt these sessions had been popular and helped to break down barriers to reach more places of worship by coming to the local area.</w:t>
      </w:r>
    </w:p>
    <w:p w14:paraId="4B1D8593" w14:textId="36185ABC" w:rsidR="004678C3" w:rsidRDefault="00AA64F1" w:rsidP="0057120E">
      <w:r>
        <w:t xml:space="preserve">Those places of worship interviewed who had attended the workshops felt that the sessions had been helpful. For example, a </w:t>
      </w:r>
      <w:r w:rsidR="00262585">
        <w:t xml:space="preserve">listed </w:t>
      </w:r>
      <w:r>
        <w:t xml:space="preserve">place of worship in Greater Manchester that </w:t>
      </w:r>
      <w:r w:rsidR="00130176">
        <w:t xml:space="preserve">had </w:t>
      </w:r>
      <w:r>
        <w:t>attended the community engagement workshop had since started to develop and implement new engagement ideas</w:t>
      </w:r>
      <w:r w:rsidR="005E3B26">
        <w:t>.</w:t>
      </w:r>
      <w:r w:rsidR="00797F38">
        <w:t xml:space="preserve"> </w:t>
      </w:r>
      <w:r w:rsidR="00702F8B">
        <w:t xml:space="preserve">Feedback to Historic England also highlighted that workshop attendees particularly valued the opportunity for </w:t>
      </w:r>
      <w:r w:rsidR="00725640">
        <w:t>peer-to-peer</w:t>
      </w:r>
      <w:r w:rsidR="00702F8B">
        <w:t xml:space="preserve"> learning with other attendees. This was an unexpected additional benefit of the workshops.</w:t>
      </w:r>
    </w:p>
    <w:p w14:paraId="469A249B" w14:textId="77777777" w:rsidR="00F43EBC" w:rsidRDefault="00AC3C4F" w:rsidP="004272F1">
      <w:pPr>
        <w:pStyle w:val="Heading1"/>
      </w:pPr>
      <w:bookmarkStart w:id="63" w:name="_Hlk18598661"/>
      <w:bookmarkStart w:id="64" w:name="_Toc25828306"/>
      <w:bookmarkEnd w:id="37"/>
      <w:r>
        <w:lastRenderedPageBreak/>
        <w:t xml:space="preserve">Interim </w:t>
      </w:r>
      <w:r w:rsidR="00CE7744">
        <w:t>s</w:t>
      </w:r>
      <w:r>
        <w:t xml:space="preserve">ummative </w:t>
      </w:r>
      <w:r w:rsidR="00AC68FC">
        <w:t>e</w:t>
      </w:r>
      <w:r>
        <w:t xml:space="preserve">valuation – learning on </w:t>
      </w:r>
      <w:r w:rsidR="00CE7744">
        <w:t>o</w:t>
      </w:r>
      <w:r w:rsidR="00F43EBC">
        <w:t xml:space="preserve">utcomes and </w:t>
      </w:r>
      <w:r w:rsidR="00CE7744">
        <w:t>i</w:t>
      </w:r>
      <w:r w:rsidR="00F43EBC">
        <w:t>mpacts from the pilot</w:t>
      </w:r>
      <w:bookmarkEnd w:id="64"/>
    </w:p>
    <w:p w14:paraId="227B1DBC" w14:textId="09A95E38" w:rsidR="00CA3C31" w:rsidRDefault="00010D09" w:rsidP="00010D09">
      <w:pPr>
        <w:pStyle w:val="Heading2"/>
      </w:pPr>
      <w:bookmarkStart w:id="65" w:name="_Toc25828307"/>
      <w:r>
        <w:t>Early indications of outcomes of the pilot</w:t>
      </w:r>
      <w:bookmarkEnd w:id="65"/>
    </w:p>
    <w:tbl>
      <w:tblPr>
        <w:tblW w:w="7940" w:type="dxa"/>
        <w:tblLayout w:type="fixed"/>
        <w:tblCellMar>
          <w:left w:w="0" w:type="dxa"/>
          <w:right w:w="0" w:type="dxa"/>
        </w:tblCellMar>
        <w:tblLook w:val="04A0" w:firstRow="1" w:lastRow="0" w:firstColumn="1" w:lastColumn="0" w:noHBand="0" w:noVBand="1"/>
      </w:tblPr>
      <w:tblGrid>
        <w:gridCol w:w="7940"/>
      </w:tblGrid>
      <w:tr w:rsidR="00BC1055" w14:paraId="60A9AB07" w14:textId="77777777" w:rsidTr="00BC1055">
        <w:tc>
          <w:tcPr>
            <w:tcW w:w="5000" w:type="pct"/>
            <w:noWrap/>
          </w:tcPr>
          <w:p w14:paraId="18DC90BF" w14:textId="495B4F3A" w:rsidR="00BC1055" w:rsidRPr="00F52EB6" w:rsidRDefault="00BC1055" w:rsidP="00B04A88">
            <w:pPr>
              <w:pStyle w:val="Caption"/>
            </w:pPr>
            <w:r>
              <w:t xml:space="preserve">Figure </w:t>
            </w:r>
            <w:r w:rsidR="008C7388">
              <w:fldChar w:fldCharType="begin"/>
            </w:r>
            <w:r w:rsidR="008C7388">
              <w:instrText xml:space="preserve"> SEQ Figure </w:instrText>
            </w:r>
            <w:r w:rsidR="008C7388">
              <w:fldChar w:fldCharType="separate"/>
            </w:r>
            <w:r w:rsidR="008C7388">
              <w:rPr>
                <w:noProof/>
              </w:rPr>
              <w:t>27</w:t>
            </w:r>
            <w:r w:rsidR="008C7388">
              <w:rPr>
                <w:noProof/>
              </w:rPr>
              <w:fldChar w:fldCharType="end"/>
            </w:r>
            <w:r>
              <w:tab/>
              <w:t>Outcomes flow chart</w:t>
            </w:r>
          </w:p>
        </w:tc>
      </w:tr>
      <w:tr w:rsidR="00BC1055" w14:paraId="4020AB7A" w14:textId="77777777" w:rsidTr="00BC1055">
        <w:tc>
          <w:tcPr>
            <w:tcW w:w="5000" w:type="pct"/>
            <w:noWrap/>
          </w:tcPr>
          <w:p w14:paraId="68131BDC" w14:textId="7C9E74B2" w:rsidR="00BC1055" w:rsidRDefault="00BC1055" w:rsidP="00B04A88">
            <w:pPr>
              <w:pStyle w:val="GraphicLeft"/>
              <w:keepNext/>
            </w:pPr>
            <w:r w:rsidRPr="004A77DE">
              <w:rPr>
                <w:noProof/>
              </w:rPr>
              <w:drawing>
                <wp:inline distT="0" distB="0" distL="0" distR="0" wp14:anchorId="65EFD164" wp14:editId="14683605">
                  <wp:extent cx="5039360" cy="934085"/>
                  <wp:effectExtent l="0" t="0" r="8890" b="0"/>
                  <wp:docPr id="2" name="Picture 2" descr="The word ‘outcomes’ highlighted in a box, next to boxes containing the words inputs, activities, outputs and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9360" cy="934085"/>
                          </a:xfrm>
                          <a:prstGeom prst="rect">
                            <a:avLst/>
                          </a:prstGeom>
                          <a:noFill/>
                          <a:ln>
                            <a:noFill/>
                          </a:ln>
                        </pic:spPr>
                      </pic:pic>
                    </a:graphicData>
                  </a:graphic>
                </wp:inline>
              </w:drawing>
            </w:r>
          </w:p>
        </w:tc>
      </w:tr>
      <w:tr w:rsidR="00BC1055" w14:paraId="10C28468" w14:textId="77777777" w:rsidTr="00BC1055">
        <w:tc>
          <w:tcPr>
            <w:tcW w:w="5000" w:type="pct"/>
            <w:noWrap/>
          </w:tcPr>
          <w:p w14:paraId="405F3805" w14:textId="56CC2B74" w:rsidR="00BC1055" w:rsidRDefault="00BC1055" w:rsidP="00B04A88">
            <w:pPr>
              <w:pStyle w:val="Source"/>
            </w:pPr>
            <w:r>
              <w:t>Source</w:t>
            </w:r>
            <w:r w:rsidRPr="007C15CB">
              <w:t>:</w:t>
            </w:r>
            <w:r w:rsidRPr="007C15CB">
              <w:tab/>
            </w:r>
            <w:r>
              <w:t>Frontier Economics</w:t>
            </w:r>
          </w:p>
          <w:p w14:paraId="1FF4E359" w14:textId="41ED1980" w:rsidR="00BC1055" w:rsidRPr="00F078BE" w:rsidRDefault="00BC1055" w:rsidP="00B04A88">
            <w:pPr>
              <w:pStyle w:val="Source"/>
            </w:pPr>
          </w:p>
        </w:tc>
      </w:tr>
    </w:tbl>
    <w:p w14:paraId="68307D73" w14:textId="12B858E5" w:rsidR="00BF1CB3" w:rsidRDefault="006F3507" w:rsidP="00F43EBC">
      <w:r>
        <w:t>T</w:t>
      </w:r>
      <w:r w:rsidR="00F43EBC">
        <w:t>his section outline</w:t>
      </w:r>
      <w:r w:rsidR="00F20DD0">
        <w:t>s</w:t>
      </w:r>
      <w:r w:rsidR="00F43EBC">
        <w:t xml:space="preserve"> the early evidence of </w:t>
      </w:r>
      <w:r>
        <w:t>what has been observed on the ground</w:t>
      </w:r>
      <w:r w:rsidR="0094778A">
        <w:t>,</w:t>
      </w:r>
      <w:r>
        <w:t xml:space="preserve"> i.e. </w:t>
      </w:r>
      <w:r w:rsidR="00D852C0">
        <w:t xml:space="preserve">the </w:t>
      </w:r>
      <w:r w:rsidR="00F43EBC">
        <w:t xml:space="preserve">outcomes. </w:t>
      </w:r>
      <w:r w:rsidR="00BF1CB3">
        <w:t>As per the logic model, if the intervention is delivering according to the ‘theory of change’ mapped in the logic model</w:t>
      </w:r>
      <w:r w:rsidR="00D852C0">
        <w:t>,</w:t>
      </w:r>
      <w:r w:rsidR="00BF1CB3">
        <w:t xml:space="preserve"> then the outcomes </w:t>
      </w:r>
      <w:r w:rsidR="00B74402">
        <w:t>should</w:t>
      </w:r>
      <w:r w:rsidR="00BF1CB3">
        <w:t xml:space="preserve"> flow from the outputs.</w:t>
      </w:r>
    </w:p>
    <w:p w14:paraId="0EDE2BE5" w14:textId="0AF73D63" w:rsidR="00F64A7F" w:rsidRDefault="006F3507" w:rsidP="00F43EBC">
      <w:r>
        <w:t xml:space="preserve">Given the early stages of the evaluation, </w:t>
      </w:r>
      <w:r w:rsidR="00F83D93">
        <w:t xml:space="preserve">quantitative </w:t>
      </w:r>
      <w:r>
        <w:t xml:space="preserve">data </w:t>
      </w:r>
      <w:r w:rsidR="00EC264F">
        <w:t xml:space="preserve">on outcomes would not be </w:t>
      </w:r>
      <w:r>
        <w:t xml:space="preserve">expected </w:t>
      </w:r>
      <w:r w:rsidR="0094778A">
        <w:t>yet</w:t>
      </w:r>
      <w:r w:rsidR="00130176">
        <w:t>,</w:t>
      </w:r>
      <w:r w:rsidR="00F83D93">
        <w:t xml:space="preserve"> </w:t>
      </w:r>
      <w:r>
        <w:t>hence this</w:t>
      </w:r>
      <w:r w:rsidR="00F83D93">
        <w:t xml:space="preserve"> early assessment</w:t>
      </w:r>
      <w:r>
        <w:t xml:space="preserve"> is based mainly on </w:t>
      </w:r>
      <w:r w:rsidR="00EC264F">
        <w:t xml:space="preserve">indicative </w:t>
      </w:r>
      <w:r>
        <w:t>qual</w:t>
      </w:r>
      <w:r w:rsidR="00F83D93">
        <w:t>itative</w:t>
      </w:r>
      <w:r>
        <w:t xml:space="preserve"> evidence.</w:t>
      </w:r>
      <w:r w:rsidR="00F43EBC">
        <w:t xml:space="preserve"> </w:t>
      </w:r>
      <w:r w:rsidR="00EC264F">
        <w:t xml:space="preserve">The reliance on this evidence means that it should not be interpreted as robust and generalisable </w:t>
      </w:r>
      <w:r w:rsidR="00D852C0">
        <w:t>due to</w:t>
      </w:r>
      <w:r w:rsidR="00EC264F">
        <w:t xml:space="preserve"> the small number of listed places of worship that were interviewed</w:t>
      </w:r>
      <w:r w:rsidR="00D852C0">
        <w:t>. This means that</w:t>
      </w:r>
      <w:r w:rsidR="00EC264F">
        <w:t xml:space="preserve"> </w:t>
      </w:r>
      <w:r w:rsidR="00F64A7F">
        <w:t>these</w:t>
      </w:r>
      <w:r w:rsidR="00D852C0">
        <w:t xml:space="preserve"> results</w:t>
      </w:r>
      <w:r w:rsidR="00F64A7F">
        <w:t xml:space="preserve"> </w:t>
      </w:r>
      <w:r w:rsidR="00EC264F">
        <w:t>cannot be considered as representative</w:t>
      </w:r>
      <w:r w:rsidR="00F64A7F">
        <w:t xml:space="preserve"> of the wider population of listed places of worship</w:t>
      </w:r>
      <w:r w:rsidR="00EC264F">
        <w:t>.</w:t>
      </w:r>
    </w:p>
    <w:p w14:paraId="7C46B546" w14:textId="0BFA546D" w:rsidR="00EC264F" w:rsidRDefault="00EC264F" w:rsidP="00F43EBC">
      <w:r>
        <w:t xml:space="preserve">However, </w:t>
      </w:r>
      <w:r w:rsidR="00F64A7F">
        <w:t xml:space="preserve">the evidence presented below </w:t>
      </w:r>
      <w:r>
        <w:t xml:space="preserve">is indicative and </w:t>
      </w:r>
      <w:r w:rsidR="00067A6D" w:rsidRPr="00067A6D">
        <w:t xml:space="preserve">suggests that such outcomes could potentially </w:t>
      </w:r>
      <w:r>
        <w:t>be similar for other listed places of worship. The evidence is therefore offered with this i</w:t>
      </w:r>
      <w:r w:rsidR="00067A6D">
        <w:t>n</w:t>
      </w:r>
      <w:r>
        <w:t xml:space="preserve"> mind.</w:t>
      </w:r>
    </w:p>
    <w:p w14:paraId="277BB721" w14:textId="6E1034D6" w:rsidR="004A77DE" w:rsidRDefault="004A77DE" w:rsidP="00F43EBC">
      <w:r>
        <w:t>T</w:t>
      </w:r>
      <w:r w:rsidR="00F64A7F">
        <w:t>he anticipated outcomes are considered in terms of three categories</w:t>
      </w:r>
      <w:r>
        <w:t>:</w:t>
      </w:r>
      <w:r w:rsidR="00056F7D">
        <w:rPr>
          <w:rStyle w:val="FootnoteReference"/>
        </w:rPr>
        <w:footnoteReference w:id="22"/>
      </w:r>
    </w:p>
    <w:p w14:paraId="408298F1" w14:textId="77777777" w:rsidR="00D852C0" w:rsidRDefault="00F64A7F" w:rsidP="007F6DC9">
      <w:pPr>
        <w:pStyle w:val="ParaBullet1"/>
      </w:pPr>
      <w:r>
        <w:t>The first explores the</w:t>
      </w:r>
      <w:r w:rsidRPr="004A77DE">
        <w:rPr>
          <w:b/>
        </w:rPr>
        <w:t xml:space="preserve"> </w:t>
      </w:r>
      <w:r w:rsidR="0094778A" w:rsidRPr="004A77DE">
        <w:rPr>
          <w:b/>
        </w:rPr>
        <w:t>‘</w:t>
      </w:r>
      <w:r w:rsidRPr="004A77DE">
        <w:rPr>
          <w:b/>
          <w:bCs/>
          <w:iCs/>
        </w:rPr>
        <w:t>capacity</w:t>
      </w:r>
      <w:r w:rsidR="0094778A" w:rsidRPr="004A77DE">
        <w:rPr>
          <w:b/>
          <w:bCs/>
          <w:iCs/>
        </w:rPr>
        <w:t>’</w:t>
      </w:r>
      <w:r>
        <w:t xml:space="preserve"> of listed places of worship and worshipping communities to apply what they have learned from the </w:t>
      </w:r>
      <w:r w:rsidRPr="005C6897">
        <w:t xml:space="preserve">workshops and from their engagements with the </w:t>
      </w:r>
      <w:r w:rsidR="002978E4" w:rsidRPr="005C6897">
        <w:t>Fabric Support Officers (</w:t>
      </w:r>
      <w:proofErr w:type="spellStart"/>
      <w:r w:rsidRPr="005C6897">
        <w:t>FSOs</w:t>
      </w:r>
      <w:proofErr w:type="spellEnd"/>
      <w:r w:rsidR="002978E4" w:rsidRPr="005C6897">
        <w:t>)</w:t>
      </w:r>
      <w:r w:rsidRPr="005C6897">
        <w:t xml:space="preserve"> and </w:t>
      </w:r>
      <w:r w:rsidR="002978E4" w:rsidRPr="005C6897">
        <w:t>Community Development Advisers (</w:t>
      </w:r>
      <w:proofErr w:type="spellStart"/>
      <w:r w:rsidRPr="005C6897">
        <w:t>CDAs</w:t>
      </w:r>
      <w:proofErr w:type="spellEnd"/>
      <w:r w:rsidR="002978E4" w:rsidRPr="005C6897">
        <w:t>)</w:t>
      </w:r>
      <w:r w:rsidRPr="005C6897">
        <w:t xml:space="preserve"> to more confidently develop appropriate maintenance plans for their listed places of worship</w:t>
      </w:r>
      <w:r w:rsidR="00130176" w:rsidRPr="005C6897">
        <w:t>,</w:t>
      </w:r>
      <w:r w:rsidRPr="005C6897">
        <w:t xml:space="preserve"> apply for grants</w:t>
      </w:r>
      <w:r w:rsidR="00130176" w:rsidRPr="005C6897">
        <w:t>,</w:t>
      </w:r>
      <w:r w:rsidRPr="005C6897">
        <w:t xml:space="preserve"> and build on what they have learned effectively.</w:t>
      </w:r>
      <w:r w:rsidR="00D852C0">
        <w:t xml:space="preserve"> </w:t>
      </w:r>
    </w:p>
    <w:p w14:paraId="3E588184" w14:textId="7FCEEDB8" w:rsidR="007F6DC9" w:rsidRDefault="00F64A7F" w:rsidP="007F6DC9">
      <w:pPr>
        <w:pStyle w:val="ParaBullet1"/>
      </w:pPr>
      <w:r>
        <w:t xml:space="preserve">The second explores the extent to which </w:t>
      </w:r>
      <w:r w:rsidR="007F6DC9">
        <w:t xml:space="preserve">there are </w:t>
      </w:r>
      <w:r w:rsidR="007F6DC9" w:rsidRPr="0094778A">
        <w:t xml:space="preserve">better </w:t>
      </w:r>
      <w:r w:rsidR="0094778A">
        <w:t>‘</w:t>
      </w:r>
      <w:r w:rsidR="007F6DC9" w:rsidRPr="004A77DE">
        <w:rPr>
          <w:b/>
          <w:bCs/>
          <w:iCs/>
        </w:rPr>
        <w:t>maintenance</w:t>
      </w:r>
      <w:r w:rsidR="0094778A" w:rsidRPr="004A77DE">
        <w:rPr>
          <w:bCs/>
          <w:iCs/>
        </w:rPr>
        <w:t>’</w:t>
      </w:r>
      <w:r w:rsidR="007F6DC9" w:rsidRPr="0094778A">
        <w:t xml:space="preserve"> outcomes</w:t>
      </w:r>
      <w:r w:rsidR="007F6DC9">
        <w:t xml:space="preserve"> as indicated by l</w:t>
      </w:r>
      <w:r w:rsidR="007F6DC9" w:rsidRPr="007F6DC9">
        <w:t xml:space="preserve">isted </w:t>
      </w:r>
      <w:r w:rsidR="007F6DC9">
        <w:t>places of worship</w:t>
      </w:r>
      <w:r w:rsidR="007F6DC9" w:rsidRPr="007F6DC9">
        <w:t xml:space="preserve"> utilis</w:t>
      </w:r>
      <w:r w:rsidR="007F6DC9">
        <w:t>ing</w:t>
      </w:r>
      <w:r w:rsidR="007F6DC9" w:rsidRPr="007F6DC9">
        <w:t xml:space="preserve"> grants well to deliver minor repairs</w:t>
      </w:r>
      <w:r w:rsidR="00130176">
        <w:t>,</w:t>
      </w:r>
      <w:r w:rsidR="007F6DC9">
        <w:t xml:space="preserve"> ensuring appropriate m</w:t>
      </w:r>
      <w:r w:rsidR="007F6DC9" w:rsidRPr="007F6DC9">
        <w:t xml:space="preserve">aintenance plans </w:t>
      </w:r>
      <w:r w:rsidR="007F6DC9">
        <w:t>are in place</w:t>
      </w:r>
      <w:r w:rsidR="00130176">
        <w:t>,</w:t>
      </w:r>
      <w:r w:rsidR="007F6DC9">
        <w:t xml:space="preserve"> </w:t>
      </w:r>
      <w:r w:rsidR="0094778A">
        <w:t xml:space="preserve">appropriately exploring </w:t>
      </w:r>
      <w:r w:rsidR="007F6DC9">
        <w:t xml:space="preserve">other funding options and </w:t>
      </w:r>
      <w:r w:rsidR="0094778A">
        <w:t xml:space="preserve">better understanding </w:t>
      </w:r>
      <w:r w:rsidR="007F6DC9">
        <w:t xml:space="preserve">future cost savings from optimal maintenance regimes. </w:t>
      </w:r>
    </w:p>
    <w:p w14:paraId="646D8575" w14:textId="7DEFC528" w:rsidR="007F6DC9" w:rsidRDefault="007F6DC9" w:rsidP="004A77DE">
      <w:pPr>
        <w:pStyle w:val="ParaBullet1"/>
      </w:pPr>
      <w:r>
        <w:t xml:space="preserve">The third relates to greater and more </w:t>
      </w:r>
      <w:r w:rsidRPr="0094778A">
        <w:t xml:space="preserve">effective </w:t>
      </w:r>
      <w:r w:rsidR="0094778A">
        <w:t>‘</w:t>
      </w:r>
      <w:r w:rsidRPr="004A77DE">
        <w:rPr>
          <w:b/>
          <w:bCs/>
          <w:iCs/>
        </w:rPr>
        <w:t xml:space="preserve">engagement </w:t>
      </w:r>
      <w:r w:rsidR="009D5872" w:rsidRPr="004A77DE">
        <w:rPr>
          <w:b/>
          <w:bCs/>
          <w:iCs/>
        </w:rPr>
        <w:t>with</w:t>
      </w:r>
      <w:r w:rsidRPr="004A77DE">
        <w:rPr>
          <w:b/>
          <w:bCs/>
          <w:iCs/>
        </w:rPr>
        <w:t xml:space="preserve"> communities</w:t>
      </w:r>
      <w:r w:rsidR="0094778A">
        <w:rPr>
          <w:bCs/>
          <w:iCs/>
        </w:rPr>
        <w:t>’</w:t>
      </w:r>
      <w:r w:rsidRPr="0094778A">
        <w:t xml:space="preserve"> in the way that listed places of worship</w:t>
      </w:r>
      <w:r>
        <w:t xml:space="preserve"> operate. This includes </w:t>
      </w:r>
      <w:r>
        <w:lastRenderedPageBreak/>
        <w:t>listed places of worship being open outside of worship times to welcome community activities</w:t>
      </w:r>
      <w:r w:rsidR="0094778A">
        <w:t>;</w:t>
      </w:r>
      <w:r>
        <w:t xml:space="preserve"> the</w:t>
      </w:r>
      <w:r w:rsidR="00130176">
        <w:t>m</w:t>
      </w:r>
      <w:r>
        <w:t xml:space="preserve"> hav</w:t>
      </w:r>
      <w:r w:rsidR="00130176">
        <w:t>ing</w:t>
      </w:r>
      <w:r>
        <w:t xml:space="preserve"> better knowledge and understanding of the opportunities to better engage with their local communities using websites as appropriate</w:t>
      </w:r>
      <w:r w:rsidR="0094778A">
        <w:t>;</w:t>
      </w:r>
      <w:r>
        <w:t xml:space="preserve"> increasing community and worshipping activities in the listed places of worship</w:t>
      </w:r>
      <w:r w:rsidR="0094778A">
        <w:t>;</w:t>
      </w:r>
      <w:r>
        <w:t xml:space="preserve"> and building new income sources from across the community. </w:t>
      </w:r>
    </w:p>
    <w:p w14:paraId="58A5D7E8" w14:textId="5791365B" w:rsidR="007F6DC9" w:rsidRDefault="007F6DC9" w:rsidP="00F43EBC">
      <w:r>
        <w:t xml:space="preserve">Vignettes from the stakeholder interviews are described below to demonstrate at least some early signs of the extent to which these outcomes have been observed in the first </w:t>
      </w:r>
      <w:r w:rsidR="00130176">
        <w:t>seven</w:t>
      </w:r>
      <w:r>
        <w:t xml:space="preserve"> months of the</w:t>
      </w:r>
      <w:r w:rsidR="004762F7">
        <w:t xml:space="preserve"> pilot</w:t>
      </w:r>
      <w:r>
        <w:t>.</w:t>
      </w:r>
      <w:r w:rsidR="00DD59B2">
        <w:t xml:space="preserve"> </w:t>
      </w:r>
      <w:r w:rsidR="0094778A">
        <w:t>T</w:t>
      </w:r>
      <w:r w:rsidR="00DD59B2">
        <w:t>h</w:t>
      </w:r>
      <w:r w:rsidR="00D852C0">
        <w:t>ese</w:t>
      </w:r>
      <w:r w:rsidR="00DD59B2">
        <w:t xml:space="preserve"> will be developed more fully</w:t>
      </w:r>
      <w:r w:rsidR="0094778A">
        <w:t xml:space="preserve"> for the final evaluation</w:t>
      </w:r>
      <w:r w:rsidR="00F4440C">
        <w:t>, bringing together qualitative data (interviews to understand how confident those responsible for listed places of worship are feeling about the maintenance plans and minor repair works</w:t>
      </w:r>
      <w:r w:rsidR="00262585">
        <w:t xml:space="preserve">, and whether they have translated that </w:t>
      </w:r>
      <w:r w:rsidR="00343D6E">
        <w:t>in</w:t>
      </w:r>
      <w:r w:rsidR="00262585">
        <w:t>to action</w:t>
      </w:r>
      <w:r w:rsidR="00F4440C">
        <w:t xml:space="preserve">, for example) and quantitative data </w:t>
      </w:r>
      <w:r w:rsidR="0094778A">
        <w:t>(</w:t>
      </w:r>
      <w:r w:rsidR="00F4440C">
        <w:t>in terms of the number of successful grant applications</w:t>
      </w:r>
      <w:r w:rsidR="00130176">
        <w:t>,</w:t>
      </w:r>
      <w:r w:rsidR="00F4440C">
        <w:t xml:space="preserve"> successful delivery of minor repairs</w:t>
      </w:r>
      <w:r w:rsidR="00130176">
        <w:t>,</w:t>
      </w:r>
      <w:r w:rsidR="00F4440C">
        <w:t xml:space="preserve"> number of listed places of worship with maintenance plans</w:t>
      </w:r>
      <w:r w:rsidR="004A77DE">
        <w:t>,</w:t>
      </w:r>
      <w:r w:rsidR="00F4440C">
        <w:t xml:space="preserve"> etc</w:t>
      </w:r>
      <w:r w:rsidR="004A77DE">
        <w:t>.</w:t>
      </w:r>
      <w:r w:rsidR="0094778A">
        <w:t>)</w:t>
      </w:r>
      <w:r w:rsidR="00F4440C">
        <w:t xml:space="preserve">. </w:t>
      </w:r>
    </w:p>
    <w:p w14:paraId="6D58C987" w14:textId="77777777" w:rsidR="00EC264F" w:rsidRDefault="007F6DC9" w:rsidP="007F6DC9">
      <w:pPr>
        <w:pStyle w:val="Heading3"/>
      </w:pPr>
      <w:r>
        <w:t xml:space="preserve">Capacity </w:t>
      </w:r>
      <w:r w:rsidR="00505F85">
        <w:t xml:space="preserve">– skills and knowledge – </w:t>
      </w:r>
      <w:r>
        <w:t xml:space="preserve">of </w:t>
      </w:r>
      <w:r w:rsidR="00505F85">
        <w:t>l</w:t>
      </w:r>
      <w:r>
        <w:t xml:space="preserve">isted places of worship </w:t>
      </w:r>
    </w:p>
    <w:p w14:paraId="02382F9E" w14:textId="726B86F7" w:rsidR="00EC264F" w:rsidRDefault="00E67F48" w:rsidP="00F43EBC">
      <w:r>
        <w:t>Attendances were not as high as planned for the Stitch in Time workshops. However, the workshops appear to be helping to build understanding of maintenance issues among attendees. For example, around 75% of attendees surveyed in Greater Manchester and around 85% in Suffolk intended to implement a maintenance plan after the workshop.</w:t>
      </w:r>
    </w:p>
    <w:p w14:paraId="214B0C3D" w14:textId="4281063C" w:rsidR="00275A51" w:rsidRDefault="00262585" w:rsidP="00F43EBC">
      <w:r>
        <w:t>T</w:t>
      </w:r>
      <w:r w:rsidR="00E67F48">
        <w:t>he Places of Worship and the Wider Community workshop was well attended in Suffolk</w:t>
      </w:r>
      <w:r w:rsidR="00E9133D">
        <w:t>,</w:t>
      </w:r>
      <w:r w:rsidR="00E67F48">
        <w:t xml:space="preserve"> but in Greater Manchester there were fewer attendees than planned.</w:t>
      </w:r>
      <w:r w:rsidR="00E67F48" w:rsidRPr="004801C4">
        <w:t xml:space="preserve"> </w:t>
      </w:r>
      <w:r w:rsidR="00E67F48">
        <w:t xml:space="preserve">These workshops </w:t>
      </w:r>
      <w:r w:rsidR="00E67F48" w:rsidRPr="004801C4">
        <w:t>appear to have helped</w:t>
      </w:r>
      <w:r w:rsidR="00E67F48">
        <w:t xml:space="preserve"> attendees</w:t>
      </w:r>
      <w:r w:rsidR="00E67F48" w:rsidRPr="004801C4">
        <w:t xml:space="preserve"> develop understanding of key community engagement issues. For example, all respondents to the feedback survey in Greater Manchester and </w:t>
      </w:r>
      <w:r>
        <w:t>more than</w:t>
      </w:r>
      <w:r w:rsidR="00E67F48" w:rsidRPr="004801C4">
        <w:t xml:space="preserve"> 80% in Suffolk planned to work with others to develop new community ideas after the workshop.</w:t>
      </w:r>
    </w:p>
    <w:p w14:paraId="40875F58" w14:textId="3D34F633" w:rsidR="00E67F48" w:rsidRDefault="00E67F48" w:rsidP="00F43EBC">
      <w:r>
        <w:t>Whether and how th</w:t>
      </w:r>
      <w:r w:rsidR="00275A51">
        <w:t>ese intentions</w:t>
      </w:r>
      <w:r>
        <w:t xml:space="preserve"> translate into implementing changes will be monitored over the remainder of the pilot.</w:t>
      </w:r>
    </w:p>
    <w:p w14:paraId="24618D7D" w14:textId="33D5E74F" w:rsidR="009D5872" w:rsidRDefault="00E26906" w:rsidP="00F43EBC">
      <w:r>
        <w:t>Listed p</w:t>
      </w:r>
      <w:r w:rsidRPr="00E26906">
        <w:t xml:space="preserve">laces of worship interviewed also expressed how the advice of the </w:t>
      </w:r>
      <w:proofErr w:type="spellStart"/>
      <w:r w:rsidRPr="00E26906">
        <w:t>FSO</w:t>
      </w:r>
      <w:proofErr w:type="spellEnd"/>
      <w:r w:rsidRPr="00E26906">
        <w:t xml:space="preserve"> had enhanced their understanding of how best to take forward maintenance and repairs works.</w:t>
      </w:r>
      <w:r>
        <w:t xml:space="preserve"> </w:t>
      </w:r>
      <w:r w:rsidR="009D5872">
        <w:t xml:space="preserve">A vignette from a stakeholder interview that helps to provide an early indication of provisional outcomes that have resulted from engaging with the </w:t>
      </w:r>
      <w:proofErr w:type="spellStart"/>
      <w:r w:rsidR="009D5872">
        <w:t>FSO</w:t>
      </w:r>
      <w:proofErr w:type="spellEnd"/>
      <w:r w:rsidR="009D5872">
        <w:t xml:space="preserve"> is</w:t>
      </w:r>
      <w:r w:rsidR="00275A51">
        <w:t xml:space="preserve"> given below.</w:t>
      </w:r>
    </w:p>
    <w:p w14:paraId="4D7DA8B6" w14:textId="5864285E" w:rsidR="00505F85" w:rsidRDefault="009D5872" w:rsidP="00A8395C">
      <w:pPr>
        <w:pStyle w:val="ParaBullet1"/>
      </w:pPr>
      <w:r w:rsidRPr="00DF12AB">
        <w:t xml:space="preserve">St. Mary the Virgin Church </w:t>
      </w:r>
      <w:r>
        <w:t xml:space="preserve">in </w:t>
      </w:r>
      <w:r w:rsidRPr="00DF12AB">
        <w:t>Yaxley</w:t>
      </w:r>
      <w:r>
        <w:t xml:space="preserve">, </w:t>
      </w:r>
      <w:r w:rsidRPr="00DF12AB">
        <w:t>Suffolk</w:t>
      </w:r>
      <w:r>
        <w:t xml:space="preserve"> had a visit from the </w:t>
      </w:r>
      <w:proofErr w:type="spellStart"/>
      <w:r>
        <w:t>FSO</w:t>
      </w:r>
      <w:proofErr w:type="spellEnd"/>
      <w:r>
        <w:t xml:space="preserve"> to help those responsible for fabric maintenance at the church to discuss maintenance and repair requirements and to identify works that </w:t>
      </w:r>
      <w:r w:rsidR="0094778A">
        <w:t xml:space="preserve">had </w:t>
      </w:r>
      <w:r>
        <w:t xml:space="preserve">qualified for the minor repair grant. As part of this support, the </w:t>
      </w:r>
      <w:proofErr w:type="spellStart"/>
      <w:r>
        <w:t>FSO</w:t>
      </w:r>
      <w:proofErr w:type="spellEnd"/>
      <w:r>
        <w:t xml:space="preserve"> provided advice to help the church develop a maintenance plan. This was developed in the context of a programme of major repair works that were also identified as being required</w:t>
      </w:r>
      <w:r w:rsidR="00A8395C">
        <w:t xml:space="preserve">. </w:t>
      </w:r>
      <w:r>
        <w:t>The church representative re</w:t>
      </w:r>
      <w:r w:rsidR="0064164F">
        <w:t xml:space="preserve">ported that </w:t>
      </w:r>
      <w:r>
        <w:t>the maintenance plan ha</w:t>
      </w:r>
      <w:r w:rsidR="00130176">
        <w:t>d</w:t>
      </w:r>
      <w:r>
        <w:t xml:space="preserve"> been useful for understanding how to best utilise funds for on</w:t>
      </w:r>
      <w:r w:rsidR="009C43C5">
        <w:t>-going</w:t>
      </w:r>
      <w:r>
        <w:t xml:space="preserve"> maintenance issues and to ‘professionalise’ the approach to maintenance. The expertise of a qualified professional </w:t>
      </w:r>
      <w:r w:rsidR="00BF1810">
        <w:t xml:space="preserve">(the </w:t>
      </w:r>
      <w:proofErr w:type="spellStart"/>
      <w:r w:rsidR="00BF1810">
        <w:t>FSO</w:t>
      </w:r>
      <w:proofErr w:type="spellEnd"/>
      <w:r w:rsidR="00BF1810">
        <w:t xml:space="preserve">) was seen as </w:t>
      </w:r>
      <w:r>
        <w:t>particularly valued</w:t>
      </w:r>
      <w:r w:rsidR="00BF1810">
        <w:t>. P</w:t>
      </w:r>
      <w:r>
        <w:t xml:space="preserve">rior to the </w:t>
      </w:r>
      <w:r>
        <w:lastRenderedPageBreak/>
        <w:t>pilot</w:t>
      </w:r>
      <w:r w:rsidR="00BF1810">
        <w:t>,</w:t>
      </w:r>
      <w:r>
        <w:t xml:space="preserve"> access to such expertise was seen as difficult.</w:t>
      </w:r>
      <w:r w:rsidR="00BF1810">
        <w:t xml:space="preserve"> In addition, the church had previously </w:t>
      </w:r>
      <w:r>
        <w:t xml:space="preserve">been focussing on the major repair works that </w:t>
      </w:r>
      <w:r w:rsidR="00130176">
        <w:t xml:space="preserve">were </w:t>
      </w:r>
      <w:r>
        <w:t xml:space="preserve">required rather than </w:t>
      </w:r>
      <w:r w:rsidR="00130176">
        <w:t xml:space="preserve">on </w:t>
      </w:r>
      <w:r>
        <w:t>more routine maintenance and minor repairs</w:t>
      </w:r>
      <w:r w:rsidR="00BF1810">
        <w:t>.</w:t>
      </w:r>
      <w:r w:rsidR="00A8395C">
        <w:t xml:space="preserve"> The church has been placed on the Historic England Heritage at Risk Register after being flagged as potentially at risk by the </w:t>
      </w:r>
      <w:proofErr w:type="spellStart"/>
      <w:r w:rsidR="00A8395C">
        <w:t>FSO</w:t>
      </w:r>
      <w:proofErr w:type="spellEnd"/>
      <w:r w:rsidR="00A8395C">
        <w:t xml:space="preserve"> because of the condition of the roof and windows. </w:t>
      </w:r>
      <w:r w:rsidR="00A8395C" w:rsidDel="00A8395C">
        <w:rPr>
          <w:rStyle w:val="CommentReference"/>
          <w:rFonts w:ascii="Arial" w:eastAsiaTheme="minorHAnsi" w:hAnsi="Arial"/>
          <w:color w:val="auto"/>
        </w:rPr>
        <w:t xml:space="preserve"> </w:t>
      </w:r>
    </w:p>
    <w:p w14:paraId="68BE1FB6" w14:textId="77777777" w:rsidR="00BF1810" w:rsidRDefault="00BF1810" w:rsidP="00A8395C">
      <w:r>
        <w:t xml:space="preserve">Although this is indicative, it suggests that the activities and expertise of the </w:t>
      </w:r>
      <w:proofErr w:type="spellStart"/>
      <w:r>
        <w:t>FSO</w:t>
      </w:r>
      <w:proofErr w:type="spellEnd"/>
      <w:r>
        <w:t xml:space="preserve"> can positively </w:t>
      </w:r>
      <w:r w:rsidR="00130176">
        <w:t>impact</w:t>
      </w:r>
      <w:r w:rsidR="00130176" w:rsidDel="00130176">
        <w:t xml:space="preserve"> </w:t>
      </w:r>
      <w:r>
        <w:t xml:space="preserve">church maintenance and provide guidance on balancing the focus of attention on minor repairs with major repairs. </w:t>
      </w:r>
      <w:r w:rsidR="00262585">
        <w:t xml:space="preserve">Hence this suggests that the ‘theory of change’ being tested </w:t>
      </w:r>
      <w:r w:rsidR="00E70548">
        <w:t>could be feasible.</w:t>
      </w:r>
    </w:p>
    <w:p w14:paraId="60D381E6" w14:textId="77777777" w:rsidR="00505F85" w:rsidRDefault="00505F85" w:rsidP="00505F85">
      <w:pPr>
        <w:pStyle w:val="Heading3"/>
      </w:pPr>
      <w:r>
        <w:t>Maintenance of listed places of worship</w:t>
      </w:r>
    </w:p>
    <w:p w14:paraId="2D2B4D44" w14:textId="77777777" w:rsidR="00505F85" w:rsidRDefault="00505F85" w:rsidP="00505F85">
      <w:r>
        <w:t xml:space="preserve">The places of worship interviewed reported </w:t>
      </w:r>
      <w:r w:rsidRPr="00233C15">
        <w:t xml:space="preserve">that the minor repair </w:t>
      </w:r>
      <w:r w:rsidR="00EF22E3">
        <w:t>grants</w:t>
      </w:r>
      <w:r w:rsidRPr="00233C15">
        <w:t xml:space="preserve"> and</w:t>
      </w:r>
      <w:r>
        <w:t xml:space="preserve"> </w:t>
      </w:r>
      <w:proofErr w:type="spellStart"/>
      <w:r>
        <w:t>FSO</w:t>
      </w:r>
      <w:proofErr w:type="spellEnd"/>
      <w:r>
        <w:t xml:space="preserve"> support had</w:t>
      </w:r>
      <w:r>
        <w:rPr>
          <w:b/>
        </w:rPr>
        <w:t xml:space="preserve"> </w:t>
      </w:r>
      <w:r>
        <w:t>meant they</w:t>
      </w:r>
      <w:r>
        <w:rPr>
          <w:b/>
        </w:rPr>
        <w:t xml:space="preserve"> brought forward maintenance and repairs works that otherwise would not have happened until later</w:t>
      </w:r>
      <w:r w:rsidR="00475BDD">
        <w:rPr>
          <w:b/>
        </w:rPr>
        <w:t>,</w:t>
      </w:r>
      <w:r>
        <w:rPr>
          <w:b/>
        </w:rPr>
        <w:t xml:space="preserve"> if at all. </w:t>
      </w:r>
      <w:r>
        <w:t>The reasons given for this were that:</w:t>
      </w:r>
    </w:p>
    <w:p w14:paraId="713FF514" w14:textId="77777777" w:rsidR="00505F85" w:rsidRDefault="00505F85" w:rsidP="00505F85">
      <w:pPr>
        <w:pStyle w:val="ListBullet1"/>
        <w:numPr>
          <w:ilvl w:val="0"/>
          <w:numId w:val="32"/>
        </w:numPr>
      </w:pPr>
      <w:r w:rsidRPr="00233C15">
        <w:t xml:space="preserve">The minor repair </w:t>
      </w:r>
      <w:r w:rsidR="00EF22E3">
        <w:t>grants</w:t>
      </w:r>
      <w:r w:rsidRPr="00233C15">
        <w:t xml:space="preserve"> allowed</w:t>
      </w:r>
      <w:r>
        <w:t xml:space="preserve"> more works to be undertaken in one go, whereas this would not have been possible otherwise because of financial constraints;</w:t>
      </w:r>
    </w:p>
    <w:p w14:paraId="3DA9F621" w14:textId="77777777" w:rsidR="00505F85" w:rsidRDefault="00505F85" w:rsidP="00505F85">
      <w:pPr>
        <w:pStyle w:val="ListBullet1"/>
        <w:numPr>
          <w:ilvl w:val="0"/>
          <w:numId w:val="32"/>
        </w:numPr>
      </w:pPr>
      <w:r>
        <w:t xml:space="preserve">The advice of the </w:t>
      </w:r>
      <w:proofErr w:type="spellStart"/>
      <w:r>
        <w:t>FSO</w:t>
      </w:r>
      <w:proofErr w:type="spellEnd"/>
      <w:r>
        <w:t xml:space="preserve"> had meant a more systematic approach was used to decide on the required maintenance and repairs, which would otherwise have been undertaken in a more ‘piecemeal’ approach over a number of years; </w:t>
      </w:r>
    </w:p>
    <w:p w14:paraId="3C541F30" w14:textId="77777777" w:rsidR="00505F85" w:rsidRDefault="00505F85" w:rsidP="00E70548">
      <w:r w:rsidRPr="00233C15">
        <w:t xml:space="preserve">The minor repair </w:t>
      </w:r>
      <w:r w:rsidR="00EF22E3">
        <w:t>grants</w:t>
      </w:r>
      <w:r>
        <w:t xml:space="preserve"> and </w:t>
      </w:r>
      <w:proofErr w:type="spellStart"/>
      <w:r>
        <w:t>FSO</w:t>
      </w:r>
      <w:proofErr w:type="spellEnd"/>
      <w:r>
        <w:t xml:space="preserve"> advice had meant more focus on maintenance and minor repairs, whereas the </w:t>
      </w:r>
      <w:r w:rsidR="00E70548">
        <w:t xml:space="preserve">listed </w:t>
      </w:r>
      <w:r>
        <w:t>place of worship would previously have been focussed on major works projects instead.</w:t>
      </w:r>
    </w:p>
    <w:p w14:paraId="023D4E0E" w14:textId="25A1D92C" w:rsidR="00505F85" w:rsidRDefault="005246A3" w:rsidP="00505F85">
      <w:r>
        <w:t xml:space="preserve">An example </w:t>
      </w:r>
      <w:r w:rsidR="00505F85">
        <w:t>from the stakeholder interviews that provide</w:t>
      </w:r>
      <w:r>
        <w:t>s</w:t>
      </w:r>
      <w:r w:rsidR="00505F85">
        <w:t xml:space="preserve"> some early indication of provisional outcomes </w:t>
      </w:r>
      <w:r>
        <w:t>is given below</w:t>
      </w:r>
      <w:r w:rsidR="00505F85">
        <w:t>:</w:t>
      </w:r>
    </w:p>
    <w:p w14:paraId="04E82BDB" w14:textId="77777777" w:rsidR="00505F85" w:rsidRDefault="00505F85" w:rsidP="00EF3D0B">
      <w:pPr>
        <w:pStyle w:val="ParaBullet1"/>
      </w:pPr>
      <w:r>
        <w:t xml:space="preserve">The All Saints Church Hindley in Greater Manchester reported that the </w:t>
      </w:r>
      <w:proofErr w:type="spellStart"/>
      <w:r>
        <w:t>FSO</w:t>
      </w:r>
      <w:proofErr w:type="spellEnd"/>
      <w:r>
        <w:t xml:space="preserve"> visited the church to discuss maintenance and repair requirements. The </w:t>
      </w:r>
      <w:proofErr w:type="spellStart"/>
      <w:r>
        <w:t>FSO</w:t>
      </w:r>
      <w:proofErr w:type="spellEnd"/>
      <w:r>
        <w:t xml:space="preserve"> provided support on how to approach maintenance and repair issues, discussed concerns with the Historic England architect, provided guidance for potential major grant funding routes outside of the pilot, and flagged which repairs and maintenance concerns could be addressed through </w:t>
      </w:r>
      <w:r w:rsidRPr="00233C15">
        <w:t xml:space="preserve">the </w:t>
      </w:r>
      <w:r w:rsidR="0094778A" w:rsidRPr="00233C15">
        <w:t>M</w:t>
      </w:r>
      <w:r w:rsidRPr="00233C15">
        <w:t xml:space="preserve">inor </w:t>
      </w:r>
      <w:r w:rsidR="0094778A" w:rsidRPr="00233C15">
        <w:t>R</w:t>
      </w:r>
      <w:r w:rsidRPr="00233C15">
        <w:t xml:space="preserve">epair </w:t>
      </w:r>
      <w:r w:rsidR="0094778A" w:rsidRPr="00233C15">
        <w:t>G</w:t>
      </w:r>
      <w:r w:rsidRPr="00233C15">
        <w:t>rant</w:t>
      </w:r>
      <w:r w:rsidR="0094778A" w:rsidRPr="00233C15">
        <w:t xml:space="preserve"> Fund</w:t>
      </w:r>
      <w:r w:rsidRPr="00233C15">
        <w:t xml:space="preserve">. The church had a </w:t>
      </w:r>
      <w:r w:rsidR="00E70548" w:rsidRPr="00233C15">
        <w:t>M</w:t>
      </w:r>
      <w:r w:rsidRPr="00233C15">
        <w:t xml:space="preserve">inor </w:t>
      </w:r>
      <w:r w:rsidR="00E70548" w:rsidRPr="00233C15">
        <w:t>R</w:t>
      </w:r>
      <w:r w:rsidRPr="00233C15">
        <w:t xml:space="preserve">epair </w:t>
      </w:r>
      <w:r w:rsidR="00E70548" w:rsidRPr="00233C15">
        <w:t>Grant Fund</w:t>
      </w:r>
      <w:r w:rsidRPr="00233C15">
        <w:t xml:space="preserve"> </w:t>
      </w:r>
      <w:r w:rsidR="00E70548" w:rsidRPr="00233C15">
        <w:t xml:space="preserve">application </w:t>
      </w:r>
      <w:r w:rsidRPr="00233C15">
        <w:t>approved to fund water ingress caused by chimney issues and for clearing the gutters. Work to address these issues was set to begin in late April</w:t>
      </w:r>
      <w:r>
        <w:t xml:space="preserve"> 2019. The </w:t>
      </w:r>
      <w:r w:rsidR="00130176">
        <w:t>c</w:t>
      </w:r>
      <w:r>
        <w:t>hurch representative felt that difficulties in fundraising for the level of costs involved in the works, and the focus of such fundraising typically directed towards larger works</w:t>
      </w:r>
      <w:r w:rsidR="00130176">
        <w:t>,</w:t>
      </w:r>
      <w:r>
        <w:t xml:space="preserve"> meant that the minor repairs may not have been undertaken for around 6-7 years without the </w:t>
      </w:r>
      <w:r w:rsidR="004762F7">
        <w:t>pilot</w:t>
      </w:r>
      <w:r>
        <w:t>.</w:t>
      </w:r>
    </w:p>
    <w:p w14:paraId="15276160" w14:textId="77777777" w:rsidR="009D5872" w:rsidRDefault="009D5872" w:rsidP="0007034C">
      <w:pPr>
        <w:pStyle w:val="Heading3"/>
      </w:pPr>
      <w:r>
        <w:t>Engagement with communities</w:t>
      </w:r>
      <w:r w:rsidR="009E3BE3">
        <w:t xml:space="preserve"> </w:t>
      </w:r>
    </w:p>
    <w:p w14:paraId="22CF5DD8" w14:textId="4DAA82A2" w:rsidR="00505F85" w:rsidRDefault="00E67F48" w:rsidP="009D5872">
      <w:r>
        <w:t xml:space="preserve">Several of the places of worship interviewed described how </w:t>
      </w:r>
      <w:r w:rsidR="00E9133D">
        <w:t xml:space="preserve">their awareness of </w:t>
      </w:r>
      <w:r>
        <w:t xml:space="preserve">the importance of community engagement </w:t>
      </w:r>
      <w:r w:rsidR="00E9133D">
        <w:t xml:space="preserve">had been enhanced </w:t>
      </w:r>
      <w:r>
        <w:t>as a result of the pilot. A key aspect of this has been understanding a wider meaning of ‘community’ beyond the groups they had considered engaging with in the past.</w:t>
      </w:r>
    </w:p>
    <w:p w14:paraId="084FE344" w14:textId="4532DD95" w:rsidR="00E67F48" w:rsidRDefault="00E67F48" w:rsidP="00505F85">
      <w:r>
        <w:lastRenderedPageBreak/>
        <w:t xml:space="preserve">Several places of worship interviewed for this interim evaluation highlighted how the </w:t>
      </w:r>
      <w:proofErr w:type="spellStart"/>
      <w:r>
        <w:t>CDA</w:t>
      </w:r>
      <w:proofErr w:type="spellEnd"/>
      <w:r>
        <w:t xml:space="preserve"> had helped them to develop new ideas or flesh out ideas they had considered before but not progressed. There were also numerous new engagement activities that places of worship said </w:t>
      </w:r>
      <w:r w:rsidR="00130176">
        <w:t xml:space="preserve">were </w:t>
      </w:r>
      <w:r>
        <w:t xml:space="preserve">being considered with support from the </w:t>
      </w:r>
      <w:proofErr w:type="spellStart"/>
      <w:r>
        <w:t>CDAs</w:t>
      </w:r>
      <w:proofErr w:type="spellEnd"/>
      <w:r>
        <w:t xml:space="preserve"> but ha</w:t>
      </w:r>
      <w:r w:rsidR="00E9133D">
        <w:t>d</w:t>
      </w:r>
      <w:r>
        <w:t xml:space="preserve"> not yet been implemented at this stage</w:t>
      </w:r>
      <w:r w:rsidR="00130176">
        <w:t>,</w:t>
      </w:r>
      <w:r>
        <w:t xml:space="preserve"> reflecting that it takes time to </w:t>
      </w:r>
      <w:r w:rsidR="00E70548">
        <w:t xml:space="preserve">deliver </w:t>
      </w:r>
      <w:r>
        <w:t>outcomes from community engagement support.</w:t>
      </w:r>
      <w:r w:rsidRPr="000A45CE">
        <w:t xml:space="preserve"> </w:t>
      </w:r>
      <w:r>
        <w:t xml:space="preserve">The places of worship </w:t>
      </w:r>
      <w:r w:rsidR="00130176">
        <w:t>interviewed were</w:t>
      </w:r>
      <w:r>
        <w:t xml:space="preserve"> all very positive about the expertise and advice provided by the </w:t>
      </w:r>
      <w:proofErr w:type="spellStart"/>
      <w:r>
        <w:t>CDAs</w:t>
      </w:r>
      <w:proofErr w:type="spellEnd"/>
      <w:r>
        <w:t>.</w:t>
      </w:r>
    </w:p>
    <w:p w14:paraId="7BCE593A" w14:textId="57E4C33B" w:rsidR="00B30EDD" w:rsidRDefault="005246A3" w:rsidP="00505F85">
      <w:r>
        <w:t xml:space="preserve">An example </w:t>
      </w:r>
      <w:r w:rsidR="00B30EDD">
        <w:t>from the stakeholder interviews that provide</w:t>
      </w:r>
      <w:r>
        <w:t>s</w:t>
      </w:r>
      <w:r w:rsidR="00B30EDD">
        <w:t xml:space="preserve"> some early indications of potential outcomes </w:t>
      </w:r>
      <w:r>
        <w:t>is below</w:t>
      </w:r>
      <w:r w:rsidR="00B30EDD">
        <w:t>:</w:t>
      </w:r>
    </w:p>
    <w:p w14:paraId="364208BF" w14:textId="2DC7F80D" w:rsidR="00B30EDD" w:rsidRDefault="00B30EDD" w:rsidP="00B30EDD">
      <w:pPr>
        <w:pStyle w:val="ParaBullet1"/>
      </w:pPr>
      <w:r w:rsidRPr="00D909A6">
        <w:t xml:space="preserve">St Margaret &amp; All Saints, </w:t>
      </w:r>
      <w:proofErr w:type="spellStart"/>
      <w:r w:rsidRPr="00D909A6">
        <w:t>Chattisham</w:t>
      </w:r>
      <w:proofErr w:type="spellEnd"/>
      <w:r w:rsidRPr="000B05E5">
        <w:t xml:space="preserve"> in Suffolk</w:t>
      </w:r>
      <w:r>
        <w:t xml:space="preserve">: a representative of this listed place of worship met with the </w:t>
      </w:r>
      <w:proofErr w:type="spellStart"/>
      <w:r>
        <w:t>CDA</w:t>
      </w:r>
      <w:proofErr w:type="spellEnd"/>
      <w:r>
        <w:t xml:space="preserve"> and received follow-up advice on taking forward community engagement ideas and sign-posting materials such as the Crossing the Threshold toolkit. </w:t>
      </w:r>
      <w:proofErr w:type="spellStart"/>
      <w:r>
        <w:t>Chattisham</w:t>
      </w:r>
      <w:proofErr w:type="spellEnd"/>
      <w:r>
        <w:t xml:space="preserve"> had previously developed a set of potential ideas to engage with the local community, but progress on taking </w:t>
      </w:r>
      <w:r w:rsidR="00E53DFA">
        <w:t>this forward</w:t>
      </w:r>
      <w:r>
        <w:t xml:space="preserve"> had stalled. Following the </w:t>
      </w:r>
      <w:proofErr w:type="spellStart"/>
      <w:r>
        <w:t>CDA’s</w:t>
      </w:r>
      <w:proofErr w:type="spellEnd"/>
      <w:r>
        <w:t xml:space="preserve"> advice and encouragement, discussions of next steps for community engagement were held in a social setting. At the time of the interview, volunteers were in the early stages of taking plans forward for a number of activities, including:</w:t>
      </w:r>
    </w:p>
    <w:p w14:paraId="1E5658D6" w14:textId="77777777" w:rsidR="00B30EDD" w:rsidRDefault="00B30EDD" w:rsidP="00B30EDD">
      <w:pPr>
        <w:pStyle w:val="ParaBullet2"/>
      </w:pPr>
      <w:r>
        <w:t>a discussion on the menopause;</w:t>
      </w:r>
    </w:p>
    <w:p w14:paraId="719ACE39" w14:textId="77777777" w:rsidR="00B30EDD" w:rsidRDefault="00B30EDD" w:rsidP="00B30EDD">
      <w:pPr>
        <w:pStyle w:val="ParaBullet2"/>
      </w:pPr>
      <w:r>
        <w:t>a mindfulness event;</w:t>
      </w:r>
    </w:p>
    <w:p w14:paraId="5AE661A8" w14:textId="77777777" w:rsidR="00B30EDD" w:rsidRDefault="00B30EDD" w:rsidP="00B30EDD">
      <w:pPr>
        <w:pStyle w:val="ParaBullet2"/>
      </w:pPr>
      <w:r>
        <w:t>a stargazing evening;</w:t>
      </w:r>
    </w:p>
    <w:p w14:paraId="533D5B19" w14:textId="77777777" w:rsidR="00B30EDD" w:rsidRDefault="00B30EDD" w:rsidP="00B30EDD">
      <w:pPr>
        <w:pStyle w:val="ParaBullet2"/>
      </w:pPr>
      <w:r>
        <w:t>a cello concert; and</w:t>
      </w:r>
    </w:p>
    <w:p w14:paraId="73DCAB97" w14:textId="77777777" w:rsidR="00B30EDD" w:rsidRDefault="00B30EDD" w:rsidP="00B30EDD">
      <w:pPr>
        <w:pStyle w:val="ParaBullet2"/>
      </w:pPr>
      <w:r>
        <w:t>activities outside of the church such as a moth walk.</w:t>
      </w:r>
    </w:p>
    <w:p w14:paraId="369BE5E4" w14:textId="0D546C68" w:rsidR="002069C0" w:rsidRDefault="00B30EDD" w:rsidP="009D5872">
      <w:r>
        <w:t xml:space="preserve">Although this evidence is </w:t>
      </w:r>
      <w:r w:rsidR="00E53DFA">
        <w:t>indicative and</w:t>
      </w:r>
      <w:r>
        <w:t xml:space="preserve"> is not intended to be representative of the wider population of listed places of worship, it does suggest that the </w:t>
      </w:r>
      <w:r w:rsidR="00056F7D">
        <w:t xml:space="preserve">opportunity to speak with the </w:t>
      </w:r>
      <w:proofErr w:type="spellStart"/>
      <w:r w:rsidR="00056F7D">
        <w:t>CDAs</w:t>
      </w:r>
      <w:proofErr w:type="spellEnd"/>
      <w:r w:rsidR="00056F7D">
        <w:t xml:space="preserve"> and also attend workshops</w:t>
      </w:r>
      <w:r>
        <w:t xml:space="preserve"> has impacted </w:t>
      </w:r>
      <w:r w:rsidR="009D5872">
        <w:t>the extent to which ideas have been taken forward.</w:t>
      </w:r>
      <w:r w:rsidR="00E70548">
        <w:t xml:space="preserve"> Therefore, the theory of change again appears feasible.</w:t>
      </w:r>
    </w:p>
    <w:p w14:paraId="15CF1D18" w14:textId="33CC7981" w:rsidR="00C36406" w:rsidRDefault="00010D09" w:rsidP="002069C0">
      <w:pPr>
        <w:pStyle w:val="Heading2"/>
      </w:pPr>
      <w:bookmarkStart w:id="66" w:name="_Toc25828308"/>
      <w:r>
        <w:t>Early indications of impacts of the pilot</w:t>
      </w:r>
      <w:bookmarkEnd w:id="66"/>
    </w:p>
    <w:tbl>
      <w:tblPr>
        <w:tblW w:w="7940" w:type="dxa"/>
        <w:tblLayout w:type="fixed"/>
        <w:tblCellMar>
          <w:left w:w="0" w:type="dxa"/>
          <w:right w:w="0" w:type="dxa"/>
        </w:tblCellMar>
        <w:tblLook w:val="04A0" w:firstRow="1" w:lastRow="0" w:firstColumn="1" w:lastColumn="0" w:noHBand="0" w:noVBand="1"/>
      </w:tblPr>
      <w:tblGrid>
        <w:gridCol w:w="7940"/>
      </w:tblGrid>
      <w:tr w:rsidR="00BC1055" w14:paraId="78DE375D" w14:textId="77777777" w:rsidTr="00BC1055">
        <w:tc>
          <w:tcPr>
            <w:tcW w:w="5000" w:type="pct"/>
            <w:noWrap/>
          </w:tcPr>
          <w:p w14:paraId="36A1D111" w14:textId="1740C84B" w:rsidR="00BC1055" w:rsidRPr="00F52EB6" w:rsidRDefault="00BC1055" w:rsidP="00B04A88">
            <w:pPr>
              <w:pStyle w:val="Caption"/>
            </w:pPr>
            <w:r>
              <w:t xml:space="preserve">Figure </w:t>
            </w:r>
            <w:r w:rsidR="008C7388">
              <w:fldChar w:fldCharType="begin"/>
            </w:r>
            <w:r w:rsidR="008C7388">
              <w:instrText xml:space="preserve"> SEQ Figure </w:instrText>
            </w:r>
            <w:r w:rsidR="008C7388">
              <w:fldChar w:fldCharType="separate"/>
            </w:r>
            <w:r w:rsidR="008C7388">
              <w:rPr>
                <w:noProof/>
              </w:rPr>
              <w:t>28</w:t>
            </w:r>
            <w:r w:rsidR="008C7388">
              <w:rPr>
                <w:noProof/>
              </w:rPr>
              <w:fldChar w:fldCharType="end"/>
            </w:r>
            <w:r>
              <w:tab/>
              <w:t>Impacts flow chart</w:t>
            </w:r>
          </w:p>
        </w:tc>
      </w:tr>
      <w:tr w:rsidR="00BC1055" w14:paraId="702B0D6F" w14:textId="77777777" w:rsidTr="00BC1055">
        <w:tc>
          <w:tcPr>
            <w:tcW w:w="5000" w:type="pct"/>
            <w:noWrap/>
          </w:tcPr>
          <w:p w14:paraId="7FFEE1D8" w14:textId="35F5361D" w:rsidR="00BC1055" w:rsidRDefault="00BC1055" w:rsidP="00B04A88">
            <w:pPr>
              <w:pStyle w:val="GraphicLeft"/>
              <w:keepNext/>
            </w:pPr>
            <w:r w:rsidRPr="00056F7D">
              <w:rPr>
                <w:noProof/>
              </w:rPr>
              <w:drawing>
                <wp:inline distT="0" distB="0" distL="0" distR="0" wp14:anchorId="1B29D206" wp14:editId="2DA7550C">
                  <wp:extent cx="5039360" cy="915035"/>
                  <wp:effectExtent l="0" t="0" r="8890" b="0"/>
                  <wp:docPr id="3" name="Picture 3" descr="Graph of the word ‘impacts’ highlighted in a box, next to boxes containing the words inputs, activities, outputs and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9360" cy="915035"/>
                          </a:xfrm>
                          <a:prstGeom prst="rect">
                            <a:avLst/>
                          </a:prstGeom>
                          <a:noFill/>
                          <a:ln>
                            <a:noFill/>
                          </a:ln>
                        </pic:spPr>
                      </pic:pic>
                    </a:graphicData>
                  </a:graphic>
                </wp:inline>
              </w:drawing>
            </w:r>
          </w:p>
        </w:tc>
      </w:tr>
      <w:tr w:rsidR="00BC1055" w14:paraId="0F0CE933" w14:textId="77777777" w:rsidTr="00BC1055">
        <w:tc>
          <w:tcPr>
            <w:tcW w:w="5000" w:type="pct"/>
            <w:noWrap/>
          </w:tcPr>
          <w:p w14:paraId="3EAF3FCE" w14:textId="0B2394F5" w:rsidR="00BC1055" w:rsidRDefault="00BC1055" w:rsidP="00B04A88">
            <w:pPr>
              <w:pStyle w:val="Source"/>
            </w:pPr>
            <w:r>
              <w:t>Source</w:t>
            </w:r>
            <w:r w:rsidRPr="007C15CB">
              <w:t>:</w:t>
            </w:r>
            <w:r w:rsidRPr="007C15CB">
              <w:tab/>
            </w:r>
            <w:r>
              <w:t>Frontier Economics</w:t>
            </w:r>
          </w:p>
          <w:p w14:paraId="642F8BA3" w14:textId="02C758D5" w:rsidR="00BC1055" w:rsidRPr="00F078BE" w:rsidRDefault="00BC1055" w:rsidP="00B04A88">
            <w:pPr>
              <w:pStyle w:val="Source"/>
            </w:pPr>
          </w:p>
        </w:tc>
      </w:tr>
    </w:tbl>
    <w:p w14:paraId="5BDFF686" w14:textId="513E2BDB" w:rsidR="00364934" w:rsidRDefault="00BB69AB" w:rsidP="00364934">
      <w:r>
        <w:lastRenderedPageBreak/>
        <w:t>The impacts of the pilot are intended to reflect what would be expected to be observed in the longer</w:t>
      </w:r>
      <w:r w:rsidR="00130176">
        <w:t xml:space="preserve"> </w:t>
      </w:r>
      <w:r>
        <w:t xml:space="preserve">term as a result of the </w:t>
      </w:r>
      <w:r w:rsidR="004762F7">
        <w:t>pilot</w:t>
      </w:r>
      <w:r>
        <w:t xml:space="preserve">. </w:t>
      </w:r>
      <w:r w:rsidR="00364934">
        <w:t>There are three main long-term impacts to asses</w:t>
      </w:r>
      <w:r w:rsidR="009C43C5">
        <w:t>s</w:t>
      </w:r>
      <w:r w:rsidR="00364934">
        <w:t xml:space="preserve"> from the pilot:</w:t>
      </w:r>
      <w:r w:rsidR="00056F7D">
        <w:rPr>
          <w:rStyle w:val="FootnoteReference"/>
        </w:rPr>
        <w:footnoteReference w:id="23"/>
      </w:r>
    </w:p>
    <w:p w14:paraId="3A015B6E" w14:textId="77777777" w:rsidR="00364934" w:rsidRDefault="00364934" w:rsidP="00364934">
      <w:pPr>
        <w:pStyle w:val="ListBullet1"/>
      </w:pPr>
      <w:r>
        <w:t>Improvements in the condition of places of worship in the pilot areas;</w:t>
      </w:r>
    </w:p>
    <w:p w14:paraId="611D6240" w14:textId="77777777" w:rsidR="00364934" w:rsidRDefault="00364934" w:rsidP="00364934">
      <w:pPr>
        <w:pStyle w:val="ListBullet1"/>
      </w:pPr>
      <w:r>
        <w:t>Communities benefiting from greater use of places of worship; and</w:t>
      </w:r>
    </w:p>
    <w:p w14:paraId="3F4F228B" w14:textId="77777777" w:rsidR="00364934" w:rsidRDefault="00364934" w:rsidP="00364934">
      <w:pPr>
        <w:pStyle w:val="ListBullet1"/>
      </w:pPr>
      <w:r>
        <w:t>Places of worship becoming more self-sustaining and realising savings in future repair costs as a result of undertaking more routine maintenance.</w:t>
      </w:r>
    </w:p>
    <w:p w14:paraId="59ECFA8C" w14:textId="77777777" w:rsidR="00010D09" w:rsidRPr="00010D09" w:rsidRDefault="00364934" w:rsidP="00364934">
      <w:r>
        <w:t>At this early stage of the pilot it is too soon to assess evidence against these impacts. Indeed, these impacts are expected to take time to be realised, and so the full effects may not be realised for some time after the pilot period has finished.  Evidence of progress in the pathway towards these impacts, and the extent to which the impacts are realised and/or anticipated, will be monitored as the pilot and evaluation continue.</w:t>
      </w:r>
    </w:p>
    <w:p w14:paraId="7354B4B5" w14:textId="77777777" w:rsidR="00C14878" w:rsidRDefault="001D0910" w:rsidP="004272F1">
      <w:pPr>
        <w:pStyle w:val="Heading1"/>
      </w:pPr>
      <w:bookmarkStart w:id="67" w:name="_Hlk18598996"/>
      <w:bookmarkStart w:id="68" w:name="_Toc25828309"/>
      <w:bookmarkEnd w:id="63"/>
      <w:r>
        <w:lastRenderedPageBreak/>
        <w:t>Further observations</w:t>
      </w:r>
      <w:bookmarkEnd w:id="68"/>
    </w:p>
    <w:p w14:paraId="13A57A85" w14:textId="77777777" w:rsidR="001D0910" w:rsidRDefault="00E70548" w:rsidP="00253CDC">
      <w:pPr>
        <w:pStyle w:val="Heading2"/>
      </w:pPr>
      <w:bookmarkStart w:id="69" w:name="_Toc25828310"/>
      <w:r>
        <w:t>Areas to explore further in the final evaluation</w:t>
      </w:r>
      <w:bookmarkEnd w:id="69"/>
      <w:r>
        <w:t xml:space="preserve"> </w:t>
      </w:r>
    </w:p>
    <w:p w14:paraId="4E59F00C" w14:textId="77777777" w:rsidR="00E70548" w:rsidRDefault="00E70548" w:rsidP="00E70548">
      <w:r>
        <w:t>This interim report has provided both qualitative and quantitative evidence on the measures and indicators identified in the logic model as inputs, activities, outputs, outcomes and impacts.</w:t>
      </w:r>
    </w:p>
    <w:p w14:paraId="6B5ACAE2" w14:textId="77777777" w:rsidR="00B5791F" w:rsidRDefault="00B5791F" w:rsidP="00E70548">
      <w:r>
        <w:t xml:space="preserve">The evidence presented in this report suggests that there are signs at this stage that the theory of change is feasible and therefore that the inputs, activities and outputs are likely to lead to the anticipated outcomes, at least </w:t>
      </w:r>
      <w:r w:rsidR="00130176">
        <w:t xml:space="preserve">to </w:t>
      </w:r>
      <w:r>
        <w:t>some degree. This will continue to be monitored and reported on in the final report.</w:t>
      </w:r>
    </w:p>
    <w:p w14:paraId="152627BB" w14:textId="77777777" w:rsidR="00E70548" w:rsidRDefault="00E70548" w:rsidP="00E70548">
      <w:r>
        <w:t>Learning has been identified in terms of how the implementation could be improved in various respects, such as:</w:t>
      </w:r>
    </w:p>
    <w:p w14:paraId="73CEEC80" w14:textId="6E08E1B6" w:rsidR="00E26906" w:rsidRDefault="00E26906" w:rsidP="00E70548">
      <w:pPr>
        <w:pStyle w:val="ParaBullet1"/>
      </w:pPr>
      <w:r w:rsidRPr="008A0B9E">
        <w:rPr>
          <w:b/>
        </w:rPr>
        <w:t>Hard</w:t>
      </w:r>
      <w:r w:rsidR="00275886" w:rsidRPr="008A0B9E">
        <w:rPr>
          <w:b/>
        </w:rPr>
        <w:t>-</w:t>
      </w:r>
      <w:r w:rsidRPr="008A0B9E">
        <w:rPr>
          <w:b/>
        </w:rPr>
        <w:t>to</w:t>
      </w:r>
      <w:r w:rsidR="00275886" w:rsidRPr="008A0B9E">
        <w:rPr>
          <w:b/>
        </w:rPr>
        <w:t>-</w:t>
      </w:r>
      <w:r w:rsidRPr="008A0B9E">
        <w:rPr>
          <w:b/>
        </w:rPr>
        <w:t>reach places of worship</w:t>
      </w:r>
      <w:r>
        <w:t xml:space="preserve">: </w:t>
      </w:r>
      <w:r w:rsidR="008A0B9E">
        <w:t>a</w:t>
      </w:r>
      <w:r w:rsidRPr="00E26906">
        <w:t xml:space="preserve"> high volume of enquiries received at the start of the pilot, particularly in Suffolk, limited opportunities to proactively seek out vulnerable </w:t>
      </w:r>
      <w:r>
        <w:t xml:space="preserve">listed </w:t>
      </w:r>
      <w:r w:rsidRPr="00E26906">
        <w:t>places of worship that may need support; and minority faith group</w:t>
      </w:r>
      <w:r>
        <w:t xml:space="preserve"> listed places of worship </w:t>
      </w:r>
      <w:r w:rsidRPr="00E26906">
        <w:t>have been relatively hard to reach in Greater Manchester so far</w:t>
      </w:r>
      <w:r>
        <w:t xml:space="preserve">. </w:t>
      </w:r>
      <w:r w:rsidR="00275886">
        <w:t>Since</w:t>
      </w:r>
      <w:r w:rsidR="006A7928">
        <w:t xml:space="preserve"> the initial high volume of enquiries received at the start of the pilot </w:t>
      </w:r>
      <w:r w:rsidR="00275886">
        <w:t>have been</w:t>
      </w:r>
      <w:r w:rsidR="006A7928">
        <w:t xml:space="preserve"> addressed, a targeted effort has been made to seek out vulnerable</w:t>
      </w:r>
      <w:r w:rsidR="006A7928">
        <w:rPr>
          <w:rStyle w:val="FootnoteReference"/>
        </w:rPr>
        <w:footnoteReference w:id="24"/>
      </w:r>
      <w:r w:rsidR="006A7928">
        <w:t xml:space="preserve"> and minority faith group listed places of worship </w:t>
      </w:r>
      <w:r w:rsidR="006A7928" w:rsidRPr="00AE14C7">
        <w:t xml:space="preserve">that may be able to benefit from the </w:t>
      </w:r>
      <w:r w:rsidR="006A7928">
        <w:t>p</w:t>
      </w:r>
      <w:r w:rsidR="006A7928" w:rsidRPr="00AE14C7">
        <w:t>ilot but have not actively engaged for whatever reason</w:t>
      </w:r>
      <w:r w:rsidR="006A7928">
        <w:t xml:space="preserve">. </w:t>
      </w:r>
      <w:r>
        <w:t>The outcomes of these efforts will be monitored over the remainder of the pilot.</w:t>
      </w:r>
    </w:p>
    <w:p w14:paraId="6453D3D9" w14:textId="19AE850F" w:rsidR="00B5791F" w:rsidRPr="005C6897" w:rsidRDefault="00B5791F" w:rsidP="00E70548">
      <w:pPr>
        <w:pStyle w:val="ParaBullet1"/>
      </w:pPr>
      <w:r w:rsidRPr="008A0B9E">
        <w:rPr>
          <w:b/>
        </w:rPr>
        <w:t>F</w:t>
      </w:r>
      <w:r w:rsidR="002978E4" w:rsidRPr="008A0B9E">
        <w:rPr>
          <w:b/>
        </w:rPr>
        <w:t>abric Support Officer (</w:t>
      </w:r>
      <w:proofErr w:type="spellStart"/>
      <w:r w:rsidR="002978E4" w:rsidRPr="008A0B9E">
        <w:rPr>
          <w:b/>
        </w:rPr>
        <w:t>F</w:t>
      </w:r>
      <w:r w:rsidRPr="008A0B9E">
        <w:rPr>
          <w:b/>
        </w:rPr>
        <w:t>SO</w:t>
      </w:r>
      <w:proofErr w:type="spellEnd"/>
      <w:r w:rsidR="002978E4" w:rsidRPr="008A0B9E">
        <w:rPr>
          <w:b/>
        </w:rPr>
        <w:t>)</w:t>
      </w:r>
      <w:r w:rsidRPr="008A0B9E">
        <w:rPr>
          <w:b/>
        </w:rPr>
        <w:t xml:space="preserve"> time and activities</w:t>
      </w:r>
      <w:r>
        <w:t xml:space="preserve">: the prominence of the need to advise on grants and deal with grant applications has accounted for a notable proportion of </w:t>
      </w:r>
      <w:proofErr w:type="spellStart"/>
      <w:r>
        <w:t>FSO</w:t>
      </w:r>
      <w:proofErr w:type="spellEnd"/>
      <w:r>
        <w:t xml:space="preserve"> time, particularly in Greater Manchester. </w:t>
      </w:r>
      <w:r w:rsidR="00127F8E">
        <w:t>It will be interesting to monitor t</w:t>
      </w:r>
      <w:r>
        <w:t xml:space="preserve">he balance over time in terms of whether the </w:t>
      </w:r>
      <w:proofErr w:type="spellStart"/>
      <w:r>
        <w:t>FSOs</w:t>
      </w:r>
      <w:proofErr w:type="spellEnd"/>
      <w:r>
        <w:t xml:space="preserve"> can offer more </w:t>
      </w:r>
      <w:r w:rsidRPr="005C6897">
        <w:t>support for maintenance planning.</w:t>
      </w:r>
    </w:p>
    <w:p w14:paraId="7EF314A7" w14:textId="15637B4E" w:rsidR="00B5791F" w:rsidRDefault="00B5791F" w:rsidP="00E70548">
      <w:pPr>
        <w:pStyle w:val="ParaBullet1"/>
      </w:pPr>
      <w:r w:rsidRPr="008A0B9E">
        <w:rPr>
          <w:b/>
        </w:rPr>
        <w:t>C</w:t>
      </w:r>
      <w:r w:rsidR="002978E4" w:rsidRPr="008A0B9E">
        <w:rPr>
          <w:b/>
        </w:rPr>
        <w:t xml:space="preserve">ommunity </w:t>
      </w:r>
      <w:r w:rsidRPr="008A0B9E">
        <w:rPr>
          <w:b/>
        </w:rPr>
        <w:t>D</w:t>
      </w:r>
      <w:r w:rsidR="002978E4" w:rsidRPr="008A0B9E">
        <w:rPr>
          <w:b/>
        </w:rPr>
        <w:t xml:space="preserve">evelopment </w:t>
      </w:r>
      <w:r w:rsidRPr="008A0B9E">
        <w:rPr>
          <w:b/>
        </w:rPr>
        <w:t>A</w:t>
      </w:r>
      <w:r w:rsidR="002978E4" w:rsidRPr="008A0B9E">
        <w:rPr>
          <w:b/>
        </w:rPr>
        <w:t>dviser (</w:t>
      </w:r>
      <w:proofErr w:type="spellStart"/>
      <w:r w:rsidR="002978E4" w:rsidRPr="008A0B9E">
        <w:rPr>
          <w:b/>
        </w:rPr>
        <w:t>CDA</w:t>
      </w:r>
      <w:proofErr w:type="spellEnd"/>
      <w:r w:rsidR="002978E4" w:rsidRPr="008A0B9E">
        <w:rPr>
          <w:b/>
        </w:rPr>
        <w:t>)</w:t>
      </w:r>
      <w:r w:rsidRPr="008A0B9E">
        <w:rPr>
          <w:b/>
        </w:rPr>
        <w:t xml:space="preserve"> time and activities</w:t>
      </w:r>
      <w:r>
        <w:t>: given the context</w:t>
      </w:r>
      <w:r w:rsidR="00130176">
        <w:t>-</w:t>
      </w:r>
      <w:r>
        <w:t xml:space="preserve">specific nature of the opportunities for community engagement open to listed places of worship, it will be important for the </w:t>
      </w:r>
      <w:proofErr w:type="spellStart"/>
      <w:r>
        <w:t>CDAs</w:t>
      </w:r>
      <w:proofErr w:type="spellEnd"/>
      <w:r>
        <w:t xml:space="preserve"> to continue with a flexible approach to provide bespoke support to each listed place of worship.</w:t>
      </w:r>
      <w:r w:rsidR="009A0993">
        <w:t xml:space="preserve"> </w:t>
      </w:r>
      <w:r w:rsidR="009A0993" w:rsidRPr="00204CD6">
        <w:t xml:space="preserve">The </w:t>
      </w:r>
      <w:proofErr w:type="spellStart"/>
      <w:r w:rsidR="009A0993" w:rsidRPr="00204CD6">
        <w:t>CDAs</w:t>
      </w:r>
      <w:proofErr w:type="spellEnd"/>
      <w:r w:rsidR="009A0993" w:rsidRPr="00204CD6">
        <w:t xml:space="preserve"> will, in consultation with stakeholders, develop a pro</w:t>
      </w:r>
      <w:r w:rsidR="009A0993">
        <w:t>cess</w:t>
      </w:r>
      <w:r w:rsidR="009A0993" w:rsidRPr="00204CD6">
        <w:t xml:space="preserve"> map that is broadly applicable to all community development activities</w:t>
      </w:r>
      <w:r w:rsidR="00275886">
        <w:t>,</w:t>
      </w:r>
      <w:r w:rsidR="009A0993" w:rsidRPr="00204CD6">
        <w:t xml:space="preserve"> and which enables a measurement of progress that can be directly linked to their support. This measure will be incorporated into the evaluation of the efficacy of their role.</w:t>
      </w:r>
    </w:p>
    <w:p w14:paraId="4E6C4F4A" w14:textId="00572AED" w:rsidR="00E70548" w:rsidRDefault="00B5791F" w:rsidP="00E70548">
      <w:pPr>
        <w:pStyle w:val="ParaBullet1"/>
      </w:pPr>
      <w:r w:rsidRPr="008A0B9E">
        <w:rPr>
          <w:b/>
        </w:rPr>
        <w:t>Minor Repair Grant Fund</w:t>
      </w:r>
      <w:r>
        <w:t xml:space="preserve">: </w:t>
      </w:r>
      <w:r w:rsidR="00E26906">
        <w:t>ensuring clarity on the information required to support the Minor Repair Grant Fund applications and that the forms are as user</w:t>
      </w:r>
      <w:r w:rsidR="00A05695">
        <w:t>-</w:t>
      </w:r>
      <w:r w:rsidR="00E26906">
        <w:t>friendly as possible will be important</w:t>
      </w:r>
      <w:r>
        <w:t xml:space="preserve">. Not only will this and associated written or online guidance be likely to be helpful to listed places of worship, but it may also free up some of the </w:t>
      </w:r>
      <w:proofErr w:type="spellStart"/>
      <w:r>
        <w:t>FSOs</w:t>
      </w:r>
      <w:proofErr w:type="spellEnd"/>
      <w:r>
        <w:t xml:space="preserve">’ time. Given the likely high demand for grant funding, it is perhaps surprising that not all of the £250,000 per </w:t>
      </w:r>
      <w:r w:rsidR="004762F7">
        <w:t xml:space="preserve">pilot </w:t>
      </w:r>
      <w:r>
        <w:t xml:space="preserve">area </w:t>
      </w:r>
      <w:r w:rsidR="00FB17A6">
        <w:lastRenderedPageBreak/>
        <w:t>up to March 20</w:t>
      </w:r>
      <w:r w:rsidR="00A6644A">
        <w:t>19</w:t>
      </w:r>
      <w:r w:rsidR="00FB17A6">
        <w:t xml:space="preserve"> </w:t>
      </w:r>
      <w:r>
        <w:t xml:space="preserve">was allocated. </w:t>
      </w:r>
      <w:r w:rsidR="00746AEE">
        <w:t xml:space="preserve">This </w:t>
      </w:r>
      <w:r w:rsidR="00BC1055">
        <w:t xml:space="preserve">may </w:t>
      </w:r>
      <w:r w:rsidR="00746AEE">
        <w:t>reflect th</w:t>
      </w:r>
      <w:r w:rsidR="00BC1055">
        <w:t xml:space="preserve">at places of worship preparing minor repair fund applications generally required considerable </w:t>
      </w:r>
      <w:proofErr w:type="spellStart"/>
      <w:r w:rsidR="00BC1055">
        <w:t>FSO</w:t>
      </w:r>
      <w:proofErr w:type="spellEnd"/>
      <w:r w:rsidR="00BC1055">
        <w:t xml:space="preserve"> support on their applications, which limited the number of places of worship each </w:t>
      </w:r>
      <w:proofErr w:type="spellStart"/>
      <w:r w:rsidR="00BC1055">
        <w:t>FSO</w:t>
      </w:r>
      <w:proofErr w:type="spellEnd"/>
      <w:r w:rsidR="00BC1055">
        <w:t xml:space="preserve"> had capacity to provide this support to. </w:t>
      </w:r>
      <w:r w:rsidR="00746AEE">
        <w:t xml:space="preserve">It also may reflect that a period of time was needed at the start of the pilot for the teams to build their relationships with places of worship and, particularly in Suffolk, to respond to enquiries received. </w:t>
      </w:r>
      <w:r>
        <w:t xml:space="preserve">Now that the </w:t>
      </w:r>
      <w:r w:rsidR="004762F7">
        <w:t xml:space="preserve">pilot </w:t>
      </w:r>
      <w:r>
        <w:t xml:space="preserve">is more established, one would expect that the </w:t>
      </w:r>
      <w:r w:rsidR="00E26906">
        <w:t xml:space="preserve">number of </w:t>
      </w:r>
      <w:r>
        <w:t xml:space="preserve">applications and subsequent grant awards would increase </w:t>
      </w:r>
      <w:r w:rsidR="00E26906">
        <w:t>over the remainder of the pilot</w:t>
      </w:r>
      <w:r>
        <w:t>.</w:t>
      </w:r>
      <w:r w:rsidR="00E26906">
        <w:t xml:space="preserve"> Data will be collected on this.</w:t>
      </w:r>
      <w:r w:rsidR="009A0993">
        <w:t xml:space="preserve"> </w:t>
      </w:r>
    </w:p>
    <w:p w14:paraId="2C2AB734" w14:textId="2F142BB0" w:rsidR="000E5EFC" w:rsidRDefault="00B5791F" w:rsidP="00E70548">
      <w:pPr>
        <w:pStyle w:val="ParaBullet1"/>
      </w:pPr>
      <w:r w:rsidRPr="008A0B9E">
        <w:rPr>
          <w:b/>
        </w:rPr>
        <w:t>Workshops</w:t>
      </w:r>
      <w:r>
        <w:t xml:space="preserve">: attendance has been lower than anticipated at </w:t>
      </w:r>
      <w:r w:rsidR="00130176">
        <w:t>three</w:t>
      </w:r>
      <w:r>
        <w:t xml:space="preserve"> of the </w:t>
      </w:r>
      <w:r w:rsidR="00130176">
        <w:t>four</w:t>
      </w:r>
      <w:r>
        <w:t xml:space="preserve"> workshops hosted to date. Improving attendance levels will be important going forward</w:t>
      </w:r>
      <w:r w:rsidR="00275886">
        <w:t>,</w:t>
      </w:r>
      <w:r w:rsidR="00E26906">
        <w:t xml:space="preserve"> and changes to the approach have been made, the outcomes of which will be monitored</w:t>
      </w:r>
      <w:r>
        <w:t>.</w:t>
      </w:r>
    </w:p>
    <w:p w14:paraId="7DC32040" w14:textId="00CC9681" w:rsidR="000E5EFC" w:rsidRDefault="000E5EFC" w:rsidP="000E5EFC">
      <w:r>
        <w:t>The final evaluation will generat</w:t>
      </w:r>
      <w:r w:rsidR="0094778A">
        <w:t>e</w:t>
      </w:r>
      <w:r>
        <w:t xml:space="preserve"> more evaluation evidence than was possible at this</w:t>
      </w:r>
      <w:r w:rsidR="00275886">
        <w:t xml:space="preserve"> interim</w:t>
      </w:r>
      <w:r>
        <w:t xml:space="preserve"> stage</w:t>
      </w:r>
      <w:r w:rsidR="00130176">
        <w:t>,</w:t>
      </w:r>
      <w:r>
        <w:t xml:space="preserve"> with the aim of evidencing the evaluation questions. In addition, some specific issues that would be useful to explore in the final data gathering and fieldwork interviews could include:</w:t>
      </w:r>
    </w:p>
    <w:p w14:paraId="41B939B3" w14:textId="53FC9356" w:rsidR="000E5EFC" w:rsidRDefault="000E5EFC" w:rsidP="000E5EFC">
      <w:pPr>
        <w:pStyle w:val="ParaBullet1"/>
      </w:pPr>
      <w:r>
        <w:t xml:space="preserve">The extent to which the advice and support of the </w:t>
      </w:r>
      <w:proofErr w:type="spellStart"/>
      <w:r>
        <w:t>CDAs</w:t>
      </w:r>
      <w:proofErr w:type="spellEnd"/>
      <w:r>
        <w:t xml:space="preserve"> and </w:t>
      </w:r>
      <w:proofErr w:type="spellStart"/>
      <w:r>
        <w:t>FSOs</w:t>
      </w:r>
      <w:proofErr w:type="spellEnd"/>
      <w:r>
        <w:t xml:space="preserve"> </w:t>
      </w:r>
      <w:r w:rsidR="00130176">
        <w:t xml:space="preserve">are </w:t>
      </w:r>
      <w:r>
        <w:t>additional to, or complementary to, the support</w:t>
      </w:r>
      <w:r w:rsidR="00726AB8">
        <w:t xml:space="preserve"> and resources</w:t>
      </w:r>
      <w:r>
        <w:t xml:space="preserve"> that </w:t>
      </w:r>
      <w:r w:rsidR="00726AB8">
        <w:t>are</w:t>
      </w:r>
      <w:r>
        <w:t xml:space="preserve"> provided by </w:t>
      </w:r>
      <w:r w:rsidR="00726AB8">
        <w:t>denominations and faith groups</w:t>
      </w:r>
      <w:r w:rsidR="0094778A">
        <w:t>.</w:t>
      </w:r>
    </w:p>
    <w:p w14:paraId="79E76B01" w14:textId="77777777" w:rsidR="000E5EFC" w:rsidRDefault="000E5EFC" w:rsidP="000E5EFC">
      <w:pPr>
        <w:pStyle w:val="ParaBullet1"/>
      </w:pPr>
      <w:r>
        <w:t xml:space="preserve">The extent to which the workshops are able to offer support and advice that is additional to the support that might be available through other similar channels within the </w:t>
      </w:r>
      <w:r w:rsidR="004762F7">
        <w:t xml:space="preserve">pilot </w:t>
      </w:r>
      <w:r>
        <w:t>areas</w:t>
      </w:r>
      <w:r w:rsidR="0094778A">
        <w:t>.</w:t>
      </w:r>
    </w:p>
    <w:p w14:paraId="3E01038B" w14:textId="2718BAC9" w:rsidR="000E5EFC" w:rsidRDefault="000E5EFC" w:rsidP="000E5EFC">
      <w:pPr>
        <w:pStyle w:val="ParaBullet1"/>
      </w:pPr>
      <w:r>
        <w:t xml:space="preserve">The extent to which the confidence and understanding of </w:t>
      </w:r>
      <w:r w:rsidR="00726AB8">
        <w:t xml:space="preserve">both care of </w:t>
      </w:r>
      <w:r>
        <w:t xml:space="preserve">fabric and community engagement </w:t>
      </w:r>
      <w:r w:rsidR="00726AB8">
        <w:t>are sustained over time</w:t>
      </w:r>
      <w:r w:rsidR="00E53DFA">
        <w:t>;</w:t>
      </w:r>
      <w:r w:rsidR="00726AB8">
        <w:t xml:space="preserve"> and</w:t>
      </w:r>
      <w:r w:rsidR="00E53DFA">
        <w:t xml:space="preserve"> how this</w:t>
      </w:r>
      <w:r w:rsidR="00726AB8">
        <w:t xml:space="preserve"> translate</w:t>
      </w:r>
      <w:r w:rsidR="00E53DFA">
        <w:t>s</w:t>
      </w:r>
      <w:r w:rsidR="00726AB8">
        <w:t xml:space="preserve"> into practical action on the ground </w:t>
      </w:r>
      <w:r>
        <w:t xml:space="preserve">as a result of the </w:t>
      </w:r>
      <w:proofErr w:type="spellStart"/>
      <w:r>
        <w:t>CDA</w:t>
      </w:r>
      <w:proofErr w:type="spellEnd"/>
      <w:r>
        <w:t xml:space="preserve"> and </w:t>
      </w:r>
      <w:proofErr w:type="spellStart"/>
      <w:r>
        <w:t>FSO</w:t>
      </w:r>
      <w:proofErr w:type="spellEnd"/>
      <w:r>
        <w:t xml:space="preserve"> work </w:t>
      </w:r>
      <w:r w:rsidR="00275886">
        <w:t>as well as</w:t>
      </w:r>
      <w:r>
        <w:t xml:space="preserve"> the workshops</w:t>
      </w:r>
      <w:r w:rsidR="00726AB8">
        <w:t>.</w:t>
      </w:r>
      <w:r w:rsidR="00275886">
        <w:t xml:space="preserve"> </w:t>
      </w:r>
      <w:r w:rsidR="00726AB8">
        <w:t xml:space="preserve">This is particularly an issue </w:t>
      </w:r>
      <w:r>
        <w:t>given the turnover in volunteers</w:t>
      </w:r>
      <w:r w:rsidR="00726AB8">
        <w:t xml:space="preserve"> involved in this sector</w:t>
      </w:r>
      <w:r>
        <w:t>.</w:t>
      </w:r>
    </w:p>
    <w:p w14:paraId="47F1C0D7" w14:textId="134484F6" w:rsidR="000E5EFC" w:rsidRDefault="000E5EFC" w:rsidP="000E5EFC">
      <w:pPr>
        <w:pStyle w:val="ParaBullet1"/>
      </w:pPr>
      <w:r>
        <w:t xml:space="preserve">The interviews revealed that the ‘human element’ of having specialist experts visit the listed places of worship to advise on fabric (the </w:t>
      </w:r>
      <w:proofErr w:type="spellStart"/>
      <w:r>
        <w:t>FSOs</w:t>
      </w:r>
      <w:proofErr w:type="spellEnd"/>
      <w:r>
        <w:t xml:space="preserve">) and community engagement (the </w:t>
      </w:r>
      <w:proofErr w:type="spellStart"/>
      <w:r>
        <w:t>CDAs</w:t>
      </w:r>
      <w:proofErr w:type="spellEnd"/>
      <w:r>
        <w:t xml:space="preserve">) was valued. </w:t>
      </w:r>
      <w:r w:rsidR="00130176">
        <w:t xml:space="preserve">It </w:t>
      </w:r>
      <w:r w:rsidR="00967505">
        <w:t xml:space="preserve">will </w:t>
      </w:r>
      <w:r w:rsidR="00130176">
        <w:t xml:space="preserve">be </w:t>
      </w:r>
      <w:r w:rsidR="00275886">
        <w:t>useful</w:t>
      </w:r>
      <w:r w:rsidR="00130176">
        <w:t xml:space="preserve"> to further explore t</w:t>
      </w:r>
      <w:r>
        <w:t>he form of engagement and types of engagement and advice that add most value</w:t>
      </w:r>
      <w:r w:rsidR="005A498F">
        <w:t xml:space="preserve"> through</w:t>
      </w:r>
      <w:r w:rsidR="00275886">
        <w:t>out</w:t>
      </w:r>
      <w:r w:rsidR="005A498F">
        <w:t xml:space="preserve"> the rest of the pilot and evaluation</w:t>
      </w:r>
      <w:r>
        <w:t>.</w:t>
      </w:r>
    </w:p>
    <w:p w14:paraId="77F158ED" w14:textId="7A4D9E0E" w:rsidR="00967505" w:rsidRDefault="00275886" w:rsidP="00BB0306">
      <w:pPr>
        <w:pStyle w:val="ParaBullet1"/>
      </w:pPr>
      <w:r>
        <w:t>I</w:t>
      </w:r>
      <w:r w:rsidR="00967505">
        <w:t xml:space="preserve">t would be valuable to explore the </w:t>
      </w:r>
      <w:r w:rsidR="00726AB8">
        <w:t>v</w:t>
      </w:r>
      <w:r w:rsidR="001A1CE0">
        <w:t xml:space="preserve">iews of listed places of worship that have not yet engaged </w:t>
      </w:r>
      <w:r w:rsidR="00726AB8">
        <w:t xml:space="preserve">with the pilot </w:t>
      </w:r>
      <w:r w:rsidR="00967505">
        <w:t xml:space="preserve">at all, or who have not pursued further engagement after </w:t>
      </w:r>
      <w:r w:rsidR="00FB57C5">
        <w:t xml:space="preserve">their </w:t>
      </w:r>
      <w:r w:rsidR="00967505">
        <w:t xml:space="preserve">initial contact with the pilot team. This </w:t>
      </w:r>
      <w:r w:rsidR="001A1CE0">
        <w:t xml:space="preserve">would provide information to </w:t>
      </w:r>
      <w:r w:rsidR="00967505">
        <w:t xml:space="preserve">help </w:t>
      </w:r>
      <w:r w:rsidR="00726AB8">
        <w:t>identify</w:t>
      </w:r>
      <w:r w:rsidR="001A1CE0">
        <w:t xml:space="preserve"> the barriers </w:t>
      </w:r>
      <w:r w:rsidR="00726AB8">
        <w:t xml:space="preserve">to </w:t>
      </w:r>
      <w:r w:rsidR="00E53DFA">
        <w:t>involvement and</w:t>
      </w:r>
      <w:r w:rsidR="00726AB8">
        <w:t xml:space="preserve"> flag </w:t>
      </w:r>
      <w:r>
        <w:t>those things which</w:t>
      </w:r>
      <w:r w:rsidR="001A1CE0">
        <w:t xml:space="preserve"> would add most value for the</w:t>
      </w:r>
      <w:r w:rsidR="00967505">
        <w:t>se places of worship</w:t>
      </w:r>
      <w:r w:rsidR="00726AB8">
        <w:t>. For instance, the</w:t>
      </w:r>
      <w:r>
        <w:t>se places</w:t>
      </w:r>
      <w:r w:rsidR="00726AB8">
        <w:t xml:space="preserve"> may need </w:t>
      </w:r>
      <w:r>
        <w:t xml:space="preserve">a form of </w:t>
      </w:r>
      <w:r w:rsidR="00726AB8">
        <w:t xml:space="preserve">help </w:t>
      </w:r>
      <w:r w:rsidR="001A1CE0">
        <w:t xml:space="preserve">that the current elements of the </w:t>
      </w:r>
      <w:r w:rsidR="004762F7">
        <w:t xml:space="preserve">pilot </w:t>
      </w:r>
      <w:r w:rsidR="001A1CE0">
        <w:t>are not</w:t>
      </w:r>
      <w:r>
        <w:t xml:space="preserve"> yet</w:t>
      </w:r>
      <w:r w:rsidR="001A1CE0">
        <w:t xml:space="preserve"> providing.</w:t>
      </w:r>
    </w:p>
    <w:p w14:paraId="620229F5" w14:textId="23781D49" w:rsidR="00360BF6" w:rsidRDefault="001A1CE0" w:rsidP="001A1CE0">
      <w:pPr>
        <w:pStyle w:val="ParaBullet1"/>
      </w:pPr>
      <w:r>
        <w:t>Interaction with and demand for support for major repairs</w:t>
      </w:r>
      <w:r w:rsidR="0094778A">
        <w:t>:</w:t>
      </w:r>
      <w:r>
        <w:t xml:space="preserve"> </w:t>
      </w:r>
      <w:r w:rsidR="0094778A">
        <w:t>t</w:t>
      </w:r>
      <w:r w:rsidR="00253CDC">
        <w:t xml:space="preserve">he Taylor Review recommended that planned </w:t>
      </w:r>
      <w:r w:rsidR="00726AB8">
        <w:t xml:space="preserve">minor </w:t>
      </w:r>
      <w:r w:rsidR="00253CDC">
        <w:t xml:space="preserve">repairs should be financed principally by local </w:t>
      </w:r>
      <w:r w:rsidR="00E53DFA">
        <w:t>fundraising and</w:t>
      </w:r>
      <w:r w:rsidR="00253CDC">
        <w:t xml:space="preserve"> topped up where proven necessary from a m</w:t>
      </w:r>
      <w:r w:rsidR="00726AB8">
        <w:t>inor</w:t>
      </w:r>
      <w:r w:rsidR="00253CDC">
        <w:t xml:space="preserve"> repairs fund. </w:t>
      </w:r>
      <w:r w:rsidR="00726AB8">
        <w:t xml:space="preserve">However, the recommendations also recognised that very few congregations have the resources to fund major capital works: these </w:t>
      </w:r>
      <w:r w:rsidR="00F94410">
        <w:t>c</w:t>
      </w:r>
      <w:r w:rsidR="00726AB8">
        <w:t xml:space="preserve">ould be </w:t>
      </w:r>
      <w:r w:rsidR="00726AB8">
        <w:lastRenderedPageBreak/>
        <w:t xml:space="preserve">supported by a Major Repairs Scheme. </w:t>
      </w:r>
      <w:r w:rsidR="00253CDC">
        <w:t>Whil</w:t>
      </w:r>
      <w:r w:rsidR="009C43C5">
        <w:t>e</w:t>
      </w:r>
      <w:r w:rsidR="00253CDC">
        <w:t xml:space="preserve"> this fund is not included as part of the pilot design, the interviews with places of worship and stakeholders explored the potential demand for a major repair fund in future.</w:t>
      </w:r>
      <w:r w:rsidR="00360BF6" w:rsidRPr="00360BF6">
        <w:t xml:space="preserve"> </w:t>
      </w:r>
    </w:p>
    <w:p w14:paraId="08107A1E" w14:textId="1035364A" w:rsidR="00253CDC" w:rsidRDefault="00360BF6" w:rsidP="001A1CE0">
      <w:pPr>
        <w:pStyle w:val="ParaBullet1"/>
      </w:pPr>
      <w:r>
        <w:t xml:space="preserve">Interactions between the extent to which minor repairs are undertaken and the timing and scale of major repairs </w:t>
      </w:r>
      <w:r w:rsidRPr="0094778A">
        <w:t>would</w:t>
      </w:r>
      <w:r>
        <w:t xml:space="preserve"> be a useful aspect to explore further</w:t>
      </w:r>
      <w:r w:rsidR="008A0B9E">
        <w:t>:</w:t>
      </w:r>
    </w:p>
    <w:p w14:paraId="7B2989C4" w14:textId="77777777" w:rsidR="00253CDC" w:rsidRDefault="00253CDC" w:rsidP="008A0B9E">
      <w:pPr>
        <w:pStyle w:val="ListBullet2"/>
      </w:pPr>
      <w:r>
        <w:t>Every place of worship and external stakeholder interviewed felt there was a high demand and need for a major repair fund. This reflects the scale of repairs that are required on many places of worship. It was felt that a dedicated fund for places of worship is needed for major repairs to be undertaken, with a number of interviewees suggesting this would be best administered by a body such as Historic England because of the need for specialist expertise relating to places of worship.</w:t>
      </w:r>
    </w:p>
    <w:p w14:paraId="03971F3D" w14:textId="64C1ACC4" w:rsidR="00360BF6" w:rsidRDefault="00253CDC" w:rsidP="008A0B9E">
      <w:pPr>
        <w:pStyle w:val="ListBullet2"/>
      </w:pPr>
      <w:r>
        <w:t xml:space="preserve">There was a concern among many interviewees that the National Lottery Heritage Fund is proving increasingly difficult </w:t>
      </w:r>
      <w:r w:rsidR="0094778A">
        <w:t xml:space="preserve">for places of worship </w:t>
      </w:r>
      <w:r>
        <w:t>to access. The concerns reported by interviewees related to: difficulties in competing for funding against professional bodies that are also eligible for the fund; the emphasis on community criteria</w:t>
      </w:r>
      <w:r w:rsidR="0094778A">
        <w:t>,</w:t>
      </w:r>
      <w:r>
        <w:t xml:space="preserve"> </w:t>
      </w:r>
      <w:r w:rsidR="0094778A">
        <w:t>which</w:t>
      </w:r>
      <w:r>
        <w:t xml:space="preserve"> is seen as a challenging threshold </w:t>
      </w:r>
      <w:r w:rsidR="0094778A">
        <w:t xml:space="preserve">for many places of worship </w:t>
      </w:r>
      <w:r>
        <w:t xml:space="preserve">to meet; and the demoralising effect on volunteers when applications are rejected. A dedicated major repair fund for places of worship was seen as an important way to address funding concerns for larger works in this context. </w:t>
      </w:r>
    </w:p>
    <w:p w14:paraId="57962486" w14:textId="3277D87F" w:rsidR="00253CDC" w:rsidRPr="006F3507" w:rsidRDefault="00253CDC" w:rsidP="008A0B9E">
      <w:pPr>
        <w:pStyle w:val="ListBullet2"/>
      </w:pPr>
      <w:r>
        <w:t xml:space="preserve">The National Lottery Heritage Fund </w:t>
      </w:r>
      <w:r w:rsidR="00360BF6">
        <w:t>report</w:t>
      </w:r>
      <w:r w:rsidR="00130176">
        <w:t>s</w:t>
      </w:r>
      <w:r>
        <w:t xml:space="preserve"> that </w:t>
      </w:r>
      <w:r w:rsidRPr="0094778A">
        <w:t xml:space="preserve">the </w:t>
      </w:r>
      <w:r w:rsidR="00360BF6">
        <w:t>Heritage Fund</w:t>
      </w:r>
      <w:r>
        <w:t xml:space="preserve"> is </w:t>
      </w:r>
      <w:r w:rsidR="00360BF6">
        <w:t xml:space="preserve">still </w:t>
      </w:r>
      <w:r>
        <w:t>a significant source of financial support for the UK’s historic places of worship and whil</w:t>
      </w:r>
      <w:r w:rsidR="00130176">
        <w:t>e</w:t>
      </w:r>
      <w:r>
        <w:t xml:space="preserve"> there are high levels of competition for </w:t>
      </w:r>
      <w:r w:rsidR="00130176">
        <w:t xml:space="preserve">its </w:t>
      </w:r>
      <w:r>
        <w:t>funds, access is open to applicants of all experience levels.</w:t>
      </w:r>
      <w:r w:rsidR="001A1CE0">
        <w:t xml:space="preserve"> </w:t>
      </w:r>
    </w:p>
    <w:p w14:paraId="36041FD1" w14:textId="77777777" w:rsidR="00253CDC" w:rsidRDefault="00253CDC" w:rsidP="00253CDC">
      <w:pPr>
        <w:pStyle w:val="ListBullet1"/>
        <w:numPr>
          <w:ilvl w:val="0"/>
          <w:numId w:val="0"/>
        </w:numPr>
        <w:ind w:left="340" w:hanging="340"/>
      </w:pPr>
    </w:p>
    <w:p w14:paraId="5745676C" w14:textId="77777777" w:rsidR="000B0205" w:rsidRDefault="000B0205" w:rsidP="000B0205">
      <w:pPr>
        <w:pStyle w:val="ListBullet1"/>
        <w:numPr>
          <w:ilvl w:val="0"/>
          <w:numId w:val="0"/>
        </w:numPr>
        <w:ind w:left="340" w:hanging="340"/>
      </w:pPr>
    </w:p>
    <w:p w14:paraId="1C9D738D" w14:textId="77777777" w:rsidR="000B0205" w:rsidRDefault="000B0205" w:rsidP="000B0205">
      <w:pPr>
        <w:pStyle w:val="ListBullet1"/>
        <w:numPr>
          <w:ilvl w:val="0"/>
          <w:numId w:val="0"/>
        </w:numPr>
        <w:ind w:left="340" w:hanging="340"/>
      </w:pPr>
    </w:p>
    <w:bookmarkEnd w:id="67"/>
    <w:p w14:paraId="5F66AF7A" w14:textId="77777777" w:rsidR="00AF27F8" w:rsidRDefault="00AF27F8" w:rsidP="00AF27F8">
      <w:pPr>
        <w:pStyle w:val="KeyMsgText"/>
        <w:ind w:left="0"/>
      </w:pPr>
    </w:p>
    <w:p w14:paraId="0166D190" w14:textId="77777777" w:rsidR="00AF27F8" w:rsidRDefault="00AF27F8" w:rsidP="00AF27F8">
      <w:pPr>
        <w:pStyle w:val="KeyMsgText"/>
        <w:ind w:left="0"/>
      </w:pPr>
    </w:p>
    <w:p w14:paraId="6082268D" w14:textId="77777777" w:rsidR="00AF27F8" w:rsidRDefault="00AF27F8" w:rsidP="00AF27F8">
      <w:pPr>
        <w:pStyle w:val="KeyMsgText"/>
        <w:ind w:left="0"/>
      </w:pPr>
    </w:p>
    <w:p w14:paraId="7C0DD3A0" w14:textId="77777777" w:rsidR="000B0205" w:rsidRPr="00D46C2D" w:rsidRDefault="008F3E34" w:rsidP="000B0205">
      <w:pPr>
        <w:pStyle w:val="AnxHead"/>
      </w:pPr>
      <w:bookmarkStart w:id="70" w:name="_Toc25828311"/>
      <w:r>
        <w:lastRenderedPageBreak/>
        <w:t>F</w:t>
      </w:r>
      <w:r w:rsidR="000B0205">
        <w:t xml:space="preserve">abric Support Officer and Community </w:t>
      </w:r>
      <w:r w:rsidR="00CE7744">
        <w:t>D</w:t>
      </w:r>
      <w:r w:rsidR="000B0205">
        <w:t xml:space="preserve">evelopment </w:t>
      </w:r>
      <w:r w:rsidR="00CE7744">
        <w:t>A</w:t>
      </w:r>
      <w:r w:rsidR="000B0205">
        <w:t>dviser activity data</w:t>
      </w:r>
      <w:bookmarkEnd w:id="70"/>
    </w:p>
    <w:p w14:paraId="397C95B7" w14:textId="768D8E92" w:rsidR="000B0205" w:rsidRDefault="001D0910" w:rsidP="00E922BE">
      <w:r>
        <w:t xml:space="preserve">Information that has been collected from the timesheets of the </w:t>
      </w:r>
      <w:proofErr w:type="spellStart"/>
      <w:r w:rsidR="000B0205">
        <w:t>FSO</w:t>
      </w:r>
      <w:r>
        <w:t>s</w:t>
      </w:r>
      <w:proofErr w:type="spellEnd"/>
      <w:r w:rsidR="000B0205">
        <w:t xml:space="preserve"> and </w:t>
      </w:r>
      <w:proofErr w:type="spellStart"/>
      <w:r w:rsidR="000B0205">
        <w:t>CDA</w:t>
      </w:r>
      <w:r>
        <w:t>s</w:t>
      </w:r>
      <w:proofErr w:type="spellEnd"/>
      <w:r>
        <w:t xml:space="preserve"> </w:t>
      </w:r>
      <w:r w:rsidR="00130176">
        <w:t xml:space="preserve">is </w:t>
      </w:r>
      <w:r>
        <w:t xml:space="preserve">reported below. Although </w:t>
      </w:r>
      <w:r w:rsidR="001C27CA">
        <w:t>it is difficult</w:t>
      </w:r>
      <w:r>
        <w:t xml:space="preserve"> to draw conclusions from this in the context of the logic model, it is indicative of the nature of engagements that the </w:t>
      </w:r>
      <w:proofErr w:type="spellStart"/>
      <w:r>
        <w:t>FSOs</w:t>
      </w:r>
      <w:proofErr w:type="spellEnd"/>
      <w:r>
        <w:t xml:space="preserve"> and </w:t>
      </w:r>
      <w:proofErr w:type="spellStart"/>
      <w:r>
        <w:t>CDAs</w:t>
      </w:r>
      <w:proofErr w:type="spellEnd"/>
      <w:r>
        <w:t xml:space="preserve"> are </w:t>
      </w:r>
      <w:r w:rsidR="00221B76">
        <w:t>having and</w:t>
      </w:r>
      <w:r>
        <w:t xml:space="preserve"> can be monitored over time.</w:t>
      </w:r>
    </w:p>
    <w:p w14:paraId="7B88593B" w14:textId="77777777" w:rsidR="001D0910" w:rsidRDefault="001D0910" w:rsidP="00E922BE"/>
    <w:p w14:paraId="38D41EC6" w14:textId="77777777" w:rsidR="001D0910" w:rsidRPr="001D0910" w:rsidRDefault="001D0910" w:rsidP="001D0910">
      <w:pPr>
        <w:pStyle w:val="BodyHeading"/>
        <w:rPr>
          <w:b w:val="0"/>
        </w:rPr>
      </w:pPr>
      <w:r w:rsidRPr="001D0910">
        <w:rPr>
          <w:b w:val="0"/>
        </w:rPr>
        <w:t>Fabric S</w:t>
      </w:r>
      <w:r>
        <w:rPr>
          <w:b w:val="0"/>
        </w:rPr>
        <w:t>upport Office activity data</w:t>
      </w:r>
    </w:p>
    <w:tbl>
      <w:tblPr>
        <w:tblW w:w="7940" w:type="dxa"/>
        <w:tblLayout w:type="fixed"/>
        <w:tblCellMar>
          <w:left w:w="0" w:type="dxa"/>
          <w:right w:w="0" w:type="dxa"/>
        </w:tblCellMar>
        <w:tblLook w:val="04A0" w:firstRow="1" w:lastRow="0" w:firstColumn="1" w:lastColumn="0" w:noHBand="0" w:noVBand="1"/>
      </w:tblPr>
      <w:tblGrid>
        <w:gridCol w:w="7940"/>
      </w:tblGrid>
      <w:tr w:rsidR="001D0910" w14:paraId="652029D2" w14:textId="77777777" w:rsidTr="001D0910">
        <w:tc>
          <w:tcPr>
            <w:tcW w:w="5000" w:type="pct"/>
            <w:noWrap/>
          </w:tcPr>
          <w:p w14:paraId="3CAD72F6" w14:textId="50A3447D" w:rsidR="001D0910" w:rsidRPr="00F52EB6" w:rsidRDefault="001D0910" w:rsidP="001D0910">
            <w:pPr>
              <w:pStyle w:val="Caption"/>
            </w:pPr>
            <w:bookmarkStart w:id="71" w:name="_Ref8228825"/>
            <w:r>
              <w:t xml:space="preserve">Figure </w:t>
            </w:r>
            <w:r>
              <w:rPr>
                <w:noProof/>
              </w:rPr>
              <w:fldChar w:fldCharType="begin"/>
            </w:r>
            <w:r>
              <w:rPr>
                <w:noProof/>
              </w:rPr>
              <w:instrText xml:space="preserve"> SEQ Figure </w:instrText>
            </w:r>
            <w:r>
              <w:rPr>
                <w:noProof/>
              </w:rPr>
              <w:fldChar w:fldCharType="separate"/>
            </w:r>
            <w:r w:rsidR="008C7388">
              <w:rPr>
                <w:noProof/>
              </w:rPr>
              <w:t>29</w:t>
            </w:r>
            <w:r>
              <w:rPr>
                <w:noProof/>
              </w:rPr>
              <w:fldChar w:fldCharType="end"/>
            </w:r>
            <w:bookmarkEnd w:id="71"/>
            <w:r>
              <w:tab/>
              <w:t xml:space="preserve">Breakdown of time spent on advice – </w:t>
            </w:r>
            <w:proofErr w:type="spellStart"/>
            <w:r>
              <w:t>FSO</w:t>
            </w:r>
            <w:proofErr w:type="spellEnd"/>
            <w:r>
              <w:t xml:space="preserve"> Greater Manchester</w:t>
            </w:r>
          </w:p>
        </w:tc>
      </w:tr>
      <w:tr w:rsidR="001D0910" w14:paraId="4DBF51EA" w14:textId="77777777" w:rsidTr="001D0910">
        <w:tc>
          <w:tcPr>
            <w:tcW w:w="5000" w:type="pct"/>
            <w:noWrap/>
          </w:tcPr>
          <w:p w14:paraId="1DF1510E" w14:textId="77777777" w:rsidR="001D0910" w:rsidRDefault="001D0910" w:rsidP="001D0910">
            <w:pPr>
              <w:pStyle w:val="GraphicLeft"/>
              <w:keepNext/>
            </w:pPr>
            <w:r>
              <w:rPr>
                <w:noProof/>
                <w:lang w:eastAsia="en-GB"/>
              </w:rPr>
              <w:drawing>
                <wp:inline distT="0" distB="0" distL="0" distR="0" wp14:anchorId="277E32EF" wp14:editId="3820F71C">
                  <wp:extent cx="4657724" cy="2996565"/>
                  <wp:effectExtent l="0" t="0" r="0" b="0"/>
                  <wp:docPr id="3716" name="Chart 3716" descr="Graph of breakdown of time spent on advice for the FSO in Greater Manchester: 52% grants, 33% fabric support, 15% maintenance.">
                    <a:extLst xmlns:a="http://schemas.openxmlformats.org/drawingml/2006/main">
                      <a:ext uri="{FF2B5EF4-FFF2-40B4-BE49-F238E27FC236}">
                        <a16:creationId xmlns:a16="http://schemas.microsoft.com/office/drawing/2014/main" id="{9C83F7DF-A93C-4DCF-8236-1698B1B265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1D0910" w14:paraId="2173AD50" w14:textId="77777777" w:rsidTr="001D0910">
        <w:tc>
          <w:tcPr>
            <w:tcW w:w="5000" w:type="pct"/>
            <w:noWrap/>
          </w:tcPr>
          <w:p w14:paraId="3FB650F4" w14:textId="77777777" w:rsidR="001D0910" w:rsidRDefault="001D0910" w:rsidP="001D0910">
            <w:pPr>
              <w:pStyle w:val="Source"/>
            </w:pPr>
            <w:r>
              <w:t>Source</w:t>
            </w:r>
            <w:r w:rsidRPr="007C15CB">
              <w:t>:</w:t>
            </w:r>
            <w:r w:rsidRPr="007C15CB">
              <w:tab/>
            </w:r>
            <w:r>
              <w:t>Historic England timesheet data</w:t>
            </w:r>
          </w:p>
          <w:p w14:paraId="504C7D67" w14:textId="77777777" w:rsidR="001D0910" w:rsidRPr="00F078BE" w:rsidRDefault="001D0910" w:rsidP="001D0910">
            <w:pPr>
              <w:pStyle w:val="Source"/>
            </w:pPr>
            <w:r>
              <w:t>Note:</w:t>
            </w:r>
            <w:r>
              <w:tab/>
              <w:t>Based on a total of 63 hours reported (Oct</w:t>
            </w:r>
            <w:r w:rsidR="0094778A">
              <w:t xml:space="preserve"> 20</w:t>
            </w:r>
            <w:r>
              <w:t>18 to Mar</w:t>
            </w:r>
            <w:r w:rsidR="0094778A">
              <w:t xml:space="preserve"> 20</w:t>
            </w:r>
            <w:r>
              <w:t>19)</w:t>
            </w:r>
            <w:r w:rsidR="007767A6">
              <w:t>.</w:t>
            </w:r>
          </w:p>
        </w:tc>
      </w:tr>
    </w:tbl>
    <w:p w14:paraId="6DCCA82E" w14:textId="77777777" w:rsidR="001D0910" w:rsidRDefault="001D0910" w:rsidP="001D0910"/>
    <w:tbl>
      <w:tblPr>
        <w:tblW w:w="7940" w:type="dxa"/>
        <w:tblLayout w:type="fixed"/>
        <w:tblCellMar>
          <w:left w:w="0" w:type="dxa"/>
          <w:right w:w="0" w:type="dxa"/>
        </w:tblCellMar>
        <w:tblLook w:val="04A0" w:firstRow="1" w:lastRow="0" w:firstColumn="1" w:lastColumn="0" w:noHBand="0" w:noVBand="1"/>
      </w:tblPr>
      <w:tblGrid>
        <w:gridCol w:w="7940"/>
      </w:tblGrid>
      <w:tr w:rsidR="001D0910" w:rsidRPr="00F52EB6" w14:paraId="0B6C9996" w14:textId="77777777" w:rsidTr="001D0910">
        <w:tc>
          <w:tcPr>
            <w:tcW w:w="5000" w:type="pct"/>
            <w:noWrap/>
          </w:tcPr>
          <w:p w14:paraId="5F5CEFE9" w14:textId="39995EDD" w:rsidR="001D0910" w:rsidRPr="00F52EB6" w:rsidRDefault="001D0910" w:rsidP="001D0910">
            <w:pPr>
              <w:pStyle w:val="Caption"/>
            </w:pPr>
            <w:bookmarkStart w:id="72" w:name="_Ref8232106"/>
            <w:r>
              <w:lastRenderedPageBreak/>
              <w:t xml:space="preserve">Figure </w:t>
            </w:r>
            <w:r>
              <w:rPr>
                <w:noProof/>
              </w:rPr>
              <w:fldChar w:fldCharType="begin"/>
            </w:r>
            <w:r>
              <w:rPr>
                <w:noProof/>
              </w:rPr>
              <w:instrText xml:space="preserve"> SEQ Figure </w:instrText>
            </w:r>
            <w:r>
              <w:rPr>
                <w:noProof/>
              </w:rPr>
              <w:fldChar w:fldCharType="separate"/>
            </w:r>
            <w:r w:rsidR="008C7388">
              <w:rPr>
                <w:noProof/>
              </w:rPr>
              <w:t>30</w:t>
            </w:r>
            <w:r>
              <w:rPr>
                <w:noProof/>
              </w:rPr>
              <w:fldChar w:fldCharType="end"/>
            </w:r>
            <w:bookmarkEnd w:id="72"/>
            <w:r>
              <w:tab/>
              <w:t xml:space="preserve">Breakdown of time spent on casework – </w:t>
            </w:r>
            <w:proofErr w:type="spellStart"/>
            <w:r>
              <w:t>FSO</w:t>
            </w:r>
            <w:proofErr w:type="spellEnd"/>
            <w:r>
              <w:t xml:space="preserve"> Greater Manchester</w:t>
            </w:r>
          </w:p>
        </w:tc>
      </w:tr>
      <w:tr w:rsidR="001D0910" w14:paraId="7B259E2B" w14:textId="77777777" w:rsidTr="001D0910">
        <w:tc>
          <w:tcPr>
            <w:tcW w:w="5000" w:type="pct"/>
            <w:noWrap/>
          </w:tcPr>
          <w:p w14:paraId="604CBE19" w14:textId="77777777" w:rsidR="001D0910" w:rsidRDefault="001D0910" w:rsidP="001D0910">
            <w:pPr>
              <w:pStyle w:val="GraphicLeft"/>
              <w:keepNext/>
            </w:pPr>
            <w:r>
              <w:rPr>
                <w:noProof/>
                <w:lang w:eastAsia="en-GB"/>
              </w:rPr>
              <w:drawing>
                <wp:inline distT="0" distB="0" distL="0" distR="0" wp14:anchorId="2E7721CC" wp14:editId="189B607F">
                  <wp:extent cx="4657724" cy="2992755"/>
                  <wp:effectExtent l="0" t="0" r="0" b="0"/>
                  <wp:docPr id="3744" name="Chart 3744" descr="Graph of breakdown of time spent on casework by the FSO in Greater Manchester: 26% grant processing, 26% site visit, 24% follow-up, 18% pre-visit prep, 6% meetings.">
                    <a:extLst xmlns:a="http://schemas.openxmlformats.org/drawingml/2006/main">
                      <a:ext uri="{FF2B5EF4-FFF2-40B4-BE49-F238E27FC236}">
                        <a16:creationId xmlns:a16="http://schemas.microsoft.com/office/drawing/2014/main" id="{3C01750F-631B-4D5D-9221-7D571E9D7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1D0910" w:rsidRPr="00F078BE" w14:paraId="0D9A9443" w14:textId="77777777" w:rsidTr="001D0910">
        <w:tc>
          <w:tcPr>
            <w:tcW w:w="5000" w:type="pct"/>
            <w:noWrap/>
          </w:tcPr>
          <w:p w14:paraId="6D31D6B2" w14:textId="77777777" w:rsidR="001D0910" w:rsidRDefault="001D0910" w:rsidP="001D0910">
            <w:pPr>
              <w:pStyle w:val="Source"/>
            </w:pPr>
            <w:r>
              <w:t>Source</w:t>
            </w:r>
            <w:r w:rsidRPr="007C15CB">
              <w:t>:</w:t>
            </w:r>
            <w:r w:rsidRPr="007C15CB">
              <w:tab/>
            </w:r>
            <w:r>
              <w:t>Historic England timesheet data</w:t>
            </w:r>
          </w:p>
          <w:p w14:paraId="2C066D44" w14:textId="77777777" w:rsidR="001D0910" w:rsidRPr="00F078BE" w:rsidRDefault="001D0910" w:rsidP="001D0910">
            <w:pPr>
              <w:pStyle w:val="Source"/>
            </w:pPr>
            <w:r>
              <w:t>Note:</w:t>
            </w:r>
            <w:r>
              <w:tab/>
              <w:t>Based on a total of 493.5 hours reported (Oct</w:t>
            </w:r>
            <w:r w:rsidR="0094778A">
              <w:t xml:space="preserve"> 20</w:t>
            </w:r>
            <w:r>
              <w:t>18 to Mar</w:t>
            </w:r>
            <w:r w:rsidR="0094778A">
              <w:t xml:space="preserve"> 20</w:t>
            </w:r>
            <w:r>
              <w:t>19). Follow-up relates to interaction with places of worship following site visits.</w:t>
            </w:r>
          </w:p>
        </w:tc>
      </w:tr>
    </w:tbl>
    <w:p w14:paraId="7E36778C" w14:textId="77777777" w:rsidR="001D0910" w:rsidRDefault="001D0910" w:rsidP="001D0910"/>
    <w:tbl>
      <w:tblPr>
        <w:tblW w:w="7940" w:type="dxa"/>
        <w:tblLayout w:type="fixed"/>
        <w:tblCellMar>
          <w:left w:w="0" w:type="dxa"/>
          <w:right w:w="0" w:type="dxa"/>
        </w:tblCellMar>
        <w:tblLook w:val="04A0" w:firstRow="1" w:lastRow="0" w:firstColumn="1" w:lastColumn="0" w:noHBand="0" w:noVBand="1"/>
      </w:tblPr>
      <w:tblGrid>
        <w:gridCol w:w="7940"/>
      </w:tblGrid>
      <w:tr w:rsidR="001D0910" w:rsidRPr="00F52EB6" w14:paraId="18B81C07" w14:textId="77777777" w:rsidTr="001D0910">
        <w:tc>
          <w:tcPr>
            <w:tcW w:w="5000" w:type="pct"/>
            <w:noWrap/>
          </w:tcPr>
          <w:p w14:paraId="0A953252" w14:textId="63BE9F49" w:rsidR="001D0910" w:rsidRPr="00F52EB6" w:rsidRDefault="001D0910" w:rsidP="001D0910">
            <w:pPr>
              <w:pStyle w:val="Caption"/>
            </w:pPr>
            <w:bookmarkStart w:id="73" w:name="_Ref8232111"/>
            <w:r>
              <w:t xml:space="preserve">Figure </w:t>
            </w:r>
            <w:r>
              <w:rPr>
                <w:noProof/>
              </w:rPr>
              <w:fldChar w:fldCharType="begin"/>
            </w:r>
            <w:r>
              <w:rPr>
                <w:noProof/>
              </w:rPr>
              <w:instrText xml:space="preserve"> SEQ Figure </w:instrText>
            </w:r>
            <w:r>
              <w:rPr>
                <w:noProof/>
              </w:rPr>
              <w:fldChar w:fldCharType="separate"/>
            </w:r>
            <w:r w:rsidR="008C7388">
              <w:rPr>
                <w:noProof/>
              </w:rPr>
              <w:t>31</w:t>
            </w:r>
            <w:r>
              <w:rPr>
                <w:noProof/>
              </w:rPr>
              <w:fldChar w:fldCharType="end"/>
            </w:r>
            <w:bookmarkEnd w:id="73"/>
            <w:r>
              <w:tab/>
              <w:t xml:space="preserve">Breakdown of time spent on advice – </w:t>
            </w:r>
            <w:proofErr w:type="spellStart"/>
            <w:r>
              <w:t>FSO</w:t>
            </w:r>
            <w:proofErr w:type="spellEnd"/>
            <w:r>
              <w:t xml:space="preserve"> Suffolk</w:t>
            </w:r>
          </w:p>
        </w:tc>
      </w:tr>
      <w:tr w:rsidR="001D0910" w14:paraId="35E289AA" w14:textId="77777777" w:rsidTr="001D0910">
        <w:tc>
          <w:tcPr>
            <w:tcW w:w="5000" w:type="pct"/>
            <w:noWrap/>
          </w:tcPr>
          <w:p w14:paraId="6A1800C6" w14:textId="77777777" w:rsidR="001D0910" w:rsidRDefault="001D0910" w:rsidP="001D0910">
            <w:pPr>
              <w:pStyle w:val="GraphicLeft"/>
              <w:keepNext/>
            </w:pPr>
            <w:r>
              <w:rPr>
                <w:noProof/>
                <w:lang w:eastAsia="en-GB"/>
              </w:rPr>
              <w:drawing>
                <wp:inline distT="0" distB="0" distL="0" distR="0" wp14:anchorId="7563B620" wp14:editId="7E479F7E">
                  <wp:extent cx="4657724" cy="2996565"/>
                  <wp:effectExtent l="0" t="0" r="0" b="0"/>
                  <wp:docPr id="3747" name="Chart 3747" descr="Graph of breakdown of time spent on advice by the FSO in Suffolk: 29% maintenance., 25% grants, 23% fabric support, 23% other.">
                    <a:extLst xmlns:a="http://schemas.openxmlformats.org/drawingml/2006/main">
                      <a:ext uri="{FF2B5EF4-FFF2-40B4-BE49-F238E27FC236}">
                        <a16:creationId xmlns:a16="http://schemas.microsoft.com/office/drawing/2014/main" id="{2782B9FD-DFE1-41A8-A832-371CF8D6D4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1D0910" w:rsidRPr="00F078BE" w14:paraId="04FB0AFF" w14:textId="77777777" w:rsidTr="001D0910">
        <w:tc>
          <w:tcPr>
            <w:tcW w:w="5000" w:type="pct"/>
            <w:noWrap/>
          </w:tcPr>
          <w:p w14:paraId="4EC82183" w14:textId="77777777" w:rsidR="001D0910" w:rsidRDefault="001D0910" w:rsidP="001D0910">
            <w:pPr>
              <w:pStyle w:val="Source"/>
            </w:pPr>
            <w:r>
              <w:t>Source</w:t>
            </w:r>
            <w:r w:rsidRPr="007C15CB">
              <w:t>:</w:t>
            </w:r>
            <w:r w:rsidRPr="007C15CB">
              <w:tab/>
            </w:r>
            <w:r>
              <w:t>Historic England timesheet data</w:t>
            </w:r>
          </w:p>
          <w:p w14:paraId="6EBA87DD" w14:textId="77777777" w:rsidR="001D0910" w:rsidRPr="00F078BE" w:rsidRDefault="001D0910" w:rsidP="001D0910">
            <w:pPr>
              <w:pStyle w:val="Source"/>
            </w:pPr>
            <w:r>
              <w:t>Note:</w:t>
            </w:r>
            <w:r>
              <w:tab/>
              <w:t>Based on a total of 103 hours reported (Oct</w:t>
            </w:r>
            <w:r w:rsidR="0094778A">
              <w:t xml:space="preserve"> 20</w:t>
            </w:r>
            <w:r>
              <w:t>18 to Mar</w:t>
            </w:r>
            <w:r w:rsidR="0094778A">
              <w:t xml:space="preserve"> 20</w:t>
            </w:r>
            <w:r>
              <w:t>19)</w:t>
            </w:r>
            <w:r w:rsidR="007767A6">
              <w:t>.</w:t>
            </w:r>
          </w:p>
        </w:tc>
      </w:tr>
    </w:tbl>
    <w:p w14:paraId="2DE186B8" w14:textId="77777777" w:rsidR="001D0910" w:rsidRDefault="001D0910" w:rsidP="001D0910">
      <w:pPr>
        <w:rPr>
          <w:highlight w:val="green"/>
        </w:rPr>
      </w:pPr>
    </w:p>
    <w:tbl>
      <w:tblPr>
        <w:tblW w:w="7940" w:type="dxa"/>
        <w:tblLayout w:type="fixed"/>
        <w:tblCellMar>
          <w:left w:w="0" w:type="dxa"/>
          <w:right w:w="0" w:type="dxa"/>
        </w:tblCellMar>
        <w:tblLook w:val="04A0" w:firstRow="1" w:lastRow="0" w:firstColumn="1" w:lastColumn="0" w:noHBand="0" w:noVBand="1"/>
      </w:tblPr>
      <w:tblGrid>
        <w:gridCol w:w="7940"/>
      </w:tblGrid>
      <w:tr w:rsidR="001D0910" w:rsidRPr="00F52EB6" w14:paraId="77323083" w14:textId="77777777" w:rsidTr="001D0910">
        <w:tc>
          <w:tcPr>
            <w:tcW w:w="5000" w:type="pct"/>
            <w:noWrap/>
          </w:tcPr>
          <w:p w14:paraId="3FFA0F85" w14:textId="2B918883" w:rsidR="001D0910" w:rsidRPr="00F52EB6" w:rsidRDefault="001D0910" w:rsidP="001D0910">
            <w:pPr>
              <w:pStyle w:val="Caption"/>
            </w:pPr>
            <w:bookmarkStart w:id="74" w:name="_Ref8231996"/>
            <w:r>
              <w:lastRenderedPageBreak/>
              <w:t xml:space="preserve">Figure </w:t>
            </w:r>
            <w:r>
              <w:rPr>
                <w:noProof/>
              </w:rPr>
              <w:fldChar w:fldCharType="begin"/>
            </w:r>
            <w:r>
              <w:rPr>
                <w:noProof/>
              </w:rPr>
              <w:instrText xml:space="preserve"> SEQ Figure </w:instrText>
            </w:r>
            <w:r>
              <w:rPr>
                <w:noProof/>
              </w:rPr>
              <w:fldChar w:fldCharType="separate"/>
            </w:r>
            <w:r w:rsidR="008C7388">
              <w:rPr>
                <w:noProof/>
              </w:rPr>
              <w:t>32</w:t>
            </w:r>
            <w:r>
              <w:rPr>
                <w:noProof/>
              </w:rPr>
              <w:fldChar w:fldCharType="end"/>
            </w:r>
            <w:bookmarkEnd w:id="74"/>
            <w:r>
              <w:tab/>
              <w:t xml:space="preserve">Breakdown of time spent on casework – </w:t>
            </w:r>
            <w:proofErr w:type="spellStart"/>
            <w:r>
              <w:t>FSO</w:t>
            </w:r>
            <w:proofErr w:type="spellEnd"/>
            <w:r>
              <w:t xml:space="preserve"> Suffolk</w:t>
            </w:r>
          </w:p>
        </w:tc>
      </w:tr>
      <w:tr w:rsidR="001D0910" w14:paraId="41BACACE" w14:textId="77777777" w:rsidTr="001D0910">
        <w:tc>
          <w:tcPr>
            <w:tcW w:w="5000" w:type="pct"/>
            <w:noWrap/>
          </w:tcPr>
          <w:p w14:paraId="5B7C1191" w14:textId="77777777" w:rsidR="001D0910" w:rsidRDefault="001D0910" w:rsidP="001D0910">
            <w:pPr>
              <w:pStyle w:val="GraphicLeft"/>
              <w:keepNext/>
            </w:pPr>
            <w:r>
              <w:rPr>
                <w:noProof/>
                <w:lang w:eastAsia="en-GB"/>
              </w:rPr>
              <w:drawing>
                <wp:inline distT="0" distB="0" distL="0" distR="0" wp14:anchorId="258491C0" wp14:editId="682C83E8">
                  <wp:extent cx="4657724" cy="2992755"/>
                  <wp:effectExtent l="0" t="0" r="0" b="0"/>
                  <wp:docPr id="3748" name="Chart 3748" descr="Graph of breakdown of time spent on casework by the FSO in Suffolk: 30% site visit, 29% grant processing, 16% follow-up, 13% pre-visit prep, 9% meetings, 3% other.">
                    <a:extLst xmlns:a="http://schemas.openxmlformats.org/drawingml/2006/main">
                      <a:ext uri="{FF2B5EF4-FFF2-40B4-BE49-F238E27FC236}">
                        <a16:creationId xmlns:a16="http://schemas.microsoft.com/office/drawing/2014/main" id="{39483319-0C1D-4ACF-B2E6-F8058629B6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1D0910" w:rsidRPr="00F078BE" w14:paraId="4EC4FC52" w14:textId="77777777" w:rsidTr="001D0910">
        <w:tc>
          <w:tcPr>
            <w:tcW w:w="5000" w:type="pct"/>
            <w:noWrap/>
          </w:tcPr>
          <w:p w14:paraId="36032697" w14:textId="77777777" w:rsidR="001D0910" w:rsidRDefault="001D0910" w:rsidP="001D0910">
            <w:pPr>
              <w:pStyle w:val="Source"/>
            </w:pPr>
            <w:r>
              <w:t>Source</w:t>
            </w:r>
            <w:r w:rsidRPr="007C15CB">
              <w:t>:</w:t>
            </w:r>
            <w:r w:rsidRPr="007C15CB">
              <w:tab/>
            </w:r>
            <w:r>
              <w:t>Historic England timesheet data</w:t>
            </w:r>
          </w:p>
          <w:p w14:paraId="31EC3BF5" w14:textId="77777777" w:rsidR="001D0910" w:rsidRPr="00F078BE" w:rsidRDefault="001D0910" w:rsidP="001D0910">
            <w:pPr>
              <w:pStyle w:val="Source"/>
            </w:pPr>
            <w:r>
              <w:t>Note:</w:t>
            </w:r>
            <w:r>
              <w:tab/>
              <w:t>Based on a total of 467 hours reported (Oct</w:t>
            </w:r>
            <w:r w:rsidR="0094778A">
              <w:t xml:space="preserve"> 20</w:t>
            </w:r>
            <w:r>
              <w:t>18 to Mar</w:t>
            </w:r>
            <w:r w:rsidR="0094778A">
              <w:t xml:space="preserve"> 20</w:t>
            </w:r>
            <w:r>
              <w:t>19)</w:t>
            </w:r>
            <w:r w:rsidR="007767A6">
              <w:t>.</w:t>
            </w:r>
          </w:p>
        </w:tc>
      </w:tr>
    </w:tbl>
    <w:p w14:paraId="7A9E749A" w14:textId="77777777" w:rsidR="001D0910" w:rsidRDefault="001D0910" w:rsidP="001D0910">
      <w:pPr>
        <w:pStyle w:val="Heading4"/>
      </w:pPr>
      <w:r>
        <w:t>Community Development Adviser activity data</w:t>
      </w:r>
    </w:p>
    <w:tbl>
      <w:tblPr>
        <w:tblW w:w="7940" w:type="dxa"/>
        <w:tblLayout w:type="fixed"/>
        <w:tblCellMar>
          <w:left w:w="0" w:type="dxa"/>
          <w:right w:w="0" w:type="dxa"/>
        </w:tblCellMar>
        <w:tblLook w:val="04A0" w:firstRow="1" w:lastRow="0" w:firstColumn="1" w:lastColumn="0" w:noHBand="0" w:noVBand="1"/>
      </w:tblPr>
      <w:tblGrid>
        <w:gridCol w:w="7940"/>
      </w:tblGrid>
      <w:tr w:rsidR="001D0910" w:rsidRPr="00F52EB6" w14:paraId="21974B84" w14:textId="77777777" w:rsidTr="001D0910">
        <w:tc>
          <w:tcPr>
            <w:tcW w:w="5000" w:type="pct"/>
            <w:noWrap/>
          </w:tcPr>
          <w:p w14:paraId="2BEC4171" w14:textId="659E72BA" w:rsidR="001D0910" w:rsidRPr="00F52EB6" w:rsidRDefault="001D0910" w:rsidP="001D0910">
            <w:pPr>
              <w:pStyle w:val="Caption"/>
            </w:pPr>
            <w:r>
              <w:t xml:space="preserve">Figure </w:t>
            </w:r>
            <w:r>
              <w:rPr>
                <w:noProof/>
              </w:rPr>
              <w:fldChar w:fldCharType="begin"/>
            </w:r>
            <w:r>
              <w:rPr>
                <w:noProof/>
              </w:rPr>
              <w:instrText xml:space="preserve"> SEQ Figure </w:instrText>
            </w:r>
            <w:r>
              <w:rPr>
                <w:noProof/>
              </w:rPr>
              <w:fldChar w:fldCharType="separate"/>
            </w:r>
            <w:r w:rsidR="008C7388">
              <w:rPr>
                <w:noProof/>
              </w:rPr>
              <w:t>33</w:t>
            </w:r>
            <w:r>
              <w:rPr>
                <w:noProof/>
              </w:rPr>
              <w:fldChar w:fldCharType="end"/>
            </w:r>
            <w:r>
              <w:tab/>
              <w:t xml:space="preserve">Breakdown of time spent on casework – </w:t>
            </w:r>
            <w:proofErr w:type="spellStart"/>
            <w:r>
              <w:t>CDA</w:t>
            </w:r>
            <w:proofErr w:type="spellEnd"/>
            <w:r>
              <w:t xml:space="preserve"> Greater Manchester</w:t>
            </w:r>
          </w:p>
        </w:tc>
      </w:tr>
      <w:tr w:rsidR="001D0910" w14:paraId="54374760" w14:textId="77777777" w:rsidTr="001D0910">
        <w:tc>
          <w:tcPr>
            <w:tcW w:w="5000" w:type="pct"/>
            <w:noWrap/>
          </w:tcPr>
          <w:p w14:paraId="4438DB06" w14:textId="77777777" w:rsidR="001D0910" w:rsidRDefault="001D0910" w:rsidP="001D0910">
            <w:pPr>
              <w:pStyle w:val="GraphicLeft"/>
              <w:keepNext/>
            </w:pPr>
            <w:r>
              <w:rPr>
                <w:noProof/>
                <w:lang w:eastAsia="en-GB"/>
              </w:rPr>
              <w:drawing>
                <wp:inline distT="0" distB="0" distL="0" distR="0" wp14:anchorId="26BA942A" wp14:editId="5DB2B1D1">
                  <wp:extent cx="4657724" cy="2992755"/>
                  <wp:effectExtent l="0" t="0" r="0" b="0"/>
                  <wp:docPr id="3749" name="Chart 3749" descr="Graph of breakdown of time spent on casework by the CDA in Greater Manchester: 32% follow-up, 29% site visit, 17% pre-visit prep, 15% meetings, 7% grant processing.">
                    <a:extLst xmlns:a="http://schemas.openxmlformats.org/drawingml/2006/main">
                      <a:ext uri="{FF2B5EF4-FFF2-40B4-BE49-F238E27FC236}">
                        <a16:creationId xmlns:a16="http://schemas.microsoft.com/office/drawing/2014/main" id="{E17D797F-096F-4152-BA82-AA0CF91311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1D0910" w:rsidRPr="00F078BE" w14:paraId="3DB4BA04" w14:textId="77777777" w:rsidTr="001D0910">
        <w:tc>
          <w:tcPr>
            <w:tcW w:w="5000" w:type="pct"/>
            <w:noWrap/>
          </w:tcPr>
          <w:p w14:paraId="67BA11AD" w14:textId="77777777" w:rsidR="001D0910" w:rsidRDefault="001D0910" w:rsidP="001D0910">
            <w:pPr>
              <w:pStyle w:val="Source"/>
            </w:pPr>
            <w:r>
              <w:t>Source</w:t>
            </w:r>
            <w:r w:rsidRPr="007C15CB">
              <w:t>:</w:t>
            </w:r>
            <w:r w:rsidRPr="007C15CB">
              <w:tab/>
            </w:r>
            <w:r>
              <w:t>Historic England timesheet data</w:t>
            </w:r>
          </w:p>
          <w:p w14:paraId="684517F3" w14:textId="77777777" w:rsidR="001D0910" w:rsidRPr="00F078BE" w:rsidRDefault="001D0910" w:rsidP="001D0910">
            <w:pPr>
              <w:pStyle w:val="Source"/>
            </w:pPr>
            <w:r>
              <w:t>Note:</w:t>
            </w:r>
            <w:r>
              <w:tab/>
              <w:t>Based on a total of 310 hours reported (Oct</w:t>
            </w:r>
            <w:r w:rsidR="0094778A">
              <w:t xml:space="preserve"> 20</w:t>
            </w:r>
            <w:r>
              <w:t>18 to Mar</w:t>
            </w:r>
            <w:r w:rsidR="0094778A">
              <w:t xml:space="preserve"> 20</w:t>
            </w:r>
            <w:r>
              <w:t>19)</w:t>
            </w:r>
            <w:r w:rsidR="007767A6">
              <w:t>.</w:t>
            </w:r>
          </w:p>
        </w:tc>
      </w:tr>
    </w:tbl>
    <w:p w14:paraId="59510524" w14:textId="77777777" w:rsidR="001D0910" w:rsidRDefault="001D0910" w:rsidP="001D0910">
      <w:pPr>
        <w:rPr>
          <w:highlight w:val="green"/>
        </w:rPr>
      </w:pPr>
    </w:p>
    <w:tbl>
      <w:tblPr>
        <w:tblW w:w="7940" w:type="dxa"/>
        <w:tblLayout w:type="fixed"/>
        <w:tblCellMar>
          <w:left w:w="0" w:type="dxa"/>
          <w:right w:w="0" w:type="dxa"/>
        </w:tblCellMar>
        <w:tblLook w:val="04A0" w:firstRow="1" w:lastRow="0" w:firstColumn="1" w:lastColumn="0" w:noHBand="0" w:noVBand="1"/>
      </w:tblPr>
      <w:tblGrid>
        <w:gridCol w:w="7940"/>
      </w:tblGrid>
      <w:tr w:rsidR="001D0910" w:rsidRPr="00F52EB6" w14:paraId="54C23FFA" w14:textId="77777777" w:rsidTr="001D0910">
        <w:tc>
          <w:tcPr>
            <w:tcW w:w="5000" w:type="pct"/>
            <w:noWrap/>
          </w:tcPr>
          <w:p w14:paraId="143F202E" w14:textId="59F176A5" w:rsidR="001D0910" w:rsidRPr="00F52EB6" w:rsidRDefault="001D0910" w:rsidP="001D0910">
            <w:pPr>
              <w:pStyle w:val="Caption"/>
            </w:pPr>
            <w:r>
              <w:lastRenderedPageBreak/>
              <w:t xml:space="preserve">Figure </w:t>
            </w:r>
            <w:r>
              <w:rPr>
                <w:noProof/>
              </w:rPr>
              <w:fldChar w:fldCharType="begin"/>
            </w:r>
            <w:r>
              <w:rPr>
                <w:noProof/>
              </w:rPr>
              <w:instrText xml:space="preserve"> SEQ Figure </w:instrText>
            </w:r>
            <w:r>
              <w:rPr>
                <w:noProof/>
              </w:rPr>
              <w:fldChar w:fldCharType="separate"/>
            </w:r>
            <w:r w:rsidR="008C7388">
              <w:rPr>
                <w:noProof/>
              </w:rPr>
              <w:t>34</w:t>
            </w:r>
            <w:r>
              <w:rPr>
                <w:noProof/>
              </w:rPr>
              <w:fldChar w:fldCharType="end"/>
            </w:r>
            <w:r>
              <w:tab/>
              <w:t xml:space="preserve">Breakdown of time spent on casework – </w:t>
            </w:r>
            <w:proofErr w:type="spellStart"/>
            <w:r>
              <w:t>CDA</w:t>
            </w:r>
            <w:proofErr w:type="spellEnd"/>
            <w:r>
              <w:t xml:space="preserve"> Suffolk</w:t>
            </w:r>
          </w:p>
        </w:tc>
      </w:tr>
      <w:tr w:rsidR="001D0910" w14:paraId="6E391F30" w14:textId="77777777" w:rsidTr="001D0910">
        <w:tc>
          <w:tcPr>
            <w:tcW w:w="5000" w:type="pct"/>
            <w:noWrap/>
          </w:tcPr>
          <w:p w14:paraId="3B1D4DA9" w14:textId="77777777" w:rsidR="001D0910" w:rsidRDefault="001D0910" w:rsidP="001D0910">
            <w:pPr>
              <w:pStyle w:val="GraphicLeft"/>
              <w:keepNext/>
            </w:pPr>
            <w:r>
              <w:rPr>
                <w:noProof/>
                <w:lang w:eastAsia="en-GB"/>
              </w:rPr>
              <w:drawing>
                <wp:inline distT="0" distB="0" distL="0" distR="0" wp14:anchorId="57F2878B" wp14:editId="696F4B9A">
                  <wp:extent cx="4657724" cy="2992755"/>
                  <wp:effectExtent l="0" t="0" r="0" b="0"/>
                  <wp:docPr id="3750" name="Chart 3750" descr="Graph of breakdown of time spent on casework by the CDA in Suffolk: 32% follow-up, 32% site visit, 14% pre-visit prep, 6% grant processing, 6% meetings, 1% public engagement, 9% other.">
                    <a:extLst xmlns:a="http://schemas.openxmlformats.org/drawingml/2006/main">
                      <a:ext uri="{FF2B5EF4-FFF2-40B4-BE49-F238E27FC236}">
                        <a16:creationId xmlns:a16="http://schemas.microsoft.com/office/drawing/2014/main" id="{B964E4D4-8281-4673-9C5B-F6E193870A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1D0910" w:rsidRPr="00F078BE" w14:paraId="409867B6" w14:textId="77777777" w:rsidTr="001D0910">
        <w:tc>
          <w:tcPr>
            <w:tcW w:w="5000" w:type="pct"/>
            <w:noWrap/>
          </w:tcPr>
          <w:p w14:paraId="206E69A1" w14:textId="77777777" w:rsidR="001D0910" w:rsidRDefault="001D0910" w:rsidP="001D0910">
            <w:pPr>
              <w:pStyle w:val="Source"/>
            </w:pPr>
            <w:r>
              <w:t>Source</w:t>
            </w:r>
            <w:r w:rsidRPr="007C15CB">
              <w:t>:</w:t>
            </w:r>
            <w:r w:rsidRPr="007C15CB">
              <w:tab/>
            </w:r>
            <w:r>
              <w:t>Historic England timesheet data</w:t>
            </w:r>
          </w:p>
          <w:p w14:paraId="46D6FC43" w14:textId="77777777" w:rsidR="001D0910" w:rsidRPr="00F078BE" w:rsidRDefault="001D0910" w:rsidP="001D0910">
            <w:pPr>
              <w:pStyle w:val="Source"/>
            </w:pPr>
            <w:r>
              <w:t>Note:</w:t>
            </w:r>
            <w:r>
              <w:tab/>
              <w:t>Based on a total of 351 hours reported (Oct</w:t>
            </w:r>
            <w:r w:rsidR="0094778A">
              <w:t xml:space="preserve"> 20</w:t>
            </w:r>
            <w:r>
              <w:t>18 to Mar</w:t>
            </w:r>
            <w:r w:rsidR="0094778A">
              <w:t xml:space="preserve"> 20</w:t>
            </w:r>
            <w:r>
              <w:t>19)</w:t>
            </w:r>
            <w:r w:rsidR="007767A6">
              <w:t>.</w:t>
            </w:r>
          </w:p>
        </w:tc>
      </w:tr>
    </w:tbl>
    <w:p w14:paraId="31CF94FF" w14:textId="77777777" w:rsidR="001D0910" w:rsidRPr="004D3148" w:rsidRDefault="001D0910" w:rsidP="001D0910">
      <w:pPr>
        <w:pStyle w:val="IntroText"/>
      </w:pPr>
    </w:p>
    <w:p w14:paraId="0393D95A" w14:textId="77777777" w:rsidR="001D0910" w:rsidRDefault="001D0910" w:rsidP="00E922BE"/>
    <w:p w14:paraId="5A05F596" w14:textId="77777777" w:rsidR="00822E83" w:rsidRDefault="00054C34" w:rsidP="000B0205">
      <w:pPr>
        <w:pStyle w:val="AnxHead"/>
      </w:pPr>
      <w:bookmarkStart w:id="75" w:name="_Toc25828312"/>
      <w:r>
        <w:lastRenderedPageBreak/>
        <w:t xml:space="preserve">Listed places of worship </w:t>
      </w:r>
      <w:r w:rsidR="00400B36">
        <w:t>e</w:t>
      </w:r>
      <w:r w:rsidR="00822E83">
        <w:t>xperiences of the pilot</w:t>
      </w:r>
      <w:bookmarkEnd w:id="75"/>
      <w:r w:rsidR="00822E83">
        <w:t xml:space="preserve"> </w:t>
      </w:r>
    </w:p>
    <w:p w14:paraId="31AB558F" w14:textId="4DFC3ECD" w:rsidR="00782588" w:rsidRDefault="00782588" w:rsidP="00782588">
      <w:r>
        <w:t xml:space="preserve">This </w:t>
      </w:r>
      <w:r w:rsidR="009C43C5">
        <w:t>A</w:t>
      </w:r>
      <w:r w:rsidRPr="009C43C5">
        <w:t>nnex provides</w:t>
      </w:r>
      <w:r>
        <w:t xml:space="preserve"> brief details of the places of worship interviewed for this interim evaluation in the two pilot areas.</w:t>
      </w:r>
      <w:r w:rsidR="006237F5">
        <w:t xml:space="preserve"> The places of worship interviewed were reflective of the initial engagement with the pilot team. This meant</w:t>
      </w:r>
      <w:r w:rsidR="00D51E25">
        <w:t xml:space="preserve"> that there was</w:t>
      </w:r>
      <w:r w:rsidR="006237F5">
        <w:t xml:space="preserve"> a particular emphasis on the minor repair fund</w:t>
      </w:r>
      <w:r w:rsidR="00D51E25">
        <w:t>,</w:t>
      </w:r>
      <w:r w:rsidR="006237F5">
        <w:t xml:space="preserve"> which received high levels of interest from the outset of the pilot. However, the interviews also included places of worship that had engaged more broadly across each aspect of the pilot support (</w:t>
      </w:r>
      <w:proofErr w:type="spellStart"/>
      <w:r w:rsidR="006237F5">
        <w:t>FSO</w:t>
      </w:r>
      <w:proofErr w:type="spellEnd"/>
      <w:r w:rsidR="006237F5">
        <w:t xml:space="preserve">, </w:t>
      </w:r>
      <w:proofErr w:type="spellStart"/>
      <w:r w:rsidR="006237F5">
        <w:t>CDA</w:t>
      </w:r>
      <w:proofErr w:type="spellEnd"/>
      <w:r w:rsidR="006237F5">
        <w:t>, minor repair fund, and workshops).</w:t>
      </w:r>
    </w:p>
    <w:p w14:paraId="14FE0F2A" w14:textId="77777777" w:rsidR="00782588" w:rsidRDefault="00782588" w:rsidP="00782588">
      <w:pPr>
        <w:pStyle w:val="Heading4"/>
      </w:pPr>
      <w:r>
        <w:t>Greater Manchester pilot area</w:t>
      </w:r>
    </w:p>
    <w:p w14:paraId="71988B48" w14:textId="77777777" w:rsidR="00782588" w:rsidRDefault="00782588" w:rsidP="00782588">
      <w:pPr>
        <w:pStyle w:val="Caption"/>
      </w:pPr>
      <w:r>
        <w:t>All Saints, Barton upon Irwell</w:t>
      </w:r>
    </w:p>
    <w:tbl>
      <w:tblPr>
        <w:tblStyle w:val="Frontier"/>
        <w:tblW w:w="7935" w:type="dxa"/>
        <w:tblLayout w:type="fixed"/>
        <w:tblLook w:val="0620" w:firstRow="1" w:lastRow="0" w:firstColumn="0" w:lastColumn="0" w:noHBand="1" w:noVBand="1"/>
      </w:tblPr>
      <w:tblGrid>
        <w:gridCol w:w="1979"/>
        <w:gridCol w:w="1992"/>
        <w:gridCol w:w="1985"/>
        <w:gridCol w:w="1979"/>
      </w:tblGrid>
      <w:tr w:rsidR="00782588" w14:paraId="78547F17" w14:textId="77777777" w:rsidTr="00782588">
        <w:trPr>
          <w:cnfStyle w:val="100000000000" w:firstRow="1" w:lastRow="0" w:firstColumn="0" w:lastColumn="0" w:oddVBand="0" w:evenVBand="0" w:oddHBand="0" w:evenHBand="0" w:firstRowFirstColumn="0" w:firstRowLastColumn="0" w:lastRowFirstColumn="0" w:lastRowLastColumn="0"/>
          <w:trHeight w:val="20"/>
          <w:tblHeader/>
        </w:trPr>
        <w:tc>
          <w:tcPr>
            <w:tcW w:w="1247" w:type="pct"/>
            <w:tcBorders>
              <w:bottom w:val="single" w:sz="2" w:space="0" w:color="D1DBD2" w:themeColor="background2"/>
            </w:tcBorders>
            <w:shd w:val="clear" w:color="auto" w:fill="D1DBD2" w:themeFill="background2"/>
            <w:hideMark/>
          </w:tcPr>
          <w:p w14:paraId="04243EDF" w14:textId="77777777" w:rsidR="00782588" w:rsidRDefault="00782588">
            <w:pPr>
              <w:pStyle w:val="TableHeadingLeft"/>
            </w:pPr>
            <w:r>
              <w:t>Pilot area</w:t>
            </w:r>
          </w:p>
        </w:tc>
        <w:tc>
          <w:tcPr>
            <w:tcW w:w="1255" w:type="pct"/>
            <w:tcBorders>
              <w:bottom w:val="single" w:sz="2" w:space="0" w:color="D1DBD2" w:themeColor="background2"/>
            </w:tcBorders>
            <w:hideMark/>
          </w:tcPr>
          <w:p w14:paraId="7D8CB245" w14:textId="77777777" w:rsidR="00782588" w:rsidRDefault="00782588">
            <w:pPr>
              <w:pStyle w:val="TableHeadingLeft"/>
              <w:rPr>
                <w:b w:val="0"/>
                <w:color w:val="auto"/>
              </w:rPr>
            </w:pPr>
            <w:r>
              <w:rPr>
                <w:b w:val="0"/>
                <w:color w:val="auto"/>
              </w:rPr>
              <w:t>Greater Manchester</w:t>
            </w:r>
          </w:p>
        </w:tc>
        <w:tc>
          <w:tcPr>
            <w:tcW w:w="1251" w:type="pct"/>
            <w:tcBorders>
              <w:bottom w:val="single" w:sz="2" w:space="0" w:color="D1DBD2" w:themeColor="background2"/>
            </w:tcBorders>
            <w:shd w:val="clear" w:color="auto" w:fill="D1DBD2" w:themeFill="background2"/>
            <w:hideMark/>
          </w:tcPr>
          <w:p w14:paraId="19A0094A" w14:textId="77777777" w:rsidR="00782588" w:rsidRDefault="00782588">
            <w:pPr>
              <w:pStyle w:val="TableHeadingLeft"/>
            </w:pPr>
            <w:r>
              <w:t>Faith/ denomination</w:t>
            </w:r>
          </w:p>
        </w:tc>
        <w:tc>
          <w:tcPr>
            <w:tcW w:w="1247" w:type="pct"/>
            <w:tcBorders>
              <w:bottom w:val="single" w:sz="2" w:space="0" w:color="D1DBD2" w:themeColor="background2"/>
            </w:tcBorders>
            <w:hideMark/>
          </w:tcPr>
          <w:p w14:paraId="2B91180D" w14:textId="77777777" w:rsidR="00782588" w:rsidRDefault="00782588">
            <w:pPr>
              <w:pStyle w:val="TableHeadingLeft"/>
              <w:rPr>
                <w:b w:val="0"/>
              </w:rPr>
            </w:pPr>
            <w:r>
              <w:rPr>
                <w:b w:val="0"/>
                <w:color w:val="auto"/>
              </w:rPr>
              <w:t>Franciscan Order of Catholic Churches</w:t>
            </w:r>
          </w:p>
        </w:tc>
      </w:tr>
      <w:tr w:rsidR="00782588" w14:paraId="244F0667"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5C9C836C" w14:textId="77777777" w:rsidR="00782588" w:rsidRDefault="00782588">
            <w:pPr>
              <w:pStyle w:val="TableTextLeft"/>
              <w:rPr>
                <w:b/>
                <w:color w:val="007B87" w:themeColor="accent3"/>
              </w:rPr>
            </w:pPr>
            <w:r>
              <w:rPr>
                <w:b/>
                <w:color w:val="007B87" w:themeColor="accent3"/>
              </w:rPr>
              <w:t>Listing</w:t>
            </w:r>
          </w:p>
        </w:tc>
        <w:tc>
          <w:tcPr>
            <w:tcW w:w="1255" w:type="pct"/>
            <w:tcBorders>
              <w:top w:val="single" w:sz="2" w:space="0" w:color="D1DBD2" w:themeColor="background2"/>
              <w:left w:val="nil"/>
              <w:bottom w:val="single" w:sz="2" w:space="0" w:color="D1DBD2" w:themeColor="background2"/>
              <w:right w:val="nil"/>
            </w:tcBorders>
            <w:hideMark/>
          </w:tcPr>
          <w:p w14:paraId="7B6ABFFD" w14:textId="77777777" w:rsidR="00782588" w:rsidRDefault="00782588">
            <w:pPr>
              <w:pStyle w:val="TableTextLeft"/>
            </w:pPr>
            <w:r>
              <w:t>Grade I</w:t>
            </w:r>
          </w:p>
        </w:tc>
        <w:tc>
          <w:tcPr>
            <w:tcW w:w="1251"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4954537B" w14:textId="77777777" w:rsidR="00782588" w:rsidRDefault="00782588">
            <w:pPr>
              <w:pStyle w:val="TableTextLeft"/>
              <w:rPr>
                <w:b/>
                <w:color w:val="007B87" w:themeColor="accent3"/>
              </w:rPr>
            </w:pPr>
            <w:r>
              <w:rPr>
                <w:b/>
                <w:color w:val="007B87" w:themeColor="accent3"/>
              </w:rPr>
              <w:t>Typical congregation</w:t>
            </w:r>
          </w:p>
        </w:tc>
        <w:tc>
          <w:tcPr>
            <w:tcW w:w="1247" w:type="pct"/>
            <w:tcBorders>
              <w:top w:val="single" w:sz="2" w:space="0" w:color="D1DBD2" w:themeColor="background2"/>
              <w:left w:val="nil"/>
              <w:bottom w:val="single" w:sz="2" w:space="0" w:color="D1DBD2" w:themeColor="background2"/>
              <w:right w:val="nil"/>
            </w:tcBorders>
            <w:hideMark/>
          </w:tcPr>
          <w:p w14:paraId="43137837" w14:textId="77777777" w:rsidR="00782588" w:rsidRDefault="00782588">
            <w:pPr>
              <w:pStyle w:val="TableTextLeft"/>
            </w:pPr>
            <w:r>
              <w:t>20 to 30 attendees for mid-week services;</w:t>
            </w:r>
          </w:p>
          <w:p w14:paraId="5CF7AA59" w14:textId="77777777" w:rsidR="00782588" w:rsidRDefault="00782588">
            <w:pPr>
              <w:pStyle w:val="TableTextLeft"/>
            </w:pPr>
            <w:r>
              <w:t>60-150 for monthly Saturday Mass</w:t>
            </w:r>
          </w:p>
        </w:tc>
      </w:tr>
      <w:tr w:rsidR="00782588" w14:paraId="0446AC2A"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06B570BE" w14:textId="77777777" w:rsidR="00782588" w:rsidRDefault="00782588">
            <w:pPr>
              <w:pStyle w:val="TableTextLeft"/>
              <w:rPr>
                <w:b/>
                <w:color w:val="007B87" w:themeColor="accent3"/>
              </w:rPr>
            </w:pPr>
            <w:r>
              <w:rPr>
                <w:b/>
                <w:color w:val="007B87" w:themeColor="accent3"/>
              </w:rPr>
              <w:t>Pilot engagement</w:t>
            </w:r>
          </w:p>
        </w:tc>
        <w:tc>
          <w:tcPr>
            <w:tcW w:w="3753" w:type="pct"/>
            <w:gridSpan w:val="3"/>
            <w:tcBorders>
              <w:top w:val="single" w:sz="2" w:space="0" w:color="D1DBD2" w:themeColor="background2"/>
              <w:left w:val="nil"/>
              <w:bottom w:val="single" w:sz="2" w:space="0" w:color="D1DBD2" w:themeColor="background2"/>
              <w:right w:val="nil"/>
            </w:tcBorders>
            <w:hideMark/>
          </w:tcPr>
          <w:p w14:paraId="79B2DBE6" w14:textId="77777777" w:rsidR="00782588" w:rsidRDefault="00782588" w:rsidP="00782588">
            <w:pPr>
              <w:pStyle w:val="ListBullet1"/>
              <w:numPr>
                <w:ilvl w:val="0"/>
                <w:numId w:val="33"/>
              </w:numPr>
              <w:rPr>
                <w:sz w:val="20"/>
                <w:szCs w:val="20"/>
              </w:rPr>
            </w:pPr>
            <w:r>
              <w:rPr>
                <w:sz w:val="20"/>
                <w:szCs w:val="20"/>
              </w:rPr>
              <w:t>Attended pilot launch event</w:t>
            </w:r>
          </w:p>
          <w:p w14:paraId="5DAAED34" w14:textId="77777777" w:rsidR="00782588" w:rsidRDefault="00782588" w:rsidP="00782588">
            <w:pPr>
              <w:pStyle w:val="ListBullet1"/>
              <w:numPr>
                <w:ilvl w:val="0"/>
                <w:numId w:val="33"/>
              </w:numPr>
              <w:rPr>
                <w:sz w:val="20"/>
                <w:szCs w:val="20"/>
              </w:rPr>
            </w:pPr>
            <w:r>
              <w:rPr>
                <w:sz w:val="20"/>
                <w:szCs w:val="20"/>
              </w:rPr>
              <w:t xml:space="preserve">Met with the </w:t>
            </w:r>
            <w:proofErr w:type="spellStart"/>
            <w:r>
              <w:rPr>
                <w:sz w:val="20"/>
                <w:szCs w:val="20"/>
              </w:rPr>
              <w:t>FSO</w:t>
            </w:r>
            <w:proofErr w:type="spellEnd"/>
          </w:p>
          <w:p w14:paraId="015ADE67" w14:textId="77777777" w:rsidR="00782588" w:rsidRDefault="00782588" w:rsidP="00782588">
            <w:pPr>
              <w:pStyle w:val="ListBullet1"/>
              <w:numPr>
                <w:ilvl w:val="0"/>
                <w:numId w:val="33"/>
              </w:numPr>
              <w:rPr>
                <w:sz w:val="20"/>
                <w:szCs w:val="20"/>
              </w:rPr>
            </w:pPr>
            <w:r>
              <w:rPr>
                <w:sz w:val="20"/>
                <w:szCs w:val="20"/>
              </w:rPr>
              <w:t xml:space="preserve">Met with the </w:t>
            </w:r>
            <w:proofErr w:type="spellStart"/>
            <w:r>
              <w:rPr>
                <w:sz w:val="20"/>
                <w:szCs w:val="20"/>
              </w:rPr>
              <w:t>CDA</w:t>
            </w:r>
            <w:proofErr w:type="spellEnd"/>
          </w:p>
          <w:p w14:paraId="1612C839" w14:textId="77777777" w:rsidR="00782588" w:rsidRDefault="00782588" w:rsidP="00782588">
            <w:pPr>
              <w:pStyle w:val="ListBullet1"/>
              <w:numPr>
                <w:ilvl w:val="0"/>
                <w:numId w:val="33"/>
              </w:numPr>
              <w:rPr>
                <w:sz w:val="20"/>
                <w:szCs w:val="20"/>
              </w:rPr>
            </w:pPr>
            <w:r>
              <w:rPr>
                <w:sz w:val="20"/>
                <w:szCs w:val="20"/>
              </w:rPr>
              <w:t xml:space="preserve">Undertaking application for minor repair grant at time of interview </w:t>
            </w:r>
          </w:p>
          <w:p w14:paraId="6997EC07" w14:textId="77777777" w:rsidR="00782588" w:rsidRDefault="00782588" w:rsidP="00782588">
            <w:pPr>
              <w:pStyle w:val="ListBullet1"/>
              <w:numPr>
                <w:ilvl w:val="0"/>
                <w:numId w:val="33"/>
              </w:numPr>
              <w:rPr>
                <w:sz w:val="20"/>
                <w:szCs w:val="20"/>
              </w:rPr>
            </w:pPr>
            <w:r>
              <w:rPr>
                <w:sz w:val="20"/>
                <w:szCs w:val="20"/>
              </w:rPr>
              <w:t>Attended Place of Worship and the Wider Community workshop</w:t>
            </w:r>
          </w:p>
        </w:tc>
      </w:tr>
      <w:tr w:rsidR="00782588" w14:paraId="576CF156"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26477A5C" w14:textId="77777777" w:rsidR="00782588" w:rsidRDefault="00782588">
            <w:pPr>
              <w:pStyle w:val="TableTextLeft"/>
              <w:rPr>
                <w:b/>
                <w:color w:val="007B87" w:themeColor="accent3"/>
              </w:rPr>
            </w:pPr>
            <w:r>
              <w:rPr>
                <w:b/>
                <w:color w:val="007B87" w:themeColor="accent3"/>
              </w:rPr>
              <w:t>Nature of outputs achieved</w:t>
            </w:r>
          </w:p>
        </w:tc>
        <w:tc>
          <w:tcPr>
            <w:tcW w:w="3753" w:type="pct"/>
            <w:gridSpan w:val="3"/>
            <w:tcBorders>
              <w:top w:val="single" w:sz="2" w:space="0" w:color="D1DBD2" w:themeColor="background2"/>
              <w:left w:val="nil"/>
              <w:bottom w:val="single" w:sz="2" w:space="0" w:color="D1DBD2" w:themeColor="background2"/>
              <w:right w:val="nil"/>
            </w:tcBorders>
            <w:hideMark/>
          </w:tcPr>
          <w:p w14:paraId="1F2DF09E" w14:textId="77777777" w:rsidR="00782588" w:rsidRDefault="00782588" w:rsidP="00782588">
            <w:pPr>
              <w:pStyle w:val="ListBullet1"/>
              <w:numPr>
                <w:ilvl w:val="0"/>
                <w:numId w:val="33"/>
              </w:numPr>
              <w:rPr>
                <w:sz w:val="20"/>
                <w:szCs w:val="20"/>
              </w:rPr>
            </w:pPr>
            <w:r>
              <w:rPr>
                <w:sz w:val="20"/>
                <w:szCs w:val="20"/>
              </w:rPr>
              <w:t>Minor repairs: identified list of maintenance and minor repair works to put forward for grant application</w:t>
            </w:r>
          </w:p>
          <w:p w14:paraId="4074A508" w14:textId="77777777" w:rsidR="00782588" w:rsidRDefault="00782588" w:rsidP="00782588">
            <w:pPr>
              <w:pStyle w:val="ListBullet1"/>
              <w:numPr>
                <w:ilvl w:val="0"/>
                <w:numId w:val="33"/>
              </w:numPr>
              <w:rPr>
                <w:sz w:val="20"/>
                <w:szCs w:val="20"/>
              </w:rPr>
            </w:pPr>
            <w:r>
              <w:rPr>
                <w:sz w:val="20"/>
                <w:szCs w:val="20"/>
              </w:rPr>
              <w:t>Maintenance plan: in process of developing a new maintenance plan at time of interview</w:t>
            </w:r>
          </w:p>
          <w:p w14:paraId="55EBF042" w14:textId="77777777" w:rsidR="00782588" w:rsidRDefault="00782588" w:rsidP="00782588">
            <w:pPr>
              <w:pStyle w:val="ListBullet1"/>
              <w:numPr>
                <w:ilvl w:val="0"/>
                <w:numId w:val="33"/>
              </w:numPr>
              <w:rPr>
                <w:sz w:val="20"/>
                <w:szCs w:val="20"/>
              </w:rPr>
            </w:pPr>
            <w:r>
              <w:rPr>
                <w:sz w:val="20"/>
                <w:szCs w:val="20"/>
              </w:rPr>
              <w:t xml:space="preserve">Community: developed and fleshed out a list of new community engagement ideas </w:t>
            </w:r>
          </w:p>
        </w:tc>
      </w:tr>
      <w:tr w:rsidR="00782588" w14:paraId="461917AB" w14:textId="77777777" w:rsidTr="00782588">
        <w:trPr>
          <w:trHeight w:val="20"/>
        </w:trPr>
        <w:tc>
          <w:tcPr>
            <w:tcW w:w="1247" w:type="pct"/>
            <w:tcBorders>
              <w:top w:val="single" w:sz="2" w:space="0" w:color="D1DBD2" w:themeColor="background2"/>
              <w:left w:val="nil"/>
              <w:bottom w:val="single" w:sz="2" w:space="0" w:color="007B87" w:themeColor="accent3"/>
              <w:right w:val="nil"/>
            </w:tcBorders>
            <w:shd w:val="clear" w:color="auto" w:fill="D1DBD2" w:themeFill="background2"/>
            <w:hideMark/>
          </w:tcPr>
          <w:p w14:paraId="09735686" w14:textId="77777777" w:rsidR="00782588" w:rsidRDefault="00782588">
            <w:pPr>
              <w:pStyle w:val="TableTextLeft"/>
              <w:rPr>
                <w:b/>
                <w:color w:val="007B87" w:themeColor="accent3"/>
              </w:rPr>
            </w:pPr>
            <w:r>
              <w:rPr>
                <w:b/>
                <w:color w:val="007B87" w:themeColor="accent3"/>
              </w:rPr>
              <w:t>Nature of outcomes achieved or expected</w:t>
            </w:r>
          </w:p>
        </w:tc>
        <w:tc>
          <w:tcPr>
            <w:tcW w:w="3753" w:type="pct"/>
            <w:gridSpan w:val="3"/>
            <w:tcBorders>
              <w:top w:val="single" w:sz="2" w:space="0" w:color="D1DBD2" w:themeColor="background2"/>
              <w:left w:val="nil"/>
              <w:bottom w:val="single" w:sz="2" w:space="0" w:color="007B87" w:themeColor="accent3"/>
              <w:right w:val="nil"/>
            </w:tcBorders>
            <w:hideMark/>
          </w:tcPr>
          <w:p w14:paraId="28CB03D6" w14:textId="77777777" w:rsidR="00782588" w:rsidRDefault="00782588" w:rsidP="00782588">
            <w:pPr>
              <w:pStyle w:val="ListBullet1"/>
              <w:numPr>
                <w:ilvl w:val="0"/>
                <w:numId w:val="33"/>
              </w:numPr>
              <w:rPr>
                <w:sz w:val="20"/>
                <w:szCs w:val="20"/>
              </w:rPr>
            </w:pPr>
            <w:r>
              <w:rPr>
                <w:sz w:val="20"/>
                <w:szCs w:val="20"/>
              </w:rPr>
              <w:t>Maintenance: expect works to be undertaken with the minor repair grant to be around 2 years earlier than would have been the case without the pilot</w:t>
            </w:r>
          </w:p>
          <w:p w14:paraId="0F5EE237" w14:textId="77777777" w:rsidR="00782588" w:rsidRDefault="00782588" w:rsidP="00782588">
            <w:pPr>
              <w:pStyle w:val="ListBullet1"/>
              <w:numPr>
                <w:ilvl w:val="0"/>
                <w:numId w:val="33"/>
              </w:numPr>
              <w:rPr>
                <w:sz w:val="20"/>
                <w:szCs w:val="20"/>
              </w:rPr>
            </w:pPr>
            <w:r>
              <w:rPr>
                <w:sz w:val="20"/>
                <w:szCs w:val="20"/>
              </w:rPr>
              <w:t>Community: some community engagement ideas implemented already; new ideas planned over course of 2019</w:t>
            </w:r>
          </w:p>
        </w:tc>
      </w:tr>
    </w:tbl>
    <w:p w14:paraId="4BADE418" w14:textId="77777777" w:rsidR="00782588" w:rsidRDefault="00782588" w:rsidP="00782588">
      <w:pPr>
        <w:pStyle w:val="Source"/>
      </w:pPr>
      <w:r>
        <w:t xml:space="preserve">Source: </w:t>
      </w:r>
      <w:r>
        <w:tab/>
        <w:t>Frontier Economics interview with place of worship representatives, April 2019</w:t>
      </w:r>
    </w:p>
    <w:p w14:paraId="691458EA" w14:textId="77777777" w:rsidR="00782588" w:rsidRDefault="00782588" w:rsidP="00782588">
      <w:pPr>
        <w:pStyle w:val="ListBullet1"/>
        <w:numPr>
          <w:ilvl w:val="0"/>
          <w:numId w:val="0"/>
        </w:numPr>
        <w:tabs>
          <w:tab w:val="left" w:pos="720"/>
        </w:tabs>
        <w:ind w:left="340" w:hanging="340"/>
      </w:pPr>
    </w:p>
    <w:p w14:paraId="4CA3EDF0" w14:textId="77777777" w:rsidR="00782588" w:rsidRDefault="00782588" w:rsidP="00782588">
      <w:pPr>
        <w:pStyle w:val="Caption"/>
      </w:pPr>
      <w:r>
        <w:lastRenderedPageBreak/>
        <w:t>All Saints Church, Hindley</w:t>
      </w:r>
    </w:p>
    <w:tbl>
      <w:tblPr>
        <w:tblStyle w:val="Frontier"/>
        <w:tblW w:w="7935" w:type="dxa"/>
        <w:tblLayout w:type="fixed"/>
        <w:tblLook w:val="0620" w:firstRow="1" w:lastRow="0" w:firstColumn="0" w:lastColumn="0" w:noHBand="1" w:noVBand="1"/>
      </w:tblPr>
      <w:tblGrid>
        <w:gridCol w:w="1979"/>
        <w:gridCol w:w="1992"/>
        <w:gridCol w:w="1985"/>
        <w:gridCol w:w="1979"/>
      </w:tblGrid>
      <w:tr w:rsidR="00782588" w14:paraId="4F490220" w14:textId="77777777" w:rsidTr="00782588">
        <w:trPr>
          <w:cnfStyle w:val="100000000000" w:firstRow="1" w:lastRow="0" w:firstColumn="0" w:lastColumn="0" w:oddVBand="0" w:evenVBand="0" w:oddHBand="0" w:evenHBand="0" w:firstRowFirstColumn="0" w:firstRowLastColumn="0" w:lastRowFirstColumn="0" w:lastRowLastColumn="0"/>
          <w:trHeight w:val="20"/>
          <w:tblHeader/>
        </w:trPr>
        <w:tc>
          <w:tcPr>
            <w:tcW w:w="1247" w:type="pct"/>
            <w:tcBorders>
              <w:bottom w:val="single" w:sz="2" w:space="0" w:color="D1DBD2" w:themeColor="background2"/>
            </w:tcBorders>
            <w:shd w:val="clear" w:color="auto" w:fill="D1DBD2" w:themeFill="background2"/>
            <w:hideMark/>
          </w:tcPr>
          <w:p w14:paraId="47EBDD5D" w14:textId="77777777" w:rsidR="00782588" w:rsidRDefault="00782588">
            <w:pPr>
              <w:pStyle w:val="TableHeadingLeft"/>
            </w:pPr>
            <w:r>
              <w:t>Pilot area</w:t>
            </w:r>
          </w:p>
        </w:tc>
        <w:tc>
          <w:tcPr>
            <w:tcW w:w="1255" w:type="pct"/>
            <w:tcBorders>
              <w:bottom w:val="single" w:sz="2" w:space="0" w:color="D1DBD2" w:themeColor="background2"/>
            </w:tcBorders>
            <w:hideMark/>
          </w:tcPr>
          <w:p w14:paraId="3E981612" w14:textId="77777777" w:rsidR="00782588" w:rsidRDefault="00782588">
            <w:pPr>
              <w:pStyle w:val="TableHeadingLeft"/>
              <w:rPr>
                <w:b w:val="0"/>
                <w:color w:val="auto"/>
              </w:rPr>
            </w:pPr>
            <w:r>
              <w:rPr>
                <w:b w:val="0"/>
                <w:color w:val="auto"/>
              </w:rPr>
              <w:t>Greater Manchester</w:t>
            </w:r>
          </w:p>
        </w:tc>
        <w:tc>
          <w:tcPr>
            <w:tcW w:w="1251" w:type="pct"/>
            <w:tcBorders>
              <w:bottom w:val="single" w:sz="2" w:space="0" w:color="D1DBD2" w:themeColor="background2"/>
            </w:tcBorders>
            <w:shd w:val="clear" w:color="auto" w:fill="D1DBD2" w:themeFill="background2"/>
            <w:hideMark/>
          </w:tcPr>
          <w:p w14:paraId="6B938FD8" w14:textId="77777777" w:rsidR="00782588" w:rsidRDefault="00782588">
            <w:pPr>
              <w:pStyle w:val="TableHeadingLeft"/>
            </w:pPr>
            <w:r>
              <w:t>Faith/ denomination</w:t>
            </w:r>
          </w:p>
        </w:tc>
        <w:tc>
          <w:tcPr>
            <w:tcW w:w="1247" w:type="pct"/>
            <w:tcBorders>
              <w:bottom w:val="single" w:sz="2" w:space="0" w:color="D1DBD2" w:themeColor="background2"/>
            </w:tcBorders>
            <w:hideMark/>
          </w:tcPr>
          <w:p w14:paraId="17025379" w14:textId="77777777" w:rsidR="00782588" w:rsidRDefault="00782588">
            <w:pPr>
              <w:pStyle w:val="TableHeadingLeft"/>
              <w:rPr>
                <w:b w:val="0"/>
              </w:rPr>
            </w:pPr>
            <w:r>
              <w:rPr>
                <w:b w:val="0"/>
                <w:color w:val="auto"/>
              </w:rPr>
              <w:t>Church of England</w:t>
            </w:r>
          </w:p>
        </w:tc>
      </w:tr>
      <w:tr w:rsidR="00782588" w14:paraId="1E1D08A9"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3EE3762B" w14:textId="77777777" w:rsidR="00782588" w:rsidRDefault="00782588">
            <w:pPr>
              <w:pStyle w:val="TableTextLeft"/>
              <w:rPr>
                <w:b/>
                <w:color w:val="007B87" w:themeColor="accent3"/>
              </w:rPr>
            </w:pPr>
            <w:r>
              <w:rPr>
                <w:b/>
                <w:color w:val="007B87" w:themeColor="accent3"/>
              </w:rPr>
              <w:t>Listing</w:t>
            </w:r>
          </w:p>
        </w:tc>
        <w:tc>
          <w:tcPr>
            <w:tcW w:w="1255" w:type="pct"/>
            <w:tcBorders>
              <w:top w:val="single" w:sz="2" w:space="0" w:color="D1DBD2" w:themeColor="background2"/>
              <w:left w:val="nil"/>
              <w:bottom w:val="single" w:sz="2" w:space="0" w:color="D1DBD2" w:themeColor="background2"/>
              <w:right w:val="nil"/>
            </w:tcBorders>
            <w:hideMark/>
          </w:tcPr>
          <w:p w14:paraId="373922B8" w14:textId="77777777" w:rsidR="00782588" w:rsidRDefault="00782588">
            <w:pPr>
              <w:pStyle w:val="TableTextLeft"/>
            </w:pPr>
            <w:r>
              <w:t>Grade II</w:t>
            </w:r>
          </w:p>
        </w:tc>
        <w:tc>
          <w:tcPr>
            <w:tcW w:w="1251"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25F5B12E" w14:textId="77777777" w:rsidR="00782588" w:rsidRDefault="00782588">
            <w:pPr>
              <w:pStyle w:val="TableTextLeft"/>
              <w:rPr>
                <w:b/>
                <w:color w:val="007B87" w:themeColor="accent3"/>
              </w:rPr>
            </w:pPr>
            <w:r>
              <w:rPr>
                <w:b/>
                <w:color w:val="007B87" w:themeColor="accent3"/>
              </w:rPr>
              <w:t>Typical congregation</w:t>
            </w:r>
          </w:p>
        </w:tc>
        <w:tc>
          <w:tcPr>
            <w:tcW w:w="1247" w:type="pct"/>
            <w:tcBorders>
              <w:top w:val="single" w:sz="2" w:space="0" w:color="D1DBD2" w:themeColor="background2"/>
              <w:left w:val="nil"/>
              <w:bottom w:val="single" w:sz="2" w:space="0" w:color="D1DBD2" w:themeColor="background2"/>
              <w:right w:val="nil"/>
            </w:tcBorders>
            <w:hideMark/>
          </w:tcPr>
          <w:p w14:paraId="5D9AFE5C" w14:textId="77777777" w:rsidR="00782588" w:rsidRDefault="00782588">
            <w:pPr>
              <w:pStyle w:val="TableTextLeft"/>
            </w:pPr>
            <w:r>
              <w:t>Approximately 40 attendees</w:t>
            </w:r>
          </w:p>
        </w:tc>
      </w:tr>
      <w:tr w:rsidR="00782588" w14:paraId="07569DD6"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5AE1EAD3" w14:textId="77777777" w:rsidR="00782588" w:rsidRPr="0094778A" w:rsidRDefault="00782588">
            <w:pPr>
              <w:pStyle w:val="TableTextLeft"/>
              <w:rPr>
                <w:b/>
                <w:color w:val="007B87" w:themeColor="accent3"/>
              </w:rPr>
            </w:pPr>
            <w:r w:rsidRPr="0094778A">
              <w:rPr>
                <w:b/>
                <w:color w:val="007B87" w:themeColor="accent3"/>
              </w:rPr>
              <w:t>Pilot engagement</w:t>
            </w:r>
          </w:p>
        </w:tc>
        <w:tc>
          <w:tcPr>
            <w:tcW w:w="3753" w:type="pct"/>
            <w:gridSpan w:val="3"/>
            <w:tcBorders>
              <w:top w:val="single" w:sz="2" w:space="0" w:color="D1DBD2" w:themeColor="background2"/>
              <w:left w:val="nil"/>
              <w:bottom w:val="single" w:sz="2" w:space="0" w:color="D1DBD2" w:themeColor="background2"/>
              <w:right w:val="nil"/>
            </w:tcBorders>
            <w:hideMark/>
          </w:tcPr>
          <w:p w14:paraId="27FA79AB" w14:textId="77777777" w:rsidR="00782588" w:rsidRPr="0094778A" w:rsidRDefault="00782588" w:rsidP="00782588">
            <w:pPr>
              <w:pStyle w:val="ListBullet1"/>
              <w:numPr>
                <w:ilvl w:val="0"/>
                <w:numId w:val="33"/>
              </w:numPr>
              <w:rPr>
                <w:sz w:val="20"/>
                <w:szCs w:val="20"/>
              </w:rPr>
            </w:pPr>
            <w:r w:rsidRPr="0094778A">
              <w:rPr>
                <w:sz w:val="20"/>
                <w:szCs w:val="20"/>
              </w:rPr>
              <w:t xml:space="preserve">Met with the </w:t>
            </w:r>
            <w:proofErr w:type="spellStart"/>
            <w:r w:rsidRPr="0094778A">
              <w:rPr>
                <w:sz w:val="20"/>
                <w:szCs w:val="20"/>
              </w:rPr>
              <w:t>FSO</w:t>
            </w:r>
            <w:proofErr w:type="spellEnd"/>
            <w:r w:rsidRPr="0094778A">
              <w:rPr>
                <w:sz w:val="20"/>
                <w:szCs w:val="20"/>
              </w:rPr>
              <w:t xml:space="preserve"> and receive</w:t>
            </w:r>
            <w:r w:rsidR="0094778A">
              <w:rPr>
                <w:sz w:val="20"/>
                <w:szCs w:val="20"/>
              </w:rPr>
              <w:t>d</w:t>
            </w:r>
            <w:r w:rsidRPr="0094778A">
              <w:rPr>
                <w:sz w:val="20"/>
                <w:szCs w:val="20"/>
              </w:rPr>
              <w:t xml:space="preserve"> follow-up support</w:t>
            </w:r>
          </w:p>
          <w:p w14:paraId="4F1A66DE" w14:textId="77777777" w:rsidR="00782588" w:rsidRPr="0094778A" w:rsidRDefault="00782588" w:rsidP="00782588">
            <w:pPr>
              <w:pStyle w:val="ListBullet1"/>
              <w:numPr>
                <w:ilvl w:val="0"/>
                <w:numId w:val="33"/>
              </w:numPr>
              <w:rPr>
                <w:sz w:val="20"/>
                <w:szCs w:val="20"/>
              </w:rPr>
            </w:pPr>
            <w:r w:rsidRPr="0094778A">
              <w:rPr>
                <w:sz w:val="20"/>
                <w:szCs w:val="20"/>
              </w:rPr>
              <w:t xml:space="preserve">Met with the </w:t>
            </w:r>
            <w:proofErr w:type="spellStart"/>
            <w:r w:rsidRPr="0094778A">
              <w:rPr>
                <w:sz w:val="20"/>
                <w:szCs w:val="20"/>
              </w:rPr>
              <w:t>CDA</w:t>
            </w:r>
            <w:proofErr w:type="spellEnd"/>
          </w:p>
          <w:p w14:paraId="42E93302" w14:textId="77777777" w:rsidR="00782588" w:rsidRPr="0094778A" w:rsidRDefault="00782588" w:rsidP="00782588">
            <w:pPr>
              <w:pStyle w:val="ListBullet1"/>
              <w:numPr>
                <w:ilvl w:val="0"/>
                <w:numId w:val="33"/>
              </w:numPr>
              <w:rPr>
                <w:sz w:val="20"/>
                <w:szCs w:val="20"/>
              </w:rPr>
            </w:pPr>
            <w:r w:rsidRPr="0094778A">
              <w:rPr>
                <w:sz w:val="20"/>
                <w:szCs w:val="20"/>
              </w:rPr>
              <w:t xml:space="preserve">Application for minor repair grant approved </w:t>
            </w:r>
          </w:p>
        </w:tc>
      </w:tr>
      <w:tr w:rsidR="00782588" w14:paraId="35C1FDA2"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20F1C082" w14:textId="77777777" w:rsidR="00782588" w:rsidRDefault="00782588">
            <w:pPr>
              <w:pStyle w:val="TableTextLeft"/>
              <w:rPr>
                <w:b/>
                <w:color w:val="007B87" w:themeColor="accent3"/>
              </w:rPr>
            </w:pPr>
            <w:r>
              <w:rPr>
                <w:b/>
                <w:color w:val="007B87" w:themeColor="accent3"/>
              </w:rPr>
              <w:t>Nature of outputs achieved</w:t>
            </w:r>
          </w:p>
        </w:tc>
        <w:tc>
          <w:tcPr>
            <w:tcW w:w="3753" w:type="pct"/>
            <w:gridSpan w:val="3"/>
            <w:tcBorders>
              <w:top w:val="single" w:sz="2" w:space="0" w:color="D1DBD2" w:themeColor="background2"/>
              <w:left w:val="nil"/>
              <w:bottom w:val="single" w:sz="2" w:space="0" w:color="D1DBD2" w:themeColor="background2"/>
              <w:right w:val="nil"/>
            </w:tcBorders>
            <w:hideMark/>
          </w:tcPr>
          <w:p w14:paraId="757303AE" w14:textId="77777777" w:rsidR="00782588" w:rsidRDefault="00782588" w:rsidP="00782588">
            <w:pPr>
              <w:pStyle w:val="ListBullet1"/>
              <w:numPr>
                <w:ilvl w:val="0"/>
                <w:numId w:val="33"/>
              </w:numPr>
              <w:rPr>
                <w:sz w:val="20"/>
                <w:szCs w:val="20"/>
              </w:rPr>
            </w:pPr>
            <w:r>
              <w:rPr>
                <w:sz w:val="20"/>
                <w:szCs w:val="20"/>
              </w:rPr>
              <w:t xml:space="preserve">Minor repairs: completed successful minor repair fund application with support from </w:t>
            </w:r>
            <w:proofErr w:type="spellStart"/>
            <w:r>
              <w:rPr>
                <w:sz w:val="20"/>
                <w:szCs w:val="20"/>
              </w:rPr>
              <w:t>FSO</w:t>
            </w:r>
            <w:proofErr w:type="spellEnd"/>
          </w:p>
          <w:p w14:paraId="58611CDA" w14:textId="77777777" w:rsidR="00782588" w:rsidRDefault="00782588" w:rsidP="00782588">
            <w:pPr>
              <w:pStyle w:val="ListBullet1"/>
              <w:numPr>
                <w:ilvl w:val="0"/>
                <w:numId w:val="33"/>
              </w:numPr>
              <w:rPr>
                <w:sz w:val="20"/>
                <w:szCs w:val="20"/>
              </w:rPr>
            </w:pPr>
            <w:r>
              <w:rPr>
                <w:sz w:val="20"/>
                <w:szCs w:val="20"/>
              </w:rPr>
              <w:t>Maintenance plan: a plan was already in place prior to the pilot.</w:t>
            </w:r>
          </w:p>
          <w:p w14:paraId="209CADBD" w14:textId="77777777" w:rsidR="00782588" w:rsidRDefault="00782588" w:rsidP="00782588">
            <w:pPr>
              <w:pStyle w:val="ListBullet1"/>
              <w:numPr>
                <w:ilvl w:val="0"/>
                <w:numId w:val="33"/>
              </w:numPr>
              <w:rPr>
                <w:sz w:val="20"/>
                <w:szCs w:val="20"/>
              </w:rPr>
            </w:pPr>
            <w:r>
              <w:rPr>
                <w:sz w:val="20"/>
                <w:szCs w:val="20"/>
              </w:rPr>
              <w:t xml:space="preserve">Community: high level of community engagement already in place prior to the pilot. Intend to work further with </w:t>
            </w:r>
            <w:proofErr w:type="spellStart"/>
            <w:r>
              <w:rPr>
                <w:sz w:val="20"/>
                <w:szCs w:val="20"/>
              </w:rPr>
              <w:t>CDA</w:t>
            </w:r>
            <w:proofErr w:type="spellEnd"/>
            <w:r>
              <w:rPr>
                <w:sz w:val="20"/>
                <w:szCs w:val="20"/>
              </w:rPr>
              <w:t xml:space="preserve"> in remainder of the pilot.</w:t>
            </w:r>
          </w:p>
        </w:tc>
      </w:tr>
      <w:tr w:rsidR="00782588" w14:paraId="257671D0" w14:textId="77777777" w:rsidTr="00782588">
        <w:trPr>
          <w:trHeight w:val="20"/>
        </w:trPr>
        <w:tc>
          <w:tcPr>
            <w:tcW w:w="1247" w:type="pct"/>
            <w:tcBorders>
              <w:top w:val="single" w:sz="2" w:space="0" w:color="D1DBD2" w:themeColor="background2"/>
              <w:left w:val="nil"/>
              <w:bottom w:val="single" w:sz="2" w:space="0" w:color="007B87" w:themeColor="accent3"/>
              <w:right w:val="nil"/>
            </w:tcBorders>
            <w:shd w:val="clear" w:color="auto" w:fill="D1DBD2" w:themeFill="background2"/>
            <w:hideMark/>
          </w:tcPr>
          <w:p w14:paraId="6E2BFEC0" w14:textId="77777777" w:rsidR="00782588" w:rsidRDefault="00782588">
            <w:pPr>
              <w:pStyle w:val="TableTextLeft"/>
              <w:rPr>
                <w:b/>
                <w:color w:val="007B87" w:themeColor="accent3"/>
              </w:rPr>
            </w:pPr>
            <w:r>
              <w:rPr>
                <w:b/>
                <w:color w:val="007B87" w:themeColor="accent3"/>
              </w:rPr>
              <w:t>Nature of outcomes achieved or expected</w:t>
            </w:r>
          </w:p>
        </w:tc>
        <w:tc>
          <w:tcPr>
            <w:tcW w:w="3753" w:type="pct"/>
            <w:gridSpan w:val="3"/>
            <w:tcBorders>
              <w:top w:val="single" w:sz="2" w:space="0" w:color="D1DBD2" w:themeColor="background2"/>
              <w:left w:val="nil"/>
              <w:bottom w:val="single" w:sz="2" w:space="0" w:color="007B87" w:themeColor="accent3"/>
              <w:right w:val="nil"/>
            </w:tcBorders>
            <w:hideMark/>
          </w:tcPr>
          <w:p w14:paraId="28D8EFDB" w14:textId="77777777" w:rsidR="00782588" w:rsidRDefault="00782588" w:rsidP="00782588">
            <w:pPr>
              <w:pStyle w:val="ListBullet1"/>
              <w:numPr>
                <w:ilvl w:val="0"/>
                <w:numId w:val="33"/>
              </w:numPr>
              <w:rPr>
                <w:sz w:val="20"/>
                <w:szCs w:val="20"/>
              </w:rPr>
            </w:pPr>
            <w:r>
              <w:rPr>
                <w:sz w:val="20"/>
                <w:szCs w:val="20"/>
              </w:rPr>
              <w:t>Maintenance: expect works to be undertaken with the minor repair grant to be around 6-7 years earlier than would have been the case without the pilot</w:t>
            </w:r>
          </w:p>
        </w:tc>
      </w:tr>
    </w:tbl>
    <w:p w14:paraId="4BF8F674" w14:textId="77777777" w:rsidR="00782588" w:rsidRDefault="00782588" w:rsidP="00782588">
      <w:pPr>
        <w:pStyle w:val="Source"/>
      </w:pPr>
      <w:r>
        <w:t xml:space="preserve">Source: </w:t>
      </w:r>
      <w:r>
        <w:tab/>
        <w:t>Frontier Economics interview with place of worship representatives, April 2019</w:t>
      </w:r>
    </w:p>
    <w:p w14:paraId="29139B55" w14:textId="77777777" w:rsidR="00782588" w:rsidRDefault="00782588" w:rsidP="00782588">
      <w:pPr>
        <w:pStyle w:val="ListBullet1"/>
        <w:numPr>
          <w:ilvl w:val="0"/>
          <w:numId w:val="0"/>
        </w:numPr>
        <w:tabs>
          <w:tab w:val="left" w:pos="720"/>
        </w:tabs>
        <w:ind w:left="340" w:hanging="340"/>
      </w:pPr>
    </w:p>
    <w:p w14:paraId="703AC186" w14:textId="77777777" w:rsidR="00782588" w:rsidRDefault="00782588" w:rsidP="00782588">
      <w:pPr>
        <w:pStyle w:val="Caption"/>
      </w:pPr>
      <w:r>
        <w:t>Saint Paul’s Church, Sale</w:t>
      </w:r>
    </w:p>
    <w:tbl>
      <w:tblPr>
        <w:tblStyle w:val="Frontier"/>
        <w:tblW w:w="7935" w:type="dxa"/>
        <w:tblLayout w:type="fixed"/>
        <w:tblLook w:val="0620" w:firstRow="1" w:lastRow="0" w:firstColumn="0" w:lastColumn="0" w:noHBand="1" w:noVBand="1"/>
      </w:tblPr>
      <w:tblGrid>
        <w:gridCol w:w="1979"/>
        <w:gridCol w:w="1992"/>
        <w:gridCol w:w="1985"/>
        <w:gridCol w:w="1979"/>
      </w:tblGrid>
      <w:tr w:rsidR="00782588" w14:paraId="4A01D4BD" w14:textId="77777777" w:rsidTr="00782588">
        <w:trPr>
          <w:cnfStyle w:val="100000000000" w:firstRow="1" w:lastRow="0" w:firstColumn="0" w:lastColumn="0" w:oddVBand="0" w:evenVBand="0" w:oddHBand="0" w:evenHBand="0" w:firstRowFirstColumn="0" w:firstRowLastColumn="0" w:lastRowFirstColumn="0" w:lastRowLastColumn="0"/>
          <w:trHeight w:val="20"/>
          <w:tblHeader/>
        </w:trPr>
        <w:tc>
          <w:tcPr>
            <w:tcW w:w="1247" w:type="pct"/>
            <w:tcBorders>
              <w:bottom w:val="single" w:sz="2" w:space="0" w:color="D1DBD2" w:themeColor="background2"/>
            </w:tcBorders>
            <w:shd w:val="clear" w:color="auto" w:fill="D1DBD2" w:themeFill="background2"/>
            <w:hideMark/>
          </w:tcPr>
          <w:p w14:paraId="191F33FC" w14:textId="77777777" w:rsidR="00782588" w:rsidRDefault="00782588">
            <w:pPr>
              <w:pStyle w:val="TableHeadingLeft"/>
            </w:pPr>
            <w:r>
              <w:t>Pilot area</w:t>
            </w:r>
          </w:p>
        </w:tc>
        <w:tc>
          <w:tcPr>
            <w:tcW w:w="1255" w:type="pct"/>
            <w:tcBorders>
              <w:bottom w:val="single" w:sz="2" w:space="0" w:color="D1DBD2" w:themeColor="background2"/>
            </w:tcBorders>
            <w:hideMark/>
          </w:tcPr>
          <w:p w14:paraId="5D19F93A" w14:textId="77777777" w:rsidR="00782588" w:rsidRDefault="00782588">
            <w:pPr>
              <w:pStyle w:val="TableHeadingLeft"/>
              <w:rPr>
                <w:b w:val="0"/>
                <w:color w:val="auto"/>
              </w:rPr>
            </w:pPr>
            <w:r>
              <w:rPr>
                <w:b w:val="0"/>
                <w:color w:val="auto"/>
              </w:rPr>
              <w:t>Greater Manchester</w:t>
            </w:r>
          </w:p>
        </w:tc>
        <w:tc>
          <w:tcPr>
            <w:tcW w:w="1251" w:type="pct"/>
            <w:tcBorders>
              <w:bottom w:val="single" w:sz="2" w:space="0" w:color="D1DBD2" w:themeColor="background2"/>
            </w:tcBorders>
            <w:shd w:val="clear" w:color="auto" w:fill="D1DBD2" w:themeFill="background2"/>
            <w:hideMark/>
          </w:tcPr>
          <w:p w14:paraId="487B0621" w14:textId="77777777" w:rsidR="00782588" w:rsidRDefault="00782588">
            <w:pPr>
              <w:pStyle w:val="TableHeadingLeft"/>
            </w:pPr>
            <w:r>
              <w:t>Faith/ denomination</w:t>
            </w:r>
          </w:p>
        </w:tc>
        <w:tc>
          <w:tcPr>
            <w:tcW w:w="1247" w:type="pct"/>
            <w:tcBorders>
              <w:bottom w:val="single" w:sz="2" w:space="0" w:color="D1DBD2" w:themeColor="background2"/>
            </w:tcBorders>
            <w:hideMark/>
          </w:tcPr>
          <w:p w14:paraId="32A6F495" w14:textId="77777777" w:rsidR="00782588" w:rsidRDefault="00782588">
            <w:pPr>
              <w:pStyle w:val="TableHeadingLeft"/>
              <w:rPr>
                <w:b w:val="0"/>
              </w:rPr>
            </w:pPr>
            <w:r>
              <w:rPr>
                <w:b w:val="0"/>
                <w:color w:val="auto"/>
              </w:rPr>
              <w:t>Church of England</w:t>
            </w:r>
          </w:p>
        </w:tc>
      </w:tr>
      <w:tr w:rsidR="00782588" w14:paraId="5C952323"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434B43FB" w14:textId="77777777" w:rsidR="00782588" w:rsidRDefault="00782588">
            <w:pPr>
              <w:pStyle w:val="TableTextLeft"/>
              <w:rPr>
                <w:b/>
                <w:color w:val="007B87" w:themeColor="accent3"/>
              </w:rPr>
            </w:pPr>
            <w:r>
              <w:rPr>
                <w:b/>
                <w:color w:val="007B87" w:themeColor="accent3"/>
              </w:rPr>
              <w:t>Listing</w:t>
            </w:r>
          </w:p>
        </w:tc>
        <w:tc>
          <w:tcPr>
            <w:tcW w:w="1255" w:type="pct"/>
            <w:tcBorders>
              <w:top w:val="single" w:sz="2" w:space="0" w:color="D1DBD2" w:themeColor="background2"/>
              <w:left w:val="nil"/>
              <w:bottom w:val="single" w:sz="2" w:space="0" w:color="D1DBD2" w:themeColor="background2"/>
              <w:right w:val="nil"/>
            </w:tcBorders>
            <w:hideMark/>
          </w:tcPr>
          <w:p w14:paraId="397BCE8C" w14:textId="77777777" w:rsidR="00782588" w:rsidRDefault="00782588">
            <w:pPr>
              <w:pStyle w:val="TableTextLeft"/>
            </w:pPr>
            <w:r>
              <w:t>Grade II</w:t>
            </w:r>
          </w:p>
        </w:tc>
        <w:tc>
          <w:tcPr>
            <w:tcW w:w="1251"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5DAFACF2" w14:textId="77777777" w:rsidR="00782588" w:rsidRDefault="00782588">
            <w:pPr>
              <w:pStyle w:val="TableTextLeft"/>
              <w:rPr>
                <w:b/>
                <w:color w:val="007B87" w:themeColor="accent3"/>
              </w:rPr>
            </w:pPr>
            <w:r>
              <w:rPr>
                <w:b/>
                <w:color w:val="007B87" w:themeColor="accent3"/>
              </w:rPr>
              <w:t>Typical congregation</w:t>
            </w:r>
          </w:p>
        </w:tc>
        <w:tc>
          <w:tcPr>
            <w:tcW w:w="1247" w:type="pct"/>
            <w:tcBorders>
              <w:top w:val="single" w:sz="2" w:space="0" w:color="D1DBD2" w:themeColor="background2"/>
              <w:left w:val="nil"/>
              <w:bottom w:val="single" w:sz="2" w:space="0" w:color="D1DBD2" w:themeColor="background2"/>
              <w:right w:val="nil"/>
            </w:tcBorders>
            <w:hideMark/>
          </w:tcPr>
          <w:p w14:paraId="378AA2D2" w14:textId="77777777" w:rsidR="00782588" w:rsidRDefault="00782588">
            <w:pPr>
              <w:pStyle w:val="TableTextLeft"/>
            </w:pPr>
            <w:r>
              <w:t xml:space="preserve">Approximately 50 attendees for a typical Sunday meeting </w:t>
            </w:r>
          </w:p>
        </w:tc>
      </w:tr>
      <w:tr w:rsidR="00782588" w14:paraId="71AA14EE"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6071CF2D" w14:textId="77777777" w:rsidR="00782588" w:rsidRDefault="00782588">
            <w:pPr>
              <w:pStyle w:val="TableTextLeft"/>
              <w:rPr>
                <w:b/>
                <w:color w:val="007B87" w:themeColor="accent3"/>
              </w:rPr>
            </w:pPr>
            <w:r>
              <w:rPr>
                <w:b/>
                <w:color w:val="007B87" w:themeColor="accent3"/>
              </w:rPr>
              <w:t>Pilot engagement</w:t>
            </w:r>
          </w:p>
        </w:tc>
        <w:tc>
          <w:tcPr>
            <w:tcW w:w="3753" w:type="pct"/>
            <w:gridSpan w:val="3"/>
            <w:tcBorders>
              <w:top w:val="single" w:sz="2" w:space="0" w:color="D1DBD2" w:themeColor="background2"/>
              <w:left w:val="nil"/>
              <w:bottom w:val="single" w:sz="2" w:space="0" w:color="D1DBD2" w:themeColor="background2"/>
              <w:right w:val="nil"/>
            </w:tcBorders>
            <w:hideMark/>
          </w:tcPr>
          <w:p w14:paraId="0925ECE8" w14:textId="77777777" w:rsidR="00782588" w:rsidRDefault="00782588" w:rsidP="00782588">
            <w:pPr>
              <w:pStyle w:val="ListBullet1"/>
              <w:numPr>
                <w:ilvl w:val="0"/>
                <w:numId w:val="33"/>
              </w:numPr>
              <w:rPr>
                <w:sz w:val="20"/>
                <w:szCs w:val="20"/>
              </w:rPr>
            </w:pPr>
            <w:r>
              <w:rPr>
                <w:sz w:val="20"/>
                <w:szCs w:val="20"/>
              </w:rPr>
              <w:t xml:space="preserve">Met with the </w:t>
            </w:r>
            <w:proofErr w:type="spellStart"/>
            <w:r>
              <w:rPr>
                <w:sz w:val="20"/>
                <w:szCs w:val="20"/>
              </w:rPr>
              <w:t>FSO</w:t>
            </w:r>
            <w:proofErr w:type="spellEnd"/>
            <w:r>
              <w:rPr>
                <w:sz w:val="20"/>
                <w:szCs w:val="20"/>
              </w:rPr>
              <w:t xml:space="preserve"> and received follow-up support</w:t>
            </w:r>
          </w:p>
          <w:p w14:paraId="0EFE47EB" w14:textId="77777777" w:rsidR="00782588" w:rsidRDefault="00782588" w:rsidP="00782588">
            <w:pPr>
              <w:pStyle w:val="ListBullet1"/>
              <w:numPr>
                <w:ilvl w:val="0"/>
                <w:numId w:val="33"/>
              </w:numPr>
              <w:rPr>
                <w:sz w:val="20"/>
                <w:szCs w:val="20"/>
              </w:rPr>
            </w:pPr>
            <w:r>
              <w:rPr>
                <w:sz w:val="20"/>
                <w:szCs w:val="20"/>
              </w:rPr>
              <w:t xml:space="preserve">Met with the </w:t>
            </w:r>
            <w:proofErr w:type="spellStart"/>
            <w:r>
              <w:rPr>
                <w:sz w:val="20"/>
                <w:szCs w:val="20"/>
              </w:rPr>
              <w:t>CDA</w:t>
            </w:r>
            <w:proofErr w:type="spellEnd"/>
          </w:p>
          <w:p w14:paraId="4C19A85C" w14:textId="77777777" w:rsidR="00782588" w:rsidRDefault="00782588" w:rsidP="00782588">
            <w:pPr>
              <w:pStyle w:val="ListBullet1"/>
              <w:numPr>
                <w:ilvl w:val="0"/>
                <w:numId w:val="33"/>
              </w:numPr>
              <w:rPr>
                <w:sz w:val="20"/>
                <w:szCs w:val="20"/>
              </w:rPr>
            </w:pPr>
            <w:r>
              <w:rPr>
                <w:sz w:val="20"/>
                <w:szCs w:val="20"/>
              </w:rPr>
              <w:t xml:space="preserve">Application for minor repair grant approved </w:t>
            </w:r>
          </w:p>
          <w:p w14:paraId="0F5CAEC9" w14:textId="77777777" w:rsidR="00782588" w:rsidRDefault="00782588" w:rsidP="00782588">
            <w:pPr>
              <w:pStyle w:val="ListBullet1"/>
              <w:numPr>
                <w:ilvl w:val="0"/>
                <w:numId w:val="33"/>
              </w:numPr>
              <w:rPr>
                <w:sz w:val="20"/>
                <w:szCs w:val="20"/>
              </w:rPr>
            </w:pPr>
            <w:r>
              <w:rPr>
                <w:sz w:val="20"/>
                <w:szCs w:val="20"/>
              </w:rPr>
              <w:t>Attended Stitch in Time workshop</w:t>
            </w:r>
          </w:p>
        </w:tc>
      </w:tr>
      <w:tr w:rsidR="00782588" w14:paraId="6DAA38DD"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24F1EC58" w14:textId="77777777" w:rsidR="00782588" w:rsidRDefault="00782588">
            <w:pPr>
              <w:pStyle w:val="TableTextLeft"/>
              <w:rPr>
                <w:b/>
                <w:color w:val="007B87" w:themeColor="accent3"/>
              </w:rPr>
            </w:pPr>
            <w:r>
              <w:rPr>
                <w:b/>
                <w:color w:val="007B87" w:themeColor="accent3"/>
              </w:rPr>
              <w:t>Nature of outputs achieved</w:t>
            </w:r>
          </w:p>
        </w:tc>
        <w:tc>
          <w:tcPr>
            <w:tcW w:w="3753" w:type="pct"/>
            <w:gridSpan w:val="3"/>
            <w:tcBorders>
              <w:top w:val="single" w:sz="2" w:space="0" w:color="D1DBD2" w:themeColor="background2"/>
              <w:left w:val="nil"/>
              <w:bottom w:val="single" w:sz="2" w:space="0" w:color="D1DBD2" w:themeColor="background2"/>
              <w:right w:val="nil"/>
            </w:tcBorders>
            <w:hideMark/>
          </w:tcPr>
          <w:p w14:paraId="7004A570" w14:textId="77777777" w:rsidR="00782588" w:rsidRDefault="00782588" w:rsidP="00782588">
            <w:pPr>
              <w:pStyle w:val="ListBullet1"/>
              <w:numPr>
                <w:ilvl w:val="0"/>
                <w:numId w:val="33"/>
              </w:numPr>
              <w:rPr>
                <w:sz w:val="20"/>
                <w:szCs w:val="20"/>
              </w:rPr>
            </w:pPr>
            <w:r>
              <w:rPr>
                <w:sz w:val="20"/>
                <w:szCs w:val="20"/>
              </w:rPr>
              <w:t xml:space="preserve">Minor repairs: completed successful minor repair fund application with support from </w:t>
            </w:r>
            <w:proofErr w:type="spellStart"/>
            <w:r>
              <w:rPr>
                <w:sz w:val="20"/>
                <w:szCs w:val="20"/>
              </w:rPr>
              <w:t>FSO</w:t>
            </w:r>
            <w:proofErr w:type="spellEnd"/>
          </w:p>
          <w:p w14:paraId="7D4B9FBD" w14:textId="77777777" w:rsidR="00782588" w:rsidRDefault="00782588" w:rsidP="00782588">
            <w:pPr>
              <w:pStyle w:val="ListBullet1"/>
              <w:numPr>
                <w:ilvl w:val="0"/>
                <w:numId w:val="33"/>
              </w:numPr>
              <w:rPr>
                <w:sz w:val="20"/>
                <w:szCs w:val="20"/>
              </w:rPr>
            </w:pPr>
            <w:r>
              <w:rPr>
                <w:sz w:val="20"/>
                <w:szCs w:val="20"/>
              </w:rPr>
              <w:t xml:space="preserve">Maintenance plan: developed a new maintenance plan </w:t>
            </w:r>
          </w:p>
          <w:p w14:paraId="593BFEC9" w14:textId="77777777" w:rsidR="00782588" w:rsidRDefault="00782588" w:rsidP="00782588">
            <w:pPr>
              <w:pStyle w:val="ListBullet1"/>
              <w:numPr>
                <w:ilvl w:val="0"/>
                <w:numId w:val="33"/>
              </w:numPr>
              <w:rPr>
                <w:sz w:val="20"/>
                <w:szCs w:val="20"/>
              </w:rPr>
            </w:pPr>
            <w:r>
              <w:rPr>
                <w:sz w:val="20"/>
                <w:szCs w:val="20"/>
              </w:rPr>
              <w:t xml:space="preserve">Community: high level of community engagement already in place prior to the pilot </w:t>
            </w:r>
          </w:p>
        </w:tc>
      </w:tr>
      <w:tr w:rsidR="00782588" w14:paraId="131D056C" w14:textId="77777777" w:rsidTr="00782588">
        <w:trPr>
          <w:trHeight w:val="20"/>
        </w:trPr>
        <w:tc>
          <w:tcPr>
            <w:tcW w:w="1247" w:type="pct"/>
            <w:tcBorders>
              <w:top w:val="single" w:sz="2" w:space="0" w:color="D1DBD2" w:themeColor="background2"/>
              <w:left w:val="nil"/>
              <w:bottom w:val="single" w:sz="2" w:space="0" w:color="007B87" w:themeColor="accent3"/>
              <w:right w:val="nil"/>
            </w:tcBorders>
            <w:shd w:val="clear" w:color="auto" w:fill="D1DBD2" w:themeFill="background2"/>
            <w:hideMark/>
          </w:tcPr>
          <w:p w14:paraId="365459F1" w14:textId="77777777" w:rsidR="00782588" w:rsidRDefault="00782588">
            <w:pPr>
              <w:pStyle w:val="TableTextLeft"/>
              <w:rPr>
                <w:b/>
                <w:color w:val="007B87" w:themeColor="accent3"/>
              </w:rPr>
            </w:pPr>
            <w:r>
              <w:rPr>
                <w:b/>
                <w:color w:val="007B87" w:themeColor="accent3"/>
              </w:rPr>
              <w:t>Nature of outcomes achieved or expected</w:t>
            </w:r>
          </w:p>
        </w:tc>
        <w:tc>
          <w:tcPr>
            <w:tcW w:w="3753" w:type="pct"/>
            <w:gridSpan w:val="3"/>
            <w:tcBorders>
              <w:top w:val="single" w:sz="2" w:space="0" w:color="D1DBD2" w:themeColor="background2"/>
              <w:left w:val="nil"/>
              <w:bottom w:val="single" w:sz="2" w:space="0" w:color="007B87" w:themeColor="accent3"/>
              <w:right w:val="nil"/>
            </w:tcBorders>
            <w:hideMark/>
          </w:tcPr>
          <w:p w14:paraId="5D0B3C81" w14:textId="77777777" w:rsidR="00782588" w:rsidRDefault="00782588" w:rsidP="00782588">
            <w:pPr>
              <w:pStyle w:val="ListBullet1"/>
              <w:numPr>
                <w:ilvl w:val="0"/>
                <w:numId w:val="33"/>
              </w:numPr>
              <w:rPr>
                <w:sz w:val="20"/>
                <w:szCs w:val="20"/>
              </w:rPr>
            </w:pPr>
            <w:r>
              <w:rPr>
                <w:sz w:val="20"/>
                <w:szCs w:val="20"/>
              </w:rPr>
              <w:t>Maintenance: the new maintenance plan is being used to undertake monthly maintenance tasks. Expect works undertaken through the minor repair grant to be around 1-2 years earlier than would have been the case without the pilot</w:t>
            </w:r>
          </w:p>
        </w:tc>
      </w:tr>
    </w:tbl>
    <w:p w14:paraId="5B65AA91" w14:textId="77777777" w:rsidR="00782588" w:rsidRDefault="00782588" w:rsidP="00782588">
      <w:pPr>
        <w:pStyle w:val="Source"/>
      </w:pPr>
      <w:r>
        <w:t xml:space="preserve">Source: </w:t>
      </w:r>
      <w:r>
        <w:tab/>
        <w:t>Frontier Economics interview with place of worship representatives, April 2019</w:t>
      </w:r>
    </w:p>
    <w:p w14:paraId="664D6E91" w14:textId="77777777" w:rsidR="00782588" w:rsidRDefault="00782588" w:rsidP="00782588">
      <w:pPr>
        <w:pStyle w:val="ListBullet1"/>
        <w:numPr>
          <w:ilvl w:val="0"/>
          <w:numId w:val="0"/>
        </w:numPr>
        <w:tabs>
          <w:tab w:val="left" w:pos="720"/>
        </w:tabs>
        <w:ind w:left="340" w:hanging="340"/>
      </w:pPr>
    </w:p>
    <w:p w14:paraId="43978E1D" w14:textId="77777777" w:rsidR="00782588" w:rsidRDefault="00782588" w:rsidP="00782588">
      <w:pPr>
        <w:pStyle w:val="Caption"/>
      </w:pPr>
      <w:r>
        <w:lastRenderedPageBreak/>
        <w:t>William Temple Church, Wythenshawe</w:t>
      </w:r>
    </w:p>
    <w:tbl>
      <w:tblPr>
        <w:tblStyle w:val="Frontier"/>
        <w:tblW w:w="7935" w:type="dxa"/>
        <w:tblLayout w:type="fixed"/>
        <w:tblLook w:val="0620" w:firstRow="1" w:lastRow="0" w:firstColumn="0" w:lastColumn="0" w:noHBand="1" w:noVBand="1"/>
      </w:tblPr>
      <w:tblGrid>
        <w:gridCol w:w="1979"/>
        <w:gridCol w:w="1992"/>
        <w:gridCol w:w="1985"/>
        <w:gridCol w:w="1979"/>
      </w:tblGrid>
      <w:tr w:rsidR="00782588" w14:paraId="7744ACB7" w14:textId="77777777" w:rsidTr="00782588">
        <w:trPr>
          <w:cnfStyle w:val="100000000000" w:firstRow="1" w:lastRow="0" w:firstColumn="0" w:lastColumn="0" w:oddVBand="0" w:evenVBand="0" w:oddHBand="0" w:evenHBand="0" w:firstRowFirstColumn="0" w:firstRowLastColumn="0" w:lastRowFirstColumn="0" w:lastRowLastColumn="0"/>
          <w:trHeight w:val="20"/>
          <w:tblHeader/>
        </w:trPr>
        <w:tc>
          <w:tcPr>
            <w:tcW w:w="1247" w:type="pct"/>
            <w:tcBorders>
              <w:bottom w:val="single" w:sz="2" w:space="0" w:color="D1DBD2" w:themeColor="background2"/>
            </w:tcBorders>
            <w:shd w:val="clear" w:color="auto" w:fill="D1DBD2" w:themeFill="background2"/>
            <w:hideMark/>
          </w:tcPr>
          <w:p w14:paraId="2833B56B" w14:textId="77777777" w:rsidR="00782588" w:rsidRDefault="00782588">
            <w:pPr>
              <w:pStyle w:val="TableHeadingLeft"/>
            </w:pPr>
            <w:r>
              <w:t>Pilot area</w:t>
            </w:r>
          </w:p>
        </w:tc>
        <w:tc>
          <w:tcPr>
            <w:tcW w:w="1255" w:type="pct"/>
            <w:tcBorders>
              <w:bottom w:val="single" w:sz="2" w:space="0" w:color="D1DBD2" w:themeColor="background2"/>
            </w:tcBorders>
            <w:hideMark/>
          </w:tcPr>
          <w:p w14:paraId="62C39D44" w14:textId="77777777" w:rsidR="00782588" w:rsidRDefault="00782588">
            <w:pPr>
              <w:pStyle w:val="TableHeadingLeft"/>
              <w:rPr>
                <w:b w:val="0"/>
                <w:color w:val="auto"/>
              </w:rPr>
            </w:pPr>
            <w:r>
              <w:rPr>
                <w:b w:val="0"/>
                <w:color w:val="auto"/>
              </w:rPr>
              <w:t>Greater Manchester</w:t>
            </w:r>
          </w:p>
        </w:tc>
        <w:tc>
          <w:tcPr>
            <w:tcW w:w="1251" w:type="pct"/>
            <w:tcBorders>
              <w:bottom w:val="single" w:sz="2" w:space="0" w:color="D1DBD2" w:themeColor="background2"/>
            </w:tcBorders>
            <w:shd w:val="clear" w:color="auto" w:fill="D1DBD2" w:themeFill="background2"/>
            <w:hideMark/>
          </w:tcPr>
          <w:p w14:paraId="057519EA" w14:textId="77777777" w:rsidR="00782588" w:rsidRDefault="00782588">
            <w:pPr>
              <w:pStyle w:val="TableHeadingLeft"/>
            </w:pPr>
            <w:r>
              <w:t>Faith/ denomination</w:t>
            </w:r>
          </w:p>
        </w:tc>
        <w:tc>
          <w:tcPr>
            <w:tcW w:w="1247" w:type="pct"/>
            <w:tcBorders>
              <w:bottom w:val="single" w:sz="2" w:space="0" w:color="D1DBD2" w:themeColor="background2"/>
            </w:tcBorders>
            <w:hideMark/>
          </w:tcPr>
          <w:p w14:paraId="786FE22C" w14:textId="77777777" w:rsidR="00782588" w:rsidRDefault="00782588">
            <w:pPr>
              <w:pStyle w:val="TableHeadingLeft"/>
              <w:rPr>
                <w:b w:val="0"/>
              </w:rPr>
            </w:pPr>
            <w:r>
              <w:rPr>
                <w:b w:val="0"/>
                <w:color w:val="auto"/>
              </w:rPr>
              <w:t>Church of England</w:t>
            </w:r>
          </w:p>
        </w:tc>
      </w:tr>
      <w:tr w:rsidR="00782588" w14:paraId="72D51636"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20A2D6B4" w14:textId="77777777" w:rsidR="00782588" w:rsidRDefault="00782588">
            <w:pPr>
              <w:pStyle w:val="TableTextLeft"/>
              <w:rPr>
                <w:b/>
                <w:color w:val="007B87" w:themeColor="accent3"/>
              </w:rPr>
            </w:pPr>
            <w:r>
              <w:rPr>
                <w:b/>
                <w:color w:val="007B87" w:themeColor="accent3"/>
              </w:rPr>
              <w:t>Listing</w:t>
            </w:r>
          </w:p>
        </w:tc>
        <w:tc>
          <w:tcPr>
            <w:tcW w:w="1255" w:type="pct"/>
            <w:tcBorders>
              <w:top w:val="single" w:sz="2" w:space="0" w:color="D1DBD2" w:themeColor="background2"/>
              <w:left w:val="nil"/>
              <w:bottom w:val="single" w:sz="2" w:space="0" w:color="D1DBD2" w:themeColor="background2"/>
              <w:right w:val="nil"/>
            </w:tcBorders>
            <w:hideMark/>
          </w:tcPr>
          <w:p w14:paraId="2213725D" w14:textId="77777777" w:rsidR="00782588" w:rsidRDefault="00782588">
            <w:pPr>
              <w:pStyle w:val="TableTextLeft"/>
            </w:pPr>
            <w:r>
              <w:t>Grade II</w:t>
            </w:r>
          </w:p>
        </w:tc>
        <w:tc>
          <w:tcPr>
            <w:tcW w:w="1251"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5F170B63" w14:textId="77777777" w:rsidR="00782588" w:rsidRDefault="00782588">
            <w:pPr>
              <w:pStyle w:val="TableTextLeft"/>
              <w:rPr>
                <w:b/>
                <w:color w:val="007B87" w:themeColor="accent3"/>
              </w:rPr>
            </w:pPr>
            <w:r>
              <w:rPr>
                <w:b/>
                <w:color w:val="007B87" w:themeColor="accent3"/>
              </w:rPr>
              <w:t>Typical congregation</w:t>
            </w:r>
          </w:p>
        </w:tc>
        <w:tc>
          <w:tcPr>
            <w:tcW w:w="1247" w:type="pct"/>
            <w:tcBorders>
              <w:top w:val="single" w:sz="2" w:space="0" w:color="D1DBD2" w:themeColor="background2"/>
              <w:left w:val="nil"/>
              <w:bottom w:val="single" w:sz="2" w:space="0" w:color="D1DBD2" w:themeColor="background2"/>
              <w:right w:val="nil"/>
            </w:tcBorders>
            <w:hideMark/>
          </w:tcPr>
          <w:p w14:paraId="121CB83F" w14:textId="77777777" w:rsidR="00782588" w:rsidRDefault="00782588">
            <w:pPr>
              <w:pStyle w:val="TableTextLeft"/>
            </w:pPr>
            <w:r>
              <w:t>Approximately 40 attendees</w:t>
            </w:r>
          </w:p>
        </w:tc>
      </w:tr>
      <w:tr w:rsidR="00782588" w14:paraId="60EB49C3"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73C200D6" w14:textId="77777777" w:rsidR="00782588" w:rsidRDefault="00782588">
            <w:pPr>
              <w:pStyle w:val="TableTextLeft"/>
              <w:rPr>
                <w:b/>
                <w:color w:val="007B87" w:themeColor="accent3"/>
              </w:rPr>
            </w:pPr>
            <w:r>
              <w:rPr>
                <w:b/>
                <w:color w:val="007B87" w:themeColor="accent3"/>
              </w:rPr>
              <w:t>Pilot engagement</w:t>
            </w:r>
          </w:p>
        </w:tc>
        <w:tc>
          <w:tcPr>
            <w:tcW w:w="3753" w:type="pct"/>
            <w:gridSpan w:val="3"/>
            <w:tcBorders>
              <w:top w:val="single" w:sz="2" w:space="0" w:color="D1DBD2" w:themeColor="background2"/>
              <w:left w:val="nil"/>
              <w:bottom w:val="single" w:sz="2" w:space="0" w:color="D1DBD2" w:themeColor="background2"/>
              <w:right w:val="nil"/>
            </w:tcBorders>
            <w:hideMark/>
          </w:tcPr>
          <w:p w14:paraId="74A70F3F" w14:textId="77777777" w:rsidR="00782588" w:rsidRDefault="00782588" w:rsidP="00782588">
            <w:pPr>
              <w:pStyle w:val="ListBullet1"/>
              <w:numPr>
                <w:ilvl w:val="0"/>
                <w:numId w:val="33"/>
              </w:numPr>
              <w:rPr>
                <w:sz w:val="20"/>
                <w:szCs w:val="20"/>
              </w:rPr>
            </w:pPr>
            <w:r>
              <w:rPr>
                <w:sz w:val="20"/>
                <w:szCs w:val="20"/>
              </w:rPr>
              <w:t xml:space="preserve">Met with the </w:t>
            </w:r>
            <w:proofErr w:type="spellStart"/>
            <w:r>
              <w:rPr>
                <w:sz w:val="20"/>
                <w:szCs w:val="20"/>
              </w:rPr>
              <w:t>FSO</w:t>
            </w:r>
            <w:proofErr w:type="spellEnd"/>
          </w:p>
          <w:p w14:paraId="4800C751" w14:textId="77777777" w:rsidR="00782588" w:rsidRDefault="00782588" w:rsidP="00782588">
            <w:pPr>
              <w:pStyle w:val="ListBullet1"/>
              <w:numPr>
                <w:ilvl w:val="0"/>
                <w:numId w:val="33"/>
              </w:numPr>
              <w:rPr>
                <w:sz w:val="20"/>
                <w:szCs w:val="20"/>
              </w:rPr>
            </w:pPr>
            <w:r>
              <w:rPr>
                <w:sz w:val="20"/>
                <w:szCs w:val="20"/>
              </w:rPr>
              <w:t xml:space="preserve">Met with the </w:t>
            </w:r>
            <w:proofErr w:type="spellStart"/>
            <w:r>
              <w:rPr>
                <w:sz w:val="20"/>
                <w:szCs w:val="20"/>
              </w:rPr>
              <w:t>CDA</w:t>
            </w:r>
            <w:proofErr w:type="spellEnd"/>
            <w:r>
              <w:rPr>
                <w:sz w:val="20"/>
                <w:szCs w:val="20"/>
              </w:rPr>
              <w:t xml:space="preserve"> and received follow-up support</w:t>
            </w:r>
          </w:p>
        </w:tc>
      </w:tr>
      <w:tr w:rsidR="00782588" w14:paraId="6A750616"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3D79A7CA" w14:textId="77777777" w:rsidR="00782588" w:rsidRDefault="00782588">
            <w:pPr>
              <w:pStyle w:val="TableTextLeft"/>
              <w:rPr>
                <w:b/>
                <w:color w:val="007B87" w:themeColor="accent3"/>
              </w:rPr>
            </w:pPr>
            <w:r>
              <w:rPr>
                <w:b/>
                <w:color w:val="007B87" w:themeColor="accent3"/>
              </w:rPr>
              <w:t>Nature of outputs achieved</w:t>
            </w:r>
          </w:p>
        </w:tc>
        <w:tc>
          <w:tcPr>
            <w:tcW w:w="3753" w:type="pct"/>
            <w:gridSpan w:val="3"/>
            <w:tcBorders>
              <w:top w:val="single" w:sz="2" w:space="0" w:color="D1DBD2" w:themeColor="background2"/>
              <w:left w:val="nil"/>
              <w:bottom w:val="single" w:sz="2" w:space="0" w:color="D1DBD2" w:themeColor="background2"/>
              <w:right w:val="nil"/>
            </w:tcBorders>
            <w:hideMark/>
          </w:tcPr>
          <w:p w14:paraId="7F26C413" w14:textId="77777777" w:rsidR="00782588" w:rsidRDefault="00782588" w:rsidP="00782588">
            <w:pPr>
              <w:pStyle w:val="ListBullet1"/>
              <w:numPr>
                <w:ilvl w:val="0"/>
                <w:numId w:val="33"/>
              </w:numPr>
              <w:rPr>
                <w:sz w:val="20"/>
                <w:szCs w:val="20"/>
              </w:rPr>
            </w:pPr>
            <w:r>
              <w:rPr>
                <w:sz w:val="20"/>
                <w:szCs w:val="20"/>
              </w:rPr>
              <w:t>Minor repairs: plan to apply for a minor repair grant in future</w:t>
            </w:r>
          </w:p>
          <w:p w14:paraId="0D3D08FD" w14:textId="77777777" w:rsidR="00782588" w:rsidRDefault="00782588" w:rsidP="00782588">
            <w:pPr>
              <w:pStyle w:val="ListBullet1"/>
              <w:numPr>
                <w:ilvl w:val="0"/>
                <w:numId w:val="33"/>
              </w:numPr>
              <w:rPr>
                <w:sz w:val="20"/>
                <w:szCs w:val="20"/>
              </w:rPr>
            </w:pPr>
            <w:r>
              <w:rPr>
                <w:sz w:val="20"/>
                <w:szCs w:val="20"/>
              </w:rPr>
              <w:t xml:space="preserve">Maintenance plan: no plan in place, would be interested in developing one with </w:t>
            </w:r>
            <w:proofErr w:type="spellStart"/>
            <w:r>
              <w:rPr>
                <w:sz w:val="20"/>
                <w:szCs w:val="20"/>
              </w:rPr>
              <w:t>FSO</w:t>
            </w:r>
            <w:proofErr w:type="spellEnd"/>
            <w:r>
              <w:rPr>
                <w:sz w:val="20"/>
                <w:szCs w:val="20"/>
              </w:rPr>
              <w:t xml:space="preserve"> support</w:t>
            </w:r>
          </w:p>
          <w:p w14:paraId="798E7D97" w14:textId="77777777" w:rsidR="00782588" w:rsidRDefault="00782588" w:rsidP="00782588">
            <w:pPr>
              <w:pStyle w:val="ListBullet1"/>
              <w:numPr>
                <w:ilvl w:val="0"/>
                <w:numId w:val="33"/>
              </w:numPr>
              <w:rPr>
                <w:sz w:val="20"/>
                <w:szCs w:val="20"/>
              </w:rPr>
            </w:pPr>
            <w:r>
              <w:rPr>
                <w:sz w:val="20"/>
                <w:szCs w:val="20"/>
              </w:rPr>
              <w:t xml:space="preserve">Community: high level of community engagement already in place prior to the pilot but facing capacity constraints that </w:t>
            </w:r>
            <w:proofErr w:type="spellStart"/>
            <w:r>
              <w:rPr>
                <w:sz w:val="20"/>
                <w:szCs w:val="20"/>
              </w:rPr>
              <w:t>CDA</w:t>
            </w:r>
            <w:proofErr w:type="spellEnd"/>
            <w:r>
              <w:rPr>
                <w:sz w:val="20"/>
                <w:szCs w:val="20"/>
              </w:rPr>
              <w:t xml:space="preserve"> helped with. Developed more formalised process to carry out assessments of community </w:t>
            </w:r>
            <w:r w:rsidRPr="0094778A">
              <w:rPr>
                <w:sz w:val="20"/>
                <w:szCs w:val="20"/>
              </w:rPr>
              <w:t>engagement activities</w:t>
            </w:r>
          </w:p>
        </w:tc>
      </w:tr>
      <w:tr w:rsidR="00782588" w14:paraId="799997CA" w14:textId="77777777" w:rsidTr="00782588">
        <w:trPr>
          <w:trHeight w:val="20"/>
        </w:trPr>
        <w:tc>
          <w:tcPr>
            <w:tcW w:w="1247" w:type="pct"/>
            <w:tcBorders>
              <w:top w:val="single" w:sz="2" w:space="0" w:color="D1DBD2" w:themeColor="background2"/>
              <w:left w:val="nil"/>
              <w:bottom w:val="single" w:sz="2" w:space="0" w:color="007B87" w:themeColor="accent3"/>
              <w:right w:val="nil"/>
            </w:tcBorders>
            <w:shd w:val="clear" w:color="auto" w:fill="D1DBD2" w:themeFill="background2"/>
            <w:hideMark/>
          </w:tcPr>
          <w:p w14:paraId="26775A21" w14:textId="77777777" w:rsidR="00782588" w:rsidRDefault="00782588">
            <w:pPr>
              <w:pStyle w:val="TableTextLeft"/>
              <w:rPr>
                <w:b/>
                <w:color w:val="007B87" w:themeColor="accent3"/>
              </w:rPr>
            </w:pPr>
            <w:r>
              <w:rPr>
                <w:b/>
                <w:color w:val="007B87" w:themeColor="accent3"/>
              </w:rPr>
              <w:t>Nature of outcomes achieved or expected</w:t>
            </w:r>
          </w:p>
        </w:tc>
        <w:tc>
          <w:tcPr>
            <w:tcW w:w="3753" w:type="pct"/>
            <w:gridSpan w:val="3"/>
            <w:tcBorders>
              <w:top w:val="single" w:sz="2" w:space="0" w:color="D1DBD2" w:themeColor="background2"/>
              <w:left w:val="nil"/>
              <w:bottom w:val="single" w:sz="2" w:space="0" w:color="007B87" w:themeColor="accent3"/>
              <w:right w:val="nil"/>
            </w:tcBorders>
            <w:hideMark/>
          </w:tcPr>
          <w:p w14:paraId="4BC95930" w14:textId="77777777" w:rsidR="00782588" w:rsidRDefault="00782588" w:rsidP="00782588">
            <w:pPr>
              <w:pStyle w:val="ListBullet1"/>
              <w:numPr>
                <w:ilvl w:val="0"/>
                <w:numId w:val="33"/>
              </w:numPr>
              <w:rPr>
                <w:sz w:val="20"/>
                <w:szCs w:val="20"/>
              </w:rPr>
            </w:pPr>
            <w:r>
              <w:rPr>
                <w:sz w:val="20"/>
                <w:szCs w:val="20"/>
              </w:rPr>
              <w:t>Maintenance: expect works identified for a potential minor repair grant would not have happened for around 7-8 years</w:t>
            </w:r>
            <w:r w:rsidR="0094778A">
              <w:rPr>
                <w:sz w:val="20"/>
                <w:szCs w:val="20"/>
              </w:rPr>
              <w:t>,</w:t>
            </w:r>
            <w:r>
              <w:rPr>
                <w:sz w:val="20"/>
                <w:szCs w:val="20"/>
              </w:rPr>
              <w:t xml:space="preserve"> if at all</w:t>
            </w:r>
            <w:r w:rsidR="0094778A">
              <w:rPr>
                <w:sz w:val="20"/>
                <w:szCs w:val="20"/>
              </w:rPr>
              <w:t>,</w:t>
            </w:r>
            <w:r>
              <w:rPr>
                <w:sz w:val="20"/>
                <w:szCs w:val="20"/>
              </w:rPr>
              <w:t xml:space="preserve"> without the pilot</w:t>
            </w:r>
          </w:p>
          <w:p w14:paraId="066F5EEF" w14:textId="77777777" w:rsidR="00782588" w:rsidRDefault="00782588" w:rsidP="00782588">
            <w:pPr>
              <w:pStyle w:val="ListBullet1"/>
              <w:numPr>
                <w:ilvl w:val="0"/>
                <w:numId w:val="33"/>
              </w:numPr>
              <w:rPr>
                <w:sz w:val="20"/>
                <w:szCs w:val="20"/>
              </w:rPr>
            </w:pPr>
            <w:r>
              <w:rPr>
                <w:sz w:val="20"/>
                <w:szCs w:val="20"/>
              </w:rPr>
              <w:t>Community: community engagement activity assessments are expected to provide a stronger evidence base to support future grant applications</w:t>
            </w:r>
          </w:p>
        </w:tc>
      </w:tr>
    </w:tbl>
    <w:p w14:paraId="14611D97" w14:textId="77777777" w:rsidR="00782588" w:rsidRDefault="00782588" w:rsidP="00782588">
      <w:pPr>
        <w:pStyle w:val="Source"/>
      </w:pPr>
      <w:r>
        <w:t xml:space="preserve">Source: </w:t>
      </w:r>
      <w:r>
        <w:tab/>
        <w:t>Frontier Economics interview with place of worship representatives, April 2019</w:t>
      </w:r>
    </w:p>
    <w:p w14:paraId="6CB8F169" w14:textId="77777777" w:rsidR="00782588" w:rsidRDefault="00782588" w:rsidP="00782588">
      <w:pPr>
        <w:pStyle w:val="ListBullet1"/>
        <w:numPr>
          <w:ilvl w:val="0"/>
          <w:numId w:val="0"/>
        </w:numPr>
        <w:tabs>
          <w:tab w:val="left" w:pos="720"/>
        </w:tabs>
        <w:ind w:left="340" w:hanging="340"/>
      </w:pPr>
    </w:p>
    <w:p w14:paraId="0E1234E5" w14:textId="77777777" w:rsidR="00782588" w:rsidRDefault="00782588" w:rsidP="00782588">
      <w:pPr>
        <w:pStyle w:val="Heading4"/>
      </w:pPr>
      <w:r>
        <w:t>Suffolk pilot area</w:t>
      </w:r>
    </w:p>
    <w:p w14:paraId="6B83F075" w14:textId="77777777" w:rsidR="00782588" w:rsidRDefault="00782588" w:rsidP="00054C34">
      <w:r>
        <w:rPr>
          <w:rStyle w:val="Strong"/>
          <w:rFonts w:ascii="Arial" w:hAnsi="Arial"/>
          <w:color w:val="000000"/>
          <w:shd w:val="clear" w:color="auto" w:fill="FFFFFF"/>
        </w:rPr>
        <w:t xml:space="preserve">Saint Nicholas Church, </w:t>
      </w:r>
      <w:proofErr w:type="spellStart"/>
      <w:r>
        <w:rPr>
          <w:rStyle w:val="Strong"/>
          <w:rFonts w:ascii="Arial" w:hAnsi="Arial"/>
          <w:color w:val="000000"/>
          <w:shd w:val="clear" w:color="auto" w:fill="FFFFFF"/>
        </w:rPr>
        <w:t>Hintlesham</w:t>
      </w:r>
      <w:proofErr w:type="spellEnd"/>
      <w:r>
        <w:rPr>
          <w:rStyle w:val="Strong"/>
          <w:rFonts w:ascii="Arial" w:hAnsi="Arial"/>
          <w:color w:val="000000"/>
          <w:shd w:val="clear" w:color="auto" w:fill="FFFFFF"/>
        </w:rPr>
        <w:t xml:space="preserve"> and Saint Margaret &amp; All Saints Church,</w:t>
      </w:r>
      <w:r w:rsidR="00054C34">
        <w:rPr>
          <w:rStyle w:val="Strong"/>
          <w:rFonts w:ascii="Arial" w:hAnsi="Arial"/>
          <w:color w:val="000000"/>
          <w:shd w:val="clear" w:color="auto" w:fill="FFFFFF"/>
        </w:rPr>
        <w:t xml:space="preserve"> </w:t>
      </w:r>
      <w:proofErr w:type="spellStart"/>
      <w:r>
        <w:rPr>
          <w:rStyle w:val="Strong"/>
          <w:rFonts w:ascii="Arial" w:hAnsi="Arial"/>
          <w:color w:val="000000"/>
          <w:shd w:val="clear" w:color="auto" w:fill="FFFFFF"/>
        </w:rPr>
        <w:t>Chattisham</w:t>
      </w:r>
      <w:proofErr w:type="spellEnd"/>
    </w:p>
    <w:tbl>
      <w:tblPr>
        <w:tblStyle w:val="Frontier"/>
        <w:tblW w:w="7935" w:type="dxa"/>
        <w:tblLayout w:type="fixed"/>
        <w:tblLook w:val="0620" w:firstRow="1" w:lastRow="0" w:firstColumn="0" w:lastColumn="0" w:noHBand="1" w:noVBand="1"/>
      </w:tblPr>
      <w:tblGrid>
        <w:gridCol w:w="1979"/>
        <w:gridCol w:w="1992"/>
        <w:gridCol w:w="1985"/>
        <w:gridCol w:w="1979"/>
      </w:tblGrid>
      <w:tr w:rsidR="00782588" w14:paraId="44B5BDFD" w14:textId="77777777" w:rsidTr="00782588">
        <w:trPr>
          <w:cnfStyle w:val="100000000000" w:firstRow="1" w:lastRow="0" w:firstColumn="0" w:lastColumn="0" w:oddVBand="0" w:evenVBand="0" w:oddHBand="0" w:evenHBand="0" w:firstRowFirstColumn="0" w:firstRowLastColumn="0" w:lastRowFirstColumn="0" w:lastRowLastColumn="0"/>
          <w:trHeight w:val="20"/>
          <w:tblHeader/>
        </w:trPr>
        <w:tc>
          <w:tcPr>
            <w:tcW w:w="1247" w:type="pct"/>
            <w:tcBorders>
              <w:bottom w:val="single" w:sz="2" w:space="0" w:color="D1DBD2" w:themeColor="background2"/>
            </w:tcBorders>
            <w:shd w:val="clear" w:color="auto" w:fill="D1DBD2" w:themeFill="background2"/>
            <w:hideMark/>
          </w:tcPr>
          <w:p w14:paraId="3FACAC58" w14:textId="77777777" w:rsidR="00782588" w:rsidRDefault="00782588">
            <w:pPr>
              <w:pStyle w:val="TableHeadingLeft"/>
            </w:pPr>
            <w:r>
              <w:t>Pilot area</w:t>
            </w:r>
          </w:p>
        </w:tc>
        <w:tc>
          <w:tcPr>
            <w:tcW w:w="1255" w:type="pct"/>
            <w:tcBorders>
              <w:bottom w:val="single" w:sz="2" w:space="0" w:color="D1DBD2" w:themeColor="background2"/>
            </w:tcBorders>
            <w:hideMark/>
          </w:tcPr>
          <w:p w14:paraId="5E5C7EEA" w14:textId="77777777" w:rsidR="00782588" w:rsidRDefault="00782588">
            <w:pPr>
              <w:pStyle w:val="TableHeadingLeft"/>
              <w:rPr>
                <w:b w:val="0"/>
                <w:color w:val="auto"/>
              </w:rPr>
            </w:pPr>
            <w:r>
              <w:rPr>
                <w:b w:val="0"/>
                <w:color w:val="auto"/>
              </w:rPr>
              <w:t>Suffolk</w:t>
            </w:r>
          </w:p>
        </w:tc>
        <w:tc>
          <w:tcPr>
            <w:tcW w:w="1251" w:type="pct"/>
            <w:tcBorders>
              <w:bottom w:val="single" w:sz="2" w:space="0" w:color="D1DBD2" w:themeColor="background2"/>
            </w:tcBorders>
            <w:shd w:val="clear" w:color="auto" w:fill="D1DBD2" w:themeFill="background2"/>
            <w:hideMark/>
          </w:tcPr>
          <w:p w14:paraId="1D7DB3C5" w14:textId="77777777" w:rsidR="00782588" w:rsidRDefault="00782588">
            <w:pPr>
              <w:pStyle w:val="TableHeadingLeft"/>
            </w:pPr>
            <w:r>
              <w:t>Faith/ denomination</w:t>
            </w:r>
          </w:p>
        </w:tc>
        <w:tc>
          <w:tcPr>
            <w:tcW w:w="1247" w:type="pct"/>
            <w:tcBorders>
              <w:bottom w:val="single" w:sz="2" w:space="0" w:color="D1DBD2" w:themeColor="background2"/>
            </w:tcBorders>
            <w:hideMark/>
          </w:tcPr>
          <w:p w14:paraId="7A666175" w14:textId="77777777" w:rsidR="00782588" w:rsidRDefault="00782588">
            <w:pPr>
              <w:pStyle w:val="TableHeadingLeft"/>
              <w:rPr>
                <w:b w:val="0"/>
              </w:rPr>
            </w:pPr>
            <w:r>
              <w:rPr>
                <w:b w:val="0"/>
                <w:color w:val="auto"/>
              </w:rPr>
              <w:t>Church of England</w:t>
            </w:r>
          </w:p>
        </w:tc>
      </w:tr>
      <w:tr w:rsidR="00782588" w14:paraId="2BB5FE36"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0B466FC0" w14:textId="77777777" w:rsidR="00782588" w:rsidRDefault="00782588">
            <w:pPr>
              <w:pStyle w:val="TableTextLeft"/>
              <w:rPr>
                <w:b/>
                <w:color w:val="007B87" w:themeColor="accent3"/>
              </w:rPr>
            </w:pPr>
            <w:r>
              <w:rPr>
                <w:b/>
                <w:color w:val="007B87" w:themeColor="accent3"/>
              </w:rPr>
              <w:t>Listing</w:t>
            </w:r>
          </w:p>
        </w:tc>
        <w:tc>
          <w:tcPr>
            <w:tcW w:w="1255" w:type="pct"/>
            <w:tcBorders>
              <w:top w:val="single" w:sz="2" w:space="0" w:color="D1DBD2" w:themeColor="background2"/>
              <w:left w:val="nil"/>
              <w:bottom w:val="single" w:sz="2" w:space="0" w:color="D1DBD2" w:themeColor="background2"/>
              <w:right w:val="nil"/>
            </w:tcBorders>
            <w:hideMark/>
          </w:tcPr>
          <w:p w14:paraId="2839CE40" w14:textId="77777777" w:rsidR="00782588" w:rsidRDefault="00782588">
            <w:pPr>
              <w:pStyle w:val="TableTextLeft"/>
            </w:pPr>
            <w:r>
              <w:t>Grade II</w:t>
            </w:r>
          </w:p>
        </w:tc>
        <w:tc>
          <w:tcPr>
            <w:tcW w:w="1251"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4CAA3B40" w14:textId="77777777" w:rsidR="00782588" w:rsidRDefault="00782588">
            <w:pPr>
              <w:pStyle w:val="TableTextLeft"/>
              <w:rPr>
                <w:b/>
                <w:color w:val="007B87" w:themeColor="accent3"/>
              </w:rPr>
            </w:pPr>
            <w:r>
              <w:rPr>
                <w:b/>
                <w:color w:val="007B87" w:themeColor="accent3"/>
              </w:rPr>
              <w:t>Typical congregation</w:t>
            </w:r>
          </w:p>
        </w:tc>
        <w:tc>
          <w:tcPr>
            <w:tcW w:w="1247" w:type="pct"/>
            <w:tcBorders>
              <w:top w:val="single" w:sz="2" w:space="0" w:color="D1DBD2" w:themeColor="background2"/>
              <w:left w:val="nil"/>
              <w:bottom w:val="single" w:sz="2" w:space="0" w:color="D1DBD2" w:themeColor="background2"/>
              <w:right w:val="nil"/>
            </w:tcBorders>
            <w:hideMark/>
          </w:tcPr>
          <w:p w14:paraId="39AFE376" w14:textId="77777777" w:rsidR="00782588" w:rsidRDefault="00782588">
            <w:pPr>
              <w:pStyle w:val="TableTextLeft"/>
            </w:pPr>
            <w:r>
              <w:t>Approximately 26 attendees on average, with alternating services between the two churches</w:t>
            </w:r>
          </w:p>
        </w:tc>
      </w:tr>
      <w:tr w:rsidR="00782588" w14:paraId="4E5DF0F5"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7FE61702" w14:textId="77777777" w:rsidR="00782588" w:rsidRDefault="00782588">
            <w:pPr>
              <w:pStyle w:val="TableTextLeft"/>
              <w:rPr>
                <w:b/>
                <w:color w:val="007B87" w:themeColor="accent3"/>
              </w:rPr>
            </w:pPr>
            <w:r>
              <w:rPr>
                <w:b/>
                <w:color w:val="007B87" w:themeColor="accent3"/>
              </w:rPr>
              <w:t>Pilot engagement</w:t>
            </w:r>
          </w:p>
        </w:tc>
        <w:tc>
          <w:tcPr>
            <w:tcW w:w="3753" w:type="pct"/>
            <w:gridSpan w:val="3"/>
            <w:tcBorders>
              <w:top w:val="single" w:sz="2" w:space="0" w:color="D1DBD2" w:themeColor="background2"/>
              <w:left w:val="nil"/>
              <w:bottom w:val="single" w:sz="2" w:space="0" w:color="D1DBD2" w:themeColor="background2"/>
              <w:right w:val="nil"/>
            </w:tcBorders>
            <w:hideMark/>
          </w:tcPr>
          <w:p w14:paraId="390DAD2D" w14:textId="77777777" w:rsidR="00782588" w:rsidRDefault="00782588" w:rsidP="00782588">
            <w:pPr>
              <w:pStyle w:val="ListBullet1"/>
              <w:numPr>
                <w:ilvl w:val="0"/>
                <w:numId w:val="33"/>
              </w:numPr>
              <w:rPr>
                <w:sz w:val="20"/>
                <w:szCs w:val="20"/>
              </w:rPr>
            </w:pPr>
            <w:r>
              <w:rPr>
                <w:sz w:val="20"/>
                <w:szCs w:val="20"/>
              </w:rPr>
              <w:t xml:space="preserve">Met with the </w:t>
            </w:r>
            <w:proofErr w:type="spellStart"/>
            <w:r>
              <w:rPr>
                <w:sz w:val="20"/>
                <w:szCs w:val="20"/>
              </w:rPr>
              <w:t>FSO</w:t>
            </w:r>
            <w:proofErr w:type="spellEnd"/>
          </w:p>
          <w:p w14:paraId="5CB95E27" w14:textId="77777777" w:rsidR="00782588" w:rsidRDefault="00782588" w:rsidP="00782588">
            <w:pPr>
              <w:pStyle w:val="ListBullet1"/>
              <w:numPr>
                <w:ilvl w:val="0"/>
                <w:numId w:val="33"/>
              </w:numPr>
              <w:rPr>
                <w:sz w:val="20"/>
                <w:szCs w:val="20"/>
              </w:rPr>
            </w:pPr>
            <w:r>
              <w:rPr>
                <w:sz w:val="20"/>
                <w:szCs w:val="20"/>
              </w:rPr>
              <w:t xml:space="preserve">Met with the </w:t>
            </w:r>
            <w:proofErr w:type="spellStart"/>
            <w:r>
              <w:rPr>
                <w:sz w:val="20"/>
                <w:szCs w:val="20"/>
              </w:rPr>
              <w:t>CDA</w:t>
            </w:r>
            <w:proofErr w:type="spellEnd"/>
            <w:r>
              <w:rPr>
                <w:sz w:val="20"/>
                <w:szCs w:val="20"/>
              </w:rPr>
              <w:t xml:space="preserve"> and received follow-up support</w:t>
            </w:r>
          </w:p>
        </w:tc>
      </w:tr>
      <w:tr w:rsidR="00782588" w14:paraId="2D529C35"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04F1CB56" w14:textId="77777777" w:rsidR="00782588" w:rsidRDefault="00782588">
            <w:pPr>
              <w:pStyle w:val="TableTextLeft"/>
              <w:rPr>
                <w:b/>
                <w:color w:val="007B87" w:themeColor="accent3"/>
              </w:rPr>
            </w:pPr>
            <w:r>
              <w:rPr>
                <w:b/>
                <w:color w:val="007B87" w:themeColor="accent3"/>
              </w:rPr>
              <w:t>Nature of outputs achieved</w:t>
            </w:r>
          </w:p>
        </w:tc>
        <w:tc>
          <w:tcPr>
            <w:tcW w:w="3753" w:type="pct"/>
            <w:gridSpan w:val="3"/>
            <w:tcBorders>
              <w:top w:val="single" w:sz="2" w:space="0" w:color="D1DBD2" w:themeColor="background2"/>
              <w:left w:val="nil"/>
              <w:bottom w:val="single" w:sz="2" w:space="0" w:color="D1DBD2" w:themeColor="background2"/>
              <w:right w:val="nil"/>
            </w:tcBorders>
            <w:hideMark/>
          </w:tcPr>
          <w:p w14:paraId="4B125E09" w14:textId="77777777" w:rsidR="00782588" w:rsidRDefault="00782588" w:rsidP="00782588">
            <w:pPr>
              <w:pStyle w:val="ListBullet1"/>
              <w:numPr>
                <w:ilvl w:val="0"/>
                <w:numId w:val="33"/>
              </w:numPr>
              <w:rPr>
                <w:sz w:val="20"/>
                <w:szCs w:val="20"/>
              </w:rPr>
            </w:pPr>
            <w:r>
              <w:rPr>
                <w:sz w:val="20"/>
                <w:szCs w:val="20"/>
              </w:rPr>
              <w:t xml:space="preserve">Minor repairs: </w:t>
            </w:r>
            <w:proofErr w:type="spellStart"/>
            <w:r>
              <w:rPr>
                <w:sz w:val="20"/>
                <w:szCs w:val="20"/>
              </w:rPr>
              <w:t>Chattisham</w:t>
            </w:r>
            <w:proofErr w:type="spellEnd"/>
            <w:r>
              <w:rPr>
                <w:sz w:val="20"/>
                <w:szCs w:val="20"/>
              </w:rPr>
              <w:t xml:space="preserve"> are interested in applying to the minor repair fund, and were identifying potential works at the time of the interview</w:t>
            </w:r>
          </w:p>
          <w:p w14:paraId="1AAE572A" w14:textId="77777777" w:rsidR="00782588" w:rsidRDefault="00782588" w:rsidP="00782588">
            <w:pPr>
              <w:pStyle w:val="ListBullet1"/>
              <w:numPr>
                <w:ilvl w:val="0"/>
                <w:numId w:val="33"/>
              </w:numPr>
              <w:rPr>
                <w:sz w:val="20"/>
                <w:szCs w:val="20"/>
              </w:rPr>
            </w:pPr>
            <w:r>
              <w:rPr>
                <w:sz w:val="20"/>
                <w:szCs w:val="20"/>
              </w:rPr>
              <w:t xml:space="preserve">Community: developed and fleshed out a list of new community engagement ideas </w:t>
            </w:r>
          </w:p>
        </w:tc>
      </w:tr>
      <w:tr w:rsidR="00782588" w14:paraId="33AF72F7" w14:textId="77777777" w:rsidTr="00782588">
        <w:trPr>
          <w:trHeight w:val="20"/>
        </w:trPr>
        <w:tc>
          <w:tcPr>
            <w:tcW w:w="1247" w:type="pct"/>
            <w:tcBorders>
              <w:top w:val="single" w:sz="2" w:space="0" w:color="D1DBD2" w:themeColor="background2"/>
              <w:left w:val="nil"/>
              <w:bottom w:val="single" w:sz="2" w:space="0" w:color="007B87" w:themeColor="accent3"/>
              <w:right w:val="nil"/>
            </w:tcBorders>
            <w:shd w:val="clear" w:color="auto" w:fill="D1DBD2" w:themeFill="background2"/>
            <w:hideMark/>
          </w:tcPr>
          <w:p w14:paraId="553F6EB3" w14:textId="77777777" w:rsidR="00782588" w:rsidRDefault="00782588">
            <w:pPr>
              <w:pStyle w:val="TableTextLeft"/>
              <w:rPr>
                <w:b/>
                <w:color w:val="007B87" w:themeColor="accent3"/>
              </w:rPr>
            </w:pPr>
            <w:r>
              <w:rPr>
                <w:b/>
                <w:color w:val="007B87" w:themeColor="accent3"/>
              </w:rPr>
              <w:t>Nature of outcomes achieved or expected</w:t>
            </w:r>
          </w:p>
        </w:tc>
        <w:tc>
          <w:tcPr>
            <w:tcW w:w="3753" w:type="pct"/>
            <w:gridSpan w:val="3"/>
            <w:tcBorders>
              <w:top w:val="single" w:sz="2" w:space="0" w:color="D1DBD2" w:themeColor="background2"/>
              <w:left w:val="nil"/>
              <w:bottom w:val="single" w:sz="2" w:space="0" w:color="007B87" w:themeColor="accent3"/>
              <w:right w:val="nil"/>
            </w:tcBorders>
            <w:hideMark/>
          </w:tcPr>
          <w:p w14:paraId="7D86B3DF" w14:textId="77777777" w:rsidR="00782588" w:rsidRDefault="00782588" w:rsidP="00782588">
            <w:pPr>
              <w:pStyle w:val="ListBullet1"/>
              <w:numPr>
                <w:ilvl w:val="0"/>
                <w:numId w:val="33"/>
              </w:numPr>
              <w:rPr>
                <w:sz w:val="20"/>
                <w:szCs w:val="20"/>
              </w:rPr>
            </w:pPr>
            <w:r>
              <w:rPr>
                <w:sz w:val="20"/>
                <w:szCs w:val="20"/>
              </w:rPr>
              <w:t>Community: some community engagement ideas implemented already; new ideas planned over course of 2019</w:t>
            </w:r>
          </w:p>
        </w:tc>
      </w:tr>
    </w:tbl>
    <w:p w14:paraId="6CDA386E" w14:textId="77777777" w:rsidR="00782588" w:rsidRDefault="00782588" w:rsidP="00782588">
      <w:pPr>
        <w:pStyle w:val="Source"/>
      </w:pPr>
      <w:r>
        <w:t xml:space="preserve">Source: </w:t>
      </w:r>
      <w:r>
        <w:tab/>
        <w:t>Frontier Economics interview with place of worship representatives, April 2019</w:t>
      </w:r>
    </w:p>
    <w:p w14:paraId="0AB3D7D7" w14:textId="77777777" w:rsidR="00782588" w:rsidRDefault="00782588" w:rsidP="00782588"/>
    <w:p w14:paraId="306BFA98" w14:textId="77777777" w:rsidR="00782588" w:rsidRDefault="00782588" w:rsidP="00054C34">
      <w:r>
        <w:rPr>
          <w:rStyle w:val="Strong"/>
          <w:rFonts w:ascii="Arial" w:hAnsi="Arial"/>
          <w:color w:val="000000"/>
          <w:shd w:val="clear" w:color="auto" w:fill="FFFFFF"/>
        </w:rPr>
        <w:lastRenderedPageBreak/>
        <w:t>Saint Mary the Virgin Church, Yaxley</w:t>
      </w:r>
    </w:p>
    <w:tbl>
      <w:tblPr>
        <w:tblStyle w:val="Frontier"/>
        <w:tblW w:w="7935" w:type="dxa"/>
        <w:tblLayout w:type="fixed"/>
        <w:tblLook w:val="0620" w:firstRow="1" w:lastRow="0" w:firstColumn="0" w:lastColumn="0" w:noHBand="1" w:noVBand="1"/>
      </w:tblPr>
      <w:tblGrid>
        <w:gridCol w:w="1979"/>
        <w:gridCol w:w="1992"/>
        <w:gridCol w:w="1985"/>
        <w:gridCol w:w="1979"/>
      </w:tblGrid>
      <w:tr w:rsidR="00782588" w14:paraId="148FBEEA" w14:textId="77777777" w:rsidTr="00782588">
        <w:trPr>
          <w:cnfStyle w:val="100000000000" w:firstRow="1" w:lastRow="0" w:firstColumn="0" w:lastColumn="0" w:oddVBand="0" w:evenVBand="0" w:oddHBand="0" w:evenHBand="0" w:firstRowFirstColumn="0" w:firstRowLastColumn="0" w:lastRowFirstColumn="0" w:lastRowLastColumn="0"/>
          <w:trHeight w:val="20"/>
          <w:tblHeader/>
        </w:trPr>
        <w:tc>
          <w:tcPr>
            <w:tcW w:w="1247" w:type="pct"/>
            <w:tcBorders>
              <w:bottom w:val="single" w:sz="2" w:space="0" w:color="D1DBD2" w:themeColor="background2"/>
            </w:tcBorders>
            <w:shd w:val="clear" w:color="auto" w:fill="D1DBD2" w:themeFill="background2"/>
            <w:hideMark/>
          </w:tcPr>
          <w:p w14:paraId="3979687E" w14:textId="77777777" w:rsidR="00782588" w:rsidRDefault="00782588">
            <w:pPr>
              <w:pStyle w:val="TableHeadingLeft"/>
            </w:pPr>
            <w:r>
              <w:t>Pilot area</w:t>
            </w:r>
          </w:p>
        </w:tc>
        <w:tc>
          <w:tcPr>
            <w:tcW w:w="1255" w:type="pct"/>
            <w:tcBorders>
              <w:bottom w:val="single" w:sz="2" w:space="0" w:color="D1DBD2" w:themeColor="background2"/>
            </w:tcBorders>
            <w:hideMark/>
          </w:tcPr>
          <w:p w14:paraId="01AA8A5C" w14:textId="77777777" w:rsidR="00782588" w:rsidRDefault="00782588">
            <w:pPr>
              <w:pStyle w:val="TableHeadingLeft"/>
              <w:rPr>
                <w:b w:val="0"/>
                <w:color w:val="auto"/>
              </w:rPr>
            </w:pPr>
            <w:r>
              <w:rPr>
                <w:b w:val="0"/>
                <w:color w:val="auto"/>
              </w:rPr>
              <w:t>Suffolk</w:t>
            </w:r>
          </w:p>
        </w:tc>
        <w:tc>
          <w:tcPr>
            <w:tcW w:w="1251" w:type="pct"/>
            <w:tcBorders>
              <w:bottom w:val="single" w:sz="2" w:space="0" w:color="D1DBD2" w:themeColor="background2"/>
            </w:tcBorders>
            <w:shd w:val="clear" w:color="auto" w:fill="D1DBD2" w:themeFill="background2"/>
            <w:hideMark/>
          </w:tcPr>
          <w:p w14:paraId="068AA412" w14:textId="77777777" w:rsidR="00782588" w:rsidRDefault="00782588">
            <w:pPr>
              <w:pStyle w:val="TableHeadingLeft"/>
            </w:pPr>
            <w:r>
              <w:t>Faith/ denomination</w:t>
            </w:r>
          </w:p>
        </w:tc>
        <w:tc>
          <w:tcPr>
            <w:tcW w:w="1247" w:type="pct"/>
            <w:tcBorders>
              <w:bottom w:val="single" w:sz="2" w:space="0" w:color="D1DBD2" w:themeColor="background2"/>
            </w:tcBorders>
            <w:hideMark/>
          </w:tcPr>
          <w:p w14:paraId="0FC5064F" w14:textId="77777777" w:rsidR="00782588" w:rsidRDefault="00782588">
            <w:pPr>
              <w:pStyle w:val="TableHeadingLeft"/>
              <w:rPr>
                <w:b w:val="0"/>
              </w:rPr>
            </w:pPr>
            <w:r>
              <w:rPr>
                <w:b w:val="0"/>
                <w:color w:val="auto"/>
              </w:rPr>
              <w:t>Church of England</w:t>
            </w:r>
          </w:p>
        </w:tc>
      </w:tr>
      <w:tr w:rsidR="00782588" w14:paraId="5C312AC8"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699BC067" w14:textId="77777777" w:rsidR="00782588" w:rsidRDefault="00782588">
            <w:pPr>
              <w:pStyle w:val="TableTextLeft"/>
              <w:rPr>
                <w:b/>
                <w:color w:val="007B87" w:themeColor="accent3"/>
              </w:rPr>
            </w:pPr>
            <w:r>
              <w:rPr>
                <w:b/>
                <w:color w:val="007B87" w:themeColor="accent3"/>
              </w:rPr>
              <w:t>Listing</w:t>
            </w:r>
          </w:p>
        </w:tc>
        <w:tc>
          <w:tcPr>
            <w:tcW w:w="1255" w:type="pct"/>
            <w:tcBorders>
              <w:top w:val="single" w:sz="2" w:space="0" w:color="D1DBD2" w:themeColor="background2"/>
              <w:left w:val="nil"/>
              <w:bottom w:val="single" w:sz="2" w:space="0" w:color="D1DBD2" w:themeColor="background2"/>
              <w:right w:val="nil"/>
            </w:tcBorders>
            <w:hideMark/>
          </w:tcPr>
          <w:p w14:paraId="17312A1E" w14:textId="77777777" w:rsidR="00782588" w:rsidRDefault="00782588">
            <w:pPr>
              <w:pStyle w:val="TableTextLeft"/>
            </w:pPr>
            <w:r>
              <w:t>Grade I</w:t>
            </w:r>
          </w:p>
          <w:p w14:paraId="542971E7" w14:textId="77777777" w:rsidR="00782588" w:rsidRDefault="00782588">
            <w:pPr>
              <w:pStyle w:val="TableTextLeft"/>
            </w:pPr>
            <w:r>
              <w:t>On Heritage at Risk register</w:t>
            </w:r>
          </w:p>
        </w:tc>
        <w:tc>
          <w:tcPr>
            <w:tcW w:w="1251"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55037CD0" w14:textId="77777777" w:rsidR="00782588" w:rsidRDefault="00782588">
            <w:pPr>
              <w:pStyle w:val="TableTextLeft"/>
              <w:rPr>
                <w:b/>
                <w:color w:val="007B87" w:themeColor="accent3"/>
              </w:rPr>
            </w:pPr>
            <w:r>
              <w:rPr>
                <w:b/>
                <w:color w:val="007B87" w:themeColor="accent3"/>
              </w:rPr>
              <w:t>Typical congregation</w:t>
            </w:r>
          </w:p>
        </w:tc>
        <w:tc>
          <w:tcPr>
            <w:tcW w:w="1247" w:type="pct"/>
            <w:tcBorders>
              <w:top w:val="single" w:sz="2" w:space="0" w:color="D1DBD2" w:themeColor="background2"/>
              <w:left w:val="nil"/>
              <w:bottom w:val="single" w:sz="2" w:space="0" w:color="D1DBD2" w:themeColor="background2"/>
              <w:right w:val="nil"/>
            </w:tcBorders>
            <w:hideMark/>
          </w:tcPr>
          <w:p w14:paraId="01D825DC" w14:textId="77777777" w:rsidR="00782588" w:rsidRDefault="00782588">
            <w:pPr>
              <w:pStyle w:val="TableTextLeft"/>
            </w:pPr>
            <w:r>
              <w:t>Approximately 8-15</w:t>
            </w:r>
          </w:p>
        </w:tc>
      </w:tr>
      <w:tr w:rsidR="00782588" w14:paraId="3C3883B9"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65432DE5" w14:textId="77777777" w:rsidR="00782588" w:rsidRDefault="00782588">
            <w:pPr>
              <w:pStyle w:val="TableTextLeft"/>
              <w:rPr>
                <w:b/>
                <w:color w:val="007B87" w:themeColor="accent3"/>
              </w:rPr>
            </w:pPr>
            <w:r>
              <w:rPr>
                <w:b/>
                <w:color w:val="007B87" w:themeColor="accent3"/>
              </w:rPr>
              <w:t>Pilot engagement</w:t>
            </w:r>
          </w:p>
        </w:tc>
        <w:tc>
          <w:tcPr>
            <w:tcW w:w="3753" w:type="pct"/>
            <w:gridSpan w:val="3"/>
            <w:tcBorders>
              <w:top w:val="single" w:sz="2" w:space="0" w:color="D1DBD2" w:themeColor="background2"/>
              <w:left w:val="nil"/>
              <w:bottom w:val="single" w:sz="2" w:space="0" w:color="D1DBD2" w:themeColor="background2"/>
              <w:right w:val="nil"/>
            </w:tcBorders>
            <w:hideMark/>
          </w:tcPr>
          <w:p w14:paraId="5D44A8F8" w14:textId="77777777" w:rsidR="00782588" w:rsidRDefault="00782588" w:rsidP="00782588">
            <w:pPr>
              <w:pStyle w:val="ListBullet1"/>
              <w:numPr>
                <w:ilvl w:val="0"/>
                <w:numId w:val="33"/>
              </w:numPr>
              <w:rPr>
                <w:sz w:val="20"/>
                <w:szCs w:val="20"/>
              </w:rPr>
            </w:pPr>
            <w:r>
              <w:rPr>
                <w:sz w:val="20"/>
                <w:szCs w:val="20"/>
              </w:rPr>
              <w:t xml:space="preserve">Met with the </w:t>
            </w:r>
            <w:proofErr w:type="spellStart"/>
            <w:r>
              <w:rPr>
                <w:sz w:val="20"/>
                <w:szCs w:val="20"/>
              </w:rPr>
              <w:t>FSO</w:t>
            </w:r>
            <w:proofErr w:type="spellEnd"/>
            <w:r>
              <w:rPr>
                <w:sz w:val="20"/>
                <w:szCs w:val="20"/>
              </w:rPr>
              <w:t xml:space="preserve"> and received follow-up support</w:t>
            </w:r>
          </w:p>
          <w:p w14:paraId="2E1318D2" w14:textId="77777777" w:rsidR="00782588" w:rsidRDefault="00782588" w:rsidP="00782588">
            <w:pPr>
              <w:pStyle w:val="ListBullet1"/>
              <w:numPr>
                <w:ilvl w:val="0"/>
                <w:numId w:val="33"/>
              </w:numPr>
              <w:rPr>
                <w:sz w:val="20"/>
                <w:szCs w:val="20"/>
              </w:rPr>
            </w:pPr>
            <w:r>
              <w:rPr>
                <w:sz w:val="20"/>
                <w:szCs w:val="20"/>
              </w:rPr>
              <w:t xml:space="preserve">Met with the </w:t>
            </w:r>
            <w:proofErr w:type="spellStart"/>
            <w:r>
              <w:rPr>
                <w:sz w:val="20"/>
                <w:szCs w:val="20"/>
              </w:rPr>
              <w:t>CDA</w:t>
            </w:r>
            <w:proofErr w:type="spellEnd"/>
            <w:r w:rsidR="00D14D09">
              <w:rPr>
                <w:sz w:val="20"/>
                <w:szCs w:val="20"/>
              </w:rPr>
              <w:t xml:space="preserve"> and received follow-up support</w:t>
            </w:r>
          </w:p>
          <w:p w14:paraId="2DAC0B41" w14:textId="77777777" w:rsidR="00782588" w:rsidRDefault="00782588" w:rsidP="00782588">
            <w:pPr>
              <w:pStyle w:val="ListBullet1"/>
              <w:numPr>
                <w:ilvl w:val="0"/>
                <w:numId w:val="33"/>
              </w:numPr>
              <w:rPr>
                <w:sz w:val="20"/>
                <w:szCs w:val="20"/>
              </w:rPr>
            </w:pPr>
            <w:r>
              <w:rPr>
                <w:sz w:val="20"/>
                <w:szCs w:val="20"/>
              </w:rPr>
              <w:t xml:space="preserve">Application for minor repair grant approved </w:t>
            </w:r>
          </w:p>
        </w:tc>
      </w:tr>
      <w:tr w:rsidR="00782588" w14:paraId="2F3717DD"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5F221224" w14:textId="77777777" w:rsidR="00782588" w:rsidRDefault="00782588">
            <w:pPr>
              <w:pStyle w:val="TableTextLeft"/>
              <w:rPr>
                <w:b/>
                <w:color w:val="007B87" w:themeColor="accent3"/>
              </w:rPr>
            </w:pPr>
            <w:r>
              <w:rPr>
                <w:b/>
                <w:color w:val="007B87" w:themeColor="accent3"/>
              </w:rPr>
              <w:t>Nature of outputs achieved</w:t>
            </w:r>
          </w:p>
        </w:tc>
        <w:tc>
          <w:tcPr>
            <w:tcW w:w="3753" w:type="pct"/>
            <w:gridSpan w:val="3"/>
            <w:tcBorders>
              <w:top w:val="single" w:sz="2" w:space="0" w:color="D1DBD2" w:themeColor="background2"/>
              <w:left w:val="nil"/>
              <w:bottom w:val="single" w:sz="2" w:space="0" w:color="D1DBD2" w:themeColor="background2"/>
              <w:right w:val="nil"/>
            </w:tcBorders>
            <w:hideMark/>
          </w:tcPr>
          <w:p w14:paraId="391EE949" w14:textId="77777777" w:rsidR="00782588" w:rsidRDefault="00782588" w:rsidP="00782588">
            <w:pPr>
              <w:pStyle w:val="ListBullet1"/>
              <w:numPr>
                <w:ilvl w:val="0"/>
                <w:numId w:val="33"/>
              </w:numPr>
              <w:rPr>
                <w:sz w:val="20"/>
                <w:szCs w:val="20"/>
              </w:rPr>
            </w:pPr>
            <w:r>
              <w:rPr>
                <w:sz w:val="20"/>
                <w:szCs w:val="20"/>
              </w:rPr>
              <w:t xml:space="preserve">Minor repairs: completed successful minor repair fund application with support from </w:t>
            </w:r>
            <w:proofErr w:type="spellStart"/>
            <w:r>
              <w:rPr>
                <w:sz w:val="20"/>
                <w:szCs w:val="20"/>
              </w:rPr>
              <w:t>FSO</w:t>
            </w:r>
            <w:proofErr w:type="spellEnd"/>
          </w:p>
          <w:p w14:paraId="71E8792C" w14:textId="77777777" w:rsidR="00782588" w:rsidRDefault="00782588" w:rsidP="00782588">
            <w:pPr>
              <w:pStyle w:val="ListBullet1"/>
              <w:numPr>
                <w:ilvl w:val="0"/>
                <w:numId w:val="33"/>
              </w:numPr>
              <w:rPr>
                <w:sz w:val="20"/>
                <w:szCs w:val="20"/>
              </w:rPr>
            </w:pPr>
            <w:r>
              <w:rPr>
                <w:sz w:val="20"/>
                <w:szCs w:val="20"/>
              </w:rPr>
              <w:t>Maintenance plan: developed a new maintenance plan</w:t>
            </w:r>
          </w:p>
          <w:p w14:paraId="7E7D7D26" w14:textId="77777777" w:rsidR="00782588" w:rsidRDefault="00782588" w:rsidP="00782588">
            <w:pPr>
              <w:pStyle w:val="ListBullet1"/>
              <w:numPr>
                <w:ilvl w:val="0"/>
                <w:numId w:val="33"/>
              </w:numPr>
              <w:rPr>
                <w:sz w:val="20"/>
                <w:szCs w:val="20"/>
              </w:rPr>
            </w:pPr>
            <w:r>
              <w:rPr>
                <w:sz w:val="20"/>
                <w:szCs w:val="20"/>
              </w:rPr>
              <w:t xml:space="preserve">Community: developed better understanding of next steps for community engagement and changed perspectives on engaging the wider community; plan to meet with </w:t>
            </w:r>
            <w:proofErr w:type="spellStart"/>
            <w:r>
              <w:rPr>
                <w:sz w:val="20"/>
                <w:szCs w:val="20"/>
              </w:rPr>
              <w:t>CDA</w:t>
            </w:r>
            <w:proofErr w:type="spellEnd"/>
            <w:r>
              <w:rPr>
                <w:sz w:val="20"/>
                <w:szCs w:val="20"/>
              </w:rPr>
              <w:t xml:space="preserve"> again to develop an action plan</w:t>
            </w:r>
          </w:p>
        </w:tc>
      </w:tr>
      <w:tr w:rsidR="00782588" w14:paraId="0DC19404" w14:textId="77777777" w:rsidTr="00782588">
        <w:trPr>
          <w:trHeight w:val="20"/>
        </w:trPr>
        <w:tc>
          <w:tcPr>
            <w:tcW w:w="1247" w:type="pct"/>
            <w:tcBorders>
              <w:top w:val="single" w:sz="2" w:space="0" w:color="D1DBD2" w:themeColor="background2"/>
              <w:left w:val="nil"/>
              <w:bottom w:val="single" w:sz="2" w:space="0" w:color="007B87" w:themeColor="accent3"/>
              <w:right w:val="nil"/>
            </w:tcBorders>
            <w:shd w:val="clear" w:color="auto" w:fill="D1DBD2" w:themeFill="background2"/>
            <w:hideMark/>
          </w:tcPr>
          <w:p w14:paraId="6F9B32E7" w14:textId="77777777" w:rsidR="00782588" w:rsidRDefault="00782588">
            <w:pPr>
              <w:pStyle w:val="TableTextLeft"/>
              <w:rPr>
                <w:b/>
                <w:color w:val="007B87" w:themeColor="accent3"/>
              </w:rPr>
            </w:pPr>
            <w:r>
              <w:rPr>
                <w:b/>
                <w:color w:val="007B87" w:themeColor="accent3"/>
              </w:rPr>
              <w:t>Nature of outcomes achieved or expected</w:t>
            </w:r>
          </w:p>
        </w:tc>
        <w:tc>
          <w:tcPr>
            <w:tcW w:w="3753" w:type="pct"/>
            <w:gridSpan w:val="3"/>
            <w:tcBorders>
              <w:top w:val="single" w:sz="2" w:space="0" w:color="D1DBD2" w:themeColor="background2"/>
              <w:left w:val="nil"/>
              <w:bottom w:val="single" w:sz="2" w:space="0" w:color="007B87" w:themeColor="accent3"/>
              <w:right w:val="nil"/>
            </w:tcBorders>
            <w:hideMark/>
          </w:tcPr>
          <w:p w14:paraId="2FFCBBE9" w14:textId="77777777" w:rsidR="00782588" w:rsidRDefault="00782588" w:rsidP="00782588">
            <w:pPr>
              <w:pStyle w:val="ListBullet1"/>
              <w:numPr>
                <w:ilvl w:val="0"/>
                <w:numId w:val="33"/>
              </w:numPr>
              <w:rPr>
                <w:sz w:val="20"/>
                <w:szCs w:val="20"/>
              </w:rPr>
            </w:pPr>
            <w:r>
              <w:rPr>
                <w:sz w:val="20"/>
                <w:szCs w:val="20"/>
              </w:rPr>
              <w:t xml:space="preserve">Maintenance: expect works to be undertaken with the minor repair grant would not have been taken forward for a few years without the pilot </w:t>
            </w:r>
          </w:p>
        </w:tc>
      </w:tr>
    </w:tbl>
    <w:p w14:paraId="56582409" w14:textId="77777777" w:rsidR="00782588" w:rsidRDefault="00782588" w:rsidP="00782588">
      <w:pPr>
        <w:pStyle w:val="Source"/>
      </w:pPr>
      <w:r>
        <w:t xml:space="preserve">Source: </w:t>
      </w:r>
      <w:r>
        <w:tab/>
        <w:t>Frontier Economics interview with place of worship representatives, April 2019</w:t>
      </w:r>
    </w:p>
    <w:p w14:paraId="0E6B4B28" w14:textId="77777777" w:rsidR="00782588" w:rsidRDefault="00782588" w:rsidP="00782588"/>
    <w:p w14:paraId="2914E0E7" w14:textId="77777777" w:rsidR="00054C34" w:rsidRDefault="00054C34" w:rsidP="00054C34">
      <w:pPr>
        <w:rPr>
          <w:rStyle w:val="Strong"/>
          <w:rFonts w:ascii="Arial" w:hAnsi="Arial"/>
          <w:color w:val="000000"/>
          <w:shd w:val="clear" w:color="auto" w:fill="FFFFFF"/>
        </w:rPr>
      </w:pPr>
    </w:p>
    <w:p w14:paraId="12E7DC23" w14:textId="77777777" w:rsidR="002E51AA" w:rsidRDefault="002E51AA">
      <w:pPr>
        <w:spacing w:before="0" w:after="160" w:line="259" w:lineRule="auto"/>
        <w:jc w:val="left"/>
        <w:rPr>
          <w:rStyle w:val="Strong"/>
          <w:rFonts w:ascii="Arial" w:hAnsi="Arial"/>
          <w:color w:val="000000"/>
          <w:shd w:val="clear" w:color="auto" w:fill="FFFFFF"/>
        </w:rPr>
      </w:pPr>
      <w:r>
        <w:rPr>
          <w:rStyle w:val="Strong"/>
          <w:rFonts w:ascii="Arial" w:hAnsi="Arial"/>
          <w:color w:val="000000"/>
          <w:shd w:val="clear" w:color="auto" w:fill="FFFFFF"/>
        </w:rPr>
        <w:br w:type="page"/>
      </w:r>
    </w:p>
    <w:p w14:paraId="2104CDDE" w14:textId="4E32EE2C" w:rsidR="00782588" w:rsidRDefault="00782588" w:rsidP="00054C34">
      <w:r>
        <w:rPr>
          <w:rStyle w:val="Strong"/>
          <w:rFonts w:ascii="Arial" w:hAnsi="Arial"/>
          <w:color w:val="000000"/>
          <w:shd w:val="clear" w:color="auto" w:fill="FFFFFF"/>
        </w:rPr>
        <w:lastRenderedPageBreak/>
        <w:t xml:space="preserve">Saint Peter’s Church, </w:t>
      </w:r>
      <w:proofErr w:type="spellStart"/>
      <w:r>
        <w:rPr>
          <w:rStyle w:val="Strong"/>
          <w:rFonts w:ascii="Arial" w:hAnsi="Arial"/>
          <w:color w:val="000000"/>
          <w:shd w:val="clear" w:color="auto" w:fill="FFFFFF"/>
        </w:rPr>
        <w:t>Sibton</w:t>
      </w:r>
      <w:proofErr w:type="spellEnd"/>
    </w:p>
    <w:tbl>
      <w:tblPr>
        <w:tblStyle w:val="Frontier"/>
        <w:tblW w:w="7935" w:type="dxa"/>
        <w:tblLayout w:type="fixed"/>
        <w:tblLook w:val="0620" w:firstRow="1" w:lastRow="0" w:firstColumn="0" w:lastColumn="0" w:noHBand="1" w:noVBand="1"/>
      </w:tblPr>
      <w:tblGrid>
        <w:gridCol w:w="1979"/>
        <w:gridCol w:w="1992"/>
        <w:gridCol w:w="1985"/>
        <w:gridCol w:w="1979"/>
      </w:tblGrid>
      <w:tr w:rsidR="00782588" w14:paraId="106BAC09" w14:textId="77777777" w:rsidTr="00782588">
        <w:trPr>
          <w:cnfStyle w:val="100000000000" w:firstRow="1" w:lastRow="0" w:firstColumn="0" w:lastColumn="0" w:oddVBand="0" w:evenVBand="0" w:oddHBand="0" w:evenHBand="0" w:firstRowFirstColumn="0" w:firstRowLastColumn="0" w:lastRowFirstColumn="0" w:lastRowLastColumn="0"/>
          <w:trHeight w:val="20"/>
          <w:tblHeader/>
        </w:trPr>
        <w:tc>
          <w:tcPr>
            <w:tcW w:w="1247" w:type="pct"/>
            <w:tcBorders>
              <w:bottom w:val="single" w:sz="2" w:space="0" w:color="D1DBD2" w:themeColor="background2"/>
            </w:tcBorders>
            <w:shd w:val="clear" w:color="auto" w:fill="D1DBD2" w:themeFill="background2"/>
            <w:hideMark/>
          </w:tcPr>
          <w:p w14:paraId="505A9038" w14:textId="77777777" w:rsidR="00782588" w:rsidRDefault="00782588">
            <w:pPr>
              <w:pStyle w:val="TableHeadingLeft"/>
            </w:pPr>
            <w:r>
              <w:t>Pilot area</w:t>
            </w:r>
          </w:p>
        </w:tc>
        <w:tc>
          <w:tcPr>
            <w:tcW w:w="1255" w:type="pct"/>
            <w:tcBorders>
              <w:bottom w:val="single" w:sz="2" w:space="0" w:color="D1DBD2" w:themeColor="background2"/>
            </w:tcBorders>
            <w:hideMark/>
          </w:tcPr>
          <w:p w14:paraId="3D5B94A1" w14:textId="77777777" w:rsidR="00782588" w:rsidRDefault="00782588">
            <w:pPr>
              <w:pStyle w:val="TableHeadingLeft"/>
              <w:rPr>
                <w:b w:val="0"/>
                <w:color w:val="auto"/>
              </w:rPr>
            </w:pPr>
            <w:r>
              <w:rPr>
                <w:b w:val="0"/>
                <w:color w:val="auto"/>
              </w:rPr>
              <w:t>Suffolk</w:t>
            </w:r>
          </w:p>
        </w:tc>
        <w:tc>
          <w:tcPr>
            <w:tcW w:w="1251" w:type="pct"/>
            <w:tcBorders>
              <w:bottom w:val="single" w:sz="2" w:space="0" w:color="D1DBD2" w:themeColor="background2"/>
            </w:tcBorders>
            <w:shd w:val="clear" w:color="auto" w:fill="D1DBD2" w:themeFill="background2"/>
            <w:hideMark/>
          </w:tcPr>
          <w:p w14:paraId="7D61A79F" w14:textId="77777777" w:rsidR="00782588" w:rsidRDefault="00782588">
            <w:pPr>
              <w:pStyle w:val="TableHeadingLeft"/>
            </w:pPr>
            <w:r>
              <w:t>Faith/ denomination</w:t>
            </w:r>
          </w:p>
        </w:tc>
        <w:tc>
          <w:tcPr>
            <w:tcW w:w="1247" w:type="pct"/>
            <w:tcBorders>
              <w:bottom w:val="single" w:sz="2" w:space="0" w:color="D1DBD2" w:themeColor="background2"/>
            </w:tcBorders>
            <w:hideMark/>
          </w:tcPr>
          <w:p w14:paraId="26687560" w14:textId="77777777" w:rsidR="00782588" w:rsidRDefault="00782588">
            <w:pPr>
              <w:pStyle w:val="TableHeadingLeft"/>
              <w:rPr>
                <w:b w:val="0"/>
              </w:rPr>
            </w:pPr>
            <w:r>
              <w:rPr>
                <w:b w:val="0"/>
                <w:color w:val="auto"/>
              </w:rPr>
              <w:t>Church of England</w:t>
            </w:r>
          </w:p>
        </w:tc>
      </w:tr>
      <w:tr w:rsidR="00782588" w14:paraId="3D6F1AD1"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0DB385AD" w14:textId="77777777" w:rsidR="00782588" w:rsidRDefault="00782588">
            <w:pPr>
              <w:pStyle w:val="TableTextLeft"/>
              <w:rPr>
                <w:b/>
                <w:color w:val="007B87" w:themeColor="accent3"/>
              </w:rPr>
            </w:pPr>
            <w:r>
              <w:rPr>
                <w:b/>
                <w:color w:val="007B87" w:themeColor="accent3"/>
              </w:rPr>
              <w:t>Listing</w:t>
            </w:r>
          </w:p>
        </w:tc>
        <w:tc>
          <w:tcPr>
            <w:tcW w:w="1255" w:type="pct"/>
            <w:tcBorders>
              <w:top w:val="single" w:sz="2" w:space="0" w:color="D1DBD2" w:themeColor="background2"/>
              <w:left w:val="nil"/>
              <w:bottom w:val="single" w:sz="2" w:space="0" w:color="D1DBD2" w:themeColor="background2"/>
              <w:right w:val="nil"/>
            </w:tcBorders>
          </w:tcPr>
          <w:p w14:paraId="3B1BFE5D" w14:textId="77777777" w:rsidR="00782588" w:rsidRDefault="00782588">
            <w:pPr>
              <w:pStyle w:val="TableTextLeft"/>
            </w:pPr>
            <w:r>
              <w:t>Grade I</w:t>
            </w:r>
          </w:p>
          <w:p w14:paraId="3BF9F852" w14:textId="77777777" w:rsidR="00782588" w:rsidRDefault="00782588">
            <w:pPr>
              <w:pStyle w:val="TableTextLeft"/>
            </w:pPr>
          </w:p>
        </w:tc>
        <w:tc>
          <w:tcPr>
            <w:tcW w:w="1251"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7FB84703" w14:textId="77777777" w:rsidR="00782588" w:rsidRDefault="00782588">
            <w:pPr>
              <w:pStyle w:val="TableTextLeft"/>
              <w:rPr>
                <w:b/>
                <w:color w:val="007B87" w:themeColor="accent3"/>
              </w:rPr>
            </w:pPr>
            <w:r>
              <w:rPr>
                <w:b/>
                <w:color w:val="007B87" w:themeColor="accent3"/>
              </w:rPr>
              <w:t>Typical congregation</w:t>
            </w:r>
          </w:p>
        </w:tc>
        <w:tc>
          <w:tcPr>
            <w:tcW w:w="1247" w:type="pct"/>
            <w:tcBorders>
              <w:top w:val="single" w:sz="2" w:space="0" w:color="D1DBD2" w:themeColor="background2"/>
              <w:left w:val="nil"/>
              <w:bottom w:val="single" w:sz="2" w:space="0" w:color="D1DBD2" w:themeColor="background2"/>
              <w:right w:val="nil"/>
            </w:tcBorders>
            <w:hideMark/>
          </w:tcPr>
          <w:p w14:paraId="5B894D80" w14:textId="77777777" w:rsidR="00782588" w:rsidRDefault="00782588">
            <w:pPr>
              <w:pStyle w:val="TableTextLeft"/>
            </w:pPr>
            <w:r>
              <w:t xml:space="preserve">Approximately </w:t>
            </w:r>
            <w:r w:rsidR="009C43C5">
              <w:t>four</w:t>
            </w:r>
            <w:r>
              <w:t xml:space="preserve"> attendees for regular services; approximately 80 for larger services such </w:t>
            </w:r>
            <w:r w:rsidR="0094778A">
              <w:t xml:space="preserve">as </w:t>
            </w:r>
            <w:r>
              <w:t>Benefice service and harvest festival</w:t>
            </w:r>
          </w:p>
        </w:tc>
      </w:tr>
      <w:tr w:rsidR="00782588" w14:paraId="6A0EF2BC"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6A648C4E" w14:textId="77777777" w:rsidR="00782588" w:rsidRDefault="00782588">
            <w:pPr>
              <w:pStyle w:val="TableTextLeft"/>
              <w:rPr>
                <w:b/>
                <w:color w:val="007B87" w:themeColor="accent3"/>
              </w:rPr>
            </w:pPr>
            <w:r>
              <w:rPr>
                <w:b/>
                <w:color w:val="007B87" w:themeColor="accent3"/>
              </w:rPr>
              <w:t>Pilot engagement</w:t>
            </w:r>
          </w:p>
        </w:tc>
        <w:tc>
          <w:tcPr>
            <w:tcW w:w="3753" w:type="pct"/>
            <w:gridSpan w:val="3"/>
            <w:tcBorders>
              <w:top w:val="single" w:sz="2" w:space="0" w:color="D1DBD2" w:themeColor="background2"/>
              <w:left w:val="nil"/>
              <w:bottom w:val="single" w:sz="2" w:space="0" w:color="D1DBD2" w:themeColor="background2"/>
              <w:right w:val="nil"/>
            </w:tcBorders>
            <w:hideMark/>
          </w:tcPr>
          <w:p w14:paraId="2E677802" w14:textId="77777777" w:rsidR="00782588" w:rsidRDefault="00782588" w:rsidP="00782588">
            <w:pPr>
              <w:pStyle w:val="ListBullet1"/>
              <w:numPr>
                <w:ilvl w:val="0"/>
                <w:numId w:val="33"/>
              </w:numPr>
              <w:rPr>
                <w:sz w:val="20"/>
                <w:szCs w:val="20"/>
              </w:rPr>
            </w:pPr>
            <w:r>
              <w:rPr>
                <w:sz w:val="20"/>
                <w:szCs w:val="20"/>
              </w:rPr>
              <w:t>Met with the FSO and received follow-up support</w:t>
            </w:r>
          </w:p>
          <w:p w14:paraId="5273BF3D" w14:textId="77777777" w:rsidR="00782588" w:rsidRDefault="00782588" w:rsidP="00782588">
            <w:pPr>
              <w:pStyle w:val="ListBullet1"/>
              <w:numPr>
                <w:ilvl w:val="0"/>
                <w:numId w:val="33"/>
              </w:numPr>
              <w:rPr>
                <w:sz w:val="20"/>
                <w:szCs w:val="20"/>
              </w:rPr>
            </w:pPr>
            <w:r>
              <w:rPr>
                <w:sz w:val="20"/>
                <w:szCs w:val="20"/>
              </w:rPr>
              <w:t xml:space="preserve">Met with the CDA </w:t>
            </w:r>
          </w:p>
          <w:p w14:paraId="3D7C712F" w14:textId="77777777" w:rsidR="00782588" w:rsidRDefault="00782588" w:rsidP="00782588">
            <w:pPr>
              <w:pStyle w:val="ListBullet1"/>
              <w:numPr>
                <w:ilvl w:val="0"/>
                <w:numId w:val="33"/>
              </w:numPr>
              <w:rPr>
                <w:sz w:val="20"/>
                <w:szCs w:val="20"/>
              </w:rPr>
            </w:pPr>
            <w:r>
              <w:rPr>
                <w:sz w:val="20"/>
                <w:szCs w:val="20"/>
              </w:rPr>
              <w:t>In process of preparing application for minor repair grant at time of interview</w:t>
            </w:r>
          </w:p>
        </w:tc>
      </w:tr>
      <w:tr w:rsidR="00782588" w14:paraId="7A4D827A"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5A830E41" w14:textId="77777777" w:rsidR="00782588" w:rsidRDefault="00782588">
            <w:pPr>
              <w:pStyle w:val="TableTextLeft"/>
              <w:rPr>
                <w:b/>
                <w:color w:val="007B87" w:themeColor="accent3"/>
              </w:rPr>
            </w:pPr>
            <w:r>
              <w:rPr>
                <w:b/>
                <w:color w:val="007B87" w:themeColor="accent3"/>
              </w:rPr>
              <w:t>Nature of outputs achieved</w:t>
            </w:r>
          </w:p>
        </w:tc>
        <w:tc>
          <w:tcPr>
            <w:tcW w:w="3753" w:type="pct"/>
            <w:gridSpan w:val="3"/>
            <w:tcBorders>
              <w:top w:val="single" w:sz="2" w:space="0" w:color="D1DBD2" w:themeColor="background2"/>
              <w:left w:val="nil"/>
              <w:bottom w:val="single" w:sz="2" w:space="0" w:color="D1DBD2" w:themeColor="background2"/>
              <w:right w:val="nil"/>
            </w:tcBorders>
            <w:hideMark/>
          </w:tcPr>
          <w:p w14:paraId="70C6CC65" w14:textId="77777777" w:rsidR="00782588" w:rsidRDefault="00782588" w:rsidP="00782588">
            <w:pPr>
              <w:pStyle w:val="ListBullet1"/>
              <w:numPr>
                <w:ilvl w:val="0"/>
                <w:numId w:val="33"/>
              </w:numPr>
              <w:rPr>
                <w:sz w:val="20"/>
                <w:szCs w:val="20"/>
              </w:rPr>
            </w:pPr>
            <w:r>
              <w:rPr>
                <w:sz w:val="20"/>
                <w:szCs w:val="20"/>
              </w:rPr>
              <w:t>Minor repairs: identified works to put forward for grant application through FSO support</w:t>
            </w:r>
          </w:p>
          <w:p w14:paraId="159C3767" w14:textId="77777777" w:rsidR="00782588" w:rsidRDefault="00782588" w:rsidP="00782588">
            <w:pPr>
              <w:pStyle w:val="ListBullet1"/>
              <w:numPr>
                <w:ilvl w:val="0"/>
                <w:numId w:val="33"/>
              </w:numPr>
              <w:rPr>
                <w:sz w:val="20"/>
                <w:szCs w:val="20"/>
              </w:rPr>
            </w:pPr>
            <w:r>
              <w:rPr>
                <w:sz w:val="20"/>
                <w:szCs w:val="20"/>
              </w:rPr>
              <w:t>Maintenance plan: intend to work with the FSO to develop a maintenance plan in future</w:t>
            </w:r>
          </w:p>
          <w:p w14:paraId="250635DF" w14:textId="77777777" w:rsidR="00782588" w:rsidRDefault="00782588" w:rsidP="00782588">
            <w:pPr>
              <w:pStyle w:val="ListBullet1"/>
              <w:numPr>
                <w:ilvl w:val="0"/>
                <w:numId w:val="33"/>
              </w:numPr>
              <w:rPr>
                <w:sz w:val="20"/>
                <w:szCs w:val="20"/>
              </w:rPr>
            </w:pPr>
            <w:r>
              <w:rPr>
                <w:sz w:val="20"/>
                <w:szCs w:val="20"/>
              </w:rPr>
              <w:t>Community: community engagement ideas were already being developed prior to the pilot, but have benefited from advice from the CDA; plan to meet with CDA again after completing minor repair fund application</w:t>
            </w:r>
          </w:p>
        </w:tc>
      </w:tr>
      <w:tr w:rsidR="00782588" w14:paraId="4089EF9B" w14:textId="77777777" w:rsidTr="00782588">
        <w:trPr>
          <w:trHeight w:val="20"/>
        </w:trPr>
        <w:tc>
          <w:tcPr>
            <w:tcW w:w="1247" w:type="pct"/>
            <w:tcBorders>
              <w:top w:val="single" w:sz="2" w:space="0" w:color="D1DBD2" w:themeColor="background2"/>
              <w:left w:val="nil"/>
              <w:bottom w:val="single" w:sz="2" w:space="0" w:color="007B87" w:themeColor="accent3"/>
              <w:right w:val="nil"/>
            </w:tcBorders>
            <w:shd w:val="clear" w:color="auto" w:fill="D1DBD2" w:themeFill="background2"/>
            <w:hideMark/>
          </w:tcPr>
          <w:p w14:paraId="0A9373B1" w14:textId="77777777" w:rsidR="00782588" w:rsidRDefault="00782588">
            <w:pPr>
              <w:pStyle w:val="TableTextLeft"/>
              <w:rPr>
                <w:b/>
                <w:color w:val="007B87" w:themeColor="accent3"/>
              </w:rPr>
            </w:pPr>
            <w:r>
              <w:rPr>
                <w:b/>
                <w:color w:val="007B87" w:themeColor="accent3"/>
              </w:rPr>
              <w:t>Nature of outcomes achieved or expected</w:t>
            </w:r>
          </w:p>
        </w:tc>
        <w:tc>
          <w:tcPr>
            <w:tcW w:w="3753" w:type="pct"/>
            <w:gridSpan w:val="3"/>
            <w:tcBorders>
              <w:top w:val="single" w:sz="2" w:space="0" w:color="D1DBD2" w:themeColor="background2"/>
              <w:left w:val="nil"/>
              <w:bottom w:val="single" w:sz="2" w:space="0" w:color="007B87" w:themeColor="accent3"/>
              <w:right w:val="nil"/>
            </w:tcBorders>
            <w:hideMark/>
          </w:tcPr>
          <w:p w14:paraId="55C9FA08" w14:textId="77777777" w:rsidR="00782588" w:rsidRDefault="00782588" w:rsidP="00782588">
            <w:pPr>
              <w:pStyle w:val="ListBullet1"/>
              <w:numPr>
                <w:ilvl w:val="0"/>
                <w:numId w:val="33"/>
              </w:numPr>
              <w:rPr>
                <w:sz w:val="20"/>
                <w:szCs w:val="20"/>
              </w:rPr>
            </w:pPr>
            <w:r>
              <w:rPr>
                <w:sz w:val="20"/>
                <w:szCs w:val="20"/>
              </w:rPr>
              <w:t>Maintenance: reported that the works identified for the minor repair fund would not have happened until much later</w:t>
            </w:r>
            <w:r w:rsidR="0094778A">
              <w:rPr>
                <w:sz w:val="20"/>
                <w:szCs w:val="20"/>
              </w:rPr>
              <w:t>,</w:t>
            </w:r>
            <w:r>
              <w:rPr>
                <w:sz w:val="20"/>
                <w:szCs w:val="20"/>
              </w:rPr>
              <w:t xml:space="preserve"> if at all</w:t>
            </w:r>
            <w:r w:rsidR="0094778A">
              <w:rPr>
                <w:sz w:val="20"/>
                <w:szCs w:val="20"/>
              </w:rPr>
              <w:t>,</w:t>
            </w:r>
            <w:r>
              <w:rPr>
                <w:sz w:val="20"/>
                <w:szCs w:val="20"/>
              </w:rPr>
              <w:t xml:space="preserve"> without the pilot due to focus on major repair needs</w:t>
            </w:r>
          </w:p>
        </w:tc>
      </w:tr>
    </w:tbl>
    <w:p w14:paraId="06B9D9F7" w14:textId="77777777" w:rsidR="00782588" w:rsidRDefault="00782588" w:rsidP="00782588">
      <w:pPr>
        <w:pStyle w:val="Source"/>
      </w:pPr>
      <w:r>
        <w:t xml:space="preserve">Source: </w:t>
      </w:r>
      <w:r>
        <w:tab/>
        <w:t>Frontier Economics interview with place of worship representatives, April 2019</w:t>
      </w:r>
    </w:p>
    <w:p w14:paraId="22EB853D" w14:textId="77777777" w:rsidR="00782588" w:rsidRDefault="00782588" w:rsidP="00782588"/>
    <w:p w14:paraId="40634AF4" w14:textId="77777777" w:rsidR="00054C34" w:rsidRDefault="00054C34" w:rsidP="00054C34">
      <w:pPr>
        <w:rPr>
          <w:rStyle w:val="Strong"/>
          <w:rFonts w:ascii="Arial" w:hAnsi="Arial"/>
          <w:color w:val="000000"/>
          <w:shd w:val="clear" w:color="auto" w:fill="FFFFFF"/>
        </w:rPr>
      </w:pPr>
    </w:p>
    <w:p w14:paraId="3C3F4BA8" w14:textId="77777777" w:rsidR="00054C34" w:rsidRDefault="00054C34" w:rsidP="00054C34">
      <w:pPr>
        <w:rPr>
          <w:rStyle w:val="Strong"/>
          <w:rFonts w:ascii="Arial" w:hAnsi="Arial"/>
          <w:color w:val="000000"/>
          <w:shd w:val="clear" w:color="auto" w:fill="FFFFFF"/>
        </w:rPr>
      </w:pPr>
    </w:p>
    <w:p w14:paraId="63463DC7" w14:textId="77777777" w:rsidR="00054C34" w:rsidRDefault="00054C34" w:rsidP="00054C34">
      <w:pPr>
        <w:rPr>
          <w:rStyle w:val="Strong"/>
          <w:rFonts w:ascii="Arial" w:hAnsi="Arial"/>
          <w:color w:val="000000"/>
          <w:shd w:val="clear" w:color="auto" w:fill="FFFFFF"/>
        </w:rPr>
      </w:pPr>
    </w:p>
    <w:p w14:paraId="18BCDBA7" w14:textId="77777777" w:rsidR="00054C34" w:rsidRDefault="00054C34" w:rsidP="00054C34">
      <w:pPr>
        <w:rPr>
          <w:rStyle w:val="Strong"/>
          <w:rFonts w:ascii="Arial" w:hAnsi="Arial"/>
          <w:color w:val="000000"/>
          <w:shd w:val="clear" w:color="auto" w:fill="FFFFFF"/>
        </w:rPr>
      </w:pPr>
    </w:p>
    <w:p w14:paraId="20435FC6" w14:textId="77777777" w:rsidR="00054C34" w:rsidRDefault="00054C34" w:rsidP="00054C34">
      <w:pPr>
        <w:rPr>
          <w:rStyle w:val="Strong"/>
          <w:rFonts w:ascii="Arial" w:hAnsi="Arial"/>
          <w:color w:val="000000"/>
          <w:shd w:val="clear" w:color="auto" w:fill="FFFFFF"/>
        </w:rPr>
      </w:pPr>
    </w:p>
    <w:p w14:paraId="53BDFB0E" w14:textId="77777777" w:rsidR="00054C34" w:rsidRDefault="00054C34" w:rsidP="00054C34">
      <w:pPr>
        <w:rPr>
          <w:rStyle w:val="Strong"/>
          <w:rFonts w:ascii="Arial" w:hAnsi="Arial"/>
          <w:color w:val="000000"/>
          <w:shd w:val="clear" w:color="auto" w:fill="FFFFFF"/>
        </w:rPr>
      </w:pPr>
    </w:p>
    <w:p w14:paraId="3A5536E8" w14:textId="77777777" w:rsidR="00054C34" w:rsidRDefault="00054C34" w:rsidP="00054C34">
      <w:pPr>
        <w:rPr>
          <w:rStyle w:val="Strong"/>
          <w:rFonts w:ascii="Arial" w:hAnsi="Arial"/>
          <w:color w:val="000000"/>
          <w:shd w:val="clear" w:color="auto" w:fill="FFFFFF"/>
        </w:rPr>
      </w:pPr>
    </w:p>
    <w:p w14:paraId="72282E8E" w14:textId="77777777" w:rsidR="00054C34" w:rsidRDefault="00054C34" w:rsidP="00054C34">
      <w:pPr>
        <w:rPr>
          <w:rStyle w:val="Strong"/>
          <w:rFonts w:ascii="Arial" w:hAnsi="Arial"/>
          <w:color w:val="000000"/>
          <w:shd w:val="clear" w:color="auto" w:fill="FFFFFF"/>
        </w:rPr>
      </w:pPr>
    </w:p>
    <w:p w14:paraId="0A8EFA58" w14:textId="77777777" w:rsidR="00054C34" w:rsidRDefault="00054C34" w:rsidP="00054C34">
      <w:pPr>
        <w:rPr>
          <w:rStyle w:val="Strong"/>
          <w:rFonts w:ascii="Arial" w:hAnsi="Arial"/>
          <w:color w:val="000000"/>
          <w:shd w:val="clear" w:color="auto" w:fill="FFFFFF"/>
        </w:rPr>
      </w:pPr>
    </w:p>
    <w:p w14:paraId="2A26C615" w14:textId="77777777" w:rsidR="00054C34" w:rsidRDefault="00054C34" w:rsidP="00054C34">
      <w:pPr>
        <w:rPr>
          <w:rStyle w:val="Strong"/>
          <w:rFonts w:ascii="Arial" w:hAnsi="Arial"/>
          <w:color w:val="000000"/>
          <w:shd w:val="clear" w:color="auto" w:fill="FFFFFF"/>
        </w:rPr>
      </w:pPr>
    </w:p>
    <w:p w14:paraId="2C89CB61" w14:textId="77777777" w:rsidR="00054C34" w:rsidRDefault="00054C34" w:rsidP="00054C34">
      <w:pPr>
        <w:rPr>
          <w:rStyle w:val="Strong"/>
          <w:rFonts w:ascii="Arial" w:hAnsi="Arial"/>
          <w:color w:val="000000"/>
          <w:shd w:val="clear" w:color="auto" w:fill="FFFFFF"/>
        </w:rPr>
      </w:pPr>
    </w:p>
    <w:p w14:paraId="3D4C011C" w14:textId="77777777" w:rsidR="00054C34" w:rsidRDefault="00054C34" w:rsidP="00054C34">
      <w:pPr>
        <w:rPr>
          <w:rStyle w:val="Strong"/>
          <w:rFonts w:ascii="Arial" w:hAnsi="Arial"/>
          <w:color w:val="000000"/>
          <w:shd w:val="clear" w:color="auto" w:fill="FFFFFF"/>
        </w:rPr>
      </w:pPr>
    </w:p>
    <w:p w14:paraId="27D363D8" w14:textId="77777777" w:rsidR="00054C34" w:rsidRDefault="00054C34" w:rsidP="00054C34">
      <w:pPr>
        <w:rPr>
          <w:rStyle w:val="Strong"/>
          <w:rFonts w:ascii="Arial" w:hAnsi="Arial"/>
          <w:color w:val="000000"/>
          <w:shd w:val="clear" w:color="auto" w:fill="FFFFFF"/>
        </w:rPr>
      </w:pPr>
    </w:p>
    <w:p w14:paraId="73AA12AF" w14:textId="77777777" w:rsidR="00054C34" w:rsidRDefault="00054C34" w:rsidP="00054C34">
      <w:pPr>
        <w:rPr>
          <w:rStyle w:val="Strong"/>
          <w:rFonts w:ascii="Arial" w:hAnsi="Arial"/>
          <w:color w:val="000000"/>
          <w:shd w:val="clear" w:color="auto" w:fill="FFFFFF"/>
        </w:rPr>
      </w:pPr>
    </w:p>
    <w:p w14:paraId="5E9BACC6" w14:textId="77777777" w:rsidR="00782588" w:rsidRDefault="00782588" w:rsidP="00054C34">
      <w:r>
        <w:rPr>
          <w:rStyle w:val="Strong"/>
          <w:rFonts w:ascii="Arial" w:hAnsi="Arial"/>
          <w:color w:val="000000"/>
          <w:shd w:val="clear" w:color="auto" w:fill="FFFFFF"/>
        </w:rPr>
        <w:lastRenderedPageBreak/>
        <w:t>Unitarian Meeting House, Ipswich</w:t>
      </w:r>
    </w:p>
    <w:tbl>
      <w:tblPr>
        <w:tblStyle w:val="Frontier"/>
        <w:tblW w:w="7935" w:type="dxa"/>
        <w:tblLayout w:type="fixed"/>
        <w:tblLook w:val="0620" w:firstRow="1" w:lastRow="0" w:firstColumn="0" w:lastColumn="0" w:noHBand="1" w:noVBand="1"/>
      </w:tblPr>
      <w:tblGrid>
        <w:gridCol w:w="1979"/>
        <w:gridCol w:w="1992"/>
        <w:gridCol w:w="1985"/>
        <w:gridCol w:w="1979"/>
      </w:tblGrid>
      <w:tr w:rsidR="00782588" w14:paraId="1CF61BF6" w14:textId="77777777" w:rsidTr="00782588">
        <w:trPr>
          <w:cnfStyle w:val="100000000000" w:firstRow="1" w:lastRow="0" w:firstColumn="0" w:lastColumn="0" w:oddVBand="0" w:evenVBand="0" w:oddHBand="0" w:evenHBand="0" w:firstRowFirstColumn="0" w:firstRowLastColumn="0" w:lastRowFirstColumn="0" w:lastRowLastColumn="0"/>
          <w:trHeight w:val="20"/>
          <w:tblHeader/>
        </w:trPr>
        <w:tc>
          <w:tcPr>
            <w:tcW w:w="1247" w:type="pct"/>
            <w:tcBorders>
              <w:bottom w:val="single" w:sz="2" w:space="0" w:color="D1DBD2" w:themeColor="background2"/>
            </w:tcBorders>
            <w:shd w:val="clear" w:color="auto" w:fill="D1DBD2" w:themeFill="background2"/>
            <w:hideMark/>
          </w:tcPr>
          <w:p w14:paraId="154002AC" w14:textId="77777777" w:rsidR="00782588" w:rsidRDefault="00782588">
            <w:pPr>
              <w:pStyle w:val="TableHeadingLeft"/>
            </w:pPr>
            <w:r>
              <w:t>Pilot area</w:t>
            </w:r>
          </w:p>
        </w:tc>
        <w:tc>
          <w:tcPr>
            <w:tcW w:w="1255" w:type="pct"/>
            <w:tcBorders>
              <w:bottom w:val="single" w:sz="2" w:space="0" w:color="D1DBD2" w:themeColor="background2"/>
            </w:tcBorders>
            <w:hideMark/>
          </w:tcPr>
          <w:p w14:paraId="53B332AF" w14:textId="77777777" w:rsidR="00782588" w:rsidRDefault="00782588">
            <w:pPr>
              <w:pStyle w:val="TableHeadingLeft"/>
              <w:rPr>
                <w:b w:val="0"/>
                <w:color w:val="auto"/>
              </w:rPr>
            </w:pPr>
            <w:r>
              <w:rPr>
                <w:b w:val="0"/>
                <w:color w:val="auto"/>
              </w:rPr>
              <w:t>Suffolk</w:t>
            </w:r>
          </w:p>
        </w:tc>
        <w:tc>
          <w:tcPr>
            <w:tcW w:w="1251" w:type="pct"/>
            <w:tcBorders>
              <w:bottom w:val="single" w:sz="2" w:space="0" w:color="D1DBD2" w:themeColor="background2"/>
            </w:tcBorders>
            <w:shd w:val="clear" w:color="auto" w:fill="D1DBD2" w:themeFill="background2"/>
            <w:hideMark/>
          </w:tcPr>
          <w:p w14:paraId="1CAC583D" w14:textId="77777777" w:rsidR="00782588" w:rsidRDefault="00782588">
            <w:pPr>
              <w:pStyle w:val="TableHeadingLeft"/>
            </w:pPr>
            <w:r>
              <w:t>Faith/ denomination</w:t>
            </w:r>
          </w:p>
        </w:tc>
        <w:tc>
          <w:tcPr>
            <w:tcW w:w="1247" w:type="pct"/>
            <w:tcBorders>
              <w:bottom w:val="single" w:sz="2" w:space="0" w:color="D1DBD2" w:themeColor="background2"/>
            </w:tcBorders>
            <w:hideMark/>
          </w:tcPr>
          <w:p w14:paraId="1AC1EEE2" w14:textId="77777777" w:rsidR="00782588" w:rsidRDefault="00782588">
            <w:pPr>
              <w:pStyle w:val="TableHeadingLeft"/>
              <w:rPr>
                <w:b w:val="0"/>
              </w:rPr>
            </w:pPr>
            <w:r>
              <w:rPr>
                <w:b w:val="0"/>
                <w:color w:val="auto"/>
              </w:rPr>
              <w:t>Church of England</w:t>
            </w:r>
          </w:p>
        </w:tc>
      </w:tr>
      <w:tr w:rsidR="00782588" w14:paraId="651D33A2"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289B6743" w14:textId="77777777" w:rsidR="00782588" w:rsidRDefault="00782588">
            <w:pPr>
              <w:pStyle w:val="TableTextLeft"/>
              <w:rPr>
                <w:b/>
                <w:color w:val="007B87" w:themeColor="accent3"/>
              </w:rPr>
            </w:pPr>
            <w:r>
              <w:rPr>
                <w:b/>
                <w:color w:val="007B87" w:themeColor="accent3"/>
              </w:rPr>
              <w:t>Listing</w:t>
            </w:r>
          </w:p>
        </w:tc>
        <w:tc>
          <w:tcPr>
            <w:tcW w:w="1255" w:type="pct"/>
            <w:tcBorders>
              <w:top w:val="single" w:sz="2" w:space="0" w:color="D1DBD2" w:themeColor="background2"/>
              <w:left w:val="nil"/>
              <w:bottom w:val="single" w:sz="2" w:space="0" w:color="D1DBD2" w:themeColor="background2"/>
              <w:right w:val="nil"/>
            </w:tcBorders>
          </w:tcPr>
          <w:p w14:paraId="6CD54656" w14:textId="77777777" w:rsidR="00782588" w:rsidRDefault="00782588">
            <w:pPr>
              <w:pStyle w:val="TableTextLeft"/>
            </w:pPr>
            <w:r>
              <w:t>Grade I</w:t>
            </w:r>
          </w:p>
          <w:p w14:paraId="4CF838A5" w14:textId="77777777" w:rsidR="00782588" w:rsidRDefault="00782588">
            <w:pPr>
              <w:pStyle w:val="TableTextLeft"/>
            </w:pPr>
            <w:r>
              <w:t>On the Heritage at Risk register</w:t>
            </w:r>
          </w:p>
          <w:p w14:paraId="69A1DEE4" w14:textId="77777777" w:rsidR="00782588" w:rsidRDefault="00782588">
            <w:pPr>
              <w:pStyle w:val="TableTextLeft"/>
            </w:pPr>
          </w:p>
        </w:tc>
        <w:tc>
          <w:tcPr>
            <w:tcW w:w="1251"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01F0BF94" w14:textId="77777777" w:rsidR="00782588" w:rsidRDefault="00782588">
            <w:pPr>
              <w:pStyle w:val="TableTextLeft"/>
              <w:rPr>
                <w:b/>
                <w:color w:val="007B87" w:themeColor="accent3"/>
              </w:rPr>
            </w:pPr>
            <w:r>
              <w:rPr>
                <w:b/>
                <w:color w:val="007B87" w:themeColor="accent3"/>
              </w:rPr>
              <w:t>Typical congregation</w:t>
            </w:r>
          </w:p>
        </w:tc>
        <w:tc>
          <w:tcPr>
            <w:tcW w:w="1247" w:type="pct"/>
            <w:tcBorders>
              <w:top w:val="single" w:sz="2" w:space="0" w:color="D1DBD2" w:themeColor="background2"/>
              <w:left w:val="nil"/>
              <w:bottom w:val="single" w:sz="2" w:space="0" w:color="D1DBD2" w:themeColor="background2"/>
              <w:right w:val="nil"/>
            </w:tcBorders>
            <w:hideMark/>
          </w:tcPr>
          <w:p w14:paraId="0BF22FB7" w14:textId="77777777" w:rsidR="00782588" w:rsidRDefault="00782588">
            <w:pPr>
              <w:pStyle w:val="TableTextLeft"/>
            </w:pPr>
            <w:r>
              <w:t>Approximately 20-30 attendees</w:t>
            </w:r>
          </w:p>
        </w:tc>
      </w:tr>
      <w:tr w:rsidR="00782588" w14:paraId="5530F6DC"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2C52A882" w14:textId="77777777" w:rsidR="00782588" w:rsidRDefault="00782588">
            <w:pPr>
              <w:pStyle w:val="TableTextLeft"/>
              <w:rPr>
                <w:b/>
                <w:color w:val="007B87" w:themeColor="accent3"/>
              </w:rPr>
            </w:pPr>
            <w:r>
              <w:rPr>
                <w:b/>
                <w:color w:val="007B87" w:themeColor="accent3"/>
              </w:rPr>
              <w:t>Pilot engagement</w:t>
            </w:r>
          </w:p>
        </w:tc>
        <w:tc>
          <w:tcPr>
            <w:tcW w:w="3753" w:type="pct"/>
            <w:gridSpan w:val="3"/>
            <w:tcBorders>
              <w:top w:val="single" w:sz="2" w:space="0" w:color="D1DBD2" w:themeColor="background2"/>
              <w:left w:val="nil"/>
              <w:bottom w:val="single" w:sz="2" w:space="0" w:color="D1DBD2" w:themeColor="background2"/>
              <w:right w:val="nil"/>
            </w:tcBorders>
            <w:hideMark/>
          </w:tcPr>
          <w:p w14:paraId="7A174589" w14:textId="77777777" w:rsidR="00782588" w:rsidRDefault="00782588" w:rsidP="00782588">
            <w:pPr>
              <w:pStyle w:val="ListBullet1"/>
              <w:numPr>
                <w:ilvl w:val="0"/>
                <w:numId w:val="33"/>
              </w:numPr>
              <w:rPr>
                <w:sz w:val="20"/>
                <w:szCs w:val="20"/>
              </w:rPr>
            </w:pPr>
            <w:r>
              <w:rPr>
                <w:sz w:val="20"/>
                <w:szCs w:val="20"/>
              </w:rPr>
              <w:t>Met with the FSO and received follow-up support</w:t>
            </w:r>
          </w:p>
          <w:p w14:paraId="69D38F74" w14:textId="77777777" w:rsidR="00782588" w:rsidRDefault="00782588" w:rsidP="00782588">
            <w:pPr>
              <w:pStyle w:val="ListBullet1"/>
              <w:numPr>
                <w:ilvl w:val="0"/>
                <w:numId w:val="33"/>
              </w:numPr>
              <w:rPr>
                <w:sz w:val="20"/>
                <w:szCs w:val="20"/>
              </w:rPr>
            </w:pPr>
            <w:r>
              <w:rPr>
                <w:sz w:val="20"/>
                <w:szCs w:val="20"/>
              </w:rPr>
              <w:t>Met with the CDA and received follow-up support</w:t>
            </w:r>
          </w:p>
          <w:p w14:paraId="74334A8D" w14:textId="77777777" w:rsidR="00782588" w:rsidRDefault="00782588" w:rsidP="00782588">
            <w:pPr>
              <w:pStyle w:val="ListBullet1"/>
              <w:numPr>
                <w:ilvl w:val="0"/>
                <w:numId w:val="33"/>
              </w:numPr>
              <w:rPr>
                <w:sz w:val="20"/>
                <w:szCs w:val="20"/>
              </w:rPr>
            </w:pPr>
            <w:r>
              <w:rPr>
                <w:sz w:val="20"/>
                <w:szCs w:val="20"/>
              </w:rPr>
              <w:t xml:space="preserve">Application for minor repair grant approved </w:t>
            </w:r>
          </w:p>
          <w:p w14:paraId="6EBFF543" w14:textId="77777777" w:rsidR="00782588" w:rsidRDefault="00782588" w:rsidP="00782588">
            <w:pPr>
              <w:pStyle w:val="ListBullet1"/>
              <w:numPr>
                <w:ilvl w:val="0"/>
                <w:numId w:val="33"/>
              </w:numPr>
              <w:rPr>
                <w:sz w:val="20"/>
                <w:szCs w:val="20"/>
              </w:rPr>
            </w:pPr>
            <w:r>
              <w:rPr>
                <w:sz w:val="20"/>
                <w:szCs w:val="20"/>
              </w:rPr>
              <w:t>Attended Place of Worship and the Wider Community workshop</w:t>
            </w:r>
          </w:p>
        </w:tc>
      </w:tr>
      <w:tr w:rsidR="00782588" w14:paraId="5C186DE1" w14:textId="77777777" w:rsidTr="00782588">
        <w:trPr>
          <w:trHeight w:val="20"/>
        </w:trPr>
        <w:tc>
          <w:tcPr>
            <w:tcW w:w="1247" w:type="pct"/>
            <w:tcBorders>
              <w:top w:val="single" w:sz="2" w:space="0" w:color="D1DBD2" w:themeColor="background2"/>
              <w:left w:val="nil"/>
              <w:bottom w:val="single" w:sz="2" w:space="0" w:color="D1DBD2" w:themeColor="background2"/>
              <w:right w:val="nil"/>
            </w:tcBorders>
            <w:shd w:val="clear" w:color="auto" w:fill="D1DBD2" w:themeFill="background2"/>
            <w:hideMark/>
          </w:tcPr>
          <w:p w14:paraId="527B48F0" w14:textId="77777777" w:rsidR="00782588" w:rsidRDefault="00782588">
            <w:pPr>
              <w:pStyle w:val="TableTextLeft"/>
              <w:rPr>
                <w:b/>
                <w:color w:val="007B87" w:themeColor="accent3"/>
              </w:rPr>
            </w:pPr>
            <w:r>
              <w:rPr>
                <w:b/>
                <w:color w:val="007B87" w:themeColor="accent3"/>
              </w:rPr>
              <w:t>Nature of outputs achieved</w:t>
            </w:r>
          </w:p>
        </w:tc>
        <w:tc>
          <w:tcPr>
            <w:tcW w:w="3753" w:type="pct"/>
            <w:gridSpan w:val="3"/>
            <w:tcBorders>
              <w:top w:val="single" w:sz="2" w:space="0" w:color="D1DBD2" w:themeColor="background2"/>
              <w:left w:val="nil"/>
              <w:bottom w:val="single" w:sz="2" w:space="0" w:color="D1DBD2" w:themeColor="background2"/>
              <w:right w:val="nil"/>
            </w:tcBorders>
            <w:hideMark/>
          </w:tcPr>
          <w:p w14:paraId="5EA9F20F" w14:textId="77777777" w:rsidR="00782588" w:rsidRDefault="00782588" w:rsidP="00782588">
            <w:pPr>
              <w:pStyle w:val="ListBullet1"/>
              <w:numPr>
                <w:ilvl w:val="0"/>
                <w:numId w:val="33"/>
              </w:numPr>
              <w:rPr>
                <w:sz w:val="20"/>
                <w:szCs w:val="20"/>
              </w:rPr>
            </w:pPr>
            <w:r>
              <w:rPr>
                <w:sz w:val="20"/>
                <w:szCs w:val="20"/>
              </w:rPr>
              <w:t>Minor repairs: completed successful minor repair fund application with support from FSO</w:t>
            </w:r>
          </w:p>
          <w:p w14:paraId="38B7FF3E" w14:textId="77777777" w:rsidR="00782588" w:rsidRDefault="00782588" w:rsidP="00782588">
            <w:pPr>
              <w:pStyle w:val="ListBullet1"/>
              <w:numPr>
                <w:ilvl w:val="0"/>
                <w:numId w:val="33"/>
              </w:numPr>
              <w:rPr>
                <w:sz w:val="20"/>
                <w:szCs w:val="20"/>
              </w:rPr>
            </w:pPr>
            <w:r>
              <w:rPr>
                <w:sz w:val="20"/>
                <w:szCs w:val="20"/>
              </w:rPr>
              <w:t>Maintenance plan: intend to work with the FSO to develop a maintenance plan in future</w:t>
            </w:r>
          </w:p>
          <w:p w14:paraId="05C7C68B" w14:textId="0949010D" w:rsidR="00782588" w:rsidRDefault="00782588" w:rsidP="00782588">
            <w:pPr>
              <w:pStyle w:val="ListBullet1"/>
              <w:numPr>
                <w:ilvl w:val="0"/>
                <w:numId w:val="33"/>
              </w:numPr>
              <w:rPr>
                <w:sz w:val="20"/>
                <w:szCs w:val="20"/>
              </w:rPr>
            </w:pPr>
            <w:r>
              <w:rPr>
                <w:sz w:val="20"/>
                <w:szCs w:val="20"/>
              </w:rPr>
              <w:t>Community: changed perspectives on engaging community; started to set</w:t>
            </w:r>
            <w:r w:rsidR="008C7388">
              <w:rPr>
                <w:sz w:val="20"/>
                <w:szCs w:val="20"/>
              </w:rPr>
              <w:t xml:space="preserve"> </w:t>
            </w:r>
            <w:bookmarkStart w:id="76" w:name="_GoBack"/>
            <w:bookmarkEnd w:id="76"/>
            <w:r>
              <w:rPr>
                <w:sz w:val="20"/>
                <w:szCs w:val="20"/>
              </w:rPr>
              <w:t>up Friends of the Unitarian Meeting House group; identified new networks to engage with</w:t>
            </w:r>
          </w:p>
        </w:tc>
      </w:tr>
      <w:tr w:rsidR="00782588" w14:paraId="42DB3B91" w14:textId="77777777" w:rsidTr="00782588">
        <w:trPr>
          <w:trHeight w:val="20"/>
        </w:trPr>
        <w:tc>
          <w:tcPr>
            <w:tcW w:w="1247" w:type="pct"/>
            <w:tcBorders>
              <w:top w:val="single" w:sz="2" w:space="0" w:color="D1DBD2" w:themeColor="background2"/>
              <w:left w:val="nil"/>
              <w:bottom w:val="single" w:sz="2" w:space="0" w:color="007B87" w:themeColor="accent3"/>
              <w:right w:val="nil"/>
            </w:tcBorders>
            <w:shd w:val="clear" w:color="auto" w:fill="D1DBD2" w:themeFill="background2"/>
            <w:hideMark/>
          </w:tcPr>
          <w:p w14:paraId="303C3119" w14:textId="77777777" w:rsidR="00782588" w:rsidRDefault="00782588">
            <w:pPr>
              <w:pStyle w:val="TableTextLeft"/>
              <w:rPr>
                <w:b/>
                <w:color w:val="007B87" w:themeColor="accent3"/>
              </w:rPr>
            </w:pPr>
            <w:r>
              <w:rPr>
                <w:b/>
                <w:color w:val="007B87" w:themeColor="accent3"/>
              </w:rPr>
              <w:t>Nature of outcomes achieved or expected</w:t>
            </w:r>
          </w:p>
        </w:tc>
        <w:tc>
          <w:tcPr>
            <w:tcW w:w="3753" w:type="pct"/>
            <w:gridSpan w:val="3"/>
            <w:tcBorders>
              <w:top w:val="single" w:sz="2" w:space="0" w:color="D1DBD2" w:themeColor="background2"/>
              <w:left w:val="nil"/>
              <w:bottom w:val="single" w:sz="2" w:space="0" w:color="007B87" w:themeColor="accent3"/>
              <w:right w:val="nil"/>
            </w:tcBorders>
            <w:hideMark/>
          </w:tcPr>
          <w:p w14:paraId="10345630" w14:textId="77777777" w:rsidR="00782588" w:rsidRDefault="00782588" w:rsidP="00782588">
            <w:pPr>
              <w:pStyle w:val="ListBullet1"/>
              <w:numPr>
                <w:ilvl w:val="0"/>
                <w:numId w:val="33"/>
              </w:numPr>
              <w:rPr>
                <w:sz w:val="20"/>
                <w:szCs w:val="20"/>
              </w:rPr>
            </w:pPr>
            <w:r>
              <w:rPr>
                <w:sz w:val="20"/>
                <w:szCs w:val="20"/>
              </w:rPr>
              <w:t>Maintenance: reported that minor repair issues might have been neglected without the pilot due to focus on major repair needs</w:t>
            </w:r>
          </w:p>
        </w:tc>
      </w:tr>
    </w:tbl>
    <w:p w14:paraId="6F88F221" w14:textId="77777777" w:rsidR="00782588" w:rsidRDefault="00782588" w:rsidP="00782588">
      <w:pPr>
        <w:pStyle w:val="Source"/>
      </w:pPr>
      <w:r>
        <w:t xml:space="preserve">Source: </w:t>
      </w:r>
      <w:r>
        <w:tab/>
        <w:t>Frontier Economics interview with place of worship representatives, April 2019</w:t>
      </w:r>
    </w:p>
    <w:p w14:paraId="73BDCEA0" w14:textId="77777777" w:rsidR="000B0205" w:rsidRDefault="000B0205" w:rsidP="00782588">
      <w:pPr>
        <w:pStyle w:val="AnxHead"/>
      </w:pPr>
      <w:bookmarkStart w:id="77" w:name="_Toc25828313"/>
      <w:r>
        <w:lastRenderedPageBreak/>
        <w:t>Reflections on the evaluation design</w:t>
      </w:r>
      <w:bookmarkEnd w:id="77"/>
    </w:p>
    <w:p w14:paraId="53ACCD08" w14:textId="77777777" w:rsidR="001D0910" w:rsidRDefault="001D0910" w:rsidP="001D0910">
      <w:pPr>
        <w:pStyle w:val="AnxBodyTextNum"/>
      </w:pPr>
      <w:r>
        <w:t>The following reflections were identified for further consideration in the next phase of the evaluation as the pilot continues:</w:t>
      </w:r>
    </w:p>
    <w:p w14:paraId="27427DF4" w14:textId="15C9E36B" w:rsidR="001D0910" w:rsidRPr="007D024E" w:rsidRDefault="001D0910" w:rsidP="001D0910">
      <w:pPr>
        <w:pStyle w:val="ListBullet1"/>
      </w:pPr>
      <w:r>
        <w:rPr>
          <w:b/>
        </w:rPr>
        <w:t xml:space="preserve">Evidence from a breadth of places of worship: </w:t>
      </w:r>
      <w:r>
        <w:t xml:space="preserve">the </w:t>
      </w:r>
      <w:r w:rsidR="00E26906">
        <w:t xml:space="preserve">qualitative </w:t>
      </w:r>
      <w:r>
        <w:t xml:space="preserve">evidence collected so far </w:t>
      </w:r>
      <w:r w:rsidR="00E26906">
        <w:t xml:space="preserve">from </w:t>
      </w:r>
      <w:r w:rsidR="009A2483">
        <w:t>in-depth</w:t>
      </w:r>
      <w:r w:rsidR="00E26906">
        <w:t xml:space="preserve"> interviews </w:t>
      </w:r>
      <w:r>
        <w:t xml:space="preserve">has provided a mixture of perspectives from those receiving various aspects of the pilot support, a number of Christian denominations and </w:t>
      </w:r>
      <w:r w:rsidR="00476F39">
        <w:t xml:space="preserve">listed </w:t>
      </w:r>
      <w:r>
        <w:t xml:space="preserve">places of worship of varying sizes in </w:t>
      </w:r>
      <w:r w:rsidR="00476F39">
        <w:t xml:space="preserve">different </w:t>
      </w:r>
      <w:r>
        <w:t>communities. In the next phase of the evaluation, it would be beneficial to broaden the places of worship engaged in the fieldwork. In particular, in the remaining fieldwork the following could be considered:</w:t>
      </w:r>
    </w:p>
    <w:p w14:paraId="3CE6CF82" w14:textId="77777777" w:rsidR="001D0910" w:rsidRDefault="001D0910" w:rsidP="001D0910">
      <w:pPr>
        <w:pStyle w:val="ListBullet2"/>
      </w:pPr>
      <w:r>
        <w:t xml:space="preserve">ensuring </w:t>
      </w:r>
      <w:r w:rsidR="0094778A">
        <w:t xml:space="preserve">that </w:t>
      </w:r>
      <w:r w:rsidR="00476F39">
        <w:t xml:space="preserve">listed </w:t>
      </w:r>
      <w:r>
        <w:t xml:space="preserve">places of worship </w:t>
      </w:r>
      <w:r w:rsidR="00476F39">
        <w:t xml:space="preserve">(not yet interviewed) across faiths and denominations </w:t>
      </w:r>
      <w:r>
        <w:t>are included in the fieldwork;</w:t>
      </w:r>
    </w:p>
    <w:p w14:paraId="7DB38E35" w14:textId="61D72266" w:rsidR="001D0910" w:rsidRDefault="001D0910" w:rsidP="001D0910">
      <w:pPr>
        <w:pStyle w:val="ListBullet2"/>
      </w:pPr>
      <w:r>
        <w:t xml:space="preserve">interviewing some </w:t>
      </w:r>
      <w:r w:rsidR="00AE4D17">
        <w:t xml:space="preserve">vulnerable </w:t>
      </w:r>
      <w:r w:rsidR="00476F39">
        <w:t xml:space="preserve">listed </w:t>
      </w:r>
      <w:r>
        <w:t xml:space="preserve">places of worship </w:t>
      </w:r>
      <w:r w:rsidR="00AE4D17" w:rsidRPr="00AE14C7">
        <w:t>that may be able to benefit from the</w:t>
      </w:r>
      <w:r w:rsidR="00AE4D17">
        <w:t xml:space="preserve"> p</w:t>
      </w:r>
      <w:r w:rsidR="00AE4D17" w:rsidRPr="00AE14C7">
        <w:t>ilot but have not actively engaged</w:t>
      </w:r>
      <w:r>
        <w:t>, to explore the reasons for not engaging;</w:t>
      </w:r>
    </w:p>
    <w:p w14:paraId="6C637B3E" w14:textId="77777777" w:rsidR="001D0910" w:rsidRDefault="001D0910" w:rsidP="001D0910">
      <w:pPr>
        <w:pStyle w:val="ListBullet2"/>
      </w:pPr>
      <w:r>
        <w:t>includ</w:t>
      </w:r>
      <w:r w:rsidR="0094778A">
        <w:t>ing</w:t>
      </w:r>
      <w:r>
        <w:t xml:space="preserve"> some follow-up </w:t>
      </w:r>
      <w:r w:rsidR="00476F39">
        <w:t xml:space="preserve">interviews with </w:t>
      </w:r>
      <w:r>
        <w:t xml:space="preserve">those already interviewed to observe changes </w:t>
      </w:r>
      <w:r w:rsidR="0094778A">
        <w:t xml:space="preserve">over </w:t>
      </w:r>
      <w:r>
        <w:t xml:space="preserve">time, as well as places of worship not interviewed so far to provide a breadth of perspectives. </w:t>
      </w:r>
    </w:p>
    <w:p w14:paraId="3F7BDA42" w14:textId="154F8BE2" w:rsidR="001D0910" w:rsidRDefault="001D0910" w:rsidP="001D0910">
      <w:pPr>
        <w:pStyle w:val="ListBullet1"/>
      </w:pPr>
      <w:r>
        <w:rPr>
          <w:b/>
        </w:rPr>
        <w:t xml:space="preserve">Emphasis of topic guides: </w:t>
      </w:r>
      <w:r>
        <w:t>topic guides for the first phase of the fieldwork focussed principally on the inputs, activities, outputs and early outcomes of the pilot. During the next phase of the evaluation, these should be revisited to give further emphasis on assessing evidence of intermediate outcomes and early impacts</w:t>
      </w:r>
      <w:r w:rsidR="006237F5">
        <w:t xml:space="preserve"> and the extent to which these can be attributed to the pilot. This is</w:t>
      </w:r>
      <w:r>
        <w:t xml:space="preserve"> in line with the anticipated progression through the logic model over the course of the evaluation.</w:t>
      </w:r>
    </w:p>
    <w:p w14:paraId="0D70DCA3" w14:textId="77777777" w:rsidR="001D0910" w:rsidRDefault="001D0910" w:rsidP="001D0910">
      <w:pPr>
        <w:pStyle w:val="ListBullet1"/>
      </w:pPr>
      <w:r w:rsidRPr="007D024E">
        <w:rPr>
          <w:b/>
        </w:rPr>
        <w:t>Reviewing the data tools used by the pilot teams</w:t>
      </w:r>
      <w:r>
        <w:t>: as anticipated at the start of the evaluation, it would be beneficial to review the data tools used to collect information by the pilot teams</w:t>
      </w:r>
      <w:r w:rsidR="00BB0306">
        <w:t>, as originally agreed with Frontier Economics</w:t>
      </w:r>
      <w:r>
        <w:t>. This is to ensure these continue to provide the information required over the next phase of the evaluation, that the information recorded is accurate and that the time spent recording information by the FSOs and CDAs is proportionate.</w:t>
      </w:r>
    </w:p>
    <w:p w14:paraId="3DCD17B5" w14:textId="77777777" w:rsidR="000B0205" w:rsidRPr="000B0205" w:rsidRDefault="001D0910" w:rsidP="001D0910">
      <w:pPr>
        <w:pStyle w:val="ListBullet1"/>
      </w:pPr>
      <w:r w:rsidRPr="001D0910">
        <w:rPr>
          <w:b/>
        </w:rPr>
        <w:t xml:space="preserve">Workshop feedback: </w:t>
      </w:r>
      <w:r>
        <w:t xml:space="preserve">it </w:t>
      </w:r>
      <w:r w:rsidR="00476F39">
        <w:t>will</w:t>
      </w:r>
      <w:r>
        <w:t xml:space="preserve"> be beneficial to review feedback questionnaires collected by the </w:t>
      </w:r>
      <w:r w:rsidR="005C6897">
        <w:t>Churches Conservation Trust</w:t>
      </w:r>
      <w:r>
        <w:t xml:space="preserve"> on the workshops to ensure these continue to provide valuable insights as the pilot continues and the additional workshops are held. Consideration may also be needed to ensure </w:t>
      </w:r>
      <w:r w:rsidR="0094778A">
        <w:t xml:space="preserve">that </w:t>
      </w:r>
      <w:r>
        <w:t>the response rates to follow</w:t>
      </w:r>
      <w:r w:rsidR="0094778A">
        <w:t>-</w:t>
      </w:r>
      <w:r>
        <w:t>up questionnaires sent a period after each workshop are maximised, as these were somewhat lower than hoped following the first workshops.</w:t>
      </w:r>
    </w:p>
    <w:bookmarkEnd w:id="18" w:displacedByCustomXml="next"/>
    <w:bookmarkStart w:id="78" w:name="BM_LastPage" w:colFirst="0" w:colLast="0" w:displacedByCustomXml="next"/>
    <w:sdt>
      <w:sdtPr>
        <w:rPr>
          <w:sz w:val="22"/>
        </w:rPr>
        <w:alias w:val="Locked Back Page"/>
        <w:tag w:val="Locked Back Page"/>
        <w:id w:val="1819306739"/>
        <w:lock w:val="sdtContentLocked"/>
        <w:placeholder>
          <w:docPart w:val="20C44BEC6E3A47A39C4C2DB980FB247F"/>
        </w:placeholder>
      </w:sdtPr>
      <w:sdtEndPr/>
      <w:sdtContent>
        <w:tbl>
          <w:tblPr>
            <w:tblW w:w="5000" w:type="pct"/>
            <w:tblLayout w:type="fixed"/>
            <w:tblLook w:val="04A0" w:firstRow="1" w:lastRow="0" w:firstColumn="1" w:lastColumn="0" w:noHBand="0" w:noVBand="1"/>
          </w:tblPr>
          <w:tblGrid>
            <w:gridCol w:w="7936"/>
          </w:tblGrid>
          <w:tr w:rsidR="00644069" w:rsidRPr="00C94E0B" w14:paraId="7DAFFEC5" w14:textId="77777777" w:rsidTr="00086816">
            <w:tc>
              <w:tcPr>
                <w:tcW w:w="7936" w:type="dxa"/>
              </w:tcPr>
              <w:p w14:paraId="001340F7" w14:textId="77777777" w:rsidR="00644069" w:rsidRPr="00C94E0B" w:rsidRDefault="00644069" w:rsidP="006407D2">
                <w:pPr>
                  <w:pStyle w:val="GraphicLeft"/>
                  <w:pageBreakBefore/>
                </w:pPr>
                <w:r w:rsidRPr="00C94E0B">
                  <w:t xml:space="preserve"> </w:t>
                </w:r>
              </w:p>
            </w:tc>
          </w:tr>
        </w:tbl>
        <w:bookmarkEnd w:id="78"/>
        <w:p w14:paraId="63CDD0DD" w14:textId="77777777" w:rsidR="007C06F1" w:rsidRDefault="00886DF3" w:rsidP="00294FCB">
          <w:r>
            <w:rPr>
              <w:noProof/>
              <w:lang w:eastAsia="en-GB"/>
            </w:rPr>
            <w:drawing>
              <wp:anchor distT="0" distB="0" distL="114300" distR="114300" simplePos="0" relativeHeight="251673088" behindDoc="1" locked="1" layoutInCell="1" allowOverlap="1" wp14:anchorId="4C3DB306" wp14:editId="7609C60B">
                <wp:simplePos x="1255594" y="1392072"/>
                <wp:positionH relativeFrom="page">
                  <wp:align>left</wp:align>
                </wp:positionH>
                <wp:positionV relativeFrom="page">
                  <wp:align>top</wp:align>
                </wp:positionV>
                <wp:extent cx="7560000" cy="10695600"/>
                <wp:effectExtent l="0" t="0" r="3175" b="0"/>
                <wp:wrapNone/>
                <wp:docPr id="6080" name="BackPage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 name="Backpage With New Icons-02-01-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sidR="005C3E91">
            <w:rPr>
              <w:noProof/>
              <w:lang w:eastAsia="en-GB"/>
            </w:rPr>
            <mc:AlternateContent>
              <mc:Choice Requires="wps">
                <w:drawing>
                  <wp:anchor distT="0" distB="0" distL="114300" distR="114300" simplePos="0" relativeHeight="251672064" behindDoc="0" locked="1" layoutInCell="1" allowOverlap="1" wp14:anchorId="6FFF7E2B" wp14:editId="3798204C">
                    <wp:simplePos x="0" y="0"/>
                    <wp:positionH relativeFrom="page">
                      <wp:posOffset>540385</wp:posOffset>
                    </wp:positionH>
                    <wp:positionV relativeFrom="page">
                      <wp:posOffset>10102850</wp:posOffset>
                    </wp:positionV>
                    <wp:extent cx="2142000" cy="180000"/>
                    <wp:effectExtent l="0" t="0" r="12065" b="8890"/>
                    <wp:wrapNone/>
                    <wp:docPr id="3712" name="Web Address"/>
                    <wp:cNvGraphicFramePr/>
                    <a:graphic xmlns:a="http://schemas.openxmlformats.org/drawingml/2006/main">
                      <a:graphicData uri="http://schemas.microsoft.com/office/word/2010/wordprocessingShape">
                        <wps:wsp>
                          <wps:cNvSpPr txBox="1"/>
                          <wps:spPr>
                            <a:xfrm>
                              <a:off x="0" y="0"/>
                              <a:ext cx="2142000"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2BC059" w14:textId="77777777" w:rsidR="002F4B80" w:rsidRPr="00611153" w:rsidRDefault="002F4B80" w:rsidP="00611153">
                                <w:pPr>
                                  <w:pStyle w:val="NoSpacing"/>
                                  <w:rPr>
                                    <w:b/>
                                    <w:sz w:val="24"/>
                                  </w:rPr>
                                </w:pPr>
                                <w:r w:rsidRPr="00611153">
                                  <w:rPr>
                                    <w:b/>
                                    <w:sz w:val="24"/>
                                  </w:rPr>
                                  <w:t>www.frontier-economics.com</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FFF7E2B" id="_x0000_t202" coordsize="21600,21600" o:spt="202" path="m,l,21600r21600,l21600,xe">
                    <v:stroke joinstyle="miter"/>
                    <v:path gradientshapeok="t" o:connecttype="rect"/>
                  </v:shapetype>
                  <v:shape id="Web Address" o:spid="_x0000_s1026" type="#_x0000_t202" style="position:absolute;left:0;text-align:left;margin-left:42.55pt;margin-top:795.5pt;width:168.65pt;height:14.15pt;z-index:2516720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" filled="f" stroked="f" strokeweight=".5pt">
                    <v:textbox style="mso-fit-shape-to-text:t" inset="0,0,0,0">
                      <w:txbxContent>
                        <w:p w14:paraId="2E2BC059" w14:textId="77777777" w:rsidR="002F4B80" w:rsidRPr="00611153" w:rsidRDefault="002F4B80" w:rsidP="00611153">
                          <w:pPr>
                            <w:pStyle w:val="NoSpacing"/>
                            <w:rPr>
                              <w:b/>
                              <w:sz w:val="24"/>
                            </w:rPr>
                          </w:pPr>
                          <w:r w:rsidRPr="00611153">
                            <w:rPr>
                              <w:b/>
                              <w:sz w:val="24"/>
                            </w:rPr>
                            <w:t>www.frontier-economics.com</w:t>
                          </w:r>
                        </w:p>
                      </w:txbxContent>
                    </v:textbox>
                    <w10:wrap anchorx="page" anchory="page"/>
                    <w10:anchorlock/>
                  </v:shape>
                </w:pict>
              </mc:Fallback>
            </mc:AlternateContent>
          </w:r>
          <w:r w:rsidR="005C3E91" w:rsidRPr="00206CBA">
            <w:rPr>
              <w:noProof/>
              <w:lang w:eastAsia="en-GB"/>
            </w:rPr>
            <w:drawing>
              <wp:anchor distT="0" distB="0" distL="114300" distR="114300" simplePos="0" relativeHeight="251671040" behindDoc="0" locked="0" layoutInCell="1" allowOverlap="1" wp14:anchorId="621BD401" wp14:editId="60A126BE">
                <wp:simplePos x="0" y="0"/>
                <wp:positionH relativeFrom="page">
                  <wp:posOffset>4766945</wp:posOffset>
                </wp:positionH>
                <wp:positionV relativeFrom="page">
                  <wp:posOffset>612140</wp:posOffset>
                </wp:positionV>
                <wp:extent cx="2253600" cy="802800"/>
                <wp:effectExtent l="0" t="0" r="0" b="0"/>
                <wp:wrapNone/>
                <wp:docPr id="1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53600" cy="80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E91">
            <w:rPr>
              <w:noProof/>
              <w:lang w:eastAsia="en-GB"/>
            </w:rPr>
            <mc:AlternateContent>
              <mc:Choice Requires="wps">
                <w:drawing>
                  <wp:anchor distT="0" distB="0" distL="114300" distR="114300" simplePos="0" relativeHeight="251664896" behindDoc="1" locked="1" layoutInCell="1" allowOverlap="1" wp14:anchorId="215834F2" wp14:editId="4FF3ED4C">
                    <wp:simplePos x="155275" y="86264"/>
                    <wp:positionH relativeFrom="page">
                      <wp:align>left</wp:align>
                    </wp:positionH>
                    <wp:positionV relativeFrom="page">
                      <wp:align>top</wp:align>
                    </wp:positionV>
                    <wp:extent cx="7560000" cy="10692000"/>
                    <wp:effectExtent l="0" t="0" r="0" b="0"/>
                    <wp:wrapNone/>
                    <wp:docPr id="9" name="WhiteShape"/>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0A788" id="WhiteShape" o:spid="_x0000_s1026" style="position:absolute;margin-left:0;margin-top:0;width:595.3pt;height:841.9pt;z-index:-2516515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" fillcolor="white [3212]" stroked="f" strokeweight="1pt">
                    <w10:wrap anchorx="page" anchory="page"/>
                    <w10:anchorlock/>
                  </v:rect>
                </w:pict>
              </mc:Fallback>
            </mc:AlternateContent>
          </w:r>
        </w:p>
      </w:sdtContent>
    </w:sdt>
    <w:sectPr w:rsidR="007C06F1" w:rsidSect="00F0455F">
      <w:pgSz w:w="11906" w:h="16838" w:code="9"/>
      <w:pgMar w:top="1701" w:right="1985" w:bottom="1418" w:left="1985"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FDE5B" w14:textId="77777777" w:rsidR="0015114D" w:rsidRDefault="0015114D" w:rsidP="00BA3ADD">
      <w:pPr>
        <w:spacing w:line="240" w:lineRule="auto"/>
      </w:pPr>
      <w:r>
        <w:separator/>
      </w:r>
    </w:p>
  </w:endnote>
  <w:endnote w:type="continuationSeparator" w:id="0">
    <w:p w14:paraId="1B076D5F" w14:textId="77777777" w:rsidR="0015114D" w:rsidRDefault="0015114D" w:rsidP="00BA3A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ne)">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440">
    <w:altName w:val="Times New Roman"/>
    <w:panose1 w:val="00000000000000000000"/>
    <w:charset w:val="00"/>
    <w:family w:val="auto"/>
    <w:notTrueType/>
    <w:pitch w:val="default"/>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Open Sans Extrabold">
    <w:altName w:val="Segoe UI Semi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F458C" w14:textId="77777777" w:rsidR="002F4B80" w:rsidRPr="00437766" w:rsidRDefault="002F4B80" w:rsidP="004377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tblpYSpec="bottom"/>
      <w:tblOverlap w:val="never"/>
      <w:tblW w:w="0" w:type="auto"/>
      <w:tblCellMar>
        <w:left w:w="0" w:type="dxa"/>
        <w:right w:w="0" w:type="dxa"/>
      </w:tblCellMar>
      <w:tblLook w:val="04A0" w:firstRow="1" w:lastRow="0" w:firstColumn="1" w:lastColumn="0" w:noHBand="0" w:noVBand="1"/>
    </w:tblPr>
    <w:tblGrid>
      <w:gridCol w:w="7370"/>
    </w:tblGrid>
    <w:tr w:rsidR="002F4B80" w14:paraId="7F7052E2" w14:textId="77777777" w:rsidTr="00BA37DC">
      <w:tc>
        <w:tcPr>
          <w:tcW w:w="7370" w:type="dxa"/>
          <w:vAlign w:val="bottom"/>
        </w:tcPr>
        <w:p w14:paraId="05DCDB32" w14:textId="77777777" w:rsidR="002F4B80" w:rsidRDefault="002F4B80" w:rsidP="00BA37DC">
          <w:pPr>
            <w:pStyle w:val="Footer"/>
          </w:pPr>
          <w:r>
            <w:t xml:space="preserve">Disclaimer cell – this must be set to BOTTOM MARGIN – set paragraph markers in the footer </w:t>
          </w:r>
        </w:p>
        <w:p w14:paraId="04D1CB49" w14:textId="77777777" w:rsidR="002F4B80" w:rsidRDefault="002F4B80" w:rsidP="00BA37DC">
          <w:pPr>
            <w:pStyle w:val="Footer"/>
          </w:pPr>
          <w:r>
            <w:t>so that it’s high enough for the disclaimer to fit and so that the ToC table breaks properly across the next page (paragraph markers are needed for 2010 only)</w:t>
          </w:r>
        </w:p>
      </w:tc>
    </w:tr>
  </w:tbl>
  <w:tbl>
    <w:tblPr>
      <w:tblW w:w="0" w:type="auto"/>
      <w:tblCellMar>
        <w:left w:w="0" w:type="dxa"/>
        <w:right w:w="0" w:type="dxa"/>
      </w:tblCellMar>
      <w:tblLook w:val="04A0" w:firstRow="1" w:lastRow="0" w:firstColumn="1" w:lastColumn="0" w:noHBand="0" w:noVBand="1"/>
    </w:tblPr>
    <w:tblGrid>
      <w:gridCol w:w="7370"/>
    </w:tblGrid>
    <w:tr w:rsidR="002F4B80" w14:paraId="18469BAC" w14:textId="77777777" w:rsidTr="00BA37DC">
      <w:tc>
        <w:tcPr>
          <w:tcW w:w="7370" w:type="dxa"/>
          <w:vAlign w:val="bottom"/>
        </w:tcPr>
        <w:p w14:paraId="13289E1E" w14:textId="77777777" w:rsidR="002F4B80" w:rsidRDefault="002F4B80" w:rsidP="00BA37DC">
          <w:pPr>
            <w:pStyle w:val="Footer"/>
          </w:pPr>
          <w:r>
            <w:t xml:space="preserve">Footer box – </w:t>
          </w:r>
          <w:r w:rsidRPr="00BA37DC">
            <w:rPr>
              <w:color w:val="FF0000"/>
            </w:rPr>
            <w:t>THIS IS NOT FLOATING ANYMORE</w:t>
          </w:r>
          <w:r>
            <w:rPr>
              <w:color w:val="FF0000"/>
            </w:rPr>
            <w:t xml:space="preserve">       </w:t>
          </w:r>
          <w:r>
            <w:fldChar w:fldCharType="begin"/>
          </w:r>
          <w:r>
            <w:instrText xml:space="preserve"> PAGE   \* MERGEFORMAT </w:instrText>
          </w:r>
          <w:r>
            <w:fldChar w:fldCharType="separate"/>
          </w:r>
          <w:r>
            <w:rPr>
              <w:noProof/>
            </w:rPr>
            <w:t>34</w:t>
          </w:r>
          <w:r>
            <w:rPr>
              <w:noProof/>
            </w:rPr>
            <w:fldChar w:fldCharType="end"/>
          </w:r>
        </w:p>
      </w:tc>
    </w:tr>
  </w:tbl>
  <w:p w14:paraId="67CEE6DB" w14:textId="77777777" w:rsidR="002F4B80" w:rsidRPr="005202F5" w:rsidRDefault="002F4B80" w:rsidP="00BA37DC">
    <w:pPr>
      <w:pStyle w:val="Spac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0" w:type="dxa"/>
        <w:right w:w="0" w:type="dxa"/>
      </w:tblCellMar>
      <w:tblLook w:val="04A0" w:firstRow="1" w:lastRow="0" w:firstColumn="1" w:lastColumn="0" w:noHBand="0" w:noVBand="1"/>
    </w:tblPr>
    <w:tblGrid>
      <w:gridCol w:w="9351"/>
      <w:gridCol w:w="855"/>
    </w:tblGrid>
    <w:tr w:rsidR="002F4B80" w:rsidRPr="00F57F90" w14:paraId="2A0E367C" w14:textId="77777777" w:rsidTr="00F0455F">
      <w:tc>
        <w:tcPr>
          <w:tcW w:w="9351" w:type="dxa"/>
        </w:tcPr>
        <w:p w14:paraId="0C5917E8" w14:textId="726260DD" w:rsidR="002F4B80" w:rsidRPr="00F57F90" w:rsidRDefault="002F4B80" w:rsidP="00F0455F">
          <w:pPr>
            <w:pStyle w:val="Footer"/>
            <w:rPr>
              <w:color w:val="C5C6C8" w:themeColor="text2" w:themeTint="66"/>
            </w:rPr>
          </w:pPr>
          <w:r w:rsidRPr="004E063E">
            <w:rPr>
              <w:b/>
              <w:color w:val="auto"/>
            </w:rPr>
            <w:t xml:space="preserve">frontier </w:t>
          </w:r>
          <w:r w:rsidRPr="000A0D97">
            <w:rPr>
              <w:b/>
              <w:color w:val="A8AAAD" w:themeColor="text2" w:themeTint="99"/>
            </w:rPr>
            <w:t>economics</w:t>
          </w:r>
          <w:r w:rsidRPr="000A0D97">
            <w:rPr>
              <w:color w:val="A8AAAD" w:themeColor="text2" w:themeTint="99"/>
            </w:rPr>
            <w:t xml:space="preserve"> </w:t>
          </w:r>
          <w:r w:rsidRPr="004E063E">
            <w:fldChar w:fldCharType="begin"/>
          </w:r>
          <w:r w:rsidRPr="004E063E">
            <w:instrText xml:space="preserve"> IF </w:instrText>
          </w:r>
          <w:r>
            <w:fldChar w:fldCharType="begin"/>
          </w:r>
          <w:r>
            <w:instrText xml:space="preserve"> STYLEREF  ~Confidential </w:instrText>
          </w:r>
          <w:r>
            <w:rPr>
              <w:noProof/>
            </w:rPr>
            <w:fldChar w:fldCharType="end"/>
          </w:r>
          <w:r>
            <w:instrText xml:space="preserve"> </w:instrText>
          </w:r>
          <w:r w:rsidRPr="004E063E">
            <w:instrText>=</w:instrText>
          </w:r>
          <w:r>
            <w:instrText xml:space="preserve"> </w:instrText>
          </w:r>
          <w:r w:rsidRPr="004E063E">
            <w:instrText>"" "" "  │  </w:instrText>
          </w:r>
          <w:r>
            <w:fldChar w:fldCharType="begin"/>
          </w:r>
          <w:r>
            <w:instrText xml:space="preserve"> STYLEREF  ~Confidential </w:instrText>
          </w:r>
          <w:r>
            <w:fldChar w:fldCharType="separate"/>
          </w:r>
          <w:r>
            <w:rPr>
              <w:b/>
              <w:bCs/>
              <w:noProof/>
              <w:lang w:val="en-US"/>
            </w:rPr>
            <w:instrText>Error! No text of specified style in document.</w:instrText>
          </w:r>
          <w:r>
            <w:rPr>
              <w:noProof/>
            </w:rPr>
            <w:fldChar w:fldCharType="end"/>
          </w:r>
          <w:r w:rsidRPr="004E063E">
            <w:instrText>"</w:instrText>
          </w:r>
          <w:r>
            <w:instrText xml:space="preserve"> </w:instrText>
          </w:r>
          <w:r w:rsidRPr="004E063E">
            <w:fldChar w:fldCharType="end"/>
          </w:r>
        </w:p>
      </w:tc>
      <w:tc>
        <w:tcPr>
          <w:tcW w:w="855" w:type="dxa"/>
        </w:tcPr>
        <w:p w14:paraId="50F6E078" w14:textId="77777777" w:rsidR="002F4B80" w:rsidRPr="00F57F90" w:rsidRDefault="002F4B80" w:rsidP="00F0455F">
          <w:pPr>
            <w:pStyle w:val="Footer"/>
            <w:rPr>
              <w:b/>
              <w:bCs/>
              <w:color w:val="C5C6C8" w:themeColor="text2" w:themeTint="66"/>
            </w:rPr>
          </w:pPr>
        </w:p>
      </w:tc>
    </w:tr>
  </w:tbl>
  <w:p w14:paraId="7E4CF32F" w14:textId="77777777" w:rsidR="002F4B80" w:rsidRPr="00437766" w:rsidRDefault="002F4B80" w:rsidP="004377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0" w:type="dxa"/>
        <w:right w:w="0" w:type="dxa"/>
      </w:tblCellMar>
      <w:tblLook w:val="04A0" w:firstRow="1" w:lastRow="0" w:firstColumn="1" w:lastColumn="0" w:noHBand="0" w:noVBand="1"/>
    </w:tblPr>
    <w:tblGrid>
      <w:gridCol w:w="9351"/>
      <w:gridCol w:w="855"/>
    </w:tblGrid>
    <w:tr w:rsidR="002F4B80" w:rsidRPr="00B36984" w14:paraId="1BF61D61" w14:textId="77777777" w:rsidTr="00F0455F">
      <w:tc>
        <w:tcPr>
          <w:tcW w:w="9351" w:type="dxa"/>
        </w:tcPr>
        <w:p w14:paraId="0021DB50" w14:textId="5369D99D" w:rsidR="002F4B80" w:rsidRPr="00B36984" w:rsidRDefault="002F4B80" w:rsidP="00F0455F">
          <w:pPr>
            <w:pStyle w:val="Footer"/>
            <w:rPr>
              <w:color w:val="C5C6C8" w:themeColor="text2" w:themeTint="66"/>
            </w:rPr>
          </w:pPr>
          <w:r w:rsidRPr="004E063E">
            <w:rPr>
              <w:b/>
              <w:color w:val="auto"/>
            </w:rPr>
            <w:t xml:space="preserve">frontier </w:t>
          </w:r>
          <w:r w:rsidRPr="000A0D97">
            <w:rPr>
              <w:b/>
              <w:color w:val="A8AAAD" w:themeColor="text2" w:themeTint="99"/>
            </w:rPr>
            <w:t>economics</w:t>
          </w:r>
          <w:r w:rsidRPr="000A0D97">
            <w:rPr>
              <w:color w:val="A8AAAD" w:themeColor="text2" w:themeTint="99"/>
            </w:rPr>
            <w:t xml:space="preserve"> </w:t>
          </w:r>
          <w:r w:rsidRPr="004E063E">
            <w:fldChar w:fldCharType="begin"/>
          </w:r>
          <w:r w:rsidRPr="004E063E">
            <w:instrText xml:space="preserve"> IF </w:instrText>
          </w:r>
          <w:r>
            <w:fldChar w:fldCharType="begin"/>
          </w:r>
          <w:r>
            <w:instrText xml:space="preserve"> STYLEREF  ~Confidential </w:instrText>
          </w:r>
          <w:r>
            <w:rPr>
              <w:noProof/>
            </w:rPr>
            <w:fldChar w:fldCharType="end"/>
          </w:r>
          <w:r>
            <w:instrText xml:space="preserve"> </w:instrText>
          </w:r>
          <w:r w:rsidRPr="004E063E">
            <w:instrText>=</w:instrText>
          </w:r>
          <w:r>
            <w:instrText xml:space="preserve"> </w:instrText>
          </w:r>
          <w:r w:rsidRPr="004E063E">
            <w:instrText>"" "" "  │  </w:instrText>
          </w:r>
          <w:r>
            <w:fldChar w:fldCharType="begin"/>
          </w:r>
          <w:r>
            <w:instrText xml:space="preserve"> STYLEREF  ~Confidential </w:instrText>
          </w:r>
          <w:r>
            <w:fldChar w:fldCharType="separate"/>
          </w:r>
          <w:r>
            <w:rPr>
              <w:b/>
              <w:bCs/>
              <w:noProof/>
              <w:lang w:val="en-US"/>
            </w:rPr>
            <w:instrText>Error! No text of specified style in document.</w:instrText>
          </w:r>
          <w:r>
            <w:rPr>
              <w:noProof/>
            </w:rPr>
            <w:fldChar w:fldCharType="end"/>
          </w:r>
          <w:r w:rsidRPr="004E063E">
            <w:instrText>"</w:instrText>
          </w:r>
          <w:r>
            <w:instrText xml:space="preserve"> </w:instrText>
          </w:r>
          <w:r w:rsidRPr="004E063E">
            <w:fldChar w:fldCharType="end"/>
          </w:r>
        </w:p>
      </w:tc>
      <w:tc>
        <w:tcPr>
          <w:tcW w:w="855" w:type="dxa"/>
          <w:vAlign w:val="bottom"/>
        </w:tcPr>
        <w:p w14:paraId="2DE742B0" w14:textId="1BF1F056" w:rsidR="002F4B80" w:rsidRPr="00B36984" w:rsidRDefault="002F4B80" w:rsidP="000A0D97">
          <w:pPr>
            <w:pStyle w:val="Footer"/>
            <w:jc w:val="right"/>
          </w:pPr>
          <w:r w:rsidRPr="00B36984">
            <w:fldChar w:fldCharType="begin"/>
          </w:r>
          <w:r>
            <w:instrText xml:space="preserve"> </w:instrText>
          </w:r>
          <w:r w:rsidRPr="000A0D97">
            <w:instrText>PAGE</w:instrText>
          </w:r>
          <w:r>
            <w:instrText xml:space="preserve">  </w:instrText>
          </w:r>
          <w:r w:rsidRPr="00B36984">
            <w:instrText xml:space="preserve"> </w:instrText>
          </w:r>
          <w:r w:rsidRPr="00B36984">
            <w:fldChar w:fldCharType="separate"/>
          </w:r>
          <w:r>
            <w:rPr>
              <w:noProof/>
            </w:rPr>
            <w:t>5</w:t>
          </w:r>
          <w:r w:rsidRPr="00B36984">
            <w:rPr>
              <w:noProof/>
            </w:rPr>
            <w:fldChar w:fldCharType="end"/>
          </w:r>
        </w:p>
      </w:tc>
    </w:tr>
  </w:tbl>
  <w:p w14:paraId="4BD1C005" w14:textId="77777777" w:rsidR="002F4B80" w:rsidRDefault="002F4B80" w:rsidP="00F04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tbl>
      <w:tblPr>
        <w:tblStyle w:val="TableGrid"/>
        <w:tblW w:w="7938" w:type="dxa"/>
        <w:tblBorders>
          <w:top w:val="none" w:sz="0" w:space="0" w:color="auto"/>
          <w:left w:val="none" w:sz="0" w:space="0" w:color="auto"/>
          <w:bottom w:val="single" w:sz="8" w:space="0" w:color="C5C6C8" w:themeColor="text2" w:themeTint="66"/>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8"/>
      </w:tblGrid>
      <w:tr w:rsidR="0015114D" w:rsidRPr="00823C7C" w14:paraId="5C63C9B4" w14:textId="77777777" w:rsidTr="00CB3F34">
        <w:trPr>
          <w:trHeight w:hRule="exact" w:val="170"/>
        </w:trPr>
        <w:tc>
          <w:tcPr>
            <w:tcW w:w="7881" w:type="dxa"/>
          </w:tcPr>
          <w:p w14:paraId="687144A8" w14:textId="77777777" w:rsidR="0015114D" w:rsidRPr="00823C7C" w:rsidRDefault="0015114D" w:rsidP="00823C7C">
            <w:pPr>
              <w:spacing w:before="0" w:line="240" w:lineRule="auto"/>
              <w:rPr>
                <w:color w:val="C5C6C8" w:themeColor="text2" w:themeTint="66"/>
                <w:sz w:val="12"/>
                <w:szCs w:val="12"/>
              </w:rPr>
            </w:pPr>
          </w:p>
        </w:tc>
      </w:tr>
    </w:tbl>
    <w:p w14:paraId="7B3DF513" w14:textId="77777777" w:rsidR="0015114D" w:rsidRPr="000F5519" w:rsidRDefault="0015114D" w:rsidP="00F52EB6">
      <w:pPr>
        <w:pStyle w:val="Spacer"/>
      </w:pPr>
    </w:p>
  </w:footnote>
  <w:footnote w:type="continuationSeparator" w:id="0">
    <w:tbl>
      <w:tblPr>
        <w:tblStyle w:val="TableGrid"/>
        <w:tblW w:w="7938" w:type="dxa"/>
        <w:tblBorders>
          <w:top w:val="none" w:sz="0" w:space="0" w:color="auto"/>
          <w:left w:val="none" w:sz="0" w:space="0" w:color="auto"/>
          <w:bottom w:val="single" w:sz="8" w:space="0" w:color="C5C6C8" w:themeColor="text2" w:themeTint="66"/>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8"/>
      </w:tblGrid>
      <w:tr w:rsidR="0015114D" w14:paraId="01B90AB1" w14:textId="77777777" w:rsidTr="00CB3F34">
        <w:trPr>
          <w:trHeight w:hRule="exact" w:val="170"/>
        </w:trPr>
        <w:tc>
          <w:tcPr>
            <w:tcW w:w="7825" w:type="dxa"/>
          </w:tcPr>
          <w:p w14:paraId="14F1222E" w14:textId="77777777" w:rsidR="0015114D" w:rsidRDefault="0015114D" w:rsidP="00823C7C">
            <w:pPr>
              <w:pStyle w:val="Footer"/>
            </w:pPr>
          </w:p>
        </w:tc>
      </w:tr>
    </w:tbl>
    <w:p w14:paraId="32DBE2D2" w14:textId="77777777" w:rsidR="0015114D" w:rsidRPr="00823C7C" w:rsidRDefault="0015114D" w:rsidP="00F52EB6">
      <w:pPr>
        <w:pStyle w:val="Spacer"/>
      </w:pPr>
    </w:p>
  </w:footnote>
  <w:footnote w:type="continuationNotice" w:id="1">
    <w:p w14:paraId="7009FFD8" w14:textId="77777777" w:rsidR="0015114D" w:rsidRDefault="0015114D" w:rsidP="00C82BD3">
      <w:pPr>
        <w:pStyle w:val="Spacer"/>
      </w:pPr>
    </w:p>
  </w:footnote>
  <w:footnote w:id="2">
    <w:p w14:paraId="30018857" w14:textId="77777777" w:rsidR="002F4B80" w:rsidRDefault="002F4B80" w:rsidP="00176185">
      <w:pPr>
        <w:pStyle w:val="FootnoteText"/>
      </w:pPr>
      <w:r w:rsidRPr="006C7D5E">
        <w:rPr>
          <w:rStyle w:val="FootnoteReference"/>
        </w:rPr>
        <w:footnoteRef/>
      </w:r>
      <w:r w:rsidRPr="00005910">
        <w:rPr>
          <w:color w:val="37424A" w:themeColor="text1"/>
        </w:rPr>
        <w:t xml:space="preserve"> </w:t>
      </w:r>
      <w:r>
        <w:t xml:space="preserve">DCMS, 2017 “The Taylor Review: Sustainability of English Churches and Cathedrals”. Available at </w:t>
      </w:r>
      <w:hyperlink r:id="rId1" w:history="1">
        <w:r w:rsidRPr="00C64E4A">
          <w:rPr>
            <w:rStyle w:val="Hyperlink"/>
          </w:rPr>
          <w:t>https://www.gov.uk/government/publications/the-taylor-review-sustainability-of-english-churches-and-cathedrals</w:t>
        </w:r>
      </w:hyperlink>
      <w:r>
        <w:t xml:space="preserve"> </w:t>
      </w:r>
    </w:p>
  </w:footnote>
  <w:footnote w:id="3">
    <w:p w14:paraId="18FA3AC1" w14:textId="379587DD" w:rsidR="002F4B80" w:rsidRPr="00D244F9" w:rsidRDefault="002F4B80">
      <w:pPr>
        <w:pStyle w:val="FootnoteText"/>
      </w:pPr>
      <w:r>
        <w:rPr>
          <w:rStyle w:val="FootnoteReference"/>
        </w:rPr>
        <w:footnoteRef/>
      </w:r>
      <w:r w:rsidRPr="00D244F9">
        <w:t xml:space="preserve"> </w:t>
      </w:r>
      <w:r w:rsidRPr="00D244F9">
        <w:tab/>
        <w:t xml:space="preserve">A </w:t>
      </w:r>
      <w:r>
        <w:t xml:space="preserve">separate </w:t>
      </w:r>
      <w:r w:rsidRPr="00D244F9">
        <w:t>technical appendix</w:t>
      </w:r>
      <w:r>
        <w:t xml:space="preserve"> accompanies</w:t>
      </w:r>
      <w:r w:rsidRPr="00D244F9">
        <w:t xml:space="preserve"> this </w:t>
      </w:r>
      <w:r>
        <w:t>document with further details on the evaluation methodology</w:t>
      </w:r>
      <w:r w:rsidRPr="001D6BF3">
        <w:t xml:space="preserve"> </w:t>
      </w:r>
      <w:r>
        <w:t>and the baseline position at the start of the pilot.</w:t>
      </w:r>
    </w:p>
  </w:footnote>
  <w:footnote w:id="4">
    <w:p w14:paraId="4CA2C6D7" w14:textId="1734EAD7" w:rsidR="002F4B80" w:rsidRDefault="002F4B80" w:rsidP="007E3DCD">
      <w:pPr>
        <w:pStyle w:val="FootnoteText"/>
      </w:pPr>
      <w:r>
        <w:rPr>
          <w:rStyle w:val="FootnoteReference"/>
        </w:rPr>
        <w:footnoteRef/>
      </w:r>
      <w:r>
        <w:t xml:space="preserve"> </w:t>
      </w:r>
      <w:r>
        <w:tab/>
        <w:t>‘Support’ is considered to be activities such as providing advice and practical guidance on developing a maintenance plan and/or grant application. The level of support is categorised into ‘low’, ‘medium’, or ‘high’ depending on the duration and nature of support the FSO has provided to each place of worship.</w:t>
      </w:r>
    </w:p>
  </w:footnote>
  <w:footnote w:id="5">
    <w:p w14:paraId="45D82BC0" w14:textId="77777777" w:rsidR="002F4B80" w:rsidRDefault="002F4B80" w:rsidP="007767A6">
      <w:pPr>
        <w:pStyle w:val="FootnoteText"/>
        <w:ind w:left="142" w:hanging="142"/>
      </w:pPr>
      <w:r>
        <w:rPr>
          <w:rStyle w:val="FootnoteReference"/>
        </w:rPr>
        <w:footnoteRef/>
      </w:r>
      <w:r>
        <w:t xml:space="preserve">  Listed buildings are defined as those that have been designated by the Secretary of State for Digital, Culture, Media and Sport as of special architectural and historical interest. Designation is authorised under the Planning (Listed Buildings and Conservation Areas) Act 1990.</w:t>
      </w:r>
    </w:p>
  </w:footnote>
  <w:footnote w:id="6">
    <w:p w14:paraId="11133CCB" w14:textId="77777777" w:rsidR="002F4B80" w:rsidRDefault="002F4B80">
      <w:pPr>
        <w:pStyle w:val="FootnoteText"/>
      </w:pPr>
      <w:r>
        <w:rPr>
          <w:rStyle w:val="FootnoteReference"/>
        </w:rPr>
        <w:footnoteRef/>
      </w:r>
      <w:r>
        <w:t xml:space="preserve"> DCMS, 2017 “The Taylor Review: Sustainability of English Churches and Cathedrals”. Available at </w:t>
      </w:r>
      <w:hyperlink r:id="rId2" w:history="1">
        <w:r w:rsidRPr="00C64E4A">
          <w:rPr>
            <w:rStyle w:val="Hyperlink"/>
          </w:rPr>
          <w:t>https://www.gov.uk/government/publications/the-taylor-review-sustainability-of-english-churches-and-cathedrals</w:t>
        </w:r>
      </w:hyperlink>
    </w:p>
  </w:footnote>
  <w:footnote w:id="7">
    <w:p w14:paraId="4D93DC81" w14:textId="1697A01F" w:rsidR="002F4B80" w:rsidRPr="00D244F9" w:rsidRDefault="002F4B80" w:rsidP="001D6BF3">
      <w:pPr>
        <w:pStyle w:val="FootnoteText"/>
      </w:pPr>
      <w:r>
        <w:rPr>
          <w:rStyle w:val="FootnoteReference"/>
        </w:rPr>
        <w:footnoteRef/>
      </w:r>
      <w:r w:rsidRPr="00D244F9">
        <w:t xml:space="preserve"> </w:t>
      </w:r>
      <w:r w:rsidRPr="00D244F9">
        <w:tab/>
        <w:t xml:space="preserve">A </w:t>
      </w:r>
      <w:r>
        <w:t xml:space="preserve">separate </w:t>
      </w:r>
      <w:r w:rsidRPr="00D244F9">
        <w:t>technical appendix</w:t>
      </w:r>
      <w:r>
        <w:t xml:space="preserve"> accompanies</w:t>
      </w:r>
      <w:r w:rsidRPr="00D244F9">
        <w:t xml:space="preserve"> this </w:t>
      </w:r>
      <w:r>
        <w:t>document with further details on the evaluation methodology and the baseline position at the start of the pilot.</w:t>
      </w:r>
    </w:p>
  </w:footnote>
  <w:footnote w:id="8">
    <w:p w14:paraId="2A0FFBA2" w14:textId="77777777" w:rsidR="002F4B80" w:rsidRDefault="002F4B80">
      <w:pPr>
        <w:pStyle w:val="FootnoteText"/>
      </w:pPr>
      <w:r>
        <w:rPr>
          <w:rStyle w:val="FootnoteReference"/>
        </w:rPr>
        <w:footnoteRef/>
      </w:r>
      <w:r>
        <w:t xml:space="preserve"> HMT (2018) “The Green Book: Central Government Guidance on Appraisal and Evaluation”. Available at </w:t>
      </w:r>
      <w:hyperlink r:id="rId3" w:history="1">
        <w:r w:rsidRPr="00C64E4A">
          <w:rPr>
            <w:rStyle w:val="Hyperlink"/>
          </w:rPr>
          <w:t>https://assets.publishing.service.gov.uk/government/uploads/system/uploads/attachment_data/file/685903/The_Green_Book.pdf</w:t>
        </w:r>
      </w:hyperlink>
      <w:r>
        <w:t xml:space="preserve"> </w:t>
      </w:r>
    </w:p>
  </w:footnote>
  <w:footnote w:id="9">
    <w:p w14:paraId="721A1368" w14:textId="7972D061" w:rsidR="002F4B80" w:rsidRDefault="002F4B80" w:rsidP="001D6BF3">
      <w:pPr>
        <w:pStyle w:val="FootnoteText"/>
      </w:pPr>
      <w:r>
        <w:rPr>
          <w:rStyle w:val="FootnoteReference"/>
        </w:rPr>
        <w:footnoteRef/>
      </w:r>
      <w:r>
        <w:t xml:space="preserve"> </w:t>
      </w:r>
      <w:r>
        <w:tab/>
        <w:t>‘Support’ is considered to be activities such as providing advice and practical guidance on developing a maintenance plan and/or grant application. The level of support is categorised into ‘low’, ‘medium’, or ‘high’ depending on the duration and nature of support the FSO has provided to each place of worship.</w:t>
      </w:r>
    </w:p>
    <w:p w14:paraId="3E9BAC7F" w14:textId="6D79BB79" w:rsidR="002F4B80" w:rsidRDefault="002F4B80" w:rsidP="00ED1CD9">
      <w:pPr>
        <w:pStyle w:val="FootnoteText"/>
      </w:pPr>
    </w:p>
  </w:footnote>
  <w:footnote w:id="10">
    <w:p w14:paraId="657B4A71" w14:textId="6581FFFC" w:rsidR="002F4B80" w:rsidRDefault="002F4B80">
      <w:pPr>
        <w:pStyle w:val="FootnoteText"/>
      </w:pPr>
      <w:r>
        <w:rPr>
          <w:rStyle w:val="FootnoteReference"/>
        </w:rPr>
        <w:footnoteRef/>
      </w:r>
      <w:r>
        <w:t xml:space="preserve"> </w:t>
      </w:r>
      <w:r>
        <w:tab/>
        <w:t>For Church of England listed places of worship, data was analysed in each region and those that demonstrated two or more of the following criteria were considered to be ‘vulnerable’: 25% most deprived areas, 25% lowest weekly attendance as a percentage of population, 25% lowest electoral roll as a percentage of population.</w:t>
      </w:r>
    </w:p>
  </w:footnote>
  <w:footnote w:id="11">
    <w:p w14:paraId="42353F0F" w14:textId="77777777" w:rsidR="002F4B80" w:rsidRPr="00884392" w:rsidRDefault="002F4B80" w:rsidP="00D27600">
      <w:pPr>
        <w:pStyle w:val="FootnoteText"/>
        <w:rPr>
          <w:vertAlign w:val="subscript"/>
        </w:rPr>
      </w:pPr>
      <w:r>
        <w:rPr>
          <w:rStyle w:val="FootnoteReference"/>
        </w:rPr>
        <w:footnoteRef/>
      </w:r>
      <w:r>
        <w:t xml:space="preserve"> </w:t>
      </w:r>
      <w:r>
        <w:tab/>
        <w:t>Discussion of the evaluation design and evidence collected on the baseline position in the pilot areas at the start of the pilot is provided in Frontier Economics (2019), ‘Interim evaluation of the Taylor Review Pilot: technical appendix’. The approach has been developed using best practice principles as described in Her Majesty’s Treasury, ‘</w:t>
      </w:r>
      <w:r w:rsidRPr="004358E6">
        <w:t xml:space="preserve">The Green Book: </w:t>
      </w:r>
      <w:r>
        <w:t>A</w:t>
      </w:r>
      <w:r w:rsidRPr="004358E6">
        <w:t xml:space="preserve">ppraisal and </w:t>
      </w:r>
      <w:r>
        <w:t>E</w:t>
      </w:r>
      <w:r w:rsidRPr="004358E6">
        <w:t xml:space="preserve">valuation in </w:t>
      </w:r>
      <w:r>
        <w:t>C</w:t>
      </w:r>
      <w:r w:rsidRPr="004358E6">
        <w:t xml:space="preserve">entral </w:t>
      </w:r>
      <w:r>
        <w:t>G</w:t>
      </w:r>
      <w:r w:rsidRPr="004358E6">
        <w:t>overnment</w:t>
      </w:r>
      <w:r>
        <w:t xml:space="preserve">’ (HMT, 2018). </w:t>
      </w:r>
    </w:p>
  </w:footnote>
  <w:footnote w:id="12">
    <w:p w14:paraId="0FC0E7B0" w14:textId="3304BC5F" w:rsidR="002F4B80" w:rsidRDefault="002F4B80" w:rsidP="00D27600">
      <w:pPr>
        <w:pStyle w:val="FootnoteText"/>
      </w:pPr>
      <w:r>
        <w:rPr>
          <w:rStyle w:val="FootnoteReference"/>
        </w:rPr>
        <w:footnoteRef/>
      </w:r>
      <w:r>
        <w:t xml:space="preserve">    National Churches Trust, for example, offers guidance on such plans, which can be found here: </w:t>
      </w:r>
      <w:hyperlink r:id="rId4" w:history="1">
        <w:r w:rsidRPr="001920CB">
          <w:rPr>
            <w:rStyle w:val="Hyperlink"/>
          </w:rPr>
          <w:t>https://www.nationalchurchestrust.org/caring-your-building/regular-maintenance</w:t>
        </w:r>
      </w:hyperlink>
      <w:r>
        <w:t xml:space="preserve"> </w:t>
      </w:r>
    </w:p>
  </w:footnote>
  <w:footnote w:id="13">
    <w:p w14:paraId="277B313C" w14:textId="77777777" w:rsidR="002F4B80" w:rsidRPr="00D244F9" w:rsidRDefault="002F4B80" w:rsidP="00B04A88">
      <w:pPr>
        <w:pStyle w:val="FootnoteText"/>
      </w:pPr>
      <w:r>
        <w:rPr>
          <w:rStyle w:val="FootnoteReference"/>
        </w:rPr>
        <w:footnoteRef/>
      </w:r>
      <w:r w:rsidRPr="00D244F9">
        <w:t xml:space="preserve"> </w:t>
      </w:r>
      <w:r w:rsidRPr="00D244F9">
        <w:tab/>
        <w:t xml:space="preserve">A </w:t>
      </w:r>
      <w:r>
        <w:t xml:space="preserve">separate </w:t>
      </w:r>
      <w:r w:rsidRPr="00D244F9">
        <w:t>technical appendix</w:t>
      </w:r>
      <w:r>
        <w:t xml:space="preserve"> accompanies</w:t>
      </w:r>
      <w:r w:rsidRPr="00D244F9">
        <w:t xml:space="preserve"> this </w:t>
      </w:r>
      <w:r>
        <w:t>document with further details on the evaluation methodology and the baseline position at the start of the pilot.</w:t>
      </w:r>
    </w:p>
  </w:footnote>
  <w:footnote w:id="14">
    <w:p w14:paraId="22F1AFDD" w14:textId="03FFCBBE" w:rsidR="002F4B80" w:rsidRDefault="002F4B80">
      <w:pPr>
        <w:pStyle w:val="FootnoteText"/>
      </w:pPr>
      <w:r>
        <w:rPr>
          <w:rStyle w:val="FootnoteReference"/>
        </w:rPr>
        <w:footnoteRef/>
      </w:r>
      <w:r>
        <w:t xml:space="preserve"> </w:t>
      </w:r>
      <w:r>
        <w:tab/>
        <w:t xml:space="preserve">Further details on the inputs are also shown in the context of the logic model in </w:t>
      </w:r>
      <w:r>
        <w:fldChar w:fldCharType="begin"/>
      </w:r>
      <w:r>
        <w:instrText xml:space="preserve"> REF _Ref18528294 \h </w:instrText>
      </w:r>
      <w:r>
        <w:fldChar w:fldCharType="separate"/>
      </w:r>
      <w:r>
        <w:t xml:space="preserve">Figure </w:t>
      </w:r>
      <w:r>
        <w:rPr>
          <w:noProof/>
        </w:rPr>
        <w:t>3</w:t>
      </w:r>
      <w:r>
        <w:fldChar w:fldCharType="end"/>
      </w:r>
      <w:r>
        <w:t>.</w:t>
      </w:r>
    </w:p>
  </w:footnote>
  <w:footnote w:id="15">
    <w:p w14:paraId="7684F81E" w14:textId="77777777" w:rsidR="002F4B80" w:rsidRDefault="002F4B80" w:rsidP="00BB726F">
      <w:pPr>
        <w:pStyle w:val="FootnoteText"/>
      </w:pPr>
      <w:r>
        <w:rPr>
          <w:rStyle w:val="FootnoteReference"/>
        </w:rPr>
        <w:footnoteRef/>
      </w:r>
      <w:r>
        <w:t xml:space="preserve"> </w:t>
      </w:r>
      <w:r>
        <w:tab/>
        <w:t>Historic England (2018), Fabric Support Officer Job Description.</w:t>
      </w:r>
    </w:p>
  </w:footnote>
  <w:footnote w:id="16">
    <w:p w14:paraId="662F850B" w14:textId="77777777" w:rsidR="002F4B80" w:rsidRDefault="002F4B80" w:rsidP="00BB726F">
      <w:pPr>
        <w:pStyle w:val="FootnoteText"/>
      </w:pPr>
      <w:r>
        <w:rPr>
          <w:rStyle w:val="FootnoteReference"/>
        </w:rPr>
        <w:footnoteRef/>
      </w:r>
      <w:r>
        <w:t xml:space="preserve"> </w:t>
      </w:r>
      <w:r>
        <w:tab/>
        <w:t>Historic England (2018), Community Development Adviser Job Description.</w:t>
      </w:r>
    </w:p>
  </w:footnote>
  <w:footnote w:id="17">
    <w:p w14:paraId="75DBC872" w14:textId="0CF51337" w:rsidR="002F4B80" w:rsidRDefault="002F4B80">
      <w:pPr>
        <w:pStyle w:val="FootnoteText"/>
      </w:pPr>
      <w:r>
        <w:rPr>
          <w:rStyle w:val="FootnoteReference"/>
        </w:rPr>
        <w:footnoteRef/>
      </w:r>
      <w:r>
        <w:t xml:space="preserve"> </w:t>
      </w:r>
      <w:r>
        <w:tab/>
        <w:t xml:space="preserve">Further details on the activities are also shown in the context of the logic model in </w:t>
      </w:r>
      <w:r>
        <w:fldChar w:fldCharType="begin"/>
      </w:r>
      <w:r>
        <w:instrText xml:space="preserve"> REF _Ref18528294 \h </w:instrText>
      </w:r>
      <w:r>
        <w:fldChar w:fldCharType="separate"/>
      </w:r>
      <w:r>
        <w:t xml:space="preserve">Figure </w:t>
      </w:r>
      <w:r>
        <w:rPr>
          <w:noProof/>
        </w:rPr>
        <w:t>3</w:t>
      </w:r>
      <w:r>
        <w:fldChar w:fldCharType="end"/>
      </w:r>
      <w:r>
        <w:t>.</w:t>
      </w:r>
    </w:p>
  </w:footnote>
  <w:footnote w:id="18">
    <w:p w14:paraId="480FD16F" w14:textId="77777777" w:rsidR="002F4B80" w:rsidRDefault="002F4B80" w:rsidP="00F2601D">
      <w:pPr>
        <w:pStyle w:val="FootnoteText"/>
        <w:ind w:left="142" w:hanging="142"/>
      </w:pPr>
      <w:r>
        <w:rPr>
          <w:rStyle w:val="FootnoteReference"/>
        </w:rPr>
        <w:footnoteRef/>
      </w:r>
      <w:r>
        <w:t xml:space="preserve">  There is no maintenance plan information for 33 (30 in Suffolk and 3 in Greater Manchester) places of worship across the pilot areas.</w:t>
      </w:r>
    </w:p>
  </w:footnote>
  <w:footnote w:id="19">
    <w:p w14:paraId="495BBBA4" w14:textId="1ABBDC89" w:rsidR="002F4B80" w:rsidRDefault="002F4B80">
      <w:pPr>
        <w:pStyle w:val="FootnoteText"/>
      </w:pPr>
      <w:r>
        <w:rPr>
          <w:rStyle w:val="FootnoteReference"/>
        </w:rPr>
        <w:footnoteRef/>
      </w:r>
      <w:r>
        <w:t xml:space="preserve"> Further details on the outputs are also shown in the context of the logic model in </w:t>
      </w:r>
      <w:r>
        <w:fldChar w:fldCharType="begin"/>
      </w:r>
      <w:r>
        <w:instrText xml:space="preserve"> REF _Ref18528294 \h </w:instrText>
      </w:r>
      <w:r>
        <w:fldChar w:fldCharType="separate"/>
      </w:r>
      <w:r>
        <w:t xml:space="preserve">Figure </w:t>
      </w:r>
      <w:r>
        <w:rPr>
          <w:noProof/>
        </w:rPr>
        <w:t>3</w:t>
      </w:r>
      <w:r>
        <w:fldChar w:fldCharType="end"/>
      </w:r>
      <w:r>
        <w:t>.</w:t>
      </w:r>
      <w:r>
        <w:tab/>
      </w:r>
    </w:p>
  </w:footnote>
  <w:footnote w:id="20">
    <w:p w14:paraId="7F167669" w14:textId="77777777" w:rsidR="002F4B80" w:rsidRDefault="002F4B80" w:rsidP="00DB369E">
      <w:pPr>
        <w:pStyle w:val="FootnoteText"/>
      </w:pPr>
      <w:r>
        <w:rPr>
          <w:rStyle w:val="FootnoteReference"/>
        </w:rPr>
        <w:footnoteRef/>
      </w:r>
      <w:r>
        <w:t xml:space="preserve"> </w:t>
      </w:r>
      <w:r>
        <w:tab/>
      </w:r>
      <w:r w:rsidRPr="00DB369E">
        <w:rPr>
          <w:b/>
        </w:rPr>
        <w:t>High</w:t>
      </w:r>
      <w:r>
        <w:t>:</w:t>
      </w:r>
      <w:r>
        <w:tab/>
        <w:t>FSOs guide the place of worship through an application for Minor Repairs grant funding and works with the place of worship to develop and implement a maintenance plan; expected to include a number of site visits and meetings; expected to require a total of 14.4 hours of FSO support per place of worship; expected to be offered to at least 50 places of worship in each region</w:t>
      </w:r>
    </w:p>
    <w:p w14:paraId="47B93EEC" w14:textId="68CBAD12" w:rsidR="002F4B80" w:rsidRDefault="002F4B80" w:rsidP="00DB369E">
      <w:pPr>
        <w:pStyle w:val="FootnoteText"/>
        <w:ind w:firstLine="0"/>
      </w:pPr>
      <w:r w:rsidRPr="00DB369E">
        <w:rPr>
          <w:b/>
        </w:rPr>
        <w:t>Medium</w:t>
      </w:r>
      <w:r>
        <w:t xml:space="preserve">: FSOs advise on applications for other grants to complete fabric-related works; FSOs work with the place of worship to develop and implement a maintenance plan; expected to include one or two site visits or meetings; expected to require a total of 7.2 hours of FSO support per place of worship; expected to be offered to at least 5 places of worship for each region. </w:t>
      </w:r>
    </w:p>
    <w:p w14:paraId="4E1CDC56" w14:textId="35786D56" w:rsidR="002F4B80" w:rsidRDefault="002F4B80" w:rsidP="00DB369E">
      <w:pPr>
        <w:pStyle w:val="FootnoteText"/>
        <w:ind w:firstLine="0"/>
      </w:pPr>
      <w:r w:rsidRPr="00DB369E">
        <w:rPr>
          <w:b/>
        </w:rPr>
        <w:t>Low</w:t>
      </w:r>
      <w:r>
        <w:rPr>
          <w:b/>
        </w:rPr>
        <w:t>:</w:t>
      </w:r>
      <w:r>
        <w:tab/>
        <w:t>FSOs provide a limited amount of support for places of worship with developing a maintenance plan and/or grant applications; expected to include limited face-to-face contact and continued contact via telephone or email; expected to require a total of 3.6 hours of FSO support per place of worship; expected to be offered to at least 5 places of worship for each region.</w:t>
      </w:r>
    </w:p>
  </w:footnote>
  <w:footnote w:id="21">
    <w:p w14:paraId="21E27262" w14:textId="77777777" w:rsidR="002F4B80" w:rsidRDefault="002F4B80" w:rsidP="006F777D">
      <w:pPr>
        <w:pStyle w:val="FootnoteText"/>
      </w:pPr>
      <w:r>
        <w:rPr>
          <w:rStyle w:val="FootnoteReference"/>
        </w:rPr>
        <w:footnoteRef/>
      </w:r>
      <w:r>
        <w:t xml:space="preserve"> The pilot team define the following levels of CDA contact:</w:t>
      </w:r>
    </w:p>
    <w:p w14:paraId="074AD207" w14:textId="77777777" w:rsidR="002F4B80" w:rsidRPr="002531CB" w:rsidRDefault="002F4B80" w:rsidP="00F2601D">
      <w:pPr>
        <w:autoSpaceDE w:val="0"/>
        <w:autoSpaceDN w:val="0"/>
        <w:adjustRightInd w:val="0"/>
        <w:spacing w:before="0" w:after="0" w:line="240" w:lineRule="auto"/>
        <w:ind w:left="284"/>
        <w:jc w:val="left"/>
        <w:rPr>
          <w:color w:val="707276" w:themeColor="text2"/>
          <w:sz w:val="16"/>
        </w:rPr>
      </w:pPr>
      <w:r w:rsidRPr="002531CB">
        <w:rPr>
          <w:b/>
          <w:color w:val="707276" w:themeColor="text2"/>
          <w:sz w:val="16"/>
        </w:rPr>
        <w:t>High</w:t>
      </w:r>
      <w:r w:rsidRPr="002531CB">
        <w:rPr>
          <w:color w:val="707276" w:themeColor="text2"/>
          <w:sz w:val="16"/>
        </w:rPr>
        <w:t>:</w:t>
      </w:r>
      <w:r>
        <w:rPr>
          <w:color w:val="707276" w:themeColor="text2"/>
          <w:sz w:val="16"/>
        </w:rPr>
        <w:t xml:space="preserve"> </w:t>
      </w:r>
      <w:r w:rsidRPr="002531CB">
        <w:rPr>
          <w:color w:val="707276" w:themeColor="text2"/>
          <w:sz w:val="16"/>
        </w:rPr>
        <w:t xml:space="preserve">CDAs are involved in developing a major project with a place of worship, for example providing extensive support to establish a series of community events, or detailed assistance with the community element of funding applications or developing a strong volunteer recruitment and training scheme. </w:t>
      </w:r>
    </w:p>
    <w:p w14:paraId="5C680167" w14:textId="77777777" w:rsidR="002F4B80" w:rsidRPr="002531CB" w:rsidRDefault="002F4B80" w:rsidP="00F2601D">
      <w:pPr>
        <w:autoSpaceDE w:val="0"/>
        <w:autoSpaceDN w:val="0"/>
        <w:adjustRightInd w:val="0"/>
        <w:spacing w:before="0" w:after="0" w:line="240" w:lineRule="auto"/>
        <w:ind w:left="284"/>
        <w:jc w:val="left"/>
        <w:rPr>
          <w:color w:val="707276" w:themeColor="text2"/>
          <w:sz w:val="16"/>
        </w:rPr>
      </w:pPr>
      <w:r w:rsidRPr="002531CB">
        <w:rPr>
          <w:b/>
          <w:color w:val="707276" w:themeColor="text2"/>
          <w:sz w:val="16"/>
        </w:rPr>
        <w:t>Medium</w:t>
      </w:r>
      <w:r w:rsidRPr="002531CB">
        <w:rPr>
          <w:color w:val="707276" w:themeColor="text2"/>
          <w:sz w:val="16"/>
        </w:rPr>
        <w:t>: CDAs provide on-going support for one project or a series of smaller projects.</w:t>
      </w:r>
    </w:p>
    <w:p w14:paraId="1D0AA25D" w14:textId="77777777" w:rsidR="002F4B80" w:rsidRPr="002531CB" w:rsidRDefault="002F4B80" w:rsidP="00F2601D">
      <w:pPr>
        <w:autoSpaceDE w:val="0"/>
        <w:autoSpaceDN w:val="0"/>
        <w:adjustRightInd w:val="0"/>
        <w:spacing w:before="0" w:after="0" w:line="240" w:lineRule="auto"/>
        <w:ind w:left="284"/>
        <w:jc w:val="left"/>
        <w:rPr>
          <w:color w:val="707276" w:themeColor="text2"/>
          <w:sz w:val="16"/>
        </w:rPr>
      </w:pPr>
      <w:r w:rsidRPr="002531CB">
        <w:rPr>
          <w:b/>
          <w:color w:val="707276" w:themeColor="text2"/>
          <w:sz w:val="16"/>
        </w:rPr>
        <w:t>Low</w:t>
      </w:r>
      <w:r w:rsidRPr="002531CB">
        <w:rPr>
          <w:color w:val="707276" w:themeColor="text2"/>
          <w:sz w:val="16"/>
        </w:rPr>
        <w:t>: CDAs provide a limited amount of support for one project or a series of projects.</w:t>
      </w:r>
    </w:p>
    <w:p w14:paraId="3C038A60" w14:textId="77777777" w:rsidR="002F4B80" w:rsidRDefault="002F4B80" w:rsidP="00F2601D">
      <w:pPr>
        <w:pStyle w:val="FootnoteText"/>
      </w:pPr>
      <w:r>
        <w:rPr>
          <w:b/>
        </w:rPr>
        <w:t xml:space="preserve">      </w:t>
      </w:r>
      <w:r w:rsidRPr="002531CB">
        <w:rPr>
          <w:b/>
        </w:rPr>
        <w:t>Light-touch</w:t>
      </w:r>
      <w:r w:rsidRPr="002531CB">
        <w:t>: CDAs provide places of worship with basic guidance and/or signposting to useful contacts,</w:t>
      </w:r>
      <w:r>
        <w:t xml:space="preserve"> </w:t>
      </w:r>
      <w:r w:rsidRPr="002531CB">
        <w:t>organisations and funding schemes</w:t>
      </w:r>
      <w:r>
        <w:t>.</w:t>
      </w:r>
    </w:p>
  </w:footnote>
  <w:footnote w:id="22">
    <w:p w14:paraId="087A252B" w14:textId="55F9BFEA" w:rsidR="002F4B80" w:rsidRDefault="002F4B80">
      <w:pPr>
        <w:pStyle w:val="FootnoteText"/>
      </w:pPr>
      <w:r>
        <w:rPr>
          <w:rStyle w:val="FootnoteReference"/>
        </w:rPr>
        <w:footnoteRef/>
      </w:r>
      <w:r>
        <w:t xml:space="preserve"> </w:t>
      </w:r>
      <w:r>
        <w:tab/>
        <w:t xml:space="preserve">Further details on the outputs are also shown in the context of the logic model in </w:t>
      </w:r>
      <w:r>
        <w:fldChar w:fldCharType="begin"/>
      </w:r>
      <w:r>
        <w:instrText xml:space="preserve"> REF _Ref18528294 \h </w:instrText>
      </w:r>
      <w:r>
        <w:fldChar w:fldCharType="separate"/>
      </w:r>
      <w:r>
        <w:t xml:space="preserve">Figure </w:t>
      </w:r>
      <w:r>
        <w:rPr>
          <w:noProof/>
        </w:rPr>
        <w:t>3</w:t>
      </w:r>
      <w:r>
        <w:fldChar w:fldCharType="end"/>
      </w:r>
    </w:p>
  </w:footnote>
  <w:footnote w:id="23">
    <w:p w14:paraId="2775F376" w14:textId="17103FB2" w:rsidR="002F4B80" w:rsidRDefault="002F4B80">
      <w:pPr>
        <w:pStyle w:val="FootnoteText"/>
      </w:pPr>
      <w:r>
        <w:rPr>
          <w:rStyle w:val="FootnoteReference"/>
        </w:rPr>
        <w:footnoteRef/>
      </w:r>
      <w:r>
        <w:t xml:space="preserve"> </w:t>
      </w:r>
      <w:r>
        <w:tab/>
        <w:t xml:space="preserve">Further details on the outputs are also shown in the context of the logic model in </w:t>
      </w:r>
      <w:r>
        <w:fldChar w:fldCharType="begin"/>
      </w:r>
      <w:r>
        <w:instrText xml:space="preserve"> REF _Ref18528294 \h </w:instrText>
      </w:r>
      <w:r>
        <w:fldChar w:fldCharType="separate"/>
      </w:r>
      <w:r>
        <w:t xml:space="preserve">Figure </w:t>
      </w:r>
      <w:r>
        <w:rPr>
          <w:noProof/>
        </w:rPr>
        <w:t>3</w:t>
      </w:r>
      <w:r>
        <w:fldChar w:fldCharType="end"/>
      </w:r>
    </w:p>
  </w:footnote>
  <w:footnote w:id="24">
    <w:p w14:paraId="0FBC011E" w14:textId="77777777" w:rsidR="002F4B80" w:rsidRDefault="002F4B80" w:rsidP="006A7928">
      <w:pPr>
        <w:pStyle w:val="FootnoteText"/>
      </w:pPr>
      <w:r>
        <w:rPr>
          <w:rStyle w:val="FootnoteReference"/>
        </w:rPr>
        <w:footnoteRef/>
      </w:r>
      <w:r>
        <w:t xml:space="preserve"> </w:t>
      </w:r>
      <w:r>
        <w:tab/>
        <w:t>For Church of England listed places of worship, data was analysed in each region and those that demonstrated two or more of the following criteria were considered to be ‘vulnerable’: 25% most deprived areas, 25% lowest weekly attendance as a percentage of population, 25% lowest electoral roll as a percentage of population.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page" w:horzAnchor="margin" w:tblpXSpec="right" w:tblpY="965"/>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969"/>
    </w:tblGrid>
    <w:tr w:rsidR="002F4B80" w14:paraId="456CB2A1" w14:textId="77777777" w:rsidTr="00AC51F7">
      <w:trPr>
        <w:trHeight w:val="1418"/>
      </w:trPr>
      <w:tc>
        <w:tcPr>
          <w:tcW w:w="3969" w:type="dxa"/>
        </w:tcPr>
        <w:p w14:paraId="5BEA452D" w14:textId="77777777" w:rsidR="002F4B80" w:rsidRDefault="002F4B80" w:rsidP="00191A3C">
          <w:pPr>
            <w:pStyle w:val="GraphicRight"/>
          </w:pPr>
          <w:r w:rsidRPr="00206CBA">
            <w:rPr>
              <w:noProof/>
              <w:lang w:eastAsia="en-GB"/>
            </w:rPr>
            <w:drawing>
              <wp:inline distT="0" distB="0" distL="0" distR="0" wp14:anchorId="42EA40C4" wp14:editId="2FC36A0F">
                <wp:extent cx="2252181" cy="801913"/>
                <wp:effectExtent l="0" t="0" r="0" b="0"/>
                <wp:docPr id="6081" name="Picture 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61523" cy="805239"/>
                        </a:xfrm>
                        <a:prstGeom prst="rect">
                          <a:avLst/>
                        </a:prstGeom>
                        <a:noFill/>
                        <a:ln>
                          <a:noFill/>
                        </a:ln>
                      </pic:spPr>
                    </pic:pic>
                  </a:graphicData>
                </a:graphic>
              </wp:inline>
            </w:drawing>
          </w:r>
        </w:p>
      </w:tc>
    </w:tr>
  </w:tbl>
  <w:p w14:paraId="760D97D0" w14:textId="77777777" w:rsidR="002F4B80" w:rsidRDefault="002F4B80">
    <w:pPr>
      <w:pStyle w:val="Header"/>
    </w:pPr>
    <w:r>
      <w:rPr>
        <w:noProof/>
        <w:lang w:eastAsia="en-GB"/>
      </w:rPr>
      <mc:AlternateContent>
        <mc:Choice Requires="wps">
          <w:drawing>
            <wp:anchor distT="0" distB="0" distL="114300" distR="114300" simplePos="0" relativeHeight="251658752" behindDoc="0" locked="1" layoutInCell="1" allowOverlap="1" wp14:anchorId="76C88688" wp14:editId="05DDFB62">
              <wp:simplePos x="0" y="0"/>
              <wp:positionH relativeFrom="margin">
                <wp:align>right</wp:align>
              </wp:positionH>
              <wp:positionV relativeFrom="paragraph">
                <wp:posOffset>2132330</wp:posOffset>
              </wp:positionV>
              <wp:extent cx="2634615" cy="1709420"/>
              <wp:effectExtent l="0" t="0" r="0" b="0"/>
              <wp:wrapNone/>
              <wp:docPr id="4" name="DisclaimerTextBox" hidden="1"/>
              <wp:cNvGraphicFramePr/>
              <a:graphic xmlns:a="http://schemas.openxmlformats.org/drawingml/2006/main">
                <a:graphicData uri="http://schemas.microsoft.com/office/word/2010/wordprocessingShape">
                  <wps:wsp>
                    <wps:cNvSpPr txBox="1"/>
                    <wps:spPr>
                      <a:xfrm>
                        <a:off x="0" y="0"/>
                        <a:ext cx="2634615" cy="1709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5DCA9" w14:textId="77777777" w:rsidR="002F4B80" w:rsidRDefault="002F4B80" w:rsidP="006A1DAE">
                          <w:pPr>
                            <w:pStyle w:val="Disclaimer"/>
                          </w:pPr>
                          <w:r>
                            <w:t>Frontier Economics Ltd is a member of the Frontier Economics network, which consists of two separate companies based in Europe (Frontier Economics Ltd) and Australia (Frontier Economics Pty Ltd). Both companies are independently owned, and legal commitments entered into by one company do not impose any obligations on the other company in the network. All views expressed in this document are the views of Frontier Economics Ltd.</w:t>
                          </w:r>
                        </w:p>
                        <w:p w14:paraId="78EF0ED1" w14:textId="77777777" w:rsidR="002F4B80" w:rsidRPr="006A1DAE" w:rsidRDefault="002F4B80" w:rsidP="006A1DAE">
                          <w:pPr>
                            <w:pStyle w:val="Disclaim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88688" id="_x0000_t202" coordsize="21600,21600" o:spt="202" path="m,l,21600r21600,l21600,xe">
              <v:stroke joinstyle="miter"/>
              <v:path gradientshapeok="t" o:connecttype="rect"/>
            </v:shapetype>
            <v:shape id="DisclaimerTextBox" o:spid="_x0000_s1027" type="#_x0000_t202" style="position:absolute;left:0;text-align:left;margin-left:156.25pt;margin-top:167.9pt;width:207.45pt;height:134.6pt;z-index:251658752;visibility:hidden;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" filled="f" stroked="f" strokeweight=".5pt">
              <v:textbox inset="0,0,0,0">
                <w:txbxContent>
                  <w:p w14:paraId="2105DCA9" w14:textId="77777777" w:rsidR="002F4B80" w:rsidRDefault="002F4B80" w:rsidP="006A1DAE">
                    <w:pPr>
                      <w:pStyle w:val="Disclaimer"/>
                    </w:pPr>
                    <w:r>
                      <w:t>Frontier Economics Ltd is a member of the Frontier Economics network, which consists of two separate companies based in Europe (Frontier Economics Ltd) and Australia (Frontier Economics Pty Ltd). Both companies are independently owned, and legal commitments entered into by one company do not impose any obligations on the other company in the network. All views expressed in this document are the views of Frontier Economics Ltd.</w:t>
                    </w:r>
                  </w:p>
                  <w:p w14:paraId="78EF0ED1" w14:textId="77777777" w:rsidR="002F4B80" w:rsidRPr="006A1DAE" w:rsidRDefault="002F4B80" w:rsidP="006A1DAE">
                    <w:pPr>
                      <w:pStyle w:val="Disclaimer"/>
                    </w:pPr>
                  </w:p>
                </w:txbxContent>
              </v:textbox>
              <w10:wrap anchorx="margin"/>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98329" w14:textId="77777777" w:rsidR="002F4B80" w:rsidRPr="00EB2C63" w:rsidRDefault="002F4B80" w:rsidP="00EB2C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8CE76" w14:textId="77777777" w:rsidR="002F4B80" w:rsidRDefault="002F4B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852" w:tblpY="852"/>
      <w:tblW w:w="10206" w:type="dxa"/>
      <w:tblLayout w:type="fixed"/>
      <w:tblCellMar>
        <w:left w:w="0" w:type="dxa"/>
        <w:right w:w="0" w:type="dxa"/>
      </w:tblCellMar>
      <w:tblLook w:val="0000" w:firstRow="0" w:lastRow="0" w:firstColumn="0" w:lastColumn="0" w:noHBand="0" w:noVBand="0"/>
    </w:tblPr>
    <w:tblGrid>
      <w:gridCol w:w="2044"/>
      <w:gridCol w:w="8162"/>
    </w:tblGrid>
    <w:tr w:rsidR="002F4B80" w:rsidRPr="00F57F90" w14:paraId="117105C4" w14:textId="77777777" w:rsidTr="0021208F">
      <w:trPr>
        <w:trHeight w:hRule="exact" w:val="567"/>
      </w:trPr>
      <w:tc>
        <w:tcPr>
          <w:tcW w:w="2044" w:type="dxa"/>
        </w:tcPr>
        <w:p w14:paraId="1ED6FE66" w14:textId="7941CA80" w:rsidR="002F4B80" w:rsidRPr="000A0D97" w:rsidRDefault="002F4B80" w:rsidP="000A0D97">
          <w:pPr>
            <w:pStyle w:val="DraftRef"/>
          </w:pPr>
          <w:r>
            <w:rPr>
              <w:noProof/>
            </w:rPr>
            <w:fldChar w:fldCharType="begin"/>
          </w:r>
          <w:r>
            <w:rPr>
              <w:noProof/>
            </w:rPr>
            <w:instrText xml:space="preserve"> STYLEREF  ~Draft </w:instrText>
          </w:r>
          <w:r>
            <w:rPr>
              <w:noProof/>
            </w:rPr>
            <w:fldChar w:fldCharType="end"/>
          </w:r>
        </w:p>
      </w:tc>
      <w:tc>
        <w:tcPr>
          <w:tcW w:w="8162" w:type="dxa"/>
        </w:tcPr>
        <w:p w14:paraId="38EA594F" w14:textId="371A764C" w:rsidR="002F4B80" w:rsidRPr="00717597" w:rsidRDefault="002F4B80" w:rsidP="00717597">
          <w:pPr>
            <w:pStyle w:val="Header"/>
          </w:pPr>
          <w:r>
            <w:rPr>
              <w:noProof/>
            </w:rPr>
            <w:fldChar w:fldCharType="begin"/>
          </w:r>
          <w:r>
            <w:rPr>
              <w:noProof/>
            </w:rPr>
            <w:instrText xml:space="preserve"> STYLEREF  "~DocTitle" </w:instrText>
          </w:r>
          <w:r>
            <w:rPr>
              <w:noProof/>
            </w:rPr>
            <w:fldChar w:fldCharType="separate"/>
          </w:r>
          <w:r w:rsidR="008C7388">
            <w:rPr>
              <w:noProof/>
            </w:rPr>
            <w:t>EVALUATION OF THE TAYLOR REVIEW PILOT</w:t>
          </w:r>
          <w:r>
            <w:rPr>
              <w:noProof/>
            </w:rPr>
            <w:fldChar w:fldCharType="end"/>
          </w:r>
        </w:p>
      </w:tc>
    </w:tr>
  </w:tbl>
  <w:p w14:paraId="37F6F06B" w14:textId="77777777" w:rsidR="002F4B80" w:rsidRPr="00EB2C63" w:rsidRDefault="002F4B80" w:rsidP="00EB2C6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852" w:tblpY="852"/>
      <w:tblW w:w="10206" w:type="dxa"/>
      <w:tblLayout w:type="fixed"/>
      <w:tblCellMar>
        <w:left w:w="0" w:type="dxa"/>
        <w:right w:w="0" w:type="dxa"/>
      </w:tblCellMar>
      <w:tblLook w:val="0000" w:firstRow="0" w:lastRow="0" w:firstColumn="0" w:lastColumn="0" w:noHBand="0" w:noVBand="0"/>
    </w:tblPr>
    <w:tblGrid>
      <w:gridCol w:w="2044"/>
      <w:gridCol w:w="8162"/>
    </w:tblGrid>
    <w:tr w:rsidR="002F4B80" w:rsidRPr="00B36984" w14:paraId="20110359" w14:textId="77777777" w:rsidTr="0021208F">
      <w:trPr>
        <w:trHeight w:hRule="exact" w:val="567"/>
      </w:trPr>
      <w:tc>
        <w:tcPr>
          <w:tcW w:w="2044" w:type="dxa"/>
        </w:tcPr>
        <w:p w14:paraId="2EDC61AF" w14:textId="096A622A" w:rsidR="002F4B80" w:rsidRPr="00DC53CB" w:rsidRDefault="002F4B80" w:rsidP="00717597">
          <w:pPr>
            <w:pStyle w:val="DraftRef"/>
            <w:rPr>
              <w:sz w:val="24"/>
            </w:rPr>
          </w:pPr>
          <w:r>
            <w:rPr>
              <w:noProof/>
            </w:rPr>
            <w:fldChar w:fldCharType="begin"/>
          </w:r>
          <w:r>
            <w:rPr>
              <w:noProof/>
            </w:rPr>
            <w:instrText xml:space="preserve"> STYLEREF  ~Draft </w:instrText>
          </w:r>
          <w:r>
            <w:rPr>
              <w:noProof/>
            </w:rPr>
            <w:fldChar w:fldCharType="end"/>
          </w:r>
        </w:p>
      </w:tc>
      <w:tc>
        <w:tcPr>
          <w:tcW w:w="8162" w:type="dxa"/>
        </w:tcPr>
        <w:p w14:paraId="579C3E5B" w14:textId="4F92F6BE" w:rsidR="002F4B80" w:rsidRPr="00B36984" w:rsidRDefault="002F4B80" w:rsidP="00717597">
          <w:pPr>
            <w:pStyle w:val="Header"/>
          </w:pPr>
          <w:r>
            <w:rPr>
              <w:noProof/>
            </w:rPr>
            <w:fldChar w:fldCharType="begin"/>
          </w:r>
          <w:r>
            <w:rPr>
              <w:noProof/>
            </w:rPr>
            <w:instrText xml:space="preserve"> STYLEREF  "~DocTitle" </w:instrText>
          </w:r>
          <w:r>
            <w:rPr>
              <w:noProof/>
            </w:rPr>
            <w:fldChar w:fldCharType="separate"/>
          </w:r>
          <w:r w:rsidR="008C7388">
            <w:rPr>
              <w:noProof/>
            </w:rPr>
            <w:t>EVALUATION OF THE TAYLOR REVIEW PILOT</w:t>
          </w:r>
          <w:r>
            <w:rPr>
              <w:noProof/>
            </w:rPr>
            <w:fldChar w:fldCharType="end"/>
          </w:r>
        </w:p>
      </w:tc>
    </w:tr>
  </w:tbl>
  <w:p w14:paraId="47BA4273" w14:textId="77777777" w:rsidR="002F4B80" w:rsidRPr="00580ADA" w:rsidRDefault="002F4B80" w:rsidP="00717597">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70244"/>
    <w:multiLevelType w:val="multilevel"/>
    <w:tmpl w:val="0809001D"/>
    <w:name w:val="SecHead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4C52E5"/>
    <w:multiLevelType w:val="multilevel"/>
    <w:tmpl w:val="844A82D2"/>
    <w:name w:val="NumberedList3"/>
    <w:numStyleLink w:val="ListNumStyle"/>
  </w:abstractNum>
  <w:abstractNum w:abstractNumId="2" w15:restartNumberingAfterBreak="0">
    <w:nsid w:val="059679F8"/>
    <w:multiLevelType w:val="multilevel"/>
    <w:tmpl w:val="22D45FDC"/>
    <w:name w:val="ParaNumBulletList2"/>
    <w:lvl w:ilvl="0">
      <w:start w:val="1"/>
      <w:numFmt w:val="decimal"/>
      <w:lvlText w:val="%1."/>
      <w:lvlJc w:val="left"/>
      <w:pPr>
        <w:tabs>
          <w:tab w:val="num" w:pos="340"/>
        </w:tabs>
        <w:ind w:left="340" w:hanging="340"/>
      </w:pPr>
      <w:rPr>
        <w:rFonts w:hint="default"/>
        <w:color w:val="E83F35" w:themeColor="accent1"/>
      </w:rPr>
    </w:lvl>
    <w:lvl w:ilvl="1">
      <w:start w:val="1"/>
      <w:numFmt w:val="lowerLetter"/>
      <w:lvlText w:val="%2."/>
      <w:lvlJc w:val="left"/>
      <w:pPr>
        <w:tabs>
          <w:tab w:val="num" w:pos="680"/>
        </w:tabs>
        <w:ind w:left="680" w:hanging="340"/>
      </w:pPr>
      <w:rPr>
        <w:rFonts w:hint="default"/>
        <w:color w:val="E83F35" w:themeColor="accent1"/>
      </w:rPr>
    </w:lvl>
    <w:lvl w:ilvl="2">
      <w:start w:val="1"/>
      <w:numFmt w:val="lowerRoman"/>
      <w:lvlText w:val="%3."/>
      <w:lvlJc w:val="left"/>
      <w:pPr>
        <w:tabs>
          <w:tab w:val="num" w:pos="1021"/>
        </w:tabs>
        <w:ind w:left="1021" w:hanging="341"/>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15:restartNumberingAfterBreak="0">
    <w:nsid w:val="09787125"/>
    <w:multiLevelType w:val="multilevel"/>
    <w:tmpl w:val="8A4E6DC2"/>
    <w:name w:val="SecHeadList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8A5276"/>
    <w:multiLevelType w:val="multilevel"/>
    <w:tmpl w:val="0809001D"/>
    <w:name w:val="SecHeadList5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B8A67C9"/>
    <w:multiLevelType w:val="multilevel"/>
    <w:tmpl w:val="4C70D716"/>
    <w:name w:val="ParaNumBulletList"/>
    <w:lvl w:ilvl="0">
      <w:start w:val="1"/>
      <w:numFmt w:val="none"/>
      <w:lvlText w:val=""/>
      <w:lvlJc w:val="left"/>
      <w:pPr>
        <w:ind w:left="340" w:hanging="340"/>
      </w:pPr>
      <w:rPr>
        <w:rFonts w:hint="default"/>
        <w:color w:val="E83F35" w:themeColor="accent1"/>
      </w:rPr>
    </w:lvl>
    <w:lvl w:ilvl="1">
      <w:start w:val="1"/>
      <w:numFmt w:val="none"/>
      <w:lvlText w:val=""/>
      <w:lvlJc w:val="left"/>
      <w:pPr>
        <w:ind w:left="0" w:firstLine="0"/>
      </w:pPr>
      <w:rPr>
        <w:rFonts w:hint="default"/>
        <w:color w:val="E83F35" w:themeColor="accent1"/>
      </w:rPr>
    </w:lvl>
    <w:lvl w:ilvl="2">
      <w:start w:val="1"/>
      <w:numFmt w:val="none"/>
      <w:lvlText w:val=""/>
      <w:lvlJc w:val="left"/>
      <w:pPr>
        <w:ind w:left="0" w:firstLine="0"/>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6" w15:restartNumberingAfterBreak="0">
    <w:nsid w:val="14B21A57"/>
    <w:multiLevelType w:val="multilevel"/>
    <w:tmpl w:val="0C522030"/>
    <w:name w:val="AppHeadList"/>
    <w:styleLink w:val="AppListStyle"/>
    <w:lvl w:ilvl="0">
      <w:start w:val="1"/>
      <w:numFmt w:val="upperLetter"/>
      <w:lvlRestart w:val="0"/>
      <w:pStyle w:val="AnxHead"/>
      <w:lvlText w:val="Annex %1"/>
      <w:lvlJc w:val="left"/>
      <w:pPr>
        <w:tabs>
          <w:tab w:val="num" w:pos="1559"/>
        </w:tabs>
        <w:ind w:left="1559" w:hanging="2268"/>
      </w:pPr>
      <w:rPr>
        <w:rFonts w:ascii="Arial" w:hAnsi="Arial" w:cs="Arial" w:hint="default"/>
        <w:b/>
        <w:bCs/>
        <w:i w:val="0"/>
        <w:color w:val="E83F35" w:themeColor="accent1"/>
        <w:sz w:val="40"/>
      </w:rPr>
    </w:lvl>
    <w:lvl w:ilvl="1">
      <w:start w:val="1"/>
      <w:numFmt w:val="decimal"/>
      <w:pStyle w:val="AnxSubHead"/>
      <w:lvlText w:val="%1.%2"/>
      <w:lvlJc w:val="right"/>
      <w:pPr>
        <w:tabs>
          <w:tab w:val="num" w:pos="0"/>
        </w:tabs>
        <w:ind w:left="0" w:hanging="198"/>
      </w:pPr>
      <w:rPr>
        <w:rFonts w:ascii="Arial" w:hAnsi="Arial" w:cs="Arial" w:hint="default"/>
        <w:b w:val="0"/>
        <w:i w:val="0"/>
        <w:color w:val="E83F35" w:themeColor="accent1"/>
        <w:sz w:val="36"/>
      </w:rPr>
    </w:lvl>
    <w:lvl w:ilvl="2">
      <w:start w:val="1"/>
      <w:numFmt w:val="decimal"/>
      <w:pStyle w:val="AnxMinorSubHead"/>
      <w:lvlText w:val="%1.%2.%3"/>
      <w:lvlJc w:val="right"/>
      <w:pPr>
        <w:tabs>
          <w:tab w:val="num" w:pos="0"/>
        </w:tabs>
        <w:ind w:left="0" w:hanging="198"/>
      </w:pPr>
      <w:rPr>
        <w:rFonts w:ascii="Arial" w:hAnsi="Arial" w:cs="Arial" w:hint="default"/>
        <w:b w:val="0"/>
        <w:i w:val="0"/>
        <w:color w:val="E83F35" w:themeColor="accent1"/>
        <w:sz w:val="30"/>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7" w15:restartNumberingAfterBreak="0">
    <w:nsid w:val="14B63999"/>
    <w:multiLevelType w:val="multilevel"/>
    <w:tmpl w:val="0C522030"/>
    <w:name w:val="AppHeadList2"/>
    <w:numStyleLink w:val="AppListStyle"/>
  </w:abstractNum>
  <w:abstractNum w:abstractNumId="8" w15:restartNumberingAfterBreak="0">
    <w:nsid w:val="1B37531D"/>
    <w:multiLevelType w:val="multilevel"/>
    <w:tmpl w:val="844A82D2"/>
    <w:name w:val="NumberedList4"/>
    <w:numStyleLink w:val="ListNumStyle"/>
  </w:abstractNum>
  <w:abstractNum w:abstractNumId="9" w15:restartNumberingAfterBreak="0">
    <w:nsid w:val="1CB458B4"/>
    <w:multiLevelType w:val="multilevel"/>
    <w:tmpl w:val="113A5250"/>
    <w:name w:val="ListNumBulletList2"/>
    <w:lvl w:ilvl="0">
      <w:start w:val="1"/>
      <w:numFmt w:val="decimal"/>
      <w:lvlText w:val="%1."/>
      <w:lvlJc w:val="left"/>
      <w:pPr>
        <w:tabs>
          <w:tab w:val="num" w:pos="340"/>
        </w:tabs>
        <w:ind w:left="340" w:hanging="340"/>
      </w:pPr>
      <w:rPr>
        <w:rFonts w:hint="default"/>
        <w:color w:val="E83F35" w:themeColor="accent1"/>
      </w:rPr>
    </w:lvl>
    <w:lvl w:ilvl="1">
      <w:start w:val="1"/>
      <w:numFmt w:val="lowerLetter"/>
      <w:lvlText w:val="%2."/>
      <w:lvlJc w:val="left"/>
      <w:pPr>
        <w:tabs>
          <w:tab w:val="num" w:pos="680"/>
        </w:tabs>
        <w:ind w:left="680" w:hanging="340"/>
      </w:pPr>
      <w:rPr>
        <w:rFonts w:hint="default"/>
        <w:color w:val="E83F35" w:themeColor="accent1"/>
      </w:rPr>
    </w:lvl>
    <w:lvl w:ilvl="2">
      <w:start w:val="1"/>
      <w:numFmt w:val="lowerRoman"/>
      <w:lvlText w:val="%3."/>
      <w:lvlJc w:val="left"/>
      <w:pPr>
        <w:tabs>
          <w:tab w:val="num" w:pos="1021"/>
        </w:tabs>
        <w:ind w:left="1021" w:hanging="341"/>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0" w15:restartNumberingAfterBreak="0">
    <w:nsid w:val="268571AF"/>
    <w:multiLevelType w:val="multilevel"/>
    <w:tmpl w:val="8AE871F2"/>
    <w:name w:val="SecHeadList5"/>
    <w:numStyleLink w:val="SecListStyle1"/>
  </w:abstractNum>
  <w:abstractNum w:abstractNumId="11" w15:restartNumberingAfterBreak="0">
    <w:nsid w:val="2A3E56FB"/>
    <w:multiLevelType w:val="multilevel"/>
    <w:tmpl w:val="AAB08E7C"/>
    <w:name w:val="SeqParaList2"/>
    <w:numStyleLink w:val="SeqParaListStyle"/>
  </w:abstractNum>
  <w:abstractNum w:abstractNumId="12" w15:restartNumberingAfterBreak="0">
    <w:nsid w:val="2D4F5981"/>
    <w:multiLevelType w:val="multilevel"/>
    <w:tmpl w:val="9B1ABCF4"/>
    <w:name w:val="ListBulletList"/>
    <w:lvl w:ilvl="0">
      <w:start w:val="1"/>
      <w:numFmt w:val="bullet"/>
      <w:pStyle w:val="ListBullet1"/>
      <w:lvlText w:val=""/>
      <w:lvlJc w:val="left"/>
      <w:pPr>
        <w:tabs>
          <w:tab w:val="num" w:pos="340"/>
        </w:tabs>
        <w:ind w:left="340" w:hanging="340"/>
      </w:pPr>
      <w:rPr>
        <w:rFonts w:ascii="Wingdings 2" w:hAnsi="Wingdings 2" w:hint="default"/>
        <w:color w:val="E83F35" w:themeColor="accent1"/>
      </w:rPr>
    </w:lvl>
    <w:lvl w:ilvl="1">
      <w:start w:val="1"/>
      <w:numFmt w:val="bullet"/>
      <w:pStyle w:val="ListBullet2"/>
      <w:lvlText w:val="□"/>
      <w:lvlJc w:val="left"/>
      <w:pPr>
        <w:tabs>
          <w:tab w:val="num" w:pos="680"/>
        </w:tabs>
        <w:ind w:left="680" w:hanging="340"/>
      </w:pPr>
      <w:rPr>
        <w:rFonts w:ascii="Calibri" w:hAnsi="Calibri" w:hint="default"/>
        <w:color w:val="E83F35" w:themeColor="accent1"/>
      </w:rPr>
    </w:lvl>
    <w:lvl w:ilvl="2">
      <w:start w:val="1"/>
      <w:numFmt w:val="bullet"/>
      <w:lvlText w:val="–"/>
      <w:lvlJc w:val="left"/>
      <w:pPr>
        <w:tabs>
          <w:tab w:val="num" w:pos="1021"/>
        </w:tabs>
        <w:ind w:left="1021" w:hanging="341"/>
      </w:pPr>
      <w:rPr>
        <w:rFonts w:ascii="(none)" w:hAnsi="(none)" w:hint="default"/>
        <w:color w:val="E83F35" w:themeColor="accent1"/>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13" w15:restartNumberingAfterBreak="0">
    <w:nsid w:val="341078A4"/>
    <w:multiLevelType w:val="hybridMultilevel"/>
    <w:tmpl w:val="906C2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E67AB2"/>
    <w:multiLevelType w:val="multilevel"/>
    <w:tmpl w:val="844A82D2"/>
    <w:name w:val="NumberedList"/>
    <w:styleLink w:val="ListNumStyle"/>
    <w:lvl w:ilvl="0">
      <w:start w:val="1"/>
      <w:numFmt w:val="decimal"/>
      <w:pStyle w:val="ListNumBullet1"/>
      <w:lvlText w:val="%1."/>
      <w:lvlJc w:val="left"/>
      <w:pPr>
        <w:tabs>
          <w:tab w:val="num" w:pos="340"/>
        </w:tabs>
        <w:ind w:left="340" w:hanging="340"/>
      </w:pPr>
      <w:rPr>
        <w:rFonts w:hint="default"/>
        <w:color w:val="37424A" w:themeColor="text1"/>
      </w:rPr>
    </w:lvl>
    <w:lvl w:ilvl="1">
      <w:start w:val="1"/>
      <w:numFmt w:val="lowerLetter"/>
      <w:pStyle w:val="ListNumBullet2"/>
      <w:lvlText w:val="%2."/>
      <w:lvlJc w:val="left"/>
      <w:pPr>
        <w:tabs>
          <w:tab w:val="num" w:pos="680"/>
        </w:tabs>
        <w:ind w:left="680" w:hanging="340"/>
      </w:pPr>
      <w:rPr>
        <w:rFonts w:hint="default"/>
        <w:color w:val="37424A" w:themeColor="text1"/>
      </w:rPr>
    </w:lvl>
    <w:lvl w:ilvl="2">
      <w:start w:val="1"/>
      <w:numFmt w:val="lowerRoman"/>
      <w:pStyle w:val="ListNumBullet3"/>
      <w:lvlText w:val="%3."/>
      <w:lvlJc w:val="left"/>
      <w:pPr>
        <w:tabs>
          <w:tab w:val="num" w:pos="1021"/>
        </w:tabs>
        <w:ind w:left="1021" w:hanging="341"/>
      </w:pPr>
      <w:rPr>
        <w:rFonts w:hint="default"/>
        <w:color w:val="37424A" w:themeColor="tex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409A0C46"/>
    <w:multiLevelType w:val="multilevel"/>
    <w:tmpl w:val="E79AA7C4"/>
    <w:lvl w:ilvl="0">
      <w:start w:val="1"/>
      <w:numFmt w:val="decimal"/>
      <w:lvlText w:val="%1."/>
      <w:lvlJc w:val="left"/>
      <w:pPr>
        <w:tabs>
          <w:tab w:val="num" w:pos="680"/>
        </w:tabs>
        <w:ind w:left="680" w:hanging="340"/>
      </w:pPr>
      <w:rPr>
        <w:rFonts w:hint="default"/>
        <w:color w:val="37424A" w:themeColor="text1"/>
      </w:rPr>
    </w:lvl>
    <w:lvl w:ilvl="1">
      <w:start w:val="1"/>
      <w:numFmt w:val="lowerLetter"/>
      <w:lvlText w:val="%2."/>
      <w:lvlJc w:val="left"/>
      <w:pPr>
        <w:tabs>
          <w:tab w:val="num" w:pos="1020"/>
        </w:tabs>
        <w:ind w:left="1020" w:hanging="340"/>
      </w:pPr>
      <w:rPr>
        <w:rFonts w:hint="default"/>
        <w:color w:val="37424A" w:themeColor="text1"/>
      </w:rPr>
    </w:lvl>
    <w:lvl w:ilvl="2">
      <w:start w:val="1"/>
      <w:numFmt w:val="lowerRoman"/>
      <w:lvlText w:val="%3."/>
      <w:lvlJc w:val="left"/>
      <w:pPr>
        <w:tabs>
          <w:tab w:val="num" w:pos="1361"/>
        </w:tabs>
        <w:ind w:left="1361" w:hanging="341"/>
      </w:pPr>
      <w:rPr>
        <w:rFonts w:hint="default"/>
        <w:color w:val="37424A" w:themeColor="text1"/>
      </w:rPr>
    </w:lvl>
    <w:lvl w:ilvl="3">
      <w:start w:val="1"/>
      <w:numFmt w:val="none"/>
      <w:lvlText w:val=""/>
      <w:lvlJc w:val="left"/>
      <w:pPr>
        <w:ind w:left="340" w:firstLine="0"/>
      </w:pPr>
      <w:rPr>
        <w:rFonts w:hint="default"/>
      </w:rPr>
    </w:lvl>
    <w:lvl w:ilvl="4">
      <w:start w:val="1"/>
      <w:numFmt w:val="none"/>
      <w:lvlText w:val=""/>
      <w:lvlJc w:val="left"/>
      <w:pPr>
        <w:ind w:left="340" w:firstLine="0"/>
      </w:pPr>
      <w:rPr>
        <w:rFonts w:hint="default"/>
      </w:rPr>
    </w:lvl>
    <w:lvl w:ilvl="5">
      <w:start w:val="1"/>
      <w:numFmt w:val="none"/>
      <w:lvlText w:val=""/>
      <w:lvlJc w:val="left"/>
      <w:pPr>
        <w:ind w:left="340" w:firstLine="0"/>
      </w:pPr>
      <w:rPr>
        <w:rFonts w:hint="default"/>
      </w:rPr>
    </w:lvl>
    <w:lvl w:ilvl="6">
      <w:start w:val="1"/>
      <w:numFmt w:val="none"/>
      <w:lvlText w:val=""/>
      <w:lvlJc w:val="left"/>
      <w:pPr>
        <w:ind w:left="340" w:firstLine="0"/>
      </w:pPr>
      <w:rPr>
        <w:rFonts w:hint="default"/>
      </w:rPr>
    </w:lvl>
    <w:lvl w:ilvl="7">
      <w:start w:val="1"/>
      <w:numFmt w:val="none"/>
      <w:lvlText w:val=""/>
      <w:lvlJc w:val="left"/>
      <w:pPr>
        <w:ind w:left="340" w:firstLine="0"/>
      </w:pPr>
      <w:rPr>
        <w:rFonts w:hint="default"/>
      </w:rPr>
    </w:lvl>
    <w:lvl w:ilvl="8">
      <w:start w:val="1"/>
      <w:numFmt w:val="none"/>
      <w:lvlText w:val=""/>
      <w:lvlJc w:val="left"/>
      <w:pPr>
        <w:ind w:left="340" w:firstLine="0"/>
      </w:pPr>
      <w:rPr>
        <w:rFonts w:hint="default"/>
      </w:rPr>
    </w:lvl>
  </w:abstractNum>
  <w:abstractNum w:abstractNumId="16" w15:restartNumberingAfterBreak="0">
    <w:nsid w:val="410C38EF"/>
    <w:multiLevelType w:val="multilevel"/>
    <w:tmpl w:val="AAB08E7C"/>
    <w:name w:val="ParaNumBulletListStyle2"/>
    <w:numStyleLink w:val="SeqParaListStyle"/>
  </w:abstractNum>
  <w:abstractNum w:abstractNumId="17" w15:restartNumberingAfterBreak="0">
    <w:nsid w:val="44F53080"/>
    <w:multiLevelType w:val="multilevel"/>
    <w:tmpl w:val="844A82D2"/>
    <w:name w:val="ParaNumBulletList32"/>
    <w:numStyleLink w:val="ListNumStyle"/>
  </w:abstractNum>
  <w:abstractNum w:abstractNumId="18" w15:restartNumberingAfterBreak="0">
    <w:nsid w:val="4A0744BE"/>
    <w:multiLevelType w:val="multilevel"/>
    <w:tmpl w:val="407056D8"/>
    <w:name w:val="ParaBulletList"/>
    <w:lvl w:ilvl="0">
      <w:start w:val="1"/>
      <w:numFmt w:val="bullet"/>
      <w:pStyle w:val="ParaBullet1"/>
      <w:lvlText w:val=""/>
      <w:lvlJc w:val="left"/>
      <w:pPr>
        <w:tabs>
          <w:tab w:val="num" w:pos="340"/>
        </w:tabs>
        <w:ind w:left="340" w:hanging="340"/>
      </w:pPr>
      <w:rPr>
        <w:rFonts w:ascii="Wingdings 2" w:hAnsi="Wingdings 2" w:cs="Wingdings 2" w:hint="default"/>
        <w:color w:val="E83F35" w:themeColor="accent1"/>
      </w:rPr>
    </w:lvl>
    <w:lvl w:ilvl="1">
      <w:start w:val="1"/>
      <w:numFmt w:val="bullet"/>
      <w:pStyle w:val="ParaBullet2"/>
      <w:lvlText w:val="□"/>
      <w:lvlJc w:val="left"/>
      <w:pPr>
        <w:tabs>
          <w:tab w:val="num" w:pos="680"/>
        </w:tabs>
        <w:ind w:left="680" w:hanging="340"/>
      </w:pPr>
      <w:rPr>
        <w:rFonts w:ascii="Calibri" w:hAnsi="Calibri" w:hint="default"/>
        <w:color w:val="E83F35" w:themeColor="accent1"/>
      </w:rPr>
    </w:lvl>
    <w:lvl w:ilvl="2">
      <w:start w:val="1"/>
      <w:numFmt w:val="bullet"/>
      <w:pStyle w:val="ParaBullet3"/>
      <w:lvlText w:val="–"/>
      <w:lvlJc w:val="left"/>
      <w:pPr>
        <w:tabs>
          <w:tab w:val="num" w:pos="1021"/>
        </w:tabs>
        <w:ind w:left="1021" w:hanging="341"/>
      </w:pPr>
      <w:rPr>
        <w:rFonts w:ascii="(none)" w:hAnsi="(none)" w:cs="(none)" w:hint="default"/>
        <w:color w:val="E83F35" w:themeColor="accent1"/>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19" w15:restartNumberingAfterBreak="0">
    <w:nsid w:val="54656B87"/>
    <w:multiLevelType w:val="multilevel"/>
    <w:tmpl w:val="AAB08E7C"/>
    <w:name w:val="ParaNumBulletListStyle"/>
    <w:styleLink w:val="SeqParaListStyle"/>
    <w:lvl w:ilvl="0">
      <w:start w:val="1"/>
      <w:numFmt w:val="decimal"/>
      <w:lvlRestart w:val="0"/>
      <w:lvlText w:val="%1."/>
      <w:lvlJc w:val="left"/>
      <w:pPr>
        <w:tabs>
          <w:tab w:val="num" w:pos="340"/>
        </w:tabs>
        <w:ind w:left="340" w:hanging="340"/>
      </w:pPr>
      <w:rPr>
        <w:rFonts w:ascii="Arial" w:hAnsi="Arial" w:cs="Arial" w:hint="default"/>
        <w:b w:val="0"/>
        <w:i w:val="0"/>
        <w:color w:val="auto"/>
        <w:sz w:val="22"/>
      </w:rPr>
    </w:lvl>
    <w:lvl w:ilvl="1">
      <w:start w:val="1"/>
      <w:numFmt w:val="lowerLetter"/>
      <w:lvlRestart w:val="0"/>
      <w:lvlText w:val="%2."/>
      <w:lvlJc w:val="left"/>
      <w:pPr>
        <w:tabs>
          <w:tab w:val="num" w:pos="680"/>
        </w:tabs>
        <w:ind w:left="680" w:hanging="340"/>
      </w:pPr>
      <w:rPr>
        <w:rFonts w:ascii="Arial" w:hAnsi="Arial" w:cs="Arial" w:hint="default"/>
        <w:b w:val="0"/>
        <w:i w:val="0"/>
        <w:color w:val="auto"/>
        <w:sz w:val="22"/>
      </w:rPr>
    </w:lvl>
    <w:lvl w:ilvl="2">
      <w:start w:val="1"/>
      <w:numFmt w:val="lowerRoman"/>
      <w:lvlText w:val="%3."/>
      <w:lvlJc w:val="left"/>
      <w:pPr>
        <w:tabs>
          <w:tab w:val="num" w:pos="1021"/>
        </w:tabs>
        <w:ind w:left="1021" w:hanging="341"/>
      </w:pPr>
      <w:rPr>
        <w:rFonts w:hint="default"/>
        <w:b w:val="0"/>
        <w:i w:val="0"/>
        <w:color w:val="auto"/>
        <w:sz w:val="22"/>
      </w:rPr>
    </w:lvl>
    <w:lvl w:ilvl="3">
      <w:start w:val="1"/>
      <w:numFmt w:val="none"/>
      <w:lvlText w:val=""/>
      <w:lvlJc w:val="left"/>
      <w:pPr>
        <w:ind w:left="0" w:firstLine="0"/>
      </w:pPr>
      <w:rPr>
        <w:rFonts w:hint="default"/>
        <w:b w:val="0"/>
        <w:i w:val="0"/>
        <w:color w:val="E83F35" w:themeColor="accent1"/>
        <w:sz w:val="22"/>
      </w:rPr>
    </w:lvl>
    <w:lvl w:ilvl="4">
      <w:start w:val="1"/>
      <w:numFmt w:val="none"/>
      <w:suff w:val="nothing"/>
      <w:lvlText w:val=""/>
      <w:lvlJc w:val="left"/>
      <w:pPr>
        <w:ind w:left="198" w:firstLine="0"/>
      </w:pPr>
      <w:rPr>
        <w:rFonts w:hint="default"/>
        <w:b w:val="0"/>
        <w:i w:val="0"/>
        <w:color w:val="E83F35" w:themeColor="accent1"/>
        <w:sz w:val="22"/>
      </w:rPr>
    </w:lvl>
    <w:lvl w:ilvl="5">
      <w:start w:val="1"/>
      <w:numFmt w:val="none"/>
      <w:lvlText w:val=""/>
      <w:lvlJc w:val="left"/>
      <w:pPr>
        <w:ind w:left="198" w:firstLine="0"/>
      </w:pPr>
      <w:rPr>
        <w:rFonts w:hint="default"/>
      </w:rPr>
    </w:lvl>
    <w:lvl w:ilvl="6">
      <w:start w:val="1"/>
      <w:numFmt w:val="none"/>
      <w:lvlText w:val=""/>
      <w:lvlJc w:val="left"/>
      <w:pPr>
        <w:ind w:left="198" w:firstLine="0"/>
      </w:pPr>
      <w:rPr>
        <w:rFonts w:hint="default"/>
      </w:rPr>
    </w:lvl>
    <w:lvl w:ilvl="7">
      <w:start w:val="1"/>
      <w:numFmt w:val="none"/>
      <w:lvlText w:val=""/>
      <w:lvlJc w:val="left"/>
      <w:pPr>
        <w:ind w:left="198" w:firstLine="0"/>
      </w:pPr>
      <w:rPr>
        <w:rFonts w:hint="default"/>
      </w:rPr>
    </w:lvl>
    <w:lvl w:ilvl="8">
      <w:start w:val="1"/>
      <w:numFmt w:val="none"/>
      <w:lvlText w:val=""/>
      <w:lvlJc w:val="left"/>
      <w:pPr>
        <w:ind w:left="198" w:firstLine="0"/>
      </w:pPr>
      <w:rPr>
        <w:rFonts w:hint="default"/>
      </w:rPr>
    </w:lvl>
  </w:abstractNum>
  <w:abstractNum w:abstractNumId="20" w15:restartNumberingAfterBreak="0">
    <w:nsid w:val="5B5C3116"/>
    <w:multiLevelType w:val="hybridMultilevel"/>
    <w:tmpl w:val="CD4096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F87017"/>
    <w:multiLevelType w:val="multilevel"/>
    <w:tmpl w:val="9D42633E"/>
    <w:lvl w:ilvl="0">
      <w:start w:val="1"/>
      <w:numFmt w:val="decimal"/>
      <w:lvlRestart w:val="0"/>
      <w:lvlText w:val="%1"/>
      <w:lvlJc w:val="right"/>
      <w:pPr>
        <w:tabs>
          <w:tab w:val="num" w:pos="0"/>
        </w:tabs>
        <w:ind w:left="0" w:hanging="198"/>
      </w:pPr>
      <w:rPr>
        <w:rFonts w:ascii="Arial" w:hAnsi="Arial" w:cs="Arial" w:hint="default"/>
        <w:b w:val="0"/>
        <w:i w:val="0"/>
        <w:color w:val="auto"/>
        <w:sz w:val="22"/>
      </w:rPr>
    </w:lvl>
    <w:lvl w:ilvl="1">
      <w:start w:val="1"/>
      <w:numFmt w:val="lowerLetter"/>
      <w:lvlRestart w:val="0"/>
      <w:lvlText w:val="%2."/>
      <w:lvlJc w:val="left"/>
      <w:pPr>
        <w:tabs>
          <w:tab w:val="num" w:pos="538"/>
        </w:tabs>
        <w:ind w:left="538" w:hanging="340"/>
      </w:pPr>
      <w:rPr>
        <w:rFonts w:ascii="Arial" w:hAnsi="Arial" w:cs="Arial" w:hint="default"/>
        <w:b w:val="0"/>
        <w:i w:val="0"/>
        <w:color w:val="E83F35" w:themeColor="accent1"/>
        <w:sz w:val="22"/>
      </w:rPr>
    </w:lvl>
    <w:lvl w:ilvl="2">
      <w:start w:val="1"/>
      <w:numFmt w:val="lowerRoman"/>
      <w:lvlText w:val="%3."/>
      <w:lvlJc w:val="left"/>
      <w:pPr>
        <w:tabs>
          <w:tab w:val="num" w:pos="878"/>
        </w:tabs>
        <w:ind w:left="878" w:hanging="340"/>
      </w:pPr>
      <w:rPr>
        <w:rFonts w:ascii="Arial" w:hAnsi="Arial" w:cs="Arial" w:hint="default"/>
        <w:b w:val="0"/>
        <w:i w:val="0"/>
        <w:color w:val="E83F35" w:themeColor="accent1"/>
        <w:sz w:val="22"/>
      </w:rPr>
    </w:lvl>
    <w:lvl w:ilvl="3">
      <w:start w:val="1"/>
      <w:numFmt w:val="bullet"/>
      <w:lvlText w:val="–"/>
      <w:lvlJc w:val="left"/>
      <w:pPr>
        <w:tabs>
          <w:tab w:val="num" w:pos="1219"/>
        </w:tabs>
        <w:ind w:left="1219" w:hanging="341"/>
      </w:pPr>
      <w:rPr>
        <w:rFonts w:ascii="font440" w:hAnsi="font440" w:hint="default"/>
        <w:b w:val="0"/>
        <w:i w:val="0"/>
        <w:color w:val="E83F35" w:themeColor="accent1"/>
        <w:sz w:val="22"/>
      </w:rPr>
    </w:lvl>
    <w:lvl w:ilvl="4">
      <w:start w:val="1"/>
      <w:numFmt w:val="none"/>
      <w:suff w:val="nothing"/>
      <w:lvlText w:val=""/>
      <w:lvlJc w:val="left"/>
      <w:pPr>
        <w:ind w:left="198" w:firstLine="0"/>
      </w:pPr>
      <w:rPr>
        <w:rFonts w:hint="default"/>
        <w:b w:val="0"/>
        <w:i w:val="0"/>
        <w:color w:val="E83F35" w:themeColor="accent1"/>
        <w:sz w:val="22"/>
      </w:rPr>
    </w:lvl>
    <w:lvl w:ilvl="5">
      <w:start w:val="1"/>
      <w:numFmt w:val="none"/>
      <w:lvlText w:val=""/>
      <w:lvlJc w:val="left"/>
      <w:pPr>
        <w:ind w:left="198" w:firstLine="0"/>
      </w:pPr>
      <w:rPr>
        <w:rFonts w:hint="default"/>
      </w:rPr>
    </w:lvl>
    <w:lvl w:ilvl="6">
      <w:start w:val="1"/>
      <w:numFmt w:val="none"/>
      <w:lvlText w:val=""/>
      <w:lvlJc w:val="left"/>
      <w:pPr>
        <w:ind w:left="198" w:firstLine="0"/>
      </w:pPr>
      <w:rPr>
        <w:rFonts w:hint="default"/>
      </w:rPr>
    </w:lvl>
    <w:lvl w:ilvl="7">
      <w:start w:val="1"/>
      <w:numFmt w:val="none"/>
      <w:lvlText w:val=""/>
      <w:lvlJc w:val="left"/>
      <w:pPr>
        <w:ind w:left="198" w:firstLine="0"/>
      </w:pPr>
      <w:rPr>
        <w:rFonts w:hint="default"/>
      </w:rPr>
    </w:lvl>
    <w:lvl w:ilvl="8">
      <w:start w:val="1"/>
      <w:numFmt w:val="none"/>
      <w:lvlText w:val=""/>
      <w:lvlJc w:val="left"/>
      <w:pPr>
        <w:ind w:left="198" w:firstLine="0"/>
      </w:pPr>
      <w:rPr>
        <w:rFonts w:hint="default"/>
      </w:rPr>
    </w:lvl>
  </w:abstractNum>
  <w:abstractNum w:abstractNumId="22" w15:restartNumberingAfterBreak="0">
    <w:nsid w:val="601D105A"/>
    <w:multiLevelType w:val="multilevel"/>
    <w:tmpl w:val="844A82D2"/>
    <w:name w:val="NumberedList2"/>
    <w:numStyleLink w:val="ListNumStyle"/>
  </w:abstractNum>
  <w:abstractNum w:abstractNumId="23" w15:restartNumberingAfterBreak="0">
    <w:nsid w:val="617E60E3"/>
    <w:multiLevelType w:val="multilevel"/>
    <w:tmpl w:val="8AE871F2"/>
    <w:name w:val="SecHeadList"/>
    <w:styleLink w:val="SecListStyle1"/>
    <w:lvl w:ilvl="0">
      <w:start w:val="1"/>
      <w:numFmt w:val="decimal"/>
      <w:lvlRestart w:val="0"/>
      <w:pStyle w:val="Heading1"/>
      <w:isLgl/>
      <w:lvlText w:val="%1"/>
      <w:lvlJc w:val="right"/>
      <w:pPr>
        <w:tabs>
          <w:tab w:val="num" w:pos="0"/>
        </w:tabs>
        <w:ind w:left="0" w:hanging="198"/>
      </w:pPr>
      <w:rPr>
        <w:rFonts w:ascii="Arial" w:hAnsi="Arial" w:cs="Arial" w:hint="default"/>
        <w:b w:val="0"/>
        <w:i w:val="0"/>
        <w:color w:val="E83F35" w:themeColor="accent1"/>
        <w:sz w:val="40"/>
      </w:rPr>
    </w:lvl>
    <w:lvl w:ilvl="1">
      <w:start w:val="1"/>
      <w:numFmt w:val="decimal"/>
      <w:pStyle w:val="Heading2"/>
      <w:isLgl/>
      <w:lvlText w:val="%1.%2"/>
      <w:lvlJc w:val="right"/>
      <w:pPr>
        <w:tabs>
          <w:tab w:val="num" w:pos="0"/>
        </w:tabs>
        <w:ind w:left="0" w:hanging="198"/>
      </w:pPr>
      <w:rPr>
        <w:rFonts w:ascii="Arial" w:hAnsi="Arial" w:cs="Arial" w:hint="default"/>
        <w:b w:val="0"/>
        <w:i w:val="0"/>
        <w:color w:val="E83F35" w:themeColor="accent1"/>
        <w:sz w:val="36"/>
      </w:rPr>
    </w:lvl>
    <w:lvl w:ilvl="2">
      <w:start w:val="1"/>
      <w:numFmt w:val="decimal"/>
      <w:pStyle w:val="Heading3"/>
      <w:isLgl/>
      <w:lvlText w:val="%1.%2.%3"/>
      <w:lvlJc w:val="right"/>
      <w:pPr>
        <w:tabs>
          <w:tab w:val="num" w:pos="0"/>
        </w:tabs>
        <w:ind w:left="0" w:hanging="198"/>
      </w:pPr>
      <w:rPr>
        <w:rFonts w:ascii="Arial" w:hAnsi="Arial" w:cs="Arial" w:hint="default"/>
        <w:b w:val="0"/>
        <w:i w:val="0"/>
        <w:color w:val="E83F35" w:themeColor="accent1"/>
        <w:sz w:val="30"/>
      </w:rPr>
    </w:lvl>
    <w:lvl w:ilvl="3">
      <w:start w:val="1"/>
      <w:numFmt w:val="none"/>
      <w:lvlText w:val=""/>
      <w:lvlJc w:val="left"/>
      <w:pPr>
        <w:tabs>
          <w:tab w:val="num" w:pos="0"/>
        </w:tabs>
        <w:ind w:left="0" w:firstLine="0"/>
      </w:pPr>
      <w:rPr>
        <w:rFonts w:ascii="Arial" w:hAnsi="Arial" w:cs="Arial" w:hint="default"/>
        <w:b w:val="0"/>
        <w:i w:val="0"/>
        <w:color w:val="66B0B7" w:themeColor="accent6"/>
        <w:sz w:val="24"/>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62C201C7"/>
    <w:multiLevelType w:val="multilevel"/>
    <w:tmpl w:val="162E5130"/>
    <w:name w:val="ParaNumBulletListStyle3"/>
    <w:lvl w:ilvl="0">
      <w:start w:val="1"/>
      <w:numFmt w:val="decimal"/>
      <w:lvlRestart w:val="0"/>
      <w:pStyle w:val="ParaNumBullet1"/>
      <w:lvlText w:val="%1."/>
      <w:lvlJc w:val="left"/>
      <w:pPr>
        <w:tabs>
          <w:tab w:val="num" w:pos="340"/>
        </w:tabs>
        <w:ind w:left="340" w:hanging="340"/>
      </w:pPr>
      <w:rPr>
        <w:rFonts w:ascii="Arial" w:hAnsi="Arial" w:cs="Arial" w:hint="default"/>
        <w:b w:val="0"/>
        <w:i w:val="0"/>
        <w:color w:val="37424A" w:themeColor="text1"/>
        <w:sz w:val="22"/>
      </w:rPr>
    </w:lvl>
    <w:lvl w:ilvl="1">
      <w:start w:val="1"/>
      <w:numFmt w:val="lowerLetter"/>
      <w:lvlRestart w:val="0"/>
      <w:pStyle w:val="ParaNumBullet2"/>
      <w:lvlText w:val="%2."/>
      <w:lvlJc w:val="left"/>
      <w:pPr>
        <w:tabs>
          <w:tab w:val="num" w:pos="680"/>
        </w:tabs>
        <w:ind w:left="680" w:hanging="340"/>
      </w:pPr>
      <w:rPr>
        <w:rFonts w:ascii="Arial" w:hAnsi="Arial" w:cs="Arial" w:hint="default"/>
        <w:b w:val="0"/>
        <w:i w:val="0"/>
        <w:color w:val="37424A" w:themeColor="text1"/>
        <w:sz w:val="22"/>
      </w:rPr>
    </w:lvl>
    <w:lvl w:ilvl="2">
      <w:start w:val="1"/>
      <w:numFmt w:val="lowerRoman"/>
      <w:pStyle w:val="ParaNumBullet3"/>
      <w:lvlText w:val="%3."/>
      <w:lvlJc w:val="left"/>
      <w:pPr>
        <w:tabs>
          <w:tab w:val="num" w:pos="1021"/>
        </w:tabs>
        <w:ind w:left="1021" w:hanging="341"/>
      </w:pPr>
      <w:rPr>
        <w:rFonts w:hint="default"/>
        <w:b w:val="0"/>
        <w:i w:val="0"/>
        <w:color w:val="37424A" w:themeColor="text1"/>
        <w:sz w:val="22"/>
      </w:rPr>
    </w:lvl>
    <w:lvl w:ilvl="3">
      <w:start w:val="1"/>
      <w:numFmt w:val="none"/>
      <w:lvlText w:val=""/>
      <w:lvlJc w:val="left"/>
      <w:pPr>
        <w:ind w:left="0" w:firstLine="0"/>
      </w:pPr>
      <w:rPr>
        <w:rFonts w:hint="default"/>
        <w:b w:val="0"/>
        <w:i w:val="0"/>
        <w:color w:val="E83F35" w:themeColor="accent1"/>
        <w:sz w:val="22"/>
      </w:rPr>
    </w:lvl>
    <w:lvl w:ilvl="4">
      <w:start w:val="1"/>
      <w:numFmt w:val="none"/>
      <w:suff w:val="nothing"/>
      <w:lvlText w:val=""/>
      <w:lvlJc w:val="left"/>
      <w:pPr>
        <w:ind w:left="198" w:firstLine="0"/>
      </w:pPr>
      <w:rPr>
        <w:rFonts w:hint="default"/>
        <w:b w:val="0"/>
        <w:i w:val="0"/>
        <w:color w:val="E83F35" w:themeColor="accent1"/>
        <w:sz w:val="22"/>
      </w:rPr>
    </w:lvl>
    <w:lvl w:ilvl="5">
      <w:start w:val="1"/>
      <w:numFmt w:val="none"/>
      <w:lvlText w:val=""/>
      <w:lvlJc w:val="left"/>
      <w:pPr>
        <w:ind w:left="198" w:firstLine="0"/>
      </w:pPr>
      <w:rPr>
        <w:rFonts w:hint="default"/>
      </w:rPr>
    </w:lvl>
    <w:lvl w:ilvl="6">
      <w:start w:val="1"/>
      <w:numFmt w:val="none"/>
      <w:lvlText w:val=""/>
      <w:lvlJc w:val="left"/>
      <w:pPr>
        <w:ind w:left="198" w:firstLine="0"/>
      </w:pPr>
      <w:rPr>
        <w:rFonts w:hint="default"/>
      </w:rPr>
    </w:lvl>
    <w:lvl w:ilvl="7">
      <w:start w:val="1"/>
      <w:numFmt w:val="none"/>
      <w:lvlText w:val=""/>
      <w:lvlJc w:val="left"/>
      <w:pPr>
        <w:ind w:left="198" w:firstLine="0"/>
      </w:pPr>
      <w:rPr>
        <w:rFonts w:hint="default"/>
      </w:rPr>
    </w:lvl>
    <w:lvl w:ilvl="8">
      <w:start w:val="1"/>
      <w:numFmt w:val="none"/>
      <w:lvlText w:val=""/>
      <w:lvlJc w:val="left"/>
      <w:pPr>
        <w:ind w:left="198" w:firstLine="0"/>
      </w:pPr>
      <w:rPr>
        <w:rFonts w:hint="default"/>
      </w:rPr>
    </w:lvl>
  </w:abstractNum>
  <w:abstractNum w:abstractNumId="25" w15:restartNumberingAfterBreak="0">
    <w:nsid w:val="63B275DD"/>
    <w:multiLevelType w:val="multilevel"/>
    <w:tmpl w:val="8AE871F2"/>
    <w:name w:val="SecHeadList4"/>
    <w:numStyleLink w:val="SecListStyle1"/>
  </w:abstractNum>
  <w:abstractNum w:abstractNumId="26" w15:restartNumberingAfterBreak="0">
    <w:nsid w:val="687762B8"/>
    <w:multiLevelType w:val="multilevel"/>
    <w:tmpl w:val="113A5250"/>
    <w:name w:val="ParaNumBulletList"/>
    <w:lvl w:ilvl="0">
      <w:start w:val="1"/>
      <w:numFmt w:val="decimal"/>
      <w:lvlText w:val="%1."/>
      <w:lvlJc w:val="left"/>
      <w:pPr>
        <w:tabs>
          <w:tab w:val="num" w:pos="340"/>
        </w:tabs>
        <w:ind w:left="340" w:hanging="340"/>
      </w:pPr>
      <w:rPr>
        <w:rFonts w:hint="default"/>
        <w:color w:val="E83F35" w:themeColor="accent1"/>
      </w:rPr>
    </w:lvl>
    <w:lvl w:ilvl="1">
      <w:start w:val="1"/>
      <w:numFmt w:val="lowerLetter"/>
      <w:lvlText w:val="%2."/>
      <w:lvlJc w:val="left"/>
      <w:pPr>
        <w:tabs>
          <w:tab w:val="num" w:pos="680"/>
        </w:tabs>
        <w:ind w:left="680" w:hanging="340"/>
      </w:pPr>
      <w:rPr>
        <w:rFonts w:hint="default"/>
        <w:color w:val="E83F35" w:themeColor="accent1"/>
      </w:rPr>
    </w:lvl>
    <w:lvl w:ilvl="2">
      <w:start w:val="1"/>
      <w:numFmt w:val="lowerRoman"/>
      <w:lvlText w:val="%3."/>
      <w:lvlJc w:val="left"/>
      <w:pPr>
        <w:tabs>
          <w:tab w:val="num" w:pos="1021"/>
        </w:tabs>
        <w:ind w:left="1021" w:hanging="341"/>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7" w15:restartNumberingAfterBreak="0">
    <w:nsid w:val="699A027C"/>
    <w:multiLevelType w:val="hybridMultilevel"/>
    <w:tmpl w:val="77F2F3AE"/>
    <w:lvl w:ilvl="0" w:tplc="97260C48">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4821C5"/>
    <w:multiLevelType w:val="multilevel"/>
    <w:tmpl w:val="836A0AFE"/>
    <w:lvl w:ilvl="0">
      <w:start w:val="1"/>
      <w:numFmt w:val="decimal"/>
      <w:lvlRestart w:val="0"/>
      <w:isLgl/>
      <w:lvlText w:val="%1"/>
      <w:lvlJc w:val="right"/>
      <w:pPr>
        <w:tabs>
          <w:tab w:val="num" w:pos="0"/>
        </w:tabs>
        <w:ind w:left="0" w:hanging="198"/>
      </w:pPr>
      <w:rPr>
        <w:rFonts w:ascii="Arial" w:hAnsi="Arial" w:cs="Arial" w:hint="default"/>
        <w:b w:val="0"/>
        <w:i w:val="0"/>
        <w:color w:val="007B87" w:themeColor="accent3"/>
        <w:sz w:val="40"/>
      </w:rPr>
    </w:lvl>
    <w:lvl w:ilvl="1">
      <w:start w:val="1"/>
      <w:numFmt w:val="decimal"/>
      <w:isLgl/>
      <w:lvlText w:val="%1.%2"/>
      <w:lvlJc w:val="right"/>
      <w:pPr>
        <w:tabs>
          <w:tab w:val="num" w:pos="0"/>
        </w:tabs>
        <w:ind w:left="0" w:hanging="198"/>
      </w:pPr>
      <w:rPr>
        <w:rFonts w:ascii="Arial" w:hAnsi="Arial" w:cs="Arial" w:hint="default"/>
        <w:b w:val="0"/>
        <w:i w:val="0"/>
        <w:color w:val="007B87" w:themeColor="accent3"/>
        <w:sz w:val="36"/>
      </w:rPr>
    </w:lvl>
    <w:lvl w:ilvl="2">
      <w:start w:val="1"/>
      <w:numFmt w:val="decimal"/>
      <w:isLgl/>
      <w:lvlText w:val="%1.%2.%3"/>
      <w:lvlJc w:val="right"/>
      <w:pPr>
        <w:tabs>
          <w:tab w:val="num" w:pos="0"/>
        </w:tabs>
        <w:ind w:left="0" w:hanging="198"/>
      </w:pPr>
      <w:rPr>
        <w:rFonts w:ascii="Arial" w:hAnsi="Arial" w:cs="Arial" w:hint="default"/>
        <w:b w:val="0"/>
        <w:i w:val="0"/>
        <w:color w:val="66B0B7" w:themeColor="accent6"/>
        <w:sz w:val="30"/>
      </w:rPr>
    </w:lvl>
    <w:lvl w:ilvl="3">
      <w:start w:val="1"/>
      <w:numFmt w:val="decimal"/>
      <w:isLgl/>
      <w:lvlText w:val="%1.%2.%3.%4"/>
      <w:lvlJc w:val="right"/>
      <w:pPr>
        <w:tabs>
          <w:tab w:val="num" w:pos="0"/>
        </w:tabs>
        <w:ind w:left="0" w:hanging="198"/>
      </w:pPr>
      <w:rPr>
        <w:rFonts w:ascii="Arial" w:hAnsi="Arial" w:cs="Arial" w:hint="default"/>
        <w:b w:val="0"/>
        <w:i w:val="0"/>
        <w:color w:val="66B0B7" w:themeColor="accent6"/>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EE3444F"/>
    <w:multiLevelType w:val="hybridMultilevel"/>
    <w:tmpl w:val="ED4AE9AE"/>
    <w:name w:val="TableBulletList"/>
    <w:lvl w:ilvl="0" w:tplc="13F642CA">
      <w:start w:val="1"/>
      <w:numFmt w:val="bullet"/>
      <w:lvlText w:val=""/>
      <w:lvlJc w:val="left"/>
      <w:pPr>
        <w:tabs>
          <w:tab w:val="num" w:pos="170"/>
        </w:tabs>
        <w:ind w:left="170" w:hanging="170"/>
      </w:pPr>
      <w:rPr>
        <w:rFonts w:ascii="Symbol" w:hAnsi="Symbol" w:hint="default"/>
      </w:rPr>
    </w:lvl>
    <w:lvl w:ilvl="1" w:tplc="AB789C3C" w:tentative="1">
      <w:start w:val="1"/>
      <w:numFmt w:val="bullet"/>
      <w:lvlText w:val="o"/>
      <w:lvlJc w:val="left"/>
      <w:pPr>
        <w:tabs>
          <w:tab w:val="num" w:pos="1440"/>
        </w:tabs>
        <w:ind w:left="1440" w:hanging="360"/>
      </w:pPr>
      <w:rPr>
        <w:rFonts w:ascii="Courier New" w:hAnsi="Courier New" w:cs="Courier New" w:hint="default"/>
      </w:rPr>
    </w:lvl>
    <w:lvl w:ilvl="2" w:tplc="55B80522" w:tentative="1">
      <w:start w:val="1"/>
      <w:numFmt w:val="bullet"/>
      <w:lvlText w:val=""/>
      <w:lvlJc w:val="left"/>
      <w:pPr>
        <w:tabs>
          <w:tab w:val="num" w:pos="2160"/>
        </w:tabs>
        <w:ind w:left="2160" w:hanging="360"/>
      </w:pPr>
      <w:rPr>
        <w:rFonts w:ascii="Wingdings" w:hAnsi="Wingdings" w:hint="default"/>
      </w:rPr>
    </w:lvl>
    <w:lvl w:ilvl="3" w:tplc="5ED46D6E" w:tentative="1">
      <w:start w:val="1"/>
      <w:numFmt w:val="bullet"/>
      <w:lvlText w:val=""/>
      <w:lvlJc w:val="left"/>
      <w:pPr>
        <w:tabs>
          <w:tab w:val="num" w:pos="2880"/>
        </w:tabs>
        <w:ind w:left="2880" w:hanging="360"/>
      </w:pPr>
      <w:rPr>
        <w:rFonts w:ascii="Symbol" w:hAnsi="Symbol" w:hint="default"/>
      </w:rPr>
    </w:lvl>
    <w:lvl w:ilvl="4" w:tplc="B4523F00" w:tentative="1">
      <w:start w:val="1"/>
      <w:numFmt w:val="bullet"/>
      <w:lvlText w:val="o"/>
      <w:lvlJc w:val="left"/>
      <w:pPr>
        <w:tabs>
          <w:tab w:val="num" w:pos="3600"/>
        </w:tabs>
        <w:ind w:left="3600" w:hanging="360"/>
      </w:pPr>
      <w:rPr>
        <w:rFonts w:ascii="Courier New" w:hAnsi="Courier New" w:cs="Courier New" w:hint="default"/>
      </w:rPr>
    </w:lvl>
    <w:lvl w:ilvl="5" w:tplc="34366714" w:tentative="1">
      <w:start w:val="1"/>
      <w:numFmt w:val="bullet"/>
      <w:lvlText w:val=""/>
      <w:lvlJc w:val="left"/>
      <w:pPr>
        <w:tabs>
          <w:tab w:val="num" w:pos="4320"/>
        </w:tabs>
        <w:ind w:left="4320" w:hanging="360"/>
      </w:pPr>
      <w:rPr>
        <w:rFonts w:ascii="Wingdings" w:hAnsi="Wingdings" w:hint="default"/>
      </w:rPr>
    </w:lvl>
    <w:lvl w:ilvl="6" w:tplc="F3800740" w:tentative="1">
      <w:start w:val="1"/>
      <w:numFmt w:val="bullet"/>
      <w:lvlText w:val=""/>
      <w:lvlJc w:val="left"/>
      <w:pPr>
        <w:tabs>
          <w:tab w:val="num" w:pos="5040"/>
        </w:tabs>
        <w:ind w:left="5040" w:hanging="360"/>
      </w:pPr>
      <w:rPr>
        <w:rFonts w:ascii="Symbol" w:hAnsi="Symbol" w:hint="default"/>
      </w:rPr>
    </w:lvl>
    <w:lvl w:ilvl="7" w:tplc="9A52D018" w:tentative="1">
      <w:start w:val="1"/>
      <w:numFmt w:val="bullet"/>
      <w:lvlText w:val="o"/>
      <w:lvlJc w:val="left"/>
      <w:pPr>
        <w:tabs>
          <w:tab w:val="num" w:pos="5760"/>
        </w:tabs>
        <w:ind w:left="5760" w:hanging="360"/>
      </w:pPr>
      <w:rPr>
        <w:rFonts w:ascii="Courier New" w:hAnsi="Courier New" w:cs="Courier New" w:hint="default"/>
      </w:rPr>
    </w:lvl>
    <w:lvl w:ilvl="8" w:tplc="CD3AA94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FD5D3A"/>
    <w:multiLevelType w:val="multilevel"/>
    <w:tmpl w:val="D7F2D9E0"/>
    <w:name w:val="ListNumBulletList"/>
    <w:lvl w:ilvl="0">
      <w:start w:val="1"/>
      <w:numFmt w:val="decimal"/>
      <w:lvlText w:val="%1."/>
      <w:lvlJc w:val="left"/>
      <w:pPr>
        <w:tabs>
          <w:tab w:val="num" w:pos="340"/>
        </w:tabs>
        <w:ind w:left="340" w:hanging="340"/>
      </w:pPr>
      <w:rPr>
        <w:rFonts w:hint="default"/>
        <w:color w:val="E83F35" w:themeColor="accent1"/>
      </w:rPr>
    </w:lvl>
    <w:lvl w:ilvl="1">
      <w:start w:val="1"/>
      <w:numFmt w:val="lowerLetter"/>
      <w:lvlText w:val="%2."/>
      <w:lvlJc w:val="left"/>
      <w:pPr>
        <w:tabs>
          <w:tab w:val="num" w:pos="680"/>
        </w:tabs>
        <w:ind w:left="680" w:hanging="340"/>
      </w:pPr>
      <w:rPr>
        <w:rFonts w:hint="default"/>
        <w:color w:val="E83F35" w:themeColor="accent1"/>
      </w:rPr>
    </w:lvl>
    <w:lvl w:ilvl="2">
      <w:start w:val="1"/>
      <w:numFmt w:val="lowerRoman"/>
      <w:lvlText w:val="%3."/>
      <w:lvlJc w:val="left"/>
      <w:pPr>
        <w:tabs>
          <w:tab w:val="num" w:pos="1021"/>
        </w:tabs>
        <w:ind w:left="1021" w:hanging="341"/>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1" w15:restartNumberingAfterBreak="0">
    <w:nsid w:val="796A3518"/>
    <w:multiLevelType w:val="multilevel"/>
    <w:tmpl w:val="113A5250"/>
    <w:name w:val="ListNumBulletList"/>
    <w:lvl w:ilvl="0">
      <w:start w:val="1"/>
      <w:numFmt w:val="decimal"/>
      <w:lvlText w:val="%1."/>
      <w:lvlJc w:val="left"/>
      <w:pPr>
        <w:tabs>
          <w:tab w:val="num" w:pos="340"/>
        </w:tabs>
        <w:ind w:left="340" w:hanging="340"/>
      </w:pPr>
      <w:rPr>
        <w:rFonts w:hint="default"/>
        <w:color w:val="E83F35" w:themeColor="accent1"/>
      </w:rPr>
    </w:lvl>
    <w:lvl w:ilvl="1">
      <w:start w:val="1"/>
      <w:numFmt w:val="lowerLetter"/>
      <w:lvlText w:val="%2."/>
      <w:lvlJc w:val="left"/>
      <w:pPr>
        <w:tabs>
          <w:tab w:val="num" w:pos="680"/>
        </w:tabs>
        <w:ind w:left="680" w:hanging="340"/>
      </w:pPr>
      <w:rPr>
        <w:rFonts w:hint="default"/>
        <w:color w:val="E83F35" w:themeColor="accent1"/>
      </w:rPr>
    </w:lvl>
    <w:lvl w:ilvl="2">
      <w:start w:val="1"/>
      <w:numFmt w:val="lowerRoman"/>
      <w:lvlText w:val="%3."/>
      <w:lvlJc w:val="left"/>
      <w:pPr>
        <w:tabs>
          <w:tab w:val="num" w:pos="1021"/>
        </w:tabs>
        <w:ind w:left="1021" w:hanging="341"/>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2" w15:restartNumberingAfterBreak="0">
    <w:nsid w:val="7A736D7E"/>
    <w:multiLevelType w:val="multilevel"/>
    <w:tmpl w:val="8AE871F2"/>
    <w:name w:val="SecHeadList6"/>
    <w:numStyleLink w:val="SecListStyle1"/>
  </w:abstractNum>
  <w:abstractNum w:abstractNumId="33" w15:restartNumberingAfterBreak="0">
    <w:nsid w:val="7AC35E41"/>
    <w:multiLevelType w:val="hybridMultilevel"/>
    <w:tmpl w:val="6F1E4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F22C00"/>
    <w:multiLevelType w:val="hybridMultilevel"/>
    <w:tmpl w:val="58AAD2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7F412206"/>
    <w:multiLevelType w:val="multilevel"/>
    <w:tmpl w:val="BCFEE74C"/>
    <w:name w:val="ParaNumBulletList3"/>
    <w:lvl w:ilvl="0">
      <w:start w:val="1"/>
      <w:numFmt w:val="decimal"/>
      <w:lvlText w:val="%1."/>
      <w:lvlJc w:val="left"/>
      <w:pPr>
        <w:tabs>
          <w:tab w:val="num" w:pos="340"/>
        </w:tabs>
        <w:ind w:left="340" w:hanging="340"/>
      </w:pPr>
      <w:rPr>
        <w:rFonts w:hint="default"/>
        <w:color w:val="E83F35" w:themeColor="accent1"/>
      </w:rPr>
    </w:lvl>
    <w:lvl w:ilvl="1">
      <w:start w:val="1"/>
      <w:numFmt w:val="lowerLetter"/>
      <w:lvlText w:val="%2."/>
      <w:lvlJc w:val="left"/>
      <w:pPr>
        <w:tabs>
          <w:tab w:val="num" w:pos="680"/>
        </w:tabs>
        <w:ind w:left="680" w:hanging="340"/>
      </w:pPr>
      <w:rPr>
        <w:rFonts w:hint="default"/>
        <w:color w:val="E83F35" w:themeColor="accent1"/>
      </w:rPr>
    </w:lvl>
    <w:lvl w:ilvl="2">
      <w:start w:val="1"/>
      <w:numFmt w:val="lowerRoman"/>
      <w:lvlText w:val="%3."/>
      <w:lvlJc w:val="left"/>
      <w:pPr>
        <w:tabs>
          <w:tab w:val="num" w:pos="1021"/>
        </w:tabs>
        <w:ind w:left="1021" w:hanging="341"/>
      </w:pPr>
      <w:rPr>
        <w:rFonts w:hint="default"/>
        <w:color w:val="E83F35" w:themeColor="accent1"/>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18"/>
  </w:num>
  <w:num w:numId="2">
    <w:abstractNumId w:val="6"/>
  </w:num>
  <w:num w:numId="3">
    <w:abstractNumId w:val="23"/>
  </w:num>
  <w:num w:numId="4">
    <w:abstractNumId w:val="12"/>
  </w:num>
  <w:num w:numId="5">
    <w:abstractNumId w:val="35"/>
  </w:num>
  <w:num w:numId="6">
    <w:abstractNumId w:val="10"/>
  </w:num>
  <w:num w:numId="7">
    <w:abstractNumId w:val="14"/>
  </w:num>
  <w:num w:numId="8">
    <w:abstractNumId w:val="17"/>
  </w:num>
  <w:num w:numId="9">
    <w:abstractNumId w:val="22"/>
  </w:num>
  <w:num w:numId="10">
    <w:abstractNumId w:val="28"/>
  </w:num>
  <w:num w:numId="11">
    <w:abstractNumId w:val="32"/>
    <w:lvlOverride w:ilvl="0">
      <w:lvl w:ilvl="0">
        <w:start w:val="1"/>
        <w:numFmt w:val="decimal"/>
        <w:lvlRestart w:val="0"/>
        <w:pStyle w:val="Heading1"/>
        <w:isLgl/>
        <w:lvlText w:val="%1"/>
        <w:lvlJc w:val="right"/>
        <w:pPr>
          <w:tabs>
            <w:tab w:val="num" w:pos="0"/>
          </w:tabs>
          <w:ind w:left="0" w:hanging="198"/>
        </w:pPr>
        <w:rPr>
          <w:rFonts w:ascii="Arial" w:hAnsi="Arial" w:cs="Arial" w:hint="default"/>
          <w:b w:val="0"/>
          <w:i w:val="0"/>
          <w:color w:val="E83F35" w:themeColor="accent1"/>
          <w:sz w:val="40"/>
        </w:rPr>
      </w:lvl>
    </w:lvlOverride>
    <w:lvlOverride w:ilvl="1">
      <w:lvl w:ilvl="1">
        <w:start w:val="1"/>
        <w:numFmt w:val="decimal"/>
        <w:pStyle w:val="Heading2"/>
        <w:isLgl/>
        <w:lvlText w:val="%1.%2"/>
        <w:lvlJc w:val="right"/>
        <w:pPr>
          <w:tabs>
            <w:tab w:val="num" w:pos="0"/>
          </w:tabs>
          <w:ind w:left="0" w:hanging="198"/>
        </w:pPr>
        <w:rPr>
          <w:rFonts w:ascii="Arial" w:hAnsi="Arial" w:cs="Arial" w:hint="default"/>
          <w:b w:val="0"/>
          <w:i w:val="0"/>
          <w:color w:val="E83F35" w:themeColor="accent1"/>
          <w:sz w:val="36"/>
        </w:rPr>
      </w:lvl>
    </w:lvlOverride>
    <w:lvlOverride w:ilvl="2">
      <w:lvl w:ilvl="2">
        <w:start w:val="1"/>
        <w:numFmt w:val="decimal"/>
        <w:pStyle w:val="Heading3"/>
        <w:isLgl/>
        <w:lvlText w:val="%1.%2.%3"/>
        <w:lvlJc w:val="right"/>
        <w:pPr>
          <w:tabs>
            <w:tab w:val="num" w:pos="0"/>
          </w:tabs>
          <w:ind w:left="0" w:hanging="198"/>
        </w:pPr>
        <w:rPr>
          <w:rFonts w:ascii="Arial" w:hAnsi="Arial" w:cs="Arial" w:hint="default"/>
          <w:b w:val="0"/>
          <w:i w:val="0"/>
          <w:color w:val="E83F35" w:themeColor="accent1"/>
          <w:sz w:val="30"/>
        </w:rPr>
      </w:lvl>
    </w:lvlOverride>
    <w:lvlOverride w:ilvl="3">
      <w:lvl w:ilvl="3">
        <w:start w:val="1"/>
        <w:numFmt w:val="none"/>
        <w:lvlText w:val=""/>
        <w:lvlJc w:val="left"/>
        <w:pPr>
          <w:tabs>
            <w:tab w:val="num" w:pos="0"/>
          </w:tabs>
          <w:ind w:left="0" w:firstLine="0"/>
        </w:pPr>
        <w:rPr>
          <w:rFonts w:ascii="Arial" w:hAnsi="Arial" w:cs="Arial" w:hint="default"/>
          <w:b w:val="0"/>
          <w:i w:val="0"/>
          <w:color w:val="66B0B7" w:themeColor="accent6"/>
          <w:sz w:val="24"/>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12">
    <w:abstractNumId w:val="7"/>
  </w:num>
  <w:num w:numId="13">
    <w:abstractNumId w:val="21"/>
  </w:num>
  <w:num w:numId="14">
    <w:abstractNumId w:val="21"/>
  </w:num>
  <w:num w:numId="15">
    <w:abstractNumId w:val="21"/>
  </w:num>
  <w:num w:numId="16">
    <w:abstractNumId w:val="21"/>
  </w:num>
  <w:num w:numId="17">
    <w:abstractNumId w:val="19"/>
  </w:num>
  <w:num w:numId="18">
    <w:abstractNumId w:val="11"/>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6"/>
  </w:num>
  <w:num w:numId="22">
    <w:abstractNumId w:val="24"/>
  </w:num>
  <w:num w:numId="23">
    <w:abstractNumId w:val="8"/>
  </w:num>
  <w:num w:numId="24">
    <w:abstractNumId w:val="33"/>
  </w:num>
  <w:num w:numId="25">
    <w:abstractNumId w:val="12"/>
  </w:num>
  <w:num w:numId="26">
    <w:abstractNumId w:val="13"/>
  </w:num>
  <w:num w:numId="27">
    <w:abstractNumId w:val="20"/>
  </w:num>
  <w:num w:numId="28">
    <w:abstractNumId w:val="15"/>
  </w:num>
  <w:num w:numId="29">
    <w:abstractNumId w:val="32"/>
    <w:lvlOverride w:ilvl="0">
      <w:startOverride w:val="1"/>
      <w:lvl w:ilvl="0">
        <w:start w:val="1"/>
        <w:numFmt w:val="decimal"/>
        <w:pStyle w:val="Heading1"/>
        <w:lvlText w:val=""/>
        <w:lvlJc w:val="left"/>
      </w:lvl>
    </w:lvlOverride>
    <w:lvlOverride w:ilvl="1">
      <w:startOverride w:val="1"/>
      <w:lvl w:ilvl="1">
        <w:start w:val="1"/>
        <w:numFmt w:val="decimal"/>
        <w:pStyle w:val="Heading2"/>
        <w:lvlText w:val=""/>
        <w:lvlJc w:val="left"/>
      </w:lvl>
    </w:lvlOverride>
    <w:lvlOverride w:ilvl="2">
      <w:startOverride w:val="1"/>
      <w:lvl w:ilvl="2">
        <w:start w:val="1"/>
        <w:numFmt w:val="decimal"/>
        <w:pStyle w:val="Heading3"/>
        <w:isLgl/>
        <w:lvlText w:val="%1.%2.%3"/>
        <w:lvlJc w:val="right"/>
        <w:pPr>
          <w:tabs>
            <w:tab w:val="num" w:pos="0"/>
          </w:tabs>
          <w:ind w:left="0" w:hanging="198"/>
        </w:pPr>
        <w:rPr>
          <w:rFonts w:ascii="Arial" w:hAnsi="Arial" w:cs="Arial" w:hint="default"/>
          <w:b w:val="0"/>
          <w:i w:val="0"/>
          <w:color w:val="E83F35" w:themeColor="accent1"/>
          <w:sz w:val="30"/>
        </w:r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30">
    <w:abstractNumId w:val="18"/>
  </w:num>
  <w:num w:numId="31">
    <w:abstractNumId w:val="12"/>
  </w:num>
  <w:num w:numId="32">
    <w:abstractNumId w:val="12"/>
  </w:num>
  <w:num w:numId="33">
    <w:abstractNumId w:val="12"/>
  </w:num>
  <w:num w:numId="34">
    <w:abstractNumId w:val="12"/>
  </w:num>
  <w:num w:numId="35">
    <w:abstractNumId w:val="27"/>
  </w:num>
  <w:num w:numId="36">
    <w:abstractNumId w:val="34"/>
  </w:num>
  <w:num w:numId="37">
    <w:abstractNumId w:val="32"/>
    <w:lvlOverride w:ilvl="0">
      <w:startOverride w:val="1"/>
      <w:lvl w:ilvl="0">
        <w:start w:val="1"/>
        <w:numFmt w:val="decimal"/>
        <w:lvlRestart w:val="0"/>
        <w:pStyle w:val="Heading1"/>
        <w:isLgl/>
        <w:lvlText w:val="%1"/>
        <w:lvlJc w:val="right"/>
        <w:pPr>
          <w:tabs>
            <w:tab w:val="num" w:pos="0"/>
          </w:tabs>
          <w:ind w:left="0" w:hanging="198"/>
        </w:pPr>
        <w:rPr>
          <w:rFonts w:ascii="Arial" w:hAnsi="Arial" w:cs="Arial" w:hint="default"/>
          <w:b w:val="0"/>
          <w:i w:val="0"/>
          <w:color w:val="E83F35" w:themeColor="accent1"/>
          <w:sz w:val="40"/>
        </w:rPr>
      </w:lvl>
    </w:lvlOverride>
    <w:lvlOverride w:ilvl="1">
      <w:startOverride w:val="1"/>
      <w:lvl w:ilvl="1">
        <w:start w:val="1"/>
        <w:numFmt w:val="decimal"/>
        <w:pStyle w:val="Heading2"/>
        <w:isLgl/>
        <w:lvlText w:val="%1.%2"/>
        <w:lvlJc w:val="right"/>
        <w:pPr>
          <w:tabs>
            <w:tab w:val="num" w:pos="0"/>
          </w:tabs>
          <w:ind w:left="0" w:hanging="198"/>
        </w:pPr>
        <w:rPr>
          <w:rFonts w:ascii="Arial" w:hAnsi="Arial" w:cs="Arial" w:hint="default"/>
          <w:b w:val="0"/>
          <w:i w:val="0"/>
          <w:color w:val="E83F35" w:themeColor="accent1"/>
          <w:sz w:val="36"/>
        </w:rPr>
      </w:lvl>
    </w:lvlOverride>
    <w:lvlOverride w:ilvl="2">
      <w:startOverride w:val="1"/>
      <w:lvl w:ilvl="2">
        <w:start w:val="1"/>
        <w:numFmt w:val="decimal"/>
        <w:pStyle w:val="Heading3"/>
        <w:isLgl/>
        <w:lvlText w:val="%1.%2.%3"/>
        <w:lvlJc w:val="right"/>
        <w:pPr>
          <w:tabs>
            <w:tab w:val="num" w:pos="0"/>
          </w:tabs>
          <w:ind w:left="0" w:hanging="198"/>
        </w:pPr>
        <w:rPr>
          <w:rFonts w:ascii="Arial" w:hAnsi="Arial" w:cs="Arial" w:hint="default"/>
          <w:b w:val="0"/>
          <w:i w:val="0"/>
          <w:color w:val="E83F35" w:themeColor="accent1"/>
          <w:sz w:val="30"/>
        </w:rPr>
      </w:lvl>
    </w:lvlOverride>
    <w:lvlOverride w:ilvl="3">
      <w:startOverride w:val="1"/>
      <w:lvl w:ilvl="3">
        <w:start w:val="1"/>
        <w:numFmt w:val="none"/>
        <w:lvlText w:val=""/>
        <w:lvlJc w:val="left"/>
        <w:pPr>
          <w:tabs>
            <w:tab w:val="num" w:pos="0"/>
          </w:tabs>
          <w:ind w:left="0" w:firstLine="0"/>
        </w:pPr>
        <w:rPr>
          <w:rFonts w:ascii="Arial" w:hAnsi="Arial" w:cs="Arial" w:hint="default"/>
          <w:b w:val="0"/>
          <w:i w:val="0"/>
          <w:color w:val="66B0B7" w:themeColor="accent6"/>
          <w:sz w:val="24"/>
        </w:rPr>
      </w:lvl>
    </w:lvlOverride>
    <w:lvlOverride w:ilvl="4">
      <w:startOverride w:val="1"/>
      <w:lvl w:ilvl="4">
        <w:start w:val="1"/>
        <w:numFmt w:val="none"/>
        <w:lvlText w:val=""/>
        <w:lvlJc w:val="left"/>
        <w:pPr>
          <w:ind w:left="0" w:firstLine="0"/>
        </w:pPr>
        <w:rPr>
          <w:rFonts w:hint="default"/>
        </w:rPr>
      </w:lvl>
    </w:lvlOverride>
    <w:lvlOverride w:ilvl="5">
      <w:startOverride w:val="1"/>
      <w:lvl w:ilvl="5">
        <w:start w:val="1"/>
        <w:numFmt w:val="none"/>
        <w:lvlText w:val=""/>
        <w:lvlJc w:val="left"/>
        <w:pPr>
          <w:ind w:left="0" w:firstLine="0"/>
        </w:pPr>
        <w:rPr>
          <w:rFonts w:hint="default"/>
        </w:rPr>
      </w:lvl>
    </w:lvlOverride>
    <w:lvlOverride w:ilvl="6">
      <w:startOverride w:val="1"/>
      <w:lvl w:ilvl="6">
        <w:start w:val="1"/>
        <w:numFmt w:val="none"/>
        <w:lvlText w:val=""/>
        <w:lvlJc w:val="left"/>
        <w:pPr>
          <w:ind w:left="0" w:firstLine="0"/>
        </w:pPr>
        <w:rPr>
          <w:rFonts w:hint="default"/>
        </w:rPr>
      </w:lvl>
    </w:lvlOverride>
    <w:lvlOverride w:ilvl="7">
      <w:startOverride w:val="1"/>
      <w:lvl w:ilvl="7">
        <w:start w:val="1"/>
        <w:numFmt w:val="none"/>
        <w:lvlText w:val=""/>
        <w:lvlJc w:val="left"/>
        <w:pPr>
          <w:ind w:left="0" w:firstLine="0"/>
        </w:pPr>
        <w:rPr>
          <w:rFonts w:hint="default"/>
        </w:rPr>
      </w:lvl>
    </w:lvlOverride>
    <w:lvlOverride w:ilvl="8">
      <w:startOverride w:val="1"/>
      <w:lvl w:ilvl="8">
        <w:start w:val="1"/>
        <w:numFmt w:val="none"/>
        <w:lvlText w:val=""/>
        <w:lvlJc w:val="left"/>
        <w:pPr>
          <w:ind w:left="0" w:firstLine="0"/>
        </w:pPr>
        <w:rPr>
          <w:rFonts w:hint="default"/>
        </w:rPr>
      </w:lvl>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Formatting/>
  <w:defaultTabStop w:val="720"/>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aptionOption" w:val="Figure"/>
    <w:docVar w:name="HasSeqParaNum" w:val="False"/>
    <w:docVar w:name="HeadingNum" w:val="HeadOnly"/>
    <w:docVar w:name="ParaNumbering" w:val="False"/>
  </w:docVars>
  <w:rsids>
    <w:rsidRoot w:val="00AF27F8"/>
    <w:rsid w:val="00000484"/>
    <w:rsid w:val="00001C35"/>
    <w:rsid w:val="00002A03"/>
    <w:rsid w:val="000047E4"/>
    <w:rsid w:val="00005682"/>
    <w:rsid w:val="00005910"/>
    <w:rsid w:val="000059C8"/>
    <w:rsid w:val="0000762C"/>
    <w:rsid w:val="00010D09"/>
    <w:rsid w:val="00010D37"/>
    <w:rsid w:val="00010DB4"/>
    <w:rsid w:val="00010FCA"/>
    <w:rsid w:val="00011885"/>
    <w:rsid w:val="00013435"/>
    <w:rsid w:val="00014919"/>
    <w:rsid w:val="0001534A"/>
    <w:rsid w:val="000154AD"/>
    <w:rsid w:val="00016C51"/>
    <w:rsid w:val="00024954"/>
    <w:rsid w:val="0002522A"/>
    <w:rsid w:val="00026CDD"/>
    <w:rsid w:val="0002768A"/>
    <w:rsid w:val="00030535"/>
    <w:rsid w:val="000307D9"/>
    <w:rsid w:val="00031D92"/>
    <w:rsid w:val="000324CD"/>
    <w:rsid w:val="00032D63"/>
    <w:rsid w:val="00034208"/>
    <w:rsid w:val="00034D94"/>
    <w:rsid w:val="00037403"/>
    <w:rsid w:val="000400DA"/>
    <w:rsid w:val="00040193"/>
    <w:rsid w:val="0004067C"/>
    <w:rsid w:val="0004144B"/>
    <w:rsid w:val="000416FB"/>
    <w:rsid w:val="0004188F"/>
    <w:rsid w:val="000418CC"/>
    <w:rsid w:val="000431E3"/>
    <w:rsid w:val="000436A0"/>
    <w:rsid w:val="00043CA9"/>
    <w:rsid w:val="0004410B"/>
    <w:rsid w:val="0004413A"/>
    <w:rsid w:val="00045A24"/>
    <w:rsid w:val="00045C6D"/>
    <w:rsid w:val="00046829"/>
    <w:rsid w:val="000469CF"/>
    <w:rsid w:val="00052050"/>
    <w:rsid w:val="0005401B"/>
    <w:rsid w:val="0005464D"/>
    <w:rsid w:val="00054674"/>
    <w:rsid w:val="00054C34"/>
    <w:rsid w:val="00055C64"/>
    <w:rsid w:val="00056A28"/>
    <w:rsid w:val="00056F7D"/>
    <w:rsid w:val="000575D7"/>
    <w:rsid w:val="000576B8"/>
    <w:rsid w:val="00057AD3"/>
    <w:rsid w:val="00057EF6"/>
    <w:rsid w:val="00060FF5"/>
    <w:rsid w:val="0006230B"/>
    <w:rsid w:val="000646B2"/>
    <w:rsid w:val="00067A6D"/>
    <w:rsid w:val="0007034C"/>
    <w:rsid w:val="0007159B"/>
    <w:rsid w:val="00073137"/>
    <w:rsid w:val="00075B43"/>
    <w:rsid w:val="00077BE1"/>
    <w:rsid w:val="00081269"/>
    <w:rsid w:val="00082D33"/>
    <w:rsid w:val="00086816"/>
    <w:rsid w:val="00090118"/>
    <w:rsid w:val="00090871"/>
    <w:rsid w:val="00091DF3"/>
    <w:rsid w:val="00093758"/>
    <w:rsid w:val="0009437D"/>
    <w:rsid w:val="000945E0"/>
    <w:rsid w:val="00095D11"/>
    <w:rsid w:val="0009625F"/>
    <w:rsid w:val="00096265"/>
    <w:rsid w:val="00097556"/>
    <w:rsid w:val="000A00BA"/>
    <w:rsid w:val="000A0D3F"/>
    <w:rsid w:val="000A0D97"/>
    <w:rsid w:val="000A12C9"/>
    <w:rsid w:val="000A3354"/>
    <w:rsid w:val="000A37AD"/>
    <w:rsid w:val="000A5751"/>
    <w:rsid w:val="000A6730"/>
    <w:rsid w:val="000A6CEE"/>
    <w:rsid w:val="000B000A"/>
    <w:rsid w:val="000B0205"/>
    <w:rsid w:val="000B0856"/>
    <w:rsid w:val="000B0AC9"/>
    <w:rsid w:val="000B2DE5"/>
    <w:rsid w:val="000B3580"/>
    <w:rsid w:val="000B5C71"/>
    <w:rsid w:val="000B6434"/>
    <w:rsid w:val="000C0424"/>
    <w:rsid w:val="000C0930"/>
    <w:rsid w:val="000C0EAD"/>
    <w:rsid w:val="000C27BE"/>
    <w:rsid w:val="000C3FF8"/>
    <w:rsid w:val="000C4B6D"/>
    <w:rsid w:val="000C5D87"/>
    <w:rsid w:val="000C5E3C"/>
    <w:rsid w:val="000C76B5"/>
    <w:rsid w:val="000D00C4"/>
    <w:rsid w:val="000D060B"/>
    <w:rsid w:val="000D14F8"/>
    <w:rsid w:val="000D1537"/>
    <w:rsid w:val="000D1870"/>
    <w:rsid w:val="000D26AD"/>
    <w:rsid w:val="000D4280"/>
    <w:rsid w:val="000D5C83"/>
    <w:rsid w:val="000D62EF"/>
    <w:rsid w:val="000D6FEE"/>
    <w:rsid w:val="000D7B4E"/>
    <w:rsid w:val="000E19A9"/>
    <w:rsid w:val="000E33AD"/>
    <w:rsid w:val="000E3902"/>
    <w:rsid w:val="000E4D92"/>
    <w:rsid w:val="000E4F6C"/>
    <w:rsid w:val="000E5083"/>
    <w:rsid w:val="000E5EFC"/>
    <w:rsid w:val="000E6141"/>
    <w:rsid w:val="000E6A35"/>
    <w:rsid w:val="000F0B51"/>
    <w:rsid w:val="000F2ADF"/>
    <w:rsid w:val="000F37F7"/>
    <w:rsid w:val="000F3879"/>
    <w:rsid w:val="000F4BA5"/>
    <w:rsid w:val="000F5519"/>
    <w:rsid w:val="000F57B8"/>
    <w:rsid w:val="000F6BC1"/>
    <w:rsid w:val="000F74CD"/>
    <w:rsid w:val="000F7553"/>
    <w:rsid w:val="000F75C5"/>
    <w:rsid w:val="000F7614"/>
    <w:rsid w:val="000F791E"/>
    <w:rsid w:val="00100914"/>
    <w:rsid w:val="001025C6"/>
    <w:rsid w:val="001027BC"/>
    <w:rsid w:val="00102A91"/>
    <w:rsid w:val="00110397"/>
    <w:rsid w:val="00110600"/>
    <w:rsid w:val="00110BA6"/>
    <w:rsid w:val="00111A6F"/>
    <w:rsid w:val="00111F53"/>
    <w:rsid w:val="00113029"/>
    <w:rsid w:val="00113AC6"/>
    <w:rsid w:val="00114E05"/>
    <w:rsid w:val="00116E07"/>
    <w:rsid w:val="00117C4D"/>
    <w:rsid w:val="00120BBC"/>
    <w:rsid w:val="001211AA"/>
    <w:rsid w:val="00121428"/>
    <w:rsid w:val="001224FB"/>
    <w:rsid w:val="00122C70"/>
    <w:rsid w:val="00122E0E"/>
    <w:rsid w:val="001240B1"/>
    <w:rsid w:val="001244B6"/>
    <w:rsid w:val="00124F08"/>
    <w:rsid w:val="001259A0"/>
    <w:rsid w:val="0012749E"/>
    <w:rsid w:val="00127F8E"/>
    <w:rsid w:val="00130176"/>
    <w:rsid w:val="00131A6B"/>
    <w:rsid w:val="00131ED3"/>
    <w:rsid w:val="00132F28"/>
    <w:rsid w:val="00135656"/>
    <w:rsid w:val="00136A02"/>
    <w:rsid w:val="001372DA"/>
    <w:rsid w:val="00137475"/>
    <w:rsid w:val="0014146A"/>
    <w:rsid w:val="0014189C"/>
    <w:rsid w:val="00142182"/>
    <w:rsid w:val="0014229E"/>
    <w:rsid w:val="00142715"/>
    <w:rsid w:val="00143924"/>
    <w:rsid w:val="00145133"/>
    <w:rsid w:val="001455E4"/>
    <w:rsid w:val="00145C07"/>
    <w:rsid w:val="0015114D"/>
    <w:rsid w:val="0015204B"/>
    <w:rsid w:val="001523C4"/>
    <w:rsid w:val="00153B9E"/>
    <w:rsid w:val="00155734"/>
    <w:rsid w:val="00157CF3"/>
    <w:rsid w:val="00157E92"/>
    <w:rsid w:val="00161540"/>
    <w:rsid w:val="00161CE8"/>
    <w:rsid w:val="0016210E"/>
    <w:rsid w:val="001631D3"/>
    <w:rsid w:val="00163FDC"/>
    <w:rsid w:val="001655C8"/>
    <w:rsid w:val="0017001A"/>
    <w:rsid w:val="001732A3"/>
    <w:rsid w:val="001732FD"/>
    <w:rsid w:val="00173CC5"/>
    <w:rsid w:val="00174140"/>
    <w:rsid w:val="001744B6"/>
    <w:rsid w:val="00174D51"/>
    <w:rsid w:val="0017538E"/>
    <w:rsid w:val="00175F65"/>
    <w:rsid w:val="00176185"/>
    <w:rsid w:val="00180417"/>
    <w:rsid w:val="001806D9"/>
    <w:rsid w:val="0018282D"/>
    <w:rsid w:val="00183015"/>
    <w:rsid w:val="001842EA"/>
    <w:rsid w:val="00184687"/>
    <w:rsid w:val="0018530D"/>
    <w:rsid w:val="00186416"/>
    <w:rsid w:val="0018681D"/>
    <w:rsid w:val="001914A9"/>
    <w:rsid w:val="00191A3C"/>
    <w:rsid w:val="00191AE3"/>
    <w:rsid w:val="00196B98"/>
    <w:rsid w:val="00196EB0"/>
    <w:rsid w:val="001A074E"/>
    <w:rsid w:val="001A1CE0"/>
    <w:rsid w:val="001A2E20"/>
    <w:rsid w:val="001A2F61"/>
    <w:rsid w:val="001A4195"/>
    <w:rsid w:val="001A4ADE"/>
    <w:rsid w:val="001A5097"/>
    <w:rsid w:val="001A51F3"/>
    <w:rsid w:val="001A6534"/>
    <w:rsid w:val="001A6720"/>
    <w:rsid w:val="001A6FE4"/>
    <w:rsid w:val="001A7FC9"/>
    <w:rsid w:val="001B22E2"/>
    <w:rsid w:val="001B29E8"/>
    <w:rsid w:val="001B2E9E"/>
    <w:rsid w:val="001B33D2"/>
    <w:rsid w:val="001B37CB"/>
    <w:rsid w:val="001B4F54"/>
    <w:rsid w:val="001B50F4"/>
    <w:rsid w:val="001B7D62"/>
    <w:rsid w:val="001C088F"/>
    <w:rsid w:val="001C0CF3"/>
    <w:rsid w:val="001C27CA"/>
    <w:rsid w:val="001C295D"/>
    <w:rsid w:val="001C4302"/>
    <w:rsid w:val="001C5383"/>
    <w:rsid w:val="001C6902"/>
    <w:rsid w:val="001C7364"/>
    <w:rsid w:val="001D0910"/>
    <w:rsid w:val="001D0C26"/>
    <w:rsid w:val="001D1699"/>
    <w:rsid w:val="001D1925"/>
    <w:rsid w:val="001D1AB5"/>
    <w:rsid w:val="001D45CC"/>
    <w:rsid w:val="001D4DC8"/>
    <w:rsid w:val="001D5391"/>
    <w:rsid w:val="001D58EB"/>
    <w:rsid w:val="001D673D"/>
    <w:rsid w:val="001D6BF3"/>
    <w:rsid w:val="001D718F"/>
    <w:rsid w:val="001D7BC7"/>
    <w:rsid w:val="001E0FDD"/>
    <w:rsid w:val="001E1C05"/>
    <w:rsid w:val="001E556C"/>
    <w:rsid w:val="001E5AF2"/>
    <w:rsid w:val="001E633B"/>
    <w:rsid w:val="001F00AF"/>
    <w:rsid w:val="001F08C5"/>
    <w:rsid w:val="001F10AB"/>
    <w:rsid w:val="001F10EF"/>
    <w:rsid w:val="001F371D"/>
    <w:rsid w:val="001F38AE"/>
    <w:rsid w:val="001F3BDC"/>
    <w:rsid w:val="001F5457"/>
    <w:rsid w:val="001F5A79"/>
    <w:rsid w:val="001F5E3A"/>
    <w:rsid w:val="001F662D"/>
    <w:rsid w:val="001F68D2"/>
    <w:rsid w:val="002001B0"/>
    <w:rsid w:val="00200778"/>
    <w:rsid w:val="00200982"/>
    <w:rsid w:val="0020104B"/>
    <w:rsid w:val="0020129A"/>
    <w:rsid w:val="00201DF3"/>
    <w:rsid w:val="002044AF"/>
    <w:rsid w:val="00204CD6"/>
    <w:rsid w:val="002054BA"/>
    <w:rsid w:val="0020559C"/>
    <w:rsid w:val="00206860"/>
    <w:rsid w:val="002069C0"/>
    <w:rsid w:val="00206BBA"/>
    <w:rsid w:val="00206CBA"/>
    <w:rsid w:val="00206FFD"/>
    <w:rsid w:val="00210D17"/>
    <w:rsid w:val="0021208F"/>
    <w:rsid w:val="00216CC8"/>
    <w:rsid w:val="002215E0"/>
    <w:rsid w:val="00221B76"/>
    <w:rsid w:val="002229E9"/>
    <w:rsid w:val="00222E0A"/>
    <w:rsid w:val="00224163"/>
    <w:rsid w:val="00225E3A"/>
    <w:rsid w:val="00225EC2"/>
    <w:rsid w:val="002303B3"/>
    <w:rsid w:val="00230961"/>
    <w:rsid w:val="002335AE"/>
    <w:rsid w:val="00233C15"/>
    <w:rsid w:val="00234344"/>
    <w:rsid w:val="00234468"/>
    <w:rsid w:val="00235AC2"/>
    <w:rsid w:val="00243C2C"/>
    <w:rsid w:val="0024428E"/>
    <w:rsid w:val="00244674"/>
    <w:rsid w:val="002455C3"/>
    <w:rsid w:val="002455C9"/>
    <w:rsid w:val="00246075"/>
    <w:rsid w:val="0025112F"/>
    <w:rsid w:val="00253843"/>
    <w:rsid w:val="00253CDC"/>
    <w:rsid w:val="0025484A"/>
    <w:rsid w:val="002548E9"/>
    <w:rsid w:val="002600E1"/>
    <w:rsid w:val="00260A07"/>
    <w:rsid w:val="00260A22"/>
    <w:rsid w:val="00260B8A"/>
    <w:rsid w:val="002611A8"/>
    <w:rsid w:val="0026129E"/>
    <w:rsid w:val="0026157C"/>
    <w:rsid w:val="002620F5"/>
    <w:rsid w:val="002622E8"/>
    <w:rsid w:val="00262585"/>
    <w:rsid w:val="00263104"/>
    <w:rsid w:val="00264704"/>
    <w:rsid w:val="0026514D"/>
    <w:rsid w:val="0026564F"/>
    <w:rsid w:val="002656BA"/>
    <w:rsid w:val="0027112D"/>
    <w:rsid w:val="00271B23"/>
    <w:rsid w:val="00271CAF"/>
    <w:rsid w:val="00273A92"/>
    <w:rsid w:val="00274193"/>
    <w:rsid w:val="002743FD"/>
    <w:rsid w:val="00274C4E"/>
    <w:rsid w:val="002750C6"/>
    <w:rsid w:val="00275622"/>
    <w:rsid w:val="00275886"/>
    <w:rsid w:val="00275A51"/>
    <w:rsid w:val="0027754F"/>
    <w:rsid w:val="00283E17"/>
    <w:rsid w:val="00287446"/>
    <w:rsid w:val="00290A28"/>
    <w:rsid w:val="00292A5F"/>
    <w:rsid w:val="002938AE"/>
    <w:rsid w:val="00293ED0"/>
    <w:rsid w:val="00294FCB"/>
    <w:rsid w:val="002957CD"/>
    <w:rsid w:val="00296736"/>
    <w:rsid w:val="00296F2F"/>
    <w:rsid w:val="002978E4"/>
    <w:rsid w:val="002A1841"/>
    <w:rsid w:val="002A2913"/>
    <w:rsid w:val="002A2ED0"/>
    <w:rsid w:val="002A3188"/>
    <w:rsid w:val="002A47D9"/>
    <w:rsid w:val="002A6042"/>
    <w:rsid w:val="002A7203"/>
    <w:rsid w:val="002A77F5"/>
    <w:rsid w:val="002A7E1D"/>
    <w:rsid w:val="002B0F56"/>
    <w:rsid w:val="002B2ADF"/>
    <w:rsid w:val="002B360D"/>
    <w:rsid w:val="002B52B8"/>
    <w:rsid w:val="002B5993"/>
    <w:rsid w:val="002B5A6E"/>
    <w:rsid w:val="002B6378"/>
    <w:rsid w:val="002B716D"/>
    <w:rsid w:val="002C040E"/>
    <w:rsid w:val="002C0582"/>
    <w:rsid w:val="002C1483"/>
    <w:rsid w:val="002C34A8"/>
    <w:rsid w:val="002C3EAB"/>
    <w:rsid w:val="002C5602"/>
    <w:rsid w:val="002C57DF"/>
    <w:rsid w:val="002C5D47"/>
    <w:rsid w:val="002C6545"/>
    <w:rsid w:val="002D1E75"/>
    <w:rsid w:val="002D4154"/>
    <w:rsid w:val="002D46EA"/>
    <w:rsid w:val="002D5EF5"/>
    <w:rsid w:val="002D67E4"/>
    <w:rsid w:val="002E1DDC"/>
    <w:rsid w:val="002E2BB8"/>
    <w:rsid w:val="002E51AA"/>
    <w:rsid w:val="002F00C3"/>
    <w:rsid w:val="002F1491"/>
    <w:rsid w:val="002F1849"/>
    <w:rsid w:val="002F1AB2"/>
    <w:rsid w:val="002F22C9"/>
    <w:rsid w:val="002F3B4E"/>
    <w:rsid w:val="002F4B80"/>
    <w:rsid w:val="002F4E18"/>
    <w:rsid w:val="002F50B6"/>
    <w:rsid w:val="00302A9C"/>
    <w:rsid w:val="00302BF6"/>
    <w:rsid w:val="003041F1"/>
    <w:rsid w:val="00304372"/>
    <w:rsid w:val="00307284"/>
    <w:rsid w:val="0031116D"/>
    <w:rsid w:val="00313B53"/>
    <w:rsid w:val="0031436A"/>
    <w:rsid w:val="00315037"/>
    <w:rsid w:val="0031654B"/>
    <w:rsid w:val="00323C77"/>
    <w:rsid w:val="00323D15"/>
    <w:rsid w:val="00324E60"/>
    <w:rsid w:val="003253D2"/>
    <w:rsid w:val="00326B58"/>
    <w:rsid w:val="00327CB8"/>
    <w:rsid w:val="003308DC"/>
    <w:rsid w:val="00330D7D"/>
    <w:rsid w:val="0033122E"/>
    <w:rsid w:val="003316E7"/>
    <w:rsid w:val="003326DC"/>
    <w:rsid w:val="00335D9D"/>
    <w:rsid w:val="0033629F"/>
    <w:rsid w:val="003362F5"/>
    <w:rsid w:val="003365B7"/>
    <w:rsid w:val="0034003C"/>
    <w:rsid w:val="0034098D"/>
    <w:rsid w:val="0034132D"/>
    <w:rsid w:val="00341426"/>
    <w:rsid w:val="003417A1"/>
    <w:rsid w:val="003428AE"/>
    <w:rsid w:val="00343D6E"/>
    <w:rsid w:val="0034501E"/>
    <w:rsid w:val="003452AB"/>
    <w:rsid w:val="00345392"/>
    <w:rsid w:val="00345C31"/>
    <w:rsid w:val="00345F94"/>
    <w:rsid w:val="003464BF"/>
    <w:rsid w:val="00346E2C"/>
    <w:rsid w:val="00347B7E"/>
    <w:rsid w:val="00350346"/>
    <w:rsid w:val="0035038B"/>
    <w:rsid w:val="0035246B"/>
    <w:rsid w:val="00353D97"/>
    <w:rsid w:val="00353E87"/>
    <w:rsid w:val="0035486E"/>
    <w:rsid w:val="003601E8"/>
    <w:rsid w:val="00360BF6"/>
    <w:rsid w:val="00362BED"/>
    <w:rsid w:val="00363336"/>
    <w:rsid w:val="00364934"/>
    <w:rsid w:val="00365B1E"/>
    <w:rsid w:val="00370D94"/>
    <w:rsid w:val="003712A0"/>
    <w:rsid w:val="003715D5"/>
    <w:rsid w:val="00372D3D"/>
    <w:rsid w:val="003747C5"/>
    <w:rsid w:val="0037581C"/>
    <w:rsid w:val="00375879"/>
    <w:rsid w:val="00375980"/>
    <w:rsid w:val="00376645"/>
    <w:rsid w:val="00380175"/>
    <w:rsid w:val="003807FC"/>
    <w:rsid w:val="0038083E"/>
    <w:rsid w:val="00380BF9"/>
    <w:rsid w:val="00381292"/>
    <w:rsid w:val="003813B6"/>
    <w:rsid w:val="0038154C"/>
    <w:rsid w:val="00382A6E"/>
    <w:rsid w:val="0038690C"/>
    <w:rsid w:val="003876CA"/>
    <w:rsid w:val="00387B33"/>
    <w:rsid w:val="0039211B"/>
    <w:rsid w:val="00396FE3"/>
    <w:rsid w:val="00397B4C"/>
    <w:rsid w:val="003A09D2"/>
    <w:rsid w:val="003A0BCC"/>
    <w:rsid w:val="003A2598"/>
    <w:rsid w:val="003A2B6C"/>
    <w:rsid w:val="003A4362"/>
    <w:rsid w:val="003A4D46"/>
    <w:rsid w:val="003A7548"/>
    <w:rsid w:val="003A75AE"/>
    <w:rsid w:val="003B1AA4"/>
    <w:rsid w:val="003B569D"/>
    <w:rsid w:val="003B5C33"/>
    <w:rsid w:val="003C1D2E"/>
    <w:rsid w:val="003C4007"/>
    <w:rsid w:val="003C5D47"/>
    <w:rsid w:val="003C5D8F"/>
    <w:rsid w:val="003C656B"/>
    <w:rsid w:val="003C68E9"/>
    <w:rsid w:val="003D1B19"/>
    <w:rsid w:val="003D1C23"/>
    <w:rsid w:val="003D4767"/>
    <w:rsid w:val="003D4B79"/>
    <w:rsid w:val="003D5672"/>
    <w:rsid w:val="003D58A8"/>
    <w:rsid w:val="003D59BA"/>
    <w:rsid w:val="003D66C6"/>
    <w:rsid w:val="003D6AB7"/>
    <w:rsid w:val="003D7E25"/>
    <w:rsid w:val="003D7E2C"/>
    <w:rsid w:val="003E0DCC"/>
    <w:rsid w:val="003E0E58"/>
    <w:rsid w:val="003E1250"/>
    <w:rsid w:val="003E2131"/>
    <w:rsid w:val="003E46EF"/>
    <w:rsid w:val="003E5420"/>
    <w:rsid w:val="003E5AB9"/>
    <w:rsid w:val="003E6AAF"/>
    <w:rsid w:val="003F1C6F"/>
    <w:rsid w:val="003F2707"/>
    <w:rsid w:val="003F2E8C"/>
    <w:rsid w:val="003F2EA4"/>
    <w:rsid w:val="003F373F"/>
    <w:rsid w:val="003F3DF5"/>
    <w:rsid w:val="003F4020"/>
    <w:rsid w:val="003F4280"/>
    <w:rsid w:val="003F442C"/>
    <w:rsid w:val="003F68D4"/>
    <w:rsid w:val="003F707F"/>
    <w:rsid w:val="003F75DB"/>
    <w:rsid w:val="003F7897"/>
    <w:rsid w:val="003F7EE7"/>
    <w:rsid w:val="00400B36"/>
    <w:rsid w:val="00400F97"/>
    <w:rsid w:val="00401E03"/>
    <w:rsid w:val="004023AF"/>
    <w:rsid w:val="0040322F"/>
    <w:rsid w:val="00404B8E"/>
    <w:rsid w:val="00404D1B"/>
    <w:rsid w:val="00404F33"/>
    <w:rsid w:val="004073FE"/>
    <w:rsid w:val="00407DB1"/>
    <w:rsid w:val="00407FAE"/>
    <w:rsid w:val="00411105"/>
    <w:rsid w:val="0041220C"/>
    <w:rsid w:val="0041224B"/>
    <w:rsid w:val="00413D8B"/>
    <w:rsid w:val="00414735"/>
    <w:rsid w:val="00414E24"/>
    <w:rsid w:val="00414F18"/>
    <w:rsid w:val="00415E97"/>
    <w:rsid w:val="00415F4F"/>
    <w:rsid w:val="00417777"/>
    <w:rsid w:val="0042060E"/>
    <w:rsid w:val="00421002"/>
    <w:rsid w:val="00422E95"/>
    <w:rsid w:val="0042421C"/>
    <w:rsid w:val="004244FB"/>
    <w:rsid w:val="00424C08"/>
    <w:rsid w:val="004272F1"/>
    <w:rsid w:val="00430B03"/>
    <w:rsid w:val="00431C41"/>
    <w:rsid w:val="004337B0"/>
    <w:rsid w:val="00434D31"/>
    <w:rsid w:val="004353D1"/>
    <w:rsid w:val="00435CB2"/>
    <w:rsid w:val="00435DEF"/>
    <w:rsid w:val="004364DD"/>
    <w:rsid w:val="00437766"/>
    <w:rsid w:val="004416D2"/>
    <w:rsid w:val="0044451E"/>
    <w:rsid w:val="0044453C"/>
    <w:rsid w:val="00444649"/>
    <w:rsid w:val="004512DD"/>
    <w:rsid w:val="004516E4"/>
    <w:rsid w:val="00452F38"/>
    <w:rsid w:val="004530BD"/>
    <w:rsid w:val="00454C5D"/>
    <w:rsid w:val="00456444"/>
    <w:rsid w:val="004564B5"/>
    <w:rsid w:val="00456921"/>
    <w:rsid w:val="00460677"/>
    <w:rsid w:val="00464409"/>
    <w:rsid w:val="00464412"/>
    <w:rsid w:val="004648C8"/>
    <w:rsid w:val="00466B66"/>
    <w:rsid w:val="00467182"/>
    <w:rsid w:val="004678C3"/>
    <w:rsid w:val="0047005B"/>
    <w:rsid w:val="0047036C"/>
    <w:rsid w:val="0047119A"/>
    <w:rsid w:val="00471F76"/>
    <w:rsid w:val="0047266A"/>
    <w:rsid w:val="004733B4"/>
    <w:rsid w:val="00473413"/>
    <w:rsid w:val="0047454F"/>
    <w:rsid w:val="00474FA8"/>
    <w:rsid w:val="00475174"/>
    <w:rsid w:val="0047543F"/>
    <w:rsid w:val="00475BDD"/>
    <w:rsid w:val="004762F7"/>
    <w:rsid w:val="00476F39"/>
    <w:rsid w:val="00477829"/>
    <w:rsid w:val="00480321"/>
    <w:rsid w:val="004808C7"/>
    <w:rsid w:val="00481913"/>
    <w:rsid w:val="004823F7"/>
    <w:rsid w:val="004832C2"/>
    <w:rsid w:val="0048351F"/>
    <w:rsid w:val="00485B13"/>
    <w:rsid w:val="004860C5"/>
    <w:rsid w:val="00486FF7"/>
    <w:rsid w:val="00487EB6"/>
    <w:rsid w:val="00490B75"/>
    <w:rsid w:val="00492404"/>
    <w:rsid w:val="00493941"/>
    <w:rsid w:val="00494562"/>
    <w:rsid w:val="00494844"/>
    <w:rsid w:val="004957D0"/>
    <w:rsid w:val="00495DC7"/>
    <w:rsid w:val="00497C2B"/>
    <w:rsid w:val="004A11A3"/>
    <w:rsid w:val="004A2FFD"/>
    <w:rsid w:val="004A3299"/>
    <w:rsid w:val="004A37AB"/>
    <w:rsid w:val="004A42E5"/>
    <w:rsid w:val="004A4D7B"/>
    <w:rsid w:val="004A5367"/>
    <w:rsid w:val="004A6890"/>
    <w:rsid w:val="004A77DE"/>
    <w:rsid w:val="004B0335"/>
    <w:rsid w:val="004B1331"/>
    <w:rsid w:val="004B1A8A"/>
    <w:rsid w:val="004B5CE4"/>
    <w:rsid w:val="004B63DB"/>
    <w:rsid w:val="004C018B"/>
    <w:rsid w:val="004C0201"/>
    <w:rsid w:val="004C1542"/>
    <w:rsid w:val="004C1DAB"/>
    <w:rsid w:val="004C441A"/>
    <w:rsid w:val="004C49C9"/>
    <w:rsid w:val="004C55A6"/>
    <w:rsid w:val="004C7F58"/>
    <w:rsid w:val="004D1254"/>
    <w:rsid w:val="004D37D2"/>
    <w:rsid w:val="004D4485"/>
    <w:rsid w:val="004D4679"/>
    <w:rsid w:val="004D6D6A"/>
    <w:rsid w:val="004E18B3"/>
    <w:rsid w:val="004E1C29"/>
    <w:rsid w:val="004E2AED"/>
    <w:rsid w:val="004E3D40"/>
    <w:rsid w:val="004E4550"/>
    <w:rsid w:val="004E66D9"/>
    <w:rsid w:val="004F1FF2"/>
    <w:rsid w:val="004F239A"/>
    <w:rsid w:val="004F39E5"/>
    <w:rsid w:val="004F4E59"/>
    <w:rsid w:val="00501A1E"/>
    <w:rsid w:val="00502404"/>
    <w:rsid w:val="00502C04"/>
    <w:rsid w:val="005042F0"/>
    <w:rsid w:val="00504F62"/>
    <w:rsid w:val="00504FE0"/>
    <w:rsid w:val="00505F85"/>
    <w:rsid w:val="00505FA8"/>
    <w:rsid w:val="00506209"/>
    <w:rsid w:val="00507E66"/>
    <w:rsid w:val="0051038F"/>
    <w:rsid w:val="005111A1"/>
    <w:rsid w:val="00511499"/>
    <w:rsid w:val="00511EB1"/>
    <w:rsid w:val="00515BE1"/>
    <w:rsid w:val="00516428"/>
    <w:rsid w:val="00517898"/>
    <w:rsid w:val="00521247"/>
    <w:rsid w:val="005237FD"/>
    <w:rsid w:val="005246A3"/>
    <w:rsid w:val="00524C60"/>
    <w:rsid w:val="00524E6E"/>
    <w:rsid w:val="00525ADC"/>
    <w:rsid w:val="00526C67"/>
    <w:rsid w:val="00526D74"/>
    <w:rsid w:val="005313B5"/>
    <w:rsid w:val="005314D6"/>
    <w:rsid w:val="0053178F"/>
    <w:rsid w:val="00533AF8"/>
    <w:rsid w:val="0053587A"/>
    <w:rsid w:val="00536F38"/>
    <w:rsid w:val="005412E8"/>
    <w:rsid w:val="00541403"/>
    <w:rsid w:val="005418AC"/>
    <w:rsid w:val="005424AC"/>
    <w:rsid w:val="005426F2"/>
    <w:rsid w:val="005437C9"/>
    <w:rsid w:val="0054473A"/>
    <w:rsid w:val="00544DE3"/>
    <w:rsid w:val="00545671"/>
    <w:rsid w:val="00545BA7"/>
    <w:rsid w:val="00546376"/>
    <w:rsid w:val="00550926"/>
    <w:rsid w:val="00550EA0"/>
    <w:rsid w:val="005511C1"/>
    <w:rsid w:val="00551545"/>
    <w:rsid w:val="005515C0"/>
    <w:rsid w:val="005524DD"/>
    <w:rsid w:val="0055344A"/>
    <w:rsid w:val="00553613"/>
    <w:rsid w:val="005567DA"/>
    <w:rsid w:val="00556A88"/>
    <w:rsid w:val="00557925"/>
    <w:rsid w:val="00560132"/>
    <w:rsid w:val="005604BD"/>
    <w:rsid w:val="0056410A"/>
    <w:rsid w:val="00564394"/>
    <w:rsid w:val="005646E5"/>
    <w:rsid w:val="005649BC"/>
    <w:rsid w:val="005649F3"/>
    <w:rsid w:val="00565A70"/>
    <w:rsid w:val="00566077"/>
    <w:rsid w:val="00566D62"/>
    <w:rsid w:val="00567506"/>
    <w:rsid w:val="0056752D"/>
    <w:rsid w:val="00570553"/>
    <w:rsid w:val="005708E6"/>
    <w:rsid w:val="00570C0F"/>
    <w:rsid w:val="0057120E"/>
    <w:rsid w:val="00571FBE"/>
    <w:rsid w:val="00572B49"/>
    <w:rsid w:val="00574A7B"/>
    <w:rsid w:val="00574CC8"/>
    <w:rsid w:val="005765C7"/>
    <w:rsid w:val="00577609"/>
    <w:rsid w:val="00580ADA"/>
    <w:rsid w:val="00580C54"/>
    <w:rsid w:val="0058145D"/>
    <w:rsid w:val="005815DE"/>
    <w:rsid w:val="0058209A"/>
    <w:rsid w:val="0058361F"/>
    <w:rsid w:val="005854B5"/>
    <w:rsid w:val="005860AF"/>
    <w:rsid w:val="00586A1E"/>
    <w:rsid w:val="00586B0E"/>
    <w:rsid w:val="00591868"/>
    <w:rsid w:val="005928AF"/>
    <w:rsid w:val="005935AD"/>
    <w:rsid w:val="005960ED"/>
    <w:rsid w:val="005963B1"/>
    <w:rsid w:val="0059677B"/>
    <w:rsid w:val="00596B40"/>
    <w:rsid w:val="005A0221"/>
    <w:rsid w:val="005A1028"/>
    <w:rsid w:val="005A3378"/>
    <w:rsid w:val="005A33CF"/>
    <w:rsid w:val="005A4274"/>
    <w:rsid w:val="005A498F"/>
    <w:rsid w:val="005A4B97"/>
    <w:rsid w:val="005A624D"/>
    <w:rsid w:val="005A68FB"/>
    <w:rsid w:val="005A7BA6"/>
    <w:rsid w:val="005B0485"/>
    <w:rsid w:val="005B23C6"/>
    <w:rsid w:val="005B51D4"/>
    <w:rsid w:val="005B6688"/>
    <w:rsid w:val="005B66F2"/>
    <w:rsid w:val="005C0831"/>
    <w:rsid w:val="005C0C23"/>
    <w:rsid w:val="005C2CC0"/>
    <w:rsid w:val="005C2E41"/>
    <w:rsid w:val="005C3C90"/>
    <w:rsid w:val="005C3E91"/>
    <w:rsid w:val="005C4347"/>
    <w:rsid w:val="005C43F1"/>
    <w:rsid w:val="005C4869"/>
    <w:rsid w:val="005C4C6E"/>
    <w:rsid w:val="005C4CDB"/>
    <w:rsid w:val="005C6304"/>
    <w:rsid w:val="005C6897"/>
    <w:rsid w:val="005C714C"/>
    <w:rsid w:val="005D0AA6"/>
    <w:rsid w:val="005D248D"/>
    <w:rsid w:val="005D2746"/>
    <w:rsid w:val="005D4089"/>
    <w:rsid w:val="005D4185"/>
    <w:rsid w:val="005D4351"/>
    <w:rsid w:val="005D462D"/>
    <w:rsid w:val="005D4C3B"/>
    <w:rsid w:val="005D6590"/>
    <w:rsid w:val="005D6EA4"/>
    <w:rsid w:val="005D7693"/>
    <w:rsid w:val="005E0E52"/>
    <w:rsid w:val="005E2AE2"/>
    <w:rsid w:val="005E3B26"/>
    <w:rsid w:val="005E615E"/>
    <w:rsid w:val="005E6B5A"/>
    <w:rsid w:val="005E6CF4"/>
    <w:rsid w:val="005E700B"/>
    <w:rsid w:val="005E72D1"/>
    <w:rsid w:val="005E7450"/>
    <w:rsid w:val="005F36A3"/>
    <w:rsid w:val="005F39A9"/>
    <w:rsid w:val="005F4311"/>
    <w:rsid w:val="0060111F"/>
    <w:rsid w:val="0060182D"/>
    <w:rsid w:val="00601AA4"/>
    <w:rsid w:val="0060274F"/>
    <w:rsid w:val="0060354D"/>
    <w:rsid w:val="0060386E"/>
    <w:rsid w:val="0060476B"/>
    <w:rsid w:val="006051C0"/>
    <w:rsid w:val="00605E8A"/>
    <w:rsid w:val="00606890"/>
    <w:rsid w:val="00606AA4"/>
    <w:rsid w:val="006077AF"/>
    <w:rsid w:val="00607977"/>
    <w:rsid w:val="0061046F"/>
    <w:rsid w:val="00611153"/>
    <w:rsid w:val="006119DB"/>
    <w:rsid w:val="006157E5"/>
    <w:rsid w:val="00615AEF"/>
    <w:rsid w:val="00617D67"/>
    <w:rsid w:val="0062045A"/>
    <w:rsid w:val="00620C10"/>
    <w:rsid w:val="00621309"/>
    <w:rsid w:val="006216E8"/>
    <w:rsid w:val="006237F5"/>
    <w:rsid w:val="006247E2"/>
    <w:rsid w:val="006248BE"/>
    <w:rsid w:val="00625C0F"/>
    <w:rsid w:val="00626A54"/>
    <w:rsid w:val="00627D50"/>
    <w:rsid w:val="00630978"/>
    <w:rsid w:val="00631CD2"/>
    <w:rsid w:val="006322ED"/>
    <w:rsid w:val="006326BD"/>
    <w:rsid w:val="0063272E"/>
    <w:rsid w:val="00632FA4"/>
    <w:rsid w:val="00635355"/>
    <w:rsid w:val="00640544"/>
    <w:rsid w:val="006407D2"/>
    <w:rsid w:val="00640BDE"/>
    <w:rsid w:val="00640C53"/>
    <w:rsid w:val="0064164F"/>
    <w:rsid w:val="00641681"/>
    <w:rsid w:val="00641AEA"/>
    <w:rsid w:val="00642B6F"/>
    <w:rsid w:val="006436BA"/>
    <w:rsid w:val="0064381C"/>
    <w:rsid w:val="00643F19"/>
    <w:rsid w:val="00644069"/>
    <w:rsid w:val="0064409C"/>
    <w:rsid w:val="0064487B"/>
    <w:rsid w:val="00644C6D"/>
    <w:rsid w:val="00644CAE"/>
    <w:rsid w:val="00645A62"/>
    <w:rsid w:val="00646ED6"/>
    <w:rsid w:val="00650737"/>
    <w:rsid w:val="00651541"/>
    <w:rsid w:val="00652555"/>
    <w:rsid w:val="006535C7"/>
    <w:rsid w:val="006545FA"/>
    <w:rsid w:val="0065472B"/>
    <w:rsid w:val="0065503D"/>
    <w:rsid w:val="00656F4A"/>
    <w:rsid w:val="00656FD3"/>
    <w:rsid w:val="00660138"/>
    <w:rsid w:val="006604F9"/>
    <w:rsid w:val="00662538"/>
    <w:rsid w:val="00663BEE"/>
    <w:rsid w:val="00664490"/>
    <w:rsid w:val="00665601"/>
    <w:rsid w:val="00666FD8"/>
    <w:rsid w:val="0066737F"/>
    <w:rsid w:val="00667AF0"/>
    <w:rsid w:val="0067218F"/>
    <w:rsid w:val="00673813"/>
    <w:rsid w:val="0067454A"/>
    <w:rsid w:val="00674CE6"/>
    <w:rsid w:val="00676419"/>
    <w:rsid w:val="00676C80"/>
    <w:rsid w:val="006773AC"/>
    <w:rsid w:val="006774CB"/>
    <w:rsid w:val="00677A14"/>
    <w:rsid w:val="00677D4F"/>
    <w:rsid w:val="0068074C"/>
    <w:rsid w:val="00683ADA"/>
    <w:rsid w:val="00685B24"/>
    <w:rsid w:val="006866BE"/>
    <w:rsid w:val="00687462"/>
    <w:rsid w:val="00690642"/>
    <w:rsid w:val="00690F4B"/>
    <w:rsid w:val="006916BF"/>
    <w:rsid w:val="0069213B"/>
    <w:rsid w:val="006931D6"/>
    <w:rsid w:val="00694420"/>
    <w:rsid w:val="0069587E"/>
    <w:rsid w:val="0069709D"/>
    <w:rsid w:val="00697891"/>
    <w:rsid w:val="006A0425"/>
    <w:rsid w:val="006A19FC"/>
    <w:rsid w:val="006A1DAE"/>
    <w:rsid w:val="006A1DE5"/>
    <w:rsid w:val="006A1EDE"/>
    <w:rsid w:val="006A2083"/>
    <w:rsid w:val="006A21F0"/>
    <w:rsid w:val="006A282E"/>
    <w:rsid w:val="006A7928"/>
    <w:rsid w:val="006B2056"/>
    <w:rsid w:val="006B2BED"/>
    <w:rsid w:val="006B5F57"/>
    <w:rsid w:val="006C17CB"/>
    <w:rsid w:val="006C236B"/>
    <w:rsid w:val="006C2C39"/>
    <w:rsid w:val="006C3971"/>
    <w:rsid w:val="006C4120"/>
    <w:rsid w:val="006C4B42"/>
    <w:rsid w:val="006C5F8A"/>
    <w:rsid w:val="006C75CE"/>
    <w:rsid w:val="006C7D5E"/>
    <w:rsid w:val="006D0186"/>
    <w:rsid w:val="006D0551"/>
    <w:rsid w:val="006D0B7A"/>
    <w:rsid w:val="006D1AEB"/>
    <w:rsid w:val="006D2428"/>
    <w:rsid w:val="006D3B57"/>
    <w:rsid w:val="006D3B8D"/>
    <w:rsid w:val="006D63F4"/>
    <w:rsid w:val="006D6D7E"/>
    <w:rsid w:val="006D6F18"/>
    <w:rsid w:val="006E135A"/>
    <w:rsid w:val="006E170A"/>
    <w:rsid w:val="006E382B"/>
    <w:rsid w:val="006E4ABA"/>
    <w:rsid w:val="006E5B22"/>
    <w:rsid w:val="006E5EC3"/>
    <w:rsid w:val="006E6CCF"/>
    <w:rsid w:val="006E782A"/>
    <w:rsid w:val="006E7AC8"/>
    <w:rsid w:val="006F05FB"/>
    <w:rsid w:val="006F3507"/>
    <w:rsid w:val="006F47A9"/>
    <w:rsid w:val="006F4DA4"/>
    <w:rsid w:val="006F5690"/>
    <w:rsid w:val="006F72E6"/>
    <w:rsid w:val="006F7609"/>
    <w:rsid w:val="006F777D"/>
    <w:rsid w:val="007002CE"/>
    <w:rsid w:val="0070065E"/>
    <w:rsid w:val="00700956"/>
    <w:rsid w:val="0070150C"/>
    <w:rsid w:val="0070254B"/>
    <w:rsid w:val="007026B1"/>
    <w:rsid w:val="00702F8B"/>
    <w:rsid w:val="00703280"/>
    <w:rsid w:val="00706C89"/>
    <w:rsid w:val="00710FC2"/>
    <w:rsid w:val="00712D7E"/>
    <w:rsid w:val="00713B70"/>
    <w:rsid w:val="007167DB"/>
    <w:rsid w:val="00717597"/>
    <w:rsid w:val="007206C2"/>
    <w:rsid w:val="007223C6"/>
    <w:rsid w:val="007232D4"/>
    <w:rsid w:val="00723446"/>
    <w:rsid w:val="00723574"/>
    <w:rsid w:val="0072358E"/>
    <w:rsid w:val="007236D4"/>
    <w:rsid w:val="00725640"/>
    <w:rsid w:val="00726AB8"/>
    <w:rsid w:val="00730626"/>
    <w:rsid w:val="00730E95"/>
    <w:rsid w:val="00732157"/>
    <w:rsid w:val="007326B0"/>
    <w:rsid w:val="00733847"/>
    <w:rsid w:val="00734018"/>
    <w:rsid w:val="00734569"/>
    <w:rsid w:val="0073508A"/>
    <w:rsid w:val="007366BE"/>
    <w:rsid w:val="00737683"/>
    <w:rsid w:val="0073783C"/>
    <w:rsid w:val="00740AFE"/>
    <w:rsid w:val="00740E56"/>
    <w:rsid w:val="00741ADA"/>
    <w:rsid w:val="00741D2E"/>
    <w:rsid w:val="00742387"/>
    <w:rsid w:val="00742739"/>
    <w:rsid w:val="00742AA4"/>
    <w:rsid w:val="0074373F"/>
    <w:rsid w:val="00743E7C"/>
    <w:rsid w:val="00746AEE"/>
    <w:rsid w:val="00746FC1"/>
    <w:rsid w:val="0074734F"/>
    <w:rsid w:val="0075004A"/>
    <w:rsid w:val="00750235"/>
    <w:rsid w:val="00750725"/>
    <w:rsid w:val="0075072C"/>
    <w:rsid w:val="00751A85"/>
    <w:rsid w:val="00751DBD"/>
    <w:rsid w:val="007520F9"/>
    <w:rsid w:val="007535D0"/>
    <w:rsid w:val="0075498A"/>
    <w:rsid w:val="00756F93"/>
    <w:rsid w:val="00757487"/>
    <w:rsid w:val="00760119"/>
    <w:rsid w:val="00760B46"/>
    <w:rsid w:val="007629B5"/>
    <w:rsid w:val="00763792"/>
    <w:rsid w:val="007658E9"/>
    <w:rsid w:val="00766BB0"/>
    <w:rsid w:val="00772A1E"/>
    <w:rsid w:val="007740E1"/>
    <w:rsid w:val="007759CC"/>
    <w:rsid w:val="007767A6"/>
    <w:rsid w:val="007775FD"/>
    <w:rsid w:val="0077767E"/>
    <w:rsid w:val="007804C3"/>
    <w:rsid w:val="0078069D"/>
    <w:rsid w:val="00781CCA"/>
    <w:rsid w:val="00781DC7"/>
    <w:rsid w:val="00781F61"/>
    <w:rsid w:val="00782588"/>
    <w:rsid w:val="007832C4"/>
    <w:rsid w:val="00783735"/>
    <w:rsid w:val="00783D2F"/>
    <w:rsid w:val="00784601"/>
    <w:rsid w:val="00784DAA"/>
    <w:rsid w:val="00786187"/>
    <w:rsid w:val="007866AE"/>
    <w:rsid w:val="00787432"/>
    <w:rsid w:val="00790261"/>
    <w:rsid w:val="00791481"/>
    <w:rsid w:val="007918A1"/>
    <w:rsid w:val="00791EB3"/>
    <w:rsid w:val="00792BED"/>
    <w:rsid w:val="00792C9D"/>
    <w:rsid w:val="0079361E"/>
    <w:rsid w:val="00795E9C"/>
    <w:rsid w:val="0079689E"/>
    <w:rsid w:val="0079756B"/>
    <w:rsid w:val="007977DB"/>
    <w:rsid w:val="00797F38"/>
    <w:rsid w:val="007A0EC6"/>
    <w:rsid w:val="007A1F6D"/>
    <w:rsid w:val="007A2099"/>
    <w:rsid w:val="007A3A60"/>
    <w:rsid w:val="007A3AF2"/>
    <w:rsid w:val="007A41DC"/>
    <w:rsid w:val="007A69C7"/>
    <w:rsid w:val="007B10A3"/>
    <w:rsid w:val="007B24F2"/>
    <w:rsid w:val="007B6275"/>
    <w:rsid w:val="007B66A5"/>
    <w:rsid w:val="007C06F1"/>
    <w:rsid w:val="007C0972"/>
    <w:rsid w:val="007C3EFF"/>
    <w:rsid w:val="007C4844"/>
    <w:rsid w:val="007C64C3"/>
    <w:rsid w:val="007C6582"/>
    <w:rsid w:val="007C6D16"/>
    <w:rsid w:val="007C6F6B"/>
    <w:rsid w:val="007D203E"/>
    <w:rsid w:val="007D2811"/>
    <w:rsid w:val="007D48AE"/>
    <w:rsid w:val="007D4F1F"/>
    <w:rsid w:val="007D5DFF"/>
    <w:rsid w:val="007D6596"/>
    <w:rsid w:val="007D6B43"/>
    <w:rsid w:val="007D6CB2"/>
    <w:rsid w:val="007D743E"/>
    <w:rsid w:val="007E16C6"/>
    <w:rsid w:val="007E349A"/>
    <w:rsid w:val="007E37B0"/>
    <w:rsid w:val="007E3DCD"/>
    <w:rsid w:val="007E450D"/>
    <w:rsid w:val="007E4666"/>
    <w:rsid w:val="007E4BC6"/>
    <w:rsid w:val="007E51EA"/>
    <w:rsid w:val="007E5C04"/>
    <w:rsid w:val="007E6097"/>
    <w:rsid w:val="007E60E5"/>
    <w:rsid w:val="007E639E"/>
    <w:rsid w:val="007E6871"/>
    <w:rsid w:val="007E7690"/>
    <w:rsid w:val="007E7A3C"/>
    <w:rsid w:val="007F007E"/>
    <w:rsid w:val="007F3A68"/>
    <w:rsid w:val="007F4550"/>
    <w:rsid w:val="007F4D6D"/>
    <w:rsid w:val="007F4D85"/>
    <w:rsid w:val="007F5674"/>
    <w:rsid w:val="007F6DC9"/>
    <w:rsid w:val="008014CB"/>
    <w:rsid w:val="00802BC1"/>
    <w:rsid w:val="008034D7"/>
    <w:rsid w:val="00804405"/>
    <w:rsid w:val="008050E0"/>
    <w:rsid w:val="0080524D"/>
    <w:rsid w:val="00805422"/>
    <w:rsid w:val="00806340"/>
    <w:rsid w:val="0080758C"/>
    <w:rsid w:val="00810F27"/>
    <w:rsid w:val="008131D1"/>
    <w:rsid w:val="00814BA6"/>
    <w:rsid w:val="00816132"/>
    <w:rsid w:val="008164D9"/>
    <w:rsid w:val="008179DE"/>
    <w:rsid w:val="00817E49"/>
    <w:rsid w:val="008202B4"/>
    <w:rsid w:val="0082054E"/>
    <w:rsid w:val="00820F4A"/>
    <w:rsid w:val="00821627"/>
    <w:rsid w:val="0082213A"/>
    <w:rsid w:val="0082256E"/>
    <w:rsid w:val="00822993"/>
    <w:rsid w:val="00822A92"/>
    <w:rsid w:val="00822E83"/>
    <w:rsid w:val="0082368E"/>
    <w:rsid w:val="00823C7C"/>
    <w:rsid w:val="0082489C"/>
    <w:rsid w:val="0082527C"/>
    <w:rsid w:val="00825EEE"/>
    <w:rsid w:val="00826586"/>
    <w:rsid w:val="008265D9"/>
    <w:rsid w:val="00826CD7"/>
    <w:rsid w:val="00827335"/>
    <w:rsid w:val="008307CF"/>
    <w:rsid w:val="00832114"/>
    <w:rsid w:val="00833153"/>
    <w:rsid w:val="0083435C"/>
    <w:rsid w:val="00835032"/>
    <w:rsid w:val="0083511C"/>
    <w:rsid w:val="008353BB"/>
    <w:rsid w:val="008356D7"/>
    <w:rsid w:val="008363D0"/>
    <w:rsid w:val="008364DC"/>
    <w:rsid w:val="0083657F"/>
    <w:rsid w:val="008370C8"/>
    <w:rsid w:val="008372BB"/>
    <w:rsid w:val="00837480"/>
    <w:rsid w:val="00840156"/>
    <w:rsid w:val="008406D5"/>
    <w:rsid w:val="00840A65"/>
    <w:rsid w:val="00841591"/>
    <w:rsid w:val="00841695"/>
    <w:rsid w:val="008450C1"/>
    <w:rsid w:val="0084557B"/>
    <w:rsid w:val="00845A9F"/>
    <w:rsid w:val="00845B62"/>
    <w:rsid w:val="008466CA"/>
    <w:rsid w:val="00847303"/>
    <w:rsid w:val="008475F6"/>
    <w:rsid w:val="00847EFC"/>
    <w:rsid w:val="00847FA8"/>
    <w:rsid w:val="008521D9"/>
    <w:rsid w:val="00852EF7"/>
    <w:rsid w:val="00853507"/>
    <w:rsid w:val="00853A6D"/>
    <w:rsid w:val="00853C4F"/>
    <w:rsid w:val="00856143"/>
    <w:rsid w:val="00856A55"/>
    <w:rsid w:val="00856E12"/>
    <w:rsid w:val="00857EEC"/>
    <w:rsid w:val="00857FA8"/>
    <w:rsid w:val="008601FB"/>
    <w:rsid w:val="008607B7"/>
    <w:rsid w:val="0086255F"/>
    <w:rsid w:val="00862C1C"/>
    <w:rsid w:val="0086553B"/>
    <w:rsid w:val="00866372"/>
    <w:rsid w:val="0086705F"/>
    <w:rsid w:val="0086743F"/>
    <w:rsid w:val="00871B2A"/>
    <w:rsid w:val="00871DDA"/>
    <w:rsid w:val="0087294C"/>
    <w:rsid w:val="00872FF9"/>
    <w:rsid w:val="0087387C"/>
    <w:rsid w:val="00876103"/>
    <w:rsid w:val="00876ED3"/>
    <w:rsid w:val="00877B27"/>
    <w:rsid w:val="00881CB3"/>
    <w:rsid w:val="00881D0B"/>
    <w:rsid w:val="00882C38"/>
    <w:rsid w:val="00883450"/>
    <w:rsid w:val="00883949"/>
    <w:rsid w:val="008840E6"/>
    <w:rsid w:val="00884392"/>
    <w:rsid w:val="0088455D"/>
    <w:rsid w:val="00886D95"/>
    <w:rsid w:val="00886DF3"/>
    <w:rsid w:val="00887447"/>
    <w:rsid w:val="00887B9A"/>
    <w:rsid w:val="0089176D"/>
    <w:rsid w:val="00891A99"/>
    <w:rsid w:val="00891C96"/>
    <w:rsid w:val="008922B6"/>
    <w:rsid w:val="008924B9"/>
    <w:rsid w:val="00893312"/>
    <w:rsid w:val="00893BFC"/>
    <w:rsid w:val="00896FCB"/>
    <w:rsid w:val="00897243"/>
    <w:rsid w:val="008A0B9E"/>
    <w:rsid w:val="008A11B4"/>
    <w:rsid w:val="008A16CC"/>
    <w:rsid w:val="008A22BF"/>
    <w:rsid w:val="008A4123"/>
    <w:rsid w:val="008A5ABC"/>
    <w:rsid w:val="008A6E20"/>
    <w:rsid w:val="008A706E"/>
    <w:rsid w:val="008A7D4D"/>
    <w:rsid w:val="008B0A1B"/>
    <w:rsid w:val="008B267E"/>
    <w:rsid w:val="008B284B"/>
    <w:rsid w:val="008B3ED9"/>
    <w:rsid w:val="008B4E62"/>
    <w:rsid w:val="008B5A2B"/>
    <w:rsid w:val="008B5F64"/>
    <w:rsid w:val="008B7A84"/>
    <w:rsid w:val="008C096E"/>
    <w:rsid w:val="008C14D7"/>
    <w:rsid w:val="008C37E1"/>
    <w:rsid w:val="008C5806"/>
    <w:rsid w:val="008C6572"/>
    <w:rsid w:val="008C7388"/>
    <w:rsid w:val="008C7EAD"/>
    <w:rsid w:val="008D0199"/>
    <w:rsid w:val="008D0375"/>
    <w:rsid w:val="008D0439"/>
    <w:rsid w:val="008D0691"/>
    <w:rsid w:val="008D2F46"/>
    <w:rsid w:val="008D2FAA"/>
    <w:rsid w:val="008D354D"/>
    <w:rsid w:val="008D37F4"/>
    <w:rsid w:val="008D59E3"/>
    <w:rsid w:val="008D726E"/>
    <w:rsid w:val="008E010D"/>
    <w:rsid w:val="008E1964"/>
    <w:rsid w:val="008E2E60"/>
    <w:rsid w:val="008E3C50"/>
    <w:rsid w:val="008E539C"/>
    <w:rsid w:val="008F0113"/>
    <w:rsid w:val="008F0328"/>
    <w:rsid w:val="008F1075"/>
    <w:rsid w:val="008F1716"/>
    <w:rsid w:val="008F2554"/>
    <w:rsid w:val="008F25EB"/>
    <w:rsid w:val="008F3E34"/>
    <w:rsid w:val="008F4181"/>
    <w:rsid w:val="009009F0"/>
    <w:rsid w:val="009027EF"/>
    <w:rsid w:val="00903D3E"/>
    <w:rsid w:val="00904188"/>
    <w:rsid w:val="00906ADC"/>
    <w:rsid w:val="00907A5B"/>
    <w:rsid w:val="00910E09"/>
    <w:rsid w:val="00910FB0"/>
    <w:rsid w:val="00911130"/>
    <w:rsid w:val="009116BD"/>
    <w:rsid w:val="00911D18"/>
    <w:rsid w:val="00911E0A"/>
    <w:rsid w:val="009126C5"/>
    <w:rsid w:val="00912A24"/>
    <w:rsid w:val="0091403E"/>
    <w:rsid w:val="00914EC4"/>
    <w:rsid w:val="00915E6C"/>
    <w:rsid w:val="0091659B"/>
    <w:rsid w:val="00916D04"/>
    <w:rsid w:val="0092075B"/>
    <w:rsid w:val="0092116A"/>
    <w:rsid w:val="00926589"/>
    <w:rsid w:val="00927274"/>
    <w:rsid w:val="009305CB"/>
    <w:rsid w:val="00931F17"/>
    <w:rsid w:val="00933218"/>
    <w:rsid w:val="00936B3F"/>
    <w:rsid w:val="00936B62"/>
    <w:rsid w:val="00940B92"/>
    <w:rsid w:val="00940C9F"/>
    <w:rsid w:val="00940E46"/>
    <w:rsid w:val="0094244C"/>
    <w:rsid w:val="00943E03"/>
    <w:rsid w:val="0094451C"/>
    <w:rsid w:val="009456F1"/>
    <w:rsid w:val="00947341"/>
    <w:rsid w:val="009476BD"/>
    <w:rsid w:val="0094778A"/>
    <w:rsid w:val="00947EB2"/>
    <w:rsid w:val="009511E3"/>
    <w:rsid w:val="00951A54"/>
    <w:rsid w:val="00952F1F"/>
    <w:rsid w:val="0095768E"/>
    <w:rsid w:val="00957D58"/>
    <w:rsid w:val="009615D1"/>
    <w:rsid w:val="00962DBC"/>
    <w:rsid w:val="00963214"/>
    <w:rsid w:val="009674E1"/>
    <w:rsid w:val="00967505"/>
    <w:rsid w:val="00967AFC"/>
    <w:rsid w:val="00970127"/>
    <w:rsid w:val="00971775"/>
    <w:rsid w:val="00971A4D"/>
    <w:rsid w:val="00975BA4"/>
    <w:rsid w:val="00977DFD"/>
    <w:rsid w:val="0098079A"/>
    <w:rsid w:val="00980B05"/>
    <w:rsid w:val="009813E3"/>
    <w:rsid w:val="009816A6"/>
    <w:rsid w:val="00983452"/>
    <w:rsid w:val="00983A7B"/>
    <w:rsid w:val="00984E45"/>
    <w:rsid w:val="00985514"/>
    <w:rsid w:val="009858F4"/>
    <w:rsid w:val="00985B45"/>
    <w:rsid w:val="00987985"/>
    <w:rsid w:val="00987A60"/>
    <w:rsid w:val="00987EB1"/>
    <w:rsid w:val="00991EA8"/>
    <w:rsid w:val="0099258B"/>
    <w:rsid w:val="00992C1B"/>
    <w:rsid w:val="00992DA9"/>
    <w:rsid w:val="009933EA"/>
    <w:rsid w:val="009939CF"/>
    <w:rsid w:val="00993C74"/>
    <w:rsid w:val="0099626A"/>
    <w:rsid w:val="00997423"/>
    <w:rsid w:val="009A0993"/>
    <w:rsid w:val="009A1AAB"/>
    <w:rsid w:val="009A2483"/>
    <w:rsid w:val="009A2CC1"/>
    <w:rsid w:val="009A44F5"/>
    <w:rsid w:val="009A5539"/>
    <w:rsid w:val="009A58F8"/>
    <w:rsid w:val="009A6EE6"/>
    <w:rsid w:val="009A7531"/>
    <w:rsid w:val="009B0067"/>
    <w:rsid w:val="009B1A15"/>
    <w:rsid w:val="009B20AE"/>
    <w:rsid w:val="009B3CEB"/>
    <w:rsid w:val="009B3E01"/>
    <w:rsid w:val="009B4A63"/>
    <w:rsid w:val="009B574A"/>
    <w:rsid w:val="009B60BF"/>
    <w:rsid w:val="009B6848"/>
    <w:rsid w:val="009B7178"/>
    <w:rsid w:val="009B7F60"/>
    <w:rsid w:val="009C1021"/>
    <w:rsid w:val="009C1B1C"/>
    <w:rsid w:val="009C1E71"/>
    <w:rsid w:val="009C24CE"/>
    <w:rsid w:val="009C2785"/>
    <w:rsid w:val="009C369B"/>
    <w:rsid w:val="009C43C5"/>
    <w:rsid w:val="009C4D29"/>
    <w:rsid w:val="009C6553"/>
    <w:rsid w:val="009C7412"/>
    <w:rsid w:val="009D2271"/>
    <w:rsid w:val="009D29BD"/>
    <w:rsid w:val="009D2BEC"/>
    <w:rsid w:val="009D2D4E"/>
    <w:rsid w:val="009D45DD"/>
    <w:rsid w:val="009D5662"/>
    <w:rsid w:val="009D5872"/>
    <w:rsid w:val="009D59A9"/>
    <w:rsid w:val="009D5FC8"/>
    <w:rsid w:val="009D74BD"/>
    <w:rsid w:val="009D7782"/>
    <w:rsid w:val="009E0123"/>
    <w:rsid w:val="009E1F26"/>
    <w:rsid w:val="009E31F1"/>
    <w:rsid w:val="009E3BE3"/>
    <w:rsid w:val="009E4951"/>
    <w:rsid w:val="009E5AFC"/>
    <w:rsid w:val="009E612A"/>
    <w:rsid w:val="009E62E0"/>
    <w:rsid w:val="009E7C73"/>
    <w:rsid w:val="009F09D8"/>
    <w:rsid w:val="009F127A"/>
    <w:rsid w:val="009F3252"/>
    <w:rsid w:val="009F334F"/>
    <w:rsid w:val="009F37FC"/>
    <w:rsid w:val="009F607C"/>
    <w:rsid w:val="009F659C"/>
    <w:rsid w:val="009F69D6"/>
    <w:rsid w:val="009F7282"/>
    <w:rsid w:val="00A015C1"/>
    <w:rsid w:val="00A01FAA"/>
    <w:rsid w:val="00A025BC"/>
    <w:rsid w:val="00A03AAB"/>
    <w:rsid w:val="00A05695"/>
    <w:rsid w:val="00A0691F"/>
    <w:rsid w:val="00A07EB2"/>
    <w:rsid w:val="00A07FEC"/>
    <w:rsid w:val="00A102C1"/>
    <w:rsid w:val="00A11D53"/>
    <w:rsid w:val="00A12611"/>
    <w:rsid w:val="00A13D1A"/>
    <w:rsid w:val="00A140B4"/>
    <w:rsid w:val="00A14299"/>
    <w:rsid w:val="00A168E5"/>
    <w:rsid w:val="00A17E0A"/>
    <w:rsid w:val="00A200CC"/>
    <w:rsid w:val="00A207E4"/>
    <w:rsid w:val="00A20B62"/>
    <w:rsid w:val="00A226BC"/>
    <w:rsid w:val="00A236CF"/>
    <w:rsid w:val="00A24BC2"/>
    <w:rsid w:val="00A26716"/>
    <w:rsid w:val="00A26735"/>
    <w:rsid w:val="00A26DEF"/>
    <w:rsid w:val="00A27197"/>
    <w:rsid w:val="00A2763B"/>
    <w:rsid w:val="00A27EDE"/>
    <w:rsid w:val="00A3177F"/>
    <w:rsid w:val="00A32535"/>
    <w:rsid w:val="00A32D99"/>
    <w:rsid w:val="00A3527E"/>
    <w:rsid w:val="00A35C2C"/>
    <w:rsid w:val="00A405F0"/>
    <w:rsid w:val="00A40C49"/>
    <w:rsid w:val="00A41B6A"/>
    <w:rsid w:val="00A42481"/>
    <w:rsid w:val="00A424B4"/>
    <w:rsid w:val="00A43A40"/>
    <w:rsid w:val="00A4412C"/>
    <w:rsid w:val="00A45CD2"/>
    <w:rsid w:val="00A46692"/>
    <w:rsid w:val="00A46D6E"/>
    <w:rsid w:val="00A4783D"/>
    <w:rsid w:val="00A479DB"/>
    <w:rsid w:val="00A50146"/>
    <w:rsid w:val="00A50D20"/>
    <w:rsid w:val="00A525A4"/>
    <w:rsid w:val="00A53836"/>
    <w:rsid w:val="00A540FB"/>
    <w:rsid w:val="00A54256"/>
    <w:rsid w:val="00A547EC"/>
    <w:rsid w:val="00A54CE0"/>
    <w:rsid w:val="00A5697A"/>
    <w:rsid w:val="00A60B25"/>
    <w:rsid w:val="00A60F9A"/>
    <w:rsid w:val="00A618B9"/>
    <w:rsid w:val="00A61F8F"/>
    <w:rsid w:val="00A633B8"/>
    <w:rsid w:val="00A65C6F"/>
    <w:rsid w:val="00A66048"/>
    <w:rsid w:val="00A6644A"/>
    <w:rsid w:val="00A66DB0"/>
    <w:rsid w:val="00A66E90"/>
    <w:rsid w:val="00A704A5"/>
    <w:rsid w:val="00A7067A"/>
    <w:rsid w:val="00A7088C"/>
    <w:rsid w:val="00A708DA"/>
    <w:rsid w:val="00A7153C"/>
    <w:rsid w:val="00A721B7"/>
    <w:rsid w:val="00A7291C"/>
    <w:rsid w:val="00A73976"/>
    <w:rsid w:val="00A73ACE"/>
    <w:rsid w:val="00A746BD"/>
    <w:rsid w:val="00A802BB"/>
    <w:rsid w:val="00A81BF3"/>
    <w:rsid w:val="00A82764"/>
    <w:rsid w:val="00A8395C"/>
    <w:rsid w:val="00A85416"/>
    <w:rsid w:val="00A855CB"/>
    <w:rsid w:val="00A8628E"/>
    <w:rsid w:val="00A865AE"/>
    <w:rsid w:val="00A87F0A"/>
    <w:rsid w:val="00A904B0"/>
    <w:rsid w:val="00A9071F"/>
    <w:rsid w:val="00A918E8"/>
    <w:rsid w:val="00A9223D"/>
    <w:rsid w:val="00A92B31"/>
    <w:rsid w:val="00A92C1F"/>
    <w:rsid w:val="00A94EEB"/>
    <w:rsid w:val="00A96333"/>
    <w:rsid w:val="00AA21BF"/>
    <w:rsid w:val="00AA276A"/>
    <w:rsid w:val="00AA2AA2"/>
    <w:rsid w:val="00AA40F8"/>
    <w:rsid w:val="00AA44CD"/>
    <w:rsid w:val="00AA64F1"/>
    <w:rsid w:val="00AA6DB8"/>
    <w:rsid w:val="00AA7CF1"/>
    <w:rsid w:val="00AB13C4"/>
    <w:rsid w:val="00AB1978"/>
    <w:rsid w:val="00AB1AD4"/>
    <w:rsid w:val="00AB4AE2"/>
    <w:rsid w:val="00AB66B0"/>
    <w:rsid w:val="00AB6B7D"/>
    <w:rsid w:val="00AB7110"/>
    <w:rsid w:val="00AC3C4F"/>
    <w:rsid w:val="00AC51F7"/>
    <w:rsid w:val="00AC5D4B"/>
    <w:rsid w:val="00AC68FC"/>
    <w:rsid w:val="00AC7773"/>
    <w:rsid w:val="00AD0473"/>
    <w:rsid w:val="00AD1963"/>
    <w:rsid w:val="00AD2147"/>
    <w:rsid w:val="00AD2809"/>
    <w:rsid w:val="00AD2941"/>
    <w:rsid w:val="00AD5499"/>
    <w:rsid w:val="00AD57BB"/>
    <w:rsid w:val="00AD78C6"/>
    <w:rsid w:val="00AE14C7"/>
    <w:rsid w:val="00AE1B91"/>
    <w:rsid w:val="00AE2FEC"/>
    <w:rsid w:val="00AE479D"/>
    <w:rsid w:val="00AE4D17"/>
    <w:rsid w:val="00AE5C45"/>
    <w:rsid w:val="00AE5EE3"/>
    <w:rsid w:val="00AE6718"/>
    <w:rsid w:val="00AE6D07"/>
    <w:rsid w:val="00AF0F36"/>
    <w:rsid w:val="00AF20B9"/>
    <w:rsid w:val="00AF2389"/>
    <w:rsid w:val="00AF27F8"/>
    <w:rsid w:val="00AF415B"/>
    <w:rsid w:val="00AF4796"/>
    <w:rsid w:val="00AF4854"/>
    <w:rsid w:val="00AF59C5"/>
    <w:rsid w:val="00AF5DA2"/>
    <w:rsid w:val="00AF63B9"/>
    <w:rsid w:val="00AF735A"/>
    <w:rsid w:val="00B015F4"/>
    <w:rsid w:val="00B02705"/>
    <w:rsid w:val="00B03017"/>
    <w:rsid w:val="00B03C95"/>
    <w:rsid w:val="00B04735"/>
    <w:rsid w:val="00B04A88"/>
    <w:rsid w:val="00B04CD5"/>
    <w:rsid w:val="00B071E2"/>
    <w:rsid w:val="00B07583"/>
    <w:rsid w:val="00B10A57"/>
    <w:rsid w:val="00B12AE9"/>
    <w:rsid w:val="00B134D3"/>
    <w:rsid w:val="00B13796"/>
    <w:rsid w:val="00B13AAE"/>
    <w:rsid w:val="00B14443"/>
    <w:rsid w:val="00B14D12"/>
    <w:rsid w:val="00B20C31"/>
    <w:rsid w:val="00B22CB0"/>
    <w:rsid w:val="00B23F60"/>
    <w:rsid w:val="00B24AA7"/>
    <w:rsid w:val="00B252D3"/>
    <w:rsid w:val="00B26B56"/>
    <w:rsid w:val="00B26E6A"/>
    <w:rsid w:val="00B279DC"/>
    <w:rsid w:val="00B27F67"/>
    <w:rsid w:val="00B30EDD"/>
    <w:rsid w:val="00B33B97"/>
    <w:rsid w:val="00B34C39"/>
    <w:rsid w:val="00B36984"/>
    <w:rsid w:val="00B373D7"/>
    <w:rsid w:val="00B40585"/>
    <w:rsid w:val="00B40BCB"/>
    <w:rsid w:val="00B43C94"/>
    <w:rsid w:val="00B44724"/>
    <w:rsid w:val="00B44AD9"/>
    <w:rsid w:val="00B4580A"/>
    <w:rsid w:val="00B465C5"/>
    <w:rsid w:val="00B466D8"/>
    <w:rsid w:val="00B46A99"/>
    <w:rsid w:val="00B47A3D"/>
    <w:rsid w:val="00B50EA3"/>
    <w:rsid w:val="00B51919"/>
    <w:rsid w:val="00B5202C"/>
    <w:rsid w:val="00B5306E"/>
    <w:rsid w:val="00B557CB"/>
    <w:rsid w:val="00B5656D"/>
    <w:rsid w:val="00B5679A"/>
    <w:rsid w:val="00B5791F"/>
    <w:rsid w:val="00B62844"/>
    <w:rsid w:val="00B660BF"/>
    <w:rsid w:val="00B66C62"/>
    <w:rsid w:val="00B700E6"/>
    <w:rsid w:val="00B70BBD"/>
    <w:rsid w:val="00B73269"/>
    <w:rsid w:val="00B7412D"/>
    <w:rsid w:val="00B74402"/>
    <w:rsid w:val="00B74F8E"/>
    <w:rsid w:val="00B755AC"/>
    <w:rsid w:val="00B76CF5"/>
    <w:rsid w:val="00B76FC0"/>
    <w:rsid w:val="00B76FDC"/>
    <w:rsid w:val="00B7774F"/>
    <w:rsid w:val="00B77A9F"/>
    <w:rsid w:val="00B81301"/>
    <w:rsid w:val="00B82EA8"/>
    <w:rsid w:val="00B83E63"/>
    <w:rsid w:val="00B8473C"/>
    <w:rsid w:val="00B857B5"/>
    <w:rsid w:val="00B86D22"/>
    <w:rsid w:val="00B87D3F"/>
    <w:rsid w:val="00B9452A"/>
    <w:rsid w:val="00B96103"/>
    <w:rsid w:val="00BA1065"/>
    <w:rsid w:val="00BA15A2"/>
    <w:rsid w:val="00BA20B5"/>
    <w:rsid w:val="00BA37DC"/>
    <w:rsid w:val="00BA3ADD"/>
    <w:rsid w:val="00BA4C34"/>
    <w:rsid w:val="00BA5E33"/>
    <w:rsid w:val="00BA5F6D"/>
    <w:rsid w:val="00BA6D53"/>
    <w:rsid w:val="00BA7820"/>
    <w:rsid w:val="00BB0306"/>
    <w:rsid w:val="00BB073D"/>
    <w:rsid w:val="00BB153D"/>
    <w:rsid w:val="00BB1A23"/>
    <w:rsid w:val="00BB1D55"/>
    <w:rsid w:val="00BB2A27"/>
    <w:rsid w:val="00BB3D69"/>
    <w:rsid w:val="00BB54D7"/>
    <w:rsid w:val="00BB5D45"/>
    <w:rsid w:val="00BB6382"/>
    <w:rsid w:val="00BB67FF"/>
    <w:rsid w:val="00BB69AB"/>
    <w:rsid w:val="00BB726F"/>
    <w:rsid w:val="00BB74A6"/>
    <w:rsid w:val="00BC1055"/>
    <w:rsid w:val="00BC1411"/>
    <w:rsid w:val="00BC29B6"/>
    <w:rsid w:val="00BC3E2E"/>
    <w:rsid w:val="00BC4A4F"/>
    <w:rsid w:val="00BC4C28"/>
    <w:rsid w:val="00BC5F61"/>
    <w:rsid w:val="00BC5FAC"/>
    <w:rsid w:val="00BD0D4F"/>
    <w:rsid w:val="00BD210F"/>
    <w:rsid w:val="00BD3801"/>
    <w:rsid w:val="00BE085B"/>
    <w:rsid w:val="00BE2C34"/>
    <w:rsid w:val="00BE3173"/>
    <w:rsid w:val="00BE4E1C"/>
    <w:rsid w:val="00BE5120"/>
    <w:rsid w:val="00BE5C46"/>
    <w:rsid w:val="00BE5FDD"/>
    <w:rsid w:val="00BE7CCE"/>
    <w:rsid w:val="00BF056C"/>
    <w:rsid w:val="00BF0A4A"/>
    <w:rsid w:val="00BF1041"/>
    <w:rsid w:val="00BF143F"/>
    <w:rsid w:val="00BF16A4"/>
    <w:rsid w:val="00BF1810"/>
    <w:rsid w:val="00BF1CB3"/>
    <w:rsid w:val="00BF2D2E"/>
    <w:rsid w:val="00BF2D72"/>
    <w:rsid w:val="00BF30F2"/>
    <w:rsid w:val="00BF3D59"/>
    <w:rsid w:val="00BF4FF9"/>
    <w:rsid w:val="00BF53E0"/>
    <w:rsid w:val="00BF597C"/>
    <w:rsid w:val="00C00B65"/>
    <w:rsid w:val="00C0117E"/>
    <w:rsid w:val="00C02DA1"/>
    <w:rsid w:val="00C02EEE"/>
    <w:rsid w:val="00C04050"/>
    <w:rsid w:val="00C04DFE"/>
    <w:rsid w:val="00C053AA"/>
    <w:rsid w:val="00C063BF"/>
    <w:rsid w:val="00C06500"/>
    <w:rsid w:val="00C07193"/>
    <w:rsid w:val="00C07709"/>
    <w:rsid w:val="00C1118D"/>
    <w:rsid w:val="00C12C0B"/>
    <w:rsid w:val="00C13DC2"/>
    <w:rsid w:val="00C14878"/>
    <w:rsid w:val="00C151D1"/>
    <w:rsid w:val="00C15E13"/>
    <w:rsid w:val="00C16FBE"/>
    <w:rsid w:val="00C20188"/>
    <w:rsid w:val="00C20D57"/>
    <w:rsid w:val="00C21570"/>
    <w:rsid w:val="00C217FF"/>
    <w:rsid w:val="00C22656"/>
    <w:rsid w:val="00C22A21"/>
    <w:rsid w:val="00C230A2"/>
    <w:rsid w:val="00C232DD"/>
    <w:rsid w:val="00C233DA"/>
    <w:rsid w:val="00C246C0"/>
    <w:rsid w:val="00C256DC"/>
    <w:rsid w:val="00C25822"/>
    <w:rsid w:val="00C26650"/>
    <w:rsid w:val="00C3134E"/>
    <w:rsid w:val="00C32DE2"/>
    <w:rsid w:val="00C32E8E"/>
    <w:rsid w:val="00C34A29"/>
    <w:rsid w:val="00C36406"/>
    <w:rsid w:val="00C36C83"/>
    <w:rsid w:val="00C373E1"/>
    <w:rsid w:val="00C426D9"/>
    <w:rsid w:val="00C43922"/>
    <w:rsid w:val="00C449A6"/>
    <w:rsid w:val="00C464D6"/>
    <w:rsid w:val="00C47F83"/>
    <w:rsid w:val="00C50DA0"/>
    <w:rsid w:val="00C51AC2"/>
    <w:rsid w:val="00C520F2"/>
    <w:rsid w:val="00C5342C"/>
    <w:rsid w:val="00C539B8"/>
    <w:rsid w:val="00C53D7D"/>
    <w:rsid w:val="00C545B0"/>
    <w:rsid w:val="00C55468"/>
    <w:rsid w:val="00C56E00"/>
    <w:rsid w:val="00C603B4"/>
    <w:rsid w:val="00C6041C"/>
    <w:rsid w:val="00C61626"/>
    <w:rsid w:val="00C6364E"/>
    <w:rsid w:val="00C64AE7"/>
    <w:rsid w:val="00C66625"/>
    <w:rsid w:val="00C672CF"/>
    <w:rsid w:val="00C71345"/>
    <w:rsid w:val="00C73C9E"/>
    <w:rsid w:val="00C75F56"/>
    <w:rsid w:val="00C76C36"/>
    <w:rsid w:val="00C76CA2"/>
    <w:rsid w:val="00C77296"/>
    <w:rsid w:val="00C775D9"/>
    <w:rsid w:val="00C776BD"/>
    <w:rsid w:val="00C77A82"/>
    <w:rsid w:val="00C80FB5"/>
    <w:rsid w:val="00C82BD3"/>
    <w:rsid w:val="00C858F3"/>
    <w:rsid w:val="00C86D56"/>
    <w:rsid w:val="00C92AD4"/>
    <w:rsid w:val="00C92EB8"/>
    <w:rsid w:val="00C944B7"/>
    <w:rsid w:val="00C94E0B"/>
    <w:rsid w:val="00C9583A"/>
    <w:rsid w:val="00C95CDE"/>
    <w:rsid w:val="00C97624"/>
    <w:rsid w:val="00CA114F"/>
    <w:rsid w:val="00CA1D43"/>
    <w:rsid w:val="00CA3C31"/>
    <w:rsid w:val="00CA462F"/>
    <w:rsid w:val="00CA4730"/>
    <w:rsid w:val="00CB2F7F"/>
    <w:rsid w:val="00CB31AA"/>
    <w:rsid w:val="00CB389B"/>
    <w:rsid w:val="00CB3F34"/>
    <w:rsid w:val="00CB5C6F"/>
    <w:rsid w:val="00CB6EE4"/>
    <w:rsid w:val="00CB7D74"/>
    <w:rsid w:val="00CC0868"/>
    <w:rsid w:val="00CC1F07"/>
    <w:rsid w:val="00CC2B35"/>
    <w:rsid w:val="00CC3889"/>
    <w:rsid w:val="00CC5C6E"/>
    <w:rsid w:val="00CD0D1F"/>
    <w:rsid w:val="00CD0FCD"/>
    <w:rsid w:val="00CD1C6E"/>
    <w:rsid w:val="00CD1FFD"/>
    <w:rsid w:val="00CD23AD"/>
    <w:rsid w:val="00CD2653"/>
    <w:rsid w:val="00CD37C6"/>
    <w:rsid w:val="00CD3DB3"/>
    <w:rsid w:val="00CD4DF9"/>
    <w:rsid w:val="00CD50B8"/>
    <w:rsid w:val="00CD556D"/>
    <w:rsid w:val="00CD6FE8"/>
    <w:rsid w:val="00CD7F93"/>
    <w:rsid w:val="00CE06E3"/>
    <w:rsid w:val="00CE09C6"/>
    <w:rsid w:val="00CE2B46"/>
    <w:rsid w:val="00CE33AB"/>
    <w:rsid w:val="00CE48B7"/>
    <w:rsid w:val="00CE4F4D"/>
    <w:rsid w:val="00CE7744"/>
    <w:rsid w:val="00CF0A75"/>
    <w:rsid w:val="00CF19A2"/>
    <w:rsid w:val="00CF1CF0"/>
    <w:rsid w:val="00CF3CCD"/>
    <w:rsid w:val="00CF4A03"/>
    <w:rsid w:val="00CF7982"/>
    <w:rsid w:val="00D001D0"/>
    <w:rsid w:val="00D04F67"/>
    <w:rsid w:val="00D05EF5"/>
    <w:rsid w:val="00D0690D"/>
    <w:rsid w:val="00D11D2A"/>
    <w:rsid w:val="00D11F4D"/>
    <w:rsid w:val="00D1272D"/>
    <w:rsid w:val="00D1424C"/>
    <w:rsid w:val="00D1498D"/>
    <w:rsid w:val="00D14D09"/>
    <w:rsid w:val="00D15087"/>
    <w:rsid w:val="00D15374"/>
    <w:rsid w:val="00D1610B"/>
    <w:rsid w:val="00D16C54"/>
    <w:rsid w:val="00D16DE2"/>
    <w:rsid w:val="00D20E5A"/>
    <w:rsid w:val="00D212FC"/>
    <w:rsid w:val="00D22920"/>
    <w:rsid w:val="00D231F3"/>
    <w:rsid w:val="00D244F9"/>
    <w:rsid w:val="00D25F3F"/>
    <w:rsid w:val="00D26FD9"/>
    <w:rsid w:val="00D27600"/>
    <w:rsid w:val="00D318E7"/>
    <w:rsid w:val="00D31A53"/>
    <w:rsid w:val="00D32555"/>
    <w:rsid w:val="00D36B26"/>
    <w:rsid w:val="00D40352"/>
    <w:rsid w:val="00D409AF"/>
    <w:rsid w:val="00D4368E"/>
    <w:rsid w:val="00D44087"/>
    <w:rsid w:val="00D44758"/>
    <w:rsid w:val="00D44BF5"/>
    <w:rsid w:val="00D45835"/>
    <w:rsid w:val="00D50BB5"/>
    <w:rsid w:val="00D516E4"/>
    <w:rsid w:val="00D51E25"/>
    <w:rsid w:val="00D521EB"/>
    <w:rsid w:val="00D524CD"/>
    <w:rsid w:val="00D52A46"/>
    <w:rsid w:val="00D52C55"/>
    <w:rsid w:val="00D54D15"/>
    <w:rsid w:val="00D55276"/>
    <w:rsid w:val="00D56877"/>
    <w:rsid w:val="00D57AAC"/>
    <w:rsid w:val="00D60EC9"/>
    <w:rsid w:val="00D60FAB"/>
    <w:rsid w:val="00D613D7"/>
    <w:rsid w:val="00D61C53"/>
    <w:rsid w:val="00D61D35"/>
    <w:rsid w:val="00D6217A"/>
    <w:rsid w:val="00D6230E"/>
    <w:rsid w:val="00D62688"/>
    <w:rsid w:val="00D6482A"/>
    <w:rsid w:val="00D64FC9"/>
    <w:rsid w:val="00D6564E"/>
    <w:rsid w:val="00D66150"/>
    <w:rsid w:val="00D67828"/>
    <w:rsid w:val="00D67BB3"/>
    <w:rsid w:val="00D703E5"/>
    <w:rsid w:val="00D706B6"/>
    <w:rsid w:val="00D72A60"/>
    <w:rsid w:val="00D745D1"/>
    <w:rsid w:val="00D75E80"/>
    <w:rsid w:val="00D80749"/>
    <w:rsid w:val="00D8076F"/>
    <w:rsid w:val="00D809DE"/>
    <w:rsid w:val="00D8170C"/>
    <w:rsid w:val="00D81C17"/>
    <w:rsid w:val="00D82104"/>
    <w:rsid w:val="00D833CA"/>
    <w:rsid w:val="00D852C0"/>
    <w:rsid w:val="00D854A1"/>
    <w:rsid w:val="00D85E8F"/>
    <w:rsid w:val="00D85F34"/>
    <w:rsid w:val="00D863C9"/>
    <w:rsid w:val="00D86960"/>
    <w:rsid w:val="00D90511"/>
    <w:rsid w:val="00D91D51"/>
    <w:rsid w:val="00D92CE3"/>
    <w:rsid w:val="00D93E8C"/>
    <w:rsid w:val="00D9405C"/>
    <w:rsid w:val="00D966D3"/>
    <w:rsid w:val="00D97B27"/>
    <w:rsid w:val="00D97C8E"/>
    <w:rsid w:val="00D97F95"/>
    <w:rsid w:val="00DA0138"/>
    <w:rsid w:val="00DA1032"/>
    <w:rsid w:val="00DA46B6"/>
    <w:rsid w:val="00DB1903"/>
    <w:rsid w:val="00DB21EC"/>
    <w:rsid w:val="00DB35A5"/>
    <w:rsid w:val="00DB369E"/>
    <w:rsid w:val="00DB4B61"/>
    <w:rsid w:val="00DB5235"/>
    <w:rsid w:val="00DB58DF"/>
    <w:rsid w:val="00DB74D7"/>
    <w:rsid w:val="00DC0707"/>
    <w:rsid w:val="00DC15D4"/>
    <w:rsid w:val="00DC24DC"/>
    <w:rsid w:val="00DC268C"/>
    <w:rsid w:val="00DC2743"/>
    <w:rsid w:val="00DC2B83"/>
    <w:rsid w:val="00DC323D"/>
    <w:rsid w:val="00DC4B2A"/>
    <w:rsid w:val="00DC53CB"/>
    <w:rsid w:val="00DC5426"/>
    <w:rsid w:val="00DC5FAC"/>
    <w:rsid w:val="00DC69D9"/>
    <w:rsid w:val="00DC6AA5"/>
    <w:rsid w:val="00DC7F84"/>
    <w:rsid w:val="00DD072C"/>
    <w:rsid w:val="00DD0784"/>
    <w:rsid w:val="00DD457F"/>
    <w:rsid w:val="00DD59B2"/>
    <w:rsid w:val="00DD5DDC"/>
    <w:rsid w:val="00DD6426"/>
    <w:rsid w:val="00DD6F3A"/>
    <w:rsid w:val="00DD7FF3"/>
    <w:rsid w:val="00DE022C"/>
    <w:rsid w:val="00DE0759"/>
    <w:rsid w:val="00DE0CDB"/>
    <w:rsid w:val="00DE158C"/>
    <w:rsid w:val="00DE2214"/>
    <w:rsid w:val="00DE3EC3"/>
    <w:rsid w:val="00DE48D6"/>
    <w:rsid w:val="00DE4BF8"/>
    <w:rsid w:val="00DE6791"/>
    <w:rsid w:val="00DE6863"/>
    <w:rsid w:val="00DE7EC5"/>
    <w:rsid w:val="00DF025E"/>
    <w:rsid w:val="00DF208F"/>
    <w:rsid w:val="00DF2541"/>
    <w:rsid w:val="00DF36F4"/>
    <w:rsid w:val="00DF4C26"/>
    <w:rsid w:val="00DF51FF"/>
    <w:rsid w:val="00DF5630"/>
    <w:rsid w:val="00DF612F"/>
    <w:rsid w:val="00E001C9"/>
    <w:rsid w:val="00E00F23"/>
    <w:rsid w:val="00E01343"/>
    <w:rsid w:val="00E01364"/>
    <w:rsid w:val="00E021FC"/>
    <w:rsid w:val="00E05E80"/>
    <w:rsid w:val="00E065D0"/>
    <w:rsid w:val="00E0758A"/>
    <w:rsid w:val="00E12481"/>
    <w:rsid w:val="00E12C98"/>
    <w:rsid w:val="00E1304A"/>
    <w:rsid w:val="00E13DCC"/>
    <w:rsid w:val="00E14820"/>
    <w:rsid w:val="00E157CA"/>
    <w:rsid w:val="00E15803"/>
    <w:rsid w:val="00E16B31"/>
    <w:rsid w:val="00E17173"/>
    <w:rsid w:val="00E17A57"/>
    <w:rsid w:val="00E22734"/>
    <w:rsid w:val="00E22E4F"/>
    <w:rsid w:val="00E24052"/>
    <w:rsid w:val="00E26906"/>
    <w:rsid w:val="00E26B9E"/>
    <w:rsid w:val="00E271CA"/>
    <w:rsid w:val="00E31186"/>
    <w:rsid w:val="00E3155D"/>
    <w:rsid w:val="00E33732"/>
    <w:rsid w:val="00E338E3"/>
    <w:rsid w:val="00E33C72"/>
    <w:rsid w:val="00E33D07"/>
    <w:rsid w:val="00E33D17"/>
    <w:rsid w:val="00E33D8D"/>
    <w:rsid w:val="00E34DCF"/>
    <w:rsid w:val="00E353E7"/>
    <w:rsid w:val="00E35444"/>
    <w:rsid w:val="00E37C15"/>
    <w:rsid w:val="00E412B7"/>
    <w:rsid w:val="00E418AF"/>
    <w:rsid w:val="00E463D1"/>
    <w:rsid w:val="00E46503"/>
    <w:rsid w:val="00E46779"/>
    <w:rsid w:val="00E467D8"/>
    <w:rsid w:val="00E53DFA"/>
    <w:rsid w:val="00E53E70"/>
    <w:rsid w:val="00E54D45"/>
    <w:rsid w:val="00E55C43"/>
    <w:rsid w:val="00E57A4D"/>
    <w:rsid w:val="00E6039F"/>
    <w:rsid w:val="00E608C3"/>
    <w:rsid w:val="00E66044"/>
    <w:rsid w:val="00E66115"/>
    <w:rsid w:val="00E6649D"/>
    <w:rsid w:val="00E679F2"/>
    <w:rsid w:val="00E67EAC"/>
    <w:rsid w:val="00E67F48"/>
    <w:rsid w:val="00E70548"/>
    <w:rsid w:val="00E708B9"/>
    <w:rsid w:val="00E7292D"/>
    <w:rsid w:val="00E72B86"/>
    <w:rsid w:val="00E72E90"/>
    <w:rsid w:val="00E73350"/>
    <w:rsid w:val="00E740B9"/>
    <w:rsid w:val="00E74C5E"/>
    <w:rsid w:val="00E74ECB"/>
    <w:rsid w:val="00E75529"/>
    <w:rsid w:val="00E76910"/>
    <w:rsid w:val="00E81B89"/>
    <w:rsid w:val="00E8254A"/>
    <w:rsid w:val="00E8316B"/>
    <w:rsid w:val="00E85432"/>
    <w:rsid w:val="00E85B2A"/>
    <w:rsid w:val="00E86632"/>
    <w:rsid w:val="00E86D11"/>
    <w:rsid w:val="00E87063"/>
    <w:rsid w:val="00E90964"/>
    <w:rsid w:val="00E9133D"/>
    <w:rsid w:val="00E913C3"/>
    <w:rsid w:val="00E914EB"/>
    <w:rsid w:val="00E922BE"/>
    <w:rsid w:val="00E925A4"/>
    <w:rsid w:val="00E92986"/>
    <w:rsid w:val="00E93510"/>
    <w:rsid w:val="00E93DE1"/>
    <w:rsid w:val="00E95922"/>
    <w:rsid w:val="00E96F4C"/>
    <w:rsid w:val="00E96FE2"/>
    <w:rsid w:val="00EA0BE1"/>
    <w:rsid w:val="00EA0CB7"/>
    <w:rsid w:val="00EA0D0F"/>
    <w:rsid w:val="00EA1534"/>
    <w:rsid w:val="00EA1854"/>
    <w:rsid w:val="00EA407B"/>
    <w:rsid w:val="00EA438F"/>
    <w:rsid w:val="00EA6A6D"/>
    <w:rsid w:val="00EA6A6E"/>
    <w:rsid w:val="00EA6B3B"/>
    <w:rsid w:val="00EB15BD"/>
    <w:rsid w:val="00EB1808"/>
    <w:rsid w:val="00EB21F8"/>
    <w:rsid w:val="00EB2C63"/>
    <w:rsid w:val="00EB388A"/>
    <w:rsid w:val="00EB4B15"/>
    <w:rsid w:val="00EB59DF"/>
    <w:rsid w:val="00EB6D4F"/>
    <w:rsid w:val="00EC243A"/>
    <w:rsid w:val="00EC264F"/>
    <w:rsid w:val="00EC3218"/>
    <w:rsid w:val="00EC5303"/>
    <w:rsid w:val="00EC7C0C"/>
    <w:rsid w:val="00ED01BB"/>
    <w:rsid w:val="00ED0A34"/>
    <w:rsid w:val="00ED1CD9"/>
    <w:rsid w:val="00ED2F81"/>
    <w:rsid w:val="00ED3E9A"/>
    <w:rsid w:val="00ED4169"/>
    <w:rsid w:val="00ED5B0F"/>
    <w:rsid w:val="00ED616D"/>
    <w:rsid w:val="00EE2BB2"/>
    <w:rsid w:val="00EE4DF4"/>
    <w:rsid w:val="00EE4FC4"/>
    <w:rsid w:val="00EE548A"/>
    <w:rsid w:val="00EE5CAF"/>
    <w:rsid w:val="00EE64AA"/>
    <w:rsid w:val="00EE6946"/>
    <w:rsid w:val="00EE7AAF"/>
    <w:rsid w:val="00EE7B2C"/>
    <w:rsid w:val="00EF0376"/>
    <w:rsid w:val="00EF03B0"/>
    <w:rsid w:val="00EF053E"/>
    <w:rsid w:val="00EF0E37"/>
    <w:rsid w:val="00EF1919"/>
    <w:rsid w:val="00EF22E3"/>
    <w:rsid w:val="00EF2E5E"/>
    <w:rsid w:val="00EF34EA"/>
    <w:rsid w:val="00EF3571"/>
    <w:rsid w:val="00EF39D0"/>
    <w:rsid w:val="00EF3D0B"/>
    <w:rsid w:val="00EF773F"/>
    <w:rsid w:val="00EF7A6C"/>
    <w:rsid w:val="00F00EDD"/>
    <w:rsid w:val="00F01095"/>
    <w:rsid w:val="00F01267"/>
    <w:rsid w:val="00F012DC"/>
    <w:rsid w:val="00F0181E"/>
    <w:rsid w:val="00F01FE8"/>
    <w:rsid w:val="00F02873"/>
    <w:rsid w:val="00F0455F"/>
    <w:rsid w:val="00F04991"/>
    <w:rsid w:val="00F0532E"/>
    <w:rsid w:val="00F056C7"/>
    <w:rsid w:val="00F05870"/>
    <w:rsid w:val="00F06093"/>
    <w:rsid w:val="00F078BE"/>
    <w:rsid w:val="00F0791A"/>
    <w:rsid w:val="00F1059C"/>
    <w:rsid w:val="00F10AE1"/>
    <w:rsid w:val="00F10C85"/>
    <w:rsid w:val="00F11572"/>
    <w:rsid w:val="00F124D8"/>
    <w:rsid w:val="00F12B42"/>
    <w:rsid w:val="00F17E31"/>
    <w:rsid w:val="00F20DD0"/>
    <w:rsid w:val="00F21955"/>
    <w:rsid w:val="00F23067"/>
    <w:rsid w:val="00F23975"/>
    <w:rsid w:val="00F23EBD"/>
    <w:rsid w:val="00F25DFA"/>
    <w:rsid w:val="00F2601D"/>
    <w:rsid w:val="00F271F8"/>
    <w:rsid w:val="00F277E6"/>
    <w:rsid w:val="00F27D16"/>
    <w:rsid w:val="00F30CD4"/>
    <w:rsid w:val="00F31F5B"/>
    <w:rsid w:val="00F32513"/>
    <w:rsid w:val="00F32750"/>
    <w:rsid w:val="00F3305D"/>
    <w:rsid w:val="00F33726"/>
    <w:rsid w:val="00F34BCA"/>
    <w:rsid w:val="00F353B0"/>
    <w:rsid w:val="00F36F51"/>
    <w:rsid w:val="00F42DB3"/>
    <w:rsid w:val="00F435CC"/>
    <w:rsid w:val="00F43EBC"/>
    <w:rsid w:val="00F4440C"/>
    <w:rsid w:val="00F46FF0"/>
    <w:rsid w:val="00F47748"/>
    <w:rsid w:val="00F504AF"/>
    <w:rsid w:val="00F51566"/>
    <w:rsid w:val="00F52341"/>
    <w:rsid w:val="00F52A17"/>
    <w:rsid w:val="00F52EB6"/>
    <w:rsid w:val="00F547CD"/>
    <w:rsid w:val="00F57F90"/>
    <w:rsid w:val="00F60825"/>
    <w:rsid w:val="00F60FA1"/>
    <w:rsid w:val="00F6141B"/>
    <w:rsid w:val="00F61E5C"/>
    <w:rsid w:val="00F622BE"/>
    <w:rsid w:val="00F63851"/>
    <w:rsid w:val="00F63E34"/>
    <w:rsid w:val="00F64A7F"/>
    <w:rsid w:val="00F64F17"/>
    <w:rsid w:val="00F6504C"/>
    <w:rsid w:val="00F654A2"/>
    <w:rsid w:val="00F655FC"/>
    <w:rsid w:val="00F66E9D"/>
    <w:rsid w:val="00F70899"/>
    <w:rsid w:val="00F7162D"/>
    <w:rsid w:val="00F716D3"/>
    <w:rsid w:val="00F718F1"/>
    <w:rsid w:val="00F72709"/>
    <w:rsid w:val="00F73360"/>
    <w:rsid w:val="00F76E57"/>
    <w:rsid w:val="00F7755C"/>
    <w:rsid w:val="00F77A06"/>
    <w:rsid w:val="00F80792"/>
    <w:rsid w:val="00F81B13"/>
    <w:rsid w:val="00F81D74"/>
    <w:rsid w:val="00F83D93"/>
    <w:rsid w:val="00F83FB5"/>
    <w:rsid w:val="00F8449D"/>
    <w:rsid w:val="00F86DB4"/>
    <w:rsid w:val="00F86EDB"/>
    <w:rsid w:val="00F91248"/>
    <w:rsid w:val="00F9233C"/>
    <w:rsid w:val="00F94410"/>
    <w:rsid w:val="00F945F0"/>
    <w:rsid w:val="00F94DD8"/>
    <w:rsid w:val="00F963E3"/>
    <w:rsid w:val="00FA156A"/>
    <w:rsid w:val="00FA2454"/>
    <w:rsid w:val="00FA5A3E"/>
    <w:rsid w:val="00FA6B62"/>
    <w:rsid w:val="00FA7704"/>
    <w:rsid w:val="00FA7C7C"/>
    <w:rsid w:val="00FA7EF9"/>
    <w:rsid w:val="00FB07EF"/>
    <w:rsid w:val="00FB17A6"/>
    <w:rsid w:val="00FB52CE"/>
    <w:rsid w:val="00FB57C5"/>
    <w:rsid w:val="00FB5CC9"/>
    <w:rsid w:val="00FB624E"/>
    <w:rsid w:val="00FB6925"/>
    <w:rsid w:val="00FB7158"/>
    <w:rsid w:val="00FB7EAB"/>
    <w:rsid w:val="00FC1559"/>
    <w:rsid w:val="00FC232E"/>
    <w:rsid w:val="00FC63A4"/>
    <w:rsid w:val="00FD14E4"/>
    <w:rsid w:val="00FD174D"/>
    <w:rsid w:val="00FD2868"/>
    <w:rsid w:val="00FD2B5A"/>
    <w:rsid w:val="00FD36D3"/>
    <w:rsid w:val="00FD4C44"/>
    <w:rsid w:val="00FD59A2"/>
    <w:rsid w:val="00FD631C"/>
    <w:rsid w:val="00FD6B82"/>
    <w:rsid w:val="00FD78B5"/>
    <w:rsid w:val="00FE0A64"/>
    <w:rsid w:val="00FE11AB"/>
    <w:rsid w:val="00FE12FE"/>
    <w:rsid w:val="00FE26E9"/>
    <w:rsid w:val="00FE3643"/>
    <w:rsid w:val="00FE3A70"/>
    <w:rsid w:val="00FE3E7E"/>
    <w:rsid w:val="00FE511F"/>
    <w:rsid w:val="00FE6D03"/>
    <w:rsid w:val="00FE773F"/>
    <w:rsid w:val="00FF0905"/>
    <w:rsid w:val="00FF4357"/>
    <w:rsid w:val="00FF56F6"/>
    <w:rsid w:val="00FF5AE3"/>
    <w:rsid w:val="00FF5B28"/>
    <w:rsid w:val="00FF6C02"/>
    <w:rsid w:val="00FF6EE0"/>
    <w:rsid w:val="00FF77C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37C9BE"/>
  <w15:docId w15:val="{1BEDDF90-ECED-4EF2-A07B-9A02E9E08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Arial"/>
        <w:color w:val="37424A" w:themeColor="text1"/>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9" w:unhideWhenUsed="1"/>
    <w:lsdException w:name="annotation text" w:semiHidden="1" w:unhideWhenUsed="1"/>
    <w:lsdException w:name="header" w:semiHidden="1" w:uiPriority="9" w:unhideWhenUsed="1"/>
    <w:lsdException w:name="footer" w:semiHidden="1" w:uiPriority="9"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uiPriority="1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19" w:qFormat="1"/>
    <w:lsdException w:name="Subtle Reference" w:uiPriority="19" w:qFormat="1"/>
    <w:lsdException w:name="Intense Reference" w:uiPriority="19" w:qFormat="1"/>
    <w:lsdException w:name="Book Title" w:uiPriority="19" w:qFormat="1"/>
    <w:lsdException w:name="Bibliography" w:semiHidden="1" w:uiPriority="1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Text"/>
    <w:qFormat/>
    <w:rsid w:val="006F777D"/>
    <w:pPr>
      <w:spacing w:before="120" w:after="120" w:line="264" w:lineRule="auto"/>
      <w:jc w:val="both"/>
    </w:pPr>
  </w:style>
  <w:style w:type="paragraph" w:styleId="Heading1">
    <w:name w:val="heading 1"/>
    <w:aliases w:val="~SectionHeading"/>
    <w:basedOn w:val="SecHeadNonToc"/>
    <w:next w:val="Normal"/>
    <w:link w:val="Heading1Char"/>
    <w:uiPriority w:val="1"/>
    <w:qFormat/>
    <w:rsid w:val="00A60B25"/>
    <w:pPr>
      <w:numPr>
        <w:numId w:val="11"/>
      </w:numPr>
      <w:outlineLvl w:val="0"/>
    </w:pPr>
    <w:rPr>
      <w:rFonts w:ascii="Arial" w:hAnsi="Arial" w:cs="Arial"/>
    </w:rPr>
  </w:style>
  <w:style w:type="paragraph" w:styleId="Heading2">
    <w:name w:val="heading 2"/>
    <w:aliases w:val="~SubHeading"/>
    <w:basedOn w:val="ExecSumSubHead"/>
    <w:next w:val="Normal"/>
    <w:link w:val="Heading2Char"/>
    <w:uiPriority w:val="1"/>
    <w:qFormat/>
    <w:rsid w:val="00A60B25"/>
    <w:pPr>
      <w:numPr>
        <w:ilvl w:val="1"/>
        <w:numId w:val="11"/>
      </w:numPr>
      <w:outlineLvl w:val="1"/>
    </w:pPr>
    <w:rPr>
      <w:rFonts w:ascii="Arial" w:hAnsi="Arial" w:cs="Arial"/>
      <w:szCs w:val="16"/>
    </w:rPr>
  </w:style>
  <w:style w:type="paragraph" w:styleId="Heading3">
    <w:name w:val="heading 3"/>
    <w:aliases w:val="~MinorSubHeading"/>
    <w:basedOn w:val="Heading2"/>
    <w:next w:val="Normal"/>
    <w:link w:val="Heading3Char"/>
    <w:uiPriority w:val="1"/>
    <w:qFormat/>
    <w:rsid w:val="00A60B25"/>
    <w:pPr>
      <w:numPr>
        <w:ilvl w:val="2"/>
      </w:numPr>
      <w:outlineLvl w:val="2"/>
    </w:pPr>
    <w:rPr>
      <w:sz w:val="30"/>
      <w:szCs w:val="14"/>
    </w:rPr>
  </w:style>
  <w:style w:type="paragraph" w:styleId="Heading4">
    <w:name w:val="heading 4"/>
    <w:aliases w:val="~Level4Heading"/>
    <w:basedOn w:val="Heading3"/>
    <w:next w:val="Normal"/>
    <w:link w:val="Heading4Char"/>
    <w:uiPriority w:val="1"/>
    <w:qFormat/>
    <w:rsid w:val="00743E7C"/>
    <w:pPr>
      <w:numPr>
        <w:ilvl w:val="0"/>
        <w:numId w:val="0"/>
      </w:numPr>
      <w:outlineLvl w:val="3"/>
    </w:pPr>
    <w:rPr>
      <w:color w:val="007B87" w:themeColor="accent3"/>
      <w:sz w:val="24"/>
    </w:rPr>
  </w:style>
  <w:style w:type="paragraph" w:styleId="Heading5">
    <w:name w:val="heading 5"/>
    <w:basedOn w:val="Normal"/>
    <w:next w:val="Normal"/>
    <w:link w:val="Heading5Char"/>
    <w:uiPriority w:val="19"/>
    <w:semiHidden/>
    <w:qFormat/>
    <w:rsid w:val="00A865AE"/>
    <w:pPr>
      <w:keepNext/>
      <w:keepLines/>
      <w:spacing w:before="200"/>
      <w:outlineLvl w:val="4"/>
    </w:pPr>
    <w:rPr>
      <w:rFonts w:asciiTheme="majorHAnsi" w:eastAsiaTheme="majorEastAsia" w:hAnsiTheme="majorHAnsi" w:cstheme="majorBidi"/>
    </w:rPr>
  </w:style>
  <w:style w:type="paragraph" w:styleId="Heading6">
    <w:name w:val="heading 6"/>
    <w:basedOn w:val="Normal"/>
    <w:next w:val="Normal"/>
    <w:link w:val="Heading6Char"/>
    <w:uiPriority w:val="19"/>
    <w:semiHidden/>
    <w:qFormat/>
    <w:rsid w:val="00A865AE"/>
    <w:pPr>
      <w:keepNext/>
      <w:keepLines/>
      <w:spacing w:before="20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9"/>
    <w:semiHidden/>
    <w:qFormat/>
    <w:rsid w:val="00A865AE"/>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19"/>
    <w:semiHidden/>
    <w:qFormat/>
    <w:rsid w:val="00A865AE"/>
    <w:pPr>
      <w:keepNext/>
      <w:keepLines/>
      <w:spacing w:before="200"/>
      <w:outlineLvl w:val="7"/>
    </w:pPr>
    <w:rPr>
      <w:rFonts w:asciiTheme="majorHAnsi" w:eastAsiaTheme="majorEastAsia" w:hAnsiTheme="majorHAnsi" w:cstheme="majorBidi"/>
    </w:rPr>
  </w:style>
  <w:style w:type="paragraph" w:styleId="Heading9">
    <w:name w:val="heading 9"/>
    <w:basedOn w:val="Normal"/>
    <w:next w:val="Normal"/>
    <w:link w:val="Heading9Char"/>
    <w:uiPriority w:val="19"/>
    <w:semiHidden/>
    <w:qFormat/>
    <w:rsid w:val="00A865AE"/>
    <w:pPr>
      <w:keepNext/>
      <w:keepLines/>
      <w:spacing w:before="20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aseStyle"/>
    <w:qFormat/>
    <w:rsid w:val="00EE64AA"/>
    <w:pPr>
      <w:spacing w:after="0" w:line="240" w:lineRule="auto"/>
    </w:pPr>
  </w:style>
  <w:style w:type="paragraph" w:customStyle="1" w:styleId="SecHeadNonToc">
    <w:name w:val="~SecHeadNonToc"/>
    <w:basedOn w:val="NoSpacing"/>
    <w:next w:val="Normal"/>
    <w:uiPriority w:val="19"/>
    <w:qFormat/>
    <w:rsid w:val="000C76B5"/>
    <w:pPr>
      <w:keepNext/>
      <w:pageBreakBefore/>
      <w:spacing w:before="400" w:after="240"/>
    </w:pPr>
    <w:rPr>
      <w:rFonts w:asciiTheme="majorHAnsi" w:hAnsiTheme="majorHAnsi" w:cstheme="minorBidi"/>
      <w:caps/>
      <w:color w:val="E83F35" w:themeColor="accent1"/>
      <w:sz w:val="40"/>
      <w:szCs w:val="180"/>
    </w:rPr>
  </w:style>
  <w:style w:type="paragraph" w:customStyle="1" w:styleId="AnnexDivider">
    <w:name w:val="~AnnexDivider"/>
    <w:basedOn w:val="SecHeadNonToc"/>
    <w:next w:val="Normal"/>
    <w:uiPriority w:val="2"/>
    <w:rsid w:val="00EE64AA"/>
    <w:pPr>
      <w:outlineLvl w:val="0"/>
    </w:pPr>
  </w:style>
  <w:style w:type="paragraph" w:customStyle="1" w:styleId="AnxHead">
    <w:name w:val="~AnxHead"/>
    <w:basedOn w:val="SecHeadNonToc"/>
    <w:next w:val="Normal"/>
    <w:uiPriority w:val="2"/>
    <w:qFormat/>
    <w:rsid w:val="000B0205"/>
    <w:pPr>
      <w:numPr>
        <w:numId w:val="2"/>
      </w:numPr>
      <w:outlineLvl w:val="0"/>
    </w:pPr>
    <w:rPr>
      <w:rFonts w:ascii="Arial" w:hAnsi="Arial" w:cs="Arial"/>
    </w:rPr>
  </w:style>
  <w:style w:type="paragraph" w:customStyle="1" w:styleId="AnxSubHead">
    <w:name w:val="~AnxSubHead"/>
    <w:basedOn w:val="AnxHead"/>
    <w:next w:val="Normal"/>
    <w:uiPriority w:val="2"/>
    <w:qFormat/>
    <w:rsid w:val="000B0205"/>
    <w:pPr>
      <w:pageBreakBefore w:val="0"/>
      <w:numPr>
        <w:ilvl w:val="1"/>
      </w:numPr>
      <w:spacing w:before="240" w:after="0"/>
      <w:outlineLvl w:val="1"/>
    </w:pPr>
    <w:rPr>
      <w:caps w:val="0"/>
      <w:sz w:val="36"/>
      <w:szCs w:val="16"/>
    </w:rPr>
  </w:style>
  <w:style w:type="paragraph" w:customStyle="1" w:styleId="AnxMinorSubHead">
    <w:name w:val="~AnxMinorSubHead"/>
    <w:basedOn w:val="AnxSubHead"/>
    <w:next w:val="Normal"/>
    <w:uiPriority w:val="2"/>
    <w:qFormat/>
    <w:rsid w:val="000B0205"/>
    <w:pPr>
      <w:numPr>
        <w:ilvl w:val="2"/>
      </w:numPr>
      <w:outlineLvl w:val="2"/>
    </w:pPr>
    <w:rPr>
      <w:iCs/>
      <w:sz w:val="30"/>
      <w:szCs w:val="14"/>
    </w:rPr>
  </w:style>
  <w:style w:type="paragraph" w:customStyle="1" w:styleId="BodyHeading">
    <w:name w:val="~BodyHeading"/>
    <w:basedOn w:val="Normal"/>
    <w:next w:val="Normal"/>
    <w:uiPriority w:val="1"/>
    <w:qFormat/>
    <w:rsid w:val="00045C6D"/>
    <w:pPr>
      <w:keepNext/>
      <w:spacing w:line="240" w:lineRule="auto"/>
    </w:pPr>
    <w:rPr>
      <w:b/>
      <w:color w:val="007B87" w:themeColor="accent3"/>
    </w:rPr>
  </w:style>
  <w:style w:type="paragraph" w:customStyle="1" w:styleId="BodyTextNum">
    <w:name w:val="~BodyTextNum"/>
    <w:basedOn w:val="Normal"/>
    <w:uiPriority w:val="3"/>
    <w:qFormat/>
    <w:rsid w:val="00857FA8"/>
    <w:rPr>
      <w:szCs w:val="20"/>
    </w:rPr>
  </w:style>
  <w:style w:type="paragraph" w:customStyle="1" w:styleId="ParaBullet1">
    <w:name w:val="~ParaBullet1"/>
    <w:basedOn w:val="Normal"/>
    <w:uiPriority w:val="3"/>
    <w:qFormat/>
    <w:rsid w:val="00142182"/>
    <w:pPr>
      <w:numPr>
        <w:numId w:val="1"/>
      </w:numPr>
    </w:pPr>
    <w:rPr>
      <w:rFonts w:eastAsia="Calibri"/>
    </w:rPr>
  </w:style>
  <w:style w:type="paragraph" w:customStyle="1" w:styleId="ParaBullet2">
    <w:name w:val="~ParaBullet2"/>
    <w:basedOn w:val="ParaBullet1"/>
    <w:uiPriority w:val="3"/>
    <w:qFormat/>
    <w:rsid w:val="00EE64AA"/>
    <w:pPr>
      <w:numPr>
        <w:ilvl w:val="1"/>
      </w:numPr>
    </w:pPr>
  </w:style>
  <w:style w:type="paragraph" w:customStyle="1" w:styleId="ParaBullet3">
    <w:name w:val="~ParaBullet3"/>
    <w:basedOn w:val="ParaBullet2"/>
    <w:uiPriority w:val="3"/>
    <w:qFormat/>
    <w:rsid w:val="00EE64AA"/>
    <w:pPr>
      <w:numPr>
        <w:ilvl w:val="2"/>
      </w:numPr>
    </w:pPr>
  </w:style>
  <w:style w:type="paragraph" w:styleId="Caption">
    <w:name w:val="caption"/>
    <w:aliases w:val="~Caption"/>
    <w:basedOn w:val="BodyHeading"/>
    <w:next w:val="Normal"/>
    <w:link w:val="CaptionChar"/>
    <w:uiPriority w:val="2"/>
    <w:qFormat/>
    <w:rsid w:val="00C22A21"/>
    <w:pPr>
      <w:tabs>
        <w:tab w:val="left" w:pos="1276"/>
      </w:tabs>
      <w:spacing w:after="60"/>
      <w:ind w:left="1276" w:hanging="1276"/>
    </w:pPr>
    <w:rPr>
      <w:rFonts w:eastAsia="Calibri"/>
      <w:color w:val="37424A" w:themeColor="text1"/>
    </w:rPr>
  </w:style>
  <w:style w:type="character" w:customStyle="1" w:styleId="CaptionChar">
    <w:name w:val="Caption Char"/>
    <w:aliases w:val="~Caption Char"/>
    <w:basedOn w:val="DefaultParagraphFont"/>
    <w:link w:val="Caption"/>
    <w:uiPriority w:val="2"/>
    <w:rsid w:val="00D11D2A"/>
    <w:rPr>
      <w:rFonts w:eastAsia="Calibri"/>
      <w:b/>
    </w:rPr>
  </w:style>
  <w:style w:type="paragraph" w:customStyle="1" w:styleId="CaptionWide">
    <w:name w:val="~CaptionWide"/>
    <w:basedOn w:val="Caption"/>
    <w:next w:val="Normal"/>
    <w:uiPriority w:val="19"/>
    <w:qFormat/>
    <w:rsid w:val="008406D5"/>
    <w:pPr>
      <w:tabs>
        <w:tab w:val="clear" w:pos="1276"/>
        <w:tab w:val="left" w:pos="142"/>
      </w:tabs>
      <w:ind w:left="142"/>
    </w:pPr>
    <w:rPr>
      <w:bCs/>
    </w:rPr>
  </w:style>
  <w:style w:type="paragraph" w:customStyle="1" w:styleId="Confidential">
    <w:name w:val="~Confidential"/>
    <w:basedOn w:val="NoSpacing"/>
    <w:uiPriority w:val="19"/>
    <w:rsid w:val="00644069"/>
    <w:rPr>
      <w:color w:val="707276" w:themeColor="text2"/>
    </w:rPr>
  </w:style>
  <w:style w:type="paragraph" w:customStyle="1" w:styleId="DocClient">
    <w:name w:val="~DocClient"/>
    <w:basedOn w:val="NoSpacing"/>
    <w:uiPriority w:val="19"/>
    <w:semiHidden/>
    <w:qFormat/>
    <w:rsid w:val="00644069"/>
  </w:style>
  <w:style w:type="paragraph" w:customStyle="1" w:styleId="DocDate">
    <w:name w:val="~DocDate"/>
    <w:basedOn w:val="NoSpacing"/>
    <w:uiPriority w:val="19"/>
    <w:rsid w:val="00644069"/>
    <w:rPr>
      <w:color w:val="707276" w:themeColor="text2"/>
      <w:sz w:val="24"/>
    </w:rPr>
  </w:style>
  <w:style w:type="paragraph" w:customStyle="1" w:styleId="DocSubTitle">
    <w:name w:val="~DocSubTitle"/>
    <w:basedOn w:val="NoSpacing"/>
    <w:uiPriority w:val="19"/>
    <w:rsid w:val="00644069"/>
    <w:rPr>
      <w:color w:val="E83F35" w:themeColor="accent1"/>
      <w:sz w:val="48"/>
    </w:rPr>
  </w:style>
  <w:style w:type="paragraph" w:customStyle="1" w:styleId="DocTitle">
    <w:name w:val="~DocTitle"/>
    <w:basedOn w:val="NoSpacing"/>
    <w:uiPriority w:val="19"/>
    <w:rsid w:val="00644069"/>
    <w:rPr>
      <w:caps/>
      <w:color w:val="707276" w:themeColor="text2"/>
      <w:sz w:val="64"/>
    </w:rPr>
  </w:style>
  <w:style w:type="paragraph" w:customStyle="1" w:styleId="DocType">
    <w:name w:val="~DocType"/>
    <w:basedOn w:val="NoSpacing"/>
    <w:uiPriority w:val="19"/>
    <w:semiHidden/>
    <w:qFormat/>
    <w:rsid w:val="00644069"/>
  </w:style>
  <w:style w:type="paragraph" w:customStyle="1" w:styleId="Draft">
    <w:name w:val="~Draft"/>
    <w:basedOn w:val="NoSpacing"/>
    <w:uiPriority w:val="19"/>
    <w:rsid w:val="00644069"/>
    <w:rPr>
      <w:caps/>
      <w:color w:val="E83F35" w:themeColor="accent1"/>
      <w:sz w:val="80"/>
    </w:rPr>
  </w:style>
  <w:style w:type="paragraph" w:customStyle="1" w:styleId="ExecSumHead">
    <w:name w:val="~ExecSumHead"/>
    <w:basedOn w:val="SecHeadNonToc"/>
    <w:next w:val="Normal"/>
    <w:uiPriority w:val="2"/>
    <w:qFormat/>
    <w:rsid w:val="00DE158C"/>
    <w:pPr>
      <w:outlineLvl w:val="0"/>
    </w:pPr>
  </w:style>
  <w:style w:type="paragraph" w:customStyle="1" w:styleId="ExecSumSubHead">
    <w:name w:val="~ExecSumSubHead"/>
    <w:basedOn w:val="ExecSumHead"/>
    <w:next w:val="Normal"/>
    <w:uiPriority w:val="2"/>
    <w:qFormat/>
    <w:rsid w:val="001A2F61"/>
    <w:pPr>
      <w:pageBreakBefore w:val="0"/>
      <w:spacing w:before="240"/>
    </w:pPr>
    <w:rPr>
      <w:caps w:val="0"/>
      <w:sz w:val="36"/>
      <w:szCs w:val="32"/>
    </w:rPr>
  </w:style>
  <w:style w:type="paragraph" w:customStyle="1" w:styleId="GraphicLeft">
    <w:name w:val="~GraphicLeft"/>
    <w:basedOn w:val="NoSpacing"/>
    <w:uiPriority w:val="9"/>
    <w:rsid w:val="00142182"/>
    <w:rPr>
      <w:sz w:val="20"/>
    </w:rPr>
  </w:style>
  <w:style w:type="paragraph" w:customStyle="1" w:styleId="GraphicCentre">
    <w:name w:val="~GraphicCentre"/>
    <w:basedOn w:val="GraphicLeft"/>
    <w:uiPriority w:val="19"/>
    <w:rsid w:val="00EE64AA"/>
    <w:pPr>
      <w:jc w:val="center"/>
    </w:pPr>
  </w:style>
  <w:style w:type="paragraph" w:customStyle="1" w:styleId="GraphicRight">
    <w:name w:val="~GraphicRight"/>
    <w:basedOn w:val="GraphicLeft"/>
    <w:uiPriority w:val="19"/>
    <w:rsid w:val="00EE64AA"/>
    <w:pPr>
      <w:jc w:val="right"/>
    </w:pPr>
  </w:style>
  <w:style w:type="paragraph" w:customStyle="1" w:styleId="Hidden">
    <w:name w:val="~Hidden"/>
    <w:basedOn w:val="NoSpacing"/>
    <w:uiPriority w:val="19"/>
    <w:semiHidden/>
    <w:qFormat/>
    <w:rsid w:val="00EE64AA"/>
    <w:pPr>
      <w:framePr w:wrap="around" w:vAnchor="page" w:hAnchor="page" w:xAlign="right" w:yAlign="bottom"/>
    </w:pPr>
    <w:rPr>
      <w:color w:val="C00000"/>
    </w:rPr>
  </w:style>
  <w:style w:type="paragraph" w:customStyle="1" w:styleId="IntroText">
    <w:name w:val="~IntroText"/>
    <w:basedOn w:val="Normal"/>
    <w:next w:val="Normal"/>
    <w:uiPriority w:val="5"/>
    <w:qFormat/>
    <w:rsid w:val="001A2F61"/>
    <w:rPr>
      <w:color w:val="707276" w:themeColor="text2"/>
      <w:sz w:val="28"/>
    </w:rPr>
  </w:style>
  <w:style w:type="paragraph" w:customStyle="1" w:styleId="TableBullet1">
    <w:name w:val="~TableBullet1"/>
    <w:basedOn w:val="KeyMsgBullet1"/>
    <w:uiPriority w:val="6"/>
    <w:qFormat/>
    <w:rsid w:val="003715D5"/>
    <w:pPr>
      <w:tabs>
        <w:tab w:val="clear" w:pos="369"/>
        <w:tab w:val="left" w:pos="284"/>
      </w:tabs>
      <w:spacing w:before="40" w:after="40" w:line="240" w:lineRule="auto"/>
      <w:ind w:left="284"/>
    </w:pPr>
    <w:rPr>
      <w:sz w:val="20"/>
    </w:rPr>
  </w:style>
  <w:style w:type="paragraph" w:customStyle="1" w:styleId="ParaNumBullet1">
    <w:name w:val="~ParaNumBullet1"/>
    <w:basedOn w:val="ParaBullet1"/>
    <w:uiPriority w:val="3"/>
    <w:qFormat/>
    <w:rsid w:val="0082368E"/>
    <w:pPr>
      <w:numPr>
        <w:numId w:val="22"/>
      </w:numPr>
    </w:pPr>
    <w:rPr>
      <w:szCs w:val="20"/>
    </w:rPr>
  </w:style>
  <w:style w:type="paragraph" w:customStyle="1" w:styleId="ParaNumBullet2">
    <w:name w:val="~ParaNumBullet2"/>
    <w:basedOn w:val="ParaNumBullet1"/>
    <w:uiPriority w:val="3"/>
    <w:qFormat/>
    <w:rsid w:val="0082368E"/>
    <w:pPr>
      <w:numPr>
        <w:ilvl w:val="1"/>
      </w:numPr>
    </w:pPr>
  </w:style>
  <w:style w:type="paragraph" w:customStyle="1" w:styleId="ParaNumBullet3">
    <w:name w:val="~ParaNumBullet3"/>
    <w:basedOn w:val="ParaNumBullet2"/>
    <w:uiPriority w:val="3"/>
    <w:qFormat/>
    <w:rsid w:val="0082368E"/>
    <w:pPr>
      <w:numPr>
        <w:ilvl w:val="2"/>
      </w:numPr>
    </w:pPr>
  </w:style>
  <w:style w:type="paragraph" w:customStyle="1" w:styleId="QuoteBoxText">
    <w:name w:val="~QuoteBoxText"/>
    <w:basedOn w:val="Normal"/>
    <w:uiPriority w:val="3"/>
    <w:qFormat/>
    <w:rsid w:val="009F69D6"/>
    <w:pPr>
      <w:spacing w:after="60"/>
      <w:jc w:val="left"/>
    </w:pPr>
    <w:rPr>
      <w:rFonts w:eastAsia="Times New Roman" w:cs="Times New Roman"/>
      <w:sz w:val="28"/>
    </w:rPr>
  </w:style>
  <w:style w:type="paragraph" w:customStyle="1" w:styleId="Source">
    <w:name w:val="~Source"/>
    <w:basedOn w:val="Normal"/>
    <w:next w:val="Normal"/>
    <w:uiPriority w:val="2"/>
    <w:qFormat/>
    <w:rsid w:val="008D0439"/>
    <w:pPr>
      <w:tabs>
        <w:tab w:val="left" w:pos="709"/>
      </w:tabs>
      <w:spacing w:before="60" w:after="60" w:line="240" w:lineRule="auto"/>
      <w:ind w:left="709" w:hanging="709"/>
      <w:jc w:val="left"/>
    </w:pPr>
    <w:rPr>
      <w:rFonts w:eastAsia="Calibri"/>
      <w:i/>
      <w:sz w:val="16"/>
    </w:rPr>
  </w:style>
  <w:style w:type="paragraph" w:customStyle="1" w:styleId="SourceWide">
    <w:name w:val="~SourceWide"/>
    <w:basedOn w:val="Source"/>
    <w:next w:val="Normal"/>
    <w:uiPriority w:val="19"/>
    <w:rsid w:val="008406D5"/>
    <w:pPr>
      <w:tabs>
        <w:tab w:val="clear" w:pos="709"/>
        <w:tab w:val="left" w:pos="-425"/>
      </w:tabs>
      <w:ind w:left="-425"/>
    </w:pPr>
  </w:style>
  <w:style w:type="paragraph" w:customStyle="1" w:styleId="Spacer">
    <w:name w:val="~Spacer"/>
    <w:basedOn w:val="NoSpacing"/>
    <w:uiPriority w:val="19"/>
    <w:semiHidden/>
    <w:qFormat/>
    <w:rsid w:val="00EE64AA"/>
    <w:rPr>
      <w:rFonts w:ascii="Arial" w:hAnsi="Arial"/>
      <w:sz w:val="2"/>
    </w:rPr>
  </w:style>
  <w:style w:type="paragraph" w:customStyle="1" w:styleId="TableTextLeft">
    <w:name w:val="~TableTextLeft"/>
    <w:basedOn w:val="Normal"/>
    <w:qFormat/>
    <w:rsid w:val="00142182"/>
    <w:pPr>
      <w:spacing w:before="40" w:after="40" w:line="240" w:lineRule="auto"/>
      <w:jc w:val="left"/>
    </w:pPr>
    <w:rPr>
      <w:sz w:val="20"/>
    </w:rPr>
  </w:style>
  <w:style w:type="table" w:customStyle="1" w:styleId="TableClear">
    <w:name w:val="~TableClear"/>
    <w:basedOn w:val="TableNormal"/>
    <w:uiPriority w:val="99"/>
    <w:rsid w:val="00EE64AA"/>
    <w:pPr>
      <w:spacing w:after="0" w:line="240" w:lineRule="auto"/>
    </w:pPr>
    <w:tblPr/>
  </w:style>
  <w:style w:type="paragraph" w:customStyle="1" w:styleId="TableHeadingLeft">
    <w:name w:val="~TableHeadingLeft"/>
    <w:basedOn w:val="TableTextLeft"/>
    <w:qFormat/>
    <w:rsid w:val="00F52EB6"/>
    <w:rPr>
      <w:b/>
      <w:bCs/>
      <w:color w:val="007B87" w:themeColor="accent3"/>
    </w:rPr>
  </w:style>
  <w:style w:type="paragraph" w:customStyle="1" w:styleId="TableHeadingCentre">
    <w:name w:val="~TableHeadingCentre"/>
    <w:basedOn w:val="TableHeadingLeft"/>
    <w:uiPriority w:val="6"/>
    <w:qFormat/>
    <w:rsid w:val="00F52EB6"/>
    <w:pPr>
      <w:jc w:val="center"/>
    </w:pPr>
  </w:style>
  <w:style w:type="paragraph" w:customStyle="1" w:styleId="TableHeadingRight">
    <w:name w:val="~TableHeadingRight"/>
    <w:basedOn w:val="TableHeadingLeft"/>
    <w:qFormat/>
    <w:rsid w:val="00F52EB6"/>
    <w:pPr>
      <w:jc w:val="right"/>
    </w:pPr>
  </w:style>
  <w:style w:type="table" w:customStyle="1" w:styleId="TableNormal0">
    <w:name w:val="~TableNormal"/>
    <w:basedOn w:val="TableNormal"/>
    <w:semiHidden/>
    <w:rsid w:val="00EE64AA"/>
    <w:pPr>
      <w:spacing w:after="0" w:line="240" w:lineRule="auto"/>
    </w:pPr>
    <w:tblPr/>
  </w:style>
  <w:style w:type="paragraph" w:customStyle="1" w:styleId="TableTextCentre">
    <w:name w:val="~TableTextCentre"/>
    <w:basedOn w:val="TableTextLeft"/>
    <w:uiPriority w:val="6"/>
    <w:qFormat/>
    <w:rsid w:val="00F52EB6"/>
    <w:pPr>
      <w:jc w:val="center"/>
    </w:pPr>
  </w:style>
  <w:style w:type="paragraph" w:customStyle="1" w:styleId="TableTextRight">
    <w:name w:val="~TableTextRight"/>
    <w:basedOn w:val="TableTextLeft"/>
    <w:qFormat/>
    <w:rsid w:val="00F52EB6"/>
    <w:pPr>
      <w:jc w:val="right"/>
    </w:pPr>
  </w:style>
  <w:style w:type="paragraph" w:customStyle="1" w:styleId="TableTotalLeft">
    <w:name w:val="~TableTotalLeft"/>
    <w:basedOn w:val="TableTextLeft"/>
    <w:uiPriority w:val="6"/>
    <w:qFormat/>
    <w:rsid w:val="00F52EB6"/>
    <w:rPr>
      <w:b/>
      <w:bCs/>
      <w:color w:val="007B87" w:themeColor="accent3"/>
    </w:rPr>
  </w:style>
  <w:style w:type="paragraph" w:customStyle="1" w:styleId="TableTotalCentre">
    <w:name w:val="~TableTotalCentre"/>
    <w:basedOn w:val="TableTotalLeft"/>
    <w:uiPriority w:val="6"/>
    <w:qFormat/>
    <w:rsid w:val="0082489C"/>
    <w:pPr>
      <w:jc w:val="center"/>
    </w:pPr>
  </w:style>
  <w:style w:type="paragraph" w:customStyle="1" w:styleId="TableTotalRight">
    <w:name w:val="~TableTotalRight"/>
    <w:basedOn w:val="TableTotalLeft"/>
    <w:uiPriority w:val="6"/>
    <w:qFormat/>
    <w:rsid w:val="0082489C"/>
    <w:pPr>
      <w:jc w:val="right"/>
    </w:pPr>
  </w:style>
  <w:style w:type="paragraph" w:styleId="BalloonText">
    <w:name w:val="Balloon Text"/>
    <w:basedOn w:val="Normal"/>
    <w:link w:val="BalloonTextChar"/>
    <w:uiPriority w:val="99"/>
    <w:semiHidden/>
    <w:unhideWhenUsed/>
    <w:rsid w:val="00EE64AA"/>
    <w:pPr>
      <w:spacing w:line="240" w:lineRule="auto"/>
    </w:pPr>
    <w:rPr>
      <w:rFonts w:ascii="Tahoma" w:hAnsi="Tahoma" w:cs="Tahoma"/>
      <w:color w:val="808080" w:themeColor="background1" w:themeShade="80"/>
      <w:sz w:val="16"/>
      <w:szCs w:val="16"/>
    </w:rPr>
  </w:style>
  <w:style w:type="character" w:customStyle="1" w:styleId="BalloonTextChar">
    <w:name w:val="Balloon Text Char"/>
    <w:basedOn w:val="DefaultParagraphFont"/>
    <w:link w:val="BalloonText"/>
    <w:uiPriority w:val="99"/>
    <w:semiHidden/>
    <w:rsid w:val="00EE64AA"/>
    <w:rPr>
      <w:rFonts w:ascii="Tahoma" w:hAnsi="Tahoma" w:cs="Tahoma"/>
      <w:color w:val="808080" w:themeColor="background1" w:themeShade="80"/>
      <w:sz w:val="16"/>
      <w:szCs w:val="16"/>
    </w:rPr>
  </w:style>
  <w:style w:type="character" w:styleId="CommentReference">
    <w:name w:val="annotation reference"/>
    <w:basedOn w:val="DefaultParagraphFont"/>
    <w:uiPriority w:val="99"/>
    <w:semiHidden/>
    <w:unhideWhenUsed/>
    <w:rsid w:val="00EE64AA"/>
    <w:rPr>
      <w:sz w:val="16"/>
      <w:szCs w:val="16"/>
    </w:rPr>
  </w:style>
  <w:style w:type="paragraph" w:styleId="CommentText">
    <w:name w:val="annotation text"/>
    <w:basedOn w:val="Normal"/>
    <w:link w:val="CommentTextChar"/>
    <w:uiPriority w:val="99"/>
    <w:unhideWhenUsed/>
    <w:rsid w:val="00EE64AA"/>
    <w:pPr>
      <w:spacing w:line="240" w:lineRule="auto"/>
    </w:pPr>
    <w:rPr>
      <w:rFonts w:ascii="Arial" w:hAnsi="Arial"/>
      <w:color w:val="auto"/>
    </w:rPr>
  </w:style>
  <w:style w:type="character" w:customStyle="1" w:styleId="CommentTextChar">
    <w:name w:val="Comment Text Char"/>
    <w:basedOn w:val="DefaultParagraphFont"/>
    <w:link w:val="CommentText"/>
    <w:uiPriority w:val="99"/>
    <w:rsid w:val="00EE64AA"/>
    <w:rPr>
      <w:rFonts w:ascii="Arial" w:hAnsi="Arial"/>
      <w:color w:val="auto"/>
      <w:sz w:val="20"/>
      <w:szCs w:val="20"/>
    </w:rPr>
  </w:style>
  <w:style w:type="paragraph" w:styleId="CommentSubject">
    <w:name w:val="annotation subject"/>
    <w:basedOn w:val="CommentText"/>
    <w:next w:val="CommentText"/>
    <w:link w:val="CommentSubjectChar"/>
    <w:uiPriority w:val="99"/>
    <w:semiHidden/>
    <w:unhideWhenUsed/>
    <w:rsid w:val="00EE64AA"/>
    <w:rPr>
      <w:b/>
      <w:bCs/>
    </w:rPr>
  </w:style>
  <w:style w:type="character" w:customStyle="1" w:styleId="CommentSubjectChar">
    <w:name w:val="Comment Subject Char"/>
    <w:basedOn w:val="CommentTextChar"/>
    <w:link w:val="CommentSubject"/>
    <w:uiPriority w:val="99"/>
    <w:semiHidden/>
    <w:rsid w:val="00EE64AA"/>
    <w:rPr>
      <w:rFonts w:ascii="Arial" w:hAnsi="Arial"/>
      <w:b/>
      <w:bCs/>
      <w:color w:val="auto"/>
      <w:sz w:val="20"/>
      <w:szCs w:val="20"/>
    </w:rPr>
  </w:style>
  <w:style w:type="character" w:styleId="FollowedHyperlink">
    <w:name w:val="FollowedHyperlink"/>
    <w:aliases w:val="~FollowedHyperlink"/>
    <w:basedOn w:val="DefaultParagraphFont"/>
    <w:uiPriority w:val="19"/>
    <w:semiHidden/>
    <w:rsid w:val="00887447"/>
    <w:rPr>
      <w:color w:val="8DD0D2" w:themeColor="accent2"/>
      <w:u w:val="single"/>
    </w:rPr>
  </w:style>
  <w:style w:type="paragraph" w:styleId="Footer">
    <w:name w:val="footer"/>
    <w:aliases w:val="~Footer"/>
    <w:basedOn w:val="NoSpacing"/>
    <w:link w:val="FooterChar"/>
    <w:uiPriority w:val="19"/>
    <w:rsid w:val="000A0D97"/>
    <w:rPr>
      <w:color w:val="707276" w:themeColor="text2"/>
      <w:sz w:val="18"/>
    </w:rPr>
  </w:style>
  <w:style w:type="character" w:customStyle="1" w:styleId="FooterChar">
    <w:name w:val="Footer Char"/>
    <w:aliases w:val="~Footer Char"/>
    <w:basedOn w:val="DefaultParagraphFont"/>
    <w:link w:val="Footer"/>
    <w:uiPriority w:val="19"/>
    <w:rsid w:val="00D11D2A"/>
    <w:rPr>
      <w:color w:val="707276" w:themeColor="text2"/>
      <w:sz w:val="18"/>
    </w:rPr>
  </w:style>
  <w:style w:type="character" w:styleId="FootnoteReference">
    <w:name w:val="footnote reference"/>
    <w:aliases w:val="~FootnoteRef"/>
    <w:basedOn w:val="DefaultParagraphFont"/>
    <w:uiPriority w:val="19"/>
    <w:semiHidden/>
    <w:rsid w:val="000F5519"/>
    <w:rPr>
      <w:rFonts w:asciiTheme="minorHAnsi" w:hAnsiTheme="minorHAnsi"/>
      <w:color w:val="E83F35" w:themeColor="accent1"/>
      <w:vertAlign w:val="superscript"/>
    </w:rPr>
  </w:style>
  <w:style w:type="paragraph" w:styleId="FootnoteText">
    <w:name w:val="footnote text"/>
    <w:aliases w:val="~FootnoteText"/>
    <w:basedOn w:val="NoSpacing"/>
    <w:link w:val="FootnoteTextChar"/>
    <w:uiPriority w:val="19"/>
    <w:semiHidden/>
    <w:rsid w:val="000F5519"/>
    <w:pPr>
      <w:spacing w:before="60"/>
      <w:ind w:left="284" w:hanging="284"/>
    </w:pPr>
    <w:rPr>
      <w:color w:val="707276" w:themeColor="text2"/>
      <w:sz w:val="16"/>
    </w:rPr>
  </w:style>
  <w:style w:type="paragraph" w:styleId="Header">
    <w:name w:val="header"/>
    <w:aliases w:val="~Header"/>
    <w:basedOn w:val="NoSpacing"/>
    <w:link w:val="HeaderChar"/>
    <w:uiPriority w:val="19"/>
    <w:rsid w:val="000A0D97"/>
    <w:pPr>
      <w:jc w:val="right"/>
    </w:pPr>
    <w:rPr>
      <w:color w:val="707276" w:themeColor="text2"/>
    </w:rPr>
  </w:style>
  <w:style w:type="character" w:customStyle="1" w:styleId="HeaderChar">
    <w:name w:val="Header Char"/>
    <w:aliases w:val="~Header Char"/>
    <w:basedOn w:val="DefaultParagraphFont"/>
    <w:link w:val="Header"/>
    <w:uiPriority w:val="19"/>
    <w:rsid w:val="00D11D2A"/>
    <w:rPr>
      <w:color w:val="707276" w:themeColor="text2"/>
    </w:rPr>
  </w:style>
  <w:style w:type="character" w:customStyle="1" w:styleId="Heading1Char">
    <w:name w:val="Heading 1 Char"/>
    <w:aliases w:val="~SectionHeading Char"/>
    <w:basedOn w:val="DefaultParagraphFont"/>
    <w:link w:val="Heading1"/>
    <w:uiPriority w:val="1"/>
    <w:rsid w:val="00D11D2A"/>
    <w:rPr>
      <w:rFonts w:ascii="Arial" w:hAnsi="Arial"/>
      <w:caps/>
      <w:color w:val="E83F35" w:themeColor="accent1"/>
      <w:sz w:val="40"/>
      <w:szCs w:val="180"/>
    </w:rPr>
  </w:style>
  <w:style w:type="character" w:customStyle="1" w:styleId="Heading2Char">
    <w:name w:val="Heading 2 Char"/>
    <w:aliases w:val="~SubHeading Char"/>
    <w:basedOn w:val="DefaultParagraphFont"/>
    <w:link w:val="Heading2"/>
    <w:uiPriority w:val="1"/>
    <w:rsid w:val="00D11D2A"/>
    <w:rPr>
      <w:rFonts w:ascii="Arial" w:hAnsi="Arial"/>
      <w:color w:val="E83F35" w:themeColor="accent1"/>
      <w:sz w:val="36"/>
      <w:szCs w:val="16"/>
    </w:rPr>
  </w:style>
  <w:style w:type="character" w:customStyle="1" w:styleId="Heading3Char">
    <w:name w:val="Heading 3 Char"/>
    <w:aliases w:val="~MinorSubHeading Char"/>
    <w:basedOn w:val="DefaultParagraphFont"/>
    <w:link w:val="Heading3"/>
    <w:uiPriority w:val="1"/>
    <w:rsid w:val="00D11D2A"/>
    <w:rPr>
      <w:rFonts w:ascii="Arial" w:hAnsi="Arial"/>
      <w:color w:val="E83F35" w:themeColor="accent1"/>
      <w:sz w:val="30"/>
      <w:szCs w:val="14"/>
    </w:rPr>
  </w:style>
  <w:style w:type="character" w:customStyle="1" w:styleId="Heading4Char">
    <w:name w:val="Heading 4 Char"/>
    <w:aliases w:val="~Level4Heading Char"/>
    <w:basedOn w:val="DefaultParagraphFont"/>
    <w:link w:val="Heading4"/>
    <w:uiPriority w:val="1"/>
    <w:rsid w:val="00D11D2A"/>
    <w:rPr>
      <w:rFonts w:ascii="Arial" w:hAnsi="Arial"/>
      <w:color w:val="007B87" w:themeColor="accent3"/>
      <w:sz w:val="24"/>
      <w:szCs w:val="14"/>
    </w:rPr>
  </w:style>
  <w:style w:type="character" w:customStyle="1" w:styleId="Heading5Char">
    <w:name w:val="Heading 5 Char"/>
    <w:basedOn w:val="DefaultParagraphFont"/>
    <w:link w:val="Heading5"/>
    <w:uiPriority w:val="19"/>
    <w:semiHidden/>
    <w:rsid w:val="00D11D2A"/>
    <w:rPr>
      <w:rFonts w:asciiTheme="majorHAnsi" w:eastAsiaTheme="majorEastAsia" w:hAnsiTheme="majorHAnsi" w:cstheme="majorBidi"/>
    </w:rPr>
  </w:style>
  <w:style w:type="character" w:customStyle="1" w:styleId="Heading6Char">
    <w:name w:val="Heading 6 Char"/>
    <w:basedOn w:val="DefaultParagraphFont"/>
    <w:link w:val="Heading6"/>
    <w:uiPriority w:val="19"/>
    <w:semiHidden/>
    <w:rsid w:val="00D11D2A"/>
    <w:rPr>
      <w:rFonts w:asciiTheme="majorHAnsi" w:eastAsiaTheme="majorEastAsia" w:hAnsiTheme="majorHAnsi" w:cstheme="majorBidi"/>
      <w:i/>
      <w:iCs/>
    </w:rPr>
  </w:style>
  <w:style w:type="character" w:customStyle="1" w:styleId="Heading7Char">
    <w:name w:val="Heading 7 Char"/>
    <w:basedOn w:val="DefaultParagraphFont"/>
    <w:link w:val="Heading7"/>
    <w:uiPriority w:val="19"/>
    <w:semiHidden/>
    <w:rsid w:val="00D11D2A"/>
    <w:rPr>
      <w:rFonts w:asciiTheme="majorHAnsi" w:eastAsiaTheme="majorEastAsia" w:hAnsiTheme="majorHAnsi" w:cstheme="majorBidi"/>
      <w:i/>
      <w:iCs/>
    </w:rPr>
  </w:style>
  <w:style w:type="character" w:customStyle="1" w:styleId="Heading8Char">
    <w:name w:val="Heading 8 Char"/>
    <w:basedOn w:val="DefaultParagraphFont"/>
    <w:link w:val="Heading8"/>
    <w:uiPriority w:val="19"/>
    <w:semiHidden/>
    <w:rsid w:val="00D11D2A"/>
    <w:rPr>
      <w:rFonts w:asciiTheme="majorHAnsi" w:eastAsiaTheme="majorEastAsia" w:hAnsiTheme="majorHAnsi" w:cstheme="majorBidi"/>
    </w:rPr>
  </w:style>
  <w:style w:type="character" w:customStyle="1" w:styleId="Heading9Char">
    <w:name w:val="Heading 9 Char"/>
    <w:basedOn w:val="DefaultParagraphFont"/>
    <w:link w:val="Heading9"/>
    <w:uiPriority w:val="19"/>
    <w:semiHidden/>
    <w:rsid w:val="00D11D2A"/>
    <w:rPr>
      <w:rFonts w:asciiTheme="majorHAnsi" w:eastAsiaTheme="majorEastAsia" w:hAnsiTheme="majorHAnsi" w:cstheme="majorBidi"/>
      <w:i/>
      <w:iCs/>
    </w:rPr>
  </w:style>
  <w:style w:type="character" w:styleId="Hyperlink">
    <w:name w:val="Hyperlink"/>
    <w:aliases w:val="~HyperLink"/>
    <w:basedOn w:val="DefaultParagraphFont"/>
    <w:uiPriority w:val="99"/>
    <w:rsid w:val="00887447"/>
    <w:rPr>
      <w:color w:val="007B87" w:themeColor="accent3"/>
      <w:u w:val="single"/>
    </w:rPr>
  </w:style>
  <w:style w:type="table" w:styleId="MediumShading2-Accent1">
    <w:name w:val="Medium Shading 2 Accent 1"/>
    <w:basedOn w:val="TableNormal"/>
    <w:uiPriority w:val="64"/>
    <w:rsid w:val="00EE64AA"/>
    <w:pPr>
      <w:spacing w:after="0" w:line="240" w:lineRule="auto"/>
    </w:pPr>
    <w:rPr>
      <w:color w:val="808080" w:themeColor="background1" w:themeShade="8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F3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F35" w:themeFill="accent1"/>
      </w:tcPr>
    </w:tblStylePr>
    <w:tblStylePr w:type="lastCol">
      <w:rPr>
        <w:b/>
        <w:bCs/>
        <w:color w:val="FFFFFF" w:themeColor="background1"/>
      </w:rPr>
      <w:tblPr/>
      <w:tcPr>
        <w:tcBorders>
          <w:left w:val="nil"/>
          <w:right w:val="nil"/>
          <w:insideH w:val="nil"/>
          <w:insideV w:val="nil"/>
        </w:tcBorders>
        <w:shd w:val="clear" w:color="auto" w:fill="E83F3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EE64AA"/>
    <w:rPr>
      <w:color w:val="808080"/>
    </w:rPr>
  </w:style>
  <w:style w:type="table" w:styleId="TableGrid">
    <w:name w:val="Table Grid"/>
    <w:basedOn w:val="TableNormal"/>
    <w:rsid w:val="00162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aliases w:val="~SectionHeadings"/>
    <w:basedOn w:val="NoSpacing"/>
    <w:next w:val="Normal"/>
    <w:uiPriority w:val="39"/>
    <w:rsid w:val="00350346"/>
    <w:pPr>
      <w:tabs>
        <w:tab w:val="left" w:pos="482"/>
        <w:tab w:val="right" w:pos="7825"/>
      </w:tabs>
      <w:spacing w:before="240" w:after="20"/>
      <w:ind w:left="482" w:right="403" w:hanging="482"/>
    </w:pPr>
    <w:rPr>
      <w:rFonts w:asciiTheme="majorHAnsi" w:eastAsiaTheme="minorEastAsia" w:hAnsiTheme="majorHAnsi"/>
      <w:noProof/>
      <w:sz w:val="24"/>
      <w:szCs w:val="24"/>
      <w:lang w:eastAsia="en-GB"/>
    </w:rPr>
  </w:style>
  <w:style w:type="paragraph" w:styleId="TOC2">
    <w:name w:val="toc 2"/>
    <w:aliases w:val="~SubHeadings"/>
    <w:basedOn w:val="TOC1"/>
    <w:next w:val="Normal"/>
    <w:uiPriority w:val="39"/>
    <w:rsid w:val="00174D51"/>
    <w:pPr>
      <w:tabs>
        <w:tab w:val="clear" w:pos="482"/>
        <w:tab w:val="left" w:pos="992"/>
      </w:tabs>
      <w:spacing w:before="20"/>
      <w:ind w:left="992" w:hanging="510"/>
    </w:pPr>
    <w:rPr>
      <w:color w:val="707276" w:themeColor="text2"/>
      <w:sz w:val="20"/>
      <w:szCs w:val="20"/>
    </w:rPr>
  </w:style>
  <w:style w:type="paragraph" w:styleId="TOC3">
    <w:name w:val="toc 3"/>
    <w:aliases w:val="~MinorSubheadings"/>
    <w:basedOn w:val="TOC2"/>
    <w:next w:val="Normal"/>
    <w:uiPriority w:val="19"/>
    <w:rsid w:val="00DC268C"/>
    <w:pPr>
      <w:tabs>
        <w:tab w:val="clear" w:pos="992"/>
        <w:tab w:val="left" w:pos="1701"/>
      </w:tabs>
      <w:ind w:left="1701" w:hanging="737"/>
    </w:pPr>
    <w:rPr>
      <w:sz w:val="18"/>
    </w:rPr>
  </w:style>
  <w:style w:type="paragraph" w:styleId="TOC4">
    <w:name w:val="toc 4"/>
    <w:aliases w:val="~FourthHeadLevel"/>
    <w:basedOn w:val="TOC3"/>
    <w:next w:val="Normal"/>
    <w:uiPriority w:val="19"/>
    <w:rsid w:val="00174D51"/>
    <w:pPr>
      <w:tabs>
        <w:tab w:val="clear" w:pos="1701"/>
        <w:tab w:val="left" w:pos="2098"/>
      </w:tabs>
      <w:ind w:left="2098" w:hanging="794"/>
    </w:pPr>
  </w:style>
  <w:style w:type="paragraph" w:styleId="TOC5">
    <w:name w:val="toc 5"/>
    <w:aliases w:val="~ExecSumHeading"/>
    <w:basedOn w:val="TOC1"/>
    <w:next w:val="Normal"/>
    <w:uiPriority w:val="39"/>
    <w:rsid w:val="00350346"/>
    <w:pPr>
      <w:tabs>
        <w:tab w:val="clear" w:pos="482"/>
      </w:tabs>
      <w:ind w:left="0" w:firstLine="0"/>
    </w:pPr>
  </w:style>
  <w:style w:type="paragraph" w:styleId="TOC6">
    <w:name w:val="toc 6"/>
    <w:aliases w:val="~AppDivider"/>
    <w:basedOn w:val="Normal"/>
    <w:next w:val="Normal"/>
    <w:uiPriority w:val="19"/>
    <w:rsid w:val="0054473A"/>
    <w:pPr>
      <w:tabs>
        <w:tab w:val="left" w:pos="482"/>
        <w:tab w:val="right" w:pos="7881"/>
      </w:tabs>
      <w:spacing w:before="240" w:after="20" w:line="240" w:lineRule="auto"/>
      <w:ind w:left="482" w:right="403" w:hanging="482"/>
      <w:jc w:val="left"/>
    </w:pPr>
    <w:rPr>
      <w:rFonts w:asciiTheme="majorHAnsi" w:eastAsiaTheme="minorEastAsia" w:hAnsiTheme="majorHAnsi"/>
      <w:noProof/>
      <w:sz w:val="24"/>
      <w:szCs w:val="24"/>
      <w:lang w:eastAsia="en-GB"/>
    </w:rPr>
  </w:style>
  <w:style w:type="paragraph" w:styleId="TOC7">
    <w:name w:val="toc 7"/>
    <w:aliases w:val="~AppHeadings"/>
    <w:basedOn w:val="TOC1"/>
    <w:next w:val="Normal"/>
    <w:uiPriority w:val="39"/>
    <w:rsid w:val="00057EF6"/>
    <w:pPr>
      <w:tabs>
        <w:tab w:val="clear" w:pos="482"/>
        <w:tab w:val="clear" w:pos="7825"/>
        <w:tab w:val="left" w:pos="1276"/>
        <w:tab w:val="right" w:pos="7824"/>
      </w:tabs>
      <w:ind w:left="1276" w:hanging="1276"/>
    </w:pPr>
    <w:rPr>
      <w:szCs w:val="20"/>
    </w:rPr>
  </w:style>
  <w:style w:type="paragraph" w:styleId="TOC8">
    <w:name w:val="toc 8"/>
    <w:aliases w:val="~AppSubHeadings"/>
    <w:basedOn w:val="TOC2"/>
    <w:next w:val="Normal"/>
    <w:uiPriority w:val="19"/>
    <w:rsid w:val="00174D51"/>
    <w:pPr>
      <w:tabs>
        <w:tab w:val="clear" w:pos="992"/>
        <w:tab w:val="clear" w:pos="7825"/>
        <w:tab w:val="left" w:pos="850"/>
        <w:tab w:val="right" w:pos="7824"/>
      </w:tabs>
      <w:ind w:left="850" w:hanging="425"/>
    </w:pPr>
  </w:style>
  <w:style w:type="paragraph" w:styleId="TOC9">
    <w:name w:val="toc 9"/>
    <w:basedOn w:val="Normal"/>
    <w:next w:val="Normal"/>
    <w:uiPriority w:val="19"/>
    <w:semiHidden/>
    <w:rsid w:val="00EE64AA"/>
    <w:pPr>
      <w:spacing w:after="100"/>
      <w:ind w:left="1600"/>
    </w:pPr>
    <w:rPr>
      <w:rFonts w:ascii="Arial" w:hAnsi="Arial"/>
    </w:rPr>
  </w:style>
  <w:style w:type="paragraph" w:styleId="TOCHeading">
    <w:name w:val="TOC Heading"/>
    <w:basedOn w:val="TOC6"/>
    <w:next w:val="Normal"/>
    <w:uiPriority w:val="19"/>
    <w:semiHidden/>
    <w:qFormat/>
    <w:rsid w:val="000E4F6C"/>
  </w:style>
  <w:style w:type="table" w:customStyle="1" w:styleId="PutClientName">
    <w:name w:val="~PutClientName"/>
    <w:basedOn w:val="TableNormal"/>
    <w:uiPriority w:val="99"/>
    <w:rsid w:val="0016210E"/>
    <w:pPr>
      <w:spacing w:after="0" w:line="240" w:lineRule="auto"/>
    </w:pPr>
    <w:tblPr>
      <w:tblBorders>
        <w:top w:val="single" w:sz="4" w:space="0" w:color="auto"/>
        <w:bottom w:val="single" w:sz="4" w:space="0" w:color="auto"/>
        <w:insideH w:val="single" w:sz="4" w:space="0" w:color="auto"/>
      </w:tblBorders>
    </w:tblPr>
  </w:style>
  <w:style w:type="paragraph" w:styleId="Revision">
    <w:name w:val="Revision"/>
    <w:hidden/>
    <w:uiPriority w:val="99"/>
    <w:semiHidden/>
    <w:rsid w:val="00EE64AA"/>
    <w:pPr>
      <w:spacing w:after="0" w:line="240" w:lineRule="auto"/>
    </w:pPr>
    <w:rPr>
      <w:color w:val="808080" w:themeColor="background1" w:themeShade="80"/>
    </w:rPr>
  </w:style>
  <w:style w:type="paragraph" w:styleId="BodyText">
    <w:name w:val="Body Text"/>
    <w:basedOn w:val="Normal"/>
    <w:link w:val="BodyTextChar"/>
    <w:uiPriority w:val="19"/>
    <w:semiHidden/>
    <w:rsid w:val="00BA15A2"/>
    <w:rPr>
      <w:rFonts w:ascii="Garamond" w:eastAsia="Times" w:hAnsi="Garamond" w:cs="Times New Roman"/>
      <w:color w:val="auto"/>
      <w:sz w:val="24"/>
    </w:rPr>
  </w:style>
  <w:style w:type="character" w:customStyle="1" w:styleId="BodyTextChar">
    <w:name w:val="Body Text Char"/>
    <w:basedOn w:val="DefaultParagraphFont"/>
    <w:link w:val="BodyText"/>
    <w:uiPriority w:val="19"/>
    <w:semiHidden/>
    <w:rsid w:val="00D11D2A"/>
    <w:rPr>
      <w:rFonts w:ascii="Garamond" w:eastAsia="Times" w:hAnsi="Garamond" w:cs="Times New Roman"/>
      <w:color w:val="auto"/>
      <w:sz w:val="24"/>
    </w:rPr>
  </w:style>
  <w:style w:type="paragraph" w:customStyle="1" w:styleId="ParagraphBullet">
    <w:name w:val="Paragraph Bullet"/>
    <w:basedOn w:val="Normal"/>
    <w:uiPriority w:val="19"/>
    <w:semiHidden/>
    <w:rsid w:val="007F007E"/>
    <w:pPr>
      <w:tabs>
        <w:tab w:val="num" w:pos="425"/>
      </w:tabs>
      <w:ind w:left="425" w:hanging="425"/>
    </w:pPr>
    <w:rPr>
      <w:rFonts w:ascii="Garamond" w:eastAsia="Times" w:hAnsi="Garamond" w:cs="Times New Roman"/>
      <w:color w:val="auto"/>
      <w:sz w:val="24"/>
    </w:rPr>
  </w:style>
  <w:style w:type="paragraph" w:customStyle="1" w:styleId="SourceText">
    <w:name w:val="Source Text"/>
    <w:basedOn w:val="Heading5"/>
    <w:uiPriority w:val="19"/>
    <w:semiHidden/>
    <w:rsid w:val="007F007E"/>
    <w:pPr>
      <w:keepLines w:val="0"/>
      <w:spacing w:before="120" w:after="240"/>
    </w:pPr>
    <w:rPr>
      <w:rFonts w:ascii="Arial" w:eastAsia="Times" w:hAnsi="Arial" w:cs="Arial"/>
      <w:iCs/>
      <w:color w:val="auto"/>
      <w:sz w:val="16"/>
    </w:rPr>
  </w:style>
  <w:style w:type="paragraph" w:customStyle="1" w:styleId="TableText">
    <w:name w:val="Table Text"/>
    <w:basedOn w:val="Normal"/>
    <w:uiPriority w:val="19"/>
    <w:semiHidden/>
    <w:rsid w:val="007F007E"/>
    <w:pPr>
      <w:keepNext/>
      <w:jc w:val="center"/>
    </w:pPr>
    <w:rPr>
      <w:rFonts w:ascii="Arial" w:eastAsia="Times" w:hAnsi="Arial"/>
      <w:color w:val="auto"/>
    </w:rPr>
  </w:style>
  <w:style w:type="paragraph" w:customStyle="1" w:styleId="SecHeadNumber">
    <w:name w:val="~SecHeadNumber"/>
    <w:basedOn w:val="Normal"/>
    <w:uiPriority w:val="19"/>
    <w:semiHidden/>
    <w:qFormat/>
    <w:rsid w:val="005B0485"/>
    <w:pPr>
      <w:framePr w:wrap="around" w:vAnchor="page" w:hAnchor="page" w:x="852" w:y="852"/>
      <w:spacing w:before="0" w:line="192" w:lineRule="auto"/>
    </w:pPr>
    <w:rPr>
      <w:rFonts w:ascii="Arial" w:eastAsia="Arial" w:hAnsi="Arial" w:cs="Times New Roman"/>
      <w:b/>
      <w:outline/>
      <w:noProof/>
      <w:color w:val="8DD0D2" w:themeColor="accent2"/>
      <w:sz w:val="220"/>
      <w:szCs w:val="220"/>
      <w14:textOutline w14:w="12700" w14:cap="rnd" w14:cmpd="sng" w14:algn="ctr">
        <w14:solidFill>
          <w14:schemeClr w14:val="accent2"/>
        </w14:solidFill>
        <w14:prstDash w14:val="solid"/>
        <w14:bevel/>
      </w14:textOutline>
      <w14:textFill>
        <w14:noFill/>
      </w14:textFill>
    </w:rPr>
  </w:style>
  <w:style w:type="paragraph" w:styleId="TableofFigures">
    <w:name w:val="table of figures"/>
    <w:basedOn w:val="Normal"/>
    <w:next w:val="Normal"/>
    <w:uiPriority w:val="99"/>
    <w:rsid w:val="00145133"/>
    <w:pPr>
      <w:tabs>
        <w:tab w:val="left" w:pos="1134"/>
        <w:tab w:val="right" w:pos="7825"/>
      </w:tabs>
      <w:spacing w:before="20" w:after="20" w:line="240" w:lineRule="auto"/>
      <w:ind w:left="1134" w:right="403" w:hanging="1134"/>
    </w:pPr>
    <w:rPr>
      <w:noProof/>
      <w:color w:val="707276" w:themeColor="text2"/>
    </w:rPr>
  </w:style>
  <w:style w:type="paragraph" w:customStyle="1" w:styleId="IconText">
    <w:name w:val="~IconText"/>
    <w:uiPriority w:val="5"/>
    <w:rsid w:val="0060476B"/>
    <w:pPr>
      <w:spacing w:after="0" w:line="216" w:lineRule="auto"/>
      <w:jc w:val="center"/>
    </w:pPr>
    <w:rPr>
      <w:rFonts w:ascii="Open Sans Extrabold" w:eastAsia="Open Sans Extrabold" w:hAnsi="Open Sans Extrabold" w:cs="Open Sans Extrabold"/>
      <w:color w:val="FFFFFF" w:themeColor="background1"/>
      <w:kern w:val="24"/>
      <w:sz w:val="40"/>
      <w:szCs w:val="40"/>
    </w:rPr>
  </w:style>
  <w:style w:type="paragraph" w:styleId="ListParagraph">
    <w:name w:val="List Paragraph"/>
    <w:basedOn w:val="Normal"/>
    <w:uiPriority w:val="19"/>
    <w:semiHidden/>
    <w:qFormat/>
    <w:rsid w:val="005D4C3B"/>
    <w:pPr>
      <w:ind w:left="720"/>
      <w:contextualSpacing/>
    </w:pPr>
  </w:style>
  <w:style w:type="paragraph" w:styleId="EndnoteText">
    <w:name w:val="endnote text"/>
    <w:basedOn w:val="Normal"/>
    <w:link w:val="EndnoteTextChar"/>
    <w:uiPriority w:val="99"/>
    <w:semiHidden/>
    <w:unhideWhenUsed/>
    <w:rsid w:val="00823C7C"/>
    <w:pPr>
      <w:spacing w:before="0" w:line="240" w:lineRule="auto"/>
    </w:pPr>
  </w:style>
  <w:style w:type="character" w:customStyle="1" w:styleId="EndnoteTextChar">
    <w:name w:val="Endnote Text Char"/>
    <w:basedOn w:val="DefaultParagraphFont"/>
    <w:link w:val="EndnoteText"/>
    <w:uiPriority w:val="99"/>
    <w:semiHidden/>
    <w:rsid w:val="00823C7C"/>
  </w:style>
  <w:style w:type="character" w:styleId="EndnoteReference">
    <w:name w:val="endnote reference"/>
    <w:basedOn w:val="DefaultParagraphFont"/>
    <w:uiPriority w:val="99"/>
    <w:semiHidden/>
    <w:unhideWhenUsed/>
    <w:rsid w:val="00823C7C"/>
    <w:rPr>
      <w:vertAlign w:val="superscript"/>
    </w:rPr>
  </w:style>
  <w:style w:type="paragraph" w:customStyle="1" w:styleId="AnxBodyTextNum">
    <w:name w:val="~AnxBodyTextNum"/>
    <w:basedOn w:val="Normal"/>
    <w:rsid w:val="00F34BCA"/>
    <w:rPr>
      <w:rFonts w:ascii="Arial" w:hAnsi="Arial"/>
    </w:rPr>
  </w:style>
  <w:style w:type="paragraph" w:customStyle="1" w:styleId="ContactName">
    <w:name w:val="~ContactName"/>
    <w:basedOn w:val="Normal"/>
    <w:uiPriority w:val="19"/>
    <w:rsid w:val="00CE4F4D"/>
    <w:pPr>
      <w:spacing w:before="180" w:after="0" w:line="288" w:lineRule="auto"/>
    </w:pPr>
    <w:rPr>
      <w:color w:val="E83F35" w:themeColor="accent1"/>
    </w:rPr>
  </w:style>
  <w:style w:type="paragraph" w:customStyle="1" w:styleId="ContactDetails">
    <w:name w:val="~ContactDetails"/>
    <w:basedOn w:val="NoSpacing"/>
    <w:uiPriority w:val="19"/>
    <w:rsid w:val="00F77A06"/>
    <w:pPr>
      <w:spacing w:before="20" w:after="20"/>
    </w:pPr>
    <w:rPr>
      <w:sz w:val="16"/>
      <w:szCs w:val="16"/>
    </w:rPr>
  </w:style>
  <w:style w:type="paragraph" w:customStyle="1" w:styleId="Disclaimer">
    <w:name w:val="~Disclaimer"/>
    <w:basedOn w:val="Normal"/>
    <w:uiPriority w:val="19"/>
    <w:rsid w:val="00B5202C"/>
    <w:pPr>
      <w:spacing w:before="0" w:after="0" w:line="288" w:lineRule="auto"/>
    </w:pPr>
    <w:rPr>
      <w:sz w:val="16"/>
      <w:szCs w:val="16"/>
    </w:rPr>
  </w:style>
  <w:style w:type="paragraph" w:customStyle="1" w:styleId="DraftRef">
    <w:name w:val="~DraftRef"/>
    <w:basedOn w:val="Header"/>
    <w:uiPriority w:val="19"/>
    <w:semiHidden/>
    <w:qFormat/>
    <w:rsid w:val="006D0186"/>
    <w:pPr>
      <w:jc w:val="left"/>
    </w:pPr>
    <w:rPr>
      <w:b/>
      <w:caps/>
      <w:color w:val="E83F35" w:themeColor="accent1"/>
    </w:rPr>
  </w:style>
  <w:style w:type="table" w:customStyle="1" w:styleId="Frontier">
    <w:name w:val="~Frontier"/>
    <w:basedOn w:val="TableNormal"/>
    <w:uiPriority w:val="99"/>
    <w:rsid w:val="00E85432"/>
    <w:pPr>
      <w:keepNext/>
      <w:spacing w:after="0" w:line="240" w:lineRule="auto"/>
    </w:pPr>
    <w:tblPr>
      <w:tblStyleRowBandSize w:val="1"/>
      <w:tblBorders>
        <w:top w:val="single" w:sz="2" w:space="0" w:color="007B87" w:themeColor="accent3"/>
        <w:bottom w:val="single" w:sz="2" w:space="0" w:color="007B87" w:themeColor="accent3"/>
        <w:insideH w:val="single" w:sz="2" w:space="0" w:color="D1DBD2" w:themeColor="background2"/>
      </w:tblBorders>
    </w:tblPr>
    <w:trPr>
      <w:cantSplit/>
    </w:trPr>
    <w:tblStylePr w:type="firstRow">
      <w:tblPr/>
      <w:tcPr>
        <w:tcBorders>
          <w:top w:val="single" w:sz="2" w:space="0" w:color="007B87" w:themeColor="accent3"/>
          <w:left w:val="nil"/>
          <w:bottom w:val="single" w:sz="2" w:space="0" w:color="007B87" w:themeColor="accent3"/>
          <w:right w:val="nil"/>
          <w:insideH w:val="nil"/>
          <w:insideV w:val="nil"/>
          <w:tl2br w:val="nil"/>
          <w:tr2bl w:val="nil"/>
        </w:tcBorders>
      </w:tcPr>
    </w:tblStylePr>
    <w:tblStylePr w:type="lastRow">
      <w:rPr>
        <w:b/>
        <w:i w:val="0"/>
        <w:color w:val="007B87" w:themeColor="accent3"/>
      </w:rPr>
      <w:tblPr/>
      <w:tcPr>
        <w:tcBorders>
          <w:top w:val="single" w:sz="2" w:space="0" w:color="007B87" w:themeColor="accent3"/>
          <w:left w:val="nil"/>
          <w:bottom w:val="single" w:sz="2" w:space="0" w:color="007B87" w:themeColor="accent3"/>
          <w:right w:val="nil"/>
          <w:insideH w:val="nil"/>
          <w:insideV w:val="nil"/>
          <w:tl2br w:val="nil"/>
          <w:tr2bl w:val="nil"/>
        </w:tcBorders>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44069"/>
    <w:pPr>
      <w:spacing w:before="100" w:beforeAutospacing="1" w:after="100" w:afterAutospacing="1" w:line="240" w:lineRule="auto"/>
      <w:jc w:val="left"/>
    </w:pPr>
    <w:rPr>
      <w:rFonts w:ascii="Times New Roman" w:eastAsiaTheme="minorEastAsia" w:hAnsi="Times New Roman" w:cs="Times New Roman"/>
      <w:color w:val="auto"/>
      <w:sz w:val="24"/>
      <w:szCs w:val="24"/>
      <w:lang w:eastAsia="en-GB"/>
    </w:rPr>
  </w:style>
  <w:style w:type="paragraph" w:customStyle="1" w:styleId="HighlightBoxHead">
    <w:name w:val="~HighlightBoxHead"/>
    <w:basedOn w:val="NoSpacing"/>
    <w:uiPriority w:val="3"/>
    <w:qFormat/>
    <w:rsid w:val="005A4B97"/>
    <w:pPr>
      <w:keepNext/>
      <w:spacing w:before="80"/>
    </w:pPr>
    <w:rPr>
      <w:rFonts w:asciiTheme="majorHAnsi" w:hAnsiTheme="majorHAnsi" w:cstheme="majorHAnsi"/>
      <w:color w:val="007B87" w:themeColor="accent3"/>
      <w:sz w:val="32"/>
      <w:szCs w:val="32"/>
    </w:rPr>
  </w:style>
  <w:style w:type="paragraph" w:customStyle="1" w:styleId="HighlightBoxText">
    <w:name w:val="~HighlightBoxText"/>
    <w:basedOn w:val="Normal"/>
    <w:uiPriority w:val="3"/>
    <w:qFormat/>
    <w:rsid w:val="00D1424C"/>
    <w:pPr>
      <w:spacing w:line="240" w:lineRule="auto"/>
      <w:jc w:val="left"/>
    </w:pPr>
    <w:rPr>
      <w:rFonts w:eastAsia="Times New Roman" w:cs="Times New Roman"/>
      <w:sz w:val="28"/>
    </w:rPr>
  </w:style>
  <w:style w:type="paragraph" w:customStyle="1" w:styleId="KeyMsgHead">
    <w:name w:val="~KeyMsgHead"/>
    <w:basedOn w:val="Normal"/>
    <w:uiPriority w:val="3"/>
    <w:qFormat/>
    <w:rsid w:val="00567506"/>
    <w:pPr>
      <w:keepNext/>
      <w:spacing w:line="240" w:lineRule="auto"/>
      <w:ind w:right="-215"/>
      <w:jc w:val="left"/>
    </w:pPr>
    <w:rPr>
      <w:rFonts w:eastAsia="Times New Roman" w:cs="Times New Roman"/>
      <w:b/>
      <w:bCs/>
      <w:caps/>
      <w:color w:val="007B87" w:themeColor="accent3"/>
    </w:rPr>
  </w:style>
  <w:style w:type="paragraph" w:customStyle="1" w:styleId="KeyMsgBoxText">
    <w:name w:val="~KeyMsgBoxText"/>
    <w:basedOn w:val="Normal"/>
    <w:uiPriority w:val="5"/>
    <w:qFormat/>
    <w:rsid w:val="0017538E"/>
    <w:pPr>
      <w:spacing w:after="0"/>
      <w:ind w:left="85" w:right="85"/>
      <w:jc w:val="left"/>
    </w:pPr>
  </w:style>
  <w:style w:type="paragraph" w:customStyle="1" w:styleId="KeyMsgBullet1">
    <w:name w:val="~KeyMsgBullet1"/>
    <w:basedOn w:val="ParaBullet1"/>
    <w:uiPriority w:val="5"/>
    <w:qFormat/>
    <w:rsid w:val="004D37D2"/>
    <w:pPr>
      <w:tabs>
        <w:tab w:val="clear" w:pos="340"/>
        <w:tab w:val="left" w:pos="369"/>
      </w:tabs>
      <w:spacing w:before="60" w:after="60" w:line="288" w:lineRule="auto"/>
      <w:ind w:left="369" w:right="85" w:hanging="284"/>
      <w:jc w:val="left"/>
    </w:pPr>
  </w:style>
  <w:style w:type="paragraph" w:customStyle="1" w:styleId="QuoteSource">
    <w:name w:val="~QuoteSource"/>
    <w:basedOn w:val="Source"/>
    <w:uiPriority w:val="3"/>
    <w:qFormat/>
    <w:rsid w:val="001E633B"/>
    <w:pPr>
      <w:tabs>
        <w:tab w:val="clear" w:pos="709"/>
      </w:tabs>
      <w:spacing w:after="120"/>
      <w:ind w:left="0" w:firstLine="0"/>
    </w:pPr>
    <w:rPr>
      <w:sz w:val="18"/>
    </w:rPr>
  </w:style>
  <w:style w:type="numbering" w:customStyle="1" w:styleId="SecListStyle">
    <w:name w:val="~SecListStyle"/>
    <w:uiPriority w:val="99"/>
    <w:rsid w:val="00E608C3"/>
  </w:style>
  <w:style w:type="numbering" w:customStyle="1" w:styleId="AppListStyle">
    <w:name w:val="~AppListStyle"/>
    <w:uiPriority w:val="99"/>
    <w:rsid w:val="000B0205"/>
    <w:pPr>
      <w:numPr>
        <w:numId w:val="2"/>
      </w:numPr>
    </w:pPr>
  </w:style>
  <w:style w:type="numbering" w:customStyle="1" w:styleId="SecListStyle1">
    <w:name w:val="~SecListStyle1"/>
    <w:next w:val="SecListStyle"/>
    <w:uiPriority w:val="99"/>
    <w:rsid w:val="00A60B25"/>
    <w:pPr>
      <w:numPr>
        <w:numId w:val="3"/>
      </w:numPr>
    </w:pPr>
  </w:style>
  <w:style w:type="character" w:customStyle="1" w:styleId="Teal">
    <w:name w:val="~Teal"/>
    <w:basedOn w:val="DefaultParagraphFont"/>
    <w:uiPriority w:val="5"/>
    <w:qFormat/>
    <w:rsid w:val="003F3DF5"/>
    <w:rPr>
      <w:color w:val="007B87" w:themeColor="accent3"/>
    </w:rPr>
  </w:style>
  <w:style w:type="character" w:customStyle="1" w:styleId="Red">
    <w:name w:val="~Red"/>
    <w:basedOn w:val="Teal"/>
    <w:uiPriority w:val="1"/>
    <w:qFormat/>
    <w:rsid w:val="003F3DF5"/>
    <w:rPr>
      <w:color w:val="E83F35" w:themeColor="accent1"/>
    </w:rPr>
  </w:style>
  <w:style w:type="paragraph" w:customStyle="1" w:styleId="HighlightIconBoxHead">
    <w:name w:val="~HighlightIconBoxHead"/>
    <w:basedOn w:val="Normal"/>
    <w:uiPriority w:val="5"/>
    <w:qFormat/>
    <w:rsid w:val="003D1B19"/>
    <w:pPr>
      <w:spacing w:before="0" w:after="0" w:line="288" w:lineRule="auto"/>
      <w:jc w:val="left"/>
    </w:pPr>
    <w:rPr>
      <w:rFonts w:asciiTheme="majorHAnsi" w:hAnsiTheme="majorHAnsi" w:cstheme="majorHAnsi"/>
      <w:color w:val="007B87" w:themeColor="accent3"/>
      <w:sz w:val="36"/>
      <w:szCs w:val="36"/>
    </w:rPr>
  </w:style>
  <w:style w:type="paragraph" w:customStyle="1" w:styleId="CVName">
    <w:name w:val="~CVName"/>
    <w:basedOn w:val="NoSpacing"/>
    <w:uiPriority w:val="4"/>
    <w:qFormat/>
    <w:rsid w:val="009E31F1"/>
    <w:pPr>
      <w:keepNext/>
    </w:pPr>
    <w:rPr>
      <w:color w:val="007B87" w:themeColor="accent3"/>
      <w:sz w:val="40"/>
      <w:szCs w:val="40"/>
    </w:rPr>
  </w:style>
  <w:style w:type="paragraph" w:customStyle="1" w:styleId="CVRole">
    <w:name w:val="~CVRole"/>
    <w:basedOn w:val="Normal"/>
    <w:next w:val="CVContact"/>
    <w:uiPriority w:val="4"/>
    <w:qFormat/>
    <w:rsid w:val="00B5202C"/>
    <w:pPr>
      <w:spacing w:before="240" w:after="0" w:line="240" w:lineRule="auto"/>
      <w:ind w:left="142"/>
    </w:pPr>
    <w:rPr>
      <w:color w:val="FFFFFF" w:themeColor="background1"/>
      <w:sz w:val="24"/>
      <w:szCs w:val="24"/>
    </w:rPr>
  </w:style>
  <w:style w:type="paragraph" w:customStyle="1" w:styleId="CVContact">
    <w:name w:val="~CVContact"/>
    <w:basedOn w:val="Normal"/>
    <w:uiPriority w:val="4"/>
    <w:qFormat/>
    <w:rsid w:val="00CE4F4D"/>
    <w:pPr>
      <w:spacing w:before="180" w:after="0" w:line="240" w:lineRule="auto"/>
      <w:ind w:left="142"/>
      <w:jc w:val="left"/>
    </w:pPr>
    <w:rPr>
      <w:color w:val="FFFFFF" w:themeColor="background1"/>
      <w:sz w:val="16"/>
      <w:szCs w:val="16"/>
    </w:rPr>
  </w:style>
  <w:style w:type="paragraph" w:customStyle="1" w:styleId="CVIntro">
    <w:name w:val="~CVIntro"/>
    <w:basedOn w:val="Normal"/>
    <w:next w:val="CVText"/>
    <w:uiPriority w:val="4"/>
    <w:qFormat/>
    <w:rsid w:val="00E74C5E"/>
    <w:pPr>
      <w:ind w:left="28"/>
    </w:pPr>
    <w:rPr>
      <w:color w:val="707276" w:themeColor="text2"/>
      <w:sz w:val="28"/>
    </w:rPr>
  </w:style>
  <w:style w:type="paragraph" w:customStyle="1" w:styleId="CVHead">
    <w:name w:val="~CVHead"/>
    <w:basedOn w:val="NoSpacing"/>
    <w:next w:val="CVText"/>
    <w:uiPriority w:val="4"/>
    <w:qFormat/>
    <w:rsid w:val="003D1B19"/>
    <w:pPr>
      <w:spacing w:before="240"/>
    </w:pPr>
    <w:rPr>
      <w:color w:val="E83F35" w:themeColor="accent1"/>
      <w:sz w:val="30"/>
    </w:rPr>
  </w:style>
  <w:style w:type="paragraph" w:customStyle="1" w:styleId="CVText">
    <w:name w:val="~CVText"/>
    <w:basedOn w:val="Normal"/>
    <w:uiPriority w:val="4"/>
    <w:qFormat/>
    <w:rsid w:val="00E74C5E"/>
  </w:style>
  <w:style w:type="paragraph" w:customStyle="1" w:styleId="CVSubHead">
    <w:name w:val="~CVSubHead"/>
    <w:basedOn w:val="Normal"/>
    <w:next w:val="Normal"/>
    <w:uiPriority w:val="4"/>
    <w:qFormat/>
    <w:rsid w:val="00B5202C"/>
    <w:pPr>
      <w:spacing w:after="0" w:line="240" w:lineRule="auto"/>
      <w:jc w:val="left"/>
    </w:pPr>
    <w:rPr>
      <w:b/>
      <w:color w:val="66B0B7" w:themeColor="accent6"/>
    </w:rPr>
  </w:style>
  <w:style w:type="paragraph" w:customStyle="1" w:styleId="CSHead">
    <w:name w:val="~CSHead"/>
    <w:basedOn w:val="Normal"/>
    <w:next w:val="CVText"/>
    <w:uiPriority w:val="4"/>
    <w:qFormat/>
    <w:rsid w:val="003D1B19"/>
    <w:pPr>
      <w:spacing w:before="180" w:after="0" w:line="288" w:lineRule="auto"/>
      <w:jc w:val="left"/>
    </w:pPr>
    <w:rPr>
      <w:color w:val="E83F35" w:themeColor="accent1"/>
      <w:sz w:val="44"/>
      <w:szCs w:val="44"/>
    </w:rPr>
  </w:style>
  <w:style w:type="paragraph" w:customStyle="1" w:styleId="CSSubHead">
    <w:name w:val="~CSSubHead"/>
    <w:basedOn w:val="Normal"/>
    <w:uiPriority w:val="4"/>
    <w:qFormat/>
    <w:rsid w:val="003D1B19"/>
    <w:pPr>
      <w:spacing w:after="0" w:line="240" w:lineRule="auto"/>
    </w:pPr>
    <w:rPr>
      <w:rFonts w:asciiTheme="majorHAnsi" w:hAnsiTheme="majorHAnsi" w:cstheme="minorBidi"/>
      <w:color w:val="E83F35" w:themeColor="accent1"/>
      <w:sz w:val="36"/>
      <w:szCs w:val="16"/>
    </w:rPr>
  </w:style>
  <w:style w:type="character" w:customStyle="1" w:styleId="Yellow">
    <w:name w:val="~Yellow"/>
    <w:basedOn w:val="DefaultParagraphFont"/>
    <w:uiPriority w:val="5"/>
    <w:qFormat/>
    <w:rsid w:val="00057AD3"/>
    <w:rPr>
      <w:color w:val="EBC000" w:themeColor="accent4"/>
    </w:rPr>
  </w:style>
  <w:style w:type="paragraph" w:customStyle="1" w:styleId="ListBullet1">
    <w:name w:val="~ListBullet1"/>
    <w:basedOn w:val="Normal"/>
    <w:qFormat/>
    <w:rsid w:val="000B0AC9"/>
    <w:pPr>
      <w:numPr>
        <w:numId w:val="4"/>
      </w:numPr>
      <w:spacing w:before="60" w:after="60"/>
    </w:pPr>
  </w:style>
  <w:style w:type="paragraph" w:customStyle="1" w:styleId="ListBullet2">
    <w:name w:val="~ListBullet2"/>
    <w:basedOn w:val="ListBullet1"/>
    <w:uiPriority w:val="3"/>
    <w:qFormat/>
    <w:rsid w:val="000B0AC9"/>
    <w:pPr>
      <w:numPr>
        <w:ilvl w:val="1"/>
      </w:numPr>
    </w:pPr>
  </w:style>
  <w:style w:type="paragraph" w:customStyle="1" w:styleId="ListBullet3">
    <w:name w:val="~ListBullet3"/>
    <w:basedOn w:val="ListBullet2"/>
    <w:uiPriority w:val="3"/>
    <w:qFormat/>
    <w:rsid w:val="000B0AC9"/>
    <w:pPr>
      <w:numPr>
        <w:ilvl w:val="2"/>
        <w:numId w:val="0"/>
      </w:numPr>
    </w:pPr>
  </w:style>
  <w:style w:type="paragraph" w:customStyle="1" w:styleId="ListNumBullet1">
    <w:name w:val="~ListNumBullet1"/>
    <w:basedOn w:val="ListBullet1"/>
    <w:uiPriority w:val="3"/>
    <w:qFormat/>
    <w:rsid w:val="00D11D2A"/>
    <w:pPr>
      <w:numPr>
        <w:numId w:val="23"/>
      </w:numPr>
    </w:pPr>
  </w:style>
  <w:style w:type="paragraph" w:customStyle="1" w:styleId="ListNumBullet2">
    <w:name w:val="~ListNumBullet2"/>
    <w:basedOn w:val="ListNumBullet1"/>
    <w:uiPriority w:val="3"/>
    <w:qFormat/>
    <w:rsid w:val="00A40C49"/>
    <w:pPr>
      <w:numPr>
        <w:ilvl w:val="1"/>
      </w:numPr>
    </w:pPr>
  </w:style>
  <w:style w:type="paragraph" w:customStyle="1" w:styleId="ListNumBullet3">
    <w:name w:val="~ListNumBullet3"/>
    <w:basedOn w:val="ListNumBullet2"/>
    <w:uiPriority w:val="3"/>
    <w:qFormat/>
    <w:rsid w:val="00A40C49"/>
    <w:pPr>
      <w:numPr>
        <w:ilvl w:val="2"/>
      </w:numPr>
    </w:pPr>
  </w:style>
  <w:style w:type="paragraph" w:customStyle="1" w:styleId="AnxParaNumBullet1">
    <w:name w:val="~AnxParaNumBullet1"/>
    <w:basedOn w:val="Normal"/>
    <w:uiPriority w:val="3"/>
    <w:qFormat/>
    <w:rsid w:val="0060111F"/>
  </w:style>
  <w:style w:type="paragraph" w:customStyle="1" w:styleId="AnxParaNumBullet2">
    <w:name w:val="~AnxParaNumBullet2"/>
    <w:basedOn w:val="Normal"/>
    <w:uiPriority w:val="3"/>
    <w:qFormat/>
    <w:rsid w:val="0060111F"/>
  </w:style>
  <w:style w:type="paragraph" w:customStyle="1" w:styleId="AnxParaNumBullet3">
    <w:name w:val="~AnxParaNumBullet3"/>
    <w:basedOn w:val="Normal"/>
    <w:uiPriority w:val="3"/>
    <w:qFormat/>
    <w:rsid w:val="0060111F"/>
  </w:style>
  <w:style w:type="numbering" w:customStyle="1" w:styleId="ListNumStyle">
    <w:name w:val="~ListNumStyle"/>
    <w:uiPriority w:val="99"/>
    <w:rsid w:val="00D11D2A"/>
    <w:pPr>
      <w:numPr>
        <w:numId w:val="7"/>
      </w:numPr>
    </w:pPr>
  </w:style>
  <w:style w:type="paragraph" w:customStyle="1" w:styleId="CSText">
    <w:name w:val="~CSText"/>
    <w:basedOn w:val="CVText"/>
    <w:uiPriority w:val="4"/>
    <w:qFormat/>
    <w:rsid w:val="003F75DB"/>
  </w:style>
  <w:style w:type="paragraph" w:customStyle="1" w:styleId="KeyMsgText">
    <w:name w:val="~KeyMsgText"/>
    <w:basedOn w:val="Normal"/>
    <w:uiPriority w:val="5"/>
    <w:qFormat/>
    <w:rsid w:val="00FD14E4"/>
    <w:pPr>
      <w:spacing w:after="0"/>
      <w:ind w:left="85" w:right="85"/>
      <w:jc w:val="left"/>
    </w:pPr>
    <w:rPr>
      <w:szCs w:val="20"/>
    </w:rPr>
  </w:style>
  <w:style w:type="paragraph" w:customStyle="1" w:styleId="Quote">
    <w:name w:val="~Quote"/>
    <w:basedOn w:val="Normal"/>
    <w:uiPriority w:val="3"/>
    <w:qFormat/>
    <w:rsid w:val="009476BD"/>
    <w:pPr>
      <w:spacing w:after="60"/>
      <w:ind w:left="1134" w:right="1134"/>
      <w:jc w:val="left"/>
    </w:pPr>
    <w:rPr>
      <w:rFonts w:eastAsia="Times New Roman" w:cs="Times New Roman"/>
      <w:i/>
      <w:sz w:val="20"/>
      <w:szCs w:val="20"/>
    </w:rPr>
  </w:style>
  <w:style w:type="numbering" w:customStyle="1" w:styleId="SeqParaListStyle">
    <w:name w:val="~SeqParaListStyle"/>
    <w:next w:val="SecListStyle1"/>
    <w:uiPriority w:val="99"/>
    <w:rsid w:val="0082368E"/>
    <w:pPr>
      <w:numPr>
        <w:numId w:val="17"/>
      </w:numPr>
    </w:pPr>
  </w:style>
  <w:style w:type="character" w:customStyle="1" w:styleId="FootnoteTextChar">
    <w:name w:val="Footnote Text Char"/>
    <w:aliases w:val="~FootnoteText Char"/>
    <w:basedOn w:val="DefaultParagraphFont"/>
    <w:link w:val="FootnoteText"/>
    <w:uiPriority w:val="19"/>
    <w:semiHidden/>
    <w:locked/>
    <w:rsid w:val="00011885"/>
    <w:rPr>
      <w:color w:val="707276" w:themeColor="text2"/>
      <w:sz w:val="16"/>
    </w:rPr>
  </w:style>
  <w:style w:type="character" w:styleId="Strong">
    <w:name w:val="Strong"/>
    <w:basedOn w:val="DefaultParagraphFont"/>
    <w:uiPriority w:val="22"/>
    <w:qFormat/>
    <w:rsid w:val="00782588"/>
    <w:rPr>
      <w:b/>
      <w:bCs/>
    </w:rPr>
  </w:style>
  <w:style w:type="character" w:customStyle="1" w:styleId="UnresolvedMention1">
    <w:name w:val="Unresolved Mention1"/>
    <w:basedOn w:val="DefaultParagraphFont"/>
    <w:uiPriority w:val="99"/>
    <w:semiHidden/>
    <w:unhideWhenUsed/>
    <w:rsid w:val="001761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186669">
      <w:bodyDiv w:val="1"/>
      <w:marLeft w:val="0"/>
      <w:marRight w:val="0"/>
      <w:marTop w:val="0"/>
      <w:marBottom w:val="0"/>
      <w:divBdr>
        <w:top w:val="none" w:sz="0" w:space="0" w:color="auto"/>
        <w:left w:val="none" w:sz="0" w:space="0" w:color="auto"/>
        <w:bottom w:val="none" w:sz="0" w:space="0" w:color="auto"/>
        <w:right w:val="none" w:sz="0" w:space="0" w:color="auto"/>
      </w:divBdr>
    </w:div>
    <w:div w:id="247007109">
      <w:bodyDiv w:val="1"/>
      <w:marLeft w:val="0"/>
      <w:marRight w:val="0"/>
      <w:marTop w:val="0"/>
      <w:marBottom w:val="0"/>
      <w:divBdr>
        <w:top w:val="none" w:sz="0" w:space="0" w:color="auto"/>
        <w:left w:val="none" w:sz="0" w:space="0" w:color="auto"/>
        <w:bottom w:val="none" w:sz="0" w:space="0" w:color="auto"/>
        <w:right w:val="none" w:sz="0" w:space="0" w:color="auto"/>
      </w:divBdr>
    </w:div>
    <w:div w:id="441219754">
      <w:bodyDiv w:val="1"/>
      <w:marLeft w:val="0"/>
      <w:marRight w:val="0"/>
      <w:marTop w:val="0"/>
      <w:marBottom w:val="0"/>
      <w:divBdr>
        <w:top w:val="none" w:sz="0" w:space="0" w:color="auto"/>
        <w:left w:val="none" w:sz="0" w:space="0" w:color="auto"/>
        <w:bottom w:val="none" w:sz="0" w:space="0" w:color="auto"/>
        <w:right w:val="none" w:sz="0" w:space="0" w:color="auto"/>
      </w:divBdr>
    </w:div>
    <w:div w:id="469446462">
      <w:bodyDiv w:val="1"/>
      <w:marLeft w:val="0"/>
      <w:marRight w:val="0"/>
      <w:marTop w:val="0"/>
      <w:marBottom w:val="0"/>
      <w:divBdr>
        <w:top w:val="none" w:sz="0" w:space="0" w:color="auto"/>
        <w:left w:val="none" w:sz="0" w:space="0" w:color="auto"/>
        <w:bottom w:val="none" w:sz="0" w:space="0" w:color="auto"/>
        <w:right w:val="none" w:sz="0" w:space="0" w:color="auto"/>
      </w:divBdr>
    </w:div>
    <w:div w:id="539634786">
      <w:bodyDiv w:val="1"/>
      <w:marLeft w:val="0"/>
      <w:marRight w:val="0"/>
      <w:marTop w:val="0"/>
      <w:marBottom w:val="0"/>
      <w:divBdr>
        <w:top w:val="none" w:sz="0" w:space="0" w:color="auto"/>
        <w:left w:val="none" w:sz="0" w:space="0" w:color="auto"/>
        <w:bottom w:val="none" w:sz="0" w:space="0" w:color="auto"/>
        <w:right w:val="none" w:sz="0" w:space="0" w:color="auto"/>
      </w:divBdr>
    </w:div>
    <w:div w:id="563298141">
      <w:bodyDiv w:val="1"/>
      <w:marLeft w:val="0"/>
      <w:marRight w:val="0"/>
      <w:marTop w:val="0"/>
      <w:marBottom w:val="0"/>
      <w:divBdr>
        <w:top w:val="none" w:sz="0" w:space="0" w:color="auto"/>
        <w:left w:val="none" w:sz="0" w:space="0" w:color="auto"/>
        <w:bottom w:val="none" w:sz="0" w:space="0" w:color="auto"/>
        <w:right w:val="none" w:sz="0" w:space="0" w:color="auto"/>
      </w:divBdr>
    </w:div>
    <w:div w:id="581908787">
      <w:bodyDiv w:val="1"/>
      <w:marLeft w:val="0"/>
      <w:marRight w:val="0"/>
      <w:marTop w:val="0"/>
      <w:marBottom w:val="0"/>
      <w:divBdr>
        <w:top w:val="none" w:sz="0" w:space="0" w:color="auto"/>
        <w:left w:val="none" w:sz="0" w:space="0" w:color="auto"/>
        <w:bottom w:val="none" w:sz="0" w:space="0" w:color="auto"/>
        <w:right w:val="none" w:sz="0" w:space="0" w:color="auto"/>
      </w:divBdr>
    </w:div>
    <w:div w:id="631131784">
      <w:bodyDiv w:val="1"/>
      <w:marLeft w:val="0"/>
      <w:marRight w:val="0"/>
      <w:marTop w:val="0"/>
      <w:marBottom w:val="0"/>
      <w:divBdr>
        <w:top w:val="none" w:sz="0" w:space="0" w:color="auto"/>
        <w:left w:val="none" w:sz="0" w:space="0" w:color="auto"/>
        <w:bottom w:val="none" w:sz="0" w:space="0" w:color="auto"/>
        <w:right w:val="none" w:sz="0" w:space="0" w:color="auto"/>
      </w:divBdr>
    </w:div>
    <w:div w:id="702748757">
      <w:bodyDiv w:val="1"/>
      <w:marLeft w:val="0"/>
      <w:marRight w:val="0"/>
      <w:marTop w:val="0"/>
      <w:marBottom w:val="0"/>
      <w:divBdr>
        <w:top w:val="none" w:sz="0" w:space="0" w:color="auto"/>
        <w:left w:val="none" w:sz="0" w:space="0" w:color="auto"/>
        <w:bottom w:val="none" w:sz="0" w:space="0" w:color="auto"/>
        <w:right w:val="none" w:sz="0" w:space="0" w:color="auto"/>
      </w:divBdr>
    </w:div>
    <w:div w:id="793333706">
      <w:bodyDiv w:val="1"/>
      <w:marLeft w:val="0"/>
      <w:marRight w:val="0"/>
      <w:marTop w:val="0"/>
      <w:marBottom w:val="0"/>
      <w:divBdr>
        <w:top w:val="none" w:sz="0" w:space="0" w:color="auto"/>
        <w:left w:val="none" w:sz="0" w:space="0" w:color="auto"/>
        <w:bottom w:val="none" w:sz="0" w:space="0" w:color="auto"/>
        <w:right w:val="none" w:sz="0" w:space="0" w:color="auto"/>
      </w:divBdr>
    </w:div>
    <w:div w:id="882600853">
      <w:bodyDiv w:val="1"/>
      <w:marLeft w:val="0"/>
      <w:marRight w:val="0"/>
      <w:marTop w:val="0"/>
      <w:marBottom w:val="0"/>
      <w:divBdr>
        <w:top w:val="none" w:sz="0" w:space="0" w:color="auto"/>
        <w:left w:val="none" w:sz="0" w:space="0" w:color="auto"/>
        <w:bottom w:val="none" w:sz="0" w:space="0" w:color="auto"/>
        <w:right w:val="none" w:sz="0" w:space="0" w:color="auto"/>
      </w:divBdr>
    </w:div>
    <w:div w:id="922951515">
      <w:bodyDiv w:val="1"/>
      <w:marLeft w:val="0"/>
      <w:marRight w:val="0"/>
      <w:marTop w:val="0"/>
      <w:marBottom w:val="0"/>
      <w:divBdr>
        <w:top w:val="none" w:sz="0" w:space="0" w:color="auto"/>
        <w:left w:val="none" w:sz="0" w:space="0" w:color="auto"/>
        <w:bottom w:val="none" w:sz="0" w:space="0" w:color="auto"/>
        <w:right w:val="none" w:sz="0" w:space="0" w:color="auto"/>
      </w:divBdr>
    </w:div>
    <w:div w:id="965503081">
      <w:bodyDiv w:val="1"/>
      <w:marLeft w:val="0"/>
      <w:marRight w:val="0"/>
      <w:marTop w:val="0"/>
      <w:marBottom w:val="0"/>
      <w:divBdr>
        <w:top w:val="none" w:sz="0" w:space="0" w:color="auto"/>
        <w:left w:val="none" w:sz="0" w:space="0" w:color="auto"/>
        <w:bottom w:val="none" w:sz="0" w:space="0" w:color="auto"/>
        <w:right w:val="none" w:sz="0" w:space="0" w:color="auto"/>
      </w:divBdr>
    </w:div>
    <w:div w:id="1753232257">
      <w:bodyDiv w:val="1"/>
      <w:marLeft w:val="0"/>
      <w:marRight w:val="0"/>
      <w:marTop w:val="0"/>
      <w:marBottom w:val="0"/>
      <w:divBdr>
        <w:top w:val="none" w:sz="0" w:space="0" w:color="auto"/>
        <w:left w:val="none" w:sz="0" w:space="0" w:color="auto"/>
        <w:bottom w:val="none" w:sz="0" w:space="0" w:color="auto"/>
        <w:right w:val="none" w:sz="0" w:space="0" w:color="auto"/>
      </w:divBdr>
    </w:div>
    <w:div w:id="1890920908">
      <w:bodyDiv w:val="1"/>
      <w:marLeft w:val="0"/>
      <w:marRight w:val="0"/>
      <w:marTop w:val="0"/>
      <w:marBottom w:val="0"/>
      <w:divBdr>
        <w:top w:val="none" w:sz="0" w:space="0" w:color="auto"/>
        <w:left w:val="none" w:sz="0" w:space="0" w:color="auto"/>
        <w:bottom w:val="none" w:sz="0" w:space="0" w:color="auto"/>
        <w:right w:val="none" w:sz="0" w:space="0" w:color="auto"/>
      </w:divBdr>
    </w:div>
    <w:div w:id="1922568084">
      <w:bodyDiv w:val="1"/>
      <w:marLeft w:val="0"/>
      <w:marRight w:val="0"/>
      <w:marTop w:val="0"/>
      <w:marBottom w:val="0"/>
      <w:divBdr>
        <w:top w:val="none" w:sz="0" w:space="0" w:color="auto"/>
        <w:left w:val="none" w:sz="0" w:space="0" w:color="auto"/>
        <w:bottom w:val="none" w:sz="0" w:space="0" w:color="auto"/>
        <w:right w:val="none" w:sz="0" w:space="0" w:color="auto"/>
      </w:divBdr>
    </w:div>
    <w:div w:id="1951157244">
      <w:bodyDiv w:val="1"/>
      <w:marLeft w:val="0"/>
      <w:marRight w:val="0"/>
      <w:marTop w:val="0"/>
      <w:marBottom w:val="0"/>
      <w:divBdr>
        <w:top w:val="none" w:sz="0" w:space="0" w:color="auto"/>
        <w:left w:val="none" w:sz="0" w:space="0" w:color="auto"/>
        <w:bottom w:val="none" w:sz="0" w:space="0" w:color="auto"/>
        <w:right w:val="none" w:sz="0" w:space="0" w:color="auto"/>
      </w:divBdr>
    </w:div>
    <w:div w:id="2015642493">
      <w:bodyDiv w:val="1"/>
      <w:marLeft w:val="0"/>
      <w:marRight w:val="0"/>
      <w:marTop w:val="0"/>
      <w:marBottom w:val="0"/>
      <w:divBdr>
        <w:top w:val="none" w:sz="0" w:space="0" w:color="auto"/>
        <w:left w:val="none" w:sz="0" w:space="0" w:color="auto"/>
        <w:bottom w:val="none" w:sz="0" w:space="0" w:color="auto"/>
        <w:right w:val="none" w:sz="0" w:space="0" w:color="auto"/>
      </w:divBdr>
    </w:div>
    <w:div w:id="2074574688">
      <w:bodyDiv w:val="1"/>
      <w:marLeft w:val="0"/>
      <w:marRight w:val="0"/>
      <w:marTop w:val="0"/>
      <w:marBottom w:val="0"/>
      <w:divBdr>
        <w:top w:val="none" w:sz="0" w:space="0" w:color="auto"/>
        <w:left w:val="none" w:sz="0" w:space="0" w:color="auto"/>
        <w:bottom w:val="none" w:sz="0" w:space="0" w:color="auto"/>
        <w:right w:val="none" w:sz="0" w:space="0" w:color="auto"/>
      </w:divBdr>
    </w:div>
    <w:div w:id="209597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9.emf"/><Relationship Id="rId39" Type="http://schemas.openxmlformats.org/officeDocument/2006/relationships/image" Target="media/image18.emf"/><Relationship Id="rId21" Type="http://schemas.openxmlformats.org/officeDocument/2006/relationships/image" Target="media/image5.emf"/><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chart" Target="charts/chart10.xml"/><Relationship Id="rId50" Type="http://schemas.openxmlformats.org/officeDocument/2006/relationships/image" Target="media/image1.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chart" Target="charts/chart2.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chart" Target="charts/chart5.xml"/><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chart" Target="charts/chart8.xm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chart" Target="charts/chart4.xml"/><Relationship Id="rId44" Type="http://schemas.openxmlformats.org/officeDocument/2006/relationships/chart" Target="charts/chart7.xml"/><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image" Target="media/image10.emf"/><Relationship Id="rId30" Type="http://schemas.openxmlformats.org/officeDocument/2006/relationships/chart" Target="charts/chart3.xml"/><Relationship Id="rId35" Type="http://schemas.openxmlformats.org/officeDocument/2006/relationships/image" Target="media/image14.emf"/><Relationship Id="rId43" Type="http://schemas.openxmlformats.org/officeDocument/2006/relationships/chart" Target="charts/chart6.xml"/><Relationship Id="rId48" Type="http://schemas.openxmlformats.org/officeDocument/2006/relationships/chart" Target="charts/chart11.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chart" Target="charts/chart9.xml"/><Relationship Id="rId20" Type="http://schemas.openxmlformats.org/officeDocument/2006/relationships/image" Target="media/image4.emf"/><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2.png"/></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685903/The_Green_Book.pdf" TargetMode="External"/><Relationship Id="rId2" Type="http://schemas.openxmlformats.org/officeDocument/2006/relationships/hyperlink" Target="https://www.gov.uk/government/publications/the-taylor-review-sustainability-of-english-churches-and-cathedrals" TargetMode="External"/><Relationship Id="rId1" Type="http://schemas.openxmlformats.org/officeDocument/2006/relationships/hyperlink" Target="https://www.gov.uk/government/publications/the-taylor-review-sustainability-of-english-churches-and-cathedrals" TargetMode="External"/><Relationship Id="rId4" Type="http://schemas.openxmlformats.org/officeDocument/2006/relationships/hyperlink" Target="https://www.nationalchurchestrust.org/caring-your-building/regular-mainten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Frontier\Templates\Frontier%20Economics%20Standard%20Template.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rontier.local\home\Projects\Projects-19\P19-3756\Work\Tracker%20data%20analysis\Interim%20report\Updated%20report%20data\Suffolk%20and%20Manchester%20-%20Frontier%20analysis%20290819%20(data%20from%20July)%20JC%2031101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frontier.local\home\Projects\Projects-19\P19-3756\Work\Timesheets\2018-19%20Timesheets\2018-19%20RL%20Updated%20TRP%20timesheet%2004091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rontier.local\home\Projects\Projects-19\P19-3756\Work\Timesheets\2018-19%20Timesheets\2018-19%20LE%20TRP%20timesheet%200409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rontier.local\home\Projects\Projects-19\P19-3756\Work\Tracker%20data%20analysis\Interim%20report\Updated%20report%20data\Suffolk%20and%20Manchester%20-%20Frontier%20analysis%20290819%20(data%20from%20Jul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rontier.local\home\Projects\Projects-19\P19-3756\Work\Tracker%20data%20analysis\Interim%20report\Updated%20report%20data\Suffolk%20and%20Manchester%20-%20Frontier%20analysis%20290819%20(data%20from%20Jul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rontier.local\home\Projects\Projects-19\P19-3756\Work\Tracker%20data%20analysis\Interim%20report\Updated%20report%20data\Suffolk%20and%20Manchester%20-%20Frontier%20analysis%20290819%20(data%20from%20Jul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rontier.local\home\Projects\Projects-19\P19-3756\Work\Tracker%20data%20analysis\Interim%20report\Updated%20report%20data\Suffolk%20and%20Manchester%20-%20Frontier%20analysis%20290819%20(data%20from%20Jul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rontier.local\home\Projects\Projects-19\P19-3756\Work\Timesheets\2018-19%20Timesheets\2018-19%20KH%20TRP%20timesheet%2004091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rontier.local\home\Projects\Projects-19\P19-3756\Work\Timesheets\2018-19%20Timesheets\2018-19%20KH%20TRP%20timesheet%2004091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rontier.local\home\Projects\Projects-19\P19-3756\Work\Timesheets\2018-19%20Timesheets\2018-19%20TK%20TRP%20timesheet%2004091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rontier.local\home\Projects\Projects-19\P19-3756\Work\Timesheets\2018-19%20Timesheets\2018-19%20TK%20TRP%20timesheet%200409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w="9525">
              <a:solidFill>
                <a:srgbClr val="FFFFFF"/>
              </a:solidFill>
            </a:ln>
          </c:spPr>
          <c:dPt>
            <c:idx val="0"/>
            <c:bubble3D val="0"/>
            <c:spPr>
              <a:solidFill>
                <a:srgbClr val="007B87"/>
              </a:solidFill>
              <a:ln w="9525">
                <a:solidFill>
                  <a:srgbClr val="FFFFFF"/>
                </a:solidFill>
              </a:ln>
              <a:effectLst/>
            </c:spPr>
            <c:extLst>
              <c:ext xmlns:c16="http://schemas.microsoft.com/office/drawing/2014/chart" uri="{C3380CC4-5D6E-409C-BE32-E72D297353CC}">
                <c16:uniqueId val="{00000001-E707-4C4E-B8E6-D7FFC46F094E}"/>
              </c:ext>
            </c:extLst>
          </c:dPt>
          <c:dPt>
            <c:idx val="1"/>
            <c:bubble3D val="0"/>
            <c:spPr>
              <a:solidFill>
                <a:srgbClr val="8DD0D2"/>
              </a:solidFill>
              <a:ln w="9525">
                <a:solidFill>
                  <a:srgbClr val="FFFFFF"/>
                </a:solidFill>
              </a:ln>
              <a:effectLst/>
            </c:spPr>
            <c:extLst>
              <c:ext xmlns:c16="http://schemas.microsoft.com/office/drawing/2014/chart" uri="{C3380CC4-5D6E-409C-BE32-E72D297353CC}">
                <c16:uniqueId val="{00000003-E707-4C4E-B8E6-D7FFC46F094E}"/>
              </c:ext>
            </c:extLst>
          </c:dPt>
          <c:dPt>
            <c:idx val="2"/>
            <c:bubble3D val="0"/>
            <c:spPr>
              <a:solidFill>
                <a:srgbClr val="707276"/>
              </a:solidFill>
              <a:ln w="9525">
                <a:solidFill>
                  <a:srgbClr val="FFFFFF"/>
                </a:solidFill>
              </a:ln>
              <a:effectLst/>
            </c:spPr>
            <c:extLst>
              <c:ext xmlns:c16="http://schemas.microsoft.com/office/drawing/2014/chart" uri="{C3380CC4-5D6E-409C-BE32-E72D297353CC}">
                <c16:uniqueId val="{00000005-E707-4C4E-B8E6-D7FFC46F094E}"/>
              </c:ext>
            </c:extLst>
          </c:dPt>
          <c:dPt>
            <c:idx val="3"/>
            <c:bubble3D val="0"/>
            <c:spPr>
              <a:solidFill>
                <a:srgbClr val="D1DBD2"/>
              </a:solidFill>
              <a:ln w="9525">
                <a:solidFill>
                  <a:srgbClr val="FFFFFF"/>
                </a:solidFill>
              </a:ln>
              <a:effectLst/>
            </c:spPr>
            <c:extLst>
              <c:ext xmlns:c16="http://schemas.microsoft.com/office/drawing/2014/chart" uri="{C3380CC4-5D6E-409C-BE32-E72D297353CC}">
                <c16:uniqueId val="{00000007-E707-4C4E-B8E6-D7FFC46F094E}"/>
              </c:ext>
            </c:extLst>
          </c:dPt>
          <c:dPt>
            <c:idx val="4"/>
            <c:bubble3D val="0"/>
            <c:spPr>
              <a:solidFill>
                <a:srgbClr val="EBC000"/>
              </a:solidFill>
              <a:ln w="9525">
                <a:solidFill>
                  <a:srgbClr val="FFFFFF"/>
                </a:solidFill>
              </a:ln>
              <a:effectLst/>
            </c:spPr>
            <c:extLst>
              <c:ext xmlns:c16="http://schemas.microsoft.com/office/drawing/2014/chart" uri="{C3380CC4-5D6E-409C-BE32-E72D297353CC}">
                <c16:uniqueId val="{00000009-E707-4C4E-B8E6-D7FFC46F094E}"/>
              </c:ext>
            </c:extLst>
          </c:dPt>
          <c:dPt>
            <c:idx val="5"/>
            <c:bubble3D val="0"/>
            <c:spPr>
              <a:solidFill>
                <a:srgbClr val="F9ECB2"/>
              </a:solidFill>
              <a:ln w="9525">
                <a:solidFill>
                  <a:srgbClr val="FFFFFF"/>
                </a:solidFill>
              </a:ln>
              <a:effectLst/>
            </c:spPr>
            <c:extLst>
              <c:ext xmlns:c16="http://schemas.microsoft.com/office/drawing/2014/chart" uri="{C3380CC4-5D6E-409C-BE32-E72D297353CC}">
                <c16:uniqueId val="{0000000B-E707-4C4E-B8E6-D7FFC46F094E}"/>
              </c:ext>
            </c:extLst>
          </c:dPt>
          <c:dPt>
            <c:idx val="6"/>
            <c:bubble3D val="0"/>
            <c:spPr>
              <a:solidFill>
                <a:srgbClr val="683C5B"/>
              </a:solidFill>
              <a:ln w="9525">
                <a:solidFill>
                  <a:srgbClr val="FFFFFF"/>
                </a:solidFill>
              </a:ln>
              <a:effectLst/>
            </c:spPr>
            <c:extLst>
              <c:ext xmlns:c16="http://schemas.microsoft.com/office/drawing/2014/chart" uri="{C3380CC4-5D6E-409C-BE32-E72D297353CC}">
                <c16:uniqueId val="{0000000D-E707-4C4E-B8E6-D7FFC46F094E}"/>
              </c:ext>
            </c:extLst>
          </c:dPt>
          <c:dPt>
            <c:idx val="7"/>
            <c:bubble3D val="0"/>
            <c:spPr>
              <a:solidFill>
                <a:srgbClr val="A48A9D"/>
              </a:solidFill>
              <a:ln w="9525">
                <a:solidFill>
                  <a:srgbClr val="FFFFFF"/>
                </a:solidFill>
              </a:ln>
              <a:effectLst/>
            </c:spPr>
            <c:extLst>
              <c:ext xmlns:c16="http://schemas.microsoft.com/office/drawing/2014/chart" uri="{C3380CC4-5D6E-409C-BE32-E72D297353CC}">
                <c16:uniqueId val="{0000000F-E707-4C4E-B8E6-D7FFC46F094E}"/>
              </c:ext>
            </c:extLst>
          </c:dPt>
          <c:dPt>
            <c:idx val="8"/>
            <c:bubble3D val="0"/>
            <c:spPr>
              <a:solidFill>
                <a:srgbClr val="2B554A"/>
              </a:solidFill>
              <a:ln w="9525">
                <a:solidFill>
                  <a:srgbClr val="FFFFFF"/>
                </a:solidFill>
              </a:ln>
              <a:effectLst/>
            </c:spPr>
            <c:extLst>
              <c:ext xmlns:c16="http://schemas.microsoft.com/office/drawing/2014/chart" uri="{C3380CC4-5D6E-409C-BE32-E72D297353CC}">
                <c16:uniqueId val="{00000011-E707-4C4E-B8E6-D7FFC46F094E}"/>
              </c:ext>
            </c:extLst>
          </c:dPt>
          <c:dPt>
            <c:idx val="9"/>
            <c:bubble3D val="0"/>
            <c:spPr>
              <a:solidFill>
                <a:srgbClr val="8BB96A"/>
              </a:solidFill>
              <a:ln w="9525">
                <a:solidFill>
                  <a:srgbClr val="FFFFFF"/>
                </a:solidFill>
              </a:ln>
              <a:effectLst/>
            </c:spPr>
            <c:extLst>
              <c:ext xmlns:c16="http://schemas.microsoft.com/office/drawing/2014/chart" uri="{C3380CC4-5D6E-409C-BE32-E72D297353CC}">
                <c16:uniqueId val="{00000013-E707-4C4E-B8E6-D7FFC46F094E}"/>
              </c:ext>
            </c:extLst>
          </c:dPt>
          <c:dPt>
            <c:idx val="10"/>
            <c:bubble3D val="0"/>
            <c:spPr>
              <a:solidFill>
                <a:srgbClr val="9A8131"/>
              </a:solidFill>
              <a:ln w="9525">
                <a:solidFill>
                  <a:srgbClr val="FFFFFF"/>
                </a:solidFill>
              </a:ln>
              <a:effectLst/>
            </c:spPr>
            <c:extLst>
              <c:ext xmlns:c16="http://schemas.microsoft.com/office/drawing/2014/chart" uri="{C3380CC4-5D6E-409C-BE32-E72D297353CC}">
                <c16:uniqueId val="{00000015-E707-4C4E-B8E6-D7FFC46F094E}"/>
              </c:ext>
            </c:extLst>
          </c:dPt>
          <c:dPt>
            <c:idx val="11"/>
            <c:bubble3D val="0"/>
            <c:spPr>
              <a:solidFill>
                <a:srgbClr val="D3C470"/>
              </a:solidFill>
              <a:ln w="9525">
                <a:solidFill>
                  <a:srgbClr val="FFFFFF"/>
                </a:solidFill>
              </a:ln>
              <a:effectLst/>
            </c:spPr>
            <c:extLst>
              <c:ext xmlns:c16="http://schemas.microsoft.com/office/drawing/2014/chart" uri="{C3380CC4-5D6E-409C-BE32-E72D297353CC}">
                <c16:uniqueId val="{00000017-E707-4C4E-B8E6-D7FFC46F094E}"/>
              </c:ext>
            </c:extLst>
          </c:dPt>
          <c:dLbls>
            <c:dLbl>
              <c:idx val="3"/>
              <c:dLblPos val="outEnd"/>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707-4C4E-B8E6-D7FFC46F094E}"/>
                </c:ext>
              </c:extLst>
            </c:dLbl>
            <c:dLbl>
              <c:idx val="4"/>
              <c:tx>
                <c:rich>
                  <a:bodyPr/>
                  <a:lstStyle/>
                  <a:p>
                    <a:fld id="{1D73983C-8299-4110-AE47-CE66E37D38E7}" type="PERCENTAGE">
                      <a:rPr lang="en-US" baseline="0"/>
                      <a:pPr/>
                      <a:t>[PERCENTAGE]</a:t>
                    </a:fld>
                    <a:endParaRPr lang="en-GB"/>
                  </a:p>
                </c:rich>
              </c:tx>
              <c:dLblPos val="outEnd"/>
              <c:showLegendKey val="1"/>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707-4C4E-B8E6-D7FFC46F094E}"/>
                </c:ext>
              </c:extLst>
            </c:dLbl>
            <c:dLbl>
              <c:idx val="5"/>
              <c:dLblPos val="outEnd"/>
              <c:showLegendKey val="1"/>
              <c:showVal val="0"/>
              <c:showCatName val="0"/>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B-E707-4C4E-B8E6-D7FFC46F094E}"/>
                </c:ext>
              </c:extLst>
            </c:dLbl>
            <c:dLbl>
              <c:idx val="6"/>
              <c:dLblPos val="outEnd"/>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707-4C4E-B8E6-D7FFC46F094E}"/>
                </c:ext>
              </c:extLst>
            </c:dLbl>
            <c:dLbl>
              <c:idx val="7"/>
              <c:dLblPos val="outEnd"/>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707-4C4E-B8E6-D7FFC46F094E}"/>
                </c:ext>
              </c:extLst>
            </c:dLbl>
            <c:dLbl>
              <c:idx val="8"/>
              <c:dLblPos val="outEnd"/>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E707-4C4E-B8E6-D7FFC46F094E}"/>
                </c:ext>
              </c:extLst>
            </c:dLbl>
            <c:dLbl>
              <c:idx val="9"/>
              <c:dLblPos val="outEnd"/>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E707-4C4E-B8E6-D7FFC46F094E}"/>
                </c:ext>
              </c:extLst>
            </c:dLbl>
            <c:dLbl>
              <c:idx val="10"/>
              <c:dLblPos val="outEnd"/>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E707-4C4E-B8E6-D7FFC46F094E}"/>
                </c:ext>
              </c:extLst>
            </c:dLbl>
            <c:dLbl>
              <c:idx val="11"/>
              <c:dLblPos val="outEnd"/>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E707-4C4E-B8E6-D7FFC46F094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37424A"/>
                    </a:solidFill>
                    <a:latin typeface="Arial"/>
                    <a:ea typeface="Arial"/>
                    <a:cs typeface="Arial"/>
                  </a:defRPr>
                </a:pPr>
                <a:endParaRPr lang="en-US"/>
              </a:p>
            </c:txPr>
            <c:dLblPos val="outEnd"/>
            <c:showLegendKey val="1"/>
            <c:showVal val="0"/>
            <c:showCatName val="0"/>
            <c:showSerName val="0"/>
            <c:showPercent val="1"/>
            <c:showBubbleSize val="0"/>
            <c:separator>
</c:separator>
            <c:showLeaderLines val="0"/>
            <c:extLst>
              <c:ext xmlns:c15="http://schemas.microsoft.com/office/drawing/2012/chart" uri="{CE6537A1-D6FC-4f65-9D91-7224C49458BB}"/>
            </c:extLst>
          </c:dLbls>
          <c:cat>
            <c:strRef>
              <c:f>'Interim analysis'!$J$47:$J$51</c:f>
              <c:strCache>
                <c:ptCount val="5"/>
                <c:pt idx="0">
                  <c:v>Church of England</c:v>
                </c:pt>
                <c:pt idx="1">
                  <c:v>Roman Catholic</c:v>
                </c:pt>
                <c:pt idx="2">
                  <c:v>United Reformed Church</c:v>
                </c:pt>
                <c:pt idx="3">
                  <c:v>Methodist</c:v>
                </c:pt>
                <c:pt idx="4">
                  <c:v>Other</c:v>
                </c:pt>
              </c:strCache>
            </c:strRef>
          </c:cat>
          <c:val>
            <c:numRef>
              <c:f>'Interim analysis'!$K$47:$K$51</c:f>
              <c:numCache>
                <c:formatCode>General</c:formatCode>
                <c:ptCount val="5"/>
                <c:pt idx="0">
                  <c:v>70</c:v>
                </c:pt>
                <c:pt idx="1">
                  <c:v>18</c:v>
                </c:pt>
                <c:pt idx="2">
                  <c:v>3</c:v>
                </c:pt>
                <c:pt idx="3">
                  <c:v>3</c:v>
                </c:pt>
                <c:pt idx="4">
                  <c:v>3</c:v>
                </c:pt>
              </c:numCache>
            </c:numRef>
          </c:val>
          <c:extLst>
            <c:ext xmlns:c16="http://schemas.microsoft.com/office/drawing/2014/chart" uri="{C3380CC4-5D6E-409C-BE32-E72D297353CC}">
              <c16:uniqueId val="{00000018-E707-4C4E-B8E6-D7FFC46F094E}"/>
            </c:ext>
          </c:extLst>
        </c:ser>
        <c:dLbls>
          <c:showLegendKey val="0"/>
          <c:showVal val="0"/>
          <c:showCatName val="0"/>
          <c:showSerName val="0"/>
          <c:showPercent val="0"/>
          <c:showBubbleSize val="0"/>
          <c:showLeaderLines val="0"/>
        </c:dLbls>
        <c:firstSliceAng val="0"/>
      </c:pieChart>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Analysis!$D$18:$D$24</c:f>
              <c:strCache>
                <c:ptCount val="7"/>
                <c:pt idx="0">
                  <c:v>Pre-visit prep</c:v>
                </c:pt>
                <c:pt idx="1">
                  <c:v>Follow up</c:v>
                </c:pt>
                <c:pt idx="2">
                  <c:v>Site visit</c:v>
                </c:pt>
                <c:pt idx="3">
                  <c:v>Grant processing</c:v>
                </c:pt>
                <c:pt idx="4">
                  <c:v>Meetings</c:v>
                </c:pt>
                <c:pt idx="5">
                  <c:v>Public engagement</c:v>
                </c:pt>
                <c:pt idx="6">
                  <c:v>Other</c:v>
                </c:pt>
              </c:strCache>
            </c:strRef>
          </c:tx>
          <c:spPr>
            <a:ln w="9525">
              <a:solidFill>
                <a:srgbClr val="FFFFFF"/>
              </a:solidFill>
            </a:ln>
          </c:spPr>
          <c:dPt>
            <c:idx val="0"/>
            <c:bubble3D val="0"/>
            <c:spPr>
              <a:solidFill>
                <a:srgbClr val="007B87"/>
              </a:solidFill>
              <a:ln w="9525">
                <a:solidFill>
                  <a:srgbClr val="FFFFFF"/>
                </a:solidFill>
              </a:ln>
              <a:effectLst/>
            </c:spPr>
            <c:extLst>
              <c:ext xmlns:c16="http://schemas.microsoft.com/office/drawing/2014/chart" uri="{C3380CC4-5D6E-409C-BE32-E72D297353CC}">
                <c16:uniqueId val="{00000001-F557-4E63-9FBC-4CCE746756BF}"/>
              </c:ext>
            </c:extLst>
          </c:dPt>
          <c:dPt>
            <c:idx val="1"/>
            <c:bubble3D val="0"/>
            <c:spPr>
              <a:solidFill>
                <a:srgbClr val="8DD0D2"/>
              </a:solidFill>
              <a:ln w="9525">
                <a:solidFill>
                  <a:srgbClr val="FFFFFF"/>
                </a:solidFill>
              </a:ln>
              <a:effectLst/>
            </c:spPr>
            <c:extLst>
              <c:ext xmlns:c16="http://schemas.microsoft.com/office/drawing/2014/chart" uri="{C3380CC4-5D6E-409C-BE32-E72D297353CC}">
                <c16:uniqueId val="{00000003-F557-4E63-9FBC-4CCE746756BF}"/>
              </c:ext>
            </c:extLst>
          </c:dPt>
          <c:dPt>
            <c:idx val="2"/>
            <c:bubble3D val="0"/>
            <c:spPr>
              <a:solidFill>
                <a:srgbClr val="707276"/>
              </a:solidFill>
              <a:ln w="9525">
                <a:solidFill>
                  <a:srgbClr val="FFFFFF"/>
                </a:solidFill>
              </a:ln>
              <a:effectLst/>
            </c:spPr>
            <c:extLst>
              <c:ext xmlns:c16="http://schemas.microsoft.com/office/drawing/2014/chart" uri="{C3380CC4-5D6E-409C-BE32-E72D297353CC}">
                <c16:uniqueId val="{00000005-F557-4E63-9FBC-4CCE746756BF}"/>
              </c:ext>
            </c:extLst>
          </c:dPt>
          <c:dPt>
            <c:idx val="3"/>
            <c:bubble3D val="0"/>
            <c:spPr>
              <a:solidFill>
                <a:srgbClr val="D1DBD2"/>
              </a:solidFill>
              <a:ln w="9525">
                <a:solidFill>
                  <a:srgbClr val="FFFFFF"/>
                </a:solidFill>
              </a:ln>
              <a:effectLst/>
            </c:spPr>
            <c:extLst>
              <c:ext xmlns:c16="http://schemas.microsoft.com/office/drawing/2014/chart" uri="{C3380CC4-5D6E-409C-BE32-E72D297353CC}">
                <c16:uniqueId val="{00000007-F557-4E63-9FBC-4CCE746756BF}"/>
              </c:ext>
            </c:extLst>
          </c:dPt>
          <c:dPt>
            <c:idx val="4"/>
            <c:bubble3D val="0"/>
            <c:spPr>
              <a:solidFill>
                <a:srgbClr val="EBC000"/>
              </a:solidFill>
              <a:ln w="9525">
                <a:solidFill>
                  <a:srgbClr val="FFFFFF"/>
                </a:solidFill>
              </a:ln>
              <a:effectLst/>
            </c:spPr>
            <c:extLst>
              <c:ext xmlns:c16="http://schemas.microsoft.com/office/drawing/2014/chart" uri="{C3380CC4-5D6E-409C-BE32-E72D297353CC}">
                <c16:uniqueId val="{00000009-F557-4E63-9FBC-4CCE746756BF}"/>
              </c:ext>
            </c:extLst>
          </c:dPt>
          <c:dPt>
            <c:idx val="5"/>
            <c:bubble3D val="0"/>
            <c:spPr>
              <a:solidFill>
                <a:srgbClr val="F9ECB2"/>
              </a:solidFill>
              <a:ln w="9525">
                <a:solidFill>
                  <a:srgbClr val="FFFFFF"/>
                </a:solidFill>
              </a:ln>
              <a:effectLst/>
            </c:spPr>
            <c:extLst>
              <c:ext xmlns:c16="http://schemas.microsoft.com/office/drawing/2014/chart" uri="{C3380CC4-5D6E-409C-BE32-E72D297353CC}">
                <c16:uniqueId val="{0000000B-F557-4E63-9FBC-4CCE746756BF}"/>
              </c:ext>
            </c:extLst>
          </c:dPt>
          <c:dPt>
            <c:idx val="6"/>
            <c:bubble3D val="0"/>
            <c:spPr>
              <a:solidFill>
                <a:srgbClr val="683C5B"/>
              </a:solidFill>
              <a:ln w="9525">
                <a:solidFill>
                  <a:srgbClr val="FFFFFF"/>
                </a:solidFill>
              </a:ln>
              <a:effectLst/>
            </c:spPr>
            <c:extLst>
              <c:ext xmlns:c16="http://schemas.microsoft.com/office/drawing/2014/chart" uri="{C3380CC4-5D6E-409C-BE32-E72D297353CC}">
                <c16:uniqueId val="{0000000D-F557-4E63-9FBC-4CCE746756BF}"/>
              </c:ext>
            </c:extLst>
          </c:dPt>
          <c:dLbls>
            <c:dLbl>
              <c:idx val="5"/>
              <c:delete val="1"/>
              <c:extLst>
                <c:ext xmlns:c15="http://schemas.microsoft.com/office/drawing/2012/chart" uri="{CE6537A1-D6FC-4f65-9D91-7224C49458BB}"/>
                <c:ext xmlns:c16="http://schemas.microsoft.com/office/drawing/2014/chart" uri="{C3380CC4-5D6E-409C-BE32-E72D297353CC}">
                  <c16:uniqueId val="{0000000B-F557-4E63-9FBC-4CCE746756BF}"/>
                </c:ext>
              </c:extLst>
            </c:dLbl>
            <c:dLbl>
              <c:idx val="6"/>
              <c:delete val="1"/>
              <c:extLst>
                <c:ext xmlns:c15="http://schemas.microsoft.com/office/drawing/2012/chart" uri="{CE6537A1-D6FC-4f65-9D91-7224C49458BB}"/>
                <c:ext xmlns:c16="http://schemas.microsoft.com/office/drawing/2014/chart" uri="{C3380CC4-5D6E-409C-BE32-E72D297353CC}">
                  <c16:uniqueId val="{0000000D-F557-4E63-9FBC-4CCE746756B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37424A"/>
                    </a:solidFill>
                    <a:latin typeface="Arial"/>
                    <a:ea typeface="Arial"/>
                    <a:cs typeface="Arial"/>
                  </a:defRPr>
                </a:pPr>
                <a:endParaRPr lang="en-US"/>
              </a:p>
            </c:txPr>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[1]Analysis!$D$18:$D$24</c:f>
              <c:strCache>
                <c:ptCount val="7"/>
                <c:pt idx="0">
                  <c:v>Pre-visit prep</c:v>
                </c:pt>
                <c:pt idx="1">
                  <c:v>Follow up</c:v>
                </c:pt>
                <c:pt idx="2">
                  <c:v>Site visit</c:v>
                </c:pt>
                <c:pt idx="3">
                  <c:v>Grant processing</c:v>
                </c:pt>
                <c:pt idx="4">
                  <c:v>Meetings</c:v>
                </c:pt>
                <c:pt idx="5">
                  <c:v>Public engagement</c:v>
                </c:pt>
                <c:pt idx="6">
                  <c:v>Other</c:v>
                </c:pt>
              </c:strCache>
            </c:strRef>
          </c:cat>
          <c:val>
            <c:numRef>
              <c:f>Analysis!$C$18:$C$24</c:f>
              <c:numCache>
                <c:formatCode>General</c:formatCode>
                <c:ptCount val="7"/>
                <c:pt idx="0">
                  <c:v>53</c:v>
                </c:pt>
                <c:pt idx="1">
                  <c:v>98.5</c:v>
                </c:pt>
                <c:pt idx="2">
                  <c:v>90</c:v>
                </c:pt>
                <c:pt idx="3">
                  <c:v>23</c:v>
                </c:pt>
                <c:pt idx="4">
                  <c:v>46</c:v>
                </c:pt>
                <c:pt idx="5">
                  <c:v>0</c:v>
                </c:pt>
                <c:pt idx="6">
                  <c:v>0</c:v>
                </c:pt>
              </c:numCache>
            </c:numRef>
          </c:val>
          <c:extLst>
            <c:ext xmlns:c16="http://schemas.microsoft.com/office/drawing/2014/chart" uri="{C3380CC4-5D6E-409C-BE32-E72D297353CC}">
              <c16:uniqueId val="{0000000E-F557-4E63-9FBC-4CCE746756BF}"/>
            </c:ext>
          </c:extLst>
        </c:ser>
        <c:dLbls>
          <c:showLegendKey val="0"/>
          <c:showVal val="0"/>
          <c:showCatName val="0"/>
          <c:showSerName val="0"/>
          <c:showPercent val="0"/>
          <c:showBubbleSize val="0"/>
          <c:showLeaderLines val="0"/>
        </c:dLbls>
        <c:firstSliceAng val="0"/>
      </c:pieChart>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Analysis!$D$16:$D$22</c:f>
              <c:strCache>
                <c:ptCount val="7"/>
                <c:pt idx="0">
                  <c:v>Pre-visit prep</c:v>
                </c:pt>
                <c:pt idx="1">
                  <c:v>Follow up</c:v>
                </c:pt>
                <c:pt idx="2">
                  <c:v>Site visit</c:v>
                </c:pt>
                <c:pt idx="3">
                  <c:v>Grant processing</c:v>
                </c:pt>
                <c:pt idx="4">
                  <c:v>Meetings</c:v>
                </c:pt>
                <c:pt idx="5">
                  <c:v>Public engagement</c:v>
                </c:pt>
                <c:pt idx="6">
                  <c:v>Other</c:v>
                </c:pt>
              </c:strCache>
            </c:strRef>
          </c:tx>
          <c:spPr>
            <a:ln w="9525">
              <a:solidFill>
                <a:srgbClr val="FFFFFF"/>
              </a:solidFill>
            </a:ln>
          </c:spPr>
          <c:dPt>
            <c:idx val="0"/>
            <c:bubble3D val="0"/>
            <c:spPr>
              <a:solidFill>
                <a:srgbClr val="007B87"/>
              </a:solidFill>
              <a:ln w="9525">
                <a:solidFill>
                  <a:srgbClr val="FFFFFF"/>
                </a:solidFill>
              </a:ln>
              <a:effectLst/>
            </c:spPr>
            <c:extLst>
              <c:ext xmlns:c16="http://schemas.microsoft.com/office/drawing/2014/chart" uri="{C3380CC4-5D6E-409C-BE32-E72D297353CC}">
                <c16:uniqueId val="{00000001-931D-4516-AB66-47846E80814B}"/>
              </c:ext>
            </c:extLst>
          </c:dPt>
          <c:dPt>
            <c:idx val="1"/>
            <c:bubble3D val="0"/>
            <c:spPr>
              <a:solidFill>
                <a:srgbClr val="8DD0D2"/>
              </a:solidFill>
              <a:ln w="9525">
                <a:solidFill>
                  <a:srgbClr val="FFFFFF"/>
                </a:solidFill>
              </a:ln>
              <a:effectLst/>
            </c:spPr>
            <c:extLst>
              <c:ext xmlns:c16="http://schemas.microsoft.com/office/drawing/2014/chart" uri="{C3380CC4-5D6E-409C-BE32-E72D297353CC}">
                <c16:uniqueId val="{00000003-931D-4516-AB66-47846E80814B}"/>
              </c:ext>
            </c:extLst>
          </c:dPt>
          <c:dPt>
            <c:idx val="2"/>
            <c:bubble3D val="0"/>
            <c:spPr>
              <a:solidFill>
                <a:srgbClr val="707276"/>
              </a:solidFill>
              <a:ln w="9525">
                <a:solidFill>
                  <a:srgbClr val="FFFFFF"/>
                </a:solidFill>
              </a:ln>
              <a:effectLst/>
            </c:spPr>
            <c:extLst>
              <c:ext xmlns:c16="http://schemas.microsoft.com/office/drawing/2014/chart" uri="{C3380CC4-5D6E-409C-BE32-E72D297353CC}">
                <c16:uniqueId val="{00000005-931D-4516-AB66-47846E80814B}"/>
              </c:ext>
            </c:extLst>
          </c:dPt>
          <c:dPt>
            <c:idx val="3"/>
            <c:bubble3D val="0"/>
            <c:spPr>
              <a:solidFill>
                <a:srgbClr val="D1DBD2"/>
              </a:solidFill>
              <a:ln w="9525">
                <a:solidFill>
                  <a:srgbClr val="FFFFFF"/>
                </a:solidFill>
              </a:ln>
              <a:effectLst/>
            </c:spPr>
            <c:extLst>
              <c:ext xmlns:c16="http://schemas.microsoft.com/office/drawing/2014/chart" uri="{C3380CC4-5D6E-409C-BE32-E72D297353CC}">
                <c16:uniqueId val="{00000007-931D-4516-AB66-47846E80814B}"/>
              </c:ext>
            </c:extLst>
          </c:dPt>
          <c:dPt>
            <c:idx val="4"/>
            <c:bubble3D val="0"/>
            <c:spPr>
              <a:solidFill>
                <a:srgbClr val="EBC000"/>
              </a:solidFill>
              <a:ln w="9525">
                <a:solidFill>
                  <a:srgbClr val="FFFFFF"/>
                </a:solidFill>
              </a:ln>
              <a:effectLst/>
            </c:spPr>
            <c:extLst>
              <c:ext xmlns:c16="http://schemas.microsoft.com/office/drawing/2014/chart" uri="{C3380CC4-5D6E-409C-BE32-E72D297353CC}">
                <c16:uniqueId val="{00000009-931D-4516-AB66-47846E80814B}"/>
              </c:ext>
            </c:extLst>
          </c:dPt>
          <c:dPt>
            <c:idx val="5"/>
            <c:bubble3D val="0"/>
            <c:spPr>
              <a:solidFill>
                <a:srgbClr val="F9ECB2"/>
              </a:solidFill>
              <a:ln w="9525">
                <a:solidFill>
                  <a:srgbClr val="FFFFFF"/>
                </a:solidFill>
              </a:ln>
              <a:effectLst/>
            </c:spPr>
            <c:extLst>
              <c:ext xmlns:c16="http://schemas.microsoft.com/office/drawing/2014/chart" uri="{C3380CC4-5D6E-409C-BE32-E72D297353CC}">
                <c16:uniqueId val="{0000000B-931D-4516-AB66-47846E80814B}"/>
              </c:ext>
            </c:extLst>
          </c:dPt>
          <c:dPt>
            <c:idx val="6"/>
            <c:bubble3D val="0"/>
            <c:spPr>
              <a:solidFill>
                <a:srgbClr val="683C5B"/>
              </a:solidFill>
              <a:ln w="9525">
                <a:solidFill>
                  <a:srgbClr val="FFFFFF"/>
                </a:solidFill>
              </a:ln>
              <a:effectLst/>
            </c:spPr>
            <c:extLst>
              <c:ext xmlns:c16="http://schemas.microsoft.com/office/drawing/2014/chart" uri="{C3380CC4-5D6E-409C-BE32-E72D297353CC}">
                <c16:uniqueId val="{0000000D-931D-4516-AB66-47846E80814B}"/>
              </c:ext>
            </c:extLst>
          </c:dPt>
          <c:dLbls>
            <c:dLbl>
              <c:idx val="5"/>
              <c:layout>
                <c:manualLayout>
                  <c:x val="3.9439756413218105E-2"/>
                  <c:y val="1.781736226319895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31D-4516-AB66-47846E80814B}"/>
                </c:ext>
              </c:extLst>
            </c:dLbl>
            <c:dLbl>
              <c:idx val="6"/>
              <c:layout>
                <c:manualLayout>
                  <c:x val="7.7425691174487749E-2"/>
                  <c:y val="2.121790791427965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31D-4516-AB66-47846E80814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37424A"/>
                    </a:solidFill>
                    <a:latin typeface="Arial"/>
                    <a:ea typeface="Arial"/>
                    <a:cs typeface="Arial"/>
                  </a:defRPr>
                </a:pPr>
                <a:endParaRPr lang="en-US"/>
              </a:p>
            </c:txPr>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[1]Analysis!$D$18:$D$24</c:f>
              <c:strCache>
                <c:ptCount val="7"/>
                <c:pt idx="0">
                  <c:v>Pre-visit prep</c:v>
                </c:pt>
                <c:pt idx="1">
                  <c:v>Follow up</c:v>
                </c:pt>
                <c:pt idx="2">
                  <c:v>Site visit</c:v>
                </c:pt>
                <c:pt idx="3">
                  <c:v>Grant processing</c:v>
                </c:pt>
                <c:pt idx="4">
                  <c:v>Meetings</c:v>
                </c:pt>
                <c:pt idx="5">
                  <c:v>Public engagement</c:v>
                </c:pt>
                <c:pt idx="6">
                  <c:v>Other</c:v>
                </c:pt>
              </c:strCache>
            </c:strRef>
          </c:cat>
          <c:val>
            <c:numRef>
              <c:f>Analysis!$C$16:$C$22</c:f>
              <c:numCache>
                <c:formatCode>General</c:formatCode>
                <c:ptCount val="7"/>
                <c:pt idx="0">
                  <c:v>51</c:v>
                </c:pt>
                <c:pt idx="1">
                  <c:v>112</c:v>
                </c:pt>
                <c:pt idx="2">
                  <c:v>112</c:v>
                </c:pt>
                <c:pt idx="3">
                  <c:v>20</c:v>
                </c:pt>
                <c:pt idx="4">
                  <c:v>22</c:v>
                </c:pt>
                <c:pt idx="5">
                  <c:v>3</c:v>
                </c:pt>
                <c:pt idx="6">
                  <c:v>31</c:v>
                </c:pt>
              </c:numCache>
            </c:numRef>
          </c:val>
          <c:extLst>
            <c:ext xmlns:c16="http://schemas.microsoft.com/office/drawing/2014/chart" uri="{C3380CC4-5D6E-409C-BE32-E72D297353CC}">
              <c16:uniqueId val="{0000000E-931D-4516-AB66-47846E80814B}"/>
            </c:ext>
          </c:extLst>
        </c:ser>
        <c:dLbls>
          <c:showLegendKey val="0"/>
          <c:showVal val="0"/>
          <c:showCatName val="0"/>
          <c:showSerName val="0"/>
          <c:showPercent val="0"/>
          <c:showBubbleSize val="0"/>
          <c:showLeaderLines val="0"/>
        </c:dLbls>
        <c:firstSliceAng val="0"/>
      </c:pieChart>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29162419425527"/>
          <c:y val="4.3080229634584674E-2"/>
          <c:w val="0.84168648712531946"/>
          <c:h val="0.75165902769616488"/>
        </c:manualLayout>
      </c:layout>
      <c:barChart>
        <c:barDir val="col"/>
        <c:grouping val="clustered"/>
        <c:varyColors val="0"/>
        <c:ser>
          <c:idx val="0"/>
          <c:order val="0"/>
          <c:tx>
            <c:strRef>
              <c:f>'Interim analysis'!$B$267</c:f>
              <c:strCache>
                <c:ptCount val="1"/>
                <c:pt idx="0">
                  <c:v>Suffolk</c:v>
                </c:pt>
              </c:strCache>
            </c:strRef>
          </c:tx>
          <c:spPr>
            <a:solidFill>
              <a:srgbClr val="007B87"/>
            </a:solidFill>
            <a:ln w="9525">
              <a:solidFill>
                <a:srgbClr val="FFFFFF"/>
              </a:solidFill>
            </a:ln>
            <a:effectLst/>
          </c:spPr>
          <c:invertIfNegative val="0"/>
          <c:cat>
            <c:strRef>
              <c:f>'Interim analysis'!$F$266:$I$266</c:f>
              <c:strCache>
                <c:ptCount val="4"/>
                <c:pt idx="0">
                  <c:v>Light touch</c:v>
                </c:pt>
                <c:pt idx="1">
                  <c:v>Low</c:v>
                </c:pt>
                <c:pt idx="2">
                  <c:v>Medium</c:v>
                </c:pt>
                <c:pt idx="3">
                  <c:v>High</c:v>
                </c:pt>
              </c:strCache>
            </c:strRef>
          </c:cat>
          <c:val>
            <c:numRef>
              <c:f>'Interim analysis'!$F$267:$I$267</c:f>
              <c:numCache>
                <c:formatCode>General</c:formatCode>
                <c:ptCount val="4"/>
                <c:pt idx="0">
                  <c:v>5</c:v>
                </c:pt>
                <c:pt idx="1">
                  <c:v>68</c:v>
                </c:pt>
                <c:pt idx="2">
                  <c:v>10</c:v>
                </c:pt>
                <c:pt idx="3">
                  <c:v>2</c:v>
                </c:pt>
              </c:numCache>
            </c:numRef>
          </c:val>
          <c:extLst>
            <c:ext xmlns:c16="http://schemas.microsoft.com/office/drawing/2014/chart" uri="{C3380CC4-5D6E-409C-BE32-E72D297353CC}">
              <c16:uniqueId val="{00000000-DD13-4EC8-A618-34177DCE547F}"/>
            </c:ext>
          </c:extLst>
        </c:ser>
        <c:ser>
          <c:idx val="1"/>
          <c:order val="1"/>
          <c:tx>
            <c:strRef>
              <c:f>'Interim analysis'!$B$273</c:f>
              <c:strCache>
                <c:ptCount val="1"/>
                <c:pt idx="0">
                  <c:v>Manchester</c:v>
                </c:pt>
              </c:strCache>
            </c:strRef>
          </c:tx>
          <c:spPr>
            <a:solidFill>
              <a:schemeClr val="accent2"/>
            </a:solidFill>
            <a:ln>
              <a:noFill/>
            </a:ln>
            <a:effectLst/>
          </c:spPr>
          <c:invertIfNegative val="0"/>
          <c:cat>
            <c:strRef>
              <c:f>'Interim analysis'!$F$266:$I$266</c:f>
              <c:strCache>
                <c:ptCount val="4"/>
                <c:pt idx="0">
                  <c:v>Light touch</c:v>
                </c:pt>
                <c:pt idx="1">
                  <c:v>Low</c:v>
                </c:pt>
                <c:pt idx="2">
                  <c:v>Medium</c:v>
                </c:pt>
                <c:pt idx="3">
                  <c:v>High</c:v>
                </c:pt>
              </c:strCache>
            </c:strRef>
          </c:cat>
          <c:val>
            <c:numRef>
              <c:f>'Interim analysis'!$F$273:$I$273</c:f>
              <c:numCache>
                <c:formatCode>General</c:formatCode>
                <c:ptCount val="4"/>
                <c:pt idx="0">
                  <c:v>23</c:v>
                </c:pt>
                <c:pt idx="1">
                  <c:v>19</c:v>
                </c:pt>
                <c:pt idx="2">
                  <c:v>12</c:v>
                </c:pt>
                <c:pt idx="3">
                  <c:v>1</c:v>
                </c:pt>
              </c:numCache>
            </c:numRef>
          </c:val>
          <c:extLst>
            <c:ext xmlns:c16="http://schemas.microsoft.com/office/drawing/2014/chart" uri="{C3380CC4-5D6E-409C-BE32-E72D297353CC}">
              <c16:uniqueId val="{00000001-DD13-4EC8-A618-34177DCE547F}"/>
            </c:ext>
          </c:extLst>
        </c:ser>
        <c:dLbls>
          <c:showLegendKey val="0"/>
          <c:showVal val="0"/>
          <c:showCatName val="0"/>
          <c:showSerName val="0"/>
          <c:showPercent val="0"/>
          <c:showBubbleSize val="0"/>
        </c:dLbls>
        <c:gapWidth val="80"/>
        <c:overlap val="-10"/>
        <c:axId val="132485504"/>
        <c:axId val="132487040"/>
      </c:barChart>
      <c:catAx>
        <c:axId val="132485504"/>
        <c:scaling>
          <c:orientation val="minMax"/>
        </c:scaling>
        <c:delete val="0"/>
        <c:axPos val="b"/>
        <c:numFmt formatCode="General" sourceLinked="1"/>
        <c:majorTickMark val="out"/>
        <c:minorTickMark val="none"/>
        <c:tickLblPos val="low"/>
        <c:spPr>
          <a:noFill/>
          <a:ln w="9525" cap="flat" cmpd="sng" algn="ctr">
            <a:solidFill>
              <a:srgbClr val="D1DBD2"/>
            </a:solidFill>
            <a:prstDash val="solid"/>
            <a:round/>
          </a:ln>
          <a:effectLst/>
        </c:spPr>
        <c:txPr>
          <a:bodyPr rot="0" spcFirstLastPara="1" vertOverflow="ellipsis" wrap="square" anchor="ctr" anchorCtr="1"/>
          <a:lstStyle/>
          <a:p>
            <a:pPr>
              <a:defRPr sz="1000" b="0" i="0" u="none" strike="noStrike" kern="1200" baseline="0">
                <a:solidFill>
                  <a:srgbClr val="37424A"/>
                </a:solidFill>
                <a:latin typeface="Arial"/>
                <a:ea typeface="Arial"/>
                <a:cs typeface="Arial"/>
              </a:defRPr>
            </a:pPr>
            <a:endParaRPr lang="en-US"/>
          </a:p>
        </c:txPr>
        <c:crossAx val="132487040"/>
        <c:crosses val="autoZero"/>
        <c:auto val="1"/>
        <c:lblAlgn val="ctr"/>
        <c:lblOffset val="50"/>
        <c:noMultiLvlLbl val="0"/>
      </c:catAx>
      <c:valAx>
        <c:axId val="132487040"/>
        <c:scaling>
          <c:orientation val="minMax"/>
        </c:scaling>
        <c:delete val="0"/>
        <c:axPos val="l"/>
        <c:majorGridlines>
          <c:spPr>
            <a:ln w="3175" cap="flat" cmpd="sng" algn="ctr">
              <a:solidFill>
                <a:srgbClr val="D1DBD2"/>
              </a:solidFill>
              <a:prstDash val="solid"/>
              <a:round/>
            </a:ln>
            <a:effectLst/>
          </c:spPr>
        </c:majorGridlines>
        <c:title>
          <c:tx>
            <c:rich>
              <a:bodyPr rot="-5400000" spcFirstLastPara="1" vertOverflow="ellipsis" vert="horz" wrap="square" anchor="ctr" anchorCtr="1"/>
              <a:lstStyle/>
              <a:p>
                <a:pPr>
                  <a:defRPr lang="en-GB" sz="1000" b="1" i="0" u="none" strike="noStrike" kern="1200" baseline="0">
                    <a:solidFill>
                      <a:srgbClr val="37424A"/>
                    </a:solidFill>
                    <a:latin typeface="Arial" panose="020B0604020202020204" pitchFamily="34" charset="0"/>
                    <a:ea typeface="+mn-ea"/>
                    <a:cs typeface="+mn-cs"/>
                  </a:defRPr>
                </a:pPr>
                <a:r>
                  <a:rPr lang="en-GB" sz="1000" b="1" i="0" u="none" strike="noStrike" kern="1200" baseline="0">
                    <a:solidFill>
                      <a:srgbClr val="37424A"/>
                    </a:solidFill>
                    <a:latin typeface="Arial" panose="020B0604020202020204" pitchFamily="34" charset="0"/>
                    <a:ea typeface="+mn-ea"/>
                    <a:cs typeface="+mn-cs"/>
                  </a:rPr>
                  <a:t>Number of places of worship</a:t>
                </a:r>
              </a:p>
            </c:rich>
          </c:tx>
          <c:overlay val="0"/>
          <c:spPr>
            <a:noFill/>
            <a:ln>
              <a:noFill/>
            </a:ln>
            <a:effectLst/>
          </c:spPr>
        </c:title>
        <c:numFmt formatCode="General" sourceLinked="1"/>
        <c:majorTickMark val="out"/>
        <c:minorTickMark val="none"/>
        <c:tickLblPos val="nextTo"/>
        <c:spPr>
          <a:noFill/>
          <a:ln w="9525">
            <a:solidFill>
              <a:srgbClr val="D1DBD2"/>
            </a:solidFill>
            <a:prstDash val="solid"/>
          </a:ln>
          <a:effectLst/>
        </c:spPr>
        <c:txPr>
          <a:bodyPr rot="-60000000" spcFirstLastPara="1" vertOverflow="ellipsis" vert="horz" wrap="square" anchor="ctr" anchorCtr="1"/>
          <a:lstStyle/>
          <a:p>
            <a:pPr>
              <a:defRPr sz="1000" b="0" i="0" u="none" strike="noStrike" kern="1200" baseline="0">
                <a:solidFill>
                  <a:srgbClr val="37424A"/>
                </a:solidFill>
                <a:latin typeface="Arial"/>
                <a:ea typeface="Arial"/>
                <a:cs typeface="Arial"/>
              </a:defRPr>
            </a:pPr>
            <a:endParaRPr lang="en-US"/>
          </a:p>
        </c:txPr>
        <c:crossAx val="132485504"/>
        <c:crosses val="autoZero"/>
        <c:crossBetween val="between"/>
      </c:valAx>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29162419425527"/>
          <c:y val="4.3080229634584674E-2"/>
          <c:w val="0.84168648712531946"/>
          <c:h val="0.76430026173783616"/>
        </c:manualLayout>
      </c:layout>
      <c:barChart>
        <c:barDir val="col"/>
        <c:grouping val="clustered"/>
        <c:varyColors val="0"/>
        <c:ser>
          <c:idx val="0"/>
          <c:order val="0"/>
          <c:tx>
            <c:strRef>
              <c:f>'Interim analysis'!$B$102</c:f>
              <c:strCache>
                <c:ptCount val="1"/>
                <c:pt idx="0">
                  <c:v>Suffolk</c:v>
                </c:pt>
              </c:strCache>
            </c:strRef>
          </c:tx>
          <c:spPr>
            <a:solidFill>
              <a:srgbClr val="007B87"/>
            </a:solidFill>
            <a:ln w="9525">
              <a:solidFill>
                <a:srgbClr val="FFFFFF"/>
              </a:solidFill>
            </a:ln>
            <a:effectLst/>
          </c:spPr>
          <c:invertIfNegative val="0"/>
          <c:cat>
            <c:strRef>
              <c:f>'Interim analysis'!$F$101:$J$101</c:f>
              <c:strCache>
                <c:ptCount val="5"/>
                <c:pt idx="0">
                  <c:v>CoE</c:v>
                </c:pt>
                <c:pt idx="1">
                  <c:v>RC</c:v>
                </c:pt>
                <c:pt idx="2">
                  <c:v>Methodist</c:v>
                </c:pt>
                <c:pt idx="3">
                  <c:v>Jewish</c:v>
                </c:pt>
                <c:pt idx="4">
                  <c:v>Unitarian</c:v>
                </c:pt>
              </c:strCache>
            </c:strRef>
          </c:cat>
          <c:val>
            <c:numRef>
              <c:f>'Interim analysis'!$F$102:$J$102</c:f>
              <c:numCache>
                <c:formatCode>General</c:formatCode>
                <c:ptCount val="5"/>
                <c:pt idx="0">
                  <c:v>24</c:v>
                </c:pt>
                <c:pt idx="1">
                  <c:v>2</c:v>
                </c:pt>
                <c:pt idx="2">
                  <c:v>0</c:v>
                </c:pt>
                <c:pt idx="3">
                  <c:v>0</c:v>
                </c:pt>
                <c:pt idx="4">
                  <c:v>1</c:v>
                </c:pt>
              </c:numCache>
            </c:numRef>
          </c:val>
          <c:extLst>
            <c:ext xmlns:c16="http://schemas.microsoft.com/office/drawing/2014/chart" uri="{C3380CC4-5D6E-409C-BE32-E72D297353CC}">
              <c16:uniqueId val="{00000000-D089-437B-8315-556AC9D4A258}"/>
            </c:ext>
          </c:extLst>
        </c:ser>
        <c:ser>
          <c:idx val="1"/>
          <c:order val="1"/>
          <c:tx>
            <c:strRef>
              <c:f>'Interim analysis'!$B$106</c:f>
              <c:strCache>
                <c:ptCount val="1"/>
                <c:pt idx="0">
                  <c:v>Manchester</c:v>
                </c:pt>
              </c:strCache>
            </c:strRef>
          </c:tx>
          <c:spPr>
            <a:solidFill>
              <a:schemeClr val="accent2"/>
            </a:solidFill>
            <a:ln>
              <a:noFill/>
            </a:ln>
            <a:effectLst/>
          </c:spPr>
          <c:invertIfNegative val="0"/>
          <c:cat>
            <c:strRef>
              <c:f>'Interim analysis'!$F$101:$J$101</c:f>
              <c:strCache>
                <c:ptCount val="5"/>
                <c:pt idx="0">
                  <c:v>CoE</c:v>
                </c:pt>
                <c:pt idx="1">
                  <c:v>RC</c:v>
                </c:pt>
                <c:pt idx="2">
                  <c:v>Methodist</c:v>
                </c:pt>
                <c:pt idx="3">
                  <c:v>Jewish</c:v>
                </c:pt>
                <c:pt idx="4">
                  <c:v>Unitarian</c:v>
                </c:pt>
              </c:strCache>
            </c:strRef>
          </c:cat>
          <c:val>
            <c:numRef>
              <c:f>'Interim analysis'!$F$106:$J$106</c:f>
              <c:numCache>
                <c:formatCode>General</c:formatCode>
                <c:ptCount val="5"/>
                <c:pt idx="0">
                  <c:v>22</c:v>
                </c:pt>
                <c:pt idx="1">
                  <c:v>14</c:v>
                </c:pt>
                <c:pt idx="2">
                  <c:v>1</c:v>
                </c:pt>
                <c:pt idx="3">
                  <c:v>1</c:v>
                </c:pt>
                <c:pt idx="4">
                  <c:v>1</c:v>
                </c:pt>
              </c:numCache>
            </c:numRef>
          </c:val>
          <c:extLst>
            <c:ext xmlns:c16="http://schemas.microsoft.com/office/drawing/2014/chart" uri="{C3380CC4-5D6E-409C-BE32-E72D297353CC}">
              <c16:uniqueId val="{00000001-D089-437B-8315-556AC9D4A258}"/>
            </c:ext>
          </c:extLst>
        </c:ser>
        <c:dLbls>
          <c:showLegendKey val="0"/>
          <c:showVal val="0"/>
          <c:showCatName val="0"/>
          <c:showSerName val="0"/>
          <c:showPercent val="0"/>
          <c:showBubbleSize val="0"/>
        </c:dLbls>
        <c:gapWidth val="80"/>
        <c:overlap val="-10"/>
        <c:axId val="132580096"/>
        <c:axId val="132581632"/>
      </c:barChart>
      <c:catAx>
        <c:axId val="132580096"/>
        <c:scaling>
          <c:orientation val="minMax"/>
        </c:scaling>
        <c:delete val="0"/>
        <c:axPos val="b"/>
        <c:numFmt formatCode="General" sourceLinked="1"/>
        <c:majorTickMark val="out"/>
        <c:minorTickMark val="none"/>
        <c:tickLblPos val="low"/>
        <c:spPr>
          <a:noFill/>
          <a:ln w="9525" cap="flat" cmpd="sng" algn="ctr">
            <a:solidFill>
              <a:srgbClr val="D1DBD2"/>
            </a:solidFill>
            <a:prstDash val="solid"/>
            <a:round/>
          </a:ln>
          <a:effectLst/>
        </c:spPr>
        <c:txPr>
          <a:bodyPr rot="0" spcFirstLastPara="1" vertOverflow="ellipsis" wrap="square" anchor="ctr" anchorCtr="1"/>
          <a:lstStyle/>
          <a:p>
            <a:pPr>
              <a:defRPr sz="1000" b="0" i="0" u="none" strike="noStrike" kern="1200" baseline="0">
                <a:solidFill>
                  <a:srgbClr val="37424A"/>
                </a:solidFill>
                <a:latin typeface="Arial"/>
                <a:ea typeface="Arial"/>
                <a:cs typeface="Arial"/>
              </a:defRPr>
            </a:pPr>
            <a:endParaRPr lang="en-US"/>
          </a:p>
        </c:txPr>
        <c:crossAx val="132581632"/>
        <c:crosses val="autoZero"/>
        <c:auto val="1"/>
        <c:lblAlgn val="ctr"/>
        <c:lblOffset val="50"/>
        <c:noMultiLvlLbl val="0"/>
      </c:catAx>
      <c:valAx>
        <c:axId val="132581632"/>
        <c:scaling>
          <c:orientation val="minMax"/>
        </c:scaling>
        <c:delete val="0"/>
        <c:axPos val="l"/>
        <c:majorGridlines>
          <c:spPr>
            <a:ln w="3175" cap="flat" cmpd="sng" algn="ctr">
              <a:solidFill>
                <a:srgbClr val="D1DBD2"/>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rgbClr val="37424A"/>
                    </a:solidFill>
                    <a:latin typeface="Arial" panose="020B0604020202020204" pitchFamily="34" charset="0"/>
                    <a:ea typeface="+mn-ea"/>
                    <a:cs typeface="+mn-cs"/>
                  </a:defRPr>
                </a:pPr>
                <a:r>
                  <a:rPr lang="en-GB" sz="1000" b="1" i="0">
                    <a:solidFill>
                      <a:srgbClr val="37424A"/>
                    </a:solidFill>
                    <a:latin typeface="Arial" panose="020B0604020202020204" pitchFamily="34" charset="0"/>
                  </a:rPr>
                  <a:t>Total grant applications</a:t>
                </a:r>
              </a:p>
            </c:rich>
          </c:tx>
          <c:overlay val="0"/>
          <c:spPr>
            <a:noFill/>
            <a:ln>
              <a:noFill/>
            </a:ln>
            <a:effectLst/>
          </c:spPr>
        </c:title>
        <c:numFmt formatCode="General" sourceLinked="1"/>
        <c:majorTickMark val="out"/>
        <c:minorTickMark val="none"/>
        <c:tickLblPos val="nextTo"/>
        <c:spPr>
          <a:noFill/>
          <a:ln w="9525">
            <a:solidFill>
              <a:srgbClr val="D1DBD2"/>
            </a:solidFill>
            <a:prstDash val="solid"/>
          </a:ln>
          <a:effectLst/>
        </c:spPr>
        <c:txPr>
          <a:bodyPr rot="-60000000" spcFirstLastPara="1" vertOverflow="ellipsis" vert="horz" wrap="square" anchor="ctr" anchorCtr="1"/>
          <a:lstStyle/>
          <a:p>
            <a:pPr>
              <a:defRPr sz="1000" b="0" i="0" u="none" strike="noStrike" kern="1200" baseline="0">
                <a:solidFill>
                  <a:srgbClr val="37424A"/>
                </a:solidFill>
                <a:latin typeface="Arial"/>
                <a:ea typeface="Arial"/>
                <a:cs typeface="Arial"/>
              </a:defRPr>
            </a:pPr>
            <a:endParaRPr lang="en-US"/>
          </a:p>
        </c:txPr>
        <c:crossAx val="132580096"/>
        <c:crosses val="autoZero"/>
        <c:crossBetween val="between"/>
      </c:valAx>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29162419425527"/>
          <c:y val="4.3080229634584674E-2"/>
          <c:w val="0.84168648712531946"/>
          <c:h val="0.80738049137242074"/>
        </c:manualLayout>
      </c:layout>
      <c:barChart>
        <c:barDir val="col"/>
        <c:grouping val="clustered"/>
        <c:varyColors val="0"/>
        <c:ser>
          <c:idx val="0"/>
          <c:order val="0"/>
          <c:tx>
            <c:strRef>
              <c:f>'Interim analysis'!$B$128:$B$130</c:f>
              <c:strCache>
                <c:ptCount val="1"/>
                <c:pt idx="0">
                  <c:v>Suffolk</c:v>
                </c:pt>
              </c:strCache>
            </c:strRef>
          </c:tx>
          <c:spPr>
            <a:solidFill>
              <a:srgbClr val="007B87"/>
            </a:solidFill>
            <a:ln w="9525">
              <a:solidFill>
                <a:srgbClr val="FFFFFF"/>
              </a:solidFill>
            </a:ln>
            <a:effectLst/>
          </c:spPr>
          <c:invertIfNegative val="0"/>
          <c:cat>
            <c:strRef>
              <c:f>'Interim analysis'!$F$133:$I$133</c:f>
              <c:strCache>
                <c:ptCount val="4"/>
                <c:pt idx="0">
                  <c:v>CoE</c:v>
                </c:pt>
                <c:pt idx="1">
                  <c:v>RC</c:v>
                </c:pt>
                <c:pt idx="2">
                  <c:v>Unitarian</c:v>
                </c:pt>
                <c:pt idx="3">
                  <c:v>Methodist</c:v>
                </c:pt>
              </c:strCache>
            </c:strRef>
          </c:cat>
          <c:val>
            <c:numRef>
              <c:f>'Interim analysis'!$F$130:$I$130</c:f>
              <c:numCache>
                <c:formatCode>General</c:formatCode>
                <c:ptCount val="4"/>
                <c:pt idx="0">
                  <c:v>24</c:v>
                </c:pt>
                <c:pt idx="1">
                  <c:v>2</c:v>
                </c:pt>
                <c:pt idx="2">
                  <c:v>1</c:v>
                </c:pt>
                <c:pt idx="3">
                  <c:v>0</c:v>
                </c:pt>
              </c:numCache>
            </c:numRef>
          </c:val>
          <c:extLst>
            <c:ext xmlns:c16="http://schemas.microsoft.com/office/drawing/2014/chart" uri="{C3380CC4-5D6E-409C-BE32-E72D297353CC}">
              <c16:uniqueId val="{00000000-689E-403A-AA8E-98FF7D82B062}"/>
            </c:ext>
          </c:extLst>
        </c:ser>
        <c:ser>
          <c:idx val="1"/>
          <c:order val="1"/>
          <c:tx>
            <c:strRef>
              <c:f>'Interim analysis'!$B$134:$B$137</c:f>
              <c:strCache>
                <c:ptCount val="1"/>
                <c:pt idx="0">
                  <c:v>Manchester</c:v>
                </c:pt>
              </c:strCache>
            </c:strRef>
          </c:tx>
          <c:spPr>
            <a:solidFill>
              <a:schemeClr val="accent2"/>
            </a:solidFill>
            <a:ln>
              <a:noFill/>
            </a:ln>
            <a:effectLst/>
          </c:spPr>
          <c:invertIfNegative val="0"/>
          <c:cat>
            <c:strRef>
              <c:f>'Interim analysis'!$F$133:$I$133</c:f>
              <c:strCache>
                <c:ptCount val="4"/>
                <c:pt idx="0">
                  <c:v>CoE</c:v>
                </c:pt>
                <c:pt idx="1">
                  <c:v>RC</c:v>
                </c:pt>
                <c:pt idx="2">
                  <c:v>Unitarian</c:v>
                </c:pt>
                <c:pt idx="3">
                  <c:v>Methodist</c:v>
                </c:pt>
              </c:strCache>
            </c:strRef>
          </c:cat>
          <c:val>
            <c:numRef>
              <c:f>'Interim analysis'!$F$137:$I$137</c:f>
              <c:numCache>
                <c:formatCode>General</c:formatCode>
                <c:ptCount val="4"/>
                <c:pt idx="0">
                  <c:v>11</c:v>
                </c:pt>
                <c:pt idx="1">
                  <c:v>14</c:v>
                </c:pt>
                <c:pt idx="2">
                  <c:v>1</c:v>
                </c:pt>
                <c:pt idx="3">
                  <c:v>1</c:v>
                </c:pt>
              </c:numCache>
            </c:numRef>
          </c:val>
          <c:extLst>
            <c:ext xmlns:c16="http://schemas.microsoft.com/office/drawing/2014/chart" uri="{C3380CC4-5D6E-409C-BE32-E72D297353CC}">
              <c16:uniqueId val="{00000001-689E-403A-AA8E-98FF7D82B062}"/>
            </c:ext>
          </c:extLst>
        </c:ser>
        <c:dLbls>
          <c:showLegendKey val="0"/>
          <c:showVal val="0"/>
          <c:showCatName val="0"/>
          <c:showSerName val="0"/>
          <c:showPercent val="0"/>
          <c:showBubbleSize val="0"/>
        </c:dLbls>
        <c:gapWidth val="80"/>
        <c:overlap val="-10"/>
        <c:axId val="132621440"/>
        <c:axId val="132622976"/>
      </c:barChart>
      <c:catAx>
        <c:axId val="132621440"/>
        <c:scaling>
          <c:orientation val="minMax"/>
        </c:scaling>
        <c:delete val="0"/>
        <c:axPos val="b"/>
        <c:numFmt formatCode="General" sourceLinked="1"/>
        <c:majorTickMark val="out"/>
        <c:minorTickMark val="none"/>
        <c:tickLblPos val="low"/>
        <c:spPr>
          <a:noFill/>
          <a:ln w="9525" cap="flat" cmpd="sng" algn="ctr">
            <a:solidFill>
              <a:srgbClr val="D1DBD2"/>
            </a:solidFill>
            <a:prstDash val="solid"/>
            <a:round/>
          </a:ln>
          <a:effectLst/>
        </c:spPr>
        <c:txPr>
          <a:bodyPr rot="0" spcFirstLastPara="1" vertOverflow="ellipsis" wrap="square" anchor="ctr" anchorCtr="1"/>
          <a:lstStyle/>
          <a:p>
            <a:pPr>
              <a:defRPr sz="1000" b="0" i="0" u="none" strike="noStrike" kern="1200" baseline="0">
                <a:solidFill>
                  <a:srgbClr val="37424A"/>
                </a:solidFill>
                <a:latin typeface="Arial"/>
                <a:ea typeface="Arial"/>
                <a:cs typeface="Arial"/>
              </a:defRPr>
            </a:pPr>
            <a:endParaRPr lang="en-US"/>
          </a:p>
        </c:txPr>
        <c:crossAx val="132622976"/>
        <c:crosses val="autoZero"/>
        <c:auto val="1"/>
        <c:lblAlgn val="ctr"/>
        <c:lblOffset val="50"/>
        <c:noMultiLvlLbl val="0"/>
      </c:catAx>
      <c:valAx>
        <c:axId val="132622976"/>
        <c:scaling>
          <c:orientation val="minMax"/>
        </c:scaling>
        <c:delete val="0"/>
        <c:axPos val="l"/>
        <c:majorGridlines>
          <c:spPr>
            <a:ln w="3175" cap="flat" cmpd="sng" algn="ctr">
              <a:solidFill>
                <a:srgbClr val="D1DBD2"/>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rgbClr val="37424A"/>
                    </a:solidFill>
                    <a:latin typeface="Arial" panose="020B0604020202020204" pitchFamily="34" charset="0"/>
                    <a:ea typeface="+mn-ea"/>
                    <a:cs typeface="+mn-cs"/>
                  </a:defRPr>
                </a:pPr>
                <a:r>
                  <a:rPr lang="en-GB" sz="1000" b="1" i="0">
                    <a:solidFill>
                      <a:srgbClr val="37424A"/>
                    </a:solidFill>
                    <a:latin typeface="Arial" panose="020B0604020202020204" pitchFamily="34" charset="0"/>
                  </a:rPr>
                  <a:t>Grants awarded </a:t>
                </a:r>
              </a:p>
            </c:rich>
          </c:tx>
          <c:overlay val="0"/>
          <c:spPr>
            <a:noFill/>
            <a:ln>
              <a:noFill/>
            </a:ln>
            <a:effectLst/>
          </c:spPr>
        </c:title>
        <c:numFmt formatCode="General" sourceLinked="1"/>
        <c:majorTickMark val="out"/>
        <c:minorTickMark val="none"/>
        <c:tickLblPos val="nextTo"/>
        <c:spPr>
          <a:noFill/>
          <a:ln w="9525">
            <a:solidFill>
              <a:srgbClr val="D1DBD2"/>
            </a:solidFill>
            <a:prstDash val="solid"/>
          </a:ln>
          <a:effectLst/>
        </c:spPr>
        <c:txPr>
          <a:bodyPr rot="-60000000" spcFirstLastPara="1" vertOverflow="ellipsis" vert="horz" wrap="square" anchor="ctr" anchorCtr="1"/>
          <a:lstStyle/>
          <a:p>
            <a:pPr>
              <a:defRPr sz="1000" b="0" i="0" u="none" strike="noStrike" kern="1200" baseline="0">
                <a:solidFill>
                  <a:srgbClr val="37424A"/>
                </a:solidFill>
                <a:latin typeface="Arial"/>
                <a:ea typeface="Arial"/>
                <a:cs typeface="Arial"/>
              </a:defRPr>
            </a:pPr>
            <a:endParaRPr lang="en-US"/>
          </a:p>
        </c:txPr>
        <c:crossAx val="132621440"/>
        <c:crosses val="autoZero"/>
        <c:crossBetween val="between"/>
      </c:valAx>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23510583130175"/>
          <c:y val="4.3080229634584674E-2"/>
          <c:w val="0.79374310800097769"/>
          <c:h val="0.69537600884766615"/>
        </c:manualLayout>
      </c:layout>
      <c:barChart>
        <c:barDir val="col"/>
        <c:grouping val="clustered"/>
        <c:varyColors val="0"/>
        <c:ser>
          <c:idx val="0"/>
          <c:order val="0"/>
          <c:tx>
            <c:strRef>
              <c:f>'Interim analysis'!$B$167:$B$168</c:f>
              <c:strCache>
                <c:ptCount val="1"/>
                <c:pt idx="0">
                  <c:v>Suffolk</c:v>
                </c:pt>
              </c:strCache>
            </c:strRef>
          </c:tx>
          <c:spPr>
            <a:solidFill>
              <a:srgbClr val="007B87"/>
            </a:solidFill>
            <a:ln w="9525">
              <a:solidFill>
                <a:srgbClr val="FFFFFF"/>
              </a:solidFill>
            </a:ln>
            <a:effectLst/>
          </c:spPr>
          <c:invertIfNegative val="0"/>
          <c:cat>
            <c:strRef>
              <c:f>'Interim analysis'!$F$166:$J$166</c:f>
              <c:strCache>
                <c:ptCount val="5"/>
                <c:pt idx="0">
                  <c:v>Roofs</c:v>
                </c:pt>
                <c:pt idx="1">
                  <c:v>Rainwater disposal</c:v>
                </c:pt>
                <c:pt idx="2">
                  <c:v>External walls</c:v>
                </c:pt>
                <c:pt idx="3">
                  <c:v>Windows/ Doors etc</c:v>
                </c:pt>
                <c:pt idx="4">
                  <c:v>Other maintenance</c:v>
                </c:pt>
              </c:strCache>
            </c:strRef>
          </c:cat>
          <c:val>
            <c:numRef>
              <c:f>'Interim analysis'!$F$168:$J$168</c:f>
              <c:numCache>
                <c:formatCode>0%</c:formatCode>
                <c:ptCount val="5"/>
                <c:pt idx="0">
                  <c:v>0.34086123874365754</c:v>
                </c:pt>
                <c:pt idx="1">
                  <c:v>0.16942345899160982</c:v>
                </c:pt>
                <c:pt idx="2">
                  <c:v>0.2419856537955104</c:v>
                </c:pt>
                <c:pt idx="3">
                  <c:v>0.13529874497214936</c:v>
                </c:pt>
                <c:pt idx="4">
                  <c:v>0.11243090349707285</c:v>
                </c:pt>
              </c:numCache>
            </c:numRef>
          </c:val>
          <c:extLst>
            <c:ext xmlns:c16="http://schemas.microsoft.com/office/drawing/2014/chart" uri="{C3380CC4-5D6E-409C-BE32-E72D297353CC}">
              <c16:uniqueId val="{00000000-18EE-450B-BDFD-AC0F1F71489F}"/>
            </c:ext>
          </c:extLst>
        </c:ser>
        <c:ser>
          <c:idx val="1"/>
          <c:order val="1"/>
          <c:tx>
            <c:strRef>
              <c:f>'Interim analysis'!$B$186:$B$187</c:f>
              <c:strCache>
                <c:ptCount val="1"/>
                <c:pt idx="0">
                  <c:v>Manchester</c:v>
                </c:pt>
              </c:strCache>
            </c:strRef>
          </c:tx>
          <c:spPr>
            <a:solidFill>
              <a:schemeClr val="accent2"/>
            </a:solidFill>
            <a:ln>
              <a:noFill/>
            </a:ln>
            <a:effectLst/>
          </c:spPr>
          <c:invertIfNegative val="0"/>
          <c:cat>
            <c:strRef>
              <c:f>'Interim analysis'!$F$166:$J$166</c:f>
              <c:strCache>
                <c:ptCount val="5"/>
                <c:pt idx="0">
                  <c:v>Roofs</c:v>
                </c:pt>
                <c:pt idx="1">
                  <c:v>Rainwater disposal</c:v>
                </c:pt>
                <c:pt idx="2">
                  <c:v>External walls</c:v>
                </c:pt>
                <c:pt idx="3">
                  <c:v>Windows/ Doors etc</c:v>
                </c:pt>
                <c:pt idx="4">
                  <c:v>Other maintenance</c:v>
                </c:pt>
              </c:strCache>
            </c:strRef>
          </c:cat>
          <c:val>
            <c:numRef>
              <c:f>'Interim analysis'!$F$187:$J$187</c:f>
              <c:numCache>
                <c:formatCode>0%</c:formatCode>
                <c:ptCount val="5"/>
                <c:pt idx="0">
                  <c:v>0.24288960678005275</c:v>
                </c:pt>
                <c:pt idx="1">
                  <c:v>0.24499233757272407</c:v>
                </c:pt>
                <c:pt idx="2">
                  <c:v>0.1507585133219069</c:v>
                </c:pt>
                <c:pt idx="3">
                  <c:v>0.16983670078263041</c:v>
                </c:pt>
                <c:pt idx="4">
                  <c:v>0.19152284154268567</c:v>
                </c:pt>
              </c:numCache>
            </c:numRef>
          </c:val>
          <c:extLst>
            <c:ext xmlns:c16="http://schemas.microsoft.com/office/drawing/2014/chart" uri="{C3380CC4-5D6E-409C-BE32-E72D297353CC}">
              <c16:uniqueId val="{00000001-18EE-450B-BDFD-AC0F1F71489F}"/>
            </c:ext>
          </c:extLst>
        </c:ser>
        <c:dLbls>
          <c:showLegendKey val="0"/>
          <c:showVal val="0"/>
          <c:showCatName val="0"/>
          <c:showSerName val="0"/>
          <c:showPercent val="0"/>
          <c:showBubbleSize val="0"/>
        </c:dLbls>
        <c:gapWidth val="80"/>
        <c:overlap val="-10"/>
        <c:axId val="132715648"/>
        <c:axId val="132717184"/>
      </c:barChart>
      <c:catAx>
        <c:axId val="132715648"/>
        <c:scaling>
          <c:orientation val="minMax"/>
        </c:scaling>
        <c:delete val="0"/>
        <c:axPos val="b"/>
        <c:numFmt formatCode="General" sourceLinked="1"/>
        <c:majorTickMark val="out"/>
        <c:minorTickMark val="none"/>
        <c:tickLblPos val="low"/>
        <c:spPr>
          <a:noFill/>
          <a:ln w="9525" cap="flat" cmpd="sng" algn="ctr">
            <a:solidFill>
              <a:srgbClr val="D1DBD2"/>
            </a:solidFill>
            <a:prstDash val="solid"/>
            <a:round/>
          </a:ln>
          <a:effectLst/>
        </c:spPr>
        <c:txPr>
          <a:bodyPr rot="0" spcFirstLastPara="1" vertOverflow="ellipsis" wrap="square" anchor="ctr" anchorCtr="1"/>
          <a:lstStyle/>
          <a:p>
            <a:pPr>
              <a:defRPr sz="1000" b="0" i="0" u="none" strike="noStrike" kern="1200" baseline="0">
                <a:solidFill>
                  <a:srgbClr val="37424A"/>
                </a:solidFill>
                <a:latin typeface="Arial"/>
                <a:ea typeface="Arial"/>
                <a:cs typeface="Arial"/>
              </a:defRPr>
            </a:pPr>
            <a:endParaRPr lang="en-US"/>
          </a:p>
        </c:txPr>
        <c:crossAx val="132717184"/>
        <c:crosses val="autoZero"/>
        <c:auto val="1"/>
        <c:lblAlgn val="ctr"/>
        <c:lblOffset val="50"/>
        <c:noMultiLvlLbl val="0"/>
      </c:catAx>
      <c:valAx>
        <c:axId val="132717184"/>
        <c:scaling>
          <c:orientation val="minMax"/>
        </c:scaling>
        <c:delete val="0"/>
        <c:axPos val="l"/>
        <c:majorGridlines>
          <c:spPr>
            <a:ln w="3175" cap="flat" cmpd="sng" algn="ctr">
              <a:solidFill>
                <a:srgbClr val="D1DBD2"/>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rgbClr val="37424A"/>
                    </a:solidFill>
                    <a:latin typeface="Arial" panose="020B0604020202020204" pitchFamily="34" charset="0"/>
                    <a:ea typeface="+mn-ea"/>
                    <a:cs typeface="+mn-cs"/>
                  </a:defRPr>
                </a:pPr>
                <a:r>
                  <a:rPr lang="en-GB" sz="1000" b="1" i="0">
                    <a:solidFill>
                      <a:srgbClr val="37424A"/>
                    </a:solidFill>
                    <a:latin typeface="Arial" panose="020B0604020202020204" pitchFamily="34" charset="0"/>
                  </a:rPr>
                  <a:t>Percentage</a:t>
                </a:r>
                <a:r>
                  <a:rPr lang="en-GB" sz="1000" b="1" i="0" baseline="0">
                    <a:solidFill>
                      <a:srgbClr val="37424A"/>
                    </a:solidFill>
                    <a:latin typeface="Arial" panose="020B0604020202020204" pitchFamily="34" charset="0"/>
                  </a:rPr>
                  <a:t> breakdown of value of awarded grants</a:t>
                </a:r>
                <a:endParaRPr lang="en-GB" sz="1000" b="1" i="0">
                  <a:solidFill>
                    <a:srgbClr val="37424A"/>
                  </a:solidFill>
                  <a:latin typeface="Arial" panose="020B0604020202020204" pitchFamily="34" charset="0"/>
                </a:endParaRPr>
              </a:p>
            </c:rich>
          </c:tx>
          <c:overlay val="0"/>
          <c:spPr>
            <a:noFill/>
            <a:ln>
              <a:noFill/>
            </a:ln>
            <a:effectLst/>
          </c:spPr>
        </c:title>
        <c:numFmt formatCode="0%" sourceLinked="1"/>
        <c:majorTickMark val="out"/>
        <c:minorTickMark val="none"/>
        <c:tickLblPos val="nextTo"/>
        <c:spPr>
          <a:noFill/>
          <a:ln w="9525">
            <a:solidFill>
              <a:srgbClr val="D1DBD2"/>
            </a:solidFill>
            <a:prstDash val="solid"/>
          </a:ln>
          <a:effectLst/>
        </c:spPr>
        <c:txPr>
          <a:bodyPr rot="-60000000" spcFirstLastPara="1" vertOverflow="ellipsis" vert="horz" wrap="square" anchor="ctr" anchorCtr="1"/>
          <a:lstStyle/>
          <a:p>
            <a:pPr>
              <a:defRPr sz="1000" b="0" i="0" u="none" strike="noStrike" kern="1200" baseline="0">
                <a:solidFill>
                  <a:srgbClr val="37424A"/>
                </a:solidFill>
                <a:latin typeface="Arial"/>
                <a:ea typeface="Arial"/>
                <a:cs typeface="Arial"/>
              </a:defRPr>
            </a:pPr>
            <a:endParaRPr lang="en-US"/>
          </a:p>
        </c:txPr>
        <c:crossAx val="132715648"/>
        <c:crosses val="autoZero"/>
        <c:crossBetween val="between"/>
      </c:valAx>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Analysis!$D$13:$D$17</c:f>
              <c:strCache>
                <c:ptCount val="5"/>
                <c:pt idx="0">
                  <c:v>Grants</c:v>
                </c:pt>
                <c:pt idx="1">
                  <c:v>Fabric support</c:v>
                </c:pt>
                <c:pt idx="2">
                  <c:v>Maintenenance</c:v>
                </c:pt>
                <c:pt idx="3">
                  <c:v>Community development</c:v>
                </c:pt>
                <c:pt idx="4">
                  <c:v>Other</c:v>
                </c:pt>
              </c:strCache>
            </c:strRef>
          </c:tx>
          <c:spPr>
            <a:ln w="9525">
              <a:solidFill>
                <a:srgbClr val="FFFFFF"/>
              </a:solidFill>
            </a:ln>
          </c:spPr>
          <c:dPt>
            <c:idx val="0"/>
            <c:bubble3D val="0"/>
            <c:spPr>
              <a:solidFill>
                <a:srgbClr val="007B87"/>
              </a:solidFill>
              <a:ln w="9525">
                <a:solidFill>
                  <a:srgbClr val="FFFFFF"/>
                </a:solidFill>
              </a:ln>
              <a:effectLst/>
            </c:spPr>
            <c:extLst>
              <c:ext xmlns:c16="http://schemas.microsoft.com/office/drawing/2014/chart" uri="{C3380CC4-5D6E-409C-BE32-E72D297353CC}">
                <c16:uniqueId val="{00000001-5B12-43FF-8BA8-CD7E1E0935A8}"/>
              </c:ext>
            </c:extLst>
          </c:dPt>
          <c:dPt>
            <c:idx val="1"/>
            <c:bubble3D val="0"/>
            <c:spPr>
              <a:solidFill>
                <a:srgbClr val="8DD0D2"/>
              </a:solidFill>
              <a:ln w="9525">
                <a:solidFill>
                  <a:srgbClr val="FFFFFF"/>
                </a:solidFill>
              </a:ln>
              <a:effectLst/>
            </c:spPr>
            <c:extLst>
              <c:ext xmlns:c16="http://schemas.microsoft.com/office/drawing/2014/chart" uri="{C3380CC4-5D6E-409C-BE32-E72D297353CC}">
                <c16:uniqueId val="{00000003-5B12-43FF-8BA8-CD7E1E0935A8}"/>
              </c:ext>
            </c:extLst>
          </c:dPt>
          <c:dPt>
            <c:idx val="2"/>
            <c:bubble3D val="0"/>
            <c:spPr>
              <a:solidFill>
                <a:srgbClr val="707276"/>
              </a:solidFill>
              <a:ln w="9525">
                <a:solidFill>
                  <a:srgbClr val="FFFFFF"/>
                </a:solidFill>
              </a:ln>
              <a:effectLst/>
            </c:spPr>
            <c:extLst>
              <c:ext xmlns:c16="http://schemas.microsoft.com/office/drawing/2014/chart" uri="{C3380CC4-5D6E-409C-BE32-E72D297353CC}">
                <c16:uniqueId val="{00000005-5B12-43FF-8BA8-CD7E1E0935A8}"/>
              </c:ext>
            </c:extLst>
          </c:dPt>
          <c:dPt>
            <c:idx val="3"/>
            <c:bubble3D val="0"/>
            <c:spPr>
              <a:solidFill>
                <a:srgbClr val="D1DBD2"/>
              </a:solidFill>
              <a:ln w="9525">
                <a:solidFill>
                  <a:srgbClr val="FFFFFF"/>
                </a:solidFill>
              </a:ln>
              <a:effectLst/>
            </c:spPr>
            <c:extLst>
              <c:ext xmlns:c16="http://schemas.microsoft.com/office/drawing/2014/chart" uri="{C3380CC4-5D6E-409C-BE32-E72D297353CC}">
                <c16:uniqueId val="{00000007-5B12-43FF-8BA8-CD7E1E0935A8}"/>
              </c:ext>
            </c:extLst>
          </c:dPt>
          <c:dPt>
            <c:idx val="4"/>
            <c:bubble3D val="0"/>
            <c:spPr>
              <a:solidFill>
                <a:srgbClr val="EBC000"/>
              </a:solidFill>
              <a:ln w="9525">
                <a:solidFill>
                  <a:srgbClr val="FFFFFF"/>
                </a:solidFill>
              </a:ln>
              <a:effectLst/>
            </c:spPr>
            <c:extLst>
              <c:ext xmlns:c16="http://schemas.microsoft.com/office/drawing/2014/chart" uri="{C3380CC4-5D6E-409C-BE32-E72D297353CC}">
                <c16:uniqueId val="{00000009-5B12-43FF-8BA8-CD7E1E0935A8}"/>
              </c:ext>
            </c:extLst>
          </c:dPt>
          <c:dLbls>
            <c:dLbl>
              <c:idx val="2"/>
              <c:layout>
                <c:manualLayout>
                  <c:x val="0.13451312271830621"/>
                  <c:y val="0.19653179190751446"/>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1216091807930226"/>
                      <c:h val="0.14450867052023122"/>
                    </c:manualLayout>
                  </c15:layout>
                </c:ext>
                <c:ext xmlns:c16="http://schemas.microsoft.com/office/drawing/2014/chart" uri="{C3380CC4-5D6E-409C-BE32-E72D297353CC}">
                  <c16:uniqueId val="{00000005-5B12-43FF-8BA8-CD7E1E0935A8}"/>
                </c:ext>
              </c:extLst>
            </c:dLbl>
            <c:dLbl>
              <c:idx val="3"/>
              <c:delete val="1"/>
              <c:extLst>
                <c:ext xmlns:c15="http://schemas.microsoft.com/office/drawing/2012/chart" uri="{CE6537A1-D6FC-4f65-9D91-7224C49458BB}"/>
                <c:ext xmlns:c16="http://schemas.microsoft.com/office/drawing/2014/chart" uri="{C3380CC4-5D6E-409C-BE32-E72D297353CC}">
                  <c16:uniqueId val="{00000007-5B12-43FF-8BA8-CD7E1E0935A8}"/>
                </c:ext>
              </c:extLst>
            </c:dLbl>
            <c:dLbl>
              <c:idx val="4"/>
              <c:delete val="1"/>
              <c:extLst>
                <c:ext xmlns:c15="http://schemas.microsoft.com/office/drawing/2012/chart" uri="{CE6537A1-D6FC-4f65-9D91-7224C49458BB}"/>
                <c:ext xmlns:c16="http://schemas.microsoft.com/office/drawing/2014/chart" uri="{C3380CC4-5D6E-409C-BE32-E72D297353CC}">
                  <c16:uniqueId val="{00000009-5B12-43FF-8BA8-CD7E1E0935A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37424A"/>
                    </a:solidFill>
                    <a:latin typeface="Arial"/>
                    <a:ea typeface="Arial"/>
                    <a:cs typeface="Arial"/>
                  </a:defRPr>
                </a:pPr>
                <a:endParaRPr lang="en-US"/>
              </a:p>
            </c:txPr>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[1]Analysis!$D$13:$D$17</c:f>
              <c:strCache>
                <c:ptCount val="5"/>
                <c:pt idx="0">
                  <c:v>Grants</c:v>
                </c:pt>
                <c:pt idx="1">
                  <c:v>Fabric support</c:v>
                </c:pt>
                <c:pt idx="2">
                  <c:v>Maintenenance</c:v>
                </c:pt>
                <c:pt idx="3">
                  <c:v>Community development</c:v>
                </c:pt>
                <c:pt idx="4">
                  <c:v>Other</c:v>
                </c:pt>
              </c:strCache>
            </c:strRef>
          </c:cat>
          <c:val>
            <c:numRef>
              <c:f>Analysis!$C$13:$C$17</c:f>
              <c:numCache>
                <c:formatCode>General</c:formatCode>
                <c:ptCount val="5"/>
                <c:pt idx="0">
                  <c:v>33</c:v>
                </c:pt>
                <c:pt idx="1">
                  <c:v>20.5</c:v>
                </c:pt>
                <c:pt idx="2">
                  <c:v>9.5</c:v>
                </c:pt>
                <c:pt idx="3">
                  <c:v>0</c:v>
                </c:pt>
                <c:pt idx="4">
                  <c:v>0</c:v>
                </c:pt>
              </c:numCache>
            </c:numRef>
          </c:val>
          <c:extLst>
            <c:ext xmlns:c16="http://schemas.microsoft.com/office/drawing/2014/chart" uri="{C3380CC4-5D6E-409C-BE32-E72D297353CC}">
              <c16:uniqueId val="{0000000A-5B12-43FF-8BA8-CD7E1E0935A8}"/>
            </c:ext>
          </c:extLst>
        </c:ser>
        <c:dLbls>
          <c:showLegendKey val="0"/>
          <c:showVal val="0"/>
          <c:showCatName val="0"/>
          <c:showSerName val="0"/>
          <c:showPercent val="0"/>
          <c:showBubbleSize val="0"/>
          <c:showLeaderLines val="0"/>
        </c:dLbls>
        <c:firstSliceAng val="0"/>
      </c:pieChart>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Analysis!$D$18:$D$24</c:f>
              <c:strCache>
                <c:ptCount val="7"/>
                <c:pt idx="0">
                  <c:v>Pre-visit prep</c:v>
                </c:pt>
                <c:pt idx="1">
                  <c:v>Follow up</c:v>
                </c:pt>
                <c:pt idx="2">
                  <c:v>Site visit</c:v>
                </c:pt>
                <c:pt idx="3">
                  <c:v>Grant processing</c:v>
                </c:pt>
                <c:pt idx="4">
                  <c:v>Meetings</c:v>
                </c:pt>
                <c:pt idx="5">
                  <c:v>Public engagement</c:v>
                </c:pt>
                <c:pt idx="6">
                  <c:v>Other</c:v>
                </c:pt>
              </c:strCache>
            </c:strRef>
          </c:tx>
          <c:spPr>
            <a:ln w="9525">
              <a:solidFill>
                <a:srgbClr val="FFFFFF"/>
              </a:solidFill>
            </a:ln>
          </c:spPr>
          <c:dPt>
            <c:idx val="0"/>
            <c:bubble3D val="0"/>
            <c:spPr>
              <a:solidFill>
                <a:srgbClr val="007B87"/>
              </a:solidFill>
              <a:ln w="9525">
                <a:solidFill>
                  <a:srgbClr val="FFFFFF"/>
                </a:solidFill>
              </a:ln>
              <a:effectLst/>
            </c:spPr>
            <c:extLst>
              <c:ext xmlns:c16="http://schemas.microsoft.com/office/drawing/2014/chart" uri="{C3380CC4-5D6E-409C-BE32-E72D297353CC}">
                <c16:uniqueId val="{00000001-5067-49A3-BCD3-F7423A63F7EA}"/>
              </c:ext>
            </c:extLst>
          </c:dPt>
          <c:dPt>
            <c:idx val="1"/>
            <c:bubble3D val="0"/>
            <c:spPr>
              <a:solidFill>
                <a:srgbClr val="8DD0D2"/>
              </a:solidFill>
              <a:ln w="9525">
                <a:solidFill>
                  <a:srgbClr val="FFFFFF"/>
                </a:solidFill>
              </a:ln>
              <a:effectLst/>
            </c:spPr>
            <c:extLst>
              <c:ext xmlns:c16="http://schemas.microsoft.com/office/drawing/2014/chart" uri="{C3380CC4-5D6E-409C-BE32-E72D297353CC}">
                <c16:uniqueId val="{00000003-5067-49A3-BCD3-F7423A63F7EA}"/>
              </c:ext>
            </c:extLst>
          </c:dPt>
          <c:dPt>
            <c:idx val="2"/>
            <c:bubble3D val="0"/>
            <c:spPr>
              <a:solidFill>
                <a:srgbClr val="707276"/>
              </a:solidFill>
              <a:ln w="9525">
                <a:solidFill>
                  <a:srgbClr val="FFFFFF"/>
                </a:solidFill>
              </a:ln>
              <a:effectLst/>
            </c:spPr>
            <c:extLst>
              <c:ext xmlns:c16="http://schemas.microsoft.com/office/drawing/2014/chart" uri="{C3380CC4-5D6E-409C-BE32-E72D297353CC}">
                <c16:uniqueId val="{00000005-5067-49A3-BCD3-F7423A63F7EA}"/>
              </c:ext>
            </c:extLst>
          </c:dPt>
          <c:dPt>
            <c:idx val="3"/>
            <c:bubble3D val="0"/>
            <c:spPr>
              <a:solidFill>
                <a:srgbClr val="D1DBD2"/>
              </a:solidFill>
              <a:ln w="9525">
                <a:solidFill>
                  <a:srgbClr val="FFFFFF"/>
                </a:solidFill>
              </a:ln>
              <a:effectLst/>
            </c:spPr>
            <c:extLst>
              <c:ext xmlns:c16="http://schemas.microsoft.com/office/drawing/2014/chart" uri="{C3380CC4-5D6E-409C-BE32-E72D297353CC}">
                <c16:uniqueId val="{00000007-5067-49A3-BCD3-F7423A63F7EA}"/>
              </c:ext>
            </c:extLst>
          </c:dPt>
          <c:dPt>
            <c:idx val="4"/>
            <c:bubble3D val="0"/>
            <c:spPr>
              <a:solidFill>
                <a:srgbClr val="EBC000"/>
              </a:solidFill>
              <a:ln w="9525">
                <a:solidFill>
                  <a:srgbClr val="FFFFFF"/>
                </a:solidFill>
              </a:ln>
              <a:effectLst/>
            </c:spPr>
            <c:extLst>
              <c:ext xmlns:c16="http://schemas.microsoft.com/office/drawing/2014/chart" uri="{C3380CC4-5D6E-409C-BE32-E72D297353CC}">
                <c16:uniqueId val="{00000009-5067-49A3-BCD3-F7423A63F7EA}"/>
              </c:ext>
            </c:extLst>
          </c:dPt>
          <c:dPt>
            <c:idx val="5"/>
            <c:bubble3D val="0"/>
            <c:spPr>
              <a:solidFill>
                <a:srgbClr val="F9ECB2"/>
              </a:solidFill>
              <a:ln w="9525">
                <a:solidFill>
                  <a:srgbClr val="FFFFFF"/>
                </a:solidFill>
              </a:ln>
              <a:effectLst/>
            </c:spPr>
            <c:extLst>
              <c:ext xmlns:c16="http://schemas.microsoft.com/office/drawing/2014/chart" uri="{C3380CC4-5D6E-409C-BE32-E72D297353CC}">
                <c16:uniqueId val="{0000000B-5067-49A3-BCD3-F7423A63F7EA}"/>
              </c:ext>
            </c:extLst>
          </c:dPt>
          <c:dPt>
            <c:idx val="6"/>
            <c:bubble3D val="0"/>
            <c:spPr>
              <a:solidFill>
                <a:srgbClr val="683C5B"/>
              </a:solidFill>
              <a:ln w="9525">
                <a:solidFill>
                  <a:srgbClr val="FFFFFF"/>
                </a:solidFill>
              </a:ln>
              <a:effectLst/>
            </c:spPr>
            <c:extLst>
              <c:ext xmlns:c16="http://schemas.microsoft.com/office/drawing/2014/chart" uri="{C3380CC4-5D6E-409C-BE32-E72D297353CC}">
                <c16:uniqueId val="{0000000D-5067-49A3-BCD3-F7423A63F7EA}"/>
              </c:ext>
            </c:extLst>
          </c:dPt>
          <c:dLbls>
            <c:dLbl>
              <c:idx val="5"/>
              <c:delete val="1"/>
              <c:extLst>
                <c:ext xmlns:c15="http://schemas.microsoft.com/office/drawing/2012/chart" uri="{CE6537A1-D6FC-4f65-9D91-7224C49458BB}"/>
                <c:ext xmlns:c16="http://schemas.microsoft.com/office/drawing/2014/chart" uri="{C3380CC4-5D6E-409C-BE32-E72D297353CC}">
                  <c16:uniqueId val="{0000000B-5067-49A3-BCD3-F7423A63F7EA}"/>
                </c:ext>
              </c:extLst>
            </c:dLbl>
            <c:dLbl>
              <c:idx val="6"/>
              <c:delete val="1"/>
              <c:extLst>
                <c:ext xmlns:c15="http://schemas.microsoft.com/office/drawing/2012/chart" uri="{CE6537A1-D6FC-4f65-9D91-7224C49458BB}"/>
                <c:ext xmlns:c16="http://schemas.microsoft.com/office/drawing/2014/chart" uri="{C3380CC4-5D6E-409C-BE32-E72D297353CC}">
                  <c16:uniqueId val="{0000000D-5067-49A3-BCD3-F7423A63F7E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37424A"/>
                    </a:solidFill>
                    <a:latin typeface="Arial"/>
                    <a:ea typeface="Arial"/>
                    <a:cs typeface="Arial"/>
                  </a:defRPr>
                </a:pPr>
                <a:endParaRPr lang="en-US"/>
              </a:p>
            </c:txPr>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[1]Analysis!$D$18:$D$24</c:f>
              <c:strCache>
                <c:ptCount val="7"/>
                <c:pt idx="0">
                  <c:v>Pre-visit prep</c:v>
                </c:pt>
                <c:pt idx="1">
                  <c:v>Follow up</c:v>
                </c:pt>
                <c:pt idx="2">
                  <c:v>Site visit</c:v>
                </c:pt>
                <c:pt idx="3">
                  <c:v>Grant processing</c:v>
                </c:pt>
                <c:pt idx="4">
                  <c:v>Meetings</c:v>
                </c:pt>
                <c:pt idx="5">
                  <c:v>Public engagement</c:v>
                </c:pt>
                <c:pt idx="6">
                  <c:v>Other</c:v>
                </c:pt>
              </c:strCache>
            </c:strRef>
          </c:cat>
          <c:val>
            <c:numRef>
              <c:f>Analysis!$C$18:$C$24</c:f>
              <c:numCache>
                <c:formatCode>General</c:formatCode>
                <c:ptCount val="7"/>
                <c:pt idx="0">
                  <c:v>87.5</c:v>
                </c:pt>
                <c:pt idx="1">
                  <c:v>118.5</c:v>
                </c:pt>
                <c:pt idx="2">
                  <c:v>129</c:v>
                </c:pt>
                <c:pt idx="3">
                  <c:v>130</c:v>
                </c:pt>
                <c:pt idx="4">
                  <c:v>28.5</c:v>
                </c:pt>
                <c:pt idx="5">
                  <c:v>0</c:v>
                </c:pt>
                <c:pt idx="6">
                  <c:v>0</c:v>
                </c:pt>
              </c:numCache>
            </c:numRef>
          </c:val>
          <c:extLst>
            <c:ext xmlns:c16="http://schemas.microsoft.com/office/drawing/2014/chart" uri="{C3380CC4-5D6E-409C-BE32-E72D297353CC}">
              <c16:uniqueId val="{0000000E-5067-49A3-BCD3-F7423A63F7EA}"/>
            </c:ext>
          </c:extLst>
        </c:ser>
        <c:dLbls>
          <c:showLegendKey val="0"/>
          <c:showVal val="0"/>
          <c:showCatName val="0"/>
          <c:showSerName val="0"/>
          <c:showPercent val="0"/>
          <c:showBubbleSize val="0"/>
          <c:showLeaderLines val="0"/>
        </c:dLbls>
        <c:firstSliceAng val="0"/>
      </c:pieChart>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Analysis!$D$13:$D$17</c:f>
              <c:strCache>
                <c:ptCount val="5"/>
                <c:pt idx="0">
                  <c:v>Grants</c:v>
                </c:pt>
                <c:pt idx="1">
                  <c:v>Fabric support</c:v>
                </c:pt>
                <c:pt idx="2">
                  <c:v>Maintenenance</c:v>
                </c:pt>
                <c:pt idx="3">
                  <c:v>Community development</c:v>
                </c:pt>
                <c:pt idx="4">
                  <c:v>Other</c:v>
                </c:pt>
              </c:strCache>
            </c:strRef>
          </c:tx>
          <c:spPr>
            <a:ln w="9525">
              <a:solidFill>
                <a:srgbClr val="FFFFFF"/>
              </a:solidFill>
            </a:ln>
          </c:spPr>
          <c:dPt>
            <c:idx val="0"/>
            <c:bubble3D val="0"/>
            <c:spPr>
              <a:solidFill>
                <a:srgbClr val="007B87"/>
              </a:solidFill>
              <a:ln w="9525">
                <a:solidFill>
                  <a:srgbClr val="FFFFFF"/>
                </a:solidFill>
              </a:ln>
              <a:effectLst/>
            </c:spPr>
            <c:extLst>
              <c:ext xmlns:c16="http://schemas.microsoft.com/office/drawing/2014/chart" uri="{C3380CC4-5D6E-409C-BE32-E72D297353CC}">
                <c16:uniqueId val="{00000001-057B-4501-BCCF-26D1F6A6E5DD}"/>
              </c:ext>
            </c:extLst>
          </c:dPt>
          <c:dPt>
            <c:idx val="1"/>
            <c:bubble3D val="0"/>
            <c:spPr>
              <a:solidFill>
                <a:srgbClr val="8DD0D2"/>
              </a:solidFill>
              <a:ln w="9525">
                <a:solidFill>
                  <a:srgbClr val="FFFFFF"/>
                </a:solidFill>
              </a:ln>
              <a:effectLst/>
            </c:spPr>
            <c:extLst>
              <c:ext xmlns:c16="http://schemas.microsoft.com/office/drawing/2014/chart" uri="{C3380CC4-5D6E-409C-BE32-E72D297353CC}">
                <c16:uniqueId val="{00000003-057B-4501-BCCF-26D1F6A6E5DD}"/>
              </c:ext>
            </c:extLst>
          </c:dPt>
          <c:dPt>
            <c:idx val="2"/>
            <c:bubble3D val="0"/>
            <c:spPr>
              <a:solidFill>
                <a:srgbClr val="707276"/>
              </a:solidFill>
              <a:ln w="9525">
                <a:solidFill>
                  <a:srgbClr val="FFFFFF"/>
                </a:solidFill>
              </a:ln>
              <a:effectLst/>
            </c:spPr>
            <c:extLst>
              <c:ext xmlns:c16="http://schemas.microsoft.com/office/drawing/2014/chart" uri="{C3380CC4-5D6E-409C-BE32-E72D297353CC}">
                <c16:uniqueId val="{00000005-057B-4501-BCCF-26D1F6A6E5DD}"/>
              </c:ext>
            </c:extLst>
          </c:dPt>
          <c:dPt>
            <c:idx val="3"/>
            <c:bubble3D val="0"/>
            <c:spPr>
              <a:solidFill>
                <a:srgbClr val="D1DBD2"/>
              </a:solidFill>
              <a:ln w="9525">
                <a:solidFill>
                  <a:srgbClr val="FFFFFF"/>
                </a:solidFill>
              </a:ln>
              <a:effectLst/>
            </c:spPr>
            <c:extLst>
              <c:ext xmlns:c16="http://schemas.microsoft.com/office/drawing/2014/chart" uri="{C3380CC4-5D6E-409C-BE32-E72D297353CC}">
                <c16:uniqueId val="{00000007-057B-4501-BCCF-26D1F6A6E5DD}"/>
              </c:ext>
            </c:extLst>
          </c:dPt>
          <c:dPt>
            <c:idx val="4"/>
            <c:bubble3D val="0"/>
            <c:spPr>
              <a:solidFill>
                <a:srgbClr val="EBC000"/>
              </a:solidFill>
              <a:ln w="9525">
                <a:solidFill>
                  <a:srgbClr val="FFFFFF"/>
                </a:solidFill>
              </a:ln>
              <a:effectLst/>
            </c:spPr>
            <c:extLst>
              <c:ext xmlns:c16="http://schemas.microsoft.com/office/drawing/2014/chart" uri="{C3380CC4-5D6E-409C-BE32-E72D297353CC}">
                <c16:uniqueId val="{00000009-057B-4501-BCCF-26D1F6A6E5DD}"/>
              </c:ext>
            </c:extLst>
          </c:dPt>
          <c:dLbls>
            <c:dLbl>
              <c:idx val="1"/>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57B-4501-BCCF-26D1F6A6E5DD}"/>
                </c:ext>
              </c:extLst>
            </c:dLbl>
            <c:dLbl>
              <c:idx val="2"/>
              <c:layout>
                <c:manualLayout>
                  <c:x val="0.18826534161319991"/>
                  <c:y val="-0.18066669670105612"/>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1216091807930226"/>
                      <c:h val="0.14450867052023122"/>
                    </c:manualLayout>
                  </c15:layout>
                </c:ext>
                <c:ext xmlns:c16="http://schemas.microsoft.com/office/drawing/2014/chart" uri="{C3380CC4-5D6E-409C-BE32-E72D297353CC}">
                  <c16:uniqueId val="{00000005-057B-4501-BCCF-26D1F6A6E5DD}"/>
                </c:ext>
              </c:extLst>
            </c:dLbl>
            <c:dLbl>
              <c:idx val="3"/>
              <c:delete val="1"/>
              <c:extLst>
                <c:ext xmlns:c15="http://schemas.microsoft.com/office/drawing/2012/chart" uri="{CE6537A1-D6FC-4f65-9D91-7224C49458BB}"/>
                <c:ext xmlns:c16="http://schemas.microsoft.com/office/drawing/2014/chart" uri="{C3380CC4-5D6E-409C-BE32-E72D297353CC}">
                  <c16:uniqueId val="{00000007-057B-4501-BCCF-26D1F6A6E5DD}"/>
                </c:ext>
              </c:extLst>
            </c:dLbl>
            <c:dLbl>
              <c:idx val="4"/>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57B-4501-BCCF-26D1F6A6E5D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37424A"/>
                    </a:solidFill>
                    <a:latin typeface="Arial"/>
                    <a:ea typeface="Arial"/>
                    <a:cs typeface="Arial"/>
                  </a:defRPr>
                </a:pPr>
                <a:endParaRPr lang="en-US"/>
              </a:p>
            </c:txPr>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[1]Analysis!$D$13:$D$17</c:f>
              <c:strCache>
                <c:ptCount val="5"/>
                <c:pt idx="0">
                  <c:v>Grants</c:v>
                </c:pt>
                <c:pt idx="1">
                  <c:v>Fabric support</c:v>
                </c:pt>
                <c:pt idx="2">
                  <c:v>Maintenenance</c:v>
                </c:pt>
                <c:pt idx="3">
                  <c:v>Community development</c:v>
                </c:pt>
                <c:pt idx="4">
                  <c:v>Other</c:v>
                </c:pt>
              </c:strCache>
            </c:strRef>
          </c:cat>
          <c:val>
            <c:numRef>
              <c:f>Analysis!$C$13:$C$17</c:f>
              <c:numCache>
                <c:formatCode>General</c:formatCode>
                <c:ptCount val="5"/>
                <c:pt idx="0">
                  <c:v>26</c:v>
                </c:pt>
                <c:pt idx="1">
                  <c:v>24</c:v>
                </c:pt>
                <c:pt idx="2">
                  <c:v>30</c:v>
                </c:pt>
                <c:pt idx="3">
                  <c:v>0</c:v>
                </c:pt>
                <c:pt idx="4">
                  <c:v>23</c:v>
                </c:pt>
              </c:numCache>
            </c:numRef>
          </c:val>
          <c:extLst>
            <c:ext xmlns:c16="http://schemas.microsoft.com/office/drawing/2014/chart" uri="{C3380CC4-5D6E-409C-BE32-E72D297353CC}">
              <c16:uniqueId val="{0000000A-057B-4501-BCCF-26D1F6A6E5DD}"/>
            </c:ext>
          </c:extLst>
        </c:ser>
        <c:dLbls>
          <c:showLegendKey val="0"/>
          <c:showVal val="0"/>
          <c:showCatName val="0"/>
          <c:showSerName val="0"/>
          <c:showPercent val="0"/>
          <c:showBubbleSize val="0"/>
          <c:showLeaderLines val="0"/>
        </c:dLbls>
        <c:firstSliceAng val="0"/>
      </c:pieChart>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'Z:\Projects\Projects-19\P19-3756\Work\Timesheets\2018-19 Timesheets\[2018-19 LE TRP timesheet 040919.xlsx]Analysis'!$D$16:$D$22</c:f>
              <c:strCache>
                <c:ptCount val="1"/>
                <c:pt idx="0">
                  <c:v>Pre-visit prep Follow up Site visit Grant processing Meetings Public engagement Other</c:v>
                </c:pt>
              </c:strCache>
            </c:strRef>
          </c:tx>
          <c:spPr>
            <a:ln w="9525">
              <a:solidFill>
                <a:srgbClr val="FFFFFF"/>
              </a:solidFill>
            </a:ln>
          </c:spPr>
          <c:dPt>
            <c:idx val="0"/>
            <c:bubble3D val="0"/>
            <c:spPr>
              <a:solidFill>
                <a:srgbClr val="007B87"/>
              </a:solidFill>
              <a:ln w="9525">
                <a:solidFill>
                  <a:srgbClr val="FFFFFF"/>
                </a:solidFill>
              </a:ln>
              <a:effectLst/>
            </c:spPr>
            <c:extLst>
              <c:ext xmlns:c16="http://schemas.microsoft.com/office/drawing/2014/chart" uri="{C3380CC4-5D6E-409C-BE32-E72D297353CC}">
                <c16:uniqueId val="{00000001-390F-4C95-BB9A-1C8EFB12A6A7}"/>
              </c:ext>
            </c:extLst>
          </c:dPt>
          <c:dPt>
            <c:idx val="1"/>
            <c:bubble3D val="0"/>
            <c:spPr>
              <a:solidFill>
                <a:srgbClr val="8DD0D2"/>
              </a:solidFill>
              <a:ln w="9525">
                <a:solidFill>
                  <a:srgbClr val="FFFFFF"/>
                </a:solidFill>
              </a:ln>
              <a:effectLst/>
            </c:spPr>
            <c:extLst>
              <c:ext xmlns:c16="http://schemas.microsoft.com/office/drawing/2014/chart" uri="{C3380CC4-5D6E-409C-BE32-E72D297353CC}">
                <c16:uniqueId val="{00000003-390F-4C95-BB9A-1C8EFB12A6A7}"/>
              </c:ext>
            </c:extLst>
          </c:dPt>
          <c:dPt>
            <c:idx val="2"/>
            <c:bubble3D val="0"/>
            <c:spPr>
              <a:solidFill>
                <a:srgbClr val="707276"/>
              </a:solidFill>
              <a:ln w="9525">
                <a:solidFill>
                  <a:srgbClr val="FFFFFF"/>
                </a:solidFill>
              </a:ln>
              <a:effectLst/>
            </c:spPr>
            <c:extLst>
              <c:ext xmlns:c16="http://schemas.microsoft.com/office/drawing/2014/chart" uri="{C3380CC4-5D6E-409C-BE32-E72D297353CC}">
                <c16:uniqueId val="{00000005-390F-4C95-BB9A-1C8EFB12A6A7}"/>
              </c:ext>
            </c:extLst>
          </c:dPt>
          <c:dPt>
            <c:idx val="3"/>
            <c:bubble3D val="0"/>
            <c:spPr>
              <a:solidFill>
                <a:srgbClr val="D1DBD2"/>
              </a:solidFill>
              <a:ln w="9525">
                <a:solidFill>
                  <a:srgbClr val="FFFFFF"/>
                </a:solidFill>
              </a:ln>
              <a:effectLst/>
            </c:spPr>
            <c:extLst>
              <c:ext xmlns:c16="http://schemas.microsoft.com/office/drawing/2014/chart" uri="{C3380CC4-5D6E-409C-BE32-E72D297353CC}">
                <c16:uniqueId val="{00000007-390F-4C95-BB9A-1C8EFB12A6A7}"/>
              </c:ext>
            </c:extLst>
          </c:dPt>
          <c:dPt>
            <c:idx val="4"/>
            <c:bubble3D val="0"/>
            <c:spPr>
              <a:solidFill>
                <a:srgbClr val="EBC000"/>
              </a:solidFill>
              <a:ln w="9525">
                <a:solidFill>
                  <a:srgbClr val="FFFFFF"/>
                </a:solidFill>
              </a:ln>
              <a:effectLst/>
            </c:spPr>
            <c:extLst>
              <c:ext xmlns:c16="http://schemas.microsoft.com/office/drawing/2014/chart" uri="{C3380CC4-5D6E-409C-BE32-E72D297353CC}">
                <c16:uniqueId val="{00000009-390F-4C95-BB9A-1C8EFB12A6A7}"/>
              </c:ext>
            </c:extLst>
          </c:dPt>
          <c:dPt>
            <c:idx val="5"/>
            <c:bubble3D val="0"/>
            <c:spPr>
              <a:solidFill>
                <a:srgbClr val="F9ECB2"/>
              </a:solidFill>
              <a:ln w="9525">
                <a:solidFill>
                  <a:srgbClr val="FFFFFF"/>
                </a:solidFill>
              </a:ln>
              <a:effectLst/>
            </c:spPr>
            <c:extLst>
              <c:ext xmlns:c16="http://schemas.microsoft.com/office/drawing/2014/chart" uri="{C3380CC4-5D6E-409C-BE32-E72D297353CC}">
                <c16:uniqueId val="{0000000B-390F-4C95-BB9A-1C8EFB12A6A7}"/>
              </c:ext>
            </c:extLst>
          </c:dPt>
          <c:dPt>
            <c:idx val="6"/>
            <c:bubble3D val="0"/>
            <c:spPr>
              <a:solidFill>
                <a:srgbClr val="683C5B"/>
              </a:solidFill>
              <a:ln w="9525">
                <a:solidFill>
                  <a:srgbClr val="FFFFFF"/>
                </a:solidFill>
              </a:ln>
              <a:effectLst/>
            </c:spPr>
            <c:extLst>
              <c:ext xmlns:c16="http://schemas.microsoft.com/office/drawing/2014/chart" uri="{C3380CC4-5D6E-409C-BE32-E72D297353CC}">
                <c16:uniqueId val="{0000000D-390F-4C95-BB9A-1C8EFB12A6A7}"/>
              </c:ext>
            </c:extLst>
          </c:dPt>
          <c:dLbls>
            <c:dLbl>
              <c:idx val="5"/>
              <c:delete val="1"/>
              <c:extLst>
                <c:ext xmlns:c15="http://schemas.microsoft.com/office/drawing/2012/chart" uri="{CE6537A1-D6FC-4f65-9D91-7224C49458BB}"/>
                <c:ext xmlns:c16="http://schemas.microsoft.com/office/drawing/2014/chart" uri="{C3380CC4-5D6E-409C-BE32-E72D297353CC}">
                  <c16:uniqueId val="{0000000B-390F-4C95-BB9A-1C8EFB12A6A7}"/>
                </c:ext>
              </c:extLst>
            </c:dLbl>
            <c:dLbl>
              <c:idx val="6"/>
              <c:layout>
                <c:manualLayout>
                  <c:x val="2.0166072528127472E-2"/>
                  <c:y val="2.121790791427965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90F-4C95-BB9A-1C8EFB12A6A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37424A"/>
                    </a:solidFill>
                    <a:latin typeface="Arial"/>
                    <a:ea typeface="Arial"/>
                    <a:cs typeface="Arial"/>
                  </a:defRPr>
                </a:pPr>
                <a:endParaRPr lang="en-US"/>
              </a:p>
            </c:txPr>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[1]Analysis!$D$18:$D$24</c:f>
              <c:strCache>
                <c:ptCount val="7"/>
                <c:pt idx="0">
                  <c:v>Pre-visit prep</c:v>
                </c:pt>
                <c:pt idx="1">
                  <c:v>Follow up</c:v>
                </c:pt>
                <c:pt idx="2">
                  <c:v>Site visit</c:v>
                </c:pt>
                <c:pt idx="3">
                  <c:v>Grant processing</c:v>
                </c:pt>
                <c:pt idx="4">
                  <c:v>Meetings</c:v>
                </c:pt>
                <c:pt idx="5">
                  <c:v>Public engagement</c:v>
                </c:pt>
                <c:pt idx="6">
                  <c:v>Other</c:v>
                </c:pt>
              </c:strCache>
            </c:strRef>
          </c:cat>
          <c:val>
            <c:numRef>
              <c:f>Analysis!$C$18:$C$24</c:f>
              <c:numCache>
                <c:formatCode>General</c:formatCode>
                <c:ptCount val="7"/>
                <c:pt idx="0">
                  <c:v>60</c:v>
                </c:pt>
                <c:pt idx="1">
                  <c:v>75</c:v>
                </c:pt>
                <c:pt idx="2">
                  <c:v>141</c:v>
                </c:pt>
                <c:pt idx="3">
                  <c:v>133</c:v>
                </c:pt>
                <c:pt idx="4">
                  <c:v>44</c:v>
                </c:pt>
                <c:pt idx="5">
                  <c:v>0</c:v>
                </c:pt>
                <c:pt idx="6">
                  <c:v>14</c:v>
                </c:pt>
              </c:numCache>
            </c:numRef>
          </c:val>
          <c:extLst>
            <c:ext xmlns:c16="http://schemas.microsoft.com/office/drawing/2014/chart" uri="{C3380CC4-5D6E-409C-BE32-E72D297353CC}">
              <c16:uniqueId val="{0000000E-390F-4C95-BB9A-1C8EFB12A6A7}"/>
            </c:ext>
          </c:extLst>
        </c:ser>
        <c:dLbls>
          <c:showLegendKey val="0"/>
          <c:showVal val="0"/>
          <c:showCatName val="0"/>
          <c:showSerName val="0"/>
          <c:showPercent val="0"/>
          <c:showBubbleSize val="0"/>
          <c:showLeaderLines val="0"/>
        </c:dLbls>
        <c:firstSliceAng val="0"/>
      </c:pieChart>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E049FE36FF840E5A7ABF79C78A8AB49"/>
        <w:category>
          <w:name w:val="General"/>
          <w:gallery w:val="placeholder"/>
        </w:category>
        <w:types>
          <w:type w:val="bbPlcHdr"/>
        </w:types>
        <w:behaviors>
          <w:behavior w:val="content"/>
        </w:behaviors>
        <w:guid w:val="{0240CC7D-AD72-46F9-B406-7A9AE4BD6EF6}"/>
      </w:docPartPr>
      <w:docPartBody>
        <w:p w:rsidR="00A528E4" w:rsidRDefault="00A528E4">
          <w:pPr>
            <w:pStyle w:val="6E049FE36FF840E5A7ABF79C78A8AB49"/>
          </w:pPr>
          <w:r w:rsidRPr="00D84319">
            <w:rPr>
              <w:rStyle w:val="PlaceholderText"/>
            </w:rPr>
            <w:t>Click here to enter text.</w:t>
          </w:r>
        </w:p>
      </w:docPartBody>
    </w:docPart>
    <w:docPart>
      <w:docPartPr>
        <w:name w:val="403DC121EA44478BAD0AD2DC5BBD136F"/>
        <w:category>
          <w:name w:val="General"/>
          <w:gallery w:val="placeholder"/>
        </w:category>
        <w:types>
          <w:type w:val="bbPlcHdr"/>
        </w:types>
        <w:behaviors>
          <w:behavior w:val="content"/>
        </w:behaviors>
        <w:guid w:val="{05921B43-1F61-479A-B0A9-EB7487126282}"/>
      </w:docPartPr>
      <w:docPartBody>
        <w:p w:rsidR="00A528E4" w:rsidRDefault="00A528E4">
          <w:pPr>
            <w:pStyle w:val="403DC121EA44478BAD0AD2DC5BBD136F"/>
          </w:pPr>
          <w:r w:rsidRPr="001469BC">
            <w:rPr>
              <w:rStyle w:val="PlaceholderText"/>
            </w:rPr>
            <w:t>Click here to enter text.</w:t>
          </w:r>
        </w:p>
      </w:docPartBody>
    </w:docPart>
    <w:docPart>
      <w:docPartPr>
        <w:name w:val="E163227D3FE44AC9B6983AF81B5DAE49"/>
        <w:category>
          <w:name w:val="General"/>
          <w:gallery w:val="placeholder"/>
        </w:category>
        <w:types>
          <w:type w:val="bbPlcHdr"/>
        </w:types>
        <w:behaviors>
          <w:behavior w:val="content"/>
        </w:behaviors>
        <w:guid w:val="{8864976B-63C8-40A0-9174-8810FA53D446}"/>
      </w:docPartPr>
      <w:docPartBody>
        <w:p w:rsidR="00A528E4" w:rsidRDefault="00A528E4">
          <w:pPr>
            <w:pStyle w:val="E163227D3FE44AC9B6983AF81B5DAE49"/>
          </w:pPr>
          <w:r>
            <w:t xml:space="preserve"> </w:t>
          </w:r>
        </w:p>
      </w:docPartBody>
    </w:docPart>
    <w:docPart>
      <w:docPartPr>
        <w:name w:val="20C44BEC6E3A47A39C4C2DB980FB247F"/>
        <w:category>
          <w:name w:val="General"/>
          <w:gallery w:val="placeholder"/>
        </w:category>
        <w:types>
          <w:type w:val="bbPlcHdr"/>
        </w:types>
        <w:behaviors>
          <w:behavior w:val="content"/>
        </w:behaviors>
        <w:guid w:val="{5E1EC44C-B336-4763-8737-86C65B7BF3E0}"/>
      </w:docPartPr>
      <w:docPartBody>
        <w:p w:rsidR="00A528E4" w:rsidRDefault="00A528E4">
          <w:pPr>
            <w:pStyle w:val="20C44BEC6E3A47A39C4C2DB980FB247F"/>
          </w:pPr>
          <w:r w:rsidRPr="00F50C7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ne)">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440">
    <w:altName w:val="Times New Roman"/>
    <w:panose1 w:val="00000000000000000000"/>
    <w:charset w:val="00"/>
    <w:family w:val="auto"/>
    <w:notTrueType/>
    <w:pitch w:val="default"/>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Open Sans Extrabold">
    <w:altName w:val="Segoe UI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28E4"/>
    <w:rsid w:val="00003ADC"/>
    <w:rsid w:val="000624C3"/>
    <w:rsid w:val="0006796B"/>
    <w:rsid w:val="000E4F40"/>
    <w:rsid w:val="00145152"/>
    <w:rsid w:val="00157480"/>
    <w:rsid w:val="00220430"/>
    <w:rsid w:val="00286980"/>
    <w:rsid w:val="00292316"/>
    <w:rsid w:val="00353F22"/>
    <w:rsid w:val="00377D88"/>
    <w:rsid w:val="00395919"/>
    <w:rsid w:val="003A0C91"/>
    <w:rsid w:val="003A5C52"/>
    <w:rsid w:val="003A62C0"/>
    <w:rsid w:val="003D30BD"/>
    <w:rsid w:val="00400AA4"/>
    <w:rsid w:val="00433036"/>
    <w:rsid w:val="00450F7B"/>
    <w:rsid w:val="00480189"/>
    <w:rsid w:val="004C00F9"/>
    <w:rsid w:val="005B17CB"/>
    <w:rsid w:val="006203B7"/>
    <w:rsid w:val="006F0AA3"/>
    <w:rsid w:val="0070022D"/>
    <w:rsid w:val="00756C26"/>
    <w:rsid w:val="0077572B"/>
    <w:rsid w:val="008A7AA4"/>
    <w:rsid w:val="009D6ECE"/>
    <w:rsid w:val="00A528E4"/>
    <w:rsid w:val="00AA6A40"/>
    <w:rsid w:val="00AF7432"/>
    <w:rsid w:val="00B61FFF"/>
    <w:rsid w:val="00BF6B7F"/>
    <w:rsid w:val="00C80E1F"/>
    <w:rsid w:val="00C978E0"/>
    <w:rsid w:val="00CB10E0"/>
    <w:rsid w:val="00CB52E1"/>
    <w:rsid w:val="00D23151"/>
    <w:rsid w:val="00D26B57"/>
    <w:rsid w:val="00D3292B"/>
    <w:rsid w:val="00D66F8D"/>
    <w:rsid w:val="00D9214D"/>
    <w:rsid w:val="00DC2038"/>
    <w:rsid w:val="00E04BE0"/>
    <w:rsid w:val="00EE1E89"/>
    <w:rsid w:val="00F45B0C"/>
    <w:rsid w:val="00F561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6E049FE36FF840E5A7ABF79C78A8AB49">
    <w:name w:val="6E049FE36FF840E5A7ABF79C78A8AB49"/>
  </w:style>
  <w:style w:type="paragraph" w:customStyle="1" w:styleId="403DC121EA44478BAD0AD2DC5BBD136F">
    <w:name w:val="403DC121EA44478BAD0AD2DC5BBD136F"/>
  </w:style>
  <w:style w:type="paragraph" w:customStyle="1" w:styleId="E163227D3FE44AC9B6983AF81B5DAE49">
    <w:name w:val="E163227D3FE44AC9B6983AF81B5DAE49"/>
  </w:style>
  <w:style w:type="paragraph" w:customStyle="1" w:styleId="20C44BEC6E3A47A39C4C2DB980FB247F">
    <w:name w:val="20C44BEC6E3A47A39C4C2DB980FB24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Frontier">
      <a:dk1>
        <a:srgbClr val="37424A"/>
      </a:dk1>
      <a:lt1>
        <a:sysClr val="window" lastClr="FFFFFF"/>
      </a:lt1>
      <a:dk2>
        <a:srgbClr val="707276"/>
      </a:dk2>
      <a:lt2>
        <a:srgbClr val="D1DBD2"/>
      </a:lt2>
      <a:accent1>
        <a:srgbClr val="E83F35"/>
      </a:accent1>
      <a:accent2>
        <a:srgbClr val="8DD0D2"/>
      </a:accent2>
      <a:accent3>
        <a:srgbClr val="007B87"/>
      </a:accent3>
      <a:accent4>
        <a:srgbClr val="EBC000"/>
      </a:accent4>
      <a:accent5>
        <a:srgbClr val="683C5B"/>
      </a:accent5>
      <a:accent6>
        <a:srgbClr val="66B0B7"/>
      </a:accent6>
      <a:hlink>
        <a:srgbClr val="007B87"/>
      </a:hlink>
      <a:folHlink>
        <a:srgbClr val="007B87"/>
      </a:folHlink>
    </a:clrScheme>
    <a:fontScheme name="Custom 4">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Stranslations>
  <language>
    <ID>2057</ID>
    <Contents>Contents</Contents>
    <Annex>Annex</Annex>
    <Annexes>Annexes</Annexes>
    <Figure>Figure</Figure>
    <Table>Table</Table>
    <Figures>Figures</Figures>
    <Tables>Tables</Tables>
    <Source>Source</Source>
    <Note>Note</Note>
    <Draft>DRAFT</Draft>
    <DTF>dd mmmm yyyy</DTF>
    <AllFigures>,Figure,Figure,Abbildung,Figura,Figure</AllFigures>
    <AllTables>,Table,Table,Tabelle,Tabla,Tableau</AllTables>
  </language>
  <confidentiality>
    <item1>Internal use only</item1>
    <item2>Confidential</item2>
    <item3>Strictly confidential</item3>
    <item4>Legally privileged</item4>
    <item5>Prepared at the request of external counsel</item5>
    <item6>Public information</item6>
    <item7>Internal information</item7>
    <item8>Internal – sensitive information</item8>
    <item9>Client information</item9>
    <item10>Client – sensitive information</item10>
  </confidentiality>
</CTStranslation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B8BD0-AB79-492B-B8BD-70D7255091CF}">
  <ds:schemaRefs/>
</ds:datastoreItem>
</file>

<file path=customXml/itemProps2.xml><?xml version="1.0" encoding="utf-8"?>
<ds:datastoreItem xmlns:ds="http://schemas.openxmlformats.org/officeDocument/2006/customXml" ds:itemID="{E0E406A0-B10E-4367-B758-E6E97E91E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 Economics Standard Template</Template>
  <TotalTime>0</TotalTime>
  <Pages>66</Pages>
  <Words>18831</Words>
  <Characters>107339</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EVALUATION OF THE TAYLOR REVIEW PILOT - SKELETON</vt:lpstr>
    </vt:vector>
  </TitlesOfParts>
  <Company>Frontier Economics</Company>
  <LinksUpToDate>false</LinksUpToDate>
  <CharactersWithSpaces>125919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TAYLOR REVIEW PILOT - SKELETON</dc:title>
  <dc:subject/>
  <dc:creator>James Collis</dc:creator>
  <cp:keywords/>
  <dc:description/>
  <cp:lastModifiedBy>James Collis</cp:lastModifiedBy>
  <cp:revision>2</cp:revision>
  <cp:lastPrinted>2019-11-20T10:39:00Z</cp:lastPrinted>
  <dcterms:created xsi:type="dcterms:W3CDTF">2019-11-28T10:11:00Z</dcterms:created>
  <dcterms:modified xsi:type="dcterms:W3CDTF">2019-11-28T10:11:00Z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2.11</vt:lpwstr>
  </property>
  <property fmtid="{D5CDD505-2E9C-101B-9397-08002B2CF9AE}" pid="3" name="Date">
    <vt:lpwstr>23 May 2018</vt:lpwstr>
  </property>
</Properties>
</file>